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3112B9" w14:paraId="4BF5BA54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5F9EC0D" w14:textId="62B9A5D5" w:rsidR="007E5D09" w:rsidRPr="003112B9" w:rsidRDefault="00E1360E">
            <w:pPr>
              <w:jc w:val="left"/>
              <w:rPr>
                <w:b/>
                <w:bCs/>
                <w:lang w:val="en-US"/>
              </w:rPr>
            </w:pPr>
            <w:r w:rsidRPr="003112B9">
              <w:rPr>
                <w:b/>
                <w:bCs/>
                <w:sz w:val="72"/>
                <w:szCs w:val="72"/>
                <w:lang w:val="en-US"/>
              </w:rPr>
              <w:t>EP</w:t>
            </w:r>
            <w:r w:rsidR="002C2DD6" w:rsidRPr="003112B9">
              <w:rPr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FE193F3" w14:textId="50970C92" w:rsidR="007E5D09" w:rsidRPr="003112B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 w:rsidRPr="003112B9">
              <w:rPr>
                <w:b/>
                <w:bCs/>
                <w:sz w:val="48"/>
                <w:szCs w:val="48"/>
                <w:rtl/>
              </w:rPr>
              <w:t>الأمم</w:t>
            </w:r>
            <w:r w:rsidR="002C2DD6" w:rsidRPr="003112B9">
              <w:rPr>
                <w:b/>
                <w:bCs/>
                <w:sz w:val="48"/>
                <w:szCs w:val="48"/>
                <w:rtl/>
              </w:rPr>
              <w:t xml:space="preserve"> </w:t>
            </w:r>
            <w:r w:rsidRPr="003112B9"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7E5D09" w:rsidRPr="003112B9" w14:paraId="4A152519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CF9F552" w14:textId="580DC80F" w:rsidR="007E5D09" w:rsidRPr="003112B9" w:rsidRDefault="00E1360E" w:rsidP="0084173D">
            <w:pPr>
              <w:jc w:val="left"/>
              <w:rPr>
                <w:lang w:val="en-US"/>
              </w:rPr>
            </w:pPr>
            <w:r w:rsidRPr="003112B9">
              <w:rPr>
                <w:lang w:val="en-US"/>
              </w:rPr>
              <w:t>Distr</w:t>
            </w:r>
            <w:r w:rsidR="002C2DD6" w:rsidRPr="003112B9">
              <w:rPr>
                <w:lang w:val="en-US"/>
              </w:rPr>
              <w:t>.</w:t>
            </w:r>
          </w:p>
          <w:p w14:paraId="0C45053D" w14:textId="77777777" w:rsidR="007E5D09" w:rsidRPr="003112B9" w:rsidRDefault="00E1360E" w:rsidP="0084173D">
            <w:pPr>
              <w:jc w:val="left"/>
              <w:rPr>
                <w:lang w:val="en-US"/>
              </w:rPr>
            </w:pPr>
            <w:r w:rsidRPr="003112B9">
              <w:rPr>
                <w:lang w:val="en-US"/>
              </w:rPr>
              <w:t>GENERAL</w:t>
            </w:r>
          </w:p>
          <w:p w14:paraId="4EE69C59" w14:textId="77777777" w:rsidR="007E5D09" w:rsidRPr="003112B9" w:rsidRDefault="007E5D09" w:rsidP="0084173D">
            <w:pPr>
              <w:jc w:val="left"/>
              <w:rPr>
                <w:lang w:val="en-US"/>
              </w:rPr>
            </w:pPr>
          </w:p>
          <w:p w14:paraId="0008DC1A" w14:textId="6F3A0A66" w:rsidR="00393115" w:rsidRPr="003112B9" w:rsidRDefault="00393115" w:rsidP="00393115">
            <w:pPr>
              <w:rPr>
                <w:szCs w:val="24"/>
                <w:rtl/>
              </w:rPr>
            </w:pPr>
            <w:r w:rsidRPr="003112B9">
              <w:rPr>
                <w:szCs w:val="24"/>
              </w:rPr>
              <w:fldChar w:fldCharType="begin"/>
            </w:r>
            <w:r w:rsidRPr="003112B9">
              <w:rPr>
                <w:szCs w:val="24"/>
              </w:rPr>
              <w:instrText xml:space="preserve"> DOCPROPERTY "Document number"  \* MERGEFORMAT </w:instrText>
            </w:r>
            <w:r w:rsidRPr="003112B9">
              <w:rPr>
                <w:szCs w:val="24"/>
              </w:rPr>
              <w:fldChar w:fldCharType="separate"/>
            </w:r>
            <w:r w:rsidR="00EF7AFF">
              <w:rPr>
                <w:szCs w:val="24"/>
              </w:rPr>
              <w:t>UNEP/OzL.Pro/ExCom/98/26</w:t>
            </w:r>
            <w:r w:rsidRPr="003112B9">
              <w:rPr>
                <w:szCs w:val="24"/>
              </w:rPr>
              <w:fldChar w:fldCharType="end"/>
            </w:r>
          </w:p>
          <w:p w14:paraId="6BE8AB64" w14:textId="788CB79F" w:rsidR="003A2B2A" w:rsidRPr="003112B9" w:rsidRDefault="003A2B2A" w:rsidP="003A2B2A">
            <w:pPr>
              <w:rPr>
                <w:szCs w:val="24"/>
                <w:lang w:val="en-CA" w:bidi="ar-SA"/>
              </w:rPr>
            </w:pPr>
            <w:r w:rsidRPr="003112B9">
              <w:rPr>
                <w:szCs w:val="24"/>
                <w:lang w:val="en-CA" w:bidi="ar-SA"/>
              </w:rPr>
              <w:fldChar w:fldCharType="begin"/>
            </w:r>
            <w:r w:rsidRPr="003112B9">
              <w:rPr>
                <w:szCs w:val="24"/>
                <w:lang w:val="en-CA" w:bidi="ar-SA"/>
              </w:rPr>
              <w:instrText xml:space="preserve"> DOCPROPERTY "Revision date" \@ "d MMMM YYYY"  \* MERGEFORMAT </w:instrText>
            </w:r>
            <w:r w:rsidRPr="003112B9">
              <w:rPr>
                <w:szCs w:val="24"/>
                <w:lang w:val="en-CA" w:bidi="ar-SA"/>
              </w:rPr>
              <w:fldChar w:fldCharType="separate"/>
            </w:r>
            <w:r w:rsidR="00AE23B2">
              <w:rPr>
                <w:szCs w:val="24"/>
                <w:lang w:val="en-CA" w:bidi="ar-SA"/>
              </w:rPr>
              <w:t>3 June 2026</w:t>
            </w:r>
            <w:r w:rsidRPr="003112B9">
              <w:rPr>
                <w:szCs w:val="24"/>
                <w:lang w:val="en-CA" w:bidi="ar-SA"/>
              </w:rPr>
              <w:fldChar w:fldCharType="end"/>
            </w:r>
          </w:p>
          <w:p w14:paraId="19E37D89" w14:textId="77777777" w:rsidR="008B7BCA" w:rsidRPr="003112B9" w:rsidRDefault="008B7BCA" w:rsidP="0084173D">
            <w:pPr>
              <w:jc w:val="left"/>
              <w:rPr>
                <w:rtl/>
                <w:lang w:val="en-CA"/>
              </w:rPr>
            </w:pPr>
          </w:p>
          <w:p w14:paraId="4753A60B" w14:textId="77777777" w:rsidR="007E5D09" w:rsidRPr="003112B9" w:rsidRDefault="00E1360E" w:rsidP="0084173D">
            <w:pPr>
              <w:jc w:val="left"/>
              <w:rPr>
                <w:lang w:val="en-US"/>
              </w:rPr>
            </w:pPr>
            <w:r w:rsidRPr="003112B9">
              <w:rPr>
                <w:lang w:val="en-US"/>
              </w:rPr>
              <w:t>ARABIC</w:t>
            </w:r>
          </w:p>
          <w:p w14:paraId="6F15D374" w14:textId="3F953B97" w:rsidR="007E5D09" w:rsidRPr="003112B9" w:rsidRDefault="00E1360E" w:rsidP="0084173D">
            <w:pPr>
              <w:jc w:val="left"/>
              <w:rPr>
                <w:lang w:val="en-US"/>
              </w:rPr>
            </w:pPr>
            <w:r w:rsidRPr="003112B9">
              <w:rPr>
                <w:lang w:val="en-US"/>
              </w:rPr>
              <w:t>ORIGINAL</w:t>
            </w:r>
            <w:r w:rsidR="00FC71FB" w:rsidRPr="003112B9">
              <w:rPr>
                <w:lang w:val="en-US"/>
              </w:rPr>
              <w:t>:</w:t>
            </w:r>
            <w:r w:rsidR="002C2DD6" w:rsidRPr="003112B9">
              <w:rPr>
                <w:lang w:val="en-US"/>
              </w:rPr>
              <w:t xml:space="preserve"> </w:t>
            </w:r>
            <w:r w:rsidRPr="003112B9">
              <w:rPr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35DF2B7" w14:textId="77777777" w:rsidR="007E5D09" w:rsidRPr="003112B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bCs/>
                <w:sz w:val="52"/>
                <w:szCs w:val="52"/>
                <w:rtl/>
              </w:rPr>
            </w:pPr>
            <w:r w:rsidRPr="003112B9">
              <w:rPr>
                <w:bCs/>
                <w:sz w:val="52"/>
                <w:szCs w:val="52"/>
                <w:rtl/>
              </w:rPr>
              <w:t>برنامج</w:t>
            </w:r>
          </w:p>
          <w:p w14:paraId="36352DC6" w14:textId="4A1E2B05" w:rsidR="007E5D09" w:rsidRPr="003112B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bCs/>
                <w:sz w:val="52"/>
                <w:szCs w:val="52"/>
                <w:rtl/>
              </w:rPr>
            </w:pPr>
            <w:r w:rsidRPr="003112B9">
              <w:rPr>
                <w:bCs/>
                <w:sz w:val="52"/>
                <w:szCs w:val="52"/>
                <w:rtl/>
              </w:rPr>
              <w:t>الأمم</w:t>
            </w:r>
            <w:r w:rsidR="002C2DD6" w:rsidRPr="003112B9">
              <w:rPr>
                <w:bCs/>
                <w:sz w:val="52"/>
                <w:szCs w:val="52"/>
                <w:rtl/>
              </w:rPr>
              <w:t xml:space="preserve"> </w:t>
            </w:r>
            <w:r w:rsidRPr="003112B9">
              <w:rPr>
                <w:bCs/>
                <w:sz w:val="52"/>
                <w:szCs w:val="52"/>
                <w:rtl/>
              </w:rPr>
              <w:t>المتحدة</w:t>
            </w:r>
          </w:p>
          <w:p w14:paraId="3129CFDC" w14:textId="77777777" w:rsidR="007E5D09" w:rsidRPr="003112B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b/>
                <w:bCs/>
                <w:sz w:val="52"/>
                <w:szCs w:val="52"/>
                <w:lang w:val="en-US"/>
              </w:rPr>
            </w:pPr>
            <w:r w:rsidRPr="003112B9">
              <w:rPr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C17F6FA" w14:textId="77777777" w:rsidR="007E5D09" w:rsidRPr="003112B9" w:rsidRDefault="009A5140">
            <w:pPr>
              <w:rPr>
                <w:caps/>
                <w:lang w:val="en-US"/>
              </w:rPr>
            </w:pPr>
            <w:r w:rsidRPr="003112B9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8240" behindDoc="1" locked="0" layoutInCell="0" allowOverlap="1" wp14:anchorId="02187722" wp14:editId="7F9F09AC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6A964F" w14:textId="77777777" w:rsidR="007E5D09" w:rsidRPr="003112B9" w:rsidRDefault="00BB1C42">
            <w:pPr>
              <w:rPr>
                <w:lang w:val="en-US"/>
              </w:rPr>
            </w:pPr>
            <w:r w:rsidRPr="003112B9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8241" behindDoc="0" locked="0" layoutInCell="0" allowOverlap="1" wp14:anchorId="1342FFC7" wp14:editId="0C5B3C41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83D061A" w14:textId="77777777" w:rsidR="007E5D09" w:rsidRPr="003112B9" w:rsidRDefault="007E5D09">
      <w:pPr>
        <w:pStyle w:val="Caption"/>
        <w:spacing w:line="200" w:lineRule="exact"/>
        <w:ind w:left="187" w:right="187" w:hanging="187"/>
        <w:jc w:val="both"/>
        <w:rPr>
          <w:rFonts w:cs="Times New Roman"/>
          <w:b/>
          <w:bCs/>
          <w:sz w:val="28"/>
          <w:szCs w:val="28"/>
          <w:rtl/>
        </w:rPr>
      </w:pPr>
    </w:p>
    <w:p w14:paraId="481FDB00" w14:textId="466D1637" w:rsidR="00393115" w:rsidRPr="003112B9" w:rsidRDefault="00393115" w:rsidP="00DA55D7">
      <w:pPr>
        <w:pStyle w:val="Caption"/>
        <w:ind w:right="180"/>
        <w:jc w:val="left"/>
        <w:rPr>
          <w:rFonts w:cs="Times New Roman"/>
          <w:b/>
          <w:sz w:val="28"/>
          <w:szCs w:val="28"/>
          <w:rtl/>
          <w:lang w:val="en-CA" w:eastAsia="en-US"/>
        </w:rPr>
      </w:pPr>
      <w:r w:rsidRPr="003112B9">
        <w:rPr>
          <w:rFonts w:cs="Times New Roman"/>
          <w:b/>
          <w:sz w:val="28"/>
          <w:szCs w:val="28"/>
          <w:rtl/>
          <w:lang w:val="en-CA" w:eastAsia="en-US"/>
        </w:rPr>
        <w:t>اللجنة</w:t>
      </w:r>
      <w:r w:rsidR="002C2DD6" w:rsidRPr="003112B9">
        <w:rPr>
          <w:rFonts w:cs="Times New Roman"/>
          <w:b/>
          <w:sz w:val="28"/>
          <w:szCs w:val="28"/>
          <w:rtl/>
          <w:lang w:val="en-CA" w:eastAsia="en-US"/>
        </w:rPr>
        <w:t xml:space="preserve"> </w:t>
      </w:r>
      <w:r w:rsidRPr="003112B9">
        <w:rPr>
          <w:rFonts w:cs="Times New Roman"/>
          <w:b/>
          <w:sz w:val="28"/>
          <w:szCs w:val="28"/>
          <w:rtl/>
          <w:lang w:val="en-CA" w:eastAsia="en-US"/>
        </w:rPr>
        <w:t>التنفيذية</w:t>
      </w:r>
      <w:r w:rsidR="002C2DD6" w:rsidRPr="003112B9">
        <w:rPr>
          <w:rFonts w:cs="Times New Roman"/>
          <w:b/>
          <w:sz w:val="28"/>
          <w:szCs w:val="28"/>
          <w:rtl/>
          <w:lang w:val="en-CA" w:eastAsia="en-US"/>
        </w:rPr>
        <w:t xml:space="preserve"> </w:t>
      </w:r>
      <w:r w:rsidRPr="003112B9">
        <w:rPr>
          <w:rFonts w:cs="Times New Roman"/>
          <w:b/>
          <w:sz w:val="28"/>
          <w:szCs w:val="28"/>
          <w:rtl/>
          <w:lang w:val="en-CA" w:eastAsia="en-US"/>
        </w:rPr>
        <w:t>للصندوق</w:t>
      </w:r>
      <w:r w:rsidR="002C2DD6" w:rsidRPr="003112B9">
        <w:rPr>
          <w:rFonts w:cs="Times New Roman"/>
          <w:b/>
          <w:sz w:val="28"/>
          <w:szCs w:val="28"/>
          <w:rtl/>
          <w:lang w:val="en-CA" w:eastAsia="en-US"/>
        </w:rPr>
        <w:t xml:space="preserve"> </w:t>
      </w:r>
      <w:r w:rsidRPr="003112B9">
        <w:rPr>
          <w:rFonts w:cs="Times New Roman"/>
          <w:b/>
          <w:sz w:val="28"/>
          <w:szCs w:val="28"/>
          <w:rtl/>
          <w:lang w:val="en-CA" w:eastAsia="en-US"/>
        </w:rPr>
        <w:t>المتعدد</w:t>
      </w:r>
      <w:r w:rsidR="002C2DD6" w:rsidRPr="003112B9">
        <w:rPr>
          <w:rFonts w:cs="Times New Roman"/>
          <w:b/>
          <w:sz w:val="28"/>
          <w:szCs w:val="28"/>
          <w:rtl/>
          <w:lang w:val="en-CA" w:eastAsia="en-US"/>
        </w:rPr>
        <w:t xml:space="preserve"> </w:t>
      </w:r>
      <w:r w:rsidRPr="003112B9">
        <w:rPr>
          <w:rFonts w:cs="Times New Roman"/>
          <w:b/>
          <w:sz w:val="28"/>
          <w:szCs w:val="28"/>
          <w:rtl/>
          <w:lang w:val="en-CA" w:eastAsia="en-US"/>
        </w:rPr>
        <w:t>الأطراف</w:t>
      </w:r>
    </w:p>
    <w:p w14:paraId="09217AC0" w14:textId="18FA001A" w:rsidR="0002642B" w:rsidRPr="003112B9" w:rsidRDefault="00393115" w:rsidP="00DA55D7">
      <w:pPr>
        <w:bidi/>
        <w:ind w:left="180" w:hanging="180"/>
        <w:jc w:val="left"/>
        <w:rPr>
          <w:b/>
          <w:sz w:val="28"/>
          <w:szCs w:val="28"/>
          <w:lang w:val="en-US"/>
        </w:rPr>
      </w:pPr>
      <w:r w:rsidRPr="003112B9">
        <w:rPr>
          <w:b/>
          <w:sz w:val="28"/>
          <w:szCs w:val="28"/>
          <w:rtl/>
        </w:rPr>
        <w:t>لتنفيذ</w:t>
      </w:r>
      <w:r w:rsidR="002C2DD6" w:rsidRPr="003112B9">
        <w:rPr>
          <w:b/>
          <w:sz w:val="28"/>
          <w:szCs w:val="28"/>
          <w:rtl/>
        </w:rPr>
        <w:t xml:space="preserve"> </w:t>
      </w:r>
      <w:r w:rsidRPr="003112B9">
        <w:rPr>
          <w:b/>
          <w:sz w:val="28"/>
          <w:szCs w:val="28"/>
          <w:rtl/>
        </w:rPr>
        <w:t>بروتوكول</w:t>
      </w:r>
      <w:r w:rsidR="002C2DD6" w:rsidRPr="003112B9">
        <w:rPr>
          <w:b/>
          <w:sz w:val="28"/>
          <w:szCs w:val="28"/>
          <w:rtl/>
        </w:rPr>
        <w:t xml:space="preserve"> </w:t>
      </w:r>
      <w:r w:rsidRPr="003112B9">
        <w:rPr>
          <w:b/>
          <w:sz w:val="28"/>
          <w:szCs w:val="28"/>
          <w:rtl/>
        </w:rPr>
        <w:t>مونتريال</w:t>
      </w:r>
      <w:r w:rsidR="002C2DD6" w:rsidRPr="003112B9">
        <w:rPr>
          <w:b/>
          <w:sz w:val="28"/>
          <w:szCs w:val="28"/>
          <w:rtl/>
        </w:rPr>
        <w:t xml:space="preserve"> </w:t>
      </w:r>
    </w:p>
    <w:p w14:paraId="646ED2DE" w14:textId="049951BE" w:rsidR="001002E7" w:rsidRPr="003112B9" w:rsidRDefault="001002E7" w:rsidP="008B1C20">
      <w:pPr>
        <w:bidi/>
        <w:ind w:left="180" w:hanging="180"/>
        <w:jc w:val="left"/>
        <w:rPr>
          <w:b/>
          <w:szCs w:val="24"/>
          <w:rtl/>
        </w:rPr>
      </w:pPr>
      <w:r w:rsidRPr="003112B9">
        <w:rPr>
          <w:b/>
          <w:szCs w:val="24"/>
          <w:rtl/>
        </w:rPr>
        <w:t>الاجتماع</w:t>
      </w:r>
      <w:r w:rsidR="002C2DD6" w:rsidRPr="003112B9">
        <w:rPr>
          <w:b/>
          <w:szCs w:val="24"/>
          <w:rtl/>
        </w:rPr>
        <w:t xml:space="preserve"> </w:t>
      </w:r>
      <w:r w:rsidR="00377082" w:rsidRPr="003112B9">
        <w:rPr>
          <w:rFonts w:hint="cs"/>
          <w:b/>
          <w:szCs w:val="24"/>
          <w:rtl/>
        </w:rPr>
        <w:t>الثامن</w:t>
      </w:r>
      <w:r w:rsidR="002C2DD6" w:rsidRPr="003112B9">
        <w:rPr>
          <w:b/>
          <w:szCs w:val="24"/>
          <w:rtl/>
        </w:rPr>
        <w:t xml:space="preserve"> </w:t>
      </w:r>
      <w:r w:rsidRPr="003112B9">
        <w:rPr>
          <w:b/>
          <w:szCs w:val="24"/>
          <w:rtl/>
        </w:rPr>
        <w:t>والتسعون</w:t>
      </w:r>
    </w:p>
    <w:p w14:paraId="0A9C748E" w14:textId="310DAA41" w:rsidR="001002E7" w:rsidRPr="003112B9" w:rsidRDefault="001002E7" w:rsidP="008B1C20">
      <w:pPr>
        <w:bidi/>
        <w:ind w:left="180" w:hanging="180"/>
        <w:jc w:val="left"/>
        <w:rPr>
          <w:b/>
          <w:szCs w:val="24"/>
          <w:rtl/>
        </w:rPr>
      </w:pPr>
      <w:r w:rsidRPr="003112B9">
        <w:rPr>
          <w:b/>
          <w:szCs w:val="24"/>
          <w:rtl/>
        </w:rPr>
        <w:t>مونتريال،</w:t>
      </w:r>
      <w:r w:rsidR="002C2DD6" w:rsidRPr="003112B9">
        <w:rPr>
          <w:b/>
          <w:szCs w:val="24"/>
          <w:rtl/>
        </w:rPr>
        <w:t xml:space="preserve"> </w:t>
      </w:r>
      <w:r w:rsidR="001D26E3" w:rsidRPr="003112B9">
        <w:rPr>
          <w:rFonts w:hint="cs"/>
          <w:b/>
          <w:szCs w:val="24"/>
          <w:rtl/>
          <w:lang w:val="en-US" w:bidi="ar-EG"/>
        </w:rPr>
        <w:t>22-26</w:t>
      </w:r>
      <w:r w:rsidR="002C2DD6" w:rsidRPr="003112B9">
        <w:rPr>
          <w:rFonts w:hint="cs"/>
          <w:b/>
          <w:szCs w:val="24"/>
          <w:rtl/>
          <w:lang w:val="en-US" w:bidi="ar-EG"/>
        </w:rPr>
        <w:t xml:space="preserve"> </w:t>
      </w:r>
      <w:r w:rsidR="001D26E3" w:rsidRPr="003112B9">
        <w:rPr>
          <w:rFonts w:hint="cs"/>
          <w:b/>
          <w:szCs w:val="24"/>
          <w:rtl/>
          <w:lang w:val="en-US" w:bidi="ar-EG"/>
        </w:rPr>
        <w:t>يونيو/حزيران</w:t>
      </w:r>
      <w:r w:rsidR="002C2DD6" w:rsidRPr="003112B9">
        <w:rPr>
          <w:b/>
          <w:szCs w:val="24"/>
          <w:rtl/>
        </w:rPr>
        <w:t xml:space="preserve"> </w:t>
      </w:r>
      <w:r w:rsidR="001D26E3" w:rsidRPr="003112B9">
        <w:rPr>
          <w:rFonts w:hint="cs"/>
          <w:b/>
          <w:szCs w:val="24"/>
          <w:rtl/>
        </w:rPr>
        <w:t>2026</w:t>
      </w:r>
    </w:p>
    <w:p w14:paraId="2F302043" w14:textId="33D359C1" w:rsidR="00393115" w:rsidRPr="003112B9" w:rsidRDefault="00CE58CE" w:rsidP="008B1C20">
      <w:pPr>
        <w:bidi/>
        <w:jc w:val="left"/>
        <w:rPr>
          <w:szCs w:val="24"/>
          <w:lang w:val="en-US"/>
        </w:rPr>
      </w:pPr>
      <w:r w:rsidRPr="003112B9">
        <w:rPr>
          <w:szCs w:val="24"/>
          <w:rtl/>
        </w:rPr>
        <w:t>البند</w:t>
      </w:r>
      <w:r w:rsidR="00CB7438" w:rsidRPr="003112B9">
        <w:rPr>
          <w:rFonts w:hint="cs"/>
          <w:szCs w:val="24"/>
          <w:rtl/>
          <w:lang w:bidi="ar-EG"/>
        </w:rPr>
        <w:t>ان</w:t>
      </w:r>
      <w:r w:rsidR="002C2DD6" w:rsidRPr="003112B9">
        <w:rPr>
          <w:szCs w:val="24"/>
          <w:rtl/>
        </w:rPr>
        <w:t xml:space="preserve"> </w:t>
      </w:r>
      <w:r w:rsidR="001D26E3" w:rsidRPr="003112B9">
        <w:rPr>
          <w:rFonts w:hint="cs"/>
          <w:szCs w:val="24"/>
          <w:rtl/>
        </w:rPr>
        <w:t>8</w:t>
      </w:r>
      <w:r w:rsidR="00CB7438" w:rsidRPr="003112B9">
        <w:rPr>
          <w:rFonts w:hint="cs"/>
          <w:szCs w:val="24"/>
          <w:rtl/>
        </w:rPr>
        <w:t>(ج)</w:t>
      </w:r>
      <w:r w:rsidR="002C2DD6" w:rsidRPr="003112B9">
        <w:rPr>
          <w:rFonts w:hint="cs"/>
          <w:szCs w:val="24"/>
          <w:rtl/>
        </w:rPr>
        <w:t xml:space="preserve"> </w:t>
      </w:r>
      <w:r w:rsidR="00CB7438" w:rsidRPr="003112B9">
        <w:rPr>
          <w:rFonts w:hint="cs"/>
          <w:szCs w:val="24"/>
          <w:rtl/>
        </w:rPr>
        <w:t>و</w:t>
      </w:r>
      <w:r w:rsidRPr="003112B9">
        <w:rPr>
          <w:szCs w:val="24"/>
          <w:rtl/>
        </w:rPr>
        <w:t>(</w:t>
      </w:r>
      <w:r w:rsidR="00695D73" w:rsidRPr="003112B9">
        <w:rPr>
          <w:szCs w:val="24"/>
          <w:rtl/>
        </w:rPr>
        <w:t>د</w:t>
      </w:r>
      <w:r w:rsidRPr="003112B9">
        <w:rPr>
          <w:szCs w:val="24"/>
          <w:rtl/>
        </w:rPr>
        <w:t>)</w:t>
      </w:r>
      <w:r w:rsidR="002C2DD6" w:rsidRPr="003112B9">
        <w:rPr>
          <w:szCs w:val="24"/>
          <w:rtl/>
        </w:rPr>
        <w:t xml:space="preserve"> </w:t>
      </w:r>
      <w:r w:rsidRPr="003112B9">
        <w:rPr>
          <w:szCs w:val="24"/>
          <w:rtl/>
        </w:rPr>
        <w:t>من</w:t>
      </w:r>
      <w:r w:rsidR="002C2DD6" w:rsidRPr="003112B9">
        <w:rPr>
          <w:szCs w:val="24"/>
          <w:rtl/>
        </w:rPr>
        <w:t xml:space="preserve"> </w:t>
      </w:r>
      <w:r w:rsidRPr="003112B9">
        <w:rPr>
          <w:szCs w:val="24"/>
          <w:rtl/>
        </w:rPr>
        <w:t>جدول</w:t>
      </w:r>
      <w:r w:rsidR="002C2DD6" w:rsidRPr="003112B9">
        <w:rPr>
          <w:szCs w:val="24"/>
          <w:rtl/>
        </w:rPr>
        <w:t xml:space="preserve"> </w:t>
      </w:r>
      <w:r w:rsidRPr="003112B9">
        <w:rPr>
          <w:szCs w:val="24"/>
          <w:rtl/>
        </w:rPr>
        <w:t>الأعمال</w:t>
      </w:r>
      <w:r w:rsidR="002C2DD6" w:rsidRPr="003112B9">
        <w:rPr>
          <w:szCs w:val="24"/>
          <w:rtl/>
        </w:rPr>
        <w:t xml:space="preserve"> </w:t>
      </w:r>
      <w:r w:rsidRPr="003112B9">
        <w:rPr>
          <w:szCs w:val="24"/>
          <w:rtl/>
        </w:rPr>
        <w:t>المؤقت</w:t>
      </w:r>
      <w:bookmarkStart w:id="0" w:name="_Hlk210748724"/>
      <w:r w:rsidR="00393115" w:rsidRPr="003112B9">
        <w:rPr>
          <w:rStyle w:val="FootnoteReference"/>
          <w:szCs w:val="24"/>
          <w:lang w:val="fr-FR"/>
        </w:rPr>
        <w:footnoteReference w:id="1"/>
      </w:r>
      <w:bookmarkEnd w:id="0"/>
    </w:p>
    <w:p w14:paraId="6452786A" w14:textId="77777777" w:rsidR="007E5D09" w:rsidRPr="003112B9" w:rsidRDefault="007E5D09" w:rsidP="008B1C20">
      <w:pPr>
        <w:pStyle w:val="StyleHeader4Para4Left0Firstline0"/>
        <w:numPr>
          <w:ilvl w:val="0"/>
          <w:numId w:val="0"/>
        </w:numPr>
        <w:bidi/>
        <w:rPr>
          <w:rtl/>
          <w:lang w:val="en-US" w:bidi="ar-EG"/>
        </w:rPr>
      </w:pPr>
    </w:p>
    <w:p w14:paraId="6C060861" w14:textId="77777777" w:rsidR="00CE58CE" w:rsidRPr="003112B9" w:rsidRDefault="00CE58CE" w:rsidP="008B1C20">
      <w:pPr>
        <w:pStyle w:val="StyleHeader4Para4Left0Firstline0"/>
        <w:numPr>
          <w:ilvl w:val="0"/>
          <w:numId w:val="0"/>
        </w:numPr>
        <w:bidi/>
        <w:rPr>
          <w:rtl/>
          <w:lang w:val="en-US" w:bidi="ar-EG"/>
        </w:rPr>
      </w:pPr>
    </w:p>
    <w:p w14:paraId="1BF22089" w14:textId="5660202D" w:rsidR="00EE3B45" w:rsidRPr="003112B9" w:rsidRDefault="00EE3B45" w:rsidP="008B1C20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</w:rPr>
      </w:pPr>
      <w:r w:rsidRPr="003112B9">
        <w:rPr>
          <w:rFonts w:hint="cs"/>
          <w:b/>
          <w:bCs/>
          <w:sz w:val="32"/>
          <w:szCs w:val="32"/>
          <w:rtl/>
          <w:lang w:val="en-US" w:bidi="ar-EG"/>
        </w:rPr>
        <w:t>مقترح</w:t>
      </w:r>
      <w:r w:rsidR="00CB7438" w:rsidRPr="003112B9">
        <w:rPr>
          <w:rFonts w:hint="cs"/>
          <w:b/>
          <w:bCs/>
          <w:sz w:val="32"/>
          <w:szCs w:val="32"/>
          <w:rtl/>
          <w:lang w:val="en-US" w:bidi="ar-EG"/>
        </w:rPr>
        <w:t>ات</w:t>
      </w:r>
      <w:r w:rsidR="002C2DD6" w:rsidRPr="003112B9">
        <w:rPr>
          <w:rFonts w:hint="cs"/>
          <w:b/>
          <w:bCs/>
          <w:sz w:val="32"/>
          <w:szCs w:val="32"/>
          <w:rtl/>
          <w:lang w:val="en-US" w:bidi="ar-EG"/>
        </w:rPr>
        <w:t xml:space="preserve"> </w:t>
      </w:r>
      <w:r w:rsidRPr="003112B9">
        <w:rPr>
          <w:rFonts w:hint="cs"/>
          <w:b/>
          <w:bCs/>
          <w:sz w:val="32"/>
          <w:szCs w:val="32"/>
          <w:rtl/>
          <w:lang w:val="en-US" w:bidi="ar-EG"/>
        </w:rPr>
        <w:t>مشروع</w:t>
      </w:r>
      <w:r w:rsidR="00CB7438" w:rsidRPr="003112B9">
        <w:rPr>
          <w:rFonts w:hint="cs"/>
          <w:b/>
          <w:bCs/>
          <w:sz w:val="32"/>
          <w:szCs w:val="32"/>
          <w:rtl/>
          <w:lang w:val="en-US" w:bidi="ar-EG"/>
        </w:rPr>
        <w:t>ات</w:t>
      </w:r>
      <w:r w:rsidR="00FC71FB" w:rsidRPr="003112B9">
        <w:rPr>
          <w:rFonts w:hint="cs"/>
          <w:b/>
          <w:bCs/>
          <w:sz w:val="32"/>
          <w:szCs w:val="32"/>
          <w:rtl/>
          <w:lang w:val="en-US" w:bidi="ar-EG"/>
        </w:rPr>
        <w:t>:</w:t>
      </w:r>
      <w:r w:rsidR="002C2DD6" w:rsidRPr="003112B9">
        <w:rPr>
          <w:rFonts w:hint="cs"/>
          <w:b/>
          <w:bCs/>
          <w:sz w:val="32"/>
          <w:szCs w:val="32"/>
          <w:rtl/>
          <w:lang w:val="en-US" w:bidi="ar-EG"/>
        </w:rPr>
        <w:t xml:space="preserve"> </w:t>
      </w:r>
      <w:r w:rsidR="00CB7438" w:rsidRPr="003112B9">
        <w:rPr>
          <w:rFonts w:hint="cs"/>
          <w:b/>
          <w:bCs/>
          <w:sz w:val="32"/>
          <w:szCs w:val="32"/>
          <w:rtl/>
        </w:rPr>
        <w:t>دولة</w:t>
      </w:r>
      <w:r w:rsidR="002C2DD6" w:rsidRPr="003112B9">
        <w:rPr>
          <w:rFonts w:hint="cs"/>
          <w:b/>
          <w:bCs/>
          <w:sz w:val="32"/>
          <w:szCs w:val="32"/>
          <w:rtl/>
        </w:rPr>
        <w:t xml:space="preserve"> </w:t>
      </w:r>
      <w:r w:rsidR="00CB7438" w:rsidRPr="003112B9">
        <w:rPr>
          <w:rFonts w:hint="cs"/>
          <w:b/>
          <w:bCs/>
          <w:sz w:val="32"/>
          <w:szCs w:val="32"/>
          <w:rtl/>
        </w:rPr>
        <w:t>بوليفيا</w:t>
      </w:r>
      <w:r w:rsidR="002C2DD6" w:rsidRPr="003112B9">
        <w:rPr>
          <w:rFonts w:hint="cs"/>
          <w:b/>
          <w:bCs/>
          <w:sz w:val="32"/>
          <w:szCs w:val="32"/>
          <w:rtl/>
        </w:rPr>
        <w:t xml:space="preserve"> </w:t>
      </w:r>
      <w:r w:rsidR="00CB7438" w:rsidRPr="003112B9">
        <w:rPr>
          <w:rFonts w:hint="cs"/>
          <w:b/>
          <w:bCs/>
          <w:sz w:val="32"/>
          <w:szCs w:val="32"/>
          <w:rtl/>
        </w:rPr>
        <w:t>المتعددة</w:t>
      </w:r>
      <w:r w:rsidR="002C2DD6" w:rsidRPr="003112B9">
        <w:rPr>
          <w:rFonts w:hint="cs"/>
          <w:b/>
          <w:bCs/>
          <w:sz w:val="32"/>
          <w:szCs w:val="32"/>
          <w:rtl/>
        </w:rPr>
        <w:t xml:space="preserve"> </w:t>
      </w:r>
      <w:r w:rsidR="00CB7438" w:rsidRPr="003112B9">
        <w:rPr>
          <w:rFonts w:hint="cs"/>
          <w:b/>
          <w:bCs/>
          <w:sz w:val="32"/>
          <w:szCs w:val="32"/>
          <w:rtl/>
        </w:rPr>
        <w:t>القوميات</w:t>
      </w:r>
    </w:p>
    <w:p w14:paraId="61D0AF72" w14:textId="77777777" w:rsidR="00CF0D51" w:rsidRPr="003112B9" w:rsidRDefault="00CF0D51" w:rsidP="00CF0D51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lang w:val="en-US" w:bidi="ar-EG"/>
        </w:rPr>
      </w:pPr>
    </w:p>
    <w:p w14:paraId="06A7688D" w14:textId="2A280056" w:rsidR="00DA20EB" w:rsidRPr="003112B9" w:rsidRDefault="00DA20EB" w:rsidP="00DA20EB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firstLine="720"/>
        <w:rPr>
          <w:sz w:val="26"/>
          <w:szCs w:val="26"/>
          <w:rtl/>
          <w:lang w:val="en-US" w:bidi="ar-EG"/>
        </w:rPr>
      </w:pPr>
      <w:r w:rsidRPr="003112B9">
        <w:rPr>
          <w:rFonts w:hint="cs"/>
          <w:sz w:val="26"/>
          <w:szCs w:val="26"/>
          <w:rtl/>
          <w:lang w:val="en-US" w:bidi="ar-EG"/>
        </w:rPr>
        <w:t>تحتوي</w:t>
      </w:r>
      <w:r w:rsidR="002C2DD6" w:rsidRPr="003112B9">
        <w:rPr>
          <w:rFonts w:hint="cs"/>
          <w:sz w:val="26"/>
          <w:szCs w:val="26"/>
          <w:rtl/>
          <w:lang w:val="en-US" w:bidi="ar-EG"/>
        </w:rPr>
        <w:t xml:space="preserve"> </w:t>
      </w:r>
      <w:r w:rsidRPr="003112B9">
        <w:rPr>
          <w:rFonts w:hint="cs"/>
          <w:sz w:val="26"/>
          <w:szCs w:val="26"/>
          <w:rtl/>
          <w:lang w:val="en-US" w:bidi="ar-EG"/>
        </w:rPr>
        <w:t>هذه</w:t>
      </w:r>
      <w:r w:rsidR="002C2DD6" w:rsidRPr="003112B9">
        <w:rPr>
          <w:rFonts w:hint="cs"/>
          <w:sz w:val="26"/>
          <w:szCs w:val="26"/>
          <w:rtl/>
          <w:lang w:val="en-US" w:bidi="ar-EG"/>
        </w:rPr>
        <w:t xml:space="preserve"> </w:t>
      </w:r>
      <w:r w:rsidRPr="003112B9">
        <w:rPr>
          <w:rFonts w:hint="cs"/>
          <w:sz w:val="26"/>
          <w:szCs w:val="26"/>
          <w:rtl/>
          <w:lang w:val="en-US" w:bidi="ar-EG"/>
        </w:rPr>
        <w:t>الوثيقة</w:t>
      </w:r>
      <w:r w:rsidR="002C2DD6" w:rsidRPr="003112B9">
        <w:rPr>
          <w:rFonts w:hint="cs"/>
          <w:sz w:val="26"/>
          <w:szCs w:val="26"/>
          <w:rtl/>
          <w:lang w:val="en-US" w:bidi="ar-EG"/>
        </w:rPr>
        <w:t xml:space="preserve"> </w:t>
      </w:r>
      <w:r w:rsidRPr="003112B9">
        <w:rPr>
          <w:rFonts w:hint="cs"/>
          <w:sz w:val="26"/>
          <w:szCs w:val="26"/>
          <w:rtl/>
          <w:lang w:val="en-US" w:bidi="ar-EG"/>
        </w:rPr>
        <w:t>على</w:t>
      </w:r>
      <w:r w:rsidR="002C2DD6" w:rsidRPr="003112B9">
        <w:rPr>
          <w:rFonts w:hint="cs"/>
          <w:sz w:val="26"/>
          <w:szCs w:val="26"/>
          <w:rtl/>
          <w:lang w:val="en-US" w:bidi="ar-EG"/>
        </w:rPr>
        <w:t xml:space="preserve"> </w:t>
      </w:r>
      <w:r w:rsidRPr="003112B9">
        <w:rPr>
          <w:rFonts w:hint="cs"/>
          <w:sz w:val="26"/>
          <w:szCs w:val="26"/>
          <w:rtl/>
          <w:lang w:val="en-US" w:bidi="ar-EG"/>
        </w:rPr>
        <w:t>تعليقات</w:t>
      </w:r>
      <w:r w:rsidR="002C2DD6" w:rsidRPr="003112B9">
        <w:rPr>
          <w:rFonts w:hint="cs"/>
          <w:sz w:val="26"/>
          <w:szCs w:val="26"/>
          <w:rtl/>
          <w:lang w:val="en-US" w:bidi="ar-EG"/>
        </w:rPr>
        <w:t xml:space="preserve"> </w:t>
      </w:r>
      <w:r w:rsidRPr="003112B9">
        <w:rPr>
          <w:rFonts w:hint="cs"/>
          <w:sz w:val="26"/>
          <w:szCs w:val="26"/>
          <w:rtl/>
          <w:lang w:val="en-US" w:bidi="ar-EG"/>
        </w:rPr>
        <w:t>وتوصية</w:t>
      </w:r>
      <w:r w:rsidR="002C2DD6" w:rsidRPr="003112B9">
        <w:rPr>
          <w:rFonts w:hint="cs"/>
          <w:sz w:val="26"/>
          <w:szCs w:val="26"/>
          <w:rtl/>
          <w:lang w:val="en-US" w:bidi="ar-EG"/>
        </w:rPr>
        <w:t xml:space="preserve"> </w:t>
      </w:r>
      <w:r w:rsidRPr="003112B9">
        <w:rPr>
          <w:rFonts w:hint="cs"/>
          <w:sz w:val="26"/>
          <w:szCs w:val="26"/>
          <w:rtl/>
          <w:lang w:val="en-US" w:bidi="ar-EG"/>
        </w:rPr>
        <w:t>الأمانة</w:t>
      </w:r>
      <w:r w:rsidR="002C2DD6" w:rsidRPr="003112B9">
        <w:rPr>
          <w:rFonts w:hint="cs"/>
          <w:sz w:val="26"/>
          <w:szCs w:val="26"/>
          <w:rtl/>
          <w:lang w:val="en-US" w:bidi="ar-EG"/>
        </w:rPr>
        <w:t xml:space="preserve"> </w:t>
      </w:r>
      <w:r w:rsidRPr="003112B9">
        <w:rPr>
          <w:rFonts w:hint="cs"/>
          <w:sz w:val="26"/>
          <w:szCs w:val="26"/>
          <w:rtl/>
          <w:lang w:val="en-US" w:bidi="ar-EG"/>
        </w:rPr>
        <w:t>بشأن</w:t>
      </w:r>
      <w:r w:rsidR="002C2DD6" w:rsidRPr="003112B9">
        <w:rPr>
          <w:rFonts w:hint="cs"/>
          <w:sz w:val="26"/>
          <w:szCs w:val="26"/>
          <w:rtl/>
          <w:lang w:val="en-US" w:bidi="ar-EG"/>
        </w:rPr>
        <w:t xml:space="preserve"> </w:t>
      </w:r>
      <w:r w:rsidRPr="003112B9">
        <w:rPr>
          <w:rFonts w:hint="cs"/>
          <w:sz w:val="26"/>
          <w:szCs w:val="26"/>
          <w:rtl/>
          <w:lang w:val="en-US" w:bidi="ar-EG"/>
        </w:rPr>
        <w:t>مقترح</w:t>
      </w:r>
      <w:r w:rsidR="00F9380D" w:rsidRPr="003112B9">
        <w:rPr>
          <w:rFonts w:hint="cs"/>
          <w:sz w:val="26"/>
          <w:szCs w:val="26"/>
          <w:rtl/>
          <w:lang w:val="en-US" w:bidi="ar-EG"/>
        </w:rPr>
        <w:t>ي</w:t>
      </w:r>
      <w:r w:rsidR="002C2DD6" w:rsidRPr="003112B9">
        <w:rPr>
          <w:rFonts w:hint="cs"/>
          <w:sz w:val="26"/>
          <w:szCs w:val="26"/>
          <w:rtl/>
          <w:lang w:val="en-US" w:bidi="ar-EG"/>
        </w:rPr>
        <w:t xml:space="preserve"> </w:t>
      </w:r>
      <w:r w:rsidRPr="003112B9">
        <w:rPr>
          <w:rFonts w:hint="cs"/>
          <w:sz w:val="26"/>
          <w:szCs w:val="26"/>
          <w:rtl/>
          <w:lang w:val="en-US" w:bidi="ar-EG"/>
        </w:rPr>
        <w:t>المشروع</w:t>
      </w:r>
      <w:r w:rsidR="00F9380D" w:rsidRPr="003112B9">
        <w:rPr>
          <w:rFonts w:hint="cs"/>
          <w:sz w:val="26"/>
          <w:szCs w:val="26"/>
          <w:rtl/>
          <w:lang w:val="en-US" w:bidi="ar-EG"/>
        </w:rPr>
        <w:t>ين</w:t>
      </w:r>
      <w:r w:rsidR="002C2DD6" w:rsidRPr="003112B9">
        <w:rPr>
          <w:rFonts w:hint="cs"/>
          <w:sz w:val="26"/>
          <w:szCs w:val="26"/>
          <w:rtl/>
          <w:lang w:val="en-US" w:bidi="ar-EG"/>
        </w:rPr>
        <w:t xml:space="preserve"> </w:t>
      </w:r>
      <w:r w:rsidRPr="003112B9">
        <w:rPr>
          <w:rFonts w:hint="cs"/>
          <w:sz w:val="26"/>
          <w:szCs w:val="26"/>
          <w:rtl/>
          <w:lang w:val="en-US" w:bidi="ar-EG"/>
        </w:rPr>
        <w:t>التالي</w:t>
      </w:r>
      <w:r w:rsidR="00F9380D" w:rsidRPr="003112B9">
        <w:rPr>
          <w:rFonts w:hint="cs"/>
          <w:sz w:val="26"/>
          <w:szCs w:val="26"/>
          <w:rtl/>
          <w:lang w:val="en-US" w:bidi="ar-EG"/>
        </w:rPr>
        <w:t>ين</w:t>
      </w:r>
      <w:r w:rsidR="00FC71FB" w:rsidRPr="003112B9">
        <w:rPr>
          <w:rFonts w:hint="cs"/>
          <w:sz w:val="26"/>
          <w:szCs w:val="26"/>
          <w:rtl/>
          <w:lang w:val="en-US" w:bidi="ar-EG"/>
        </w:rPr>
        <w:t>:</w:t>
      </w:r>
    </w:p>
    <w:p w14:paraId="5F62ABFC" w14:textId="77777777" w:rsidR="00DA20EB" w:rsidRPr="003112B9" w:rsidRDefault="00DA20EB" w:rsidP="00DA20EB">
      <w:pPr>
        <w:bidi/>
        <w:spacing w:before="240" w:after="240"/>
        <w:rPr>
          <w:sz w:val="26"/>
          <w:szCs w:val="26"/>
          <w:u w:val="single"/>
          <w:rtl/>
          <w:lang w:bidi="ar-EG"/>
        </w:rPr>
      </w:pPr>
      <w:r w:rsidRPr="003112B9">
        <w:rPr>
          <w:rFonts w:hint="cs"/>
          <w:sz w:val="26"/>
          <w:szCs w:val="26"/>
          <w:u w:val="single"/>
          <w:rtl/>
        </w:rPr>
        <w:t>الإزالة</w:t>
      </w:r>
    </w:p>
    <w:tbl>
      <w:tblPr>
        <w:tblStyle w:val="TableGrid"/>
        <w:bidiVisual/>
        <w:tblW w:w="498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4781"/>
        <w:gridCol w:w="2126"/>
        <w:gridCol w:w="1699"/>
      </w:tblGrid>
      <w:tr w:rsidR="00DA20EB" w:rsidRPr="003112B9" w14:paraId="44670863" w14:textId="77777777" w:rsidTr="00F9380D">
        <w:tc>
          <w:tcPr>
            <w:tcW w:w="386" w:type="pct"/>
          </w:tcPr>
          <w:p w14:paraId="676CCD4F" w14:textId="77777777" w:rsidR="00DA20EB" w:rsidRPr="003112B9" w:rsidRDefault="00DA20EB" w:rsidP="00CB7438">
            <w:pPr>
              <w:pStyle w:val="ListParagraph"/>
              <w:numPr>
                <w:ilvl w:val="0"/>
                <w:numId w:val="15"/>
              </w:numPr>
              <w:bidi/>
              <w:ind w:left="0" w:firstLine="0"/>
              <w:jc w:val="left"/>
              <w:rPr>
                <w:sz w:val="26"/>
                <w:szCs w:val="26"/>
                <w:rtl/>
                <w:lang w:val="en-CA" w:bidi="ar-EG"/>
              </w:rPr>
            </w:pPr>
          </w:p>
        </w:tc>
        <w:tc>
          <w:tcPr>
            <w:tcW w:w="2562" w:type="pct"/>
          </w:tcPr>
          <w:p w14:paraId="540D3A65" w14:textId="44D79F74" w:rsidR="00DA20EB" w:rsidRPr="003112B9" w:rsidRDefault="00DA20EB" w:rsidP="00CB7438">
            <w:pPr>
              <w:pStyle w:val="ListParagraph"/>
              <w:bidi/>
              <w:ind w:left="0"/>
              <w:jc w:val="left"/>
              <w:rPr>
                <w:sz w:val="26"/>
                <w:szCs w:val="26"/>
                <w:rtl/>
                <w:lang w:val="en-CA" w:bidi="ar-EG"/>
              </w:rPr>
            </w:pP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خطة</w:t>
            </w:r>
            <w:r w:rsidR="002C2DD6" w:rsidRPr="003112B9">
              <w:rPr>
                <w:rFonts w:hint="cs"/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إدارة</w:t>
            </w:r>
            <w:r w:rsidR="002C2DD6" w:rsidRPr="003112B9">
              <w:rPr>
                <w:rFonts w:hint="cs"/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إزالة</w:t>
            </w:r>
            <w:r w:rsidR="002C2DD6" w:rsidRPr="003112B9">
              <w:rPr>
                <w:rFonts w:hint="cs"/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المواد</w:t>
            </w:r>
            <w:r w:rsidR="002C2DD6" w:rsidRPr="003112B9">
              <w:rPr>
                <w:rFonts w:hint="cs"/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rStyle w:val="FootnoteReference"/>
                <w:sz w:val="26"/>
                <w:szCs w:val="26"/>
                <w:vertAlign w:val="baseline"/>
                <w:rtl/>
                <w:lang w:val="en-CA" w:bidi="ar-EG"/>
              </w:rPr>
              <w:t>ال</w:t>
            </w:r>
            <w:r w:rsidR="00793CCE" w:rsidRPr="003112B9">
              <w:rPr>
                <w:rStyle w:val="FootnoteReference"/>
                <w:sz w:val="26"/>
                <w:szCs w:val="26"/>
                <w:vertAlign w:val="baseline"/>
                <w:rtl/>
                <w:lang w:val="en-CA" w:bidi="ar-EG"/>
              </w:rPr>
              <w:t>هيدروكلوروفلوروكربونية</w:t>
            </w:r>
          </w:p>
          <w:p w14:paraId="1A8627B5" w14:textId="3A6B519F" w:rsidR="00DA20EB" w:rsidRPr="003112B9" w:rsidRDefault="00DA20EB" w:rsidP="00CB7438">
            <w:pPr>
              <w:pStyle w:val="ListParagraph"/>
              <w:bidi/>
              <w:ind w:left="0"/>
              <w:jc w:val="left"/>
              <w:rPr>
                <w:sz w:val="26"/>
                <w:szCs w:val="26"/>
                <w:rtl/>
                <w:lang w:val="en-CA" w:bidi="ar-EG"/>
              </w:rPr>
            </w:pP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(</w:t>
            </w:r>
            <w:r w:rsidR="001D26E3" w:rsidRPr="003112B9">
              <w:rPr>
                <w:rFonts w:hint="cs"/>
                <w:sz w:val="26"/>
                <w:szCs w:val="26"/>
                <w:rtl/>
                <w:lang w:val="en-CA"/>
              </w:rPr>
              <w:t>المرحلة</w:t>
            </w:r>
            <w:r w:rsidR="002C2DD6" w:rsidRPr="003112B9">
              <w:rPr>
                <w:rFonts w:hint="cs"/>
                <w:sz w:val="26"/>
                <w:szCs w:val="26"/>
                <w:rtl/>
                <w:lang w:val="en-CA"/>
              </w:rPr>
              <w:t xml:space="preserve"> </w:t>
            </w:r>
            <w:r w:rsidR="001D26E3" w:rsidRPr="003112B9">
              <w:rPr>
                <w:rFonts w:hint="cs"/>
                <w:sz w:val="26"/>
                <w:szCs w:val="26"/>
                <w:rtl/>
                <w:lang w:val="en-CA"/>
              </w:rPr>
              <w:t>الثانية،</w:t>
            </w:r>
            <w:r w:rsidR="002C2DD6" w:rsidRPr="003112B9">
              <w:rPr>
                <w:rFonts w:hint="cs"/>
                <w:sz w:val="26"/>
                <w:szCs w:val="26"/>
                <w:rtl/>
                <w:lang w:val="en-CA"/>
              </w:rPr>
              <w:t xml:space="preserve"> </w:t>
            </w:r>
            <w:r w:rsidR="001D26E3" w:rsidRPr="003112B9">
              <w:rPr>
                <w:rFonts w:hint="cs"/>
                <w:sz w:val="26"/>
                <w:szCs w:val="26"/>
                <w:rtl/>
                <w:lang w:val="en-CA"/>
              </w:rPr>
              <w:t>الشريحة</w:t>
            </w:r>
            <w:r w:rsidR="002C2DD6" w:rsidRPr="003112B9">
              <w:rPr>
                <w:rFonts w:hint="cs"/>
                <w:sz w:val="26"/>
                <w:szCs w:val="26"/>
                <w:rtl/>
                <w:lang w:val="en-CA"/>
              </w:rPr>
              <w:t xml:space="preserve"> </w:t>
            </w:r>
            <w:r w:rsidR="00CB7438" w:rsidRPr="003112B9">
              <w:rPr>
                <w:rFonts w:hint="cs"/>
                <w:sz w:val="26"/>
                <w:szCs w:val="26"/>
                <w:rtl/>
                <w:lang w:val="en-CA"/>
              </w:rPr>
              <w:t>الثالثة</w:t>
            </w: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)</w:t>
            </w:r>
          </w:p>
        </w:tc>
        <w:tc>
          <w:tcPr>
            <w:tcW w:w="1140" w:type="pct"/>
          </w:tcPr>
          <w:p w14:paraId="27AE1DA0" w14:textId="6F430DFD" w:rsidR="00DA20EB" w:rsidRPr="003112B9" w:rsidRDefault="00CB7438" w:rsidP="00CB7438">
            <w:pPr>
              <w:bidi/>
              <w:jc w:val="center"/>
              <w:rPr>
                <w:sz w:val="26"/>
                <w:szCs w:val="26"/>
                <w:rtl/>
                <w:lang w:bidi="ar-EG"/>
              </w:rPr>
            </w:pPr>
            <w:r w:rsidRPr="003112B9">
              <w:rPr>
                <w:rFonts w:hint="cs"/>
                <w:sz w:val="26"/>
                <w:szCs w:val="26"/>
                <w:rtl/>
                <w:lang w:bidi="ar-EG"/>
              </w:rPr>
              <w:t>اليونيدو</w:t>
            </w:r>
            <w:r w:rsidR="002C2DD6" w:rsidRPr="003112B9">
              <w:rPr>
                <w:rFonts w:hint="cs"/>
                <w:sz w:val="26"/>
                <w:szCs w:val="26"/>
                <w:rtl/>
                <w:lang w:bidi="ar-EG"/>
              </w:rPr>
              <w:t xml:space="preserve"> </w:t>
            </w:r>
            <w:r w:rsidRPr="003112B9">
              <w:rPr>
                <w:rFonts w:hint="cs"/>
                <w:sz w:val="26"/>
                <w:szCs w:val="26"/>
                <w:rtl/>
                <w:lang w:bidi="ar-EG"/>
              </w:rPr>
              <w:t>و</w:t>
            </w:r>
            <w:r w:rsidR="001D26E3" w:rsidRPr="003112B9">
              <w:rPr>
                <w:rFonts w:hint="cs"/>
                <w:sz w:val="26"/>
                <w:szCs w:val="26"/>
                <w:rtl/>
                <w:lang w:bidi="ar-EG"/>
              </w:rPr>
              <w:t>اليونيب</w:t>
            </w:r>
          </w:p>
        </w:tc>
        <w:tc>
          <w:tcPr>
            <w:tcW w:w="911" w:type="pct"/>
          </w:tcPr>
          <w:p w14:paraId="5DB358EB" w14:textId="1814DD88" w:rsidR="00DA20EB" w:rsidRPr="003112B9" w:rsidRDefault="00CB7438" w:rsidP="00CB7438">
            <w:pPr>
              <w:bidi/>
              <w:jc w:val="right"/>
              <w:rPr>
                <w:sz w:val="26"/>
                <w:szCs w:val="26"/>
                <w:rtl/>
                <w:lang w:val="en-US" w:bidi="ar-EG"/>
              </w:rPr>
            </w:pPr>
            <w:r w:rsidRPr="003112B9">
              <w:rPr>
                <w:rFonts w:hint="cs"/>
                <w:sz w:val="26"/>
                <w:szCs w:val="26"/>
                <w:rtl/>
                <w:lang w:val="en-US" w:bidi="ar-EG"/>
              </w:rPr>
              <w:t>موافقة</w:t>
            </w:r>
            <w:r w:rsidR="002C2DD6" w:rsidRPr="003112B9">
              <w:rPr>
                <w:rFonts w:hint="cs"/>
                <w:sz w:val="26"/>
                <w:szCs w:val="26"/>
                <w:rtl/>
                <w:lang w:val="en-US" w:bidi="ar-EG"/>
              </w:rPr>
              <w:t xml:space="preserve"> </w:t>
            </w:r>
            <w:r w:rsidRPr="003112B9">
              <w:rPr>
                <w:rFonts w:hint="cs"/>
                <w:sz w:val="26"/>
                <w:szCs w:val="26"/>
                <w:rtl/>
                <w:lang w:val="en-US" w:bidi="ar-EG"/>
              </w:rPr>
              <w:t>شمولية</w:t>
            </w:r>
          </w:p>
        </w:tc>
      </w:tr>
    </w:tbl>
    <w:p w14:paraId="18888CE6" w14:textId="77777777" w:rsidR="00DA20EB" w:rsidRPr="003112B9" w:rsidRDefault="00DA20EB" w:rsidP="00CB7438">
      <w:pPr>
        <w:bidi/>
      </w:pPr>
    </w:p>
    <w:p w14:paraId="49920A8D" w14:textId="77777777" w:rsidR="00DA20EB" w:rsidRPr="003112B9" w:rsidRDefault="00DA20EB" w:rsidP="00CB7438">
      <w:pPr>
        <w:bidi/>
        <w:rPr>
          <w:rtl/>
        </w:rPr>
      </w:pPr>
    </w:p>
    <w:p w14:paraId="0995D2C5" w14:textId="77777777" w:rsidR="00CB7438" w:rsidRPr="003112B9" w:rsidRDefault="00CB7438" w:rsidP="00CB7438">
      <w:pPr>
        <w:bidi/>
        <w:rPr>
          <w:rtl/>
        </w:rPr>
      </w:pPr>
    </w:p>
    <w:p w14:paraId="17CFBF3F" w14:textId="47D16197" w:rsidR="00CB7438" w:rsidRPr="003112B9" w:rsidRDefault="00CB7438" w:rsidP="00CB7438">
      <w:pPr>
        <w:bidi/>
        <w:spacing w:before="240" w:after="240"/>
        <w:rPr>
          <w:sz w:val="26"/>
          <w:szCs w:val="26"/>
          <w:u w:val="single"/>
          <w:rtl/>
          <w:lang w:bidi="ar-EG"/>
        </w:rPr>
      </w:pPr>
      <w:r w:rsidRPr="003112B9">
        <w:rPr>
          <w:rFonts w:hint="cs"/>
          <w:sz w:val="26"/>
          <w:szCs w:val="26"/>
          <w:u w:val="single"/>
          <w:rtl/>
        </w:rPr>
        <w:t>ا</w:t>
      </w:r>
      <w:r w:rsidR="00952DC5" w:rsidRPr="003112B9">
        <w:rPr>
          <w:rFonts w:hint="cs"/>
          <w:sz w:val="26"/>
          <w:szCs w:val="26"/>
          <w:u w:val="single"/>
          <w:rtl/>
        </w:rPr>
        <w:t>لتخفيض التدريجي</w:t>
      </w: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2"/>
        <w:gridCol w:w="4931"/>
        <w:gridCol w:w="2072"/>
        <w:gridCol w:w="1655"/>
      </w:tblGrid>
      <w:tr w:rsidR="00CB7438" w:rsidRPr="003112B9" w14:paraId="7E189255" w14:textId="77777777" w:rsidTr="00F9380D">
        <w:tc>
          <w:tcPr>
            <w:tcW w:w="375" w:type="pct"/>
          </w:tcPr>
          <w:p w14:paraId="17E880C6" w14:textId="77777777" w:rsidR="00CB7438" w:rsidRPr="003112B9" w:rsidRDefault="00CB7438" w:rsidP="00601B62">
            <w:pPr>
              <w:pStyle w:val="ListParagraph"/>
              <w:numPr>
                <w:ilvl w:val="0"/>
                <w:numId w:val="15"/>
              </w:numPr>
              <w:bidi/>
              <w:ind w:left="0" w:firstLine="0"/>
              <w:jc w:val="left"/>
              <w:rPr>
                <w:sz w:val="26"/>
                <w:szCs w:val="26"/>
                <w:rtl/>
                <w:lang w:val="en-CA" w:bidi="ar-EG"/>
              </w:rPr>
            </w:pPr>
          </w:p>
        </w:tc>
        <w:tc>
          <w:tcPr>
            <w:tcW w:w="2634" w:type="pct"/>
          </w:tcPr>
          <w:p w14:paraId="2E851784" w14:textId="5BA1A3FB" w:rsidR="00CB7438" w:rsidRPr="003112B9" w:rsidRDefault="00CB7438" w:rsidP="00601B62">
            <w:pPr>
              <w:pStyle w:val="ListParagraph"/>
              <w:bidi/>
              <w:ind w:left="0"/>
              <w:jc w:val="left"/>
              <w:rPr>
                <w:sz w:val="26"/>
                <w:szCs w:val="26"/>
                <w:rtl/>
                <w:lang w:val="en-CA" w:bidi="ar-EG"/>
              </w:rPr>
            </w:pP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خطة</w:t>
            </w:r>
            <w:r w:rsidR="002C2DD6" w:rsidRPr="003112B9">
              <w:rPr>
                <w:rFonts w:hint="cs"/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التنفيذ</w:t>
            </w:r>
            <w:r w:rsidR="002C2DD6" w:rsidRPr="003112B9">
              <w:rPr>
                <w:rFonts w:hint="cs"/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المتعلقة</w:t>
            </w:r>
            <w:r w:rsidR="002C2DD6" w:rsidRPr="003112B9">
              <w:rPr>
                <w:rFonts w:hint="cs"/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بالمواد</w:t>
            </w:r>
            <w:r w:rsidR="002C2DD6" w:rsidRPr="003112B9">
              <w:rPr>
                <w:rFonts w:hint="cs"/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ال</w:t>
            </w:r>
            <w:r w:rsidR="007B726B" w:rsidRPr="003112B9">
              <w:rPr>
                <w:rFonts w:hint="cs"/>
                <w:sz w:val="26"/>
                <w:szCs w:val="26"/>
                <w:rtl/>
                <w:lang w:val="en-CA" w:bidi="ar-EG"/>
              </w:rPr>
              <w:t>هيدروفلوروكربون</w:t>
            </w: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ية</w:t>
            </w:r>
            <w:r w:rsidR="002C2DD6" w:rsidRPr="003112B9">
              <w:rPr>
                <w:rFonts w:hint="cs"/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بموجب</w:t>
            </w:r>
            <w:r w:rsidR="002C2DD6" w:rsidRPr="003112B9">
              <w:rPr>
                <w:rFonts w:hint="cs"/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تعديل</w:t>
            </w:r>
            <w:r w:rsidR="002C2DD6" w:rsidRPr="003112B9">
              <w:rPr>
                <w:rFonts w:hint="cs"/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كيغالي</w:t>
            </w:r>
            <w:r w:rsidR="002C2DD6" w:rsidRPr="003112B9">
              <w:rPr>
                <w:rFonts w:hint="cs"/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sz w:val="26"/>
                <w:szCs w:val="26"/>
                <w:rtl/>
                <w:lang w:val="en-CA" w:bidi="ar-EG"/>
              </w:rPr>
              <w:t>(المرحلة</w:t>
            </w:r>
            <w:r w:rsidR="002C2DD6" w:rsidRPr="003112B9">
              <w:rPr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sz w:val="26"/>
                <w:szCs w:val="26"/>
                <w:rtl/>
                <w:lang w:val="en-CA" w:bidi="ar-EG"/>
              </w:rPr>
              <w:t>الأولى،</w:t>
            </w:r>
            <w:r w:rsidR="002C2DD6" w:rsidRPr="003112B9">
              <w:rPr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sz w:val="26"/>
                <w:szCs w:val="26"/>
                <w:rtl/>
                <w:lang w:val="en-CA" w:bidi="ar-EG"/>
              </w:rPr>
              <w:t>الشريحة</w:t>
            </w:r>
            <w:r w:rsidR="002C2DD6" w:rsidRPr="003112B9">
              <w:rPr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sz w:val="26"/>
                <w:szCs w:val="26"/>
                <w:rtl/>
                <w:lang w:val="en-CA" w:bidi="ar-EG"/>
              </w:rPr>
              <w:t>الثانية)؛</w:t>
            </w:r>
            <w:r w:rsidR="002C2DD6" w:rsidRPr="003112B9">
              <w:rPr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sz w:val="26"/>
                <w:szCs w:val="26"/>
                <w:rtl/>
                <w:lang w:val="en-CA" w:bidi="ar-EG"/>
              </w:rPr>
              <w:t>بما</w:t>
            </w:r>
            <w:r w:rsidR="002C2DD6" w:rsidRPr="003112B9">
              <w:rPr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sz w:val="26"/>
                <w:szCs w:val="26"/>
                <w:rtl/>
                <w:lang w:val="en-CA" w:bidi="ar-EG"/>
              </w:rPr>
              <w:t>في</w:t>
            </w:r>
            <w:r w:rsidR="002C2DD6" w:rsidRPr="003112B9">
              <w:rPr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sz w:val="26"/>
                <w:szCs w:val="26"/>
                <w:rtl/>
                <w:lang w:val="en-CA" w:bidi="ar-EG"/>
              </w:rPr>
              <w:t>ذلك</w:t>
            </w:r>
            <w:r w:rsidR="002C2DD6" w:rsidRPr="003112B9">
              <w:rPr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sz w:val="26"/>
                <w:szCs w:val="26"/>
                <w:rtl/>
                <w:lang w:val="en-CA" w:bidi="ar-EG"/>
              </w:rPr>
              <w:t>خطة</w:t>
            </w:r>
            <w:r w:rsidR="002C2DD6" w:rsidRPr="003112B9">
              <w:rPr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للإزالة</w:t>
            </w:r>
            <w:r w:rsidR="002C2DD6" w:rsidRPr="003112B9">
              <w:rPr>
                <w:rFonts w:hint="cs"/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الكاملة</w:t>
            </w:r>
            <w:r w:rsidR="002C2DD6" w:rsidRPr="003112B9">
              <w:rPr>
                <w:rFonts w:hint="cs"/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للمواد</w:t>
            </w:r>
            <w:r w:rsidR="002C2DD6" w:rsidRPr="003112B9">
              <w:rPr>
                <w:rFonts w:hint="cs"/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ال</w:t>
            </w:r>
            <w:r w:rsidR="007B726B" w:rsidRPr="003112B9">
              <w:rPr>
                <w:rFonts w:hint="cs"/>
                <w:sz w:val="26"/>
                <w:szCs w:val="26"/>
                <w:rtl/>
                <w:lang w:val="en-CA" w:bidi="ar-EG"/>
              </w:rPr>
              <w:t>هيدروفلوروكربون</w:t>
            </w: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ية</w:t>
            </w:r>
            <w:r w:rsidR="002C2DD6" w:rsidRPr="003112B9">
              <w:rPr>
                <w:rFonts w:hint="cs"/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sz w:val="26"/>
                <w:szCs w:val="26"/>
                <w:rtl/>
                <w:lang w:val="en-CA" w:bidi="ar-EG"/>
              </w:rPr>
              <w:t>الموجودة</w:t>
            </w:r>
            <w:r w:rsidR="002C2DD6" w:rsidRPr="003112B9">
              <w:rPr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sz w:val="26"/>
                <w:szCs w:val="26"/>
                <w:rtl/>
                <w:lang w:val="en-CA" w:bidi="ar-EG"/>
              </w:rPr>
              <w:t>في</w:t>
            </w:r>
            <w:r w:rsidR="002C2DD6" w:rsidRPr="003112B9">
              <w:rPr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sz w:val="26"/>
                <w:szCs w:val="26"/>
                <w:rtl/>
                <w:lang w:val="en-CA" w:bidi="ar-EG"/>
              </w:rPr>
              <w:t>البوليولات</w:t>
            </w:r>
            <w:r w:rsidR="002C2DD6" w:rsidRPr="003112B9">
              <w:rPr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sz w:val="26"/>
                <w:szCs w:val="26"/>
                <w:rtl/>
                <w:lang w:val="en-CA" w:bidi="ar-EG"/>
              </w:rPr>
              <w:t>المستوردة</w:t>
            </w:r>
            <w:r w:rsidR="002C2DD6" w:rsidRPr="003112B9">
              <w:rPr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سابقة</w:t>
            </w:r>
            <w:r w:rsidR="002C2DD6" w:rsidRPr="003112B9">
              <w:rPr>
                <w:rFonts w:hint="cs"/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الخلط</w:t>
            </w:r>
            <w:r w:rsidR="002C2DD6" w:rsidRPr="003112B9">
              <w:rPr>
                <w:rFonts w:hint="cs"/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sz w:val="26"/>
                <w:szCs w:val="26"/>
                <w:rtl/>
                <w:lang w:val="en-CA" w:bidi="ar-EG"/>
              </w:rPr>
              <w:t>في</w:t>
            </w:r>
            <w:r w:rsidR="002C2DD6" w:rsidRPr="003112B9">
              <w:rPr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sz w:val="26"/>
                <w:szCs w:val="26"/>
                <w:rtl/>
                <w:lang w:val="en-CA" w:bidi="ar-EG"/>
              </w:rPr>
              <w:t>قطاع</w:t>
            </w:r>
            <w:r w:rsidR="002C2DD6" w:rsidRPr="003112B9">
              <w:rPr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sz w:val="26"/>
                <w:szCs w:val="26"/>
                <w:rtl/>
                <w:lang w:val="en-CA" w:bidi="ar-EG"/>
              </w:rPr>
              <w:t>ر</w:t>
            </w: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غاوى</w:t>
            </w:r>
            <w:r w:rsidR="002C2DD6" w:rsidRPr="003112B9">
              <w:rPr>
                <w:sz w:val="26"/>
                <w:szCs w:val="26"/>
                <w:rtl/>
                <w:lang w:val="en-CA" w:bidi="ar-EG"/>
              </w:rPr>
              <w:t xml:space="preserve"> </w:t>
            </w:r>
            <w:r w:rsidRPr="003112B9">
              <w:rPr>
                <w:sz w:val="26"/>
                <w:szCs w:val="26"/>
                <w:rtl/>
                <w:lang w:val="en-CA" w:bidi="ar-EG"/>
              </w:rPr>
              <w:t>البوليوري</w:t>
            </w:r>
            <w:r w:rsidRPr="003112B9">
              <w:rPr>
                <w:rFonts w:hint="cs"/>
                <w:sz w:val="26"/>
                <w:szCs w:val="26"/>
                <w:rtl/>
                <w:lang w:val="en-CA" w:bidi="ar-EG"/>
              </w:rPr>
              <w:t>ت</w:t>
            </w:r>
            <w:r w:rsidRPr="003112B9">
              <w:rPr>
                <w:sz w:val="26"/>
                <w:szCs w:val="26"/>
                <w:rtl/>
                <w:lang w:val="en-CA" w:bidi="ar-EG"/>
              </w:rPr>
              <w:t>ان</w:t>
            </w:r>
          </w:p>
        </w:tc>
        <w:tc>
          <w:tcPr>
            <w:tcW w:w="1107" w:type="pct"/>
          </w:tcPr>
          <w:p w14:paraId="42E3F693" w14:textId="10C14CDB" w:rsidR="00CB7438" w:rsidRPr="003112B9" w:rsidRDefault="00CB7438" w:rsidP="00601B62">
            <w:pPr>
              <w:bidi/>
              <w:jc w:val="center"/>
              <w:rPr>
                <w:sz w:val="26"/>
                <w:szCs w:val="26"/>
                <w:rtl/>
                <w:lang w:bidi="ar-EG"/>
              </w:rPr>
            </w:pPr>
            <w:r w:rsidRPr="003112B9">
              <w:rPr>
                <w:rFonts w:hint="cs"/>
                <w:sz w:val="26"/>
                <w:szCs w:val="26"/>
                <w:rtl/>
                <w:lang w:bidi="ar-EG"/>
              </w:rPr>
              <w:t>اليونيب</w:t>
            </w:r>
            <w:r w:rsidR="002C2DD6" w:rsidRPr="003112B9">
              <w:rPr>
                <w:rFonts w:hint="cs"/>
                <w:sz w:val="26"/>
                <w:szCs w:val="26"/>
                <w:rtl/>
                <w:lang w:bidi="ar-EG"/>
              </w:rPr>
              <w:t xml:space="preserve"> </w:t>
            </w:r>
            <w:r w:rsidRPr="003112B9">
              <w:rPr>
                <w:rFonts w:hint="cs"/>
                <w:sz w:val="26"/>
                <w:szCs w:val="26"/>
                <w:rtl/>
                <w:lang w:bidi="ar-EG"/>
              </w:rPr>
              <w:t>واليوئنديبي</w:t>
            </w:r>
          </w:p>
        </w:tc>
        <w:tc>
          <w:tcPr>
            <w:tcW w:w="884" w:type="pct"/>
          </w:tcPr>
          <w:p w14:paraId="3E773427" w14:textId="4C924F50" w:rsidR="00CB7438" w:rsidRPr="003112B9" w:rsidRDefault="00CB7438" w:rsidP="00601B62">
            <w:pPr>
              <w:bidi/>
              <w:jc w:val="right"/>
              <w:rPr>
                <w:sz w:val="26"/>
                <w:szCs w:val="26"/>
                <w:rtl/>
                <w:lang w:val="en-US" w:bidi="ar-EG"/>
              </w:rPr>
            </w:pPr>
            <w:r w:rsidRPr="003112B9">
              <w:rPr>
                <w:rFonts w:hint="cs"/>
                <w:sz w:val="26"/>
                <w:szCs w:val="26"/>
                <w:rtl/>
                <w:lang w:val="en-US" w:bidi="ar-EG"/>
              </w:rPr>
              <w:t>للنظر</w:t>
            </w:r>
            <w:r w:rsidR="002C2DD6" w:rsidRPr="003112B9">
              <w:rPr>
                <w:rFonts w:hint="cs"/>
                <w:sz w:val="26"/>
                <w:szCs w:val="26"/>
                <w:rtl/>
                <w:lang w:val="en-US" w:bidi="ar-EG"/>
              </w:rPr>
              <w:t xml:space="preserve"> </w:t>
            </w:r>
            <w:r w:rsidRPr="003112B9">
              <w:rPr>
                <w:rFonts w:hint="cs"/>
                <w:sz w:val="26"/>
                <w:szCs w:val="26"/>
                <w:rtl/>
                <w:lang w:val="en-US" w:bidi="ar-EG"/>
              </w:rPr>
              <w:t>الفردي</w:t>
            </w:r>
          </w:p>
        </w:tc>
      </w:tr>
    </w:tbl>
    <w:p w14:paraId="0FB2C2BD" w14:textId="77777777" w:rsidR="00CB7438" w:rsidRPr="003112B9" w:rsidRDefault="00CB7438" w:rsidP="00CB7438"/>
    <w:p w14:paraId="0D873A2E" w14:textId="77777777" w:rsidR="00CB7438" w:rsidRPr="003112B9" w:rsidRDefault="00CB7438" w:rsidP="00CB7438">
      <w:pPr>
        <w:bidi/>
      </w:pPr>
    </w:p>
    <w:p w14:paraId="0E926B05" w14:textId="77777777" w:rsidR="00DA20EB" w:rsidRPr="003112B9" w:rsidRDefault="00DA20EB" w:rsidP="00CB7438">
      <w:pPr>
        <w:bidi/>
      </w:pPr>
    </w:p>
    <w:p w14:paraId="2220584A" w14:textId="77777777" w:rsidR="00DA20EB" w:rsidRPr="003112B9" w:rsidRDefault="00DA20EB" w:rsidP="00DA20EB">
      <w:pPr>
        <w:jc w:val="left"/>
      </w:pPr>
    </w:p>
    <w:p w14:paraId="4DE7E593" w14:textId="77777777" w:rsidR="00DA20EB" w:rsidRPr="003112B9" w:rsidRDefault="00DA20EB" w:rsidP="00DA20EB">
      <w:pPr>
        <w:jc w:val="left"/>
        <w:rPr>
          <w:lang w:val="en-US"/>
        </w:rPr>
      </w:pPr>
      <w:r w:rsidRPr="003112B9">
        <w:br w:type="page"/>
      </w:r>
    </w:p>
    <w:p w14:paraId="34508639" w14:textId="77777777" w:rsidR="0012752A" w:rsidRPr="003112B9" w:rsidRDefault="0012752A" w:rsidP="00DA20EB">
      <w:pPr>
        <w:bidi/>
        <w:spacing w:after="120"/>
        <w:jc w:val="center"/>
        <w:rPr>
          <w:bCs/>
          <w:sz w:val="26"/>
          <w:szCs w:val="26"/>
          <w:lang w:bidi="ar-LB"/>
        </w:rPr>
        <w:sectPr w:rsidR="0012752A" w:rsidRPr="003112B9" w:rsidSect="009B3D4A">
          <w:headerReference w:type="even" r:id="rId13"/>
          <w:footerReference w:type="even" r:id="rId14"/>
          <w:footerReference w:type="default" r:id="rId15"/>
          <w:pgSz w:w="12240" w:h="15840" w:code="1"/>
          <w:pgMar w:top="720" w:right="1440" w:bottom="864" w:left="1440" w:header="720" w:footer="475" w:gutter="0"/>
          <w:pgNumType w:start="1"/>
          <w:cols w:space="720"/>
          <w:docGrid w:linePitch="326"/>
        </w:sectPr>
      </w:pPr>
    </w:p>
    <w:p w14:paraId="545F184F" w14:textId="22EE3437" w:rsidR="00DA20EB" w:rsidRPr="003112B9" w:rsidRDefault="00DA20EB" w:rsidP="00DA20EB">
      <w:pPr>
        <w:bidi/>
        <w:spacing w:after="120"/>
        <w:jc w:val="center"/>
        <w:rPr>
          <w:b/>
          <w:rtl/>
          <w:lang w:val="en-US" w:bidi="ar-LB"/>
        </w:rPr>
      </w:pPr>
      <w:r w:rsidRPr="003112B9">
        <w:rPr>
          <w:bCs/>
          <w:sz w:val="26"/>
          <w:szCs w:val="26"/>
          <w:rtl/>
          <w:lang w:bidi="ar-LB"/>
        </w:rPr>
        <w:lastRenderedPageBreak/>
        <w:t>ورقة</w:t>
      </w:r>
      <w:r w:rsidR="002C2DD6" w:rsidRPr="003112B9">
        <w:rPr>
          <w:bCs/>
          <w:sz w:val="26"/>
          <w:szCs w:val="26"/>
          <w:rtl/>
          <w:lang w:bidi="ar-LB"/>
        </w:rPr>
        <w:t xml:space="preserve"> </w:t>
      </w:r>
      <w:r w:rsidRPr="003112B9">
        <w:rPr>
          <w:bCs/>
          <w:sz w:val="26"/>
          <w:szCs w:val="26"/>
          <w:rtl/>
          <w:lang w:bidi="ar-LB"/>
        </w:rPr>
        <w:t>تقييم</w:t>
      </w:r>
      <w:r w:rsidR="002C2DD6" w:rsidRPr="003112B9">
        <w:rPr>
          <w:bCs/>
          <w:sz w:val="26"/>
          <w:szCs w:val="26"/>
          <w:rtl/>
          <w:lang w:bidi="ar-LB"/>
        </w:rPr>
        <w:t xml:space="preserve"> </w:t>
      </w:r>
      <w:r w:rsidRPr="003112B9">
        <w:rPr>
          <w:bCs/>
          <w:sz w:val="26"/>
          <w:szCs w:val="26"/>
          <w:rtl/>
          <w:lang w:bidi="ar-LB"/>
        </w:rPr>
        <w:t>المشروع</w:t>
      </w:r>
      <w:r w:rsidR="002C2DD6" w:rsidRPr="003112B9">
        <w:rPr>
          <w:bCs/>
          <w:sz w:val="26"/>
          <w:szCs w:val="26"/>
          <w:rtl/>
          <w:lang w:bidi="ar-LB"/>
        </w:rPr>
        <w:t xml:space="preserve"> </w:t>
      </w:r>
      <w:r w:rsidRPr="003112B9">
        <w:rPr>
          <w:bCs/>
          <w:sz w:val="26"/>
          <w:szCs w:val="26"/>
          <w:rtl/>
          <w:lang w:bidi="ar-LB"/>
        </w:rPr>
        <w:t>–</w:t>
      </w:r>
      <w:r w:rsidR="002C2DD6" w:rsidRPr="003112B9">
        <w:rPr>
          <w:bCs/>
          <w:sz w:val="26"/>
          <w:szCs w:val="26"/>
          <w:rtl/>
          <w:lang w:bidi="ar-LB"/>
        </w:rPr>
        <w:t xml:space="preserve"> </w:t>
      </w:r>
      <w:r w:rsidRPr="003112B9">
        <w:rPr>
          <w:bCs/>
          <w:sz w:val="26"/>
          <w:szCs w:val="26"/>
          <w:rtl/>
          <w:lang w:bidi="ar-LB"/>
        </w:rPr>
        <w:t>مشاريع</w:t>
      </w:r>
      <w:r w:rsidR="002C2DD6" w:rsidRPr="003112B9">
        <w:rPr>
          <w:bCs/>
          <w:sz w:val="26"/>
          <w:szCs w:val="26"/>
          <w:rtl/>
          <w:lang w:bidi="ar-LB"/>
        </w:rPr>
        <w:t xml:space="preserve"> </w:t>
      </w:r>
      <w:r w:rsidRPr="003112B9">
        <w:rPr>
          <w:bCs/>
          <w:sz w:val="26"/>
          <w:szCs w:val="26"/>
          <w:rtl/>
          <w:lang w:bidi="ar-LB"/>
        </w:rPr>
        <w:t>متعددة</w:t>
      </w:r>
      <w:r w:rsidR="002C2DD6" w:rsidRPr="003112B9">
        <w:rPr>
          <w:bCs/>
          <w:sz w:val="26"/>
          <w:szCs w:val="26"/>
          <w:rtl/>
          <w:lang w:bidi="ar-LB"/>
        </w:rPr>
        <w:t xml:space="preserve"> </w:t>
      </w:r>
      <w:r w:rsidRPr="003112B9">
        <w:rPr>
          <w:bCs/>
          <w:sz w:val="26"/>
          <w:szCs w:val="26"/>
          <w:rtl/>
          <w:lang w:bidi="ar-LB"/>
        </w:rPr>
        <w:t>السنوات</w:t>
      </w:r>
    </w:p>
    <w:p w14:paraId="4C3F0097" w14:textId="52401B27" w:rsidR="006F7E8C" w:rsidRPr="003112B9" w:rsidRDefault="00331FB7" w:rsidP="006F7E8C">
      <w:pPr>
        <w:bidi/>
        <w:spacing w:after="200"/>
        <w:jc w:val="center"/>
        <w:rPr>
          <w:b/>
          <w:bCs/>
          <w:sz w:val="26"/>
          <w:szCs w:val="26"/>
          <w:rtl/>
        </w:rPr>
      </w:pPr>
      <w:r w:rsidRPr="003112B9">
        <w:rPr>
          <w:b/>
          <w:bCs/>
          <w:sz w:val="26"/>
          <w:szCs w:val="26"/>
          <w:rtl/>
        </w:rPr>
        <w:t>دولة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بوليفيا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المتعددة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القوميات</w:t>
      </w:r>
    </w:p>
    <w:tbl>
      <w:tblPr>
        <w:tblStyle w:val="TableGrid"/>
        <w:bidiVisual/>
        <w:tblW w:w="5756" w:type="pct"/>
        <w:jc w:val="center"/>
        <w:tblLayout w:type="fixed"/>
        <w:tblLook w:val="04A0" w:firstRow="1" w:lastRow="0" w:firstColumn="1" w:lastColumn="0" w:noHBand="0" w:noVBand="1"/>
      </w:tblPr>
      <w:tblGrid>
        <w:gridCol w:w="4101"/>
        <w:gridCol w:w="2127"/>
        <w:gridCol w:w="2230"/>
        <w:gridCol w:w="2306"/>
      </w:tblGrid>
      <w:tr w:rsidR="00331FB7" w:rsidRPr="003112B9" w14:paraId="2EDC2F7C" w14:textId="77777777" w:rsidTr="00331FB7">
        <w:trPr>
          <w:trHeight w:val="240"/>
          <w:jc w:val="center"/>
        </w:trPr>
        <w:tc>
          <w:tcPr>
            <w:tcW w:w="4101" w:type="dxa"/>
            <w:hideMark/>
          </w:tcPr>
          <w:p w14:paraId="6E000776" w14:textId="4459FD78" w:rsidR="00331FB7" w:rsidRPr="003112B9" w:rsidRDefault="00331FB7" w:rsidP="00331FB7">
            <w:pPr>
              <w:bidi/>
              <w:spacing w:before="20" w:after="20"/>
              <w:jc w:val="center"/>
              <w:rPr>
                <w:b/>
                <w:sz w:val="20"/>
                <w:lang w:val="en-US"/>
              </w:rPr>
            </w:pPr>
            <w:r w:rsidRPr="003112B9">
              <w:rPr>
                <w:rFonts w:hint="cs"/>
                <w:bCs/>
                <w:sz w:val="20"/>
                <w:rtl/>
              </w:rPr>
              <w:t>عنوان</w:t>
            </w:r>
            <w:r w:rsidR="002C2DD6" w:rsidRPr="003112B9">
              <w:rPr>
                <w:rFonts w:hint="cs"/>
                <w:bCs/>
                <w:sz w:val="20"/>
                <w:rtl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</w:rPr>
              <w:t>المشروع</w:t>
            </w:r>
          </w:p>
        </w:tc>
        <w:tc>
          <w:tcPr>
            <w:tcW w:w="2127" w:type="dxa"/>
            <w:hideMark/>
          </w:tcPr>
          <w:p w14:paraId="122B1D13" w14:textId="78AFA598" w:rsidR="00331FB7" w:rsidRPr="003112B9" w:rsidRDefault="00331FB7" w:rsidP="00331FB7">
            <w:pPr>
              <w:bidi/>
              <w:spacing w:before="20" w:after="20"/>
              <w:jc w:val="center"/>
              <w:rPr>
                <w:b/>
                <w:sz w:val="20"/>
                <w:lang w:val="en-US"/>
              </w:rPr>
            </w:pPr>
            <w:r w:rsidRPr="003112B9">
              <w:rPr>
                <w:rFonts w:hint="cs"/>
                <w:bCs/>
                <w:sz w:val="20"/>
                <w:rtl/>
              </w:rPr>
              <w:t>الوكالة</w:t>
            </w:r>
          </w:p>
        </w:tc>
        <w:tc>
          <w:tcPr>
            <w:tcW w:w="2230" w:type="dxa"/>
            <w:vAlign w:val="center"/>
            <w:hideMark/>
          </w:tcPr>
          <w:p w14:paraId="1B072843" w14:textId="378C4298" w:rsidR="00331FB7" w:rsidRPr="003112B9" w:rsidRDefault="00331FB7" w:rsidP="00331FB7">
            <w:pPr>
              <w:bidi/>
              <w:spacing w:before="20" w:after="20"/>
              <w:jc w:val="center"/>
              <w:rPr>
                <w:bCs/>
                <w:sz w:val="20"/>
                <w:lang w:val="en-US"/>
              </w:rPr>
            </w:pPr>
            <w:r w:rsidRPr="003112B9">
              <w:rPr>
                <w:rFonts w:hint="cs"/>
                <w:bCs/>
                <w:sz w:val="20"/>
                <w:rtl/>
                <w:lang w:val="en-US"/>
              </w:rPr>
              <w:t>الاجتماع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الذي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تمت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فيه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الموافقة</w:t>
            </w:r>
          </w:p>
        </w:tc>
        <w:tc>
          <w:tcPr>
            <w:tcW w:w="2306" w:type="dxa"/>
            <w:vAlign w:val="center"/>
            <w:hideMark/>
          </w:tcPr>
          <w:p w14:paraId="7CA05B51" w14:textId="267E9A1E" w:rsidR="00331FB7" w:rsidRPr="003112B9" w:rsidRDefault="00331FB7" w:rsidP="00331FB7">
            <w:pPr>
              <w:bidi/>
              <w:spacing w:before="20" w:after="20"/>
              <w:jc w:val="center"/>
              <w:rPr>
                <w:bCs/>
                <w:sz w:val="20"/>
                <w:lang w:val="en-US"/>
              </w:rPr>
            </w:pPr>
            <w:r w:rsidRPr="003112B9">
              <w:rPr>
                <w:rFonts w:hint="cs"/>
                <w:bCs/>
                <w:sz w:val="20"/>
                <w:rtl/>
                <w:lang w:val="en-US"/>
              </w:rPr>
              <w:t>تدبير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الرقابة</w:t>
            </w:r>
          </w:p>
        </w:tc>
      </w:tr>
      <w:tr w:rsidR="00331FB7" w:rsidRPr="003112B9" w14:paraId="64ACED80" w14:textId="77777777" w:rsidTr="00331FB7">
        <w:trPr>
          <w:trHeight w:val="240"/>
          <w:jc w:val="center"/>
        </w:trPr>
        <w:tc>
          <w:tcPr>
            <w:tcW w:w="4101" w:type="dxa"/>
            <w:vAlign w:val="center"/>
            <w:hideMark/>
          </w:tcPr>
          <w:p w14:paraId="00EBE366" w14:textId="50A47499" w:rsidR="00331FB7" w:rsidRPr="003112B9" w:rsidRDefault="00331FB7" w:rsidP="00331FB7">
            <w:pPr>
              <w:bidi/>
              <w:spacing w:before="20" w:after="20"/>
              <w:ind w:right="37"/>
              <w:jc w:val="center"/>
              <w:rPr>
                <w:sz w:val="20"/>
                <w:rtl/>
                <w:lang w:val="en-US"/>
              </w:rPr>
            </w:pPr>
            <w:r w:rsidRPr="003112B9">
              <w:rPr>
                <w:sz w:val="20"/>
                <w:rtl/>
                <w:lang w:val="en-US"/>
              </w:rPr>
              <w:t>خطة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Pr="003112B9">
              <w:rPr>
                <w:sz w:val="20"/>
                <w:rtl/>
                <w:lang w:val="en-US"/>
              </w:rPr>
              <w:t>إدارة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Pr="003112B9">
              <w:rPr>
                <w:sz w:val="20"/>
                <w:rtl/>
                <w:lang w:val="en-US"/>
              </w:rPr>
              <w:t>إزالة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Pr="003112B9">
              <w:rPr>
                <w:sz w:val="20"/>
                <w:rtl/>
                <w:lang w:val="en-US"/>
              </w:rPr>
              <w:t>المواد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Pr="003112B9">
              <w:rPr>
                <w:sz w:val="20"/>
                <w:rtl/>
                <w:lang w:val="en-US"/>
              </w:rPr>
              <w:t>ال</w:t>
            </w:r>
            <w:r w:rsidR="00793CCE" w:rsidRPr="003112B9">
              <w:rPr>
                <w:sz w:val="20"/>
                <w:rtl/>
                <w:lang w:val="en-US"/>
              </w:rPr>
              <w:t>هيدروكلوروفلوروكربونية</w:t>
            </w:r>
          </w:p>
          <w:p w14:paraId="501661AB" w14:textId="6DAB309E" w:rsidR="00331FB7" w:rsidRPr="003112B9" w:rsidRDefault="00331FB7" w:rsidP="00331FB7">
            <w:pPr>
              <w:bidi/>
              <w:spacing w:before="20" w:after="20"/>
              <w:ind w:right="37"/>
              <w:jc w:val="center"/>
              <w:rPr>
                <w:sz w:val="20"/>
                <w:lang w:val="en-US"/>
              </w:rPr>
            </w:pPr>
            <w:r w:rsidRPr="003112B9">
              <w:rPr>
                <w:sz w:val="20"/>
                <w:rtl/>
                <w:lang w:val="en-US"/>
              </w:rPr>
              <w:t>(المرحلة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Pr="003112B9">
              <w:rPr>
                <w:sz w:val="20"/>
                <w:rtl/>
                <w:lang w:val="en-US"/>
              </w:rPr>
              <w:t>الثانية)</w:t>
            </w:r>
          </w:p>
        </w:tc>
        <w:tc>
          <w:tcPr>
            <w:tcW w:w="2127" w:type="dxa"/>
            <w:vAlign w:val="center"/>
          </w:tcPr>
          <w:p w14:paraId="05ADAAC0" w14:textId="0EF66892" w:rsidR="00331FB7" w:rsidRPr="003112B9" w:rsidRDefault="002C2DD6" w:rsidP="00331FB7">
            <w:pPr>
              <w:tabs>
                <w:tab w:val="left" w:pos="1729"/>
              </w:tabs>
              <w:bidi/>
              <w:spacing w:before="20" w:after="20"/>
              <w:jc w:val="center"/>
              <w:rPr>
                <w:sz w:val="20"/>
                <w:lang w:val="en-US"/>
              </w:rPr>
            </w:pPr>
            <w:r w:rsidRPr="003112B9">
              <w:rPr>
                <w:rFonts w:hint="cs"/>
                <w:color w:val="000000" w:themeColor="text1"/>
                <w:sz w:val="20"/>
                <w:rtl/>
              </w:rPr>
              <w:t xml:space="preserve"> </w:t>
            </w:r>
            <w:r w:rsidR="00331FB7" w:rsidRPr="003112B9">
              <w:rPr>
                <w:rFonts w:hint="cs"/>
                <w:color w:val="000000" w:themeColor="text1"/>
                <w:sz w:val="20"/>
                <w:rtl/>
              </w:rPr>
              <w:t>اليونيدو</w:t>
            </w:r>
            <w:r w:rsidRPr="003112B9">
              <w:rPr>
                <w:rFonts w:hint="cs"/>
                <w:color w:val="000000" w:themeColor="text1"/>
                <w:sz w:val="20"/>
                <w:rtl/>
              </w:rPr>
              <w:t xml:space="preserve"> </w:t>
            </w:r>
            <w:r w:rsidR="00331FB7" w:rsidRPr="003112B9">
              <w:rPr>
                <w:rFonts w:hint="cs"/>
                <w:color w:val="000000" w:themeColor="text1"/>
                <w:sz w:val="20"/>
                <w:rtl/>
              </w:rPr>
              <w:t>(الوكالة</w:t>
            </w:r>
            <w:r w:rsidRPr="003112B9">
              <w:rPr>
                <w:rFonts w:hint="cs"/>
                <w:color w:val="000000" w:themeColor="text1"/>
                <w:sz w:val="20"/>
                <w:rtl/>
              </w:rPr>
              <w:t xml:space="preserve"> </w:t>
            </w:r>
            <w:r w:rsidR="00331FB7" w:rsidRPr="003112B9">
              <w:rPr>
                <w:rFonts w:hint="cs"/>
                <w:color w:val="000000" w:themeColor="text1"/>
                <w:sz w:val="20"/>
                <w:rtl/>
              </w:rPr>
              <w:t>الرئيسية)</w:t>
            </w:r>
            <w:r w:rsidRPr="003112B9">
              <w:rPr>
                <w:color w:val="000000" w:themeColor="text1"/>
                <w:sz w:val="20"/>
                <w:rtl/>
              </w:rPr>
              <w:t xml:space="preserve"> </w:t>
            </w:r>
            <w:r w:rsidR="00331FB7" w:rsidRPr="003112B9">
              <w:rPr>
                <w:rFonts w:hint="cs"/>
                <w:color w:val="000000" w:themeColor="text1"/>
                <w:sz w:val="20"/>
                <w:rtl/>
              </w:rPr>
              <w:t>و</w:t>
            </w:r>
            <w:r w:rsidR="00331FB7" w:rsidRPr="003112B9">
              <w:rPr>
                <w:color w:val="000000" w:themeColor="text1"/>
                <w:sz w:val="20"/>
                <w:rtl/>
              </w:rPr>
              <w:t>اليونيب</w:t>
            </w:r>
          </w:p>
        </w:tc>
        <w:tc>
          <w:tcPr>
            <w:tcW w:w="2230" w:type="dxa"/>
            <w:vAlign w:val="center"/>
          </w:tcPr>
          <w:p w14:paraId="727C421E" w14:textId="5DB6A54B" w:rsidR="00331FB7" w:rsidRPr="003112B9" w:rsidRDefault="00331FB7" w:rsidP="00331FB7">
            <w:pPr>
              <w:bidi/>
              <w:spacing w:before="20" w:after="20"/>
              <w:ind w:left="30" w:right="31"/>
              <w:jc w:val="center"/>
              <w:rPr>
                <w:sz w:val="20"/>
                <w:lang w:val="en-US"/>
              </w:rPr>
            </w:pPr>
            <w:r w:rsidRPr="003112B9">
              <w:rPr>
                <w:rFonts w:hint="cs"/>
                <w:sz w:val="20"/>
                <w:rtl/>
                <w:lang w:val="en-US"/>
              </w:rPr>
              <w:t>السابع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والثمانون</w:t>
            </w:r>
          </w:p>
        </w:tc>
        <w:tc>
          <w:tcPr>
            <w:tcW w:w="2306" w:type="dxa"/>
            <w:vAlign w:val="center"/>
          </w:tcPr>
          <w:p w14:paraId="240165D9" w14:textId="110BBFDD" w:rsidR="00331FB7" w:rsidRPr="003112B9" w:rsidRDefault="00331FB7" w:rsidP="00331FB7">
            <w:pPr>
              <w:bidi/>
              <w:spacing w:before="20" w:after="20"/>
              <w:jc w:val="center"/>
              <w:rPr>
                <w:sz w:val="20"/>
              </w:rPr>
            </w:pPr>
            <w:r w:rsidRPr="003112B9">
              <w:rPr>
                <w:rFonts w:hint="cs"/>
                <w:sz w:val="20"/>
                <w:rtl/>
                <w:lang w:val="en-US"/>
              </w:rPr>
              <w:t>إزالة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100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في المائة </w:t>
            </w:r>
            <w:r w:rsidRPr="003112B9">
              <w:rPr>
                <w:rFonts w:hint="cs"/>
                <w:sz w:val="20"/>
                <w:rtl/>
                <w:lang w:val="en-US"/>
              </w:rPr>
              <w:t>بحلول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عام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2030</w:t>
            </w:r>
          </w:p>
        </w:tc>
      </w:tr>
    </w:tbl>
    <w:p w14:paraId="1D39DD54" w14:textId="77777777" w:rsidR="00331FB7" w:rsidRPr="003112B9" w:rsidRDefault="00331FB7" w:rsidP="00331FB7">
      <w:pPr>
        <w:bidi/>
        <w:jc w:val="center"/>
        <w:rPr>
          <w:b/>
          <w:bCs/>
          <w:sz w:val="20"/>
          <w:rtl/>
        </w:rPr>
      </w:pPr>
    </w:p>
    <w:tbl>
      <w:tblPr>
        <w:tblStyle w:val="TableGrid"/>
        <w:bidiVisual/>
        <w:tblW w:w="5780" w:type="pct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94"/>
        <w:gridCol w:w="2140"/>
        <w:gridCol w:w="2975"/>
      </w:tblGrid>
      <w:tr w:rsidR="00DA20EB" w:rsidRPr="003112B9" w14:paraId="04761485" w14:textId="77777777" w:rsidTr="00FA2658">
        <w:trPr>
          <w:trHeight w:val="77"/>
          <w:jc w:val="center"/>
        </w:trPr>
        <w:tc>
          <w:tcPr>
            <w:tcW w:w="2634" w:type="pct"/>
          </w:tcPr>
          <w:p w14:paraId="397B0271" w14:textId="24B38689" w:rsidR="00DA20EB" w:rsidRPr="003112B9" w:rsidRDefault="00DA20EB" w:rsidP="00FA2658">
            <w:pPr>
              <w:bidi/>
              <w:jc w:val="left"/>
              <w:rPr>
                <w:b/>
                <w:sz w:val="20"/>
              </w:rPr>
            </w:pP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بيانات</w:t>
            </w:r>
            <w:r w:rsidR="002C2DD6"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المادة</w:t>
            </w:r>
            <w:r w:rsidR="002C2DD6"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7</w:t>
            </w:r>
            <w:r w:rsidR="002C2DD6" w:rsidRPr="003112B9">
              <w:rPr>
                <w:rFonts w:eastAsia="Batang" w:hint="cs"/>
                <w:b/>
                <w:snapToGrid w:val="0"/>
                <w:sz w:val="20"/>
                <w:rtl/>
                <w:lang w:eastAsia="ko-KR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(المرفق</w:t>
            </w:r>
            <w:r w:rsidR="002C2DD6" w:rsidRPr="003112B9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جيم</w:t>
            </w:r>
            <w:r w:rsidR="00331FB7" w:rsidRPr="003112B9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،</w:t>
            </w:r>
            <w:r w:rsidR="002C2DD6" w:rsidRPr="003112B9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المجموعة</w:t>
            </w:r>
            <w:r w:rsidR="002C2DD6" w:rsidRPr="003112B9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الأولى)</w:t>
            </w:r>
          </w:p>
        </w:tc>
        <w:tc>
          <w:tcPr>
            <w:tcW w:w="990" w:type="pct"/>
          </w:tcPr>
          <w:p w14:paraId="3F1969CA" w14:textId="2DB9BEA9" w:rsidR="00DA20EB" w:rsidRPr="003112B9" w:rsidRDefault="00DA20EB" w:rsidP="00FA2658">
            <w:pPr>
              <w:bidi/>
              <w:jc w:val="center"/>
              <w:rPr>
                <w:b/>
                <w:bCs/>
                <w:sz w:val="20"/>
                <w:lang w:val="en-US" w:bidi="ar-EG"/>
              </w:rPr>
            </w:pPr>
            <w:r w:rsidRPr="003112B9">
              <w:rPr>
                <w:rFonts w:hint="cs"/>
                <w:b/>
                <w:bCs/>
                <w:sz w:val="20"/>
                <w:rtl/>
                <w:lang w:val="en-US" w:bidi="ar-EG"/>
              </w:rPr>
              <w:t>السنة</w:t>
            </w:r>
            <w:r w:rsidR="00FC71FB" w:rsidRPr="003112B9">
              <w:rPr>
                <w:rFonts w:hint="cs"/>
                <w:b/>
                <w:bCs/>
                <w:sz w:val="20"/>
                <w:rtl/>
                <w:lang w:val="en-US" w:bidi="ar-EG"/>
              </w:rPr>
              <w:t>:</w:t>
            </w:r>
            <w:r w:rsidR="002C2DD6" w:rsidRPr="003112B9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 w:rsidR="00331FB7" w:rsidRPr="003112B9">
              <w:rPr>
                <w:rFonts w:hint="cs"/>
                <w:b/>
                <w:bCs/>
                <w:sz w:val="20"/>
                <w:rtl/>
                <w:lang w:val="en-US" w:bidi="ar-EG"/>
              </w:rPr>
              <w:t>2024</w:t>
            </w:r>
          </w:p>
        </w:tc>
        <w:tc>
          <w:tcPr>
            <w:tcW w:w="1376" w:type="pct"/>
          </w:tcPr>
          <w:p w14:paraId="4CFC41D3" w14:textId="5794B030" w:rsidR="00DA20EB" w:rsidRPr="003112B9" w:rsidRDefault="00331FB7" w:rsidP="00FA2658">
            <w:pPr>
              <w:bidi/>
              <w:jc w:val="left"/>
              <w:rPr>
                <w:sz w:val="20"/>
                <w:lang w:val="en-US"/>
              </w:rPr>
            </w:pPr>
            <w:r w:rsidRPr="003112B9">
              <w:rPr>
                <w:rFonts w:hint="cs"/>
                <w:sz w:val="20"/>
                <w:rtl/>
                <w:lang w:val="en-US"/>
              </w:rPr>
              <w:t>1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>.</w:t>
            </w:r>
            <w:r w:rsidRPr="003112B9">
              <w:rPr>
                <w:rFonts w:hint="cs"/>
                <w:sz w:val="20"/>
                <w:rtl/>
                <w:lang w:val="en-US"/>
              </w:rPr>
              <w:t>53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="00DA20EB" w:rsidRPr="003112B9">
              <w:rPr>
                <w:rFonts w:hint="cs"/>
                <w:sz w:val="20"/>
                <w:rtl/>
                <w:lang w:val="en-US"/>
              </w:rPr>
              <w:t>طن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DA20EB" w:rsidRPr="003112B9">
              <w:rPr>
                <w:rFonts w:hint="cs"/>
                <w:sz w:val="20"/>
                <w:rtl/>
                <w:lang w:val="en-US"/>
              </w:rPr>
              <w:t>من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DA20EB" w:rsidRPr="003112B9">
              <w:rPr>
                <w:rFonts w:hint="cs"/>
                <w:sz w:val="20"/>
                <w:rtl/>
                <w:lang w:val="en-US"/>
              </w:rPr>
              <w:t>قدرات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DA20EB" w:rsidRPr="003112B9">
              <w:rPr>
                <w:rFonts w:hint="cs"/>
                <w:sz w:val="20"/>
                <w:rtl/>
                <w:lang w:val="en-US"/>
              </w:rPr>
              <w:t>استنفاد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DA20EB" w:rsidRPr="003112B9">
              <w:rPr>
                <w:rFonts w:hint="cs"/>
                <w:sz w:val="20"/>
                <w:rtl/>
                <w:lang w:val="en-US"/>
              </w:rPr>
              <w:t>الأوزون</w:t>
            </w:r>
          </w:p>
        </w:tc>
      </w:tr>
    </w:tbl>
    <w:p w14:paraId="40FDF620" w14:textId="77777777" w:rsidR="00DA20EB" w:rsidRPr="003112B9" w:rsidRDefault="00DA20EB" w:rsidP="00DA20EB">
      <w:pPr>
        <w:jc w:val="center"/>
        <w:rPr>
          <w:sz w:val="20"/>
        </w:rPr>
      </w:pPr>
    </w:p>
    <w:tbl>
      <w:tblPr>
        <w:tblStyle w:val="TableGrid"/>
        <w:bidiVisual/>
        <w:tblW w:w="5788" w:type="pct"/>
        <w:jc w:val="center"/>
        <w:tblLayout w:type="fixed"/>
        <w:tblLook w:val="04A0" w:firstRow="1" w:lastRow="0" w:firstColumn="1" w:lastColumn="0" w:noHBand="0" w:noVBand="1"/>
      </w:tblPr>
      <w:tblGrid>
        <w:gridCol w:w="2363"/>
        <w:gridCol w:w="989"/>
        <w:gridCol w:w="812"/>
        <w:gridCol w:w="1743"/>
        <w:gridCol w:w="892"/>
        <w:gridCol w:w="892"/>
        <w:gridCol w:w="901"/>
        <w:gridCol w:w="2232"/>
      </w:tblGrid>
      <w:tr w:rsidR="00DA20EB" w:rsidRPr="003112B9" w14:paraId="2FF69CC5" w14:textId="77777777" w:rsidTr="00FD78A0">
        <w:trPr>
          <w:trHeight w:val="128"/>
          <w:jc w:val="center"/>
        </w:trPr>
        <w:tc>
          <w:tcPr>
            <w:tcW w:w="3969" w:type="pct"/>
            <w:gridSpan w:val="7"/>
          </w:tcPr>
          <w:p w14:paraId="69D81239" w14:textId="163CF35D" w:rsidR="00DA20EB" w:rsidRPr="003112B9" w:rsidRDefault="00DA20EB" w:rsidP="00FA2658">
            <w:pPr>
              <w:bidi/>
              <w:ind w:left="57" w:right="57" w:hanging="57"/>
              <w:rPr>
                <w:bCs/>
                <w:sz w:val="20"/>
                <w:lang w:val="en-US"/>
              </w:rPr>
            </w:pPr>
            <w:r w:rsidRPr="003112B9">
              <w:rPr>
                <w:rFonts w:hint="cs"/>
                <w:bCs/>
                <w:sz w:val="20"/>
                <w:rtl/>
                <w:lang w:val="en-US"/>
              </w:rPr>
              <w:t>البيانات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القطاعية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للبرنامج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="001D26E3" w:rsidRPr="003112B9">
              <w:rPr>
                <w:rFonts w:hint="cs"/>
                <w:bCs/>
                <w:sz w:val="20"/>
                <w:rtl/>
                <w:lang w:val="en-US"/>
              </w:rPr>
              <w:t>القطري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(طن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من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قدرات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استنفاد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الأوزون)</w:t>
            </w:r>
          </w:p>
        </w:tc>
        <w:tc>
          <w:tcPr>
            <w:tcW w:w="1031" w:type="pct"/>
          </w:tcPr>
          <w:p w14:paraId="2140046D" w14:textId="6C231D73" w:rsidR="00DA20EB" w:rsidRPr="003112B9" w:rsidRDefault="00DA20EB" w:rsidP="00FA2658">
            <w:pPr>
              <w:ind w:left="57" w:right="57"/>
              <w:jc w:val="left"/>
              <w:rPr>
                <w:bCs/>
                <w:sz w:val="20"/>
                <w:lang w:val="en-US"/>
              </w:rPr>
            </w:pPr>
            <w:r w:rsidRPr="003112B9">
              <w:rPr>
                <w:rFonts w:hint="cs"/>
                <w:bCs/>
                <w:sz w:val="20"/>
                <w:rtl/>
                <w:lang w:val="en-US"/>
              </w:rPr>
              <w:t>السنة</w:t>
            </w:r>
            <w:r w:rsidR="00FC71FB" w:rsidRPr="003112B9">
              <w:rPr>
                <w:rFonts w:hint="cs"/>
                <w:bCs/>
                <w:sz w:val="20"/>
                <w:rtl/>
                <w:lang w:val="en-US"/>
              </w:rPr>
              <w:t>: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="001D26E3" w:rsidRPr="003112B9">
              <w:rPr>
                <w:rFonts w:hint="cs"/>
                <w:bCs/>
                <w:sz w:val="20"/>
                <w:rtl/>
                <w:lang w:val="en-US"/>
              </w:rPr>
              <w:t>2025</w:t>
            </w:r>
          </w:p>
        </w:tc>
      </w:tr>
      <w:tr w:rsidR="00FD78A0" w:rsidRPr="003112B9" w14:paraId="1F9B71F9" w14:textId="77777777" w:rsidTr="00FD78A0">
        <w:trPr>
          <w:trHeight w:val="240"/>
          <w:jc w:val="center"/>
        </w:trPr>
        <w:tc>
          <w:tcPr>
            <w:tcW w:w="10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E8FCDF" w14:textId="32D678F5" w:rsidR="00FD78A0" w:rsidRPr="003112B9" w:rsidRDefault="00FD78A0" w:rsidP="00FD78A0">
            <w:pPr>
              <w:bidi/>
              <w:ind w:left="57" w:right="57"/>
              <w:jc w:val="center"/>
              <w:rPr>
                <w:sz w:val="20"/>
                <w:lang w:val="en-US"/>
              </w:rPr>
            </w:pPr>
            <w:r w:rsidRPr="003112B9">
              <w:rPr>
                <w:rFonts w:hint="cs"/>
                <w:sz w:val="20"/>
                <w:rtl/>
                <w:lang w:val="en-US"/>
              </w:rPr>
              <w:t>المادة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الكيميائية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39BF8A" w14:textId="77777777" w:rsidR="00FD78A0" w:rsidRPr="003112B9" w:rsidRDefault="00FD78A0" w:rsidP="00FD78A0">
            <w:pPr>
              <w:bidi/>
              <w:ind w:left="57" w:right="57"/>
              <w:jc w:val="center"/>
              <w:rPr>
                <w:sz w:val="20"/>
                <w:lang w:val="en-US"/>
              </w:rPr>
            </w:pPr>
            <w:r w:rsidRPr="003112B9">
              <w:rPr>
                <w:rFonts w:hint="cs"/>
                <w:sz w:val="20"/>
                <w:rtl/>
                <w:lang w:val="en-US"/>
              </w:rPr>
              <w:t>أيروصول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760ABE" w14:textId="77777777" w:rsidR="00FD78A0" w:rsidRPr="003112B9" w:rsidRDefault="00FD78A0" w:rsidP="00FD78A0">
            <w:pPr>
              <w:bidi/>
              <w:ind w:left="57" w:right="57"/>
              <w:jc w:val="center"/>
              <w:rPr>
                <w:sz w:val="20"/>
                <w:lang w:val="en-US"/>
              </w:rPr>
            </w:pPr>
            <w:r w:rsidRPr="003112B9">
              <w:rPr>
                <w:rFonts w:hint="cs"/>
                <w:sz w:val="20"/>
                <w:rtl/>
                <w:lang w:val="en-US"/>
              </w:rPr>
              <w:t>رغاوى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86ED4B" w14:textId="2184CCE4" w:rsidR="00FD78A0" w:rsidRPr="003112B9" w:rsidRDefault="00FD78A0" w:rsidP="00FD78A0">
            <w:pPr>
              <w:bidi/>
              <w:ind w:left="57" w:right="57"/>
              <w:jc w:val="center"/>
              <w:rPr>
                <w:sz w:val="20"/>
                <w:lang w:val="en-US"/>
              </w:rPr>
            </w:pPr>
            <w:r w:rsidRPr="003112B9">
              <w:rPr>
                <w:rFonts w:hint="cs"/>
                <w:sz w:val="20"/>
                <w:rtl/>
                <w:lang w:val="en-US"/>
              </w:rPr>
              <w:t>مكافحة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الحرائق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A4105" w14:textId="77777777" w:rsidR="00FD78A0" w:rsidRPr="003112B9" w:rsidRDefault="00FD78A0" w:rsidP="00FA2658">
            <w:pPr>
              <w:bidi/>
              <w:ind w:left="57" w:right="57"/>
              <w:jc w:val="center"/>
              <w:rPr>
                <w:sz w:val="20"/>
                <w:lang w:val="en-US"/>
              </w:rPr>
            </w:pPr>
            <w:r w:rsidRPr="003112B9">
              <w:rPr>
                <w:rFonts w:hint="cs"/>
                <w:sz w:val="20"/>
                <w:rtl/>
                <w:lang w:val="en-US"/>
              </w:rPr>
              <w:t>التبريد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D3070" w14:textId="77777777" w:rsidR="00FD78A0" w:rsidRPr="003112B9" w:rsidRDefault="00FD78A0" w:rsidP="00FA2658">
            <w:pPr>
              <w:bidi/>
              <w:ind w:left="57" w:right="57"/>
              <w:jc w:val="center"/>
              <w:rPr>
                <w:sz w:val="20"/>
                <w:lang w:val="en-US"/>
              </w:rPr>
            </w:pPr>
            <w:r w:rsidRPr="003112B9">
              <w:rPr>
                <w:rFonts w:hint="cs"/>
                <w:sz w:val="20"/>
                <w:rtl/>
                <w:lang w:val="en-US"/>
              </w:rPr>
              <w:t>مذيبات</w:t>
            </w:r>
          </w:p>
        </w:tc>
        <w:tc>
          <w:tcPr>
            <w:tcW w:w="10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FC8C34" w14:textId="66A301B4" w:rsidR="00FD78A0" w:rsidRPr="003112B9" w:rsidRDefault="00FD78A0" w:rsidP="00FD78A0">
            <w:pPr>
              <w:bidi/>
              <w:ind w:left="57" w:right="57"/>
              <w:jc w:val="center"/>
              <w:rPr>
                <w:sz w:val="20"/>
                <w:lang w:val="en-US"/>
              </w:rPr>
            </w:pPr>
            <w:r w:rsidRPr="003112B9">
              <w:rPr>
                <w:rFonts w:hint="cs"/>
                <w:sz w:val="20"/>
                <w:rtl/>
                <w:lang w:val="en-US"/>
              </w:rPr>
              <w:t>مجموع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استهلاك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القطاع</w:t>
            </w:r>
          </w:p>
        </w:tc>
      </w:tr>
      <w:tr w:rsidR="00FD78A0" w:rsidRPr="003112B9" w14:paraId="74F0EC5A" w14:textId="77777777" w:rsidTr="00FD78A0">
        <w:trPr>
          <w:trHeight w:val="240"/>
          <w:jc w:val="center"/>
        </w:trPr>
        <w:tc>
          <w:tcPr>
            <w:tcW w:w="10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C783" w14:textId="77777777" w:rsidR="00FD78A0" w:rsidRPr="003112B9" w:rsidRDefault="00FD78A0" w:rsidP="00FD78A0">
            <w:pPr>
              <w:bidi/>
              <w:ind w:left="57" w:right="57"/>
              <w:jc w:val="center"/>
              <w:rPr>
                <w:sz w:val="20"/>
                <w:rtl/>
                <w:lang w:val="en-US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D784" w14:textId="77777777" w:rsidR="00FD78A0" w:rsidRPr="003112B9" w:rsidRDefault="00FD78A0" w:rsidP="00FD78A0">
            <w:pPr>
              <w:bidi/>
              <w:ind w:left="57" w:right="57"/>
              <w:jc w:val="center"/>
              <w:rPr>
                <w:sz w:val="20"/>
                <w:rtl/>
                <w:lang w:val="en-US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9E26" w14:textId="77777777" w:rsidR="00FD78A0" w:rsidRPr="003112B9" w:rsidRDefault="00FD78A0" w:rsidP="00FD78A0">
            <w:pPr>
              <w:bidi/>
              <w:ind w:left="57" w:right="57"/>
              <w:jc w:val="center"/>
              <w:rPr>
                <w:sz w:val="20"/>
                <w:rtl/>
                <w:lang w:val="en-US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DE50" w14:textId="77777777" w:rsidR="00FD78A0" w:rsidRPr="003112B9" w:rsidRDefault="00FD78A0" w:rsidP="00FD78A0">
            <w:pPr>
              <w:bidi/>
              <w:ind w:left="57" w:right="57"/>
              <w:jc w:val="center"/>
              <w:rPr>
                <w:sz w:val="20"/>
                <w:rtl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A80C" w14:textId="54FBC26E" w:rsidR="00FD78A0" w:rsidRPr="003112B9" w:rsidRDefault="00FD78A0" w:rsidP="00FD78A0">
            <w:pPr>
              <w:bidi/>
              <w:ind w:left="57" w:right="57"/>
              <w:jc w:val="center"/>
              <w:rPr>
                <w:sz w:val="20"/>
                <w:rtl/>
                <w:lang w:val="en-US"/>
              </w:rPr>
            </w:pP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التصنيع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79FB" w14:textId="22C359E9" w:rsidR="00FD78A0" w:rsidRPr="003112B9" w:rsidRDefault="00FD78A0" w:rsidP="00FD78A0">
            <w:pPr>
              <w:bidi/>
              <w:ind w:left="57" w:right="57"/>
              <w:jc w:val="center"/>
              <w:rPr>
                <w:sz w:val="20"/>
                <w:rtl/>
                <w:lang w:val="en-US"/>
              </w:rPr>
            </w:pP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الخدمة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60A1" w14:textId="77777777" w:rsidR="00FD78A0" w:rsidRPr="003112B9" w:rsidRDefault="00FD78A0" w:rsidP="00FD78A0">
            <w:pPr>
              <w:bidi/>
              <w:ind w:left="57" w:right="57"/>
              <w:jc w:val="center"/>
              <w:rPr>
                <w:sz w:val="20"/>
                <w:rtl/>
                <w:lang w:val="en-US"/>
              </w:rPr>
            </w:pPr>
          </w:p>
        </w:tc>
        <w:tc>
          <w:tcPr>
            <w:tcW w:w="10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0783" w14:textId="77777777" w:rsidR="00FD78A0" w:rsidRPr="003112B9" w:rsidRDefault="00FD78A0" w:rsidP="00FD78A0">
            <w:pPr>
              <w:bidi/>
              <w:ind w:left="57" w:right="57"/>
              <w:jc w:val="center"/>
              <w:rPr>
                <w:sz w:val="20"/>
                <w:rtl/>
                <w:lang w:val="en-US"/>
              </w:rPr>
            </w:pPr>
          </w:p>
        </w:tc>
      </w:tr>
      <w:tr w:rsidR="00FD78A0" w:rsidRPr="003112B9" w14:paraId="3CCD98B9" w14:textId="77777777" w:rsidTr="00FD78A0">
        <w:trPr>
          <w:trHeight w:val="240"/>
          <w:jc w:val="center"/>
        </w:trPr>
        <w:tc>
          <w:tcPr>
            <w:tcW w:w="10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816B" w14:textId="57B23CF8" w:rsidR="00FD78A0" w:rsidRPr="003112B9" w:rsidRDefault="00FD78A0" w:rsidP="00FD78A0">
            <w:pPr>
              <w:bidi/>
              <w:ind w:left="57" w:right="57"/>
              <w:jc w:val="center"/>
              <w:rPr>
                <w:sz w:val="20"/>
                <w:rtl/>
                <w:lang w:val="en-US"/>
              </w:rPr>
            </w:pP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</w:t>
            </w:r>
            <w:r w:rsidR="00853AC1"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هيدروكلوروفلوروكربون</w:t>
            </w: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-22</w:t>
            </w:r>
          </w:p>
        </w:tc>
        <w:tc>
          <w:tcPr>
            <w:tcW w:w="4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C435" w14:textId="77777777" w:rsidR="00FD78A0" w:rsidRPr="003112B9" w:rsidRDefault="00FD78A0" w:rsidP="00FD78A0">
            <w:pPr>
              <w:bidi/>
              <w:ind w:left="57" w:right="57"/>
              <w:jc w:val="center"/>
              <w:rPr>
                <w:sz w:val="20"/>
                <w:rtl/>
                <w:lang w:val="en-US"/>
              </w:rPr>
            </w:pPr>
          </w:p>
        </w:tc>
        <w:tc>
          <w:tcPr>
            <w:tcW w:w="3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F308" w14:textId="77777777" w:rsidR="00FD78A0" w:rsidRPr="003112B9" w:rsidRDefault="00FD78A0" w:rsidP="00FD78A0">
            <w:pPr>
              <w:bidi/>
              <w:ind w:left="57" w:right="57"/>
              <w:jc w:val="center"/>
              <w:rPr>
                <w:sz w:val="20"/>
                <w:rtl/>
                <w:lang w:val="en-US"/>
              </w:rPr>
            </w:pPr>
          </w:p>
        </w:tc>
        <w:tc>
          <w:tcPr>
            <w:tcW w:w="8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4237" w14:textId="77777777" w:rsidR="00FD78A0" w:rsidRPr="003112B9" w:rsidRDefault="00FD78A0" w:rsidP="00FD78A0">
            <w:pPr>
              <w:bidi/>
              <w:ind w:left="57" w:right="57"/>
              <w:jc w:val="center"/>
              <w:rPr>
                <w:sz w:val="20"/>
                <w:rtl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F653" w14:textId="77777777" w:rsidR="00FD78A0" w:rsidRPr="003112B9" w:rsidRDefault="00FD78A0" w:rsidP="00FD78A0">
            <w:pPr>
              <w:bidi/>
              <w:ind w:left="57" w:right="57"/>
              <w:jc w:val="center"/>
              <w:rPr>
                <w:rFonts w:eastAsia="Batang"/>
                <w:snapToGrid w:val="0"/>
                <w:sz w:val="20"/>
                <w:rtl/>
                <w:lang w:eastAsia="ko-KR" w:bidi="ar-AE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866D" w14:textId="40B00094" w:rsidR="00FD78A0" w:rsidRPr="003112B9" w:rsidRDefault="00FD78A0" w:rsidP="00EF7AFF">
            <w:pPr>
              <w:bidi/>
              <w:ind w:left="57" w:right="57"/>
              <w:jc w:val="left"/>
              <w:rPr>
                <w:rFonts w:eastAsia="Batang"/>
                <w:snapToGrid w:val="0"/>
                <w:sz w:val="20"/>
                <w:rtl/>
                <w:lang w:eastAsia="ko-KR" w:bidi="ar-AE"/>
              </w:rPr>
            </w:pPr>
            <w:r w:rsidRPr="003112B9">
              <w:rPr>
                <w:rFonts w:eastAsia="Batang"/>
                <w:snapToGrid w:val="0"/>
                <w:sz w:val="20"/>
                <w:lang w:eastAsia="ko-KR" w:bidi="ar-AE"/>
              </w:rPr>
              <w:t>1</w:t>
            </w:r>
            <w:r w:rsidR="002C2DD6" w:rsidRPr="003112B9">
              <w:rPr>
                <w:rFonts w:eastAsia="Batang"/>
                <w:snapToGrid w:val="0"/>
                <w:sz w:val="20"/>
                <w:lang w:eastAsia="ko-KR" w:bidi="ar-AE"/>
              </w:rPr>
              <w:t>.</w:t>
            </w:r>
            <w:r w:rsidRPr="003112B9">
              <w:rPr>
                <w:rFonts w:eastAsia="Batang"/>
                <w:snapToGrid w:val="0"/>
                <w:sz w:val="20"/>
                <w:lang w:eastAsia="ko-KR" w:bidi="ar-AE"/>
              </w:rPr>
              <w:t>04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C6E3" w14:textId="77777777" w:rsidR="00FD78A0" w:rsidRPr="003112B9" w:rsidRDefault="00FD78A0" w:rsidP="00EF7AFF">
            <w:pPr>
              <w:bidi/>
              <w:ind w:left="57" w:right="57"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0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AA4A" w14:textId="621ACDDF" w:rsidR="00FD78A0" w:rsidRPr="003112B9" w:rsidRDefault="00FD78A0" w:rsidP="00EF7AFF">
            <w:pPr>
              <w:bidi/>
              <w:ind w:left="57" w:right="57"/>
              <w:jc w:val="left"/>
              <w:rPr>
                <w:sz w:val="20"/>
                <w:rtl/>
                <w:lang w:val="en-US"/>
              </w:rPr>
            </w:pPr>
            <w:r w:rsidRPr="003112B9">
              <w:rPr>
                <w:sz w:val="20"/>
                <w:lang w:val="en-US"/>
              </w:rPr>
              <w:t>1</w:t>
            </w:r>
            <w:r w:rsidR="002C2DD6" w:rsidRPr="003112B9">
              <w:rPr>
                <w:sz w:val="20"/>
                <w:lang w:val="en-US"/>
              </w:rPr>
              <w:t>.</w:t>
            </w:r>
            <w:r w:rsidRPr="003112B9">
              <w:rPr>
                <w:sz w:val="20"/>
                <w:lang w:val="en-US"/>
              </w:rPr>
              <w:t>04</w:t>
            </w:r>
          </w:p>
        </w:tc>
      </w:tr>
    </w:tbl>
    <w:p w14:paraId="55CB11C8" w14:textId="77777777" w:rsidR="00FD78A0" w:rsidRPr="003112B9" w:rsidRDefault="00FD78A0">
      <w:pPr>
        <w:bidi/>
      </w:pPr>
    </w:p>
    <w:tbl>
      <w:tblPr>
        <w:bidiVisual/>
        <w:tblW w:w="10882" w:type="dxa"/>
        <w:tblInd w:w="-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959"/>
        <w:gridCol w:w="3721"/>
        <w:gridCol w:w="1457"/>
      </w:tblGrid>
      <w:tr w:rsidR="00DA20EB" w:rsidRPr="003112B9" w14:paraId="08DEFD0F" w14:textId="77777777" w:rsidTr="00FA2658">
        <w:trPr>
          <w:trHeight w:val="240"/>
        </w:trPr>
        <w:tc>
          <w:tcPr>
            <w:tcW w:w="10882" w:type="dxa"/>
            <w:gridSpan w:val="4"/>
            <w:hideMark/>
          </w:tcPr>
          <w:p w14:paraId="71E5684B" w14:textId="22A766A9" w:rsidR="00DA20EB" w:rsidRPr="003112B9" w:rsidRDefault="00DA20EB" w:rsidP="00FA2658">
            <w:pPr>
              <w:bidi/>
              <w:ind w:left="57" w:right="57" w:hanging="57"/>
              <w:jc w:val="left"/>
              <w:rPr>
                <w:rFonts w:eastAsia="Batang"/>
                <w:snapToGrid w:val="0"/>
                <w:sz w:val="20"/>
                <w:lang w:eastAsia="ko-KR" w:bidi="ar-EG"/>
              </w:rPr>
            </w:pP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بيانات</w:t>
            </w:r>
            <w:r w:rsidR="002C2DD6"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الاستهلاك</w:t>
            </w:r>
            <w:r w:rsidR="002C2DD6"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(طن</w:t>
            </w:r>
            <w:r w:rsidR="002C2DD6"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من</w:t>
            </w:r>
            <w:r w:rsidR="002C2DD6"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قدرات</w:t>
            </w:r>
            <w:r w:rsidR="002C2DD6"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="00A910A7"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استنفاد</w:t>
            </w:r>
            <w:r w:rsidR="002C2DD6"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الأوزون)</w:t>
            </w:r>
          </w:p>
        </w:tc>
      </w:tr>
      <w:tr w:rsidR="00DA20EB" w:rsidRPr="003112B9" w14:paraId="796EDA18" w14:textId="77777777" w:rsidTr="00FA2658">
        <w:trPr>
          <w:trHeight w:val="240"/>
        </w:trPr>
        <w:tc>
          <w:tcPr>
            <w:tcW w:w="4745" w:type="dxa"/>
            <w:hideMark/>
          </w:tcPr>
          <w:p w14:paraId="6D9EED02" w14:textId="67B430E5" w:rsidR="00DA20EB" w:rsidRPr="003112B9" w:rsidRDefault="00DA20EB" w:rsidP="00FA2658">
            <w:pPr>
              <w:bidi/>
              <w:ind w:left="57" w:right="57"/>
              <w:jc w:val="center"/>
              <w:rPr>
                <w:rFonts w:eastAsia="Batang"/>
                <w:snapToGrid w:val="0"/>
                <w:sz w:val="20"/>
                <w:lang w:eastAsia="ko-KR" w:bidi="ar-EG"/>
              </w:rPr>
            </w:pP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خط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الأساس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للفترة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2009-2010</w:t>
            </w:r>
            <w:r w:rsidR="00FC71FB" w:rsidRPr="003112B9">
              <w:rPr>
                <w:rFonts w:eastAsia="Batang" w:hint="cs"/>
                <w:snapToGrid w:val="0"/>
                <w:sz w:val="20"/>
                <w:rtl/>
                <w:lang w:eastAsia="ko-KR" w:bidi="ar-EG"/>
              </w:rPr>
              <w:t>:</w:t>
            </w:r>
          </w:p>
        </w:tc>
        <w:tc>
          <w:tcPr>
            <w:tcW w:w="959" w:type="dxa"/>
            <w:hideMark/>
          </w:tcPr>
          <w:p w14:paraId="04F7474A" w14:textId="1C7B05BE" w:rsidR="00DA20EB" w:rsidRPr="003112B9" w:rsidRDefault="00FD78A0" w:rsidP="00EF7AFF">
            <w:pPr>
              <w:bidi/>
              <w:ind w:left="57" w:right="57"/>
              <w:jc w:val="left"/>
              <w:rPr>
                <w:rFonts w:eastAsia="Batang"/>
                <w:snapToGrid w:val="0"/>
                <w:sz w:val="20"/>
                <w:lang w:eastAsia="ko-KR"/>
              </w:rPr>
            </w:pPr>
            <w:r w:rsidRPr="003112B9">
              <w:rPr>
                <w:sz w:val="20"/>
              </w:rPr>
              <w:t>6</w:t>
            </w:r>
            <w:r w:rsidR="002C2DD6" w:rsidRPr="003112B9">
              <w:rPr>
                <w:sz w:val="20"/>
              </w:rPr>
              <w:t>.</w:t>
            </w:r>
            <w:r w:rsidRPr="003112B9">
              <w:rPr>
                <w:sz w:val="20"/>
              </w:rPr>
              <w:t>10</w:t>
            </w:r>
          </w:p>
        </w:tc>
        <w:tc>
          <w:tcPr>
            <w:tcW w:w="3721" w:type="dxa"/>
            <w:hideMark/>
          </w:tcPr>
          <w:p w14:paraId="1D76822E" w14:textId="43EBC07F" w:rsidR="00DA20EB" w:rsidRPr="003112B9" w:rsidRDefault="00DA20EB" w:rsidP="00FA2658">
            <w:pPr>
              <w:bidi/>
              <w:ind w:left="57" w:right="57"/>
              <w:jc w:val="center"/>
              <w:rPr>
                <w:rFonts w:eastAsia="Batang"/>
                <w:snapToGrid w:val="0"/>
                <w:sz w:val="20"/>
                <w:lang w:eastAsia="ko-KR" w:bidi="ar-EG"/>
              </w:rPr>
            </w:pP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نقطة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البداية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للتخفيضات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المجمعة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المستدامة</w:t>
            </w:r>
            <w:r w:rsidR="00FC71FB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:</w:t>
            </w:r>
          </w:p>
        </w:tc>
        <w:tc>
          <w:tcPr>
            <w:tcW w:w="1457" w:type="dxa"/>
            <w:hideMark/>
          </w:tcPr>
          <w:p w14:paraId="666CDD33" w14:textId="7F35910F" w:rsidR="00DA20EB" w:rsidRPr="003112B9" w:rsidRDefault="00FD78A0" w:rsidP="00EF7AFF">
            <w:pPr>
              <w:bidi/>
              <w:ind w:left="57" w:right="57"/>
              <w:jc w:val="left"/>
              <w:rPr>
                <w:rFonts w:eastAsia="Batang"/>
                <w:snapToGrid w:val="0"/>
                <w:sz w:val="20"/>
                <w:lang w:eastAsia="ko-KR"/>
              </w:rPr>
            </w:pPr>
            <w:r w:rsidRPr="003112B9">
              <w:rPr>
                <w:sz w:val="20"/>
              </w:rPr>
              <w:t>6</w:t>
            </w:r>
            <w:r w:rsidR="002C2DD6" w:rsidRPr="003112B9">
              <w:rPr>
                <w:sz w:val="20"/>
              </w:rPr>
              <w:t>.</w:t>
            </w:r>
            <w:r w:rsidRPr="003112B9">
              <w:rPr>
                <w:sz w:val="20"/>
              </w:rPr>
              <w:t>70</w:t>
            </w:r>
          </w:p>
        </w:tc>
      </w:tr>
      <w:tr w:rsidR="00DA20EB" w:rsidRPr="003112B9" w14:paraId="3CE4E458" w14:textId="77777777" w:rsidTr="00FA2658">
        <w:trPr>
          <w:trHeight w:val="240"/>
        </w:trPr>
        <w:tc>
          <w:tcPr>
            <w:tcW w:w="10882" w:type="dxa"/>
            <w:gridSpan w:val="4"/>
            <w:hideMark/>
          </w:tcPr>
          <w:p w14:paraId="2CB1D27E" w14:textId="3A75121E" w:rsidR="00DA20EB" w:rsidRPr="003112B9" w:rsidRDefault="00DA20EB" w:rsidP="009A3FBA">
            <w:pPr>
              <w:bidi/>
              <w:ind w:left="57" w:right="57"/>
              <w:jc w:val="left"/>
              <w:rPr>
                <w:rFonts w:eastAsia="Batang"/>
                <w:snapToGrid w:val="0"/>
                <w:sz w:val="20"/>
                <w:lang w:eastAsia="ko-KR" w:bidi="ar-EG"/>
              </w:rPr>
            </w:pP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الاستهلاك</w:t>
            </w:r>
            <w:r w:rsidR="002C2DD6"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المؤهل</w:t>
            </w:r>
            <w:r w:rsidR="002C2DD6"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للتمويل</w:t>
            </w:r>
          </w:p>
        </w:tc>
      </w:tr>
      <w:tr w:rsidR="00DA20EB" w:rsidRPr="003112B9" w14:paraId="09DB68E5" w14:textId="77777777" w:rsidTr="00FA2658">
        <w:trPr>
          <w:trHeight w:val="240"/>
        </w:trPr>
        <w:tc>
          <w:tcPr>
            <w:tcW w:w="4745" w:type="dxa"/>
            <w:hideMark/>
          </w:tcPr>
          <w:p w14:paraId="3418E321" w14:textId="4F7A42D9" w:rsidR="00DA20EB" w:rsidRPr="003112B9" w:rsidRDefault="00DA20EB" w:rsidP="00FA2658">
            <w:pPr>
              <w:bidi/>
              <w:ind w:left="57" w:right="57"/>
              <w:jc w:val="center"/>
              <w:rPr>
                <w:rFonts w:eastAsia="Batang"/>
                <w:snapToGrid w:val="0"/>
                <w:sz w:val="20"/>
                <w:lang w:eastAsia="ko-KR" w:bidi="ar-EG"/>
              </w:rPr>
            </w:pP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موافق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عليه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بالفعل</w:t>
            </w:r>
            <w:r w:rsidR="00FC71FB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:</w:t>
            </w:r>
          </w:p>
        </w:tc>
        <w:tc>
          <w:tcPr>
            <w:tcW w:w="959" w:type="dxa"/>
            <w:hideMark/>
          </w:tcPr>
          <w:p w14:paraId="39CE36B1" w14:textId="4C8212BB" w:rsidR="00DA20EB" w:rsidRPr="003112B9" w:rsidRDefault="00FD78A0" w:rsidP="00EF7AFF">
            <w:pPr>
              <w:bidi/>
              <w:ind w:left="57" w:right="57"/>
              <w:jc w:val="left"/>
              <w:rPr>
                <w:rFonts w:eastAsia="Batang"/>
                <w:snapToGrid w:val="0"/>
                <w:sz w:val="20"/>
                <w:lang w:eastAsia="ko-KR"/>
              </w:rPr>
            </w:pPr>
            <w:r w:rsidRPr="003112B9">
              <w:rPr>
                <w:sz w:val="20"/>
              </w:rPr>
              <w:t>6</w:t>
            </w:r>
            <w:r w:rsidR="002C2DD6" w:rsidRPr="003112B9">
              <w:rPr>
                <w:sz w:val="20"/>
              </w:rPr>
              <w:t>.</w:t>
            </w:r>
            <w:r w:rsidRPr="003112B9">
              <w:rPr>
                <w:sz w:val="20"/>
              </w:rPr>
              <w:t>70</w:t>
            </w:r>
          </w:p>
        </w:tc>
        <w:tc>
          <w:tcPr>
            <w:tcW w:w="3721" w:type="dxa"/>
            <w:hideMark/>
          </w:tcPr>
          <w:p w14:paraId="3714E5A4" w14:textId="20729775" w:rsidR="00DA20EB" w:rsidRPr="003112B9" w:rsidRDefault="00DA20EB" w:rsidP="00FA2658">
            <w:pPr>
              <w:bidi/>
              <w:ind w:left="57" w:right="57"/>
              <w:jc w:val="center"/>
              <w:rPr>
                <w:rFonts w:eastAsia="Batang"/>
                <w:snapToGrid w:val="0"/>
                <w:sz w:val="20"/>
                <w:lang w:eastAsia="ko-KR" w:bidi="ar-EG"/>
              </w:rPr>
            </w:pP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المتبقي</w:t>
            </w:r>
            <w:r w:rsidR="00FC71FB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:</w:t>
            </w:r>
          </w:p>
        </w:tc>
        <w:tc>
          <w:tcPr>
            <w:tcW w:w="1457" w:type="dxa"/>
            <w:hideMark/>
          </w:tcPr>
          <w:p w14:paraId="37BA870A" w14:textId="12DDB337" w:rsidR="00DA20EB" w:rsidRPr="003112B9" w:rsidRDefault="00FD78A0" w:rsidP="00EF7AFF">
            <w:pPr>
              <w:bidi/>
              <w:ind w:left="57" w:right="57"/>
              <w:jc w:val="left"/>
              <w:rPr>
                <w:rFonts w:eastAsia="Batang"/>
                <w:snapToGrid w:val="0"/>
                <w:sz w:val="20"/>
                <w:lang w:eastAsia="ko-KR"/>
              </w:rPr>
            </w:pPr>
            <w:r w:rsidRPr="003112B9">
              <w:rPr>
                <w:sz w:val="20"/>
              </w:rPr>
              <w:t>0</w:t>
            </w:r>
            <w:r w:rsidR="002C2DD6" w:rsidRPr="003112B9">
              <w:rPr>
                <w:sz w:val="20"/>
              </w:rPr>
              <w:t>.</w:t>
            </w:r>
            <w:r w:rsidRPr="003112B9">
              <w:rPr>
                <w:sz w:val="20"/>
              </w:rPr>
              <w:t>00</w:t>
            </w:r>
          </w:p>
        </w:tc>
      </w:tr>
    </w:tbl>
    <w:p w14:paraId="4153E000" w14:textId="77777777" w:rsidR="00DA20EB" w:rsidRPr="003112B9" w:rsidRDefault="00DA20EB" w:rsidP="00DA20EB">
      <w:pPr>
        <w:bidi/>
        <w:jc w:val="center"/>
        <w:rPr>
          <w:sz w:val="20"/>
          <w:rtl/>
          <w:lang w:bidi="ar-EG"/>
        </w:rPr>
      </w:pPr>
    </w:p>
    <w:tbl>
      <w:tblPr>
        <w:tblStyle w:val="TableGrid"/>
        <w:bidiVisual/>
        <w:tblW w:w="5818" w:type="pct"/>
        <w:tblInd w:w="-761" w:type="dxa"/>
        <w:tblLook w:val="04A0" w:firstRow="1" w:lastRow="0" w:firstColumn="1" w:lastColumn="0" w:noHBand="0" w:noVBand="1"/>
      </w:tblPr>
      <w:tblGrid>
        <w:gridCol w:w="1342"/>
        <w:gridCol w:w="4502"/>
        <w:gridCol w:w="1258"/>
        <w:gridCol w:w="1260"/>
        <w:gridCol w:w="1260"/>
        <w:gridCol w:w="1258"/>
      </w:tblGrid>
      <w:tr w:rsidR="00DA20EB" w:rsidRPr="003112B9" w14:paraId="470D9CCB" w14:textId="77777777" w:rsidTr="00FD78A0">
        <w:trPr>
          <w:trHeight w:val="255"/>
        </w:trPr>
        <w:tc>
          <w:tcPr>
            <w:tcW w:w="2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52C6D" w14:textId="4AD0B1EA" w:rsidR="00DA20EB" w:rsidRPr="003112B9" w:rsidRDefault="00DA20EB" w:rsidP="00FA2658">
            <w:pPr>
              <w:bidi/>
              <w:ind w:left="57" w:right="57" w:hanging="57"/>
              <w:rPr>
                <w:b/>
                <w:sz w:val="20"/>
                <w:rtl/>
                <w:lang w:val="en-US" w:bidi="ar-EG"/>
              </w:rPr>
            </w:pPr>
            <w:r w:rsidRPr="003112B9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خطة</w:t>
            </w:r>
            <w:r w:rsidR="002C2DD6" w:rsidRPr="003112B9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الأعمال</w:t>
            </w:r>
            <w:r w:rsidR="002C2DD6" w:rsidRPr="003112B9">
              <w:rPr>
                <w:rFonts w:hint="cs"/>
                <w:b/>
                <w:sz w:val="20"/>
                <w:rtl/>
                <w:lang w:val="en-US" w:bidi="ar-EG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 w:bidi="ar-EG"/>
              </w:rPr>
              <w:t>المعتمدة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635EE" w14:textId="4EEEF50A" w:rsidR="00DA20EB" w:rsidRPr="003112B9" w:rsidRDefault="001D26E3" w:rsidP="00FA2658">
            <w:pPr>
              <w:spacing w:after="60"/>
              <w:jc w:val="center"/>
              <w:rPr>
                <w:bCs/>
                <w:sz w:val="20"/>
              </w:rPr>
            </w:pPr>
            <w:r w:rsidRPr="003112B9">
              <w:rPr>
                <w:rFonts w:hint="cs"/>
                <w:bCs/>
                <w:sz w:val="20"/>
                <w:rtl/>
              </w:rPr>
              <w:t>2026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FA742" w14:textId="0922F37C" w:rsidR="00DA20EB" w:rsidRPr="003112B9" w:rsidRDefault="001D26E3" w:rsidP="00FA2658">
            <w:pPr>
              <w:spacing w:after="60"/>
              <w:jc w:val="center"/>
              <w:rPr>
                <w:bCs/>
                <w:sz w:val="20"/>
              </w:rPr>
            </w:pPr>
            <w:r w:rsidRPr="003112B9">
              <w:rPr>
                <w:rFonts w:hint="cs"/>
                <w:bCs/>
                <w:sz w:val="20"/>
                <w:rtl/>
              </w:rPr>
              <w:t>2027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04081" w14:textId="3F4158B6" w:rsidR="00DA20EB" w:rsidRPr="003112B9" w:rsidRDefault="001D26E3" w:rsidP="00FA2658">
            <w:pPr>
              <w:spacing w:after="60"/>
              <w:jc w:val="center"/>
              <w:rPr>
                <w:bCs/>
                <w:sz w:val="20"/>
              </w:rPr>
            </w:pPr>
            <w:r w:rsidRPr="003112B9">
              <w:rPr>
                <w:rFonts w:hint="cs"/>
                <w:bCs/>
                <w:sz w:val="20"/>
                <w:rtl/>
              </w:rPr>
              <w:t>2028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7712C" w14:textId="77777777" w:rsidR="00DA20EB" w:rsidRPr="003112B9" w:rsidRDefault="00DA20EB" w:rsidP="00FA2658">
            <w:pPr>
              <w:bidi/>
              <w:ind w:left="57" w:right="57"/>
              <w:jc w:val="center"/>
              <w:rPr>
                <w:bCs/>
                <w:sz w:val="20"/>
                <w:lang w:val="en-US"/>
              </w:rPr>
            </w:pPr>
            <w:r w:rsidRPr="003112B9">
              <w:rPr>
                <w:rFonts w:hint="cs"/>
                <w:bCs/>
                <w:sz w:val="20"/>
                <w:rtl/>
                <w:lang w:val="en-US"/>
              </w:rPr>
              <w:t>المجموع</w:t>
            </w:r>
          </w:p>
        </w:tc>
      </w:tr>
      <w:tr w:rsidR="00C46415" w:rsidRPr="003112B9" w14:paraId="5BD09A32" w14:textId="77777777" w:rsidTr="00FD78A0">
        <w:trPr>
          <w:trHeight w:val="255"/>
        </w:trPr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450297" w14:textId="5CA8881A" w:rsidR="00C46415" w:rsidRPr="003112B9" w:rsidRDefault="00C46415" w:rsidP="00C46415">
            <w:pPr>
              <w:bidi/>
              <w:ind w:left="57" w:right="57"/>
              <w:jc w:val="left"/>
              <w:rPr>
                <w:sz w:val="20"/>
                <w:rtl/>
                <w:lang w:val="en-US" w:bidi="ar-EG"/>
              </w:rPr>
            </w:pPr>
            <w:r w:rsidRPr="003112B9">
              <w:rPr>
                <w:rFonts w:hint="cs"/>
                <w:sz w:val="20"/>
                <w:rtl/>
                <w:lang w:val="en-US" w:bidi="ar-EG"/>
              </w:rPr>
              <w:t>اليونيدو</w:t>
            </w:r>
          </w:p>
        </w:tc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15BCF" w14:textId="7ED368F7" w:rsidR="00C46415" w:rsidRPr="003112B9" w:rsidRDefault="00C46415" w:rsidP="00C46415">
            <w:pPr>
              <w:bidi/>
              <w:ind w:left="57" w:right="57"/>
              <w:jc w:val="left"/>
              <w:rPr>
                <w:rFonts w:eastAsia="Batang"/>
                <w:snapToGrid w:val="0"/>
                <w:sz w:val="20"/>
                <w:lang w:eastAsia="ko-KR"/>
              </w:rPr>
            </w:pP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إزالة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المواد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المستنفذة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للأوزون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(طن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من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قدرات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استنفاد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الأوزون)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BDEE7" w14:textId="18E64499" w:rsidR="00C46415" w:rsidRPr="003112B9" w:rsidRDefault="00C46415" w:rsidP="00EF7AFF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0</w:t>
            </w:r>
            <w:r w:rsidR="002C2DD6" w:rsidRPr="003112B9">
              <w:rPr>
                <w:sz w:val="20"/>
                <w:lang w:val="en-US"/>
              </w:rPr>
              <w:t>.</w:t>
            </w:r>
            <w:r w:rsidRPr="003112B9">
              <w:rPr>
                <w:sz w:val="20"/>
                <w:lang w:val="en-US"/>
              </w:rPr>
              <w:t>00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3216D" w14:textId="0DF9632E" w:rsidR="00C46415" w:rsidRPr="003112B9" w:rsidRDefault="00C46415" w:rsidP="00EF7AFF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0</w:t>
            </w:r>
            <w:r w:rsidR="002C2DD6" w:rsidRPr="003112B9">
              <w:rPr>
                <w:sz w:val="20"/>
                <w:lang w:val="en-US"/>
              </w:rPr>
              <w:t>.</w:t>
            </w:r>
            <w:r w:rsidRPr="003112B9">
              <w:rPr>
                <w:sz w:val="20"/>
                <w:lang w:val="en-US"/>
              </w:rPr>
              <w:t>98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646CF" w14:textId="4D9F567F" w:rsidR="00C46415" w:rsidRPr="003112B9" w:rsidRDefault="00C46415" w:rsidP="00EF7AFF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0</w:t>
            </w:r>
            <w:r w:rsidR="002C2DD6" w:rsidRPr="003112B9">
              <w:rPr>
                <w:sz w:val="20"/>
                <w:lang w:val="en-US"/>
              </w:rPr>
              <w:t>.</w:t>
            </w:r>
            <w:r w:rsidRPr="003112B9">
              <w:rPr>
                <w:sz w:val="20"/>
                <w:lang w:val="en-US"/>
              </w:rPr>
              <w:t>00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768E9" w14:textId="718E96ED" w:rsidR="00C46415" w:rsidRPr="003112B9" w:rsidRDefault="00C46415" w:rsidP="00EF7AFF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0</w:t>
            </w:r>
            <w:r w:rsidR="002C2DD6" w:rsidRPr="003112B9">
              <w:rPr>
                <w:sz w:val="20"/>
                <w:lang w:val="en-US"/>
              </w:rPr>
              <w:t>.</w:t>
            </w:r>
            <w:r w:rsidRPr="003112B9">
              <w:rPr>
                <w:sz w:val="20"/>
                <w:lang w:val="en-US"/>
              </w:rPr>
              <w:t>98</w:t>
            </w:r>
          </w:p>
        </w:tc>
      </w:tr>
      <w:tr w:rsidR="00C46415" w:rsidRPr="003112B9" w14:paraId="0A823740" w14:textId="77777777" w:rsidTr="00FD78A0">
        <w:trPr>
          <w:trHeight w:val="255"/>
        </w:trPr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9E3940" w14:textId="77777777" w:rsidR="00C46415" w:rsidRPr="003112B9" w:rsidRDefault="00C46415" w:rsidP="00C46415">
            <w:pPr>
              <w:bidi/>
              <w:ind w:left="57" w:right="57"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14A2" w14:textId="2A62BD96" w:rsidR="00C46415" w:rsidRPr="003112B9" w:rsidRDefault="00C46415" w:rsidP="00C46415">
            <w:pPr>
              <w:bidi/>
              <w:ind w:left="57" w:right="57"/>
              <w:jc w:val="left"/>
              <w:rPr>
                <w:rFonts w:eastAsia="Batang"/>
                <w:snapToGrid w:val="0"/>
                <w:sz w:val="20"/>
                <w:rtl/>
                <w:lang w:eastAsia="ko-KR" w:bidi="ar-AE"/>
              </w:rPr>
            </w:pP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التمويل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(دولار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أمريكي)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F5028" w14:textId="5C4851B7" w:rsidR="00C46415" w:rsidRPr="003112B9" w:rsidRDefault="00C46415" w:rsidP="00EF7AFF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30F69" w14:textId="3B821926" w:rsidR="00C46415" w:rsidRPr="003112B9" w:rsidRDefault="00C46415" w:rsidP="00EF7AFF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157,857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2F2CD" w14:textId="1F945ACE" w:rsidR="00C46415" w:rsidRPr="003112B9" w:rsidRDefault="00C46415" w:rsidP="00EF7AFF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A380" w14:textId="69A8012E" w:rsidR="00C46415" w:rsidRPr="003112B9" w:rsidRDefault="00C46415" w:rsidP="00EF7AFF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157,857</w:t>
            </w:r>
          </w:p>
        </w:tc>
      </w:tr>
      <w:tr w:rsidR="00C46415" w:rsidRPr="003112B9" w14:paraId="330E259C" w14:textId="77777777" w:rsidTr="00FD78A0">
        <w:trPr>
          <w:trHeight w:val="255"/>
        </w:trPr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E44D9" w14:textId="7BC82334" w:rsidR="00C46415" w:rsidRPr="003112B9" w:rsidRDefault="00C46415" w:rsidP="00C46415">
            <w:pPr>
              <w:bidi/>
              <w:ind w:left="57" w:right="57"/>
              <w:jc w:val="left"/>
              <w:rPr>
                <w:sz w:val="20"/>
                <w:rtl/>
                <w:lang w:val="en-US"/>
              </w:rPr>
            </w:pPr>
            <w:r w:rsidRPr="003112B9">
              <w:rPr>
                <w:sz w:val="20"/>
                <w:rtl/>
                <w:lang w:val="en-US"/>
              </w:rPr>
              <w:t>اليونيب</w:t>
            </w:r>
          </w:p>
        </w:tc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0FF9" w14:textId="55BFB23C" w:rsidR="00C46415" w:rsidRPr="003112B9" w:rsidRDefault="00C46415" w:rsidP="00C46415">
            <w:pPr>
              <w:bidi/>
              <w:ind w:left="57" w:right="57"/>
              <w:jc w:val="left"/>
              <w:rPr>
                <w:rFonts w:eastAsia="Batang"/>
                <w:snapToGrid w:val="0"/>
                <w:sz w:val="20"/>
                <w:rtl/>
                <w:lang w:eastAsia="ko-KR" w:bidi="ar-AE"/>
              </w:rPr>
            </w:pP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إزالة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المواد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المستنفذة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للأوزون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(طن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من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قدرات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استنفاد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الأوزون)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5A6D0" w14:textId="067DDBAC" w:rsidR="00C46415" w:rsidRPr="003112B9" w:rsidRDefault="00C46415" w:rsidP="00EF7AFF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0</w:t>
            </w:r>
            <w:r w:rsidR="002C2DD6" w:rsidRPr="003112B9">
              <w:rPr>
                <w:sz w:val="20"/>
                <w:lang w:val="en-US"/>
              </w:rPr>
              <w:t>.</w:t>
            </w:r>
            <w:r w:rsidRPr="003112B9">
              <w:rPr>
                <w:sz w:val="20"/>
                <w:lang w:val="en-US"/>
              </w:rPr>
              <w:t>00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D4DDC" w14:textId="17456FAC" w:rsidR="00C46415" w:rsidRPr="003112B9" w:rsidRDefault="00C46415" w:rsidP="00EF7AFF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0</w:t>
            </w:r>
            <w:r w:rsidR="002C2DD6" w:rsidRPr="003112B9">
              <w:rPr>
                <w:sz w:val="20"/>
                <w:lang w:val="en-US"/>
              </w:rPr>
              <w:t>.</w:t>
            </w:r>
            <w:r w:rsidRPr="003112B9">
              <w:rPr>
                <w:sz w:val="20"/>
                <w:lang w:val="en-US"/>
              </w:rPr>
              <w:t>06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0B1AA" w14:textId="06D273F7" w:rsidR="00C46415" w:rsidRPr="003112B9" w:rsidRDefault="00C46415" w:rsidP="00EF7AFF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0</w:t>
            </w:r>
            <w:r w:rsidR="002C2DD6" w:rsidRPr="003112B9">
              <w:rPr>
                <w:sz w:val="20"/>
                <w:lang w:val="en-US"/>
              </w:rPr>
              <w:t>.</w:t>
            </w:r>
            <w:r w:rsidRPr="003112B9">
              <w:rPr>
                <w:sz w:val="20"/>
                <w:lang w:val="en-US"/>
              </w:rPr>
              <w:t>00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C77D6" w14:textId="66BECE69" w:rsidR="00C46415" w:rsidRPr="003112B9" w:rsidRDefault="00C46415" w:rsidP="00EF7AFF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0</w:t>
            </w:r>
            <w:r w:rsidR="002C2DD6" w:rsidRPr="003112B9">
              <w:rPr>
                <w:sz w:val="20"/>
                <w:lang w:val="en-US"/>
              </w:rPr>
              <w:t>.</w:t>
            </w:r>
            <w:r w:rsidRPr="003112B9">
              <w:rPr>
                <w:sz w:val="20"/>
                <w:lang w:val="en-US"/>
              </w:rPr>
              <w:t>06</w:t>
            </w:r>
          </w:p>
        </w:tc>
      </w:tr>
      <w:tr w:rsidR="00C46415" w:rsidRPr="003112B9" w14:paraId="065213C2" w14:textId="77777777" w:rsidTr="00FD78A0">
        <w:trPr>
          <w:trHeight w:val="255"/>
        </w:trPr>
        <w:tc>
          <w:tcPr>
            <w:tcW w:w="6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84B33" w14:textId="77777777" w:rsidR="00C46415" w:rsidRPr="003112B9" w:rsidRDefault="00C46415" w:rsidP="00C46415">
            <w:pPr>
              <w:bidi/>
              <w:ind w:left="57" w:right="57"/>
              <w:jc w:val="left"/>
              <w:rPr>
                <w:sz w:val="20"/>
                <w:lang w:val="en-US"/>
              </w:rPr>
            </w:pPr>
          </w:p>
        </w:tc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9D7F7" w14:textId="2EBDAB37" w:rsidR="00C46415" w:rsidRPr="003112B9" w:rsidRDefault="00C46415" w:rsidP="00C46415">
            <w:pPr>
              <w:bidi/>
              <w:ind w:left="57" w:right="57"/>
              <w:jc w:val="left"/>
              <w:rPr>
                <w:rFonts w:eastAsia="Batang"/>
                <w:snapToGrid w:val="0"/>
                <w:sz w:val="20"/>
                <w:lang w:eastAsia="ko-KR"/>
              </w:rPr>
            </w:pP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التمويل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(دولار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أمريكي)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F030F" w14:textId="3BBCF889" w:rsidR="00C46415" w:rsidRPr="003112B9" w:rsidRDefault="00C46415" w:rsidP="00EF7AFF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538AE" w14:textId="5A5E0728" w:rsidR="00C46415" w:rsidRPr="003112B9" w:rsidRDefault="00C46415" w:rsidP="00EF7AFF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10,170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4A12" w14:textId="576369C4" w:rsidR="00C46415" w:rsidRPr="003112B9" w:rsidRDefault="00C46415" w:rsidP="00EF7AFF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26CBA" w14:textId="17A9CF72" w:rsidR="00C46415" w:rsidRPr="003112B9" w:rsidRDefault="00C46415" w:rsidP="00EF7AFF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10,170</w:t>
            </w:r>
          </w:p>
        </w:tc>
      </w:tr>
    </w:tbl>
    <w:p w14:paraId="15CCBA71" w14:textId="2825E521" w:rsidR="00DA20EB" w:rsidRPr="003112B9" w:rsidRDefault="00DA20EB" w:rsidP="007B1915">
      <w:pPr>
        <w:bidi/>
        <w:ind w:left="-563"/>
        <w:rPr>
          <w:sz w:val="18"/>
          <w:szCs w:val="18"/>
          <w:rtl/>
          <w:lang w:val="en-US"/>
        </w:rPr>
      </w:pPr>
    </w:p>
    <w:tbl>
      <w:tblPr>
        <w:tblStyle w:val="TableGrid"/>
        <w:bidiVisual/>
        <w:tblW w:w="5791" w:type="pct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42"/>
        <w:gridCol w:w="851"/>
        <w:gridCol w:w="1280"/>
        <w:gridCol w:w="988"/>
        <w:gridCol w:w="850"/>
        <w:gridCol w:w="855"/>
        <w:gridCol w:w="567"/>
        <w:gridCol w:w="850"/>
        <w:gridCol w:w="851"/>
        <w:gridCol w:w="709"/>
        <w:gridCol w:w="850"/>
        <w:gridCol w:w="841"/>
      </w:tblGrid>
      <w:tr w:rsidR="00C46415" w:rsidRPr="003112B9" w14:paraId="4C626AB6" w14:textId="77777777" w:rsidTr="006D5787">
        <w:trPr>
          <w:jc w:val="center"/>
        </w:trPr>
        <w:tc>
          <w:tcPr>
            <w:tcW w:w="347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3E5E04B" w14:textId="5EFD2F67" w:rsidR="00C46415" w:rsidRPr="003112B9" w:rsidRDefault="00C46415" w:rsidP="00C46415">
            <w:pPr>
              <w:bidi/>
              <w:spacing w:before="20" w:after="20"/>
              <w:ind w:left="38"/>
              <w:jc w:val="left"/>
              <w:rPr>
                <w:b/>
                <w:sz w:val="20"/>
                <w:lang w:val="en-US"/>
              </w:rPr>
            </w:pPr>
            <w:r w:rsidRPr="003112B9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بيانات</w:t>
            </w:r>
            <w:r w:rsidR="002C2DD6" w:rsidRPr="003112B9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المشروع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A591E" w14:textId="77777777" w:rsidR="00C46415" w:rsidRPr="003112B9" w:rsidRDefault="00C46415" w:rsidP="00C46415">
            <w:pPr>
              <w:bidi/>
              <w:spacing w:before="20" w:after="20"/>
              <w:ind w:left="38"/>
              <w:jc w:val="center"/>
              <w:rPr>
                <w:b/>
                <w:sz w:val="20"/>
                <w:lang w:val="en-US"/>
              </w:rPr>
            </w:pPr>
            <w:r w:rsidRPr="003112B9">
              <w:rPr>
                <w:b/>
                <w:sz w:val="20"/>
              </w:rPr>
              <w:t>2021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997E4" w14:textId="77777777" w:rsidR="00C46415" w:rsidRPr="003112B9" w:rsidRDefault="00C46415" w:rsidP="00C46415">
            <w:pPr>
              <w:bidi/>
              <w:spacing w:before="20" w:after="20"/>
              <w:jc w:val="center"/>
              <w:rPr>
                <w:b/>
                <w:sz w:val="20"/>
                <w:lang w:val="en-US"/>
              </w:rPr>
            </w:pPr>
            <w:r w:rsidRPr="003112B9">
              <w:rPr>
                <w:b/>
                <w:sz w:val="20"/>
                <w:vertAlign w:val="superscript"/>
              </w:rPr>
              <w:t>*</w:t>
            </w:r>
            <w:r w:rsidRPr="003112B9">
              <w:rPr>
                <w:b/>
                <w:sz w:val="20"/>
              </w:rPr>
              <w:t>2022-2023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4E507" w14:textId="77777777" w:rsidR="00C46415" w:rsidRPr="003112B9" w:rsidRDefault="00C46415" w:rsidP="00C46415">
            <w:pPr>
              <w:bidi/>
              <w:spacing w:before="20" w:after="20"/>
              <w:jc w:val="center"/>
              <w:rPr>
                <w:b/>
                <w:sz w:val="20"/>
                <w:lang w:val="en-US"/>
              </w:rPr>
            </w:pPr>
            <w:r w:rsidRPr="003112B9">
              <w:rPr>
                <w:b/>
                <w:sz w:val="20"/>
              </w:rPr>
              <w:t>2024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2FB95" w14:textId="77777777" w:rsidR="00C46415" w:rsidRPr="003112B9" w:rsidRDefault="00C46415" w:rsidP="00C46415">
            <w:pPr>
              <w:bidi/>
              <w:spacing w:before="20" w:after="20"/>
              <w:jc w:val="center"/>
              <w:rPr>
                <w:b/>
                <w:sz w:val="20"/>
              </w:rPr>
            </w:pPr>
            <w:r w:rsidRPr="003112B9">
              <w:rPr>
                <w:b/>
                <w:sz w:val="20"/>
              </w:rPr>
              <w:t>2025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A6C40" w14:textId="77777777" w:rsidR="00C46415" w:rsidRPr="003112B9" w:rsidRDefault="00C46415" w:rsidP="00C46415">
            <w:pPr>
              <w:bidi/>
              <w:spacing w:before="20" w:after="20"/>
              <w:jc w:val="center"/>
              <w:rPr>
                <w:b/>
                <w:sz w:val="20"/>
              </w:rPr>
            </w:pPr>
            <w:r w:rsidRPr="003112B9">
              <w:rPr>
                <w:b/>
                <w:sz w:val="20"/>
                <w:vertAlign w:val="superscript"/>
              </w:rPr>
              <w:t>**</w:t>
            </w:r>
            <w:r w:rsidRPr="003112B9">
              <w:rPr>
                <w:b/>
                <w:sz w:val="20"/>
              </w:rPr>
              <w:t>2026</w:t>
            </w:r>
          </w:p>
          <w:p w14:paraId="19C7CD63" w14:textId="77777777" w:rsidR="00C46415" w:rsidRPr="003112B9" w:rsidRDefault="00C46415" w:rsidP="00C46415">
            <w:pPr>
              <w:bidi/>
              <w:spacing w:before="20" w:after="20"/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F0571" w14:textId="77777777" w:rsidR="00C46415" w:rsidRPr="003112B9" w:rsidRDefault="00C46415" w:rsidP="00C46415">
            <w:pPr>
              <w:bidi/>
              <w:spacing w:before="20" w:after="20"/>
              <w:jc w:val="center"/>
              <w:rPr>
                <w:b/>
                <w:sz w:val="20"/>
                <w:lang w:val="en-US"/>
              </w:rPr>
            </w:pPr>
            <w:r w:rsidRPr="003112B9">
              <w:rPr>
                <w:b/>
                <w:sz w:val="20"/>
              </w:rPr>
              <w:t>2027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0758D" w14:textId="77777777" w:rsidR="00C46415" w:rsidRPr="003112B9" w:rsidRDefault="00C46415" w:rsidP="00C46415">
            <w:pPr>
              <w:bidi/>
              <w:spacing w:before="20" w:after="20"/>
              <w:jc w:val="center"/>
              <w:rPr>
                <w:b/>
                <w:sz w:val="20"/>
                <w:lang w:val="en-US"/>
              </w:rPr>
            </w:pPr>
            <w:r w:rsidRPr="003112B9">
              <w:rPr>
                <w:b/>
                <w:sz w:val="20"/>
              </w:rPr>
              <w:t>2028-2029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A7038" w14:textId="77777777" w:rsidR="00C46415" w:rsidRPr="003112B9" w:rsidRDefault="00C46415" w:rsidP="00C46415">
            <w:pPr>
              <w:bidi/>
              <w:spacing w:before="20" w:after="20"/>
              <w:jc w:val="center"/>
              <w:rPr>
                <w:b/>
                <w:sz w:val="20"/>
                <w:lang w:val="en-US"/>
              </w:rPr>
            </w:pPr>
            <w:r w:rsidRPr="003112B9">
              <w:rPr>
                <w:b/>
                <w:sz w:val="20"/>
              </w:rPr>
              <w:t>2030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8C017EC" w14:textId="2F53F6E1" w:rsidR="00C46415" w:rsidRPr="003112B9" w:rsidRDefault="00C46415" w:rsidP="00C46415">
            <w:pPr>
              <w:bidi/>
              <w:spacing w:before="20" w:after="20"/>
              <w:jc w:val="center"/>
              <w:rPr>
                <w:b/>
                <w:sz w:val="20"/>
                <w:lang w:val="en-US"/>
              </w:rPr>
            </w:pPr>
            <w:r w:rsidRPr="003112B9">
              <w:rPr>
                <w:rFonts w:hint="cs"/>
                <w:b/>
                <w:sz w:val="20"/>
                <w:rtl/>
                <w:lang w:val="en-US"/>
              </w:rPr>
              <w:t>المجموع</w:t>
            </w:r>
          </w:p>
        </w:tc>
      </w:tr>
      <w:tr w:rsidR="00C46415" w:rsidRPr="003112B9" w14:paraId="19C77F0B" w14:textId="77777777" w:rsidTr="006D5787">
        <w:trPr>
          <w:jc w:val="center"/>
        </w:trPr>
        <w:tc>
          <w:tcPr>
            <w:tcW w:w="134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76A4A7DF" w14:textId="1EC9F3CF" w:rsidR="00C46415" w:rsidRPr="00AE23B2" w:rsidRDefault="00C46415" w:rsidP="00C46415">
            <w:pPr>
              <w:bidi/>
              <w:spacing w:before="20" w:after="20"/>
              <w:ind w:left="38"/>
              <w:jc w:val="left"/>
              <w:rPr>
                <w:sz w:val="20"/>
              </w:rPr>
            </w:pP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الاستهلاك</w:t>
            </w:r>
            <w:r w:rsidR="002C2DD6"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(طن</w:t>
            </w:r>
            <w:r w:rsidR="002C2DD6"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من</w:t>
            </w:r>
            <w:r w:rsidR="002C2DD6"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قدرات</w:t>
            </w:r>
            <w:r w:rsidR="002C2DD6"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استنفاد</w:t>
            </w:r>
            <w:r w:rsidR="002C2DD6"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الأوزون)</w:t>
            </w:r>
          </w:p>
        </w:tc>
        <w:tc>
          <w:tcPr>
            <w:tcW w:w="21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91B76" w14:textId="20107971" w:rsidR="00C46415" w:rsidRPr="003112B9" w:rsidRDefault="00C46415" w:rsidP="00C46415">
            <w:pPr>
              <w:bidi/>
              <w:spacing w:before="20" w:after="20"/>
              <w:ind w:left="38"/>
              <w:jc w:val="left"/>
              <w:rPr>
                <w:sz w:val="20"/>
                <w:lang w:val="en-US"/>
              </w:rPr>
            </w:pP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حدود</w:t>
            </w:r>
            <w:r w:rsidR="002C2DD6"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بروتوكول</w:t>
            </w:r>
            <w:r w:rsidR="002C2DD6"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مونتريال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F44AD" w14:textId="74275433" w:rsidR="00C46415" w:rsidRPr="003112B9" w:rsidRDefault="00C46415" w:rsidP="00EF7AFF">
            <w:pPr>
              <w:bidi/>
              <w:spacing w:before="20" w:after="20"/>
              <w:ind w:left="38"/>
              <w:jc w:val="left"/>
              <w:rPr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eastAsia="en-CA"/>
              </w:rPr>
              <w:t>3</w:t>
            </w:r>
            <w:r w:rsidR="002C2DD6" w:rsidRPr="003112B9">
              <w:rPr>
                <w:color w:val="000000"/>
                <w:sz w:val="20"/>
                <w:lang w:eastAsia="en-CA"/>
              </w:rPr>
              <w:t>.</w:t>
            </w:r>
            <w:r w:rsidRPr="003112B9">
              <w:rPr>
                <w:color w:val="000000"/>
                <w:sz w:val="20"/>
                <w:lang w:eastAsia="en-CA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A6D46" w14:textId="68D44BE4" w:rsidR="00C46415" w:rsidRPr="003112B9" w:rsidRDefault="00C46415" w:rsidP="00EF7AFF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eastAsia="en-CA"/>
              </w:rPr>
              <w:t>3</w:t>
            </w:r>
            <w:r w:rsidR="002C2DD6" w:rsidRPr="003112B9">
              <w:rPr>
                <w:color w:val="000000"/>
                <w:sz w:val="20"/>
                <w:lang w:eastAsia="en-CA"/>
              </w:rPr>
              <w:t>.</w:t>
            </w:r>
            <w:r w:rsidRPr="003112B9">
              <w:rPr>
                <w:color w:val="000000"/>
                <w:sz w:val="20"/>
                <w:lang w:eastAsia="en-CA"/>
              </w:rPr>
              <w:t>97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EFAC2" w14:textId="75FD5BFD" w:rsidR="00C46415" w:rsidRPr="003112B9" w:rsidRDefault="00C46415" w:rsidP="00EF7AFF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eastAsia="en-CA"/>
              </w:rPr>
              <w:t>3</w:t>
            </w:r>
            <w:r w:rsidR="002C2DD6" w:rsidRPr="003112B9">
              <w:rPr>
                <w:color w:val="000000"/>
                <w:sz w:val="20"/>
                <w:lang w:eastAsia="en-CA"/>
              </w:rPr>
              <w:t>.</w:t>
            </w:r>
            <w:r w:rsidRPr="003112B9">
              <w:rPr>
                <w:color w:val="000000"/>
                <w:sz w:val="20"/>
                <w:lang w:eastAsia="en-CA"/>
              </w:rPr>
              <w:t>97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6C6A2" w14:textId="1CB02A04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eastAsia="en-CA"/>
              </w:rPr>
            </w:pPr>
            <w:r w:rsidRPr="003112B9">
              <w:rPr>
                <w:color w:val="000000"/>
                <w:sz w:val="20"/>
                <w:lang w:eastAsia="en-CA"/>
              </w:rPr>
              <w:t>1</w:t>
            </w:r>
            <w:r w:rsidR="002C2DD6" w:rsidRPr="003112B9">
              <w:rPr>
                <w:color w:val="000000"/>
                <w:sz w:val="20"/>
                <w:lang w:eastAsia="en-CA"/>
              </w:rPr>
              <w:t>.</w:t>
            </w:r>
            <w:r w:rsidRPr="003112B9">
              <w:rPr>
                <w:color w:val="000000"/>
                <w:sz w:val="20"/>
                <w:lang w:eastAsia="en-CA"/>
              </w:rPr>
              <w:t>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F0CBE" w14:textId="56C20E0D" w:rsidR="00C46415" w:rsidRPr="003112B9" w:rsidRDefault="00C46415" w:rsidP="00EF7AFF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eastAsia="en-CA"/>
              </w:rPr>
              <w:t>1</w:t>
            </w:r>
            <w:r w:rsidR="002C2DD6" w:rsidRPr="003112B9">
              <w:rPr>
                <w:color w:val="000000"/>
                <w:sz w:val="20"/>
                <w:lang w:eastAsia="en-CA"/>
              </w:rPr>
              <w:t>.</w:t>
            </w:r>
            <w:r w:rsidRPr="003112B9">
              <w:rPr>
                <w:color w:val="000000"/>
                <w:sz w:val="20"/>
                <w:lang w:eastAsia="en-CA"/>
              </w:rPr>
              <w:t>98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8B157" w14:textId="76975ED1" w:rsidR="00C46415" w:rsidRPr="003112B9" w:rsidRDefault="00C46415" w:rsidP="00EF7AFF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eastAsia="en-CA"/>
              </w:rPr>
              <w:t>1</w:t>
            </w:r>
            <w:r w:rsidR="002C2DD6" w:rsidRPr="003112B9">
              <w:rPr>
                <w:color w:val="000000"/>
                <w:sz w:val="20"/>
                <w:lang w:eastAsia="en-CA"/>
              </w:rPr>
              <w:t>.</w:t>
            </w:r>
            <w:r w:rsidRPr="003112B9">
              <w:rPr>
                <w:color w:val="000000"/>
                <w:sz w:val="20"/>
                <w:lang w:eastAsia="en-CA"/>
              </w:rPr>
              <w:t>98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801B0" w14:textId="0DB8DA30" w:rsidR="00C46415" w:rsidRPr="003112B9" w:rsidRDefault="00C46415" w:rsidP="00EF7AFF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eastAsia="en-CA"/>
              </w:rPr>
              <w:t>1</w:t>
            </w:r>
            <w:r w:rsidR="002C2DD6" w:rsidRPr="003112B9">
              <w:rPr>
                <w:color w:val="000000"/>
                <w:sz w:val="20"/>
                <w:lang w:eastAsia="en-CA"/>
              </w:rPr>
              <w:t>.</w:t>
            </w:r>
            <w:r w:rsidRPr="003112B9">
              <w:rPr>
                <w:color w:val="000000"/>
                <w:sz w:val="20"/>
                <w:lang w:eastAsia="en-CA"/>
              </w:rPr>
              <w:t>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5A7C9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992A4C2" w14:textId="105989A6" w:rsidR="00C46415" w:rsidRPr="003112B9" w:rsidRDefault="00C46415" w:rsidP="00C46415">
            <w:pPr>
              <w:bidi/>
              <w:spacing w:before="20" w:after="20"/>
              <w:jc w:val="right"/>
              <w:rPr>
                <w:sz w:val="20"/>
                <w:lang w:val="en-US"/>
              </w:rPr>
            </w:pPr>
            <w:r w:rsidRPr="003112B9">
              <w:rPr>
                <w:rFonts w:hint="cs"/>
                <w:sz w:val="20"/>
                <w:rtl/>
              </w:rPr>
              <w:t>غير</w:t>
            </w:r>
            <w:r w:rsidR="002C2DD6" w:rsidRPr="003112B9">
              <w:rPr>
                <w:rFonts w:hint="cs"/>
                <w:sz w:val="20"/>
                <w:rtl/>
              </w:rPr>
              <w:t xml:space="preserve"> </w:t>
            </w:r>
            <w:r w:rsidRPr="003112B9">
              <w:rPr>
                <w:rFonts w:hint="cs"/>
                <w:sz w:val="20"/>
                <w:rtl/>
              </w:rPr>
              <w:t>متوافر</w:t>
            </w:r>
          </w:p>
        </w:tc>
      </w:tr>
      <w:tr w:rsidR="00C46415" w:rsidRPr="003112B9" w14:paraId="5B02736B" w14:textId="77777777" w:rsidTr="006D5787">
        <w:trPr>
          <w:jc w:val="center"/>
        </w:trPr>
        <w:tc>
          <w:tcPr>
            <w:tcW w:w="134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61974D" w14:textId="77777777" w:rsidR="00C46415" w:rsidRPr="003112B9" w:rsidRDefault="00C46415" w:rsidP="00C46415">
            <w:pPr>
              <w:bidi/>
              <w:spacing w:before="20" w:after="20"/>
              <w:ind w:left="38"/>
              <w:jc w:val="left"/>
              <w:rPr>
                <w:sz w:val="20"/>
                <w:lang w:val="en-US"/>
              </w:rPr>
            </w:pPr>
          </w:p>
        </w:tc>
        <w:tc>
          <w:tcPr>
            <w:tcW w:w="21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F61154" w14:textId="055710FE" w:rsidR="00C46415" w:rsidRPr="003112B9" w:rsidRDefault="00C46415" w:rsidP="00C46415">
            <w:pPr>
              <w:bidi/>
              <w:spacing w:before="20" w:after="20"/>
              <w:ind w:left="38"/>
              <w:jc w:val="left"/>
              <w:rPr>
                <w:sz w:val="20"/>
                <w:lang w:val="en-US"/>
              </w:rPr>
            </w:pPr>
            <w:r w:rsidRPr="003112B9">
              <w:rPr>
                <w:sz w:val="20"/>
                <w:rtl/>
                <w:lang w:val="en-US"/>
              </w:rPr>
              <w:t>الحد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Pr="003112B9">
              <w:rPr>
                <w:sz w:val="20"/>
                <w:rtl/>
                <w:lang w:val="en-US"/>
              </w:rPr>
              <w:t>الأقصى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Pr="003112B9">
              <w:rPr>
                <w:sz w:val="20"/>
                <w:rtl/>
                <w:lang w:val="en-US"/>
              </w:rPr>
              <w:t>المسموح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Pr="003112B9">
              <w:rPr>
                <w:sz w:val="20"/>
                <w:rtl/>
                <w:lang w:val="en-US"/>
              </w:rPr>
              <w:t>به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3B1BD" w14:textId="49A78891" w:rsidR="00C46415" w:rsidRPr="003112B9" w:rsidRDefault="00C46415" w:rsidP="00EF7AFF">
            <w:pPr>
              <w:bidi/>
              <w:spacing w:before="20" w:after="20"/>
              <w:ind w:left="38"/>
              <w:jc w:val="left"/>
              <w:rPr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eastAsia="en-CA"/>
              </w:rPr>
              <w:t>3</w:t>
            </w:r>
            <w:r w:rsidR="002C2DD6" w:rsidRPr="003112B9">
              <w:rPr>
                <w:color w:val="000000"/>
                <w:sz w:val="20"/>
                <w:lang w:eastAsia="en-CA"/>
              </w:rPr>
              <w:t>.</w:t>
            </w:r>
            <w:r w:rsidRPr="003112B9">
              <w:rPr>
                <w:color w:val="000000"/>
                <w:sz w:val="20"/>
                <w:lang w:eastAsia="en-CA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65A8E" w14:textId="17B661CE" w:rsidR="00C46415" w:rsidRPr="003112B9" w:rsidRDefault="00C46415" w:rsidP="00EF7AFF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 w:rsidRPr="003112B9">
              <w:rPr>
                <w:sz w:val="20"/>
              </w:rPr>
              <w:t>3</w:t>
            </w:r>
            <w:r w:rsidR="002C2DD6" w:rsidRPr="003112B9">
              <w:rPr>
                <w:sz w:val="20"/>
              </w:rPr>
              <w:t>.</w:t>
            </w:r>
            <w:r w:rsidRPr="003112B9">
              <w:rPr>
                <w:sz w:val="20"/>
              </w:rPr>
              <w:t>36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CCA96" w14:textId="15BE1259" w:rsidR="00C46415" w:rsidRPr="003112B9" w:rsidRDefault="00C46415" w:rsidP="00EF7AFF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 w:rsidRPr="003112B9">
              <w:rPr>
                <w:sz w:val="20"/>
              </w:rPr>
              <w:t>3</w:t>
            </w:r>
            <w:r w:rsidR="002C2DD6" w:rsidRPr="003112B9">
              <w:rPr>
                <w:sz w:val="20"/>
              </w:rPr>
              <w:t>.</w:t>
            </w:r>
            <w:r w:rsidRPr="003112B9">
              <w:rPr>
                <w:sz w:val="20"/>
              </w:rPr>
              <w:t>36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49D87" w14:textId="25AB104B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eastAsia="en-CA"/>
              </w:rPr>
            </w:pPr>
            <w:r w:rsidRPr="003112B9">
              <w:rPr>
                <w:color w:val="000000"/>
                <w:sz w:val="20"/>
                <w:lang w:eastAsia="en-CA"/>
              </w:rPr>
              <w:t>1</w:t>
            </w:r>
            <w:r w:rsidR="002C2DD6" w:rsidRPr="003112B9">
              <w:rPr>
                <w:color w:val="000000"/>
                <w:sz w:val="20"/>
                <w:lang w:eastAsia="en-CA"/>
              </w:rPr>
              <w:t>.</w:t>
            </w:r>
            <w:r w:rsidRPr="003112B9">
              <w:rPr>
                <w:color w:val="000000"/>
                <w:sz w:val="20"/>
                <w:lang w:eastAsia="en-CA"/>
              </w:rPr>
              <w:t>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C375C" w14:textId="52ADBBEF" w:rsidR="00C46415" w:rsidRPr="003112B9" w:rsidRDefault="00C46415" w:rsidP="00EF7AFF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eastAsia="en-CA"/>
              </w:rPr>
              <w:t>1</w:t>
            </w:r>
            <w:r w:rsidR="002C2DD6" w:rsidRPr="003112B9">
              <w:rPr>
                <w:color w:val="000000"/>
                <w:sz w:val="20"/>
                <w:lang w:eastAsia="en-CA"/>
              </w:rPr>
              <w:t>.</w:t>
            </w:r>
            <w:r w:rsidRPr="003112B9">
              <w:rPr>
                <w:color w:val="000000"/>
                <w:sz w:val="20"/>
                <w:lang w:eastAsia="en-CA"/>
              </w:rPr>
              <w:t>98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48CCD" w14:textId="677E40D1" w:rsidR="00C46415" w:rsidRPr="003112B9" w:rsidRDefault="00C46415" w:rsidP="00EF7AFF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eastAsia="en-CA"/>
              </w:rPr>
              <w:t>1</w:t>
            </w:r>
            <w:r w:rsidR="002C2DD6" w:rsidRPr="003112B9">
              <w:rPr>
                <w:color w:val="000000"/>
                <w:sz w:val="20"/>
                <w:lang w:eastAsia="en-CA"/>
              </w:rPr>
              <w:t>.</w:t>
            </w:r>
            <w:r w:rsidRPr="003112B9">
              <w:rPr>
                <w:color w:val="000000"/>
                <w:sz w:val="20"/>
                <w:lang w:eastAsia="en-CA"/>
              </w:rPr>
              <w:t>98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A8026" w14:textId="41C3FB2F" w:rsidR="00C46415" w:rsidRPr="003112B9" w:rsidRDefault="00C46415" w:rsidP="00EF7AFF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eastAsia="en-CA"/>
              </w:rPr>
              <w:t>0</w:t>
            </w:r>
            <w:r w:rsidR="002C2DD6" w:rsidRPr="003112B9">
              <w:rPr>
                <w:color w:val="000000"/>
                <w:sz w:val="20"/>
                <w:lang w:eastAsia="en-CA"/>
              </w:rPr>
              <w:t>.</w:t>
            </w:r>
            <w:r w:rsidRPr="003112B9">
              <w:rPr>
                <w:color w:val="000000"/>
                <w:sz w:val="20"/>
                <w:lang w:eastAsia="en-CA"/>
              </w:rPr>
              <w:t>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2E5F4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36CABAA" w14:textId="6B901740" w:rsidR="00C46415" w:rsidRPr="003112B9" w:rsidRDefault="00C46415" w:rsidP="00C46415">
            <w:pPr>
              <w:bidi/>
              <w:spacing w:before="20" w:after="20"/>
              <w:jc w:val="right"/>
              <w:rPr>
                <w:sz w:val="20"/>
                <w:lang w:val="en-US"/>
              </w:rPr>
            </w:pPr>
            <w:r w:rsidRPr="003112B9">
              <w:rPr>
                <w:rFonts w:hint="cs"/>
                <w:sz w:val="20"/>
                <w:rtl/>
              </w:rPr>
              <w:t>غير</w:t>
            </w:r>
            <w:r w:rsidR="002C2DD6" w:rsidRPr="003112B9">
              <w:rPr>
                <w:rFonts w:hint="cs"/>
                <w:sz w:val="20"/>
                <w:rtl/>
              </w:rPr>
              <w:t xml:space="preserve"> </w:t>
            </w:r>
            <w:r w:rsidRPr="003112B9">
              <w:rPr>
                <w:rFonts w:hint="cs"/>
                <w:sz w:val="20"/>
                <w:rtl/>
              </w:rPr>
              <w:t>متوافر</w:t>
            </w:r>
          </w:p>
        </w:tc>
      </w:tr>
      <w:tr w:rsidR="00C46415" w:rsidRPr="003112B9" w14:paraId="5ABBA109" w14:textId="77777777" w:rsidTr="006D5787">
        <w:trPr>
          <w:jc w:val="center"/>
        </w:trPr>
        <w:tc>
          <w:tcPr>
            <w:tcW w:w="1341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2C7D6" w14:textId="7FF9C953" w:rsidR="00C46415" w:rsidRPr="003112B9" w:rsidRDefault="00C46415" w:rsidP="00C46415">
            <w:pPr>
              <w:bidi/>
              <w:spacing w:before="20" w:after="20"/>
              <w:ind w:left="38"/>
              <w:jc w:val="left"/>
              <w:rPr>
                <w:sz w:val="20"/>
                <w:lang w:val="en-US"/>
              </w:rPr>
            </w:pPr>
            <w:r w:rsidRPr="003112B9">
              <w:rPr>
                <w:rFonts w:hint="cs"/>
                <w:sz w:val="20"/>
                <w:rtl/>
                <w:lang w:val="en-US"/>
              </w:rPr>
              <w:t>المبالغ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الموافق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عليها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من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حيث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المبدأ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(دولار</w:t>
            </w:r>
            <w:r w:rsidR="002C2DD6"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أمريكي)</w:t>
            </w:r>
          </w:p>
        </w:tc>
        <w:tc>
          <w:tcPr>
            <w:tcW w:w="851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908CD" w14:textId="67C65553" w:rsidR="00C46415" w:rsidRPr="003112B9" w:rsidRDefault="00C46415" w:rsidP="00C46415">
            <w:pPr>
              <w:bidi/>
              <w:spacing w:before="20" w:after="20"/>
              <w:ind w:left="38"/>
              <w:jc w:val="center"/>
              <w:rPr>
                <w:sz w:val="20"/>
                <w:lang w:val="en-US"/>
              </w:rPr>
            </w:pPr>
            <w:r w:rsidRPr="003112B9">
              <w:rPr>
                <w:rFonts w:hint="cs"/>
                <w:color w:val="000000" w:themeColor="text1"/>
                <w:sz w:val="20"/>
                <w:rtl/>
              </w:rPr>
              <w:t>اليونيدو</w:t>
            </w:r>
          </w:p>
        </w:tc>
        <w:tc>
          <w:tcPr>
            <w:tcW w:w="12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372D2" w14:textId="12D2B489" w:rsidR="00C46415" w:rsidRPr="003112B9" w:rsidRDefault="00C46415" w:rsidP="00C46415">
            <w:pPr>
              <w:bidi/>
              <w:spacing w:before="20" w:after="20"/>
              <w:ind w:left="38"/>
              <w:jc w:val="left"/>
              <w:rPr>
                <w:sz w:val="20"/>
                <w:lang w:val="en-US"/>
              </w:rPr>
            </w:pP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تكاليف</w:t>
            </w:r>
            <w:r w:rsidR="002C2DD6"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المشروع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ADAB" w14:textId="77777777" w:rsidR="00C46415" w:rsidRPr="003112B9" w:rsidRDefault="00C46415" w:rsidP="00EF7AFF">
            <w:pPr>
              <w:bidi/>
              <w:spacing w:before="20" w:after="20"/>
              <w:ind w:left="38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141,009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489F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CAE3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232,660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391D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CE6D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EA9E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147,530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59A9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6CF4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45,530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AE33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566,729</w:t>
            </w:r>
          </w:p>
        </w:tc>
      </w:tr>
      <w:tr w:rsidR="00C46415" w:rsidRPr="003112B9" w14:paraId="105169AC" w14:textId="77777777" w:rsidTr="006D5787">
        <w:trPr>
          <w:jc w:val="center"/>
        </w:trPr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DAD2F" w14:textId="77777777" w:rsidR="00C46415" w:rsidRPr="003112B9" w:rsidRDefault="00C46415" w:rsidP="00C46415">
            <w:pPr>
              <w:bidi/>
              <w:spacing w:before="20" w:after="20"/>
              <w:ind w:left="38"/>
              <w:jc w:val="left"/>
              <w:rPr>
                <w:sz w:val="20"/>
                <w:lang w:val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9D8E3" w14:textId="77777777" w:rsidR="00C46415" w:rsidRPr="003112B9" w:rsidRDefault="00C46415" w:rsidP="00C46415">
            <w:pPr>
              <w:bidi/>
              <w:spacing w:before="20" w:after="20"/>
              <w:ind w:left="38"/>
              <w:jc w:val="center"/>
              <w:rPr>
                <w:sz w:val="20"/>
                <w:lang w:val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25D32" w14:textId="0627321B" w:rsidR="00C46415" w:rsidRPr="003112B9" w:rsidRDefault="00C46415" w:rsidP="00C46415">
            <w:pPr>
              <w:bidi/>
              <w:spacing w:before="20" w:after="20"/>
              <w:ind w:left="38"/>
              <w:jc w:val="left"/>
              <w:rPr>
                <w:sz w:val="20"/>
                <w:lang w:val="en-US"/>
              </w:rPr>
            </w:pP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تكاليف</w:t>
            </w:r>
            <w:r w:rsidR="002C2DD6"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الدعم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3430" w14:textId="77777777" w:rsidR="00C46415" w:rsidRPr="003112B9" w:rsidRDefault="00C46415" w:rsidP="00EF7AFF">
            <w:pPr>
              <w:bidi/>
              <w:spacing w:before="20" w:after="20"/>
              <w:ind w:left="38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9,871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D401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F78B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16,286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466B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562E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FE5A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10,327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7BCB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DDF4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3,187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D738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39,671</w:t>
            </w:r>
          </w:p>
        </w:tc>
      </w:tr>
      <w:tr w:rsidR="00C46415" w:rsidRPr="003112B9" w14:paraId="5DDFAAE8" w14:textId="77777777" w:rsidTr="006D5787">
        <w:trPr>
          <w:jc w:val="center"/>
        </w:trPr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F954C" w14:textId="77777777" w:rsidR="00C46415" w:rsidRPr="003112B9" w:rsidRDefault="00C46415" w:rsidP="00C46415">
            <w:pPr>
              <w:bidi/>
              <w:spacing w:before="20" w:after="20"/>
              <w:ind w:left="38"/>
              <w:jc w:val="left"/>
              <w:rPr>
                <w:sz w:val="20"/>
                <w:lang w:val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F45B8" w14:textId="20C1BF2B" w:rsidR="00C46415" w:rsidRPr="003112B9" w:rsidRDefault="00C46415" w:rsidP="00C46415">
            <w:pPr>
              <w:bidi/>
              <w:spacing w:before="20" w:after="20"/>
              <w:ind w:left="38"/>
              <w:jc w:val="center"/>
              <w:rPr>
                <w:caps/>
                <w:sz w:val="20"/>
                <w:lang w:val="en-US"/>
              </w:rPr>
            </w:pPr>
            <w:r w:rsidRPr="003112B9">
              <w:rPr>
                <w:rFonts w:hint="cs"/>
                <w:color w:val="000000" w:themeColor="text1"/>
                <w:sz w:val="20"/>
                <w:rtl/>
              </w:rPr>
              <w:t>اليونيب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29E21" w14:textId="01902C2B" w:rsidR="00C46415" w:rsidRPr="003112B9" w:rsidRDefault="00C46415" w:rsidP="00C46415">
            <w:pPr>
              <w:bidi/>
              <w:spacing w:before="20" w:after="20"/>
              <w:ind w:left="38"/>
              <w:jc w:val="left"/>
              <w:rPr>
                <w:sz w:val="20"/>
                <w:lang w:val="en-US"/>
              </w:rPr>
            </w:pP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تكاليف</w:t>
            </w:r>
            <w:r w:rsidR="002C2DD6"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المشروع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1C40" w14:textId="77777777" w:rsidR="00C46415" w:rsidRPr="003112B9" w:rsidRDefault="00C46415" w:rsidP="00EF7AFF">
            <w:pPr>
              <w:bidi/>
              <w:spacing w:before="20" w:after="20"/>
              <w:ind w:left="38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24,000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88EE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0FD0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72,500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9A6B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DE73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CB0D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9,000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9380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9746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15,000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4959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120,500</w:t>
            </w:r>
          </w:p>
        </w:tc>
      </w:tr>
      <w:tr w:rsidR="00C46415" w:rsidRPr="003112B9" w14:paraId="63F98734" w14:textId="77777777" w:rsidTr="006D5787">
        <w:trPr>
          <w:jc w:val="center"/>
        </w:trPr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C5C5F" w14:textId="77777777" w:rsidR="00C46415" w:rsidRPr="003112B9" w:rsidRDefault="00C46415" w:rsidP="00C46415">
            <w:pPr>
              <w:bidi/>
              <w:spacing w:before="20" w:after="20"/>
              <w:ind w:left="38"/>
              <w:jc w:val="left"/>
              <w:rPr>
                <w:sz w:val="20"/>
                <w:lang w:val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09D67" w14:textId="77777777" w:rsidR="00C46415" w:rsidRPr="003112B9" w:rsidRDefault="00C46415" w:rsidP="00C46415">
            <w:pPr>
              <w:bidi/>
              <w:spacing w:before="20" w:after="20"/>
              <w:ind w:left="38"/>
              <w:jc w:val="left"/>
              <w:rPr>
                <w:sz w:val="20"/>
                <w:lang w:val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339AF" w14:textId="44884C68" w:rsidR="00C46415" w:rsidRPr="003112B9" w:rsidRDefault="00C46415" w:rsidP="00C46415">
            <w:pPr>
              <w:bidi/>
              <w:spacing w:before="20" w:after="20"/>
              <w:ind w:left="38"/>
              <w:jc w:val="left"/>
              <w:rPr>
                <w:sz w:val="20"/>
                <w:lang w:val="en-US"/>
              </w:rPr>
            </w:pP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تكاليف</w:t>
            </w:r>
            <w:r w:rsidR="002C2DD6"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الدعم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AA12" w14:textId="77777777" w:rsidR="00C46415" w:rsidRPr="003112B9" w:rsidRDefault="00C46415" w:rsidP="00EF7AFF">
            <w:pPr>
              <w:bidi/>
              <w:spacing w:before="20" w:after="20"/>
              <w:ind w:left="38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3,120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308F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A461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9,425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138E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DADD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5DE7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1,170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2615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D231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1,950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5E1F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15,665</w:t>
            </w:r>
          </w:p>
        </w:tc>
      </w:tr>
      <w:tr w:rsidR="00C46415" w:rsidRPr="003112B9" w14:paraId="0D2A8AE8" w14:textId="77777777" w:rsidTr="006D5787">
        <w:trPr>
          <w:jc w:val="center"/>
        </w:trPr>
        <w:tc>
          <w:tcPr>
            <w:tcW w:w="21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4C737" w14:textId="1F859C83" w:rsidR="00C46415" w:rsidRPr="003112B9" w:rsidRDefault="00C46415" w:rsidP="00C46415">
            <w:pPr>
              <w:bidi/>
              <w:spacing w:before="20" w:after="20"/>
              <w:ind w:left="38"/>
              <w:jc w:val="left"/>
              <w:rPr>
                <w:sz w:val="20"/>
                <w:lang w:val="en-US"/>
              </w:rPr>
            </w:pPr>
            <w:r w:rsidRPr="003112B9">
              <w:rPr>
                <w:sz w:val="20"/>
                <w:rtl/>
                <w:lang w:val="en-US"/>
              </w:rPr>
              <w:t>الأموال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التي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وافقت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عليها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اللجنة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التنفيذية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(دولار</w:t>
            </w:r>
            <w:r w:rsidR="002C2DD6"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أمريكي)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B9219" w14:textId="0EF207A3" w:rsidR="00C46415" w:rsidRPr="003112B9" w:rsidRDefault="00C46415" w:rsidP="00C46415">
            <w:pPr>
              <w:bidi/>
              <w:spacing w:before="20" w:after="20"/>
              <w:ind w:left="38"/>
              <w:jc w:val="left"/>
              <w:rPr>
                <w:sz w:val="20"/>
                <w:lang w:val="en-US"/>
              </w:rPr>
            </w:pP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تكاليف</w:t>
            </w:r>
            <w:r w:rsidR="002C2DD6"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المشروع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B282" w14:textId="77777777" w:rsidR="00C46415" w:rsidRPr="003112B9" w:rsidRDefault="00C46415" w:rsidP="00EF7AFF">
            <w:pPr>
              <w:bidi/>
              <w:spacing w:before="20" w:after="20"/>
              <w:ind w:left="38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165,009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EE94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305,160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9D4C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5E6D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5210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212D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B4BB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4DAA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4388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  <w:lang w:val="en-US" w:eastAsia="en-CA"/>
              </w:rPr>
              <w:t>470,169</w:t>
            </w:r>
          </w:p>
        </w:tc>
      </w:tr>
      <w:tr w:rsidR="00C46415" w:rsidRPr="003112B9" w14:paraId="5A149C13" w14:textId="77777777" w:rsidTr="006D5787">
        <w:trPr>
          <w:jc w:val="center"/>
        </w:trPr>
        <w:tc>
          <w:tcPr>
            <w:tcW w:w="21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F993C" w14:textId="77777777" w:rsidR="00C46415" w:rsidRPr="003112B9" w:rsidRDefault="00C46415" w:rsidP="00C46415">
            <w:pPr>
              <w:bidi/>
              <w:spacing w:before="20" w:after="20"/>
              <w:ind w:left="38"/>
              <w:jc w:val="left"/>
              <w:rPr>
                <w:sz w:val="20"/>
                <w:lang w:val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65A0E" w14:textId="212B993B" w:rsidR="00C46415" w:rsidRPr="003112B9" w:rsidRDefault="00C46415" w:rsidP="00C46415">
            <w:pPr>
              <w:bidi/>
              <w:spacing w:before="20" w:after="20"/>
              <w:ind w:left="38"/>
              <w:jc w:val="left"/>
              <w:rPr>
                <w:sz w:val="20"/>
                <w:lang w:val="en-US"/>
              </w:rPr>
            </w:pP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تكاليف</w:t>
            </w:r>
            <w:r w:rsidR="002C2DD6"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الدعم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9AF6" w14:textId="77777777" w:rsidR="00C46415" w:rsidRPr="003112B9" w:rsidRDefault="00C46415" w:rsidP="00EF7AFF">
            <w:pPr>
              <w:bidi/>
              <w:spacing w:before="20" w:after="20"/>
              <w:ind w:left="38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12,991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9AF8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sz w:val="20"/>
              </w:rPr>
              <w:t>25,711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007E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F143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6B30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CDBB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48BE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5148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E9BC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  <w:lang w:val="en-US" w:eastAsia="en-CA"/>
              </w:rPr>
              <w:t>38,702</w:t>
            </w:r>
          </w:p>
        </w:tc>
      </w:tr>
      <w:tr w:rsidR="00C46415" w:rsidRPr="003112B9" w14:paraId="234C313C" w14:textId="77777777" w:rsidTr="006D5787">
        <w:trPr>
          <w:jc w:val="center"/>
        </w:trPr>
        <w:tc>
          <w:tcPr>
            <w:tcW w:w="21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6961" w14:textId="1A945841" w:rsidR="00C46415" w:rsidRPr="003112B9" w:rsidRDefault="00C46415" w:rsidP="00C46415">
            <w:pPr>
              <w:bidi/>
              <w:spacing w:before="20" w:after="20"/>
              <w:ind w:left="38" w:right="-85"/>
              <w:jc w:val="left"/>
              <w:rPr>
                <w:sz w:val="20"/>
                <w:lang w:val="en-US"/>
              </w:rPr>
            </w:pPr>
            <w:r w:rsidRPr="003112B9">
              <w:rPr>
                <w:sz w:val="20"/>
                <w:rtl/>
                <w:lang w:val="en-US"/>
              </w:rPr>
              <w:t>مجموع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Pr="003112B9">
              <w:rPr>
                <w:sz w:val="20"/>
                <w:rtl/>
                <w:lang w:val="en-US"/>
              </w:rPr>
              <w:t>الأموال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الموصى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بالموافقة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عليها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في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هذا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الاجتماع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(دولار</w:t>
            </w:r>
            <w:r w:rsidR="002C2DD6"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أمريكي)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B9E55" w14:textId="52B925AA" w:rsidR="00C46415" w:rsidRPr="003112B9" w:rsidRDefault="00C46415" w:rsidP="00C46415">
            <w:pPr>
              <w:bidi/>
              <w:spacing w:before="20" w:after="20"/>
              <w:ind w:left="38"/>
              <w:jc w:val="left"/>
              <w:rPr>
                <w:sz w:val="20"/>
                <w:lang w:val="en-US"/>
              </w:rPr>
            </w:pP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تكاليف</w:t>
            </w:r>
            <w:r w:rsidR="002C2DD6"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المشروع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F287" w14:textId="77777777" w:rsidR="00C46415" w:rsidRPr="003112B9" w:rsidRDefault="00C46415" w:rsidP="00EF7AFF">
            <w:pPr>
              <w:bidi/>
              <w:spacing w:before="20" w:after="20"/>
              <w:ind w:left="38"/>
              <w:jc w:val="lef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021C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9036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4F9E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3EBB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  <w:lang w:val="en-US" w:eastAsia="en-CA"/>
              </w:rPr>
              <w:t>156,530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8026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0114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3CD9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2FD7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  <w:lang w:val="en-US" w:eastAsia="en-CA"/>
              </w:rPr>
              <w:t>156,530</w:t>
            </w:r>
          </w:p>
        </w:tc>
      </w:tr>
      <w:tr w:rsidR="00C46415" w:rsidRPr="003112B9" w14:paraId="6D63070F" w14:textId="77777777" w:rsidTr="006D5787">
        <w:trPr>
          <w:jc w:val="center"/>
        </w:trPr>
        <w:tc>
          <w:tcPr>
            <w:tcW w:w="21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99461" w14:textId="77777777" w:rsidR="00C46415" w:rsidRPr="003112B9" w:rsidRDefault="00C46415" w:rsidP="00C46415">
            <w:pPr>
              <w:bidi/>
              <w:spacing w:before="20" w:after="20"/>
              <w:ind w:left="38"/>
              <w:jc w:val="left"/>
              <w:rPr>
                <w:sz w:val="20"/>
                <w:lang w:val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E0EF4" w14:textId="68306652" w:rsidR="00C46415" w:rsidRPr="003112B9" w:rsidRDefault="00C46415" w:rsidP="00C46415">
            <w:pPr>
              <w:bidi/>
              <w:spacing w:before="20" w:after="20"/>
              <w:ind w:left="38"/>
              <w:jc w:val="left"/>
              <w:rPr>
                <w:sz w:val="20"/>
                <w:lang w:val="en-US"/>
              </w:rPr>
            </w:pP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تكاليف</w:t>
            </w:r>
            <w:r w:rsidR="002C2DD6"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الدعم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6594" w14:textId="77777777" w:rsidR="00C46415" w:rsidRPr="003112B9" w:rsidRDefault="00C46415" w:rsidP="00EF7AFF">
            <w:pPr>
              <w:bidi/>
              <w:spacing w:before="20" w:after="20"/>
              <w:ind w:left="38"/>
              <w:jc w:val="lef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CEC9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BDC6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3D14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1489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  <w:lang w:val="en-US" w:eastAsia="en-CA"/>
              </w:rPr>
              <w:t>11,497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B7AB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E42D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7001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D884" w14:textId="77777777" w:rsidR="00C46415" w:rsidRPr="003112B9" w:rsidRDefault="00C46415" w:rsidP="00EF7AFF">
            <w:pPr>
              <w:bidi/>
              <w:spacing w:before="20" w:after="20"/>
              <w:jc w:val="left"/>
              <w:rPr>
                <w:color w:val="000000"/>
                <w:sz w:val="20"/>
                <w:lang w:val="en-US" w:eastAsia="en-CA"/>
              </w:rPr>
            </w:pPr>
            <w:r w:rsidRPr="003112B9">
              <w:rPr>
                <w:color w:val="000000"/>
                <w:sz w:val="20"/>
                <w:lang w:val="en-US" w:eastAsia="en-CA"/>
              </w:rPr>
              <w:t>11,497</w:t>
            </w:r>
          </w:p>
        </w:tc>
      </w:tr>
    </w:tbl>
    <w:p w14:paraId="6D5E0AAA" w14:textId="6446C51F" w:rsidR="00662AB3" w:rsidRPr="003112B9" w:rsidRDefault="00662AB3" w:rsidP="00662AB3">
      <w:pPr>
        <w:bidi/>
        <w:ind w:left="-563" w:right="-567"/>
        <w:rPr>
          <w:sz w:val="18"/>
          <w:szCs w:val="18"/>
          <w:lang w:val="en-US"/>
        </w:rPr>
      </w:pPr>
      <w:r w:rsidRPr="003112B9">
        <w:rPr>
          <w:sz w:val="18"/>
          <w:szCs w:val="18"/>
          <w:rtl/>
          <w:lang w:val="en-US"/>
        </w:rPr>
        <w:t xml:space="preserve">* تمت الموافقة على </w:t>
      </w:r>
      <w:r w:rsidR="00F9380D" w:rsidRPr="003112B9">
        <w:rPr>
          <w:rFonts w:hint="cs"/>
          <w:sz w:val="18"/>
          <w:szCs w:val="18"/>
          <w:rtl/>
          <w:lang w:val="en-US"/>
        </w:rPr>
        <w:t>الجدول الزمني ل</w:t>
      </w:r>
      <w:r w:rsidRPr="003112B9">
        <w:rPr>
          <w:sz w:val="18"/>
          <w:szCs w:val="18"/>
          <w:rtl/>
          <w:lang w:val="en-US"/>
        </w:rPr>
        <w:t>لتمويل لعام 2024 في الاجتماع الثالث والتسعين، ويشمل 60,000 دولار أمريكي، بالإضافة إلى تكاليف دعم الوكالة البالغة 4,200 دولار أمريكي ل</w:t>
      </w:r>
      <w:r w:rsidRPr="003112B9">
        <w:rPr>
          <w:rFonts w:hint="cs"/>
          <w:sz w:val="18"/>
          <w:szCs w:val="18"/>
          <w:rtl/>
          <w:lang w:val="en-US"/>
        </w:rPr>
        <w:t>ل</w:t>
      </w:r>
      <w:r w:rsidRPr="003112B9">
        <w:rPr>
          <w:sz w:val="18"/>
          <w:szCs w:val="18"/>
          <w:rtl/>
          <w:lang w:val="en-US"/>
        </w:rPr>
        <w:t>يونيدو، و40,000 دولار أمريكي، بالإضافة إلى تكاليف دعم الوكالة البالغة 5,200 دولار أمريكي ل</w:t>
      </w:r>
      <w:r w:rsidRPr="003112B9">
        <w:rPr>
          <w:rFonts w:hint="cs"/>
          <w:sz w:val="18"/>
          <w:szCs w:val="18"/>
          <w:rtl/>
          <w:lang w:val="en-US"/>
        </w:rPr>
        <w:t>ليونيب</w:t>
      </w:r>
      <w:r w:rsidRPr="003112B9">
        <w:rPr>
          <w:sz w:val="18"/>
          <w:szCs w:val="18"/>
          <w:rtl/>
          <w:lang w:val="en-US"/>
        </w:rPr>
        <w:t xml:space="preserve">، </w:t>
      </w:r>
      <w:r w:rsidR="00F9380D" w:rsidRPr="003112B9">
        <w:rPr>
          <w:rFonts w:hint="cs"/>
          <w:sz w:val="18"/>
          <w:szCs w:val="18"/>
          <w:rtl/>
          <w:lang w:val="en-US"/>
        </w:rPr>
        <w:t>ل</w:t>
      </w:r>
      <w:r w:rsidRPr="003112B9">
        <w:rPr>
          <w:sz w:val="18"/>
          <w:szCs w:val="18"/>
          <w:rtl/>
          <w:lang w:val="en-US"/>
        </w:rPr>
        <w:t xml:space="preserve">أنشطة إضافية </w:t>
      </w:r>
      <w:r w:rsidR="00F9380D" w:rsidRPr="003112B9">
        <w:rPr>
          <w:rFonts w:hint="cs"/>
          <w:sz w:val="18"/>
          <w:szCs w:val="18"/>
          <w:rtl/>
          <w:lang w:val="en-US"/>
        </w:rPr>
        <w:t>ل</w:t>
      </w:r>
      <w:r w:rsidRPr="003112B9">
        <w:rPr>
          <w:sz w:val="18"/>
          <w:szCs w:val="18"/>
          <w:rtl/>
          <w:lang w:val="en-US"/>
        </w:rPr>
        <w:t xml:space="preserve">لحفاظ على كفاءة </w:t>
      </w:r>
      <w:r w:rsidRPr="003112B9">
        <w:rPr>
          <w:rFonts w:hint="cs"/>
          <w:sz w:val="18"/>
          <w:szCs w:val="18"/>
          <w:rtl/>
          <w:lang w:val="en-US"/>
        </w:rPr>
        <w:t xml:space="preserve">استخدام </w:t>
      </w:r>
      <w:r w:rsidRPr="003112B9">
        <w:rPr>
          <w:sz w:val="18"/>
          <w:szCs w:val="18"/>
          <w:rtl/>
          <w:lang w:val="en-US"/>
        </w:rPr>
        <w:t>الطاقة (</w:t>
      </w:r>
      <w:r w:rsidRPr="003112B9">
        <w:rPr>
          <w:rFonts w:hint="cs"/>
          <w:sz w:val="18"/>
          <w:szCs w:val="18"/>
          <w:rtl/>
          <w:lang w:val="en-US"/>
        </w:rPr>
        <w:t>المقرر</w:t>
      </w:r>
      <w:r w:rsidRPr="003112B9">
        <w:rPr>
          <w:sz w:val="18"/>
          <w:szCs w:val="18"/>
          <w:rtl/>
          <w:lang w:val="en-US"/>
        </w:rPr>
        <w:t xml:space="preserve"> 89/6).</w:t>
      </w:r>
    </w:p>
    <w:p w14:paraId="6EF34A0E" w14:textId="332B80C9" w:rsidR="00C46415" w:rsidRPr="003112B9" w:rsidRDefault="00662AB3" w:rsidP="00662AB3">
      <w:pPr>
        <w:bidi/>
        <w:ind w:left="-563"/>
        <w:rPr>
          <w:sz w:val="18"/>
          <w:szCs w:val="18"/>
          <w:rtl/>
          <w:lang w:val="en-US"/>
        </w:rPr>
      </w:pPr>
      <w:r w:rsidRPr="003112B9">
        <w:rPr>
          <w:sz w:val="18"/>
          <w:szCs w:val="18"/>
          <w:rtl/>
          <w:lang w:val="en-US"/>
        </w:rPr>
        <w:t>** كان التمويل المطلوب في هذا الاجتماع مقررا أصلا لعام 2027.</w:t>
      </w:r>
    </w:p>
    <w:p w14:paraId="6C9BCF9A" w14:textId="77777777" w:rsidR="00C46415" w:rsidRPr="003112B9" w:rsidRDefault="00C46415" w:rsidP="00C46415">
      <w:pPr>
        <w:bidi/>
        <w:ind w:left="-563"/>
        <w:rPr>
          <w:sz w:val="18"/>
          <w:szCs w:val="18"/>
          <w:lang w:val="en-US"/>
        </w:rPr>
      </w:pPr>
    </w:p>
    <w:tbl>
      <w:tblPr>
        <w:bidiVisual/>
        <w:tblW w:w="5819" w:type="pct"/>
        <w:tblInd w:w="-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20"/>
        <w:gridCol w:w="4762"/>
      </w:tblGrid>
      <w:tr w:rsidR="00DA20EB" w:rsidRPr="003112B9" w14:paraId="17E10467" w14:textId="77777777" w:rsidTr="00FA2658">
        <w:trPr>
          <w:trHeight w:val="296"/>
        </w:trPr>
        <w:tc>
          <w:tcPr>
            <w:tcW w:w="2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2D430" w14:textId="5330EEDD" w:rsidR="00DA20EB" w:rsidRPr="003112B9" w:rsidRDefault="00DA20EB" w:rsidP="00FA265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center"/>
              <w:rPr>
                <w:bCs/>
                <w:sz w:val="20"/>
              </w:rPr>
            </w:pPr>
            <w:r w:rsidRPr="003112B9">
              <w:rPr>
                <w:rFonts w:hint="cs"/>
                <w:bCs/>
                <w:sz w:val="20"/>
                <w:rtl/>
              </w:rPr>
              <w:t>توصية</w:t>
            </w:r>
            <w:r w:rsidR="002C2DD6" w:rsidRPr="003112B9">
              <w:rPr>
                <w:rFonts w:hint="cs"/>
                <w:bCs/>
                <w:sz w:val="20"/>
                <w:rtl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</w:rPr>
              <w:t>الأمانة</w:t>
            </w: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2FF17" w14:textId="5350754B" w:rsidR="00DA20EB" w:rsidRPr="003112B9" w:rsidRDefault="00C46415" w:rsidP="00FA265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center"/>
              <w:rPr>
                <w:sz w:val="20"/>
              </w:rPr>
            </w:pPr>
            <w:r w:rsidRPr="003112B9">
              <w:rPr>
                <w:rFonts w:hint="cs"/>
                <w:sz w:val="20"/>
                <w:rtl/>
              </w:rPr>
              <w:t>موافقة</w:t>
            </w:r>
            <w:r w:rsidR="002C2DD6" w:rsidRPr="003112B9">
              <w:rPr>
                <w:rFonts w:hint="cs"/>
                <w:sz w:val="20"/>
                <w:rtl/>
              </w:rPr>
              <w:t xml:space="preserve"> </w:t>
            </w:r>
            <w:r w:rsidRPr="003112B9">
              <w:rPr>
                <w:rFonts w:hint="cs"/>
                <w:sz w:val="20"/>
                <w:rtl/>
              </w:rPr>
              <w:t>شمولية</w:t>
            </w:r>
          </w:p>
        </w:tc>
      </w:tr>
    </w:tbl>
    <w:p w14:paraId="0A929113" w14:textId="77777777" w:rsidR="007B1915" w:rsidRPr="003112B9" w:rsidRDefault="007B1915" w:rsidP="007B1915">
      <w:pPr>
        <w:keepNext/>
        <w:bidi/>
        <w:spacing w:after="240"/>
        <w:jc w:val="center"/>
        <w:rPr>
          <w:bCs/>
          <w:sz w:val="36"/>
          <w:szCs w:val="28"/>
          <w:rtl/>
        </w:rPr>
      </w:pPr>
    </w:p>
    <w:p w14:paraId="6E625EA7" w14:textId="77777777" w:rsidR="007B1915" w:rsidRPr="003112B9" w:rsidRDefault="007B1915">
      <w:pPr>
        <w:jc w:val="left"/>
        <w:rPr>
          <w:bCs/>
          <w:sz w:val="36"/>
          <w:szCs w:val="28"/>
          <w:rtl/>
        </w:rPr>
      </w:pPr>
      <w:r w:rsidRPr="003112B9">
        <w:rPr>
          <w:bCs/>
          <w:sz w:val="36"/>
          <w:szCs w:val="28"/>
        </w:rPr>
        <w:br w:type="page"/>
      </w:r>
    </w:p>
    <w:p w14:paraId="51FFE30A" w14:textId="22291145" w:rsidR="00CE58CE" w:rsidRPr="003112B9" w:rsidRDefault="00DA55D7" w:rsidP="007B1915">
      <w:pPr>
        <w:keepNext/>
        <w:bidi/>
        <w:spacing w:after="240"/>
        <w:jc w:val="center"/>
        <w:rPr>
          <w:bCs/>
          <w:sz w:val="36"/>
          <w:szCs w:val="28"/>
          <w:rtl/>
        </w:rPr>
      </w:pPr>
      <w:r w:rsidRPr="003112B9">
        <w:rPr>
          <w:bCs/>
          <w:sz w:val="36"/>
          <w:szCs w:val="28"/>
          <w:rtl/>
        </w:rPr>
        <w:lastRenderedPageBreak/>
        <w:t>وصف</w:t>
      </w:r>
      <w:r w:rsidR="002C2DD6" w:rsidRPr="003112B9">
        <w:rPr>
          <w:bCs/>
          <w:sz w:val="36"/>
          <w:szCs w:val="28"/>
          <w:rtl/>
        </w:rPr>
        <w:t xml:space="preserve"> </w:t>
      </w:r>
      <w:r w:rsidRPr="003112B9">
        <w:rPr>
          <w:bCs/>
          <w:sz w:val="36"/>
          <w:szCs w:val="28"/>
          <w:rtl/>
        </w:rPr>
        <w:t>المشروع</w:t>
      </w:r>
    </w:p>
    <w:p w14:paraId="1D0A2934" w14:textId="62740851" w:rsidR="009B20A6" w:rsidRPr="003112B9" w:rsidRDefault="009B20A6" w:rsidP="009B20A6">
      <w:pPr>
        <w:keepNext/>
        <w:bidi/>
        <w:spacing w:after="240"/>
        <w:rPr>
          <w:bCs/>
          <w:sz w:val="26"/>
          <w:szCs w:val="26"/>
        </w:rPr>
      </w:pPr>
      <w:r w:rsidRPr="003112B9">
        <w:rPr>
          <w:bCs/>
          <w:sz w:val="26"/>
          <w:szCs w:val="26"/>
          <w:rtl/>
        </w:rPr>
        <w:t>الخلفية</w:t>
      </w:r>
    </w:p>
    <w:p w14:paraId="200AD17B" w14:textId="0C1BEEE9" w:rsidR="008D2B25" w:rsidRPr="003112B9" w:rsidRDefault="008D2B25" w:rsidP="008D2B25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sz w:val="26"/>
          <w:szCs w:val="26"/>
          <w:rtl/>
        </w:rPr>
        <w:t>نيابة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حكومة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بوليفيا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المتعددة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القوميات،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قدمت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منظمة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الأمم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المتحدة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للتنمية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الصناعية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(اليونيدو)،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بصفتها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الوكالة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المنفذة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الرئيسية،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طلب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تمويل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للشريحة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الثالثة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المرحلة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الثانية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خطة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إدارة</w:t>
      </w:r>
      <w:r w:rsidR="002C2DD6" w:rsidRPr="003112B9">
        <w:rPr>
          <w:sz w:val="26"/>
          <w:szCs w:val="26"/>
          <w:rtl/>
        </w:rPr>
        <w:t xml:space="preserve"> إزالة المواد ال</w:t>
      </w:r>
      <w:r w:rsidR="00793CCE" w:rsidRPr="003112B9">
        <w:rPr>
          <w:sz w:val="26"/>
          <w:szCs w:val="26"/>
          <w:rtl/>
        </w:rPr>
        <w:t>هيدروكلوروفلوروكربونية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بتكلفة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إجمالية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قدرها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168,027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أمريكيا،</w:t>
      </w:r>
      <w:r w:rsidR="002C2DD6" w:rsidRPr="003112B9">
        <w:rPr>
          <w:sz w:val="26"/>
          <w:szCs w:val="26"/>
          <w:rtl/>
        </w:rPr>
        <w:t xml:space="preserve"> </w:t>
      </w:r>
      <w:r w:rsidR="00662AB3" w:rsidRPr="003112B9">
        <w:rPr>
          <w:rFonts w:hint="cs"/>
          <w:sz w:val="26"/>
          <w:szCs w:val="26"/>
          <w:rtl/>
        </w:rPr>
        <w:t>وتتألف 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147,530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أمريكيا،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بالإضافة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تكاليف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دعم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الوكالة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البالغة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10,327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لليونيدو،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و9,000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بالإضافة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تكاليف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دعم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الوكالة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البالغة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1,170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لبرنامج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الأمم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المتحدة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للبيئة</w:t>
      </w:r>
      <w:r w:rsidR="002C2DD6" w:rsidRPr="003112B9">
        <w:rPr>
          <w:sz w:val="26"/>
          <w:szCs w:val="26"/>
          <w:rtl/>
        </w:rPr>
        <w:t xml:space="preserve"> </w:t>
      </w:r>
      <w:r w:rsidR="002C2DD6" w:rsidRPr="003112B9">
        <w:rPr>
          <w:rFonts w:hint="cs"/>
          <w:sz w:val="26"/>
          <w:szCs w:val="26"/>
          <w:rtl/>
        </w:rPr>
        <w:t>(اليونيب)</w:t>
      </w:r>
      <w:r w:rsidR="002C2DD6" w:rsidRPr="003112B9">
        <w:rPr>
          <w:sz w:val="26"/>
          <w:szCs w:val="26"/>
          <w:rtl/>
        </w:rPr>
        <w:t>.</w:t>
      </w:r>
      <w:r w:rsidR="00973116" w:rsidRPr="003112B9">
        <w:rPr>
          <w:rStyle w:val="FootnoteReference"/>
          <w:sz w:val="26"/>
          <w:szCs w:val="26"/>
          <w:rtl/>
        </w:rPr>
        <w:footnoteReference w:id="2"/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ويتضمن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الطلب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تقريرا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مرحليا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تنفيذ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الشريحة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الثانية،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وخطة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تنفيذ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الشريحة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للفترة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عام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2026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ديسمبر</w:t>
      </w:r>
      <w:r w:rsidR="00756BE7" w:rsidRPr="003112B9">
        <w:rPr>
          <w:rFonts w:hint="cs"/>
          <w:sz w:val="26"/>
          <w:szCs w:val="26"/>
          <w:rtl/>
        </w:rPr>
        <w:t>/كانون</w:t>
      </w:r>
      <w:r w:rsidR="002C2DD6" w:rsidRPr="003112B9">
        <w:rPr>
          <w:rFonts w:hint="cs"/>
          <w:sz w:val="26"/>
          <w:szCs w:val="26"/>
          <w:rtl/>
        </w:rPr>
        <w:t xml:space="preserve"> </w:t>
      </w:r>
      <w:r w:rsidR="00756BE7" w:rsidRPr="003112B9">
        <w:rPr>
          <w:rFonts w:hint="cs"/>
          <w:sz w:val="26"/>
          <w:szCs w:val="26"/>
          <w:rtl/>
        </w:rPr>
        <w:t>الأول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2029</w:t>
      </w:r>
      <w:r w:rsidR="002C2DD6" w:rsidRPr="003112B9">
        <w:rPr>
          <w:sz w:val="26"/>
          <w:szCs w:val="26"/>
          <w:rtl/>
        </w:rPr>
        <w:t>.</w:t>
      </w:r>
    </w:p>
    <w:p w14:paraId="2B0DC8FA" w14:textId="420ADD30" w:rsidR="008D2B25" w:rsidRPr="003112B9" w:rsidRDefault="008D2B25" w:rsidP="008D2B25">
      <w:pPr>
        <w:keepNext/>
        <w:keepLines/>
        <w:bidi/>
        <w:spacing w:after="240"/>
        <w:rPr>
          <w:sz w:val="26"/>
          <w:szCs w:val="26"/>
          <w:u w:val="single"/>
        </w:rPr>
      </w:pPr>
      <w:r w:rsidRPr="003112B9">
        <w:rPr>
          <w:sz w:val="26"/>
          <w:szCs w:val="26"/>
          <w:u w:val="single"/>
          <w:rtl/>
        </w:rPr>
        <w:t>تقرير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عن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استهلاك</w:t>
      </w:r>
      <w:r w:rsidR="002C2DD6" w:rsidRPr="003112B9">
        <w:rPr>
          <w:sz w:val="26"/>
          <w:szCs w:val="26"/>
          <w:u w:val="single"/>
          <w:rtl/>
        </w:rPr>
        <w:t xml:space="preserve"> المواد ال</w:t>
      </w:r>
      <w:r w:rsidR="00793CCE" w:rsidRPr="003112B9">
        <w:rPr>
          <w:sz w:val="26"/>
          <w:szCs w:val="26"/>
          <w:u w:val="single"/>
          <w:rtl/>
        </w:rPr>
        <w:t>هيدروكلوروفلوروكربونية</w:t>
      </w:r>
    </w:p>
    <w:p w14:paraId="264E8280" w14:textId="15B6076A" w:rsidR="008D2B25" w:rsidRPr="003112B9" w:rsidRDefault="008D2B25" w:rsidP="008D2B25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sz w:val="26"/>
          <w:szCs w:val="26"/>
          <w:rtl/>
        </w:rPr>
        <w:t>أفادت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حكومة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بوليفيا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المتعددة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القوميات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باستهلاك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1</w:t>
      </w:r>
      <w:r w:rsidR="002C2DD6" w:rsidRPr="003112B9">
        <w:rPr>
          <w:sz w:val="26"/>
          <w:szCs w:val="26"/>
          <w:rtl/>
        </w:rPr>
        <w:t>.</w:t>
      </w:r>
      <w:r w:rsidRPr="003112B9">
        <w:rPr>
          <w:sz w:val="26"/>
          <w:szCs w:val="26"/>
          <w:rtl/>
        </w:rPr>
        <w:t>04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طن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المواد ال</w:t>
      </w:r>
      <w:r w:rsidR="00793CCE" w:rsidRPr="003112B9">
        <w:rPr>
          <w:sz w:val="26"/>
          <w:szCs w:val="26"/>
          <w:rtl/>
        </w:rPr>
        <w:t>هيدروكلوروفلوروكربونية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عام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2025،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وذلك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وفقا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لتقرير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تنفيذ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البرنامج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القطري،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وهو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يقل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بنسبة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83</w:t>
      </w:r>
      <w:r w:rsidR="002C2DD6" w:rsidRPr="003112B9">
        <w:rPr>
          <w:sz w:val="26"/>
          <w:szCs w:val="26"/>
          <w:rtl/>
        </w:rPr>
        <w:t xml:space="preserve"> في المائة </w:t>
      </w:r>
      <w:r w:rsidRPr="003112B9">
        <w:rPr>
          <w:sz w:val="26"/>
          <w:szCs w:val="26"/>
          <w:rtl/>
        </w:rPr>
        <w:t>عن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خط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أساس</w:t>
      </w:r>
      <w:r w:rsidR="00F9380D" w:rsidRPr="003112B9">
        <w:rPr>
          <w:rFonts w:hint="cs"/>
          <w:sz w:val="26"/>
          <w:szCs w:val="26"/>
          <w:rtl/>
        </w:rPr>
        <w:t xml:space="preserve"> البلد الخاص با</w:t>
      </w:r>
      <w:r w:rsidR="002C2DD6" w:rsidRPr="003112B9">
        <w:rPr>
          <w:sz w:val="26"/>
          <w:szCs w:val="26"/>
          <w:rtl/>
        </w:rPr>
        <w:t>لمواد ال</w:t>
      </w:r>
      <w:r w:rsidR="00793CCE" w:rsidRPr="003112B9">
        <w:rPr>
          <w:sz w:val="26"/>
          <w:szCs w:val="26"/>
          <w:rtl/>
        </w:rPr>
        <w:t>هيدروكلوروفلوروكربونية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للامتثال</w:t>
      </w:r>
      <w:r w:rsidR="002C2DD6" w:rsidRPr="003112B9">
        <w:rPr>
          <w:sz w:val="26"/>
          <w:szCs w:val="26"/>
          <w:rtl/>
        </w:rPr>
        <w:t>. ول</w:t>
      </w:r>
      <w:r w:rsidRPr="003112B9">
        <w:rPr>
          <w:sz w:val="26"/>
          <w:szCs w:val="26"/>
          <w:rtl/>
        </w:rPr>
        <w:t>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</w:t>
      </w:r>
      <w:r w:rsidR="00662AB3" w:rsidRPr="003112B9">
        <w:rPr>
          <w:rFonts w:hint="cs"/>
          <w:sz w:val="26"/>
          <w:szCs w:val="26"/>
          <w:rtl/>
        </w:rPr>
        <w:t>ُ</w:t>
      </w:r>
      <w:r w:rsidRPr="003112B9">
        <w:rPr>
          <w:sz w:val="26"/>
          <w:szCs w:val="26"/>
          <w:rtl/>
        </w:rPr>
        <w:t>نشر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بيانات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المادة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7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لعام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2025</w:t>
      </w:r>
      <w:r w:rsidR="002C2DD6" w:rsidRPr="003112B9">
        <w:rPr>
          <w:sz w:val="26"/>
          <w:szCs w:val="26"/>
          <w:rtl/>
        </w:rPr>
        <w:t xml:space="preserve"> </w:t>
      </w:r>
      <w:r w:rsidR="00662AB3" w:rsidRPr="003112B9">
        <w:rPr>
          <w:rFonts w:hint="cs"/>
          <w:sz w:val="26"/>
          <w:szCs w:val="26"/>
          <w:rtl/>
        </w:rPr>
        <w:t>حتى الآن</w:t>
      </w:r>
      <w:r w:rsidR="002C2DD6" w:rsidRPr="003112B9">
        <w:rPr>
          <w:sz w:val="26"/>
          <w:szCs w:val="26"/>
          <w:rtl/>
        </w:rPr>
        <w:t>. وي</w:t>
      </w:r>
      <w:r w:rsidRPr="003112B9">
        <w:rPr>
          <w:sz w:val="26"/>
          <w:szCs w:val="26"/>
          <w:rtl/>
        </w:rPr>
        <w:t>وضح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الجدول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1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استهلاك</w:t>
      </w:r>
      <w:r w:rsidR="002C2DD6" w:rsidRPr="003112B9">
        <w:rPr>
          <w:sz w:val="26"/>
          <w:szCs w:val="26"/>
          <w:rtl/>
        </w:rPr>
        <w:t xml:space="preserve"> المواد ال</w:t>
      </w:r>
      <w:r w:rsidR="00793CCE" w:rsidRPr="003112B9">
        <w:rPr>
          <w:sz w:val="26"/>
          <w:szCs w:val="26"/>
          <w:rtl/>
        </w:rPr>
        <w:t>هيدروكلوروفلوروكربونية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للفترة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2021-2025</w:t>
      </w:r>
      <w:r w:rsidR="002C2DD6" w:rsidRPr="003112B9">
        <w:rPr>
          <w:sz w:val="26"/>
          <w:szCs w:val="26"/>
          <w:rtl/>
        </w:rPr>
        <w:t>.</w:t>
      </w:r>
    </w:p>
    <w:p w14:paraId="175A948E" w14:textId="05AE4529" w:rsidR="008D2B25" w:rsidRPr="003112B9" w:rsidRDefault="008D2B25" w:rsidP="008D2B25">
      <w:pPr>
        <w:keepNext/>
        <w:keepLines/>
        <w:bidi/>
        <w:spacing w:after="240"/>
        <w:rPr>
          <w:b/>
          <w:bCs/>
          <w:sz w:val="26"/>
          <w:szCs w:val="26"/>
        </w:rPr>
      </w:pPr>
      <w:r w:rsidRPr="003112B9">
        <w:rPr>
          <w:b/>
          <w:bCs/>
          <w:sz w:val="26"/>
          <w:szCs w:val="26"/>
          <w:rtl/>
        </w:rPr>
        <w:t>الجدول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1</w:t>
      </w:r>
      <w:r w:rsidR="00FC71FB" w:rsidRPr="003112B9">
        <w:rPr>
          <w:b/>
          <w:bCs/>
          <w:sz w:val="26"/>
          <w:szCs w:val="26"/>
          <w:rtl/>
        </w:rPr>
        <w:t>: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استهلاك</w:t>
      </w:r>
      <w:r w:rsidR="002C2DD6" w:rsidRPr="003112B9">
        <w:rPr>
          <w:b/>
          <w:bCs/>
          <w:sz w:val="26"/>
          <w:szCs w:val="26"/>
          <w:rtl/>
        </w:rPr>
        <w:t xml:space="preserve"> المواد ال</w:t>
      </w:r>
      <w:r w:rsidR="00793CCE" w:rsidRPr="003112B9">
        <w:rPr>
          <w:b/>
          <w:bCs/>
          <w:sz w:val="26"/>
          <w:szCs w:val="26"/>
          <w:rtl/>
        </w:rPr>
        <w:t>هيدروكلوروفلوروكربونية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في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دولة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بوليفيا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المتعددة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القوميات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للفترة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2021-2025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(بيانات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المادة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7)</w:t>
      </w:r>
    </w:p>
    <w:tbl>
      <w:tblPr>
        <w:bidiVisual/>
        <w:tblW w:w="4994" w:type="pct"/>
        <w:tblLook w:val="04A0" w:firstRow="1" w:lastRow="0" w:firstColumn="1" w:lastColumn="0" w:noHBand="0" w:noVBand="1"/>
      </w:tblPr>
      <w:tblGrid>
        <w:gridCol w:w="4943"/>
        <w:gridCol w:w="675"/>
        <w:gridCol w:w="680"/>
        <w:gridCol w:w="680"/>
        <w:gridCol w:w="680"/>
        <w:gridCol w:w="716"/>
        <w:gridCol w:w="965"/>
      </w:tblGrid>
      <w:tr w:rsidR="008D2B25" w:rsidRPr="003112B9" w14:paraId="76CA5BDC" w14:textId="77777777" w:rsidTr="00662AB3">
        <w:trPr>
          <w:trHeight w:val="113"/>
        </w:trPr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51BEC" w14:textId="57C5A7CD" w:rsidR="008D2B25" w:rsidRPr="003112B9" w:rsidRDefault="00662AB3" w:rsidP="008D2B25">
            <w:pPr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3112B9">
              <w:rPr>
                <w:rFonts w:hint="cs"/>
                <w:b/>
                <w:bCs/>
                <w:color w:val="000000"/>
                <w:sz w:val="20"/>
                <w:rtl/>
              </w:rPr>
              <w:t>المادة</w:t>
            </w:r>
            <w:r w:rsidRPr="003112B9">
              <w:rPr>
                <w:b/>
                <w:bCs/>
                <w:color w:val="000000"/>
                <w:sz w:val="20"/>
                <w:rtl/>
              </w:rPr>
              <w:t xml:space="preserve"> ال</w:t>
            </w:r>
            <w:r w:rsidR="00793CCE" w:rsidRPr="003112B9">
              <w:rPr>
                <w:b/>
                <w:bCs/>
                <w:color w:val="000000"/>
                <w:sz w:val="20"/>
                <w:rtl/>
              </w:rPr>
              <w:t>هيدروكلوروفلوروكربونية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CCF5A4" w14:textId="77777777" w:rsidR="008D2B25" w:rsidRPr="003112B9" w:rsidRDefault="008D2B25" w:rsidP="008D2B25">
            <w:pPr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3112B9">
              <w:rPr>
                <w:b/>
                <w:bCs/>
                <w:color w:val="000000"/>
                <w:sz w:val="20"/>
              </w:rPr>
              <w:t>2021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F8644D" w14:textId="77777777" w:rsidR="008D2B25" w:rsidRPr="003112B9" w:rsidRDefault="008D2B25" w:rsidP="008D2B25">
            <w:pPr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3112B9"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CC200" w14:textId="77777777" w:rsidR="008D2B25" w:rsidRPr="003112B9" w:rsidRDefault="008D2B25" w:rsidP="008D2B25">
            <w:pPr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3112B9">
              <w:rPr>
                <w:b/>
                <w:bCs/>
                <w:color w:val="000000"/>
                <w:sz w:val="20"/>
              </w:rPr>
              <w:t>2023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B66A6" w14:textId="77777777" w:rsidR="008D2B25" w:rsidRPr="003112B9" w:rsidRDefault="008D2B25" w:rsidP="008D2B25">
            <w:pPr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3112B9">
              <w:rPr>
                <w:b/>
                <w:bCs/>
                <w:color w:val="000000"/>
                <w:sz w:val="20"/>
              </w:rPr>
              <w:t>2024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DB078" w14:textId="77777777" w:rsidR="008D2B25" w:rsidRPr="003112B9" w:rsidRDefault="008D2B25" w:rsidP="008D2B25">
            <w:pPr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3112B9">
              <w:rPr>
                <w:b/>
                <w:bCs/>
                <w:color w:val="000000"/>
                <w:sz w:val="20"/>
              </w:rPr>
              <w:t>*2025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7ADFB" w14:textId="4C1B3CB8" w:rsidR="008D2B25" w:rsidRPr="003112B9" w:rsidRDefault="00662AB3" w:rsidP="008D2B25">
            <w:pPr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3112B9">
              <w:rPr>
                <w:rFonts w:hint="cs"/>
                <w:b/>
                <w:bCs/>
                <w:color w:val="000000"/>
                <w:sz w:val="20"/>
                <w:rtl/>
              </w:rPr>
              <w:t>خط الأساس</w:t>
            </w:r>
          </w:p>
        </w:tc>
      </w:tr>
      <w:tr w:rsidR="008D2B25" w:rsidRPr="003112B9" w14:paraId="59B40A41" w14:textId="77777777" w:rsidTr="00662AB3">
        <w:trPr>
          <w:trHeight w:val="11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32F37E" w14:textId="67D2C7AF" w:rsidR="008D2B25" w:rsidRPr="003112B9" w:rsidRDefault="00B4019D" w:rsidP="008D2B25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3112B9">
              <w:rPr>
                <w:b/>
                <w:bCs/>
                <w:color w:val="000000"/>
                <w:sz w:val="20"/>
                <w:rtl/>
              </w:rPr>
              <w:t>طن متري</w:t>
            </w:r>
          </w:p>
        </w:tc>
      </w:tr>
      <w:tr w:rsidR="008D2B25" w:rsidRPr="003112B9" w14:paraId="2373B373" w14:textId="77777777" w:rsidTr="00662AB3">
        <w:trPr>
          <w:trHeight w:val="113"/>
        </w:trPr>
        <w:tc>
          <w:tcPr>
            <w:tcW w:w="2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A4583" w14:textId="22650B7F" w:rsidR="008D2B25" w:rsidRPr="003112B9" w:rsidRDefault="00662AB3" w:rsidP="008D2B25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  <w:rtl/>
              </w:rPr>
              <w:t>الهيدروكلوروفلوروكربون-22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49B3FE" w14:textId="5401BD27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18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58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8AE56D" w14:textId="76FF3AD8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24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58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904B62" w14:textId="59B7FDA0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sz w:val="20"/>
              </w:rPr>
              <w:t>27</w:t>
            </w:r>
            <w:r w:rsidR="002C2DD6" w:rsidRPr="003112B9">
              <w:rPr>
                <w:sz w:val="20"/>
              </w:rPr>
              <w:t>.</w:t>
            </w:r>
            <w:r w:rsidRPr="003112B9">
              <w:rPr>
                <w:sz w:val="20"/>
              </w:rPr>
              <w:t>85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A8BEB4" w14:textId="7B36E979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sz w:val="20"/>
              </w:rPr>
              <w:t>27</w:t>
            </w:r>
            <w:r w:rsidR="002C2DD6" w:rsidRPr="003112B9">
              <w:rPr>
                <w:sz w:val="20"/>
              </w:rPr>
              <w:t>.</w:t>
            </w:r>
            <w:r w:rsidRPr="003112B9">
              <w:rPr>
                <w:sz w:val="20"/>
              </w:rPr>
              <w:t>25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A8B989" w14:textId="3439F104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18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92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115" w:type="dxa"/>
            </w:tcMar>
            <w:hideMark/>
          </w:tcPr>
          <w:p w14:paraId="24E294D0" w14:textId="032509B1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88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85</w:t>
            </w:r>
          </w:p>
        </w:tc>
      </w:tr>
      <w:tr w:rsidR="008D2B25" w:rsidRPr="003112B9" w14:paraId="07475371" w14:textId="77777777" w:rsidTr="00662AB3">
        <w:trPr>
          <w:trHeight w:val="113"/>
        </w:trPr>
        <w:tc>
          <w:tcPr>
            <w:tcW w:w="2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80BFC" w14:textId="76B25B55" w:rsidR="008D2B25" w:rsidRPr="003112B9" w:rsidRDefault="00662AB3" w:rsidP="008D2B25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  <w:rtl/>
              </w:rPr>
              <w:t>الهيدروكلوروفلوروكربون</w:t>
            </w:r>
            <w:r w:rsidR="002C2DD6" w:rsidRPr="003112B9">
              <w:rPr>
                <w:color w:val="000000"/>
                <w:sz w:val="20"/>
                <w:rtl/>
              </w:rPr>
              <w:t>-141ب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B087C8" w14:textId="52E3FB18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91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55D734" w14:textId="0CAFAD1B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41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2DADAD" w14:textId="28BEB3BA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sz w:val="20"/>
              </w:rPr>
              <w:t>0</w:t>
            </w:r>
            <w:r w:rsidR="002C2DD6" w:rsidRPr="003112B9">
              <w:rPr>
                <w:sz w:val="20"/>
              </w:rPr>
              <w:t>.</w:t>
            </w:r>
            <w:r w:rsidRPr="003112B9">
              <w:rPr>
                <w:sz w:val="20"/>
              </w:rPr>
              <w:t>14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6C79C5" w14:textId="570BE72A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88760D" w14:textId="43A59DE9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115" w:type="dxa"/>
            </w:tcMar>
            <w:hideMark/>
          </w:tcPr>
          <w:p w14:paraId="47259163" w14:textId="155AF88D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8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85</w:t>
            </w:r>
          </w:p>
        </w:tc>
      </w:tr>
      <w:tr w:rsidR="008D2B25" w:rsidRPr="003112B9" w14:paraId="087BBD41" w14:textId="77777777" w:rsidTr="00662AB3">
        <w:trPr>
          <w:trHeight w:val="113"/>
        </w:trPr>
        <w:tc>
          <w:tcPr>
            <w:tcW w:w="2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8CCAC" w14:textId="7BD7136A" w:rsidR="008D2B25" w:rsidRPr="003112B9" w:rsidRDefault="00662AB3" w:rsidP="008D2B25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  <w:rtl/>
              </w:rPr>
              <w:t>الهيدروكلوروفلوروكربون-142ب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B0CC49" w14:textId="74F4F817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99D247" w14:textId="143212D8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24CBC0" w14:textId="6BA4E51A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A97C6A" w14:textId="0B771698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16A50F" w14:textId="11F06A50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115" w:type="dxa"/>
            </w:tcMar>
            <w:hideMark/>
          </w:tcPr>
          <w:p w14:paraId="36C6ECEB" w14:textId="473EA9CE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2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57</w:t>
            </w:r>
          </w:p>
        </w:tc>
      </w:tr>
      <w:tr w:rsidR="008D2B25" w:rsidRPr="003112B9" w14:paraId="55873072" w14:textId="77777777" w:rsidTr="00662AB3">
        <w:trPr>
          <w:trHeight w:val="113"/>
        </w:trPr>
        <w:tc>
          <w:tcPr>
            <w:tcW w:w="2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81DD7" w14:textId="6D06603E" w:rsidR="008D2B25" w:rsidRPr="003112B9" w:rsidRDefault="00662AB3" w:rsidP="008D2B25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  <w:rtl/>
              </w:rPr>
              <w:t>الهيدروكلوروفلوروكربون-123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D6F8F" w14:textId="413F084C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EDB278" w14:textId="454316C3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E46030" w14:textId="0C13E8BB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4AECEE" w14:textId="49A5F20F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1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63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70119E" w14:textId="124A7F0A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115" w:type="dxa"/>
            </w:tcMar>
            <w:hideMark/>
          </w:tcPr>
          <w:p w14:paraId="0D60CC38" w14:textId="2B481C99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22</w:t>
            </w:r>
          </w:p>
        </w:tc>
      </w:tr>
      <w:tr w:rsidR="008D2B25" w:rsidRPr="003112B9" w14:paraId="75792697" w14:textId="77777777" w:rsidTr="00662AB3">
        <w:trPr>
          <w:trHeight w:val="113"/>
        </w:trPr>
        <w:tc>
          <w:tcPr>
            <w:tcW w:w="2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A76C8" w14:textId="2E44A8BB" w:rsidR="008D2B25" w:rsidRPr="003112B9" w:rsidRDefault="00662AB3" w:rsidP="008D2B25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  <w:rtl/>
              </w:rPr>
              <w:t>الهيدروكلوروفلوروكربون-124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8BA9AE" w14:textId="633B048B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F93594" w14:textId="6E9381FB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893F8A" w14:textId="72846BA1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5763A1" w14:textId="7A417327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95F0CF" w14:textId="59BDEC4A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115" w:type="dxa"/>
            </w:tcMar>
            <w:hideMark/>
          </w:tcPr>
          <w:p w14:paraId="7043D617" w14:textId="42C39C25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1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72</w:t>
            </w:r>
          </w:p>
        </w:tc>
      </w:tr>
      <w:tr w:rsidR="008D2B25" w:rsidRPr="003112B9" w14:paraId="3D3159B6" w14:textId="77777777" w:rsidTr="00662AB3">
        <w:trPr>
          <w:trHeight w:val="113"/>
        </w:trPr>
        <w:tc>
          <w:tcPr>
            <w:tcW w:w="2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A6C5C" w14:textId="2C686341" w:rsidR="008D2B25" w:rsidRPr="003112B9" w:rsidRDefault="00662AB3" w:rsidP="008D2B25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3112B9">
              <w:rPr>
                <w:rFonts w:hint="cs"/>
                <w:b/>
                <w:bCs/>
                <w:color w:val="000000"/>
                <w:sz w:val="20"/>
                <w:rtl/>
              </w:rPr>
              <w:t>المجموع (طن متري)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ABE8DA" w14:textId="65F0240B" w:rsidR="008D2B25" w:rsidRPr="003112B9" w:rsidRDefault="008D2B25" w:rsidP="00EF7AFF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3112B9">
              <w:rPr>
                <w:b/>
                <w:bCs/>
                <w:color w:val="000000"/>
                <w:sz w:val="20"/>
              </w:rPr>
              <w:t>19</w:t>
            </w:r>
            <w:r w:rsidR="002C2DD6" w:rsidRPr="003112B9">
              <w:rPr>
                <w:b/>
                <w:bCs/>
                <w:color w:val="000000"/>
                <w:sz w:val="20"/>
              </w:rPr>
              <w:t>.</w:t>
            </w:r>
            <w:r w:rsidRPr="003112B9">
              <w:rPr>
                <w:b/>
                <w:bCs/>
                <w:color w:val="000000"/>
                <w:sz w:val="20"/>
              </w:rPr>
              <w:t>49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10CE76" w14:textId="467F6982" w:rsidR="008D2B25" w:rsidRPr="003112B9" w:rsidRDefault="008D2B25" w:rsidP="00EF7AFF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3112B9">
              <w:rPr>
                <w:b/>
                <w:bCs/>
                <w:sz w:val="20"/>
              </w:rPr>
              <w:t>24</w:t>
            </w:r>
            <w:r w:rsidR="002C2DD6" w:rsidRPr="003112B9">
              <w:rPr>
                <w:b/>
                <w:bCs/>
                <w:sz w:val="20"/>
              </w:rPr>
              <w:t>.</w:t>
            </w:r>
            <w:r w:rsidRPr="003112B9">
              <w:rPr>
                <w:b/>
                <w:bCs/>
                <w:sz w:val="20"/>
              </w:rPr>
              <w:t>99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CD417D" w14:textId="05568034" w:rsidR="008D2B25" w:rsidRPr="003112B9" w:rsidRDefault="008D2B25" w:rsidP="00EF7AFF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3112B9">
              <w:rPr>
                <w:b/>
                <w:bCs/>
                <w:sz w:val="20"/>
              </w:rPr>
              <w:t>27</w:t>
            </w:r>
            <w:r w:rsidR="002C2DD6" w:rsidRPr="003112B9">
              <w:rPr>
                <w:b/>
                <w:bCs/>
                <w:sz w:val="20"/>
              </w:rPr>
              <w:t>.</w:t>
            </w:r>
            <w:r w:rsidRPr="003112B9">
              <w:rPr>
                <w:b/>
                <w:bCs/>
                <w:sz w:val="20"/>
              </w:rPr>
              <w:t>99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5609DD" w14:textId="099CCE78" w:rsidR="008D2B25" w:rsidRPr="003112B9" w:rsidRDefault="008D2B25" w:rsidP="00EF7AFF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3112B9">
              <w:rPr>
                <w:b/>
                <w:bCs/>
                <w:sz w:val="20"/>
              </w:rPr>
              <w:t>28</w:t>
            </w:r>
            <w:r w:rsidR="002C2DD6" w:rsidRPr="003112B9">
              <w:rPr>
                <w:b/>
                <w:bCs/>
                <w:sz w:val="20"/>
              </w:rPr>
              <w:t>.</w:t>
            </w:r>
            <w:r w:rsidRPr="003112B9">
              <w:rPr>
                <w:b/>
                <w:bCs/>
                <w:sz w:val="20"/>
              </w:rPr>
              <w:t>88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C538A0" w14:textId="0868126D" w:rsidR="008D2B25" w:rsidRPr="003112B9" w:rsidRDefault="008D2B25" w:rsidP="00EF7AFF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3112B9">
              <w:rPr>
                <w:b/>
                <w:bCs/>
                <w:color w:val="000000"/>
                <w:sz w:val="20"/>
              </w:rPr>
              <w:t>18</w:t>
            </w:r>
            <w:r w:rsidR="002C2DD6" w:rsidRPr="003112B9">
              <w:rPr>
                <w:b/>
                <w:bCs/>
                <w:color w:val="000000"/>
                <w:sz w:val="20"/>
              </w:rPr>
              <w:t>.</w:t>
            </w:r>
            <w:r w:rsidRPr="003112B9">
              <w:rPr>
                <w:b/>
                <w:bCs/>
                <w:color w:val="000000"/>
                <w:sz w:val="20"/>
              </w:rPr>
              <w:t>92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hideMark/>
          </w:tcPr>
          <w:p w14:paraId="651A4E0E" w14:textId="21792B80" w:rsidR="008D2B25" w:rsidRPr="00A94412" w:rsidRDefault="008D2B25" w:rsidP="00EF7AFF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A94412">
              <w:rPr>
                <w:b/>
                <w:bCs/>
                <w:color w:val="000000"/>
                <w:sz w:val="20"/>
              </w:rPr>
              <w:t>102</w:t>
            </w:r>
            <w:r w:rsidR="002C2DD6" w:rsidRPr="00A94412">
              <w:rPr>
                <w:b/>
                <w:bCs/>
                <w:color w:val="000000"/>
                <w:sz w:val="20"/>
              </w:rPr>
              <w:t>.</w:t>
            </w:r>
            <w:r w:rsidRPr="00A94412">
              <w:rPr>
                <w:b/>
                <w:bCs/>
                <w:color w:val="000000"/>
                <w:sz w:val="20"/>
              </w:rPr>
              <w:t>21</w:t>
            </w:r>
          </w:p>
        </w:tc>
      </w:tr>
      <w:tr w:rsidR="008D2B25" w:rsidRPr="003112B9" w14:paraId="61B2247C" w14:textId="77777777" w:rsidTr="00662AB3">
        <w:trPr>
          <w:trHeight w:val="245"/>
        </w:trPr>
        <w:tc>
          <w:tcPr>
            <w:tcW w:w="2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B60CD" w14:textId="3D41355C" w:rsidR="008D2B25" w:rsidRPr="003112B9" w:rsidRDefault="00662AB3" w:rsidP="008D2B25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  <w:rtl/>
              </w:rPr>
              <w:t>ال</w:t>
            </w:r>
            <w:r w:rsidR="00973116" w:rsidRPr="003112B9">
              <w:rPr>
                <w:color w:val="000000"/>
                <w:sz w:val="20"/>
                <w:rtl/>
              </w:rPr>
              <w:t>هيدروكلوروفلوروكربون</w:t>
            </w:r>
            <w:r w:rsidRPr="003112B9">
              <w:rPr>
                <w:color w:val="000000"/>
                <w:sz w:val="20"/>
                <w:rtl/>
              </w:rPr>
              <w:t>-141ب الموجود في البوليولات سابقة الخلط</w:t>
            </w:r>
            <w:r w:rsidRPr="003112B9">
              <w:rPr>
                <w:rFonts w:hint="cs"/>
                <w:color w:val="000000"/>
                <w:sz w:val="20"/>
                <w:rtl/>
              </w:rPr>
              <w:t>*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CD6F77" w14:textId="02B5AC81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31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39FDA7" w14:textId="4D615A33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C4A5D8" w14:textId="439552A6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1B0F75" w14:textId="0B64258D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2CD9FE" w14:textId="77A23848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hideMark/>
          </w:tcPr>
          <w:p w14:paraId="2DB3B1A0" w14:textId="753A2C1D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EF7AFF">
              <w:rPr>
                <w:color w:val="000000"/>
                <w:sz w:val="20"/>
              </w:rPr>
              <w:t>**</w:t>
            </w:r>
            <w:r w:rsidRPr="003112B9">
              <w:rPr>
                <w:color w:val="000000"/>
                <w:sz w:val="20"/>
              </w:rPr>
              <w:t>5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50</w:t>
            </w:r>
          </w:p>
        </w:tc>
      </w:tr>
      <w:tr w:rsidR="008D2B25" w:rsidRPr="003112B9" w14:paraId="373D3AAB" w14:textId="77777777" w:rsidTr="00662AB3">
        <w:trPr>
          <w:trHeight w:val="113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E8F54" w14:textId="7F074C61" w:rsidR="008D2B25" w:rsidRPr="003112B9" w:rsidRDefault="00662AB3" w:rsidP="008D2B25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3112B9">
              <w:rPr>
                <w:rFonts w:hint="cs"/>
                <w:b/>
                <w:bCs/>
                <w:color w:val="000000"/>
                <w:sz w:val="20"/>
                <w:rtl/>
              </w:rPr>
              <w:t>طن من قدرات استنفاد الأوزون</w:t>
            </w:r>
          </w:p>
        </w:tc>
      </w:tr>
      <w:tr w:rsidR="008D2B25" w:rsidRPr="003112B9" w14:paraId="48590654" w14:textId="77777777" w:rsidTr="00662AB3">
        <w:trPr>
          <w:trHeight w:val="113"/>
        </w:trPr>
        <w:tc>
          <w:tcPr>
            <w:tcW w:w="2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091F4" w14:textId="667D838E" w:rsidR="008D2B25" w:rsidRPr="003112B9" w:rsidRDefault="00662AB3" w:rsidP="008D2B25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  <w:rtl/>
              </w:rPr>
              <w:t>الهيدروكلوروفلوروكربون-22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EC23B2" w14:textId="52AC1F7B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1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222647" w14:textId="387476FF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1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35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3379F" w14:textId="69F96BB9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1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53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9DA0E" w14:textId="2EFE8AAD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1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50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F1857" w14:textId="7F15F3DC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1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04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DE57F7F" w14:textId="160C8DD3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4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89</w:t>
            </w:r>
          </w:p>
        </w:tc>
      </w:tr>
      <w:tr w:rsidR="008D2B25" w:rsidRPr="003112B9" w14:paraId="33BEC74C" w14:textId="77777777" w:rsidTr="00662AB3">
        <w:trPr>
          <w:trHeight w:val="113"/>
        </w:trPr>
        <w:tc>
          <w:tcPr>
            <w:tcW w:w="2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4912B" w14:textId="7952C090" w:rsidR="008D2B25" w:rsidRPr="003112B9" w:rsidRDefault="00662AB3" w:rsidP="008D2B25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  <w:rtl/>
              </w:rPr>
              <w:t>الهيدروكلوروفلوروكربون</w:t>
            </w:r>
            <w:r w:rsidR="002C2DD6" w:rsidRPr="003112B9">
              <w:rPr>
                <w:color w:val="000000"/>
                <w:sz w:val="20"/>
                <w:rtl/>
              </w:rPr>
              <w:t>-141ب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51F17E" w14:textId="57424C07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10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AA4492" w14:textId="298F6E9A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1547B0" w14:textId="61200B62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6C230D" w14:textId="2D6AFE4E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8963CA" w14:textId="3E96F051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9C633D2" w14:textId="49ADFAEE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97</w:t>
            </w:r>
          </w:p>
        </w:tc>
      </w:tr>
      <w:tr w:rsidR="008D2B25" w:rsidRPr="003112B9" w14:paraId="62A23508" w14:textId="77777777" w:rsidTr="00662AB3">
        <w:trPr>
          <w:trHeight w:val="113"/>
        </w:trPr>
        <w:tc>
          <w:tcPr>
            <w:tcW w:w="2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07771" w14:textId="01E8009C" w:rsidR="008D2B25" w:rsidRPr="003112B9" w:rsidRDefault="00662AB3" w:rsidP="008D2B25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  <w:rtl/>
              </w:rPr>
              <w:t>الهيدروكلوروفلوروكربون-142ب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22F2CE" w14:textId="01A0CC75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C9B0FC" w14:textId="23FA07CA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979FF8" w14:textId="6D5A4AE5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0C091" w14:textId="37189212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483B7D" w14:textId="0F539ECE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51F08D3" w14:textId="1A8F2816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17</w:t>
            </w:r>
          </w:p>
        </w:tc>
      </w:tr>
      <w:tr w:rsidR="008D2B25" w:rsidRPr="003112B9" w14:paraId="12EC00CD" w14:textId="77777777" w:rsidTr="00662AB3">
        <w:trPr>
          <w:trHeight w:val="113"/>
        </w:trPr>
        <w:tc>
          <w:tcPr>
            <w:tcW w:w="2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95E75" w14:textId="1A3C5CBF" w:rsidR="008D2B25" w:rsidRPr="003112B9" w:rsidRDefault="00662AB3" w:rsidP="008D2B25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  <w:rtl/>
              </w:rPr>
              <w:t>الهيدروكلوروفلوروكربون-123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096D38" w14:textId="35C1D538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AFD876" w14:textId="52BB935B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0FD58D" w14:textId="03289C05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803BEA" w14:textId="4797235E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877AF6" w14:textId="59507C97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A85326A" w14:textId="4F5F18BC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EF7AFF">
              <w:rPr>
                <w:color w:val="000000"/>
                <w:sz w:val="20"/>
              </w:rPr>
              <w:t>***</w:t>
            </w: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</w:tr>
      <w:tr w:rsidR="008D2B25" w:rsidRPr="003112B9" w14:paraId="502D6648" w14:textId="77777777" w:rsidTr="00662AB3">
        <w:trPr>
          <w:trHeight w:val="113"/>
        </w:trPr>
        <w:tc>
          <w:tcPr>
            <w:tcW w:w="2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7685B" w14:textId="6C89C977" w:rsidR="008D2B25" w:rsidRPr="003112B9" w:rsidRDefault="00662AB3" w:rsidP="008D2B25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  <w:rtl/>
              </w:rPr>
              <w:t>الهيدروكلوروفلوروكربون-124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9B2129" w14:textId="7EFCCDD9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rFonts w:eastAsiaTheme="minorHAnsi"/>
                <w:color w:val="000000"/>
                <w:sz w:val="20"/>
              </w:rPr>
              <w:t>0</w:t>
            </w:r>
            <w:r w:rsidR="002C2DD6" w:rsidRPr="003112B9">
              <w:rPr>
                <w:rFonts w:eastAsiaTheme="minorHAnsi"/>
                <w:color w:val="000000"/>
                <w:sz w:val="20"/>
              </w:rPr>
              <w:t>.</w:t>
            </w:r>
            <w:r w:rsidRPr="003112B9">
              <w:rPr>
                <w:rFonts w:eastAsiaTheme="minorHAnsi"/>
                <w:color w:val="000000"/>
                <w:sz w:val="20"/>
              </w:rPr>
              <w:t>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53DAEC" w14:textId="0695F7BF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rFonts w:eastAsiaTheme="minorHAnsi"/>
                <w:color w:val="000000"/>
                <w:sz w:val="20"/>
              </w:rPr>
              <w:t>0</w:t>
            </w:r>
            <w:r w:rsidR="002C2DD6" w:rsidRPr="003112B9">
              <w:rPr>
                <w:rFonts w:eastAsiaTheme="minorHAnsi"/>
                <w:color w:val="000000"/>
                <w:sz w:val="20"/>
              </w:rPr>
              <w:t>.</w:t>
            </w:r>
            <w:r w:rsidRPr="003112B9">
              <w:rPr>
                <w:rFonts w:eastAsiaTheme="minorHAnsi"/>
                <w:color w:val="000000"/>
                <w:sz w:val="20"/>
              </w:rPr>
              <w:t>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023C9C" w14:textId="460F591F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DC1DAF" w14:textId="496BFF92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6B9153" w14:textId="41146B4C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4B2F352" w14:textId="0D771426" w:rsidR="008D2B25" w:rsidRPr="003112B9" w:rsidRDefault="008D2B25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07</w:t>
            </w:r>
          </w:p>
        </w:tc>
      </w:tr>
      <w:tr w:rsidR="00662AB3" w:rsidRPr="003112B9" w14:paraId="00E5DE51" w14:textId="77777777" w:rsidTr="00662AB3">
        <w:trPr>
          <w:trHeight w:val="113"/>
        </w:trPr>
        <w:tc>
          <w:tcPr>
            <w:tcW w:w="2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9BBA8" w14:textId="55FE2DCC" w:rsidR="00662AB3" w:rsidRPr="003112B9" w:rsidRDefault="00662AB3" w:rsidP="00662AB3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3112B9">
              <w:rPr>
                <w:rFonts w:hint="cs"/>
                <w:b/>
                <w:bCs/>
                <w:color w:val="000000"/>
                <w:sz w:val="20"/>
                <w:rtl/>
              </w:rPr>
              <w:t>المجموع (طن من قدرات استنفاد الأوزون)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124A1" w14:textId="17627A2A" w:rsidR="00662AB3" w:rsidRPr="003112B9" w:rsidRDefault="00662AB3" w:rsidP="00EF7AFF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3112B9">
              <w:rPr>
                <w:b/>
                <w:bCs/>
                <w:color w:val="000000"/>
                <w:sz w:val="20"/>
              </w:rPr>
              <w:t>1.12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C6ED10" w14:textId="586676A2" w:rsidR="00662AB3" w:rsidRPr="003112B9" w:rsidRDefault="00662AB3" w:rsidP="00EF7AFF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3112B9">
              <w:rPr>
                <w:b/>
                <w:bCs/>
                <w:color w:val="000000"/>
                <w:sz w:val="20"/>
              </w:rPr>
              <w:t>1.40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81379C" w14:textId="1305B1B1" w:rsidR="00662AB3" w:rsidRPr="003112B9" w:rsidRDefault="00662AB3" w:rsidP="00EF7AFF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3112B9">
              <w:rPr>
                <w:b/>
                <w:bCs/>
                <w:color w:val="000000"/>
                <w:sz w:val="20"/>
              </w:rPr>
              <w:t>1.55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3F295F" w14:textId="7BC92030" w:rsidR="00662AB3" w:rsidRPr="003112B9" w:rsidRDefault="00662AB3" w:rsidP="00EF7AFF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3112B9">
              <w:rPr>
                <w:b/>
                <w:bCs/>
                <w:color w:val="000000"/>
                <w:sz w:val="20"/>
              </w:rPr>
              <w:t>1.53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230937" w14:textId="7D2BDF41" w:rsidR="00662AB3" w:rsidRPr="003112B9" w:rsidRDefault="00662AB3" w:rsidP="00EF7AFF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3112B9">
              <w:rPr>
                <w:b/>
                <w:bCs/>
                <w:color w:val="000000"/>
                <w:sz w:val="20"/>
              </w:rPr>
              <w:t>1.04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0254572" w14:textId="5E13695D" w:rsidR="00662AB3" w:rsidRPr="00A94412" w:rsidRDefault="00662AB3" w:rsidP="00EF7AFF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A94412">
              <w:rPr>
                <w:b/>
                <w:bCs/>
                <w:color w:val="000000"/>
                <w:sz w:val="20"/>
              </w:rPr>
              <w:t>6.10</w:t>
            </w:r>
          </w:p>
        </w:tc>
      </w:tr>
      <w:tr w:rsidR="00662AB3" w:rsidRPr="003112B9" w14:paraId="015BD32C" w14:textId="77777777" w:rsidTr="00662AB3">
        <w:trPr>
          <w:trHeight w:val="245"/>
        </w:trPr>
        <w:tc>
          <w:tcPr>
            <w:tcW w:w="2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E69E0" w14:textId="2BBD58E1" w:rsidR="00662AB3" w:rsidRPr="003112B9" w:rsidRDefault="00662AB3" w:rsidP="00662AB3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  <w:rtl/>
              </w:rPr>
              <w:t>ال</w:t>
            </w:r>
            <w:r w:rsidR="00973116" w:rsidRPr="003112B9">
              <w:rPr>
                <w:color w:val="000000"/>
                <w:sz w:val="20"/>
                <w:rtl/>
              </w:rPr>
              <w:t>هيدروكلوروفلوروكربون</w:t>
            </w:r>
            <w:r w:rsidRPr="003112B9">
              <w:rPr>
                <w:color w:val="000000"/>
                <w:sz w:val="20"/>
                <w:rtl/>
              </w:rPr>
              <w:t>-141ب الموجود في البوليولات سابقة الخلط</w:t>
            </w:r>
            <w:r w:rsidRPr="003112B9">
              <w:rPr>
                <w:rFonts w:hint="cs"/>
                <w:color w:val="000000"/>
                <w:sz w:val="20"/>
                <w:rtl/>
              </w:rPr>
              <w:t>*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805C71" w14:textId="75DFE8A6" w:rsidR="00662AB3" w:rsidRPr="003112B9" w:rsidRDefault="00662AB3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0.03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672484" w14:textId="086349FB" w:rsidR="00662AB3" w:rsidRPr="003112B9" w:rsidRDefault="00662AB3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F0CCC1" w14:textId="51038516" w:rsidR="00662AB3" w:rsidRPr="003112B9" w:rsidRDefault="00662AB3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EC06D1" w14:textId="48E9539B" w:rsidR="00662AB3" w:rsidRPr="003112B9" w:rsidRDefault="00662AB3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0.00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CE5FC1" w14:textId="41E9839B" w:rsidR="00662AB3" w:rsidRPr="003112B9" w:rsidRDefault="00662AB3" w:rsidP="00EF7AFF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E3C7B87" w14:textId="331B1AA9" w:rsidR="00662AB3" w:rsidRPr="003112B9" w:rsidRDefault="00662AB3" w:rsidP="00EF7AFF">
            <w:pPr>
              <w:bidi/>
              <w:jc w:val="left"/>
              <w:rPr>
                <w:color w:val="000000"/>
                <w:sz w:val="20"/>
              </w:rPr>
            </w:pPr>
            <w:r w:rsidRPr="00EF7AFF">
              <w:rPr>
                <w:color w:val="000000"/>
                <w:sz w:val="20"/>
              </w:rPr>
              <w:t>**</w:t>
            </w:r>
            <w:r w:rsidRPr="003112B9">
              <w:rPr>
                <w:color w:val="000000"/>
                <w:sz w:val="20"/>
              </w:rPr>
              <w:t>0.60</w:t>
            </w:r>
          </w:p>
        </w:tc>
      </w:tr>
    </w:tbl>
    <w:p w14:paraId="0012A6EF" w14:textId="485462EF" w:rsidR="008D2B25" w:rsidRPr="003112B9" w:rsidRDefault="008D2B25" w:rsidP="008D2B25">
      <w:pPr>
        <w:widowControl w:val="0"/>
        <w:bidi/>
        <w:rPr>
          <w:sz w:val="22"/>
          <w:szCs w:val="22"/>
        </w:rPr>
      </w:pPr>
      <w:r w:rsidRPr="003112B9">
        <w:rPr>
          <w:sz w:val="22"/>
          <w:szCs w:val="22"/>
          <w:rtl/>
        </w:rPr>
        <w:t>*</w:t>
      </w:r>
      <w:r w:rsidR="002C2DD6" w:rsidRPr="003112B9">
        <w:rPr>
          <w:sz w:val="22"/>
          <w:szCs w:val="22"/>
          <w:rtl/>
        </w:rPr>
        <w:t xml:space="preserve"> بيانات البرنامج القطري.</w:t>
      </w:r>
    </w:p>
    <w:p w14:paraId="5BCAADEC" w14:textId="35429308" w:rsidR="008D2B25" w:rsidRPr="003112B9" w:rsidRDefault="008D2B25" w:rsidP="008D2B25">
      <w:pPr>
        <w:widowControl w:val="0"/>
        <w:bidi/>
        <w:rPr>
          <w:sz w:val="22"/>
          <w:szCs w:val="22"/>
        </w:rPr>
      </w:pPr>
      <w:r w:rsidRPr="003112B9">
        <w:rPr>
          <w:sz w:val="22"/>
          <w:szCs w:val="22"/>
          <w:rtl/>
        </w:rPr>
        <w:t>**</w:t>
      </w:r>
      <w:r w:rsidR="002C2DD6" w:rsidRPr="003112B9">
        <w:rPr>
          <w:sz w:val="22"/>
          <w:szCs w:val="22"/>
          <w:rtl/>
        </w:rPr>
        <w:t xml:space="preserve"> </w:t>
      </w:r>
      <w:r w:rsidRPr="003112B9">
        <w:rPr>
          <w:sz w:val="22"/>
          <w:szCs w:val="22"/>
          <w:rtl/>
        </w:rPr>
        <w:t>متوسط</w:t>
      </w:r>
      <w:r w:rsidR="002C2DD6" w:rsidRPr="003112B9">
        <w:rPr>
          <w:sz w:val="22"/>
          <w:szCs w:val="22"/>
          <w:rtl/>
        </w:rPr>
        <w:t xml:space="preserve"> </w:t>
      </w:r>
      <w:r w:rsidRPr="003112B9">
        <w:rPr>
          <w:sz w:val="22"/>
          <w:szCs w:val="22"/>
          <w:rtl/>
        </w:rPr>
        <w:t>​​الاستهلاك</w:t>
      </w:r>
      <w:r w:rsidR="002C2DD6" w:rsidRPr="003112B9">
        <w:rPr>
          <w:sz w:val="22"/>
          <w:szCs w:val="22"/>
          <w:rtl/>
        </w:rPr>
        <w:t xml:space="preserve"> </w:t>
      </w:r>
      <w:r w:rsidRPr="003112B9">
        <w:rPr>
          <w:sz w:val="22"/>
          <w:szCs w:val="22"/>
          <w:rtl/>
        </w:rPr>
        <w:t>بين</w:t>
      </w:r>
      <w:r w:rsidR="002C2DD6" w:rsidRPr="003112B9">
        <w:rPr>
          <w:sz w:val="22"/>
          <w:szCs w:val="22"/>
          <w:rtl/>
        </w:rPr>
        <w:t xml:space="preserve"> </w:t>
      </w:r>
      <w:r w:rsidRPr="003112B9">
        <w:rPr>
          <w:sz w:val="22"/>
          <w:szCs w:val="22"/>
          <w:rtl/>
        </w:rPr>
        <w:t>عامي</w:t>
      </w:r>
      <w:r w:rsidR="002C2DD6" w:rsidRPr="003112B9">
        <w:rPr>
          <w:sz w:val="22"/>
          <w:szCs w:val="22"/>
          <w:rtl/>
        </w:rPr>
        <w:t xml:space="preserve"> </w:t>
      </w:r>
      <w:r w:rsidRPr="003112B9">
        <w:rPr>
          <w:sz w:val="22"/>
          <w:szCs w:val="22"/>
          <w:rtl/>
        </w:rPr>
        <w:t>2007</w:t>
      </w:r>
      <w:r w:rsidR="002C2DD6" w:rsidRPr="003112B9">
        <w:rPr>
          <w:sz w:val="22"/>
          <w:szCs w:val="22"/>
          <w:rtl/>
        </w:rPr>
        <w:t xml:space="preserve"> </w:t>
      </w:r>
      <w:r w:rsidRPr="003112B9">
        <w:rPr>
          <w:sz w:val="22"/>
          <w:szCs w:val="22"/>
          <w:rtl/>
        </w:rPr>
        <w:t>و2009</w:t>
      </w:r>
      <w:r w:rsidR="002C2DD6" w:rsidRPr="003112B9">
        <w:rPr>
          <w:sz w:val="22"/>
          <w:szCs w:val="22"/>
          <w:rtl/>
        </w:rPr>
        <w:t>.</w:t>
      </w:r>
    </w:p>
    <w:p w14:paraId="6BED9A96" w14:textId="23A1F4EA" w:rsidR="008D2B25" w:rsidRPr="003112B9" w:rsidRDefault="008D2B25" w:rsidP="008D2B25">
      <w:pPr>
        <w:widowControl w:val="0"/>
        <w:bidi/>
        <w:spacing w:after="240"/>
        <w:rPr>
          <w:sz w:val="22"/>
          <w:szCs w:val="22"/>
        </w:rPr>
      </w:pPr>
      <w:r w:rsidRPr="003112B9">
        <w:rPr>
          <w:sz w:val="22"/>
          <w:szCs w:val="22"/>
          <w:rtl/>
        </w:rPr>
        <w:t>***</w:t>
      </w:r>
      <w:r w:rsidR="002C2DD6" w:rsidRPr="003112B9">
        <w:rPr>
          <w:sz w:val="22"/>
          <w:szCs w:val="22"/>
          <w:rtl/>
        </w:rPr>
        <w:t xml:space="preserve"> </w:t>
      </w:r>
      <w:r w:rsidRPr="003112B9">
        <w:rPr>
          <w:sz w:val="22"/>
          <w:szCs w:val="22"/>
          <w:rtl/>
        </w:rPr>
        <w:t>يشمل</w:t>
      </w:r>
      <w:r w:rsidR="002C2DD6" w:rsidRPr="003112B9">
        <w:rPr>
          <w:sz w:val="22"/>
          <w:szCs w:val="22"/>
          <w:rtl/>
        </w:rPr>
        <w:t xml:space="preserve"> </w:t>
      </w:r>
      <w:r w:rsidRPr="003112B9">
        <w:rPr>
          <w:sz w:val="22"/>
          <w:szCs w:val="22"/>
          <w:rtl/>
        </w:rPr>
        <w:t>كميات</w:t>
      </w:r>
      <w:r w:rsidR="002C2DD6" w:rsidRPr="003112B9">
        <w:rPr>
          <w:sz w:val="22"/>
          <w:szCs w:val="22"/>
          <w:rtl/>
        </w:rPr>
        <w:t xml:space="preserve"> </w:t>
      </w:r>
      <w:r w:rsidR="00662AB3" w:rsidRPr="003112B9">
        <w:rPr>
          <w:rFonts w:hint="cs"/>
          <w:sz w:val="22"/>
          <w:szCs w:val="22"/>
          <w:rtl/>
        </w:rPr>
        <w:t>لا تذكر</w:t>
      </w:r>
      <w:r w:rsidR="002C2DD6" w:rsidRPr="003112B9">
        <w:rPr>
          <w:sz w:val="22"/>
          <w:szCs w:val="22"/>
          <w:rtl/>
        </w:rPr>
        <w:t xml:space="preserve"> </w:t>
      </w:r>
      <w:r w:rsidRPr="003112B9">
        <w:rPr>
          <w:sz w:val="22"/>
          <w:szCs w:val="22"/>
          <w:rtl/>
        </w:rPr>
        <w:t>من</w:t>
      </w:r>
      <w:r w:rsidR="002C2DD6" w:rsidRPr="003112B9">
        <w:rPr>
          <w:sz w:val="22"/>
          <w:szCs w:val="22"/>
          <w:rtl/>
        </w:rPr>
        <w:t xml:space="preserve"> </w:t>
      </w:r>
      <w:r w:rsidR="00662AB3" w:rsidRPr="003112B9">
        <w:rPr>
          <w:sz w:val="22"/>
          <w:szCs w:val="22"/>
          <w:rtl/>
        </w:rPr>
        <w:t>الهيدروكلوروفلوروكربون-123</w:t>
      </w:r>
      <w:r w:rsidR="002C2DD6" w:rsidRPr="003112B9">
        <w:rPr>
          <w:sz w:val="22"/>
          <w:szCs w:val="22"/>
          <w:rtl/>
        </w:rPr>
        <w:t xml:space="preserve"> </w:t>
      </w:r>
      <w:r w:rsidRPr="003112B9">
        <w:rPr>
          <w:sz w:val="22"/>
          <w:szCs w:val="22"/>
          <w:rtl/>
        </w:rPr>
        <w:t>(0</w:t>
      </w:r>
      <w:r w:rsidR="002C2DD6" w:rsidRPr="003112B9">
        <w:rPr>
          <w:sz w:val="22"/>
          <w:szCs w:val="22"/>
          <w:rtl/>
        </w:rPr>
        <w:t>.</w:t>
      </w:r>
      <w:r w:rsidRPr="003112B9">
        <w:rPr>
          <w:sz w:val="22"/>
          <w:szCs w:val="22"/>
          <w:rtl/>
        </w:rPr>
        <w:t>004</w:t>
      </w:r>
      <w:r w:rsidR="002C2DD6" w:rsidRPr="003112B9">
        <w:rPr>
          <w:sz w:val="22"/>
          <w:szCs w:val="22"/>
          <w:rtl/>
        </w:rPr>
        <w:t xml:space="preserve"> </w:t>
      </w:r>
      <w:r w:rsidRPr="003112B9">
        <w:rPr>
          <w:sz w:val="22"/>
          <w:szCs w:val="22"/>
          <w:rtl/>
        </w:rPr>
        <w:t>طن</w:t>
      </w:r>
      <w:r w:rsidR="002C2DD6" w:rsidRPr="003112B9">
        <w:rPr>
          <w:sz w:val="22"/>
          <w:szCs w:val="22"/>
          <w:rtl/>
        </w:rPr>
        <w:t xml:space="preserve"> </w:t>
      </w:r>
      <w:r w:rsidRPr="003112B9">
        <w:rPr>
          <w:sz w:val="22"/>
          <w:szCs w:val="22"/>
          <w:rtl/>
        </w:rPr>
        <w:t>من</w:t>
      </w:r>
      <w:r w:rsidR="002C2DD6" w:rsidRPr="003112B9">
        <w:rPr>
          <w:sz w:val="22"/>
          <w:szCs w:val="22"/>
          <w:rtl/>
        </w:rPr>
        <w:t xml:space="preserve"> قدرات استنفاد الأوزون</w:t>
      </w:r>
      <w:r w:rsidRPr="003112B9">
        <w:rPr>
          <w:sz w:val="22"/>
          <w:szCs w:val="22"/>
          <w:rtl/>
        </w:rPr>
        <w:t>)</w:t>
      </w:r>
      <w:r w:rsidR="002C2DD6" w:rsidRPr="003112B9">
        <w:rPr>
          <w:sz w:val="22"/>
          <w:szCs w:val="22"/>
          <w:rtl/>
        </w:rPr>
        <w:t>.</w:t>
      </w:r>
    </w:p>
    <w:p w14:paraId="15506B0D" w14:textId="440CEE95" w:rsidR="008D2B25" w:rsidRPr="003112B9" w:rsidRDefault="008D2B25" w:rsidP="008D2B25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rFonts w:hint="cs"/>
          <w:sz w:val="26"/>
          <w:szCs w:val="26"/>
          <w:rtl/>
        </w:rPr>
        <w:t>و</w:t>
      </w:r>
      <w:r w:rsidRPr="003112B9">
        <w:rPr>
          <w:sz w:val="26"/>
          <w:szCs w:val="26"/>
          <w:rtl/>
        </w:rPr>
        <w:t>واجهت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بوليفيا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المتعددة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القوميات</w:t>
      </w:r>
      <w:r w:rsidR="002C2DD6" w:rsidRPr="003112B9">
        <w:rPr>
          <w:sz w:val="26"/>
          <w:szCs w:val="26"/>
          <w:rtl/>
        </w:rPr>
        <w:t xml:space="preserve"> </w:t>
      </w:r>
      <w:r w:rsidR="00973116" w:rsidRPr="003112B9">
        <w:rPr>
          <w:rFonts w:hint="cs"/>
          <w:sz w:val="26"/>
          <w:szCs w:val="26"/>
          <w:rtl/>
        </w:rPr>
        <w:t>في الفترة الأخيرة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ظروفا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اقتصادية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واجتماعية</w:t>
      </w:r>
      <w:r w:rsidR="002C2DD6" w:rsidRPr="003112B9">
        <w:rPr>
          <w:sz w:val="26"/>
          <w:szCs w:val="26"/>
          <w:rtl/>
        </w:rPr>
        <w:t xml:space="preserve"> </w:t>
      </w:r>
      <w:r w:rsidR="002924C2" w:rsidRPr="003112B9">
        <w:rPr>
          <w:rFonts w:hint="cs"/>
          <w:sz w:val="26"/>
          <w:szCs w:val="26"/>
          <w:rtl/>
        </w:rPr>
        <w:t>متطورة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تتعلق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بالعملة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الأجنبية،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وإمدادات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الوقود،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والأمن،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مما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أثر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بعض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الأحيان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النقل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والتجارة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الداخلية</w:t>
      </w:r>
      <w:r w:rsidR="002C2DD6" w:rsidRPr="003112B9">
        <w:rPr>
          <w:sz w:val="26"/>
          <w:szCs w:val="26"/>
          <w:rtl/>
        </w:rPr>
        <w:t xml:space="preserve">. </w:t>
      </w:r>
      <w:r w:rsidRPr="003112B9">
        <w:rPr>
          <w:sz w:val="26"/>
          <w:szCs w:val="26"/>
          <w:rtl/>
        </w:rPr>
        <w:t>وقد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أدت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هذه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العوامل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تباينات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الواردات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وتوافر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المنتجات،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وهو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انعكس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تقلبات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بيانات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الاستهلاك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المبلغ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عنها</w:t>
      </w:r>
      <w:r w:rsidR="002C2DD6" w:rsidRPr="003112B9">
        <w:rPr>
          <w:sz w:val="26"/>
          <w:szCs w:val="26"/>
          <w:rtl/>
        </w:rPr>
        <w:t xml:space="preserve">. </w:t>
      </w:r>
      <w:r w:rsidR="00973116" w:rsidRPr="003112B9">
        <w:rPr>
          <w:rFonts w:hint="cs"/>
          <w:sz w:val="26"/>
          <w:szCs w:val="26"/>
          <w:rtl/>
        </w:rPr>
        <w:t>و</w:t>
      </w:r>
      <w:r w:rsidRPr="003112B9">
        <w:rPr>
          <w:sz w:val="26"/>
          <w:szCs w:val="26"/>
          <w:rtl/>
        </w:rPr>
        <w:t>انخفض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استهلاك</w:t>
      </w:r>
      <w:r w:rsidR="002C2DD6" w:rsidRPr="003112B9">
        <w:rPr>
          <w:sz w:val="26"/>
          <w:szCs w:val="26"/>
          <w:rtl/>
        </w:rPr>
        <w:t xml:space="preserve"> المواد ال</w:t>
      </w:r>
      <w:r w:rsidR="00793CCE" w:rsidRPr="003112B9">
        <w:rPr>
          <w:sz w:val="26"/>
          <w:szCs w:val="26"/>
          <w:rtl/>
        </w:rPr>
        <w:t>هيدروكلوروفلوروكربونية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عامي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2020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و2021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نتيجة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للتداعيات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الاقتصادية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لجائحة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كوفيد-19،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ثم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تعافى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عامي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2022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و2024،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قبل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يتراجع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بشكل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حاد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عام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2025</w:t>
      </w:r>
      <w:r w:rsidR="002C2DD6" w:rsidRPr="003112B9">
        <w:rPr>
          <w:sz w:val="26"/>
          <w:szCs w:val="26"/>
          <w:rtl/>
        </w:rPr>
        <w:t xml:space="preserve">. </w:t>
      </w:r>
      <w:r w:rsidRPr="003112B9">
        <w:rPr>
          <w:sz w:val="26"/>
          <w:szCs w:val="26"/>
          <w:rtl/>
        </w:rPr>
        <w:t>وعلى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الرغم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هذه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التقلبات،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ظل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استهلاك</w:t>
      </w:r>
      <w:r w:rsidR="002C2DD6" w:rsidRPr="003112B9">
        <w:rPr>
          <w:sz w:val="26"/>
          <w:szCs w:val="26"/>
          <w:rtl/>
        </w:rPr>
        <w:t xml:space="preserve"> المواد ال</w:t>
      </w:r>
      <w:r w:rsidR="00793CCE" w:rsidRPr="003112B9">
        <w:rPr>
          <w:sz w:val="26"/>
          <w:szCs w:val="26"/>
          <w:rtl/>
        </w:rPr>
        <w:t>هيدروكلوروفلوروكربونية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أقل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الهدف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المحدد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لعام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2025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والمتمثل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خفض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الاستهلاك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بنسبة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67</w:t>
      </w:r>
      <w:r w:rsidR="002C2DD6" w:rsidRPr="003112B9">
        <w:rPr>
          <w:sz w:val="26"/>
          <w:szCs w:val="26"/>
          <w:rtl/>
        </w:rPr>
        <w:t>.</w:t>
      </w:r>
      <w:r w:rsidRPr="003112B9">
        <w:rPr>
          <w:sz w:val="26"/>
          <w:szCs w:val="26"/>
          <w:rtl/>
        </w:rPr>
        <w:t>5</w:t>
      </w:r>
      <w:r w:rsidR="002C2DD6" w:rsidRPr="003112B9">
        <w:rPr>
          <w:sz w:val="26"/>
          <w:szCs w:val="26"/>
          <w:rtl/>
        </w:rPr>
        <w:t xml:space="preserve"> في المائة </w:t>
      </w:r>
      <w:r w:rsidRPr="003112B9">
        <w:rPr>
          <w:sz w:val="26"/>
          <w:szCs w:val="26"/>
          <w:rtl/>
        </w:rPr>
        <w:lastRenderedPageBreak/>
        <w:t>عن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خط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الأساس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منذ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عام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2020</w:t>
      </w:r>
      <w:r w:rsidR="002C2DD6" w:rsidRPr="003112B9">
        <w:rPr>
          <w:sz w:val="26"/>
          <w:szCs w:val="26"/>
          <w:rtl/>
        </w:rPr>
        <w:t>.</w:t>
      </w:r>
    </w:p>
    <w:p w14:paraId="0AFD14E9" w14:textId="50A3BAFE" w:rsidR="008D2B25" w:rsidRPr="003112B9" w:rsidRDefault="008D2B25" w:rsidP="008D2B25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rFonts w:hint="cs"/>
          <w:sz w:val="26"/>
          <w:szCs w:val="26"/>
          <w:rtl/>
        </w:rPr>
        <w:t>و</w:t>
      </w:r>
      <w:r w:rsidRPr="003112B9">
        <w:rPr>
          <w:sz w:val="26"/>
          <w:szCs w:val="26"/>
          <w:rtl/>
        </w:rPr>
        <w:t>تم</w:t>
      </w:r>
      <w:r w:rsidR="00973116" w:rsidRPr="003112B9">
        <w:rPr>
          <w:rFonts w:hint="cs"/>
          <w:sz w:val="26"/>
          <w:szCs w:val="26"/>
          <w:rtl/>
        </w:rPr>
        <w:t>ت</w:t>
      </w:r>
      <w:r w:rsidR="002C2DD6" w:rsidRPr="003112B9">
        <w:rPr>
          <w:sz w:val="26"/>
          <w:szCs w:val="26"/>
          <w:rtl/>
        </w:rPr>
        <w:t xml:space="preserve"> إزالة </w:t>
      </w:r>
      <w:r w:rsidRPr="003112B9">
        <w:rPr>
          <w:sz w:val="26"/>
          <w:szCs w:val="26"/>
          <w:rtl/>
        </w:rPr>
        <w:t>استهلاك</w:t>
      </w:r>
      <w:r w:rsidR="002C2DD6" w:rsidRPr="003112B9">
        <w:rPr>
          <w:sz w:val="26"/>
          <w:szCs w:val="26"/>
          <w:rtl/>
        </w:rPr>
        <w:t xml:space="preserve"> ال</w:t>
      </w:r>
      <w:r w:rsidR="00973116" w:rsidRPr="003112B9">
        <w:rPr>
          <w:sz w:val="26"/>
          <w:szCs w:val="26"/>
          <w:rtl/>
        </w:rPr>
        <w:t>هيدروكلوروفلوروكربون</w:t>
      </w:r>
      <w:r w:rsidR="002C2DD6" w:rsidRPr="003112B9">
        <w:rPr>
          <w:sz w:val="26"/>
          <w:szCs w:val="26"/>
          <w:rtl/>
        </w:rPr>
        <w:t>-141ب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حيث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</w:t>
      </w:r>
      <w:r w:rsidR="00973116" w:rsidRPr="003112B9">
        <w:rPr>
          <w:rFonts w:hint="cs"/>
          <w:sz w:val="26"/>
          <w:szCs w:val="26"/>
          <w:rtl/>
        </w:rPr>
        <w:t>ُ</w:t>
      </w:r>
      <w:r w:rsidRPr="003112B9">
        <w:rPr>
          <w:sz w:val="26"/>
          <w:szCs w:val="26"/>
          <w:rtl/>
        </w:rPr>
        <w:t>سجل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واردات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منذ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عام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2023</w:t>
      </w:r>
      <w:r w:rsidR="002C2DD6" w:rsidRPr="003112B9">
        <w:rPr>
          <w:sz w:val="26"/>
          <w:szCs w:val="26"/>
          <w:rtl/>
        </w:rPr>
        <w:t xml:space="preserve">. </w:t>
      </w:r>
      <w:r w:rsidRPr="003112B9">
        <w:rPr>
          <w:sz w:val="26"/>
          <w:szCs w:val="26"/>
          <w:rtl/>
        </w:rPr>
        <w:t>وبالمثل،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يسجل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استهلاك</w:t>
      </w:r>
      <w:r w:rsidR="002C2DD6" w:rsidRPr="003112B9">
        <w:rPr>
          <w:sz w:val="26"/>
          <w:szCs w:val="26"/>
          <w:rtl/>
        </w:rPr>
        <w:t xml:space="preserve"> </w:t>
      </w:r>
      <w:r w:rsidR="00973116" w:rsidRPr="003112B9">
        <w:rPr>
          <w:rFonts w:hint="cs"/>
          <w:sz w:val="26"/>
          <w:szCs w:val="26"/>
          <w:rtl/>
        </w:rPr>
        <w:t xml:space="preserve">من </w:t>
      </w:r>
      <w:r w:rsidR="002C2DD6" w:rsidRPr="003112B9">
        <w:rPr>
          <w:sz w:val="26"/>
          <w:szCs w:val="26"/>
          <w:rtl/>
        </w:rPr>
        <w:t>ال</w:t>
      </w:r>
      <w:r w:rsidR="00973116" w:rsidRPr="003112B9">
        <w:rPr>
          <w:sz w:val="26"/>
          <w:szCs w:val="26"/>
          <w:rtl/>
        </w:rPr>
        <w:t>هيدروكلوروفلوروكربون</w:t>
      </w:r>
      <w:r w:rsidR="002C2DD6" w:rsidRPr="003112B9">
        <w:rPr>
          <w:sz w:val="26"/>
          <w:szCs w:val="26"/>
          <w:rtl/>
        </w:rPr>
        <w:t xml:space="preserve">-141ب </w:t>
      </w:r>
      <w:r w:rsidR="00973116" w:rsidRPr="003112B9">
        <w:rPr>
          <w:sz w:val="26"/>
          <w:szCs w:val="26"/>
          <w:rtl/>
        </w:rPr>
        <w:t>الموجود في البوليولات سابقة الخلط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منذ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عام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2021</w:t>
      </w:r>
      <w:r w:rsidR="002C2DD6" w:rsidRPr="003112B9">
        <w:rPr>
          <w:sz w:val="26"/>
          <w:szCs w:val="26"/>
          <w:rtl/>
        </w:rPr>
        <w:t xml:space="preserve">. </w:t>
      </w:r>
      <w:r w:rsidRPr="003112B9">
        <w:rPr>
          <w:sz w:val="26"/>
          <w:szCs w:val="26"/>
          <w:rtl/>
        </w:rPr>
        <w:t>أما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عودة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ظهور</w:t>
      </w:r>
      <w:r w:rsidR="002C2DD6" w:rsidRPr="003112B9">
        <w:rPr>
          <w:sz w:val="26"/>
          <w:szCs w:val="26"/>
          <w:rtl/>
        </w:rPr>
        <w:t xml:space="preserve"> </w:t>
      </w:r>
      <w:r w:rsidR="00973116" w:rsidRPr="003112B9">
        <w:rPr>
          <w:sz w:val="26"/>
          <w:szCs w:val="26"/>
          <w:rtl/>
        </w:rPr>
        <w:t>الهيدروكلوروفلوروكربون</w:t>
      </w:r>
      <w:r w:rsidR="00662AB3" w:rsidRPr="003112B9">
        <w:rPr>
          <w:sz w:val="26"/>
          <w:szCs w:val="26"/>
          <w:rtl/>
        </w:rPr>
        <w:t>-123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عام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2024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فكانت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مستخدم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واحد</w:t>
      </w:r>
      <w:r w:rsidR="002C2DD6" w:rsidRPr="003112B9">
        <w:rPr>
          <w:sz w:val="26"/>
          <w:szCs w:val="26"/>
          <w:rtl/>
        </w:rPr>
        <w:t xml:space="preserve"> </w:t>
      </w:r>
      <w:r w:rsidR="00973116" w:rsidRPr="003112B9">
        <w:rPr>
          <w:rFonts w:hint="cs"/>
          <w:sz w:val="26"/>
          <w:szCs w:val="26"/>
          <w:rtl/>
        </w:rPr>
        <w:t>يستخدمه عرضيا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(محطة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توليد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طاقة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حرارية)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</w:t>
      </w:r>
      <w:r w:rsidR="00973116" w:rsidRPr="003112B9">
        <w:rPr>
          <w:sz w:val="26"/>
          <w:szCs w:val="26"/>
          <w:rtl/>
        </w:rPr>
        <w:t>خدمة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أجهزة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تبريد</w:t>
      </w:r>
      <w:r w:rsidR="00973116" w:rsidRPr="003112B9">
        <w:rPr>
          <w:rFonts w:hint="cs"/>
          <w:sz w:val="26"/>
          <w:szCs w:val="26"/>
          <w:rtl/>
        </w:rPr>
        <w:t xml:space="preserve"> المباني</w:t>
      </w:r>
      <w:r w:rsidR="002C2DD6" w:rsidRPr="003112B9">
        <w:rPr>
          <w:sz w:val="26"/>
          <w:szCs w:val="26"/>
          <w:rtl/>
        </w:rPr>
        <w:t>. وب</w:t>
      </w:r>
      <w:r w:rsidRPr="003112B9">
        <w:rPr>
          <w:sz w:val="26"/>
          <w:szCs w:val="26"/>
          <w:rtl/>
        </w:rPr>
        <w:t>التوازي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ذلك،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زاد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استخدام</w:t>
      </w:r>
      <w:r w:rsidR="002C2DD6" w:rsidRPr="003112B9">
        <w:rPr>
          <w:sz w:val="26"/>
          <w:szCs w:val="26"/>
          <w:rtl/>
        </w:rPr>
        <w:t xml:space="preserve"> المواد ال</w:t>
      </w:r>
      <w:r w:rsidR="007B726B" w:rsidRPr="003112B9">
        <w:rPr>
          <w:sz w:val="26"/>
          <w:szCs w:val="26"/>
          <w:rtl/>
        </w:rPr>
        <w:t>هيدروفلوروكربون</w:t>
      </w:r>
      <w:r w:rsidR="002C2DD6" w:rsidRPr="003112B9">
        <w:rPr>
          <w:sz w:val="26"/>
          <w:szCs w:val="26"/>
          <w:rtl/>
        </w:rPr>
        <w:t xml:space="preserve">ية </w:t>
      </w:r>
      <w:r w:rsidRPr="003112B9">
        <w:rPr>
          <w:sz w:val="26"/>
          <w:szCs w:val="26"/>
          <w:rtl/>
        </w:rPr>
        <w:t>كبدائل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عام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2023،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وارتفع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بشكل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حاد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عام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2024،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حيث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كانت</w:t>
      </w:r>
      <w:r w:rsidR="002C2DD6" w:rsidRPr="003112B9">
        <w:rPr>
          <w:sz w:val="26"/>
          <w:szCs w:val="26"/>
          <w:rtl/>
        </w:rPr>
        <w:t xml:space="preserve"> </w:t>
      </w:r>
      <w:r w:rsidR="000C1198" w:rsidRPr="003112B9">
        <w:rPr>
          <w:sz w:val="26"/>
          <w:szCs w:val="26"/>
        </w:rPr>
        <w:t>HFC</w:t>
      </w:r>
      <w:r w:rsidR="002C2DD6" w:rsidRPr="003112B9">
        <w:rPr>
          <w:sz w:val="26"/>
          <w:szCs w:val="26"/>
        </w:rPr>
        <w:t>-134a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Pr="003112B9">
        <w:rPr>
          <w:sz w:val="26"/>
          <w:szCs w:val="26"/>
        </w:rPr>
        <w:t>R-410A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Pr="003112B9">
        <w:rPr>
          <w:sz w:val="26"/>
          <w:szCs w:val="26"/>
        </w:rPr>
        <w:t>R-404A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الأكثر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استيرادا،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وس</w:t>
      </w:r>
      <w:r w:rsidR="00973116" w:rsidRPr="003112B9">
        <w:rPr>
          <w:rFonts w:hint="cs"/>
          <w:sz w:val="26"/>
          <w:szCs w:val="26"/>
          <w:rtl/>
        </w:rPr>
        <w:t>ُ</w:t>
      </w:r>
      <w:r w:rsidRPr="003112B9">
        <w:rPr>
          <w:sz w:val="26"/>
          <w:szCs w:val="26"/>
          <w:rtl/>
        </w:rPr>
        <w:t>جل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أكبر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نمو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="000C1198" w:rsidRPr="003112B9">
        <w:rPr>
          <w:sz w:val="26"/>
          <w:szCs w:val="26"/>
        </w:rPr>
        <w:t>HFC</w:t>
      </w:r>
      <w:r w:rsidRPr="003112B9">
        <w:rPr>
          <w:sz w:val="26"/>
          <w:szCs w:val="26"/>
        </w:rPr>
        <w:t>-32</w:t>
      </w:r>
      <w:r w:rsidR="002C2DD6" w:rsidRPr="003112B9">
        <w:rPr>
          <w:sz w:val="26"/>
          <w:szCs w:val="26"/>
          <w:rtl/>
        </w:rPr>
        <w:t>.</w:t>
      </w:r>
    </w:p>
    <w:p w14:paraId="7372781A" w14:textId="10CE8C8E" w:rsidR="008D2B25" w:rsidRPr="003112B9" w:rsidRDefault="008D2B25" w:rsidP="008D2B25">
      <w:pPr>
        <w:keepNext/>
        <w:keepLines/>
        <w:bidi/>
        <w:spacing w:after="240"/>
        <w:rPr>
          <w:i/>
          <w:iCs/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تقرير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تنفيذ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البرنامج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القطري</w:t>
      </w:r>
    </w:p>
    <w:p w14:paraId="0976653A" w14:textId="30F6146F" w:rsidR="008D2B25" w:rsidRPr="003112B9" w:rsidRDefault="008D2B25" w:rsidP="008D2B25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sz w:val="26"/>
          <w:szCs w:val="26"/>
          <w:rtl/>
        </w:rPr>
        <w:t>تتوافق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بيانات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استهلاك</w:t>
      </w:r>
      <w:r w:rsidR="002C2DD6" w:rsidRPr="003112B9">
        <w:rPr>
          <w:sz w:val="26"/>
          <w:szCs w:val="26"/>
          <w:rtl/>
        </w:rPr>
        <w:t xml:space="preserve"> المواد ال</w:t>
      </w:r>
      <w:r w:rsidR="00793CCE" w:rsidRPr="003112B9">
        <w:rPr>
          <w:sz w:val="26"/>
          <w:szCs w:val="26"/>
          <w:rtl/>
        </w:rPr>
        <w:t>هيدروكلوروفلوروكربونية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قدمتها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حكومة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بوليفيا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المتعددة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القوميات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تقرير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تنفيذ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البرنامج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القطري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لعام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2024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البيانات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المبلغ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عنها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بموجب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المادة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7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بروتوكول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مونتريال</w:t>
      </w:r>
      <w:r w:rsidR="002C2DD6" w:rsidRPr="003112B9">
        <w:rPr>
          <w:sz w:val="26"/>
          <w:szCs w:val="26"/>
          <w:rtl/>
        </w:rPr>
        <w:t>.</w:t>
      </w:r>
    </w:p>
    <w:p w14:paraId="4DD2C9B9" w14:textId="5CA6F9E6" w:rsidR="008D2B25" w:rsidRPr="003112B9" w:rsidRDefault="008D2B25" w:rsidP="008D2B25">
      <w:pPr>
        <w:keepNext/>
        <w:keepLines/>
        <w:bidi/>
        <w:spacing w:after="240"/>
        <w:rPr>
          <w:sz w:val="26"/>
          <w:szCs w:val="26"/>
          <w:u w:val="single"/>
        </w:rPr>
      </w:pPr>
      <w:r w:rsidRPr="003112B9">
        <w:rPr>
          <w:sz w:val="26"/>
          <w:szCs w:val="26"/>
          <w:u w:val="single"/>
          <w:rtl/>
        </w:rPr>
        <w:t>تقرير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مرحلي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عن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تنفيذ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الشريحة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الثانية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من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المرحلة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الثانية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من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خطة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إدارة</w:t>
      </w:r>
      <w:r w:rsidR="002C2DD6" w:rsidRPr="003112B9">
        <w:rPr>
          <w:sz w:val="26"/>
          <w:szCs w:val="26"/>
          <w:u w:val="single"/>
          <w:rtl/>
        </w:rPr>
        <w:t xml:space="preserve"> إزالة المواد ال</w:t>
      </w:r>
      <w:r w:rsidR="00793CCE" w:rsidRPr="003112B9">
        <w:rPr>
          <w:sz w:val="26"/>
          <w:szCs w:val="26"/>
          <w:u w:val="single"/>
          <w:rtl/>
        </w:rPr>
        <w:t>هيدروكلوروفلوروكربونية</w:t>
      </w:r>
    </w:p>
    <w:p w14:paraId="2A91A7A2" w14:textId="3ED7E3FD" w:rsidR="008D2B25" w:rsidRPr="003112B9" w:rsidRDefault="008D2B25" w:rsidP="008D2B25">
      <w:pPr>
        <w:keepNext/>
        <w:keepLines/>
        <w:bidi/>
        <w:spacing w:after="240"/>
        <w:rPr>
          <w:i/>
          <w:iCs/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الإطار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القانوني</w:t>
      </w:r>
    </w:p>
    <w:p w14:paraId="5ED87B2F" w14:textId="3B860482" w:rsidR="008D2B25" w:rsidRPr="003112B9" w:rsidRDefault="008D2B25" w:rsidP="008D2B25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المستوى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المؤسسي،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دمج</w:t>
      </w:r>
      <w:r w:rsidR="002C2DD6" w:rsidRPr="003112B9">
        <w:rPr>
          <w:sz w:val="26"/>
          <w:szCs w:val="26"/>
          <w:rtl/>
        </w:rPr>
        <w:t xml:space="preserve"> </w:t>
      </w:r>
      <w:r w:rsidR="00973116" w:rsidRPr="003112B9">
        <w:rPr>
          <w:sz w:val="26"/>
          <w:szCs w:val="26"/>
          <w:rtl/>
        </w:rPr>
        <w:t>لجنة الأوزون الحكومية</w:t>
      </w:r>
      <w:r w:rsidRPr="003112B9">
        <w:rPr>
          <w:sz w:val="26"/>
          <w:szCs w:val="26"/>
          <w:rtl/>
        </w:rPr>
        <w:t>/وحدة</w:t>
      </w:r>
      <w:r w:rsidR="002C2DD6" w:rsidRPr="003112B9">
        <w:rPr>
          <w:sz w:val="26"/>
          <w:szCs w:val="26"/>
          <w:rtl/>
        </w:rPr>
        <w:t xml:space="preserve"> </w:t>
      </w:r>
      <w:r w:rsidR="00193C23" w:rsidRPr="003112B9">
        <w:rPr>
          <w:rFonts w:hint="cs"/>
          <w:sz w:val="26"/>
          <w:szCs w:val="26"/>
          <w:rtl/>
        </w:rPr>
        <w:t xml:space="preserve">الأوزون </w:t>
      </w:r>
      <w:r w:rsidRPr="003112B9">
        <w:rPr>
          <w:sz w:val="26"/>
          <w:szCs w:val="26"/>
          <w:rtl/>
        </w:rPr>
        <w:t>الوطنية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وزارة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التخطيط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والتنمية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والبيئة</w:t>
      </w:r>
      <w:r w:rsidR="002C2DD6" w:rsidRPr="003112B9">
        <w:rPr>
          <w:sz w:val="26"/>
          <w:szCs w:val="26"/>
          <w:rtl/>
        </w:rPr>
        <w:t>.</w:t>
      </w:r>
      <w:r w:rsidR="002D33AF" w:rsidRPr="003112B9">
        <w:rPr>
          <w:rStyle w:val="FootnoteReference"/>
          <w:sz w:val="26"/>
          <w:szCs w:val="26"/>
          <w:rtl/>
        </w:rPr>
        <w:footnoteReference w:id="3"/>
      </w:r>
      <w:r w:rsidR="002C2DD6" w:rsidRPr="003112B9">
        <w:rPr>
          <w:sz w:val="26"/>
          <w:szCs w:val="26"/>
          <w:rtl/>
        </w:rPr>
        <w:t xml:space="preserve"> ول</w:t>
      </w:r>
      <w:r w:rsidRPr="003112B9">
        <w:rPr>
          <w:sz w:val="26"/>
          <w:szCs w:val="26"/>
          <w:rtl/>
        </w:rPr>
        <w:t>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تغير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هذه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التعديلات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المؤسسية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ولاية</w:t>
      </w:r>
      <w:r w:rsidR="002C2DD6" w:rsidRPr="003112B9">
        <w:rPr>
          <w:sz w:val="26"/>
          <w:szCs w:val="26"/>
          <w:rtl/>
        </w:rPr>
        <w:t xml:space="preserve"> </w:t>
      </w:r>
      <w:r w:rsidR="00973116" w:rsidRPr="003112B9">
        <w:rPr>
          <w:sz w:val="26"/>
          <w:szCs w:val="26"/>
          <w:rtl/>
        </w:rPr>
        <w:t>لجنة الأوزون الحكومية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أو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استمرارية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عملها،</w:t>
      </w:r>
      <w:r w:rsidR="002C2DD6" w:rsidRPr="003112B9">
        <w:rPr>
          <w:sz w:val="26"/>
          <w:szCs w:val="26"/>
          <w:rtl/>
        </w:rPr>
        <w:t xml:space="preserve"> </w:t>
      </w:r>
      <w:r w:rsidR="00973116" w:rsidRPr="003112B9">
        <w:rPr>
          <w:rFonts w:hint="cs"/>
          <w:sz w:val="26"/>
          <w:szCs w:val="26"/>
          <w:rtl/>
        </w:rPr>
        <w:t xml:space="preserve">والتي </w:t>
      </w:r>
      <w:r w:rsidRPr="003112B9">
        <w:rPr>
          <w:sz w:val="26"/>
          <w:szCs w:val="26"/>
          <w:rtl/>
        </w:rPr>
        <w:t>تواصل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الإشراف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تنفيذ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بروتوكول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مونتريال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ضمن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الهيكل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الحكومي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الجديد</w:t>
      </w:r>
      <w:r w:rsidR="002C2DD6" w:rsidRPr="003112B9">
        <w:rPr>
          <w:sz w:val="26"/>
          <w:szCs w:val="26"/>
          <w:rtl/>
        </w:rPr>
        <w:t>.</w:t>
      </w:r>
    </w:p>
    <w:p w14:paraId="30D8BB22" w14:textId="216CDE72" w:rsidR="008D2B25" w:rsidRPr="003112B9" w:rsidRDefault="008D2B25" w:rsidP="008D2B25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rFonts w:hint="cs"/>
          <w:sz w:val="26"/>
          <w:szCs w:val="26"/>
          <w:rtl/>
        </w:rPr>
        <w:t>و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17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أكتوبر/تشرين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الأول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2024،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أصدرت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الحكومة</w:t>
      </w:r>
      <w:r w:rsidR="002C2DD6" w:rsidRPr="003112B9">
        <w:rPr>
          <w:sz w:val="26"/>
          <w:szCs w:val="26"/>
          <w:rtl/>
        </w:rPr>
        <w:t xml:space="preserve"> </w:t>
      </w:r>
      <w:r w:rsidR="002D33AF" w:rsidRPr="003112B9">
        <w:rPr>
          <w:rFonts w:hint="cs"/>
          <w:sz w:val="26"/>
          <w:szCs w:val="26"/>
          <w:rtl/>
        </w:rPr>
        <w:t>قرارا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إداريا</w:t>
      </w:r>
      <w:r w:rsidR="002D33AF" w:rsidRPr="003112B9">
        <w:rPr>
          <w:rStyle w:val="FootnoteReference"/>
          <w:sz w:val="26"/>
          <w:szCs w:val="26"/>
          <w:rtl/>
        </w:rPr>
        <w:footnoteReference w:id="4"/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يحظر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استيراد</w:t>
      </w:r>
      <w:r w:rsidR="002C2DD6" w:rsidRPr="003112B9">
        <w:rPr>
          <w:sz w:val="26"/>
          <w:szCs w:val="26"/>
          <w:rtl/>
        </w:rPr>
        <w:t xml:space="preserve"> ال</w:t>
      </w:r>
      <w:r w:rsidR="00973116" w:rsidRPr="003112B9">
        <w:rPr>
          <w:sz w:val="26"/>
          <w:szCs w:val="26"/>
          <w:rtl/>
        </w:rPr>
        <w:t>هيدروكلوروفلوروكربون</w:t>
      </w:r>
      <w:r w:rsidR="002C2DD6" w:rsidRPr="003112B9">
        <w:rPr>
          <w:sz w:val="26"/>
          <w:szCs w:val="26"/>
          <w:rtl/>
        </w:rPr>
        <w:t xml:space="preserve">-141ب </w:t>
      </w:r>
      <w:r w:rsidRPr="003112B9">
        <w:rPr>
          <w:sz w:val="26"/>
          <w:szCs w:val="26"/>
          <w:rtl/>
        </w:rPr>
        <w:t>(النقي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والموجود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البوليولات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المستوردة</w:t>
      </w:r>
      <w:r w:rsidR="002C2DD6" w:rsidRPr="003112B9">
        <w:rPr>
          <w:sz w:val="26"/>
          <w:szCs w:val="26"/>
          <w:rtl/>
        </w:rPr>
        <w:t xml:space="preserve"> </w:t>
      </w:r>
      <w:r w:rsidR="002D33AF" w:rsidRPr="003112B9">
        <w:rPr>
          <w:sz w:val="26"/>
          <w:szCs w:val="26"/>
          <w:rtl/>
        </w:rPr>
        <w:t>سابقة الخلط</w:t>
      </w:r>
      <w:r w:rsidRPr="003112B9">
        <w:rPr>
          <w:sz w:val="26"/>
          <w:szCs w:val="26"/>
          <w:rtl/>
        </w:rPr>
        <w:t>)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ومعدات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التبريد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وتكييف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الهواء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تستخدم</w:t>
      </w:r>
      <w:r w:rsidR="002C2DD6" w:rsidRPr="003112B9">
        <w:rPr>
          <w:sz w:val="26"/>
          <w:szCs w:val="26"/>
          <w:rtl/>
        </w:rPr>
        <w:t xml:space="preserve"> المواد </w:t>
      </w:r>
      <w:r w:rsidR="00973116" w:rsidRPr="003112B9">
        <w:rPr>
          <w:sz w:val="26"/>
          <w:szCs w:val="26"/>
          <w:rtl/>
        </w:rPr>
        <w:t>ال</w:t>
      </w:r>
      <w:r w:rsidR="00793CCE" w:rsidRPr="003112B9">
        <w:rPr>
          <w:sz w:val="26"/>
          <w:szCs w:val="26"/>
          <w:rtl/>
        </w:rPr>
        <w:t>هيدروكلوروفلوروكربونية</w:t>
      </w:r>
      <w:r w:rsidR="002C2DD6" w:rsidRPr="003112B9">
        <w:rPr>
          <w:sz w:val="26"/>
          <w:szCs w:val="26"/>
          <w:rtl/>
        </w:rPr>
        <w:t xml:space="preserve">. </w:t>
      </w:r>
      <w:r w:rsidRPr="003112B9">
        <w:rPr>
          <w:sz w:val="26"/>
          <w:szCs w:val="26"/>
          <w:rtl/>
        </w:rPr>
        <w:t>وفي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ديسمبر/كانون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الأول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2018،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وضع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الإطار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القانوني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الذي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يحظر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إطلاق</w:t>
      </w:r>
      <w:r w:rsidR="002C2DD6" w:rsidRPr="003112B9">
        <w:rPr>
          <w:sz w:val="26"/>
          <w:szCs w:val="26"/>
          <w:rtl/>
        </w:rPr>
        <w:t xml:space="preserve"> المواد </w:t>
      </w:r>
      <w:r w:rsidR="00973116" w:rsidRPr="003112B9">
        <w:rPr>
          <w:sz w:val="26"/>
          <w:szCs w:val="26"/>
          <w:rtl/>
        </w:rPr>
        <w:t>ال</w:t>
      </w:r>
      <w:r w:rsidR="00793CCE" w:rsidRPr="003112B9">
        <w:rPr>
          <w:sz w:val="26"/>
          <w:szCs w:val="26"/>
          <w:rtl/>
        </w:rPr>
        <w:t>هيدروكلوروفلوروكربونية</w:t>
      </w:r>
      <w:r w:rsidR="0097311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عمدا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أثناء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تركيب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="00973116" w:rsidRPr="003112B9">
        <w:rPr>
          <w:sz w:val="26"/>
          <w:szCs w:val="26"/>
          <w:rtl/>
        </w:rPr>
        <w:t>خدمة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وإيقاف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تشغيل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معدات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التبريد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وتكييف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الهواء،</w:t>
      </w:r>
      <w:r w:rsidR="002D33AF" w:rsidRPr="003112B9">
        <w:rPr>
          <w:rStyle w:val="FootnoteReference"/>
          <w:sz w:val="26"/>
          <w:szCs w:val="26"/>
          <w:rtl/>
        </w:rPr>
        <w:footnoteReference w:id="5"/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مصنفا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هذه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الانبعاثات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كجريمة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خطيرة</w:t>
      </w:r>
      <w:r w:rsidR="002C2DD6" w:rsidRPr="003112B9">
        <w:rPr>
          <w:sz w:val="26"/>
          <w:szCs w:val="26"/>
          <w:rtl/>
        </w:rPr>
        <w:t xml:space="preserve">. </w:t>
      </w:r>
      <w:r w:rsidRPr="003112B9">
        <w:rPr>
          <w:sz w:val="26"/>
          <w:szCs w:val="26"/>
          <w:rtl/>
        </w:rPr>
        <w:t>ومنذ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ذلك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الحين،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بدأ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العمل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دمج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معدات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التبريد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وتكييف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الهواء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ضمن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نظام</w:t>
      </w:r>
      <w:r w:rsidR="002C2DD6" w:rsidRPr="003112B9">
        <w:rPr>
          <w:sz w:val="26"/>
          <w:szCs w:val="26"/>
          <w:rtl/>
        </w:rPr>
        <w:t xml:space="preserve"> </w:t>
      </w:r>
      <w:r w:rsidR="002D33AF" w:rsidRPr="003112B9">
        <w:rPr>
          <w:sz w:val="26"/>
          <w:szCs w:val="26"/>
          <w:rtl/>
        </w:rPr>
        <w:t>المسؤولية الممتدة للمنتِج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المستوى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الوطني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لدعم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نهج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إدارة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الحياة</w:t>
      </w:r>
      <w:r w:rsidR="002D33AF" w:rsidRPr="003112B9">
        <w:rPr>
          <w:sz w:val="26"/>
          <w:szCs w:val="26"/>
          <w:rtl/>
        </w:rPr>
        <w:t>. و</w:t>
      </w:r>
      <w:r w:rsidRPr="003112B9">
        <w:rPr>
          <w:sz w:val="26"/>
          <w:szCs w:val="26"/>
          <w:rtl/>
        </w:rPr>
        <w:t>طبقت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الحكومة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عملية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التقييم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والاعتماد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القائمة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كفاءة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الع</w:t>
      </w:r>
      <w:r w:rsidR="002D33AF" w:rsidRPr="003112B9">
        <w:rPr>
          <w:rFonts w:hint="cs"/>
          <w:sz w:val="26"/>
          <w:szCs w:val="26"/>
          <w:rtl/>
        </w:rPr>
        <w:t>ما</w:t>
      </w:r>
      <w:r w:rsidRPr="003112B9">
        <w:rPr>
          <w:sz w:val="26"/>
          <w:szCs w:val="26"/>
          <w:rtl/>
        </w:rPr>
        <w:t>ل</w:t>
      </w:r>
      <w:r w:rsidR="002D33AF" w:rsidRPr="003112B9">
        <w:rPr>
          <w:rFonts w:hint="cs"/>
          <w:sz w:val="26"/>
          <w:szCs w:val="26"/>
          <w:rtl/>
        </w:rPr>
        <w:t>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لقطاع</w:t>
      </w:r>
      <w:r w:rsidR="002C2DD6" w:rsidRPr="003112B9">
        <w:rPr>
          <w:sz w:val="26"/>
          <w:szCs w:val="26"/>
          <w:rtl/>
        </w:rPr>
        <w:t xml:space="preserve"> </w:t>
      </w:r>
      <w:r w:rsidR="00973116" w:rsidRPr="003112B9">
        <w:rPr>
          <w:sz w:val="26"/>
          <w:szCs w:val="26"/>
          <w:rtl/>
        </w:rPr>
        <w:t>خدمة</w:t>
      </w:r>
      <w:r w:rsidR="002C2DD6" w:rsidRPr="003112B9">
        <w:rPr>
          <w:sz w:val="26"/>
          <w:szCs w:val="26"/>
          <w:rtl/>
        </w:rPr>
        <w:t xml:space="preserve"> </w:t>
      </w:r>
      <w:r w:rsidR="002D33AF" w:rsidRPr="003112B9">
        <w:rPr>
          <w:rFonts w:hint="cs"/>
          <w:sz w:val="26"/>
          <w:szCs w:val="26"/>
          <w:rtl/>
        </w:rPr>
        <w:t>أجهزة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التبريد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وتكييف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الهواء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يناير/كانون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الثاني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2023،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بعد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الموافقة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معيار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الكفاءة</w:t>
      </w:r>
      <w:r w:rsidR="002C2DD6" w:rsidRPr="003112B9">
        <w:rPr>
          <w:sz w:val="26"/>
          <w:szCs w:val="26"/>
          <w:rtl/>
        </w:rPr>
        <w:t xml:space="preserve"> </w:t>
      </w:r>
      <w:r w:rsidR="002D33AF" w:rsidRPr="003112B9">
        <w:rPr>
          <w:rFonts w:hint="cs"/>
          <w:sz w:val="26"/>
          <w:szCs w:val="26"/>
          <w:rtl/>
        </w:rPr>
        <w:t>المعنون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العامل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في</w:t>
      </w:r>
      <w:r w:rsidR="002C2DD6" w:rsidRPr="003112B9">
        <w:rPr>
          <w:i/>
          <w:iCs/>
          <w:sz w:val="26"/>
          <w:szCs w:val="26"/>
          <w:rtl/>
        </w:rPr>
        <w:t xml:space="preserve"> نظم </w:t>
      </w:r>
      <w:r w:rsidRPr="003112B9">
        <w:rPr>
          <w:i/>
          <w:iCs/>
          <w:sz w:val="26"/>
          <w:szCs w:val="26"/>
          <w:rtl/>
        </w:rPr>
        <w:t>التبريد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المنزلية</w:t>
      </w:r>
      <w:r w:rsidR="002C2DD6" w:rsidRPr="003112B9">
        <w:rPr>
          <w:sz w:val="26"/>
          <w:szCs w:val="26"/>
          <w:rtl/>
        </w:rPr>
        <w:t xml:space="preserve">. </w:t>
      </w:r>
      <w:r w:rsidR="002D33AF" w:rsidRPr="003112B9">
        <w:rPr>
          <w:rFonts w:hint="cs"/>
          <w:sz w:val="26"/>
          <w:szCs w:val="26"/>
          <w:rtl/>
        </w:rPr>
        <w:t>و</w:t>
      </w:r>
      <w:r w:rsidRPr="003112B9">
        <w:rPr>
          <w:sz w:val="26"/>
          <w:szCs w:val="26"/>
          <w:rtl/>
        </w:rPr>
        <w:t>كجزء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أنشطة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المرحلة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الأولى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="002C2DD6" w:rsidRPr="003112B9">
        <w:rPr>
          <w:rFonts w:hint="cs"/>
          <w:sz w:val="26"/>
          <w:szCs w:val="26"/>
          <w:rtl/>
          <w:lang w:val="en-CA" w:bidi="ar-EG"/>
        </w:rPr>
        <w:t>خطة التنفيذ المتعلقة بالمواد ال</w:t>
      </w:r>
      <w:r w:rsidR="007B726B" w:rsidRPr="003112B9">
        <w:rPr>
          <w:rFonts w:hint="cs"/>
          <w:sz w:val="26"/>
          <w:szCs w:val="26"/>
          <w:rtl/>
          <w:lang w:val="en-CA" w:bidi="ar-EG"/>
        </w:rPr>
        <w:t>هيدروفلوروكربون</w:t>
      </w:r>
      <w:r w:rsidR="002C2DD6" w:rsidRPr="003112B9">
        <w:rPr>
          <w:rFonts w:hint="cs"/>
          <w:sz w:val="26"/>
          <w:szCs w:val="26"/>
          <w:rtl/>
          <w:lang w:val="en-CA" w:bidi="ar-EG"/>
        </w:rPr>
        <w:t>ية بموجب تعديل كيغالي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تمت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الموافقة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معيار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مهني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بعنوان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="002C2DD6" w:rsidRPr="003112B9">
        <w:rPr>
          <w:i/>
          <w:iCs/>
          <w:sz w:val="26"/>
          <w:szCs w:val="26"/>
          <w:rtl/>
        </w:rPr>
        <w:t xml:space="preserve">تقني </w:t>
      </w:r>
      <w:r w:rsidR="00A65885" w:rsidRPr="003112B9">
        <w:rPr>
          <w:rFonts w:hint="cs"/>
          <w:i/>
          <w:iCs/>
          <w:sz w:val="26"/>
          <w:szCs w:val="26"/>
          <w:rtl/>
        </w:rPr>
        <w:t>ال</w:t>
      </w:r>
      <w:r w:rsidRPr="003112B9">
        <w:rPr>
          <w:i/>
          <w:iCs/>
          <w:sz w:val="26"/>
          <w:szCs w:val="26"/>
          <w:rtl/>
        </w:rPr>
        <w:t>تبريد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(</w:t>
      </w:r>
      <w:r w:rsidR="002D33AF" w:rsidRPr="003112B9">
        <w:rPr>
          <w:rFonts w:hint="cs"/>
          <w:i/>
          <w:iCs/>
          <w:sz w:val="26"/>
          <w:szCs w:val="26"/>
          <w:rtl/>
        </w:rPr>
        <w:t>ال</w:t>
      </w:r>
      <w:r w:rsidRPr="003112B9">
        <w:rPr>
          <w:i/>
          <w:iCs/>
          <w:sz w:val="26"/>
          <w:szCs w:val="26"/>
          <w:rtl/>
        </w:rPr>
        <w:t>هيدروكربونات،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2D33AF" w:rsidRPr="003112B9">
        <w:rPr>
          <w:rFonts w:hint="cs"/>
          <w:i/>
          <w:iCs/>
          <w:sz w:val="26"/>
          <w:szCs w:val="26"/>
          <w:rtl/>
        </w:rPr>
        <w:t>وال</w:t>
      </w:r>
      <w:r w:rsidRPr="003112B9">
        <w:rPr>
          <w:i/>
          <w:iCs/>
          <w:sz w:val="26"/>
          <w:szCs w:val="26"/>
          <w:rtl/>
        </w:rPr>
        <w:t>تجاري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و</w:t>
      </w:r>
      <w:r w:rsidR="002D33AF" w:rsidRPr="003112B9">
        <w:rPr>
          <w:rFonts w:hint="cs"/>
          <w:i/>
          <w:iCs/>
          <w:sz w:val="26"/>
          <w:szCs w:val="26"/>
          <w:rtl/>
        </w:rPr>
        <w:t>ال</w:t>
      </w:r>
      <w:r w:rsidRPr="003112B9">
        <w:rPr>
          <w:i/>
          <w:iCs/>
          <w:sz w:val="26"/>
          <w:szCs w:val="26"/>
          <w:rtl/>
        </w:rPr>
        <w:t>صناعي)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بموجب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</w:t>
      </w:r>
      <w:r w:rsidR="002D33AF" w:rsidRPr="003112B9">
        <w:rPr>
          <w:rFonts w:hint="cs"/>
          <w:sz w:val="26"/>
          <w:szCs w:val="26"/>
          <w:rtl/>
        </w:rPr>
        <w:t>قرار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الوزاري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رقم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0821/2025،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الصادر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أكتوبر</w:t>
      </w:r>
      <w:r w:rsidR="002C2DD6" w:rsidRPr="003112B9">
        <w:rPr>
          <w:rFonts w:hint="cs"/>
          <w:sz w:val="26"/>
          <w:szCs w:val="26"/>
          <w:rtl/>
        </w:rPr>
        <w:t>/تشرين الأول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2025</w:t>
      </w:r>
      <w:r w:rsidR="002C2DD6" w:rsidRPr="003112B9">
        <w:rPr>
          <w:sz w:val="26"/>
          <w:szCs w:val="26"/>
          <w:rtl/>
        </w:rPr>
        <w:t>.</w:t>
      </w:r>
      <w:r w:rsidR="004014C5" w:rsidRPr="003112B9">
        <w:rPr>
          <w:rStyle w:val="FootnoteReference"/>
          <w:sz w:val="26"/>
          <w:szCs w:val="26"/>
          <w:rtl/>
        </w:rPr>
        <w:footnoteReference w:id="6"/>
      </w:r>
    </w:p>
    <w:p w14:paraId="79B3BE02" w14:textId="096033B0" w:rsidR="008D2B25" w:rsidRPr="003112B9" w:rsidRDefault="008D2B25" w:rsidP="008D2B25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rFonts w:hint="cs"/>
          <w:sz w:val="26"/>
          <w:szCs w:val="26"/>
          <w:rtl/>
        </w:rPr>
        <w:t>و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أكتوبر/تشرين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الأول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2025،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بدأت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عملية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دمج</w:t>
      </w:r>
      <w:r w:rsidR="002C2DD6" w:rsidRPr="003112B9">
        <w:rPr>
          <w:sz w:val="26"/>
          <w:szCs w:val="26"/>
          <w:rtl/>
        </w:rPr>
        <w:t xml:space="preserve"> </w:t>
      </w:r>
      <w:r w:rsidR="002D33AF" w:rsidRPr="003112B9">
        <w:rPr>
          <w:sz w:val="26"/>
          <w:szCs w:val="26"/>
          <w:rtl/>
        </w:rPr>
        <w:t>نظام إصدار التراخيص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الإلكتروني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للمواد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الخاضعة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</w:t>
      </w:r>
      <w:r w:rsidR="00465A50" w:rsidRPr="003112B9">
        <w:rPr>
          <w:rFonts w:hint="cs"/>
          <w:sz w:val="26"/>
          <w:szCs w:val="26"/>
          <w:rtl/>
        </w:rPr>
        <w:t xml:space="preserve">لتنظيم بموجب </w:t>
      </w:r>
      <w:r w:rsidRPr="003112B9">
        <w:rPr>
          <w:sz w:val="26"/>
          <w:szCs w:val="26"/>
          <w:rtl/>
        </w:rPr>
        <w:t>بروتوكول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مونتريال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النافذة</w:t>
      </w:r>
      <w:r w:rsidR="002C2DD6" w:rsidRPr="003112B9">
        <w:rPr>
          <w:sz w:val="26"/>
          <w:szCs w:val="26"/>
          <w:rtl/>
        </w:rPr>
        <w:t xml:space="preserve"> </w:t>
      </w:r>
      <w:r w:rsidR="00D41F5F" w:rsidRPr="003112B9">
        <w:rPr>
          <w:rFonts w:hint="cs"/>
          <w:sz w:val="26"/>
          <w:szCs w:val="26"/>
          <w:rtl/>
        </w:rPr>
        <w:t>الواحدة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للتجارة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الخارجية،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بالتنسيق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مع</w:t>
      </w:r>
      <w:r w:rsidR="002C2DD6" w:rsidRPr="003112B9">
        <w:rPr>
          <w:sz w:val="26"/>
          <w:szCs w:val="26"/>
          <w:rtl/>
        </w:rPr>
        <w:t xml:space="preserve"> </w:t>
      </w:r>
      <w:r w:rsidR="002D33AF" w:rsidRPr="003112B9">
        <w:rPr>
          <w:rFonts w:hint="cs"/>
          <w:sz w:val="26"/>
          <w:szCs w:val="26"/>
          <w:rtl/>
        </w:rPr>
        <w:t xml:space="preserve">هيئة </w:t>
      </w:r>
      <w:r w:rsidRPr="003112B9">
        <w:rPr>
          <w:sz w:val="26"/>
          <w:szCs w:val="26"/>
          <w:rtl/>
        </w:rPr>
        <w:t>الجمارك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الوطنية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بوليفيا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المتعددة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القوميات</w:t>
      </w:r>
      <w:r w:rsidR="002C2DD6" w:rsidRPr="003112B9">
        <w:rPr>
          <w:sz w:val="26"/>
          <w:szCs w:val="26"/>
          <w:rtl/>
        </w:rPr>
        <w:t xml:space="preserve">. </w:t>
      </w:r>
      <w:r w:rsidRPr="003112B9">
        <w:rPr>
          <w:sz w:val="26"/>
          <w:szCs w:val="26"/>
          <w:rtl/>
        </w:rPr>
        <w:t>وشملت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العملية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تحديد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المتطلبات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الوظيفية،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وتطوير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الوحدات،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="004014C5" w:rsidRPr="003112B9">
        <w:rPr>
          <w:rFonts w:hint="cs"/>
          <w:sz w:val="26"/>
          <w:szCs w:val="26"/>
          <w:rtl/>
        </w:rPr>
        <w:t xml:space="preserve">إجراء </w:t>
      </w:r>
      <w:r w:rsidRPr="003112B9">
        <w:rPr>
          <w:sz w:val="26"/>
          <w:szCs w:val="26"/>
          <w:rtl/>
        </w:rPr>
        <w:t>اختبار</w:t>
      </w:r>
      <w:r w:rsidR="004014C5" w:rsidRPr="003112B9">
        <w:rPr>
          <w:rFonts w:hint="cs"/>
          <w:sz w:val="26"/>
          <w:szCs w:val="26"/>
          <w:rtl/>
        </w:rPr>
        <w:t xml:space="preserve">ات </w:t>
      </w:r>
      <w:r w:rsidRPr="003112B9">
        <w:rPr>
          <w:sz w:val="26"/>
          <w:szCs w:val="26"/>
          <w:rtl/>
        </w:rPr>
        <w:t>تجريبي</w:t>
      </w:r>
      <w:r w:rsidR="004014C5" w:rsidRPr="003112B9">
        <w:rPr>
          <w:rFonts w:hint="cs"/>
          <w:sz w:val="26"/>
          <w:szCs w:val="26"/>
          <w:rtl/>
        </w:rPr>
        <w:t>ة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="004014C5" w:rsidRPr="003112B9">
        <w:rPr>
          <w:rFonts w:hint="cs"/>
          <w:sz w:val="26"/>
          <w:szCs w:val="26"/>
          <w:rtl/>
        </w:rPr>
        <w:t xml:space="preserve">وضع </w:t>
      </w:r>
      <w:r w:rsidRPr="003112B9">
        <w:rPr>
          <w:sz w:val="26"/>
          <w:szCs w:val="26"/>
          <w:rtl/>
        </w:rPr>
        <w:t>ضوابط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وظيفية،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وصولا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دخول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النظام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حيز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التنفيذ</w:t>
      </w:r>
      <w:r w:rsidR="002C2DD6" w:rsidRPr="003112B9">
        <w:rPr>
          <w:sz w:val="26"/>
          <w:szCs w:val="26"/>
          <w:rtl/>
        </w:rPr>
        <w:t>.</w:t>
      </w:r>
    </w:p>
    <w:p w14:paraId="690CE4BA" w14:textId="6B335BDA" w:rsidR="008D2B25" w:rsidRPr="003112B9" w:rsidRDefault="008D2B25" w:rsidP="00E04229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rFonts w:hint="cs"/>
          <w:sz w:val="26"/>
          <w:szCs w:val="26"/>
          <w:rtl/>
        </w:rPr>
        <w:t>و</w:t>
      </w:r>
      <w:r w:rsidRPr="003112B9">
        <w:rPr>
          <w:sz w:val="26"/>
          <w:szCs w:val="26"/>
          <w:rtl/>
        </w:rPr>
        <w:t>عقدت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دورات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تدريبية</w:t>
      </w:r>
      <w:r w:rsidR="002C2DD6" w:rsidRPr="003112B9">
        <w:rPr>
          <w:sz w:val="26"/>
          <w:szCs w:val="26"/>
          <w:rtl/>
        </w:rPr>
        <w:t xml:space="preserve"> </w:t>
      </w:r>
      <w:r w:rsidR="004014C5" w:rsidRPr="003112B9">
        <w:rPr>
          <w:rFonts w:hint="cs"/>
          <w:sz w:val="26"/>
          <w:szCs w:val="26"/>
          <w:rtl/>
        </w:rPr>
        <w:t>بمشاركة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65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موظفا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جمركيا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(بمن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فيهم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33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امرأة)</w:t>
      </w:r>
      <w:r w:rsidR="002C2DD6" w:rsidRPr="003112B9">
        <w:rPr>
          <w:sz w:val="26"/>
          <w:szCs w:val="26"/>
          <w:rtl/>
        </w:rPr>
        <w:t xml:space="preserve"> </w:t>
      </w:r>
      <w:r w:rsidR="004014C5" w:rsidRPr="003112B9">
        <w:rPr>
          <w:rFonts w:hint="cs"/>
          <w:sz w:val="26"/>
          <w:szCs w:val="26"/>
          <w:rtl/>
        </w:rPr>
        <w:t>بشأن</w:t>
      </w:r>
      <w:r w:rsidR="002C2DD6" w:rsidRPr="003112B9">
        <w:rPr>
          <w:sz w:val="26"/>
          <w:szCs w:val="26"/>
          <w:rtl/>
        </w:rPr>
        <w:t xml:space="preserve"> </w:t>
      </w:r>
      <w:r w:rsidR="00065B68" w:rsidRPr="003112B9">
        <w:rPr>
          <w:sz w:val="26"/>
          <w:szCs w:val="26"/>
          <w:rtl/>
        </w:rPr>
        <w:t>التعرف على المواد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وتصنيف</w:t>
      </w:r>
      <w:r w:rsidR="002C2DD6" w:rsidRPr="003112B9">
        <w:rPr>
          <w:sz w:val="26"/>
          <w:szCs w:val="26"/>
          <w:rtl/>
        </w:rPr>
        <w:t xml:space="preserve"> </w:t>
      </w:r>
      <w:r w:rsidR="004014C5" w:rsidRPr="003112B9">
        <w:rPr>
          <w:rFonts w:hint="cs"/>
          <w:sz w:val="26"/>
          <w:szCs w:val="26"/>
          <w:rtl/>
        </w:rPr>
        <w:t xml:space="preserve">التعريفات </w:t>
      </w:r>
      <w:r w:rsidRPr="003112B9">
        <w:rPr>
          <w:sz w:val="26"/>
          <w:szCs w:val="26"/>
          <w:rtl/>
        </w:rPr>
        <w:t>الجمركي</w:t>
      </w:r>
      <w:r w:rsidR="004014C5" w:rsidRPr="003112B9">
        <w:rPr>
          <w:rFonts w:hint="cs"/>
          <w:sz w:val="26"/>
          <w:szCs w:val="26"/>
          <w:rtl/>
        </w:rPr>
        <w:t>ة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="004014C5" w:rsidRPr="003112B9">
        <w:rPr>
          <w:rFonts w:hint="cs"/>
          <w:sz w:val="26"/>
          <w:szCs w:val="26"/>
          <w:rtl/>
        </w:rPr>
        <w:t>قدرة ا</w:t>
      </w:r>
      <w:r w:rsidR="004014C5" w:rsidRPr="003112B9">
        <w:rPr>
          <w:sz w:val="26"/>
          <w:szCs w:val="26"/>
          <w:rtl/>
        </w:rPr>
        <w:t>لمواد</w:t>
      </w:r>
      <w:r w:rsidR="004014C5" w:rsidRPr="003112B9">
        <w:rPr>
          <w:rFonts w:hint="cs"/>
          <w:sz w:val="26"/>
          <w:szCs w:val="26"/>
          <w:rtl/>
        </w:rPr>
        <w:t xml:space="preserve"> على إحداث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الاحترار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العالمي،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ومنع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الاتجار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غير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المشروع،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وإدارة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المخاطر</w:t>
      </w:r>
      <w:r w:rsidR="002C2DD6" w:rsidRPr="003112B9">
        <w:rPr>
          <w:sz w:val="26"/>
          <w:szCs w:val="26"/>
          <w:rtl/>
        </w:rPr>
        <w:t xml:space="preserve">. </w:t>
      </w:r>
      <w:r w:rsidR="002C2DD6" w:rsidRPr="003112B9">
        <w:rPr>
          <w:sz w:val="26"/>
          <w:szCs w:val="26"/>
          <w:rtl/>
        </w:rPr>
        <w:lastRenderedPageBreak/>
        <w:t>وع</w:t>
      </w:r>
      <w:r w:rsidRPr="003112B9">
        <w:rPr>
          <w:sz w:val="26"/>
          <w:szCs w:val="26"/>
          <w:rtl/>
        </w:rPr>
        <w:t>قدت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تدريبية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أخرى</w:t>
      </w:r>
      <w:r w:rsidR="002C2DD6" w:rsidRPr="003112B9">
        <w:rPr>
          <w:sz w:val="26"/>
          <w:szCs w:val="26"/>
          <w:rtl/>
        </w:rPr>
        <w:t xml:space="preserve"> </w:t>
      </w:r>
      <w:r w:rsidR="004014C5" w:rsidRPr="003112B9">
        <w:rPr>
          <w:rFonts w:hint="cs"/>
          <w:sz w:val="26"/>
          <w:szCs w:val="26"/>
          <w:rtl/>
        </w:rPr>
        <w:t>بمشاركة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45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موظفا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جمركيا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يعملون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المناطق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الداخلية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ومناطق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التجارة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الحرة</w:t>
      </w:r>
      <w:r w:rsidR="002C2DD6" w:rsidRPr="003112B9">
        <w:rPr>
          <w:sz w:val="26"/>
          <w:szCs w:val="26"/>
          <w:rtl/>
        </w:rPr>
        <w:t xml:space="preserve"> </w:t>
      </w:r>
      <w:r w:rsidR="004014C5" w:rsidRPr="003112B9">
        <w:rPr>
          <w:rFonts w:hint="cs"/>
          <w:sz w:val="26"/>
          <w:szCs w:val="26"/>
          <w:rtl/>
        </w:rPr>
        <w:t>بشأن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استخدام</w:t>
      </w:r>
      <w:r w:rsidR="002C2DD6" w:rsidRPr="003112B9">
        <w:rPr>
          <w:sz w:val="26"/>
          <w:szCs w:val="26"/>
          <w:rtl/>
        </w:rPr>
        <w:t xml:space="preserve"> </w:t>
      </w:r>
      <w:r w:rsidR="004014C5" w:rsidRPr="003112B9">
        <w:rPr>
          <w:rFonts w:hint="cs"/>
          <w:sz w:val="26"/>
          <w:szCs w:val="26"/>
          <w:rtl/>
        </w:rPr>
        <w:t xml:space="preserve">أجهزة </w:t>
      </w:r>
      <w:r w:rsidR="00F748F5" w:rsidRPr="003112B9">
        <w:rPr>
          <w:rFonts w:hint="cs"/>
          <w:sz w:val="26"/>
          <w:szCs w:val="26"/>
          <w:rtl/>
        </w:rPr>
        <w:t xml:space="preserve">التعرف على </w:t>
      </w:r>
      <w:r w:rsidR="004014C5" w:rsidRPr="003112B9">
        <w:rPr>
          <w:sz w:val="26"/>
          <w:szCs w:val="26"/>
          <w:rtl/>
        </w:rPr>
        <w:t>غازات التبريد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وتطبيق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المعايير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</w:t>
      </w:r>
      <w:r w:rsidR="002C2DD6" w:rsidRPr="003112B9">
        <w:rPr>
          <w:sz w:val="26"/>
          <w:szCs w:val="26"/>
          <w:rtl/>
        </w:rPr>
        <w:t>تقني</w:t>
      </w:r>
      <w:r w:rsidRPr="003112B9">
        <w:rPr>
          <w:sz w:val="26"/>
          <w:szCs w:val="26"/>
          <w:rtl/>
        </w:rPr>
        <w:t>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</w:t>
      </w:r>
      <w:r w:rsidR="00065B68" w:rsidRPr="003112B9">
        <w:rPr>
          <w:rFonts w:hint="cs"/>
          <w:sz w:val="26"/>
          <w:szCs w:val="26"/>
          <w:rtl/>
        </w:rPr>
        <w:t>لتعرف 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المواد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الخاضعة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للرقابة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والتحقق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منها،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وآليات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الرقابة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التشغيلية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والشهادات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البيئية</w:t>
      </w:r>
      <w:r w:rsidR="002C2DD6" w:rsidRPr="003112B9">
        <w:rPr>
          <w:sz w:val="26"/>
          <w:szCs w:val="26"/>
          <w:rtl/>
        </w:rPr>
        <w:t xml:space="preserve">. </w:t>
      </w:r>
      <w:r w:rsidRPr="003112B9">
        <w:rPr>
          <w:sz w:val="26"/>
          <w:szCs w:val="26"/>
          <w:rtl/>
        </w:rPr>
        <w:t>كما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عقدت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تدريبية</w:t>
      </w:r>
      <w:r w:rsidR="002C2DD6" w:rsidRPr="003112B9">
        <w:rPr>
          <w:sz w:val="26"/>
          <w:szCs w:val="26"/>
          <w:rtl/>
        </w:rPr>
        <w:t xml:space="preserve"> </w:t>
      </w:r>
      <w:r w:rsidR="002D33AF" w:rsidRPr="003112B9">
        <w:rPr>
          <w:rFonts w:hint="cs"/>
          <w:sz w:val="26"/>
          <w:szCs w:val="26"/>
          <w:rtl/>
        </w:rPr>
        <w:t>بمشاركة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35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وسيطا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جمركيا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ومستوردا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(بمن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فيهم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15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امرأة)</w:t>
      </w:r>
      <w:r w:rsidR="002C2DD6" w:rsidRPr="003112B9">
        <w:rPr>
          <w:sz w:val="26"/>
          <w:szCs w:val="26"/>
          <w:rtl/>
        </w:rPr>
        <w:t xml:space="preserve"> </w:t>
      </w:r>
      <w:r w:rsidR="004014C5" w:rsidRPr="003112B9">
        <w:rPr>
          <w:rFonts w:hint="cs"/>
          <w:sz w:val="26"/>
          <w:szCs w:val="26"/>
          <w:rtl/>
        </w:rPr>
        <w:t>بشأن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اللوائح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المتعلقة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بالمواد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الخاضعة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للرقابة،</w:t>
      </w:r>
      <w:r w:rsidR="002C2DD6" w:rsidRPr="003112B9">
        <w:rPr>
          <w:sz w:val="26"/>
          <w:szCs w:val="26"/>
          <w:rtl/>
        </w:rPr>
        <w:t xml:space="preserve"> </w:t>
      </w:r>
      <w:r w:rsidR="004014C5" w:rsidRPr="003112B9">
        <w:rPr>
          <w:sz w:val="26"/>
          <w:szCs w:val="26"/>
          <w:rtl/>
        </w:rPr>
        <w:t>و</w:t>
      </w:r>
      <w:r w:rsidR="004014C5" w:rsidRPr="003112B9">
        <w:rPr>
          <w:rFonts w:hint="cs"/>
          <w:sz w:val="26"/>
          <w:szCs w:val="26"/>
          <w:rtl/>
        </w:rPr>
        <w:t>قدرة ا</w:t>
      </w:r>
      <w:r w:rsidR="004014C5" w:rsidRPr="003112B9">
        <w:rPr>
          <w:sz w:val="26"/>
          <w:szCs w:val="26"/>
          <w:rtl/>
        </w:rPr>
        <w:t>لمواد</w:t>
      </w:r>
      <w:r w:rsidR="004014C5" w:rsidRPr="003112B9">
        <w:rPr>
          <w:rFonts w:hint="cs"/>
          <w:sz w:val="26"/>
          <w:szCs w:val="26"/>
          <w:rtl/>
        </w:rPr>
        <w:t xml:space="preserve"> على إحداث</w:t>
      </w:r>
      <w:r w:rsidR="004014C5" w:rsidRPr="003112B9">
        <w:rPr>
          <w:sz w:val="26"/>
          <w:szCs w:val="26"/>
          <w:rtl/>
        </w:rPr>
        <w:t xml:space="preserve"> الاحترار العالمي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ورموز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النظام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المنسق،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والتصنيف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الصحيح</w:t>
      </w:r>
      <w:r w:rsidR="004014C5" w:rsidRPr="003112B9">
        <w:rPr>
          <w:rFonts w:hint="cs"/>
          <w:sz w:val="26"/>
          <w:szCs w:val="26"/>
          <w:rtl/>
        </w:rPr>
        <w:t xml:space="preserve"> للتعريفات </w:t>
      </w:r>
      <w:r w:rsidR="004014C5" w:rsidRPr="003112B9">
        <w:rPr>
          <w:sz w:val="26"/>
          <w:szCs w:val="26"/>
          <w:rtl/>
        </w:rPr>
        <w:t>الجمركي</w:t>
      </w:r>
      <w:r w:rsidR="004014C5" w:rsidRPr="003112B9">
        <w:rPr>
          <w:rFonts w:hint="cs"/>
          <w:sz w:val="26"/>
          <w:szCs w:val="26"/>
          <w:rtl/>
        </w:rPr>
        <w:t>ة</w:t>
      </w:r>
      <w:r w:rsidR="002C2DD6" w:rsidRPr="003112B9">
        <w:rPr>
          <w:sz w:val="26"/>
          <w:szCs w:val="26"/>
          <w:rtl/>
        </w:rPr>
        <w:t>.</w:t>
      </w:r>
    </w:p>
    <w:p w14:paraId="22D32429" w14:textId="23146CB6" w:rsidR="008D2B25" w:rsidRPr="003112B9" w:rsidRDefault="008D2B25" w:rsidP="008D2B25">
      <w:pPr>
        <w:keepNext/>
        <w:keepLines/>
        <w:bidi/>
        <w:spacing w:after="240"/>
        <w:rPr>
          <w:i/>
          <w:iCs/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قطاع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FC71FB" w:rsidRPr="003112B9">
        <w:rPr>
          <w:i/>
          <w:iCs/>
          <w:sz w:val="26"/>
          <w:szCs w:val="26"/>
          <w:rtl/>
        </w:rPr>
        <w:t>خدمة التبريد</w:t>
      </w:r>
    </w:p>
    <w:p w14:paraId="191EF404" w14:textId="6D4A3D2D" w:rsidR="008D2B25" w:rsidRPr="003112B9" w:rsidRDefault="008D2B25" w:rsidP="008D2B25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sz w:val="26"/>
          <w:szCs w:val="26"/>
          <w:rtl/>
        </w:rPr>
        <w:t>ن</w:t>
      </w:r>
      <w:r w:rsidR="00065B68" w:rsidRPr="003112B9">
        <w:rPr>
          <w:rFonts w:hint="cs"/>
          <w:sz w:val="26"/>
          <w:szCs w:val="26"/>
          <w:rtl/>
        </w:rPr>
        <w:t>ُ</w:t>
      </w:r>
      <w:r w:rsidRPr="003112B9">
        <w:rPr>
          <w:sz w:val="26"/>
          <w:szCs w:val="26"/>
          <w:rtl/>
        </w:rPr>
        <w:t>فذت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الأنشطة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التالية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خلال</w:t>
      </w:r>
      <w:r w:rsidR="002C2DD6" w:rsidRPr="003112B9">
        <w:rPr>
          <w:sz w:val="26"/>
          <w:szCs w:val="26"/>
          <w:rtl/>
        </w:rPr>
        <w:t xml:space="preserve"> </w:t>
      </w:r>
      <w:r w:rsidR="00FC71FB" w:rsidRPr="003112B9">
        <w:rPr>
          <w:sz w:val="26"/>
          <w:szCs w:val="26"/>
          <w:rtl/>
        </w:rPr>
        <w:t>الشريحة الثانية:</w:t>
      </w:r>
    </w:p>
    <w:p w14:paraId="684ED283" w14:textId="75AFF5BC" w:rsidR="008D2B25" w:rsidRPr="003112B9" w:rsidRDefault="008D2B25" w:rsidP="008D2B25">
      <w:pPr>
        <w:pStyle w:val="ListParagraph"/>
        <w:widowControl w:val="0"/>
        <w:numPr>
          <w:ilvl w:val="0"/>
          <w:numId w:val="40"/>
        </w:numPr>
        <w:bidi/>
        <w:spacing w:after="240"/>
        <w:ind w:left="1422" w:hanging="709"/>
        <w:contextualSpacing w:val="0"/>
        <w:rPr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تقديم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المساعدة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</w:t>
      </w:r>
      <w:r w:rsidR="002C2DD6" w:rsidRPr="003112B9">
        <w:rPr>
          <w:i/>
          <w:iCs/>
          <w:sz w:val="26"/>
          <w:szCs w:val="26"/>
          <w:rtl/>
        </w:rPr>
        <w:t>تقني</w:t>
      </w:r>
      <w:r w:rsidRPr="003112B9">
        <w:rPr>
          <w:i/>
          <w:iCs/>
          <w:sz w:val="26"/>
          <w:szCs w:val="26"/>
          <w:rtl/>
        </w:rPr>
        <w:t>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لتعزيز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EB7B5C" w:rsidRPr="003112B9">
        <w:rPr>
          <w:rFonts w:hint="cs"/>
          <w:i/>
          <w:iCs/>
          <w:sz w:val="26"/>
          <w:szCs w:val="26"/>
          <w:rtl/>
        </w:rPr>
        <w:t>وتحديث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برنامج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التدريب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على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ممارسات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التبريد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الجيدة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و</w:t>
      </w:r>
      <w:r w:rsidR="004014C5" w:rsidRPr="003112B9">
        <w:rPr>
          <w:i/>
          <w:iCs/>
          <w:sz w:val="26"/>
          <w:szCs w:val="26"/>
          <w:rtl/>
        </w:rPr>
        <w:t>غازات التبريد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البديلة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EB7B5C" w:rsidRPr="003112B9">
        <w:rPr>
          <w:rFonts w:hint="cs"/>
          <w:i/>
          <w:iCs/>
          <w:sz w:val="26"/>
          <w:szCs w:val="26"/>
          <w:rtl/>
        </w:rPr>
        <w:t>من غير المواد المستنفدة للأوزون و</w:t>
      </w:r>
      <w:r w:rsidR="00EB7B5C" w:rsidRPr="003112B9">
        <w:rPr>
          <w:i/>
          <w:iCs/>
          <w:sz w:val="26"/>
          <w:szCs w:val="26"/>
          <w:rtl/>
        </w:rPr>
        <w:t>منخفضة القدرة على إحداث الاحترار العالمي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عقدت</w:t>
      </w:r>
      <w:r w:rsidR="002C2DD6" w:rsidRPr="003112B9">
        <w:rPr>
          <w:sz w:val="26"/>
          <w:szCs w:val="26"/>
          <w:rtl/>
        </w:rPr>
        <w:t xml:space="preserve"> </w:t>
      </w:r>
      <w:r w:rsidR="00FC71FB" w:rsidRPr="003112B9">
        <w:rPr>
          <w:sz w:val="26"/>
          <w:szCs w:val="26"/>
          <w:rtl/>
        </w:rPr>
        <w:t>حلقتا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عمل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تدريبيتان</w:t>
      </w:r>
      <w:r w:rsidR="002C2DD6" w:rsidRPr="003112B9">
        <w:rPr>
          <w:sz w:val="26"/>
          <w:szCs w:val="26"/>
          <w:rtl/>
        </w:rPr>
        <w:t xml:space="preserve"> </w:t>
      </w:r>
      <w:r w:rsidR="00EB7B5C" w:rsidRPr="003112B9">
        <w:rPr>
          <w:rFonts w:hint="cs"/>
          <w:sz w:val="26"/>
          <w:szCs w:val="26"/>
          <w:rtl/>
        </w:rPr>
        <w:t>بشأن</w:t>
      </w:r>
      <w:r w:rsidR="002C2DD6" w:rsidRPr="003112B9">
        <w:rPr>
          <w:sz w:val="26"/>
          <w:szCs w:val="26"/>
          <w:rtl/>
        </w:rPr>
        <w:t xml:space="preserve"> </w:t>
      </w:r>
      <w:r w:rsidR="00297CEB" w:rsidRPr="003112B9">
        <w:rPr>
          <w:sz w:val="26"/>
          <w:szCs w:val="26"/>
          <w:rtl/>
        </w:rPr>
        <w:t>التبريد وتكييف الهواء</w:t>
      </w:r>
      <w:r w:rsidR="002C2DD6" w:rsidRPr="003112B9">
        <w:rPr>
          <w:sz w:val="26"/>
          <w:szCs w:val="26"/>
          <w:rtl/>
        </w:rPr>
        <w:t xml:space="preserve"> </w:t>
      </w:r>
      <w:r w:rsidR="00EB7B5C" w:rsidRPr="003112B9">
        <w:rPr>
          <w:rFonts w:hint="cs"/>
          <w:sz w:val="26"/>
          <w:szCs w:val="26"/>
          <w:rtl/>
        </w:rPr>
        <w:t>بمشاركة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153</w:t>
      </w:r>
      <w:r w:rsidR="002C2DD6" w:rsidRPr="003112B9">
        <w:rPr>
          <w:sz w:val="26"/>
          <w:szCs w:val="26"/>
          <w:rtl/>
        </w:rPr>
        <w:t xml:space="preserve"> تقني</w:t>
      </w:r>
      <w:r w:rsidRPr="003112B9">
        <w:rPr>
          <w:sz w:val="26"/>
          <w:szCs w:val="26"/>
          <w:rtl/>
        </w:rPr>
        <w:t>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(5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نساء)،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غطتا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الجوانب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النظرية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والعملية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لممارسات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التبريد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الجيدة،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="00EB7B5C" w:rsidRPr="003112B9">
        <w:rPr>
          <w:sz w:val="26"/>
          <w:szCs w:val="26"/>
          <w:rtl/>
        </w:rPr>
        <w:t>استرداد</w:t>
      </w:r>
      <w:r w:rsidR="002C2DD6" w:rsidRPr="003112B9">
        <w:rPr>
          <w:sz w:val="26"/>
          <w:szCs w:val="26"/>
          <w:rtl/>
        </w:rPr>
        <w:t xml:space="preserve"> </w:t>
      </w:r>
      <w:r w:rsidR="004014C5" w:rsidRPr="003112B9">
        <w:rPr>
          <w:sz w:val="26"/>
          <w:szCs w:val="26"/>
          <w:rtl/>
        </w:rPr>
        <w:t>غازات التبريد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وإعادة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تدويرها،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ومنع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التسرب،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وبدائل</w:t>
      </w:r>
      <w:r w:rsidR="002C2DD6" w:rsidRPr="003112B9">
        <w:rPr>
          <w:sz w:val="26"/>
          <w:szCs w:val="26"/>
          <w:rtl/>
        </w:rPr>
        <w:t xml:space="preserve"> </w:t>
      </w:r>
      <w:r w:rsidR="00EB7B5C" w:rsidRPr="003112B9">
        <w:rPr>
          <w:rFonts w:hint="cs"/>
          <w:sz w:val="26"/>
          <w:szCs w:val="26"/>
          <w:rtl/>
        </w:rPr>
        <w:t xml:space="preserve">المواد </w:t>
      </w:r>
      <w:r w:rsidRPr="003112B9">
        <w:rPr>
          <w:sz w:val="26"/>
          <w:szCs w:val="26"/>
          <w:rtl/>
        </w:rPr>
        <w:t>ال</w:t>
      </w:r>
      <w:r w:rsidR="00853AC1" w:rsidRPr="003112B9">
        <w:rPr>
          <w:sz w:val="26"/>
          <w:szCs w:val="26"/>
          <w:rtl/>
        </w:rPr>
        <w:t>هيدروكلوروفلوروكربون</w:t>
      </w:r>
      <w:r w:rsidR="002C2DD6" w:rsidRPr="003112B9">
        <w:rPr>
          <w:sz w:val="26"/>
          <w:szCs w:val="26"/>
          <w:rtl/>
        </w:rPr>
        <w:t xml:space="preserve"> </w:t>
      </w:r>
      <w:r w:rsidR="00EB7B5C" w:rsidRPr="003112B9">
        <w:rPr>
          <w:sz w:val="26"/>
          <w:szCs w:val="26"/>
          <w:rtl/>
        </w:rPr>
        <w:t>منخفضة القدرة على إحداث الاحترار العالمي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التركيز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الهيدروكربونات</w:t>
      </w:r>
      <w:r w:rsidR="00EB7B5C" w:rsidRPr="003112B9">
        <w:rPr>
          <w:rFonts w:hint="cs"/>
          <w:sz w:val="26"/>
          <w:szCs w:val="26"/>
          <w:rtl/>
        </w:rPr>
        <w:t>؛</w:t>
      </w:r>
    </w:p>
    <w:p w14:paraId="043345F6" w14:textId="2F588FDF" w:rsidR="008D2B25" w:rsidRPr="003112B9" w:rsidRDefault="00065B68" w:rsidP="008D2B25">
      <w:pPr>
        <w:pStyle w:val="ListParagraph"/>
        <w:widowControl w:val="0"/>
        <w:numPr>
          <w:ilvl w:val="0"/>
          <w:numId w:val="40"/>
        </w:numPr>
        <w:bidi/>
        <w:spacing w:after="240"/>
        <w:ind w:left="1422" w:hanging="709"/>
        <w:contextualSpacing w:val="0"/>
        <w:rPr>
          <w:sz w:val="26"/>
          <w:szCs w:val="26"/>
        </w:rPr>
      </w:pPr>
      <w:r w:rsidRPr="003112B9">
        <w:rPr>
          <w:rFonts w:hint="cs"/>
          <w:i/>
          <w:iCs/>
          <w:sz w:val="26"/>
          <w:szCs w:val="26"/>
          <w:rtl/>
        </w:rPr>
        <w:t>إنشاء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8D2B25" w:rsidRPr="003112B9">
        <w:rPr>
          <w:i/>
          <w:iCs/>
          <w:sz w:val="26"/>
          <w:szCs w:val="26"/>
          <w:rtl/>
        </w:rPr>
        <w:t>شبكة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EB7B5C" w:rsidRPr="003112B9">
        <w:rPr>
          <w:i/>
          <w:iCs/>
          <w:sz w:val="26"/>
          <w:szCs w:val="26"/>
          <w:rtl/>
        </w:rPr>
        <w:t>استرداد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8D2B25" w:rsidRPr="003112B9">
        <w:rPr>
          <w:i/>
          <w:iCs/>
          <w:sz w:val="26"/>
          <w:szCs w:val="26"/>
          <w:rtl/>
        </w:rPr>
        <w:t>وإعادة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8D2B25" w:rsidRPr="003112B9">
        <w:rPr>
          <w:i/>
          <w:iCs/>
          <w:sz w:val="26"/>
          <w:szCs w:val="26"/>
          <w:rtl/>
        </w:rPr>
        <w:t>تدوير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8D2B25" w:rsidRPr="003112B9">
        <w:rPr>
          <w:i/>
          <w:iCs/>
          <w:sz w:val="26"/>
          <w:szCs w:val="26"/>
          <w:rtl/>
        </w:rPr>
        <w:t>واستصلاح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8D2B25" w:rsidRPr="003112B9">
        <w:rPr>
          <w:i/>
          <w:iCs/>
          <w:sz w:val="26"/>
          <w:szCs w:val="26"/>
          <w:rtl/>
        </w:rPr>
        <w:t>غاز</w:t>
      </w:r>
      <w:r w:rsidRPr="003112B9">
        <w:rPr>
          <w:rFonts w:hint="cs"/>
          <w:i/>
          <w:iCs/>
          <w:sz w:val="26"/>
          <w:szCs w:val="26"/>
          <w:rtl/>
        </w:rPr>
        <w:t>ات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8D2B25" w:rsidRPr="003112B9">
        <w:rPr>
          <w:i/>
          <w:iCs/>
          <w:sz w:val="26"/>
          <w:szCs w:val="26"/>
          <w:rtl/>
        </w:rPr>
        <w:t>التبريد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تناولت</w:t>
      </w:r>
      <w:r w:rsidR="002C2DD6" w:rsidRPr="003112B9">
        <w:rPr>
          <w:sz w:val="26"/>
          <w:szCs w:val="26"/>
          <w:rtl/>
        </w:rPr>
        <w:t xml:space="preserve"> حلقة </w:t>
      </w:r>
      <w:r w:rsidR="008D2B25" w:rsidRPr="003112B9">
        <w:rPr>
          <w:sz w:val="26"/>
          <w:szCs w:val="26"/>
          <w:rtl/>
        </w:rPr>
        <w:t>عمل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متخصصة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يونيو</w:t>
      </w:r>
      <w:r w:rsidRPr="003112B9">
        <w:rPr>
          <w:rFonts w:hint="cs"/>
          <w:sz w:val="26"/>
          <w:szCs w:val="26"/>
          <w:rtl/>
        </w:rPr>
        <w:t>/حزيران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2024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(56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مشاركا،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بينهم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خمس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نساء)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التعرف على المواد</w:t>
      </w:r>
      <w:r w:rsidR="008D2B25"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وممارسات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</w:t>
      </w:r>
      <w:r w:rsidR="00EB7B5C" w:rsidRPr="003112B9">
        <w:rPr>
          <w:sz w:val="26"/>
          <w:szCs w:val="26"/>
          <w:rtl/>
        </w:rPr>
        <w:t>استرداد</w:t>
      </w:r>
      <w:r w:rsidR="008D2B25"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والإدارة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المستدامة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لغاز</w:t>
      </w:r>
      <w:r w:rsidRPr="003112B9">
        <w:rPr>
          <w:rFonts w:hint="cs"/>
          <w:sz w:val="26"/>
          <w:szCs w:val="26"/>
          <w:rtl/>
        </w:rPr>
        <w:t>ات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التبريد،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بما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ذلك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التخلص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السليم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بيئيا؛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وتم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تعزيز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القدرات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التدريبية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بشكل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أكبر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خلال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تسليم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11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rFonts w:hint="cs"/>
          <w:sz w:val="26"/>
          <w:szCs w:val="26"/>
          <w:rtl/>
        </w:rPr>
        <w:t>برادا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عاكس</w:t>
      </w:r>
      <w:r w:rsidRPr="003112B9">
        <w:rPr>
          <w:rFonts w:hint="cs"/>
          <w:sz w:val="26"/>
          <w:szCs w:val="26"/>
          <w:rtl/>
        </w:rPr>
        <w:t>ا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و11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وحدة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تكييف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عالية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الكفاءة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مؤسسات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التدريب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التقني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الاستراتيجية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والجامعات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العامة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ومراكز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rFonts w:hint="cs"/>
          <w:sz w:val="26"/>
          <w:szCs w:val="26"/>
          <w:rtl/>
        </w:rPr>
        <w:t>ال</w:t>
      </w:r>
      <w:r w:rsidR="008D2B25" w:rsidRPr="003112B9">
        <w:rPr>
          <w:sz w:val="26"/>
          <w:szCs w:val="26"/>
          <w:rtl/>
        </w:rPr>
        <w:t>تدريب</w:t>
      </w:r>
      <w:r w:rsidRPr="003112B9">
        <w:rPr>
          <w:rFonts w:hint="cs"/>
          <w:sz w:val="26"/>
          <w:szCs w:val="26"/>
          <w:rtl/>
        </w:rPr>
        <w:t xml:space="preserve"> التابعة لمعهد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</w:rPr>
        <w:t>INFOCAL</w:t>
      </w:r>
      <w:r w:rsidRPr="003112B9">
        <w:rPr>
          <w:rStyle w:val="FootnoteReference"/>
          <w:sz w:val="26"/>
          <w:szCs w:val="26"/>
          <w:rtl/>
        </w:rPr>
        <w:footnoteReference w:id="7"/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جميع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أنحاء</w:t>
      </w:r>
      <w:r w:rsidR="002C2DD6" w:rsidRPr="003112B9">
        <w:rPr>
          <w:sz w:val="26"/>
          <w:szCs w:val="26"/>
          <w:rtl/>
        </w:rPr>
        <w:t xml:space="preserve"> </w:t>
      </w:r>
      <w:r w:rsidR="00BB6B17" w:rsidRPr="003112B9">
        <w:rPr>
          <w:sz w:val="26"/>
          <w:szCs w:val="26"/>
          <w:rtl/>
        </w:rPr>
        <w:t>البلد</w:t>
      </w:r>
      <w:r w:rsidR="008D2B25" w:rsidRPr="003112B9">
        <w:rPr>
          <w:sz w:val="26"/>
          <w:szCs w:val="26"/>
          <w:rtl/>
        </w:rPr>
        <w:t>؛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وتم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إنشاء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مركز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استصلاح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واحد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سانتا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كروز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دي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لا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سييرا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بالتنسيق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مع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اتحاد</w:t>
      </w:r>
      <w:r w:rsidR="002C2DD6" w:rsidRPr="003112B9">
        <w:rPr>
          <w:sz w:val="26"/>
          <w:szCs w:val="26"/>
          <w:rtl/>
        </w:rPr>
        <w:t xml:space="preserve"> تقني</w:t>
      </w:r>
      <w:r w:rsidR="008D2B25" w:rsidRPr="003112B9">
        <w:rPr>
          <w:sz w:val="26"/>
          <w:szCs w:val="26"/>
          <w:rtl/>
        </w:rPr>
        <w:t>ي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التبريد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بوليفيا،</w:t>
      </w:r>
      <w:r w:rsidRPr="003112B9">
        <w:rPr>
          <w:rStyle w:val="FootnoteReference"/>
          <w:sz w:val="26"/>
          <w:szCs w:val="26"/>
          <w:rtl/>
        </w:rPr>
        <w:footnoteReference w:id="8"/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والذي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rFonts w:hint="cs"/>
          <w:sz w:val="26"/>
          <w:szCs w:val="26"/>
          <w:rtl/>
        </w:rPr>
        <w:t>استصلح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900</w:t>
      </w:r>
      <w:r w:rsidR="002C2DD6" w:rsidRPr="003112B9">
        <w:rPr>
          <w:sz w:val="26"/>
          <w:szCs w:val="26"/>
          <w:rtl/>
        </w:rPr>
        <w:t xml:space="preserve"> </w:t>
      </w:r>
      <w:r w:rsidR="00B4019D" w:rsidRPr="003112B9">
        <w:rPr>
          <w:sz w:val="26"/>
          <w:szCs w:val="26"/>
          <w:rtl/>
        </w:rPr>
        <w:t>كغم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="00662AB3" w:rsidRPr="003112B9">
        <w:rPr>
          <w:sz w:val="26"/>
          <w:szCs w:val="26"/>
          <w:rtl/>
        </w:rPr>
        <w:t>الهيدروكلوروفلوروكربون-22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و350</w:t>
      </w:r>
      <w:r w:rsidR="002C2DD6" w:rsidRPr="003112B9">
        <w:rPr>
          <w:sz w:val="26"/>
          <w:szCs w:val="26"/>
          <w:rtl/>
        </w:rPr>
        <w:t xml:space="preserve"> </w:t>
      </w:r>
      <w:r w:rsidR="00B4019D" w:rsidRPr="003112B9">
        <w:rPr>
          <w:sz w:val="26"/>
          <w:szCs w:val="26"/>
          <w:rtl/>
        </w:rPr>
        <w:t>كغم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="000C1198" w:rsidRPr="003112B9">
        <w:rPr>
          <w:sz w:val="26"/>
          <w:szCs w:val="26"/>
        </w:rPr>
        <w:t>HFC</w:t>
      </w:r>
      <w:r w:rsidRPr="003112B9">
        <w:rPr>
          <w:sz w:val="26"/>
          <w:szCs w:val="26"/>
        </w:rPr>
        <w:noBreakHyphen/>
      </w:r>
      <w:r w:rsidR="008D2B25" w:rsidRPr="003112B9">
        <w:rPr>
          <w:sz w:val="26"/>
          <w:szCs w:val="26"/>
        </w:rPr>
        <w:t>134a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منذ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سبتمبر</w:t>
      </w:r>
      <w:r w:rsidRPr="003112B9">
        <w:rPr>
          <w:rFonts w:hint="cs"/>
          <w:sz w:val="26"/>
          <w:szCs w:val="26"/>
          <w:rtl/>
        </w:rPr>
        <w:t>/</w:t>
      </w:r>
      <w:r w:rsidR="002D3B28" w:rsidRPr="003112B9">
        <w:rPr>
          <w:rFonts w:hint="cs"/>
          <w:sz w:val="26"/>
          <w:szCs w:val="26"/>
          <w:rtl/>
        </w:rPr>
        <w:t>أيلول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2025؛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وتم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تنفيذ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مخطط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استصلاح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متنقل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باستخدام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وحدة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استصلاح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قابلة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للنقل،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مما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أدى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استصلاح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247</w:t>
      </w:r>
      <w:r w:rsidR="002C2DD6" w:rsidRPr="003112B9">
        <w:rPr>
          <w:sz w:val="26"/>
          <w:szCs w:val="26"/>
          <w:rtl/>
        </w:rPr>
        <w:t>.</w:t>
      </w:r>
      <w:r w:rsidR="008D2B25" w:rsidRPr="003112B9">
        <w:rPr>
          <w:sz w:val="26"/>
          <w:szCs w:val="26"/>
          <w:rtl/>
        </w:rPr>
        <w:t>23</w:t>
      </w:r>
      <w:r w:rsidR="002C2DD6" w:rsidRPr="003112B9">
        <w:rPr>
          <w:sz w:val="26"/>
          <w:szCs w:val="26"/>
          <w:rtl/>
        </w:rPr>
        <w:t xml:space="preserve"> </w:t>
      </w:r>
      <w:r w:rsidR="00B4019D" w:rsidRPr="003112B9">
        <w:rPr>
          <w:sz w:val="26"/>
          <w:szCs w:val="26"/>
          <w:rtl/>
        </w:rPr>
        <w:t>كغم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="000C1198" w:rsidRPr="003112B9">
        <w:rPr>
          <w:sz w:val="26"/>
          <w:szCs w:val="26"/>
        </w:rPr>
        <w:t>HFC</w:t>
      </w:r>
      <w:r w:rsidR="002C2DD6" w:rsidRPr="003112B9">
        <w:rPr>
          <w:sz w:val="26"/>
          <w:szCs w:val="26"/>
        </w:rPr>
        <w:t>-134a</w:t>
      </w:r>
      <w:r w:rsidR="008D2B25" w:rsidRPr="003112B9">
        <w:rPr>
          <w:sz w:val="26"/>
          <w:szCs w:val="26"/>
          <w:rtl/>
        </w:rPr>
        <w:t>؛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rFonts w:hint="cs"/>
          <w:sz w:val="26"/>
          <w:szCs w:val="26"/>
          <w:rtl/>
        </w:rPr>
        <w:t>و</w:t>
      </w:r>
      <w:r w:rsidR="008D2B25" w:rsidRPr="003112B9">
        <w:rPr>
          <w:sz w:val="26"/>
          <w:szCs w:val="26"/>
          <w:rtl/>
        </w:rPr>
        <w:t>بين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 xml:space="preserve">ديسمبر/كانون الأول </w:t>
      </w:r>
      <w:r w:rsidR="008D2B25" w:rsidRPr="003112B9">
        <w:rPr>
          <w:sz w:val="26"/>
          <w:szCs w:val="26"/>
          <w:rtl/>
        </w:rPr>
        <w:t>2025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</w:t>
      </w:r>
      <w:r w:rsidRPr="003112B9">
        <w:rPr>
          <w:sz w:val="26"/>
          <w:szCs w:val="26"/>
          <w:rtl/>
        </w:rPr>
        <w:t xml:space="preserve">يناير/كانون الثاني </w:t>
      </w:r>
      <w:r w:rsidR="008D2B25" w:rsidRPr="003112B9">
        <w:rPr>
          <w:sz w:val="26"/>
          <w:szCs w:val="26"/>
          <w:rtl/>
        </w:rPr>
        <w:t>2026،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تم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تزويد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اتحاد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مصانع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الأغذية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والجمعيات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</w:t>
      </w:r>
      <w:r w:rsidR="002C2DD6" w:rsidRPr="003112B9">
        <w:rPr>
          <w:sz w:val="26"/>
          <w:szCs w:val="26"/>
          <w:rtl/>
        </w:rPr>
        <w:t>تقني</w:t>
      </w:r>
      <w:r w:rsidR="008D2B25" w:rsidRPr="003112B9">
        <w:rPr>
          <w:sz w:val="26"/>
          <w:szCs w:val="26"/>
          <w:rtl/>
        </w:rPr>
        <w:t>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بمعدات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شملت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وحدات</w:t>
      </w:r>
      <w:r w:rsidR="002C2DD6" w:rsidRPr="003112B9">
        <w:rPr>
          <w:sz w:val="26"/>
          <w:szCs w:val="26"/>
          <w:rtl/>
        </w:rPr>
        <w:t xml:space="preserve"> </w:t>
      </w:r>
      <w:r w:rsidR="00EB7B5C" w:rsidRPr="003112B9">
        <w:rPr>
          <w:sz w:val="26"/>
          <w:szCs w:val="26"/>
          <w:rtl/>
        </w:rPr>
        <w:t>استرداد</w:t>
      </w:r>
      <w:r w:rsidR="008D2B25"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ومضخات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تفريغ،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وأسطوانات،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وأجهزة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تعرف</w:t>
      </w:r>
      <w:r w:rsidRPr="003112B9">
        <w:rPr>
          <w:rFonts w:hint="cs"/>
          <w:sz w:val="26"/>
          <w:szCs w:val="26"/>
          <w:rtl/>
        </w:rPr>
        <w:t xml:space="preserve"> على المواد</w:t>
      </w:r>
      <w:r w:rsidR="008D2B25"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ووحدة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استصلاح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مزودة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بمحلل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rFonts w:hint="cs"/>
          <w:sz w:val="26"/>
          <w:szCs w:val="26"/>
          <w:rtl/>
        </w:rPr>
        <w:t>لل</w:t>
      </w:r>
      <w:r w:rsidR="008D2B25" w:rsidRPr="003112B9">
        <w:rPr>
          <w:sz w:val="26"/>
          <w:szCs w:val="26"/>
          <w:rtl/>
        </w:rPr>
        <w:t>غاز</w:t>
      </w:r>
      <w:r w:rsidRPr="003112B9">
        <w:rPr>
          <w:rFonts w:hint="cs"/>
          <w:sz w:val="26"/>
          <w:szCs w:val="26"/>
          <w:rtl/>
        </w:rPr>
        <w:t>ات</w:t>
      </w:r>
      <w:r w:rsidR="008D2B25"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وذلك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لتعزيز</w:t>
      </w:r>
      <w:r w:rsidR="002C2DD6" w:rsidRPr="003112B9">
        <w:rPr>
          <w:sz w:val="26"/>
          <w:szCs w:val="26"/>
          <w:rtl/>
        </w:rPr>
        <w:t xml:space="preserve"> </w:t>
      </w:r>
      <w:r w:rsidR="00E30DDD" w:rsidRPr="003112B9">
        <w:rPr>
          <w:rFonts w:hint="cs"/>
          <w:sz w:val="26"/>
          <w:szCs w:val="26"/>
          <w:rtl/>
        </w:rPr>
        <w:t>مخططات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</w:t>
      </w:r>
      <w:r w:rsidR="00EB7B5C" w:rsidRPr="003112B9">
        <w:rPr>
          <w:sz w:val="26"/>
          <w:szCs w:val="26"/>
          <w:rtl/>
        </w:rPr>
        <w:t>استرداد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والاستصلاح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الوطنية؛</w:t>
      </w:r>
    </w:p>
    <w:p w14:paraId="7A75997B" w14:textId="2D8E4C30" w:rsidR="008D2B25" w:rsidRPr="003112B9" w:rsidRDefault="008D2B25" w:rsidP="008D2B25">
      <w:pPr>
        <w:pStyle w:val="ListParagraph"/>
        <w:widowControl w:val="0"/>
        <w:numPr>
          <w:ilvl w:val="0"/>
          <w:numId w:val="40"/>
        </w:numPr>
        <w:bidi/>
        <w:spacing w:after="240"/>
        <w:ind w:left="1422" w:hanging="709"/>
        <w:contextualSpacing w:val="0"/>
        <w:rPr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تقديم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E30DDD" w:rsidRPr="003112B9">
        <w:rPr>
          <w:rFonts w:hint="cs"/>
          <w:i/>
          <w:iCs/>
          <w:sz w:val="26"/>
          <w:szCs w:val="26"/>
          <w:rtl/>
        </w:rPr>
        <w:t>المساعدة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</w:t>
      </w:r>
      <w:r w:rsidR="002C2DD6" w:rsidRPr="003112B9">
        <w:rPr>
          <w:i/>
          <w:iCs/>
          <w:sz w:val="26"/>
          <w:szCs w:val="26"/>
          <w:rtl/>
        </w:rPr>
        <w:t>تقني</w:t>
      </w:r>
      <w:r w:rsidR="00E30DDD" w:rsidRPr="003112B9">
        <w:rPr>
          <w:rFonts w:hint="cs"/>
          <w:i/>
          <w:iCs/>
          <w:sz w:val="26"/>
          <w:szCs w:val="26"/>
          <w:rtl/>
        </w:rPr>
        <w:t>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لمستخدمي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E30DDD" w:rsidRPr="003112B9">
        <w:rPr>
          <w:rFonts w:hint="cs"/>
          <w:i/>
          <w:iCs/>
          <w:sz w:val="26"/>
          <w:szCs w:val="26"/>
          <w:rtl/>
        </w:rPr>
        <w:t xml:space="preserve">أجهزة </w:t>
      </w:r>
      <w:r w:rsidR="002C4C00" w:rsidRPr="003112B9">
        <w:rPr>
          <w:rFonts w:hint="cs"/>
          <w:i/>
          <w:iCs/>
          <w:sz w:val="26"/>
          <w:szCs w:val="26"/>
          <w:rtl/>
        </w:rPr>
        <w:t>التبريد وتكييف الهواء</w:t>
      </w:r>
      <w:r w:rsidR="00E30DDD" w:rsidRPr="003112B9">
        <w:rPr>
          <w:rFonts w:hint="cs"/>
          <w:i/>
          <w:iCs/>
          <w:sz w:val="26"/>
          <w:szCs w:val="26"/>
          <w:rtl/>
        </w:rPr>
        <w:t xml:space="preserve"> النهائيين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عقدت</w:t>
      </w:r>
      <w:r w:rsidR="002C2DD6" w:rsidRPr="003112B9">
        <w:rPr>
          <w:sz w:val="26"/>
          <w:szCs w:val="26"/>
          <w:rtl/>
        </w:rPr>
        <w:t xml:space="preserve"> </w:t>
      </w:r>
      <w:r w:rsidR="00FC71FB" w:rsidRPr="003112B9">
        <w:rPr>
          <w:sz w:val="26"/>
          <w:szCs w:val="26"/>
          <w:rtl/>
        </w:rPr>
        <w:t>حلقتا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عمل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افتراضيتان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للغرفة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الوطنية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للصناعات،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إحداهما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</w:t>
      </w:r>
      <w:r w:rsidR="002C2DD6" w:rsidRPr="003112B9">
        <w:rPr>
          <w:sz w:val="26"/>
          <w:szCs w:val="26"/>
          <w:rtl/>
        </w:rPr>
        <w:t>تقني</w:t>
      </w:r>
      <w:r w:rsidRPr="003112B9">
        <w:rPr>
          <w:sz w:val="26"/>
          <w:szCs w:val="26"/>
          <w:rtl/>
        </w:rPr>
        <w:t>ين</w:t>
      </w:r>
      <w:r w:rsidR="002C2DD6" w:rsidRPr="003112B9">
        <w:rPr>
          <w:sz w:val="26"/>
          <w:szCs w:val="26"/>
          <w:rtl/>
        </w:rPr>
        <w:t xml:space="preserve"> </w:t>
      </w:r>
      <w:r w:rsidR="007B724D" w:rsidRPr="003112B9">
        <w:rPr>
          <w:rFonts w:hint="cs"/>
          <w:sz w:val="26"/>
          <w:szCs w:val="26"/>
          <w:rtl/>
        </w:rPr>
        <w:t>بشأن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التسرب،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وممارسات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الإدارة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الجيدة</w:t>
      </w:r>
      <w:r w:rsidR="002C2DD6" w:rsidRPr="003112B9">
        <w:rPr>
          <w:sz w:val="26"/>
          <w:szCs w:val="26"/>
          <w:rtl/>
        </w:rPr>
        <w:t xml:space="preserve"> </w:t>
      </w:r>
      <w:r w:rsidR="007B724D" w:rsidRPr="003112B9">
        <w:rPr>
          <w:sz w:val="26"/>
          <w:szCs w:val="26"/>
          <w:rtl/>
        </w:rPr>
        <w:t>لغازات التبريد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="007B724D" w:rsidRPr="003112B9">
        <w:rPr>
          <w:sz w:val="26"/>
          <w:szCs w:val="26"/>
          <w:rtl/>
        </w:rPr>
        <w:t>كفاءة استخدام الطاقة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والأخرى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لصناع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</w:t>
      </w:r>
      <w:r w:rsidR="007B724D" w:rsidRPr="003112B9">
        <w:rPr>
          <w:rFonts w:hint="cs"/>
          <w:sz w:val="26"/>
          <w:szCs w:val="26"/>
          <w:rtl/>
        </w:rPr>
        <w:t>قرار</w:t>
      </w:r>
      <w:r w:rsidR="002C2DD6" w:rsidRPr="003112B9">
        <w:rPr>
          <w:sz w:val="26"/>
          <w:szCs w:val="26"/>
          <w:rtl/>
        </w:rPr>
        <w:t xml:space="preserve"> </w:t>
      </w:r>
      <w:r w:rsidR="007B724D" w:rsidRPr="003112B9">
        <w:rPr>
          <w:rFonts w:hint="cs"/>
          <w:sz w:val="26"/>
          <w:szCs w:val="26"/>
          <w:rtl/>
        </w:rPr>
        <w:t>بشأن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الإطار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التنظيمي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الحالي،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والإدارة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الاستراتيجية</w:t>
      </w:r>
      <w:r w:rsidR="002C2DD6" w:rsidRPr="003112B9">
        <w:rPr>
          <w:sz w:val="26"/>
          <w:szCs w:val="26"/>
          <w:rtl/>
        </w:rPr>
        <w:t xml:space="preserve"> </w:t>
      </w:r>
      <w:r w:rsidR="007B724D" w:rsidRPr="003112B9">
        <w:rPr>
          <w:sz w:val="26"/>
          <w:szCs w:val="26"/>
          <w:rtl/>
        </w:rPr>
        <w:t>لغازات التبريد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والتخطيط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للانتقال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نحو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بدائل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ذات</w:t>
      </w:r>
      <w:r w:rsidR="002C2DD6" w:rsidRPr="003112B9">
        <w:rPr>
          <w:sz w:val="26"/>
          <w:szCs w:val="26"/>
          <w:rtl/>
        </w:rPr>
        <w:t xml:space="preserve"> </w:t>
      </w:r>
      <w:r w:rsidR="007B724D" w:rsidRPr="003112B9">
        <w:rPr>
          <w:rFonts w:hint="cs"/>
          <w:sz w:val="26"/>
          <w:szCs w:val="26"/>
          <w:rtl/>
        </w:rPr>
        <w:t>أثر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بيئي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أقل؛</w:t>
      </w:r>
      <w:r w:rsidR="002C2DD6" w:rsidRPr="003112B9">
        <w:rPr>
          <w:sz w:val="26"/>
          <w:szCs w:val="26"/>
          <w:rtl/>
        </w:rPr>
        <w:t xml:space="preserve"> </w:t>
      </w:r>
      <w:r w:rsidR="007B724D" w:rsidRPr="003112B9">
        <w:rPr>
          <w:rFonts w:hint="cs"/>
          <w:sz w:val="26"/>
          <w:szCs w:val="26"/>
          <w:rtl/>
        </w:rPr>
        <w:t>و</w:t>
      </w:r>
      <w:r w:rsidRPr="003112B9">
        <w:rPr>
          <w:sz w:val="26"/>
          <w:szCs w:val="26"/>
          <w:rtl/>
        </w:rPr>
        <w:t>تم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اختيار</w:t>
      </w:r>
      <w:r w:rsidR="002C2DD6" w:rsidRPr="003112B9">
        <w:rPr>
          <w:sz w:val="26"/>
          <w:szCs w:val="26"/>
          <w:rtl/>
        </w:rPr>
        <w:t xml:space="preserve"> </w:t>
      </w:r>
      <w:r w:rsidR="007B724D" w:rsidRPr="003112B9">
        <w:rPr>
          <w:rFonts w:hint="cs"/>
          <w:sz w:val="26"/>
          <w:szCs w:val="26"/>
          <w:rtl/>
        </w:rPr>
        <w:t>مؤسسة هي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</w:rPr>
        <w:t>Pil</w:t>
      </w:r>
      <w:r w:rsidR="002C2DD6" w:rsidRPr="003112B9">
        <w:rPr>
          <w:sz w:val="26"/>
          <w:szCs w:val="26"/>
        </w:rPr>
        <w:t xml:space="preserve"> </w:t>
      </w:r>
      <w:r w:rsidRPr="003112B9">
        <w:rPr>
          <w:sz w:val="26"/>
          <w:szCs w:val="26"/>
        </w:rPr>
        <w:t>Andina</w:t>
      </w:r>
      <w:r w:rsidR="002C2DD6" w:rsidRPr="003112B9">
        <w:rPr>
          <w:sz w:val="26"/>
          <w:szCs w:val="26"/>
        </w:rPr>
        <w:t xml:space="preserve"> </w:t>
      </w:r>
      <w:r w:rsidRPr="003112B9">
        <w:rPr>
          <w:sz w:val="26"/>
          <w:szCs w:val="26"/>
        </w:rPr>
        <w:t>S</w:t>
      </w:r>
      <w:r w:rsidR="002C2DD6" w:rsidRPr="003112B9">
        <w:rPr>
          <w:sz w:val="26"/>
          <w:szCs w:val="26"/>
        </w:rPr>
        <w:t>.</w:t>
      </w:r>
      <w:r w:rsidRPr="003112B9">
        <w:rPr>
          <w:sz w:val="26"/>
          <w:szCs w:val="26"/>
        </w:rPr>
        <w:t>A</w:t>
      </w:r>
      <w:r w:rsidR="007B724D" w:rsidRPr="003112B9">
        <w:rPr>
          <w:sz w:val="26"/>
          <w:szCs w:val="26"/>
          <w:lang w:val="en-CA"/>
        </w:rPr>
        <w:t>.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تستهلك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حوالي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489</w:t>
      </w:r>
      <w:r w:rsidR="002C2DD6" w:rsidRPr="003112B9">
        <w:rPr>
          <w:sz w:val="26"/>
          <w:szCs w:val="26"/>
          <w:rtl/>
        </w:rPr>
        <w:t xml:space="preserve"> </w:t>
      </w:r>
      <w:r w:rsidR="007B724D" w:rsidRPr="003112B9">
        <w:rPr>
          <w:sz w:val="26"/>
          <w:szCs w:val="26"/>
          <w:rtl/>
        </w:rPr>
        <w:t>كغم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="00B4019D" w:rsidRPr="003112B9">
        <w:rPr>
          <w:sz w:val="26"/>
          <w:szCs w:val="26"/>
          <w:rtl/>
        </w:rPr>
        <w:t>ال</w:t>
      </w:r>
      <w:r w:rsidR="00853AC1" w:rsidRPr="003112B9">
        <w:rPr>
          <w:sz w:val="26"/>
          <w:szCs w:val="26"/>
          <w:rtl/>
        </w:rPr>
        <w:t>هيدروكلوروفلوروكربون</w:t>
      </w:r>
      <w:r w:rsidR="00B4019D" w:rsidRPr="003112B9">
        <w:rPr>
          <w:sz w:val="26"/>
          <w:szCs w:val="26"/>
          <w:rtl/>
        </w:rPr>
        <w:t>-22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سنويا،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لبرنامج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"صفر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تسربات"،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حيث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خضع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مصنع</w:t>
      </w:r>
      <w:r w:rsidR="007B724D" w:rsidRPr="003112B9">
        <w:rPr>
          <w:rFonts w:hint="cs"/>
          <w:sz w:val="26"/>
          <w:szCs w:val="26"/>
          <w:rtl/>
        </w:rPr>
        <w:t>ي</w:t>
      </w:r>
      <w:r w:rsidRPr="003112B9">
        <w:rPr>
          <w:sz w:val="26"/>
          <w:szCs w:val="26"/>
          <w:rtl/>
        </w:rPr>
        <w:t>ها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لتقييم</w:t>
      </w:r>
      <w:r w:rsidR="007B724D" w:rsidRPr="003112B9">
        <w:rPr>
          <w:rFonts w:hint="cs"/>
          <w:sz w:val="26"/>
          <w:szCs w:val="26"/>
          <w:rtl/>
        </w:rPr>
        <w:t>ين</w:t>
      </w:r>
      <w:r w:rsidR="002C2DD6" w:rsidRPr="003112B9">
        <w:rPr>
          <w:sz w:val="26"/>
          <w:szCs w:val="26"/>
          <w:rtl/>
        </w:rPr>
        <w:t xml:space="preserve"> </w:t>
      </w:r>
      <w:r w:rsidR="007B724D" w:rsidRPr="003112B9">
        <w:rPr>
          <w:sz w:val="26"/>
          <w:szCs w:val="26"/>
          <w:rtl/>
        </w:rPr>
        <w:t>للنظم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="007B724D" w:rsidRPr="003112B9">
        <w:rPr>
          <w:rFonts w:hint="cs"/>
          <w:sz w:val="26"/>
          <w:szCs w:val="26"/>
          <w:rtl/>
        </w:rPr>
        <w:t xml:space="preserve">حصل على </w:t>
      </w:r>
      <w:r w:rsidRPr="003112B9">
        <w:rPr>
          <w:sz w:val="26"/>
          <w:szCs w:val="26"/>
          <w:rtl/>
        </w:rPr>
        <w:t>توصيات</w:t>
      </w:r>
      <w:r w:rsidR="002C2DD6" w:rsidRPr="003112B9">
        <w:rPr>
          <w:sz w:val="26"/>
          <w:szCs w:val="26"/>
          <w:rtl/>
        </w:rPr>
        <w:t xml:space="preserve"> تقني</w:t>
      </w:r>
      <w:r w:rsidRPr="003112B9">
        <w:rPr>
          <w:sz w:val="26"/>
          <w:szCs w:val="26"/>
          <w:rtl/>
        </w:rPr>
        <w:t>ة،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وتدريب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لموظفي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</w:t>
      </w:r>
      <w:r w:rsidR="00973116" w:rsidRPr="003112B9">
        <w:rPr>
          <w:sz w:val="26"/>
          <w:szCs w:val="26"/>
          <w:rtl/>
        </w:rPr>
        <w:t>خدمة</w:t>
      </w:r>
      <w:r w:rsidRPr="003112B9">
        <w:rPr>
          <w:sz w:val="26"/>
          <w:szCs w:val="26"/>
          <w:rtl/>
        </w:rPr>
        <w:t>؛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تركيب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أجهزة</w:t>
      </w:r>
      <w:r w:rsidR="002C2DD6" w:rsidRPr="003112B9">
        <w:rPr>
          <w:sz w:val="26"/>
          <w:szCs w:val="26"/>
          <w:rtl/>
        </w:rPr>
        <w:t xml:space="preserve"> </w:t>
      </w:r>
      <w:r w:rsidR="007B724D" w:rsidRPr="003112B9">
        <w:rPr>
          <w:rFonts w:hint="cs"/>
          <w:sz w:val="26"/>
          <w:szCs w:val="26"/>
          <w:rtl/>
        </w:rPr>
        <w:t>رصد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غرفة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تبريد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="007B724D" w:rsidRPr="003112B9">
        <w:rPr>
          <w:rFonts w:hint="cs"/>
          <w:sz w:val="26"/>
          <w:szCs w:val="26"/>
          <w:rtl/>
        </w:rPr>
        <w:t>جهاز لتبريد المباني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تجمع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بيانات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لمدة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15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يوما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تقريبا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لكل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نظام،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مما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مك</w:t>
      </w:r>
      <w:r w:rsidR="007B724D" w:rsidRPr="003112B9">
        <w:rPr>
          <w:rFonts w:hint="cs"/>
          <w:sz w:val="26"/>
          <w:szCs w:val="26"/>
          <w:rtl/>
        </w:rPr>
        <w:t>ّ</w:t>
      </w:r>
      <w:r w:rsidRPr="003112B9">
        <w:rPr>
          <w:sz w:val="26"/>
          <w:szCs w:val="26"/>
          <w:rtl/>
        </w:rPr>
        <w:t>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اكتشاف</w:t>
      </w:r>
      <w:r w:rsidR="002C2DD6" w:rsidRPr="003112B9">
        <w:rPr>
          <w:sz w:val="26"/>
          <w:szCs w:val="26"/>
          <w:rtl/>
        </w:rPr>
        <w:t xml:space="preserve"> </w:t>
      </w:r>
      <w:r w:rsidR="007B724D" w:rsidRPr="003112B9">
        <w:rPr>
          <w:rFonts w:hint="cs"/>
          <w:sz w:val="26"/>
          <w:szCs w:val="26"/>
          <w:rtl/>
        </w:rPr>
        <w:t xml:space="preserve">مكان </w:t>
      </w:r>
      <w:r w:rsidRPr="003112B9">
        <w:rPr>
          <w:sz w:val="26"/>
          <w:szCs w:val="26"/>
          <w:rtl/>
        </w:rPr>
        <w:t>تسرب</w:t>
      </w:r>
      <w:r w:rsidR="002C2DD6" w:rsidRPr="003112B9">
        <w:rPr>
          <w:sz w:val="26"/>
          <w:szCs w:val="26"/>
          <w:rtl/>
        </w:rPr>
        <w:t xml:space="preserve"> </w:t>
      </w:r>
      <w:r w:rsidR="004014C5" w:rsidRPr="003112B9">
        <w:rPr>
          <w:sz w:val="26"/>
          <w:szCs w:val="26"/>
          <w:rtl/>
        </w:rPr>
        <w:t>غازات التبريد</w:t>
      </w:r>
      <w:r w:rsidR="007B724D" w:rsidRPr="003112B9">
        <w:rPr>
          <w:rFonts w:hint="cs"/>
          <w:sz w:val="26"/>
          <w:szCs w:val="26"/>
          <w:rtl/>
        </w:rPr>
        <w:t xml:space="preserve"> </w:t>
      </w:r>
      <w:r w:rsidR="007B724D" w:rsidRPr="003112B9">
        <w:rPr>
          <w:sz w:val="26"/>
          <w:szCs w:val="26"/>
          <w:rtl/>
        </w:rPr>
        <w:t>وإصلاح</w:t>
      </w:r>
      <w:r w:rsidR="007B724D" w:rsidRPr="003112B9">
        <w:rPr>
          <w:rFonts w:hint="cs"/>
          <w:sz w:val="26"/>
          <w:szCs w:val="26"/>
          <w:rtl/>
        </w:rPr>
        <w:t>ه</w:t>
      </w:r>
      <w:r w:rsidR="002C2DD6" w:rsidRPr="003112B9">
        <w:rPr>
          <w:sz w:val="26"/>
          <w:szCs w:val="26"/>
          <w:rtl/>
        </w:rPr>
        <w:t>. وب</w:t>
      </w:r>
      <w:r w:rsidRPr="003112B9">
        <w:rPr>
          <w:sz w:val="26"/>
          <w:szCs w:val="26"/>
          <w:rtl/>
        </w:rPr>
        <w:t>الإضافة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ذلك،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إعداد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دليل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للمستخدمين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النهائيين،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يجمع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أفضل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الممارسات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لإدارة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معدات</w:t>
      </w:r>
      <w:r w:rsidR="002C2DD6" w:rsidRPr="003112B9">
        <w:rPr>
          <w:sz w:val="26"/>
          <w:szCs w:val="26"/>
          <w:rtl/>
        </w:rPr>
        <w:t xml:space="preserve"> </w:t>
      </w:r>
      <w:r w:rsidR="007B724D" w:rsidRPr="003112B9">
        <w:rPr>
          <w:sz w:val="26"/>
          <w:szCs w:val="26"/>
          <w:rtl/>
        </w:rPr>
        <w:t>التبريد وتكييف الهواء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المتكاملة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وإدارة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غازات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التبريد،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بالاستناد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بيانات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تشغيلية</w:t>
      </w:r>
      <w:r w:rsidR="002C2DD6" w:rsidRPr="003112B9">
        <w:rPr>
          <w:sz w:val="26"/>
          <w:szCs w:val="26"/>
          <w:rtl/>
        </w:rPr>
        <w:t xml:space="preserve"> </w:t>
      </w:r>
      <w:r w:rsidR="007B724D" w:rsidRPr="003112B9">
        <w:rPr>
          <w:rFonts w:hint="cs"/>
          <w:sz w:val="26"/>
          <w:szCs w:val="26"/>
          <w:rtl/>
        </w:rPr>
        <w:t>فعلية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وخبرة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خفض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الانبعاثات؛</w:t>
      </w:r>
    </w:p>
    <w:p w14:paraId="3D43C3B7" w14:textId="3E1792E2" w:rsidR="008D2B25" w:rsidRPr="003112B9" w:rsidRDefault="007B724D" w:rsidP="008D2B25">
      <w:pPr>
        <w:pStyle w:val="ListParagraph"/>
        <w:widowControl w:val="0"/>
        <w:numPr>
          <w:ilvl w:val="0"/>
          <w:numId w:val="40"/>
        </w:numPr>
        <w:bidi/>
        <w:spacing w:after="240"/>
        <w:ind w:left="1422" w:hanging="709"/>
        <w:contextualSpacing w:val="0"/>
        <w:rPr>
          <w:sz w:val="26"/>
          <w:szCs w:val="26"/>
        </w:rPr>
      </w:pPr>
      <w:r w:rsidRPr="003112B9">
        <w:rPr>
          <w:rFonts w:hint="cs"/>
          <w:i/>
          <w:iCs/>
          <w:sz w:val="26"/>
          <w:szCs w:val="26"/>
          <w:rtl/>
        </w:rPr>
        <w:t>النهوض بعملية ال</w:t>
      </w:r>
      <w:r w:rsidR="008D2B25" w:rsidRPr="003112B9">
        <w:rPr>
          <w:i/>
          <w:iCs/>
          <w:sz w:val="26"/>
          <w:szCs w:val="26"/>
          <w:rtl/>
        </w:rPr>
        <w:t>اعتماد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8D2B25" w:rsidRPr="003112B9">
        <w:rPr>
          <w:i/>
          <w:iCs/>
          <w:sz w:val="26"/>
          <w:szCs w:val="26"/>
          <w:rtl/>
        </w:rPr>
        <w:t>المستدام،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8D2B25" w:rsidRPr="003112B9">
        <w:rPr>
          <w:i/>
          <w:iCs/>
          <w:sz w:val="26"/>
          <w:szCs w:val="26"/>
          <w:rtl/>
        </w:rPr>
        <w:t>و</w:t>
      </w:r>
      <w:r w:rsidR="0069603C" w:rsidRPr="003112B9">
        <w:rPr>
          <w:i/>
          <w:iCs/>
          <w:sz w:val="26"/>
          <w:szCs w:val="26"/>
          <w:rtl/>
        </w:rPr>
        <w:t>إصدار الشهادات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8D2B25" w:rsidRPr="003112B9">
        <w:rPr>
          <w:i/>
          <w:iCs/>
          <w:sz w:val="26"/>
          <w:szCs w:val="26"/>
          <w:rtl/>
        </w:rPr>
        <w:t>بناء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8D2B25" w:rsidRPr="003112B9">
        <w:rPr>
          <w:i/>
          <w:iCs/>
          <w:sz w:val="26"/>
          <w:szCs w:val="26"/>
          <w:rtl/>
        </w:rPr>
        <w:t>على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8D2B25" w:rsidRPr="003112B9">
        <w:rPr>
          <w:i/>
          <w:iCs/>
          <w:sz w:val="26"/>
          <w:szCs w:val="26"/>
          <w:rtl/>
        </w:rPr>
        <w:t>كفاءات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8D2B25" w:rsidRPr="003112B9">
        <w:rPr>
          <w:i/>
          <w:iCs/>
          <w:sz w:val="26"/>
          <w:szCs w:val="26"/>
          <w:rtl/>
        </w:rPr>
        <w:t>العم</w:t>
      </w:r>
      <w:r w:rsidRPr="003112B9">
        <w:rPr>
          <w:rFonts w:hint="cs"/>
          <w:i/>
          <w:iCs/>
          <w:sz w:val="26"/>
          <w:szCs w:val="26"/>
          <w:rtl/>
        </w:rPr>
        <w:t>ا</w:t>
      </w:r>
      <w:r w:rsidR="008D2B25" w:rsidRPr="003112B9">
        <w:rPr>
          <w:i/>
          <w:iCs/>
          <w:sz w:val="26"/>
          <w:szCs w:val="26"/>
          <w:rtl/>
        </w:rPr>
        <w:t>ل</w:t>
      </w:r>
      <w:r w:rsidRPr="003112B9">
        <w:rPr>
          <w:rFonts w:hint="cs"/>
          <w:i/>
          <w:iCs/>
          <w:sz w:val="26"/>
          <w:szCs w:val="26"/>
          <w:rtl/>
        </w:rPr>
        <w:t>ة</w:t>
      </w:r>
      <w:r w:rsidR="008D2B25" w:rsidRPr="003112B9">
        <w:rPr>
          <w:i/>
          <w:iCs/>
          <w:sz w:val="26"/>
          <w:szCs w:val="26"/>
          <w:rtl/>
        </w:rPr>
        <w:t>،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8D2B25" w:rsidRPr="003112B9">
        <w:rPr>
          <w:i/>
          <w:iCs/>
          <w:sz w:val="26"/>
          <w:szCs w:val="26"/>
          <w:rtl/>
        </w:rPr>
        <w:t>وتسجيل</w:t>
      </w:r>
      <w:r w:rsidR="002C2DD6" w:rsidRPr="003112B9">
        <w:rPr>
          <w:i/>
          <w:iCs/>
          <w:sz w:val="26"/>
          <w:szCs w:val="26"/>
          <w:rtl/>
        </w:rPr>
        <w:t xml:space="preserve"> تقني</w:t>
      </w:r>
      <w:r w:rsidR="008D2B25" w:rsidRPr="003112B9">
        <w:rPr>
          <w:i/>
          <w:iCs/>
          <w:sz w:val="26"/>
          <w:szCs w:val="26"/>
          <w:rtl/>
        </w:rPr>
        <w:t>ي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973116" w:rsidRPr="003112B9">
        <w:rPr>
          <w:i/>
          <w:iCs/>
          <w:sz w:val="26"/>
          <w:szCs w:val="26"/>
          <w:rtl/>
        </w:rPr>
        <w:t>خدمة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8D2B25" w:rsidRPr="003112B9">
        <w:rPr>
          <w:i/>
          <w:iCs/>
          <w:sz w:val="26"/>
          <w:szCs w:val="26"/>
          <w:rtl/>
        </w:rPr>
        <w:t>أجهزة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التبريد وتكييف الهواء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عقدت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ثمانية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اجتماعات</w:t>
      </w:r>
      <w:r w:rsidR="002C2DD6" w:rsidRPr="003112B9">
        <w:rPr>
          <w:sz w:val="26"/>
          <w:szCs w:val="26"/>
          <w:rtl/>
        </w:rPr>
        <w:t xml:space="preserve"> </w:t>
      </w:r>
      <w:r w:rsidR="0069603C" w:rsidRPr="003112B9">
        <w:rPr>
          <w:rFonts w:hint="cs"/>
          <w:sz w:val="26"/>
          <w:szCs w:val="26"/>
          <w:rtl/>
        </w:rPr>
        <w:t>لل</w:t>
      </w:r>
      <w:r w:rsidR="008D2B25" w:rsidRPr="003112B9">
        <w:rPr>
          <w:sz w:val="26"/>
          <w:szCs w:val="26"/>
          <w:rtl/>
        </w:rPr>
        <w:t>توعية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</w:t>
      </w:r>
      <w:r w:rsidR="0069603C" w:rsidRPr="003112B9">
        <w:rPr>
          <w:rFonts w:hint="cs"/>
          <w:sz w:val="26"/>
          <w:szCs w:val="26"/>
          <w:rtl/>
        </w:rPr>
        <w:t>ال</w:t>
      </w:r>
      <w:r w:rsidR="008D2B25" w:rsidRPr="003112B9">
        <w:rPr>
          <w:sz w:val="26"/>
          <w:szCs w:val="26"/>
          <w:rtl/>
        </w:rPr>
        <w:t>تواصل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بالتنسيق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مع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النظام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المتعدد</w:t>
      </w:r>
      <w:r w:rsidR="002C2DD6" w:rsidRPr="003112B9">
        <w:rPr>
          <w:sz w:val="26"/>
          <w:szCs w:val="26"/>
          <w:rtl/>
        </w:rPr>
        <w:t xml:space="preserve"> </w:t>
      </w:r>
      <w:r w:rsidR="0069603C" w:rsidRPr="003112B9">
        <w:rPr>
          <w:rFonts w:hint="cs"/>
          <w:sz w:val="26"/>
          <w:szCs w:val="26"/>
          <w:rtl/>
        </w:rPr>
        <w:lastRenderedPageBreak/>
        <w:t>القوميات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لمنح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شهادات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الكفاءة</w:t>
      </w:r>
      <w:r w:rsidR="002C2DD6" w:rsidRPr="003112B9">
        <w:rPr>
          <w:sz w:val="26"/>
          <w:szCs w:val="26"/>
          <w:rtl/>
        </w:rPr>
        <w:t xml:space="preserve"> </w:t>
      </w:r>
      <w:r w:rsidR="0069603C" w:rsidRPr="003112B9">
        <w:rPr>
          <w:rFonts w:hint="cs"/>
          <w:sz w:val="26"/>
          <w:szCs w:val="26"/>
          <w:rtl/>
        </w:rPr>
        <w:t>و</w:t>
      </w:r>
      <w:r w:rsidR="0069603C" w:rsidRPr="003112B9">
        <w:rPr>
          <w:sz w:val="26"/>
          <w:szCs w:val="26"/>
          <w:rtl/>
        </w:rPr>
        <w:t>اتحاد تقنيي التبريد في بوليفيا</w:t>
      </w:r>
      <w:r w:rsidR="008D2B25"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لنشر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معلومات</w:t>
      </w:r>
      <w:r w:rsidR="002C2DD6" w:rsidRPr="003112B9">
        <w:rPr>
          <w:sz w:val="26"/>
          <w:szCs w:val="26"/>
          <w:rtl/>
        </w:rPr>
        <w:t xml:space="preserve"> </w:t>
      </w:r>
      <w:r w:rsidR="0069603C" w:rsidRPr="003112B9">
        <w:rPr>
          <w:rFonts w:hint="cs"/>
          <w:sz w:val="26"/>
          <w:szCs w:val="26"/>
          <w:rtl/>
        </w:rPr>
        <w:t>عن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متطلبات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وإجراءات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وفوائد</w:t>
      </w:r>
      <w:r w:rsidR="002C2DD6" w:rsidRPr="003112B9">
        <w:rPr>
          <w:sz w:val="26"/>
          <w:szCs w:val="26"/>
          <w:rtl/>
        </w:rPr>
        <w:t xml:space="preserve"> </w:t>
      </w:r>
      <w:r w:rsidR="0069603C" w:rsidRPr="003112B9">
        <w:rPr>
          <w:sz w:val="26"/>
          <w:szCs w:val="26"/>
          <w:rtl/>
        </w:rPr>
        <w:t>إصدار الشهادات</w:t>
      </w:r>
      <w:r w:rsidR="002C2DD6" w:rsidRPr="003112B9">
        <w:rPr>
          <w:sz w:val="26"/>
          <w:szCs w:val="26"/>
          <w:rtl/>
        </w:rPr>
        <w:t xml:space="preserve"> </w:t>
      </w:r>
      <w:r w:rsidR="001A0316" w:rsidRPr="003112B9">
        <w:rPr>
          <w:rFonts w:hint="cs"/>
          <w:sz w:val="26"/>
          <w:szCs w:val="26"/>
          <w:rtl/>
        </w:rPr>
        <w:t>القائمة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الكفاءة؛</w:t>
      </w:r>
    </w:p>
    <w:p w14:paraId="107D8DA5" w14:textId="6A87F26D" w:rsidR="008D2B25" w:rsidRPr="003112B9" w:rsidRDefault="008D2B25" w:rsidP="008D2B25">
      <w:pPr>
        <w:pStyle w:val="ListParagraph"/>
        <w:widowControl w:val="0"/>
        <w:numPr>
          <w:ilvl w:val="0"/>
          <w:numId w:val="40"/>
        </w:numPr>
        <w:bidi/>
        <w:spacing w:after="240"/>
        <w:ind w:left="1422" w:hanging="709"/>
        <w:contextualSpacing w:val="0"/>
        <w:rPr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نشر</w:t>
      </w:r>
      <w:r w:rsidR="00C32866" w:rsidRPr="003112B9">
        <w:rPr>
          <w:rFonts w:hint="cs"/>
          <w:i/>
          <w:iCs/>
          <w:sz w:val="26"/>
          <w:szCs w:val="26"/>
          <w:rtl/>
        </w:rPr>
        <w:t xml:space="preserve"> المعلومات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والتوعية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بشأن</w:t>
      </w:r>
      <w:r w:rsidR="002C2DD6" w:rsidRPr="003112B9">
        <w:rPr>
          <w:i/>
          <w:iCs/>
          <w:sz w:val="26"/>
          <w:szCs w:val="26"/>
          <w:rtl/>
        </w:rPr>
        <w:t xml:space="preserve"> إزالة المواد ال</w:t>
      </w:r>
      <w:r w:rsidR="00793CCE" w:rsidRPr="003112B9">
        <w:rPr>
          <w:i/>
          <w:iCs/>
          <w:sz w:val="26"/>
          <w:szCs w:val="26"/>
          <w:rtl/>
        </w:rPr>
        <w:t>هيدروكلوروفلوروكربونية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عامي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2024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و2025،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شاركت</w:t>
      </w:r>
      <w:r w:rsidR="002C2DD6" w:rsidRPr="003112B9">
        <w:rPr>
          <w:sz w:val="26"/>
          <w:szCs w:val="26"/>
          <w:rtl/>
        </w:rPr>
        <w:t xml:space="preserve"> </w:t>
      </w:r>
      <w:r w:rsidR="00C32866" w:rsidRPr="003112B9">
        <w:rPr>
          <w:sz w:val="26"/>
          <w:szCs w:val="26"/>
          <w:rtl/>
        </w:rPr>
        <w:t>لجنة الأوزون الحكومية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معارض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تجارية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="002C2DD6" w:rsidRPr="003112B9">
        <w:rPr>
          <w:sz w:val="26"/>
          <w:szCs w:val="26"/>
          <w:rtl/>
        </w:rPr>
        <w:t xml:space="preserve">حلقات </w:t>
      </w:r>
      <w:r w:rsidRPr="003112B9">
        <w:rPr>
          <w:sz w:val="26"/>
          <w:szCs w:val="26"/>
          <w:rtl/>
        </w:rPr>
        <w:t>عمل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لنشر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المعلومات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</w:t>
      </w:r>
      <w:r w:rsidR="002C2DD6" w:rsidRPr="003112B9">
        <w:rPr>
          <w:sz w:val="26"/>
          <w:szCs w:val="26"/>
          <w:rtl/>
        </w:rPr>
        <w:t>تقني</w:t>
      </w:r>
      <w:r w:rsidRPr="003112B9">
        <w:rPr>
          <w:sz w:val="26"/>
          <w:szCs w:val="26"/>
          <w:rtl/>
        </w:rPr>
        <w:t>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والتنظيمية</w:t>
      </w:r>
      <w:r w:rsidR="002C2DD6" w:rsidRPr="003112B9">
        <w:rPr>
          <w:sz w:val="26"/>
          <w:szCs w:val="26"/>
          <w:rtl/>
        </w:rPr>
        <w:t xml:space="preserve"> </w:t>
      </w:r>
      <w:r w:rsidR="00C32866" w:rsidRPr="003112B9">
        <w:rPr>
          <w:rFonts w:hint="cs"/>
          <w:sz w:val="26"/>
          <w:szCs w:val="26"/>
          <w:rtl/>
        </w:rPr>
        <w:t>عن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بروتوكول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مونتريال،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="00C32866" w:rsidRPr="003112B9">
        <w:rPr>
          <w:sz w:val="26"/>
          <w:szCs w:val="26"/>
          <w:rtl/>
        </w:rPr>
        <w:t>الرقابة على المواد</w:t>
      </w:r>
      <w:r w:rsidR="002C2DD6" w:rsidRPr="003112B9">
        <w:rPr>
          <w:sz w:val="26"/>
          <w:szCs w:val="26"/>
          <w:rtl/>
        </w:rPr>
        <w:t xml:space="preserve"> ال</w:t>
      </w:r>
      <w:r w:rsidR="00793CCE" w:rsidRPr="003112B9">
        <w:rPr>
          <w:sz w:val="26"/>
          <w:szCs w:val="26"/>
          <w:rtl/>
        </w:rPr>
        <w:t>هيدروكلوروفلوروكربونية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والبدائل</w:t>
      </w:r>
      <w:r w:rsidR="002C2DD6" w:rsidRPr="003112B9">
        <w:rPr>
          <w:sz w:val="26"/>
          <w:szCs w:val="26"/>
          <w:rtl/>
        </w:rPr>
        <w:t xml:space="preserve"> </w:t>
      </w:r>
      <w:r w:rsidR="00EB7B5C" w:rsidRPr="003112B9">
        <w:rPr>
          <w:sz w:val="26"/>
          <w:szCs w:val="26"/>
          <w:rtl/>
        </w:rPr>
        <w:t>منخفضة القدرة على إحداث الاحترار العالمي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بدعم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توزيع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مواد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توعوية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موجهة</w:t>
      </w:r>
      <w:r w:rsidR="002C2DD6" w:rsidRPr="003112B9">
        <w:rPr>
          <w:sz w:val="26"/>
          <w:szCs w:val="26"/>
          <w:rtl/>
        </w:rPr>
        <w:t>.</w:t>
      </w:r>
    </w:p>
    <w:p w14:paraId="7B0313C3" w14:textId="707E6916" w:rsidR="008D2B25" w:rsidRPr="003112B9" w:rsidRDefault="008D2B25" w:rsidP="008D2B25">
      <w:pPr>
        <w:keepNext/>
        <w:keepLines/>
        <w:bidi/>
        <w:spacing w:after="240"/>
        <w:rPr>
          <w:i/>
          <w:iCs/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مشروع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بشأن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أنشطة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الحفاظ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على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7B724D" w:rsidRPr="003112B9">
        <w:rPr>
          <w:i/>
          <w:iCs/>
          <w:sz w:val="26"/>
          <w:szCs w:val="26"/>
          <w:rtl/>
        </w:rPr>
        <w:t>كفاءة استخدام الطاقة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في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قطاع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973116" w:rsidRPr="003112B9">
        <w:rPr>
          <w:i/>
          <w:iCs/>
          <w:sz w:val="26"/>
          <w:szCs w:val="26"/>
          <w:rtl/>
        </w:rPr>
        <w:t>خدمة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أجهزة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التبريد</w:t>
      </w:r>
    </w:p>
    <w:p w14:paraId="401A11A8" w14:textId="520E3350" w:rsidR="008D2B25" w:rsidRPr="003112B9" w:rsidRDefault="001A0316" w:rsidP="008D2B25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rFonts w:hint="cs"/>
          <w:sz w:val="26"/>
          <w:szCs w:val="26"/>
          <w:rtl/>
        </w:rPr>
        <w:t>قام</w:t>
      </w:r>
      <w:r w:rsidR="002C2DD6" w:rsidRPr="003112B9">
        <w:rPr>
          <w:sz w:val="26"/>
          <w:szCs w:val="26"/>
          <w:rtl/>
        </w:rPr>
        <w:t xml:space="preserve"> اليونيب </w:t>
      </w:r>
      <w:r w:rsidR="006848C2" w:rsidRPr="003112B9">
        <w:rPr>
          <w:rFonts w:hint="cs"/>
          <w:sz w:val="26"/>
          <w:szCs w:val="26"/>
          <w:rtl/>
        </w:rPr>
        <w:t>ب</w:t>
      </w:r>
      <w:r w:rsidRPr="003112B9">
        <w:rPr>
          <w:rFonts w:hint="cs"/>
          <w:sz w:val="26"/>
          <w:szCs w:val="26"/>
          <w:rtl/>
        </w:rPr>
        <w:t xml:space="preserve">تعيين </w:t>
      </w:r>
      <w:r w:rsidR="008D2B25" w:rsidRPr="003112B9">
        <w:rPr>
          <w:sz w:val="26"/>
          <w:szCs w:val="26"/>
          <w:rtl/>
        </w:rPr>
        <w:t>استشاري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دولي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لتحديد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فرص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التعاون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والحوار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بين</w:t>
      </w:r>
      <w:r w:rsidR="002C2DD6" w:rsidRPr="003112B9">
        <w:rPr>
          <w:sz w:val="26"/>
          <w:szCs w:val="26"/>
          <w:rtl/>
        </w:rPr>
        <w:t xml:space="preserve"> </w:t>
      </w:r>
      <w:r w:rsidR="006848C2" w:rsidRPr="003112B9">
        <w:rPr>
          <w:rFonts w:hint="cs"/>
          <w:sz w:val="26"/>
          <w:szCs w:val="26"/>
          <w:rtl/>
        </w:rPr>
        <w:t>وحدة الأوزون الوطنية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وصناع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السياسات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لتحسين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معايير</w:t>
      </w:r>
      <w:r w:rsidR="002C2DD6" w:rsidRPr="003112B9">
        <w:rPr>
          <w:sz w:val="26"/>
          <w:szCs w:val="26"/>
          <w:rtl/>
        </w:rPr>
        <w:t xml:space="preserve"> </w:t>
      </w:r>
      <w:r w:rsidR="007B724D" w:rsidRPr="003112B9">
        <w:rPr>
          <w:sz w:val="26"/>
          <w:szCs w:val="26"/>
          <w:rtl/>
        </w:rPr>
        <w:t>كفاءة استخدام الطاقة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</w:t>
      </w:r>
      <w:r w:rsidR="006848C2" w:rsidRPr="003112B9">
        <w:rPr>
          <w:sz w:val="26"/>
          <w:szCs w:val="26"/>
          <w:rtl/>
        </w:rPr>
        <w:t>المعايير الدنيا لأداء الطاقة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قطاع</w:t>
      </w:r>
      <w:r w:rsidR="002C2DD6" w:rsidRPr="003112B9">
        <w:rPr>
          <w:sz w:val="26"/>
          <w:szCs w:val="26"/>
          <w:rtl/>
        </w:rPr>
        <w:t xml:space="preserve"> </w:t>
      </w:r>
      <w:r w:rsidR="002C4C00" w:rsidRPr="003112B9">
        <w:rPr>
          <w:sz w:val="26"/>
          <w:szCs w:val="26"/>
          <w:rtl/>
        </w:rPr>
        <w:t>التبريد وتكييف الهواء</w:t>
      </w:r>
      <w:r w:rsidR="002D33AF" w:rsidRPr="003112B9">
        <w:rPr>
          <w:sz w:val="26"/>
          <w:szCs w:val="26"/>
          <w:rtl/>
        </w:rPr>
        <w:t>. و</w:t>
      </w:r>
      <w:r w:rsidR="008D2B25" w:rsidRPr="003112B9">
        <w:rPr>
          <w:sz w:val="26"/>
          <w:szCs w:val="26"/>
          <w:rtl/>
        </w:rPr>
        <w:t>تم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الانتهاء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صياغة</w:t>
      </w:r>
      <w:r w:rsidR="002C2DD6" w:rsidRPr="003112B9">
        <w:rPr>
          <w:sz w:val="26"/>
          <w:szCs w:val="26"/>
          <w:rtl/>
        </w:rPr>
        <w:t xml:space="preserve"> </w:t>
      </w:r>
      <w:r w:rsidR="006848C2" w:rsidRPr="003112B9">
        <w:rPr>
          <w:rFonts w:hint="cs"/>
          <w:sz w:val="26"/>
          <w:szCs w:val="26"/>
          <w:rtl/>
        </w:rPr>
        <w:t>الاختصاصات</w:t>
      </w:r>
      <w:r w:rsidR="002C2DD6" w:rsidRPr="003112B9">
        <w:rPr>
          <w:sz w:val="26"/>
          <w:szCs w:val="26"/>
          <w:rtl/>
        </w:rPr>
        <w:t xml:space="preserve"> </w:t>
      </w:r>
      <w:r w:rsidR="00F47683" w:rsidRPr="003112B9">
        <w:rPr>
          <w:rFonts w:hint="cs"/>
          <w:sz w:val="26"/>
          <w:szCs w:val="26"/>
          <w:rtl/>
        </w:rPr>
        <w:t>لتعيين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استشاري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وطني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لتنفيذ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أنشطة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التوعية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والتواصل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خلال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النصف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الثاني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عام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2026</w:t>
      </w:r>
      <w:r w:rsidR="002C2DD6" w:rsidRPr="003112B9">
        <w:rPr>
          <w:sz w:val="26"/>
          <w:szCs w:val="26"/>
          <w:rtl/>
        </w:rPr>
        <w:t>.</w:t>
      </w:r>
    </w:p>
    <w:p w14:paraId="43243093" w14:textId="26344486" w:rsidR="008D2B25" w:rsidRPr="003112B9" w:rsidRDefault="008D2B25" w:rsidP="008D2B25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rFonts w:hint="cs"/>
          <w:sz w:val="26"/>
          <w:szCs w:val="26"/>
          <w:rtl/>
        </w:rPr>
        <w:t>وع</w:t>
      </w:r>
      <w:r w:rsidRPr="003112B9">
        <w:rPr>
          <w:sz w:val="26"/>
          <w:szCs w:val="26"/>
          <w:rtl/>
        </w:rPr>
        <w:t>قدت</w:t>
      </w:r>
      <w:r w:rsidR="002C2DD6" w:rsidRPr="003112B9">
        <w:rPr>
          <w:sz w:val="26"/>
          <w:szCs w:val="26"/>
          <w:rtl/>
        </w:rPr>
        <w:t xml:space="preserve"> </w:t>
      </w:r>
      <w:r w:rsidR="002C4C00" w:rsidRPr="003112B9">
        <w:rPr>
          <w:rFonts w:hint="cs"/>
          <w:sz w:val="26"/>
          <w:szCs w:val="26"/>
          <w:rtl/>
        </w:rPr>
        <w:t>حلقة دراسية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لبناء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القدرات</w:t>
      </w:r>
      <w:r w:rsidR="002C2DD6" w:rsidRPr="003112B9">
        <w:rPr>
          <w:sz w:val="26"/>
          <w:szCs w:val="26"/>
          <w:rtl/>
        </w:rPr>
        <w:t xml:space="preserve"> </w:t>
      </w:r>
      <w:r w:rsidR="002C4C00" w:rsidRPr="003112B9">
        <w:rPr>
          <w:rFonts w:hint="cs"/>
          <w:sz w:val="26"/>
          <w:szCs w:val="26"/>
          <w:rtl/>
        </w:rPr>
        <w:t>بشأن</w:t>
      </w:r>
      <w:r w:rsidR="002C2DD6" w:rsidRPr="003112B9">
        <w:rPr>
          <w:sz w:val="26"/>
          <w:szCs w:val="26"/>
          <w:rtl/>
        </w:rPr>
        <w:t xml:space="preserve"> </w:t>
      </w:r>
      <w:r w:rsidR="007B724D" w:rsidRPr="003112B9">
        <w:rPr>
          <w:sz w:val="26"/>
          <w:szCs w:val="26"/>
          <w:rtl/>
        </w:rPr>
        <w:t>كفاءة استخدام الطاقة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قطاع</w:t>
      </w:r>
      <w:r w:rsidR="002C2DD6" w:rsidRPr="003112B9">
        <w:rPr>
          <w:sz w:val="26"/>
          <w:szCs w:val="26"/>
          <w:rtl/>
        </w:rPr>
        <w:t xml:space="preserve"> </w:t>
      </w:r>
      <w:r w:rsidR="002C4C00" w:rsidRPr="003112B9">
        <w:rPr>
          <w:sz w:val="26"/>
          <w:szCs w:val="26"/>
          <w:rtl/>
        </w:rPr>
        <w:t>التبريد وتكييف الهواء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بمشاركة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26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شخصا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(بمن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فيهم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أربع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سيدات)،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بينهم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مستخدمون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نهائيون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="002C2DD6" w:rsidRPr="003112B9">
        <w:rPr>
          <w:sz w:val="26"/>
          <w:szCs w:val="26"/>
          <w:rtl/>
        </w:rPr>
        <w:t>تقني</w:t>
      </w:r>
      <w:r w:rsidRPr="003112B9">
        <w:rPr>
          <w:sz w:val="26"/>
          <w:szCs w:val="26"/>
          <w:rtl/>
        </w:rPr>
        <w:t>ون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وأكاديميون،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وتناولت</w:t>
      </w:r>
      <w:r w:rsidR="002C2DD6" w:rsidRPr="003112B9">
        <w:rPr>
          <w:sz w:val="26"/>
          <w:szCs w:val="26"/>
          <w:rtl/>
        </w:rPr>
        <w:t xml:space="preserve"> </w:t>
      </w:r>
      <w:r w:rsidR="002C4C00" w:rsidRPr="003112B9">
        <w:rPr>
          <w:rFonts w:hint="cs"/>
          <w:sz w:val="26"/>
          <w:szCs w:val="26"/>
          <w:rtl/>
        </w:rPr>
        <w:t>الحلقة الدراسية</w:t>
      </w:r>
      <w:r w:rsidR="002C4C00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استراتيجيات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توفير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الطاقة،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والأتمتة،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والأداء،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والأدوات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الرقمية،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وتحسين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شحن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غاز</w:t>
      </w:r>
      <w:r w:rsidR="002C4C00" w:rsidRPr="003112B9">
        <w:rPr>
          <w:rFonts w:hint="cs"/>
          <w:sz w:val="26"/>
          <w:szCs w:val="26"/>
          <w:rtl/>
        </w:rPr>
        <w:t>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التبريد،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="00EB7B5C" w:rsidRPr="003112B9">
        <w:rPr>
          <w:sz w:val="26"/>
          <w:szCs w:val="26"/>
          <w:rtl/>
        </w:rPr>
        <w:t>استرداد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الحرارة</w:t>
      </w:r>
      <w:r w:rsidR="002C2DD6" w:rsidRPr="003112B9">
        <w:rPr>
          <w:sz w:val="26"/>
          <w:szCs w:val="26"/>
          <w:rtl/>
        </w:rPr>
        <w:t>. وب</w:t>
      </w:r>
      <w:r w:rsidRPr="003112B9">
        <w:rPr>
          <w:sz w:val="26"/>
          <w:szCs w:val="26"/>
          <w:rtl/>
        </w:rPr>
        <w:t>الإضافة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ذلك،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قدمت</w:t>
      </w:r>
      <w:r w:rsidR="002C2DD6" w:rsidRPr="003112B9">
        <w:rPr>
          <w:sz w:val="26"/>
          <w:szCs w:val="26"/>
          <w:rtl/>
        </w:rPr>
        <w:t xml:space="preserve"> </w:t>
      </w:r>
      <w:r w:rsidR="00FC71FB" w:rsidRPr="003112B9">
        <w:rPr>
          <w:sz w:val="26"/>
          <w:szCs w:val="26"/>
          <w:rtl/>
        </w:rPr>
        <w:t>حلقتا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عمل</w:t>
      </w:r>
      <w:r w:rsidR="002C2DD6" w:rsidRPr="003112B9">
        <w:rPr>
          <w:sz w:val="26"/>
          <w:szCs w:val="26"/>
          <w:rtl/>
        </w:rPr>
        <w:t xml:space="preserve"> </w:t>
      </w:r>
      <w:r w:rsidR="002C4C00" w:rsidRPr="003112B9">
        <w:rPr>
          <w:rFonts w:hint="cs"/>
          <w:sz w:val="26"/>
          <w:szCs w:val="26"/>
          <w:rtl/>
        </w:rPr>
        <w:t>بمشاركة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67</w:t>
      </w:r>
      <w:r w:rsidR="002C2DD6" w:rsidRPr="003112B9">
        <w:rPr>
          <w:sz w:val="26"/>
          <w:szCs w:val="26"/>
          <w:rtl/>
        </w:rPr>
        <w:t xml:space="preserve"> تقني</w:t>
      </w:r>
      <w:r w:rsidRPr="003112B9">
        <w:rPr>
          <w:sz w:val="26"/>
          <w:szCs w:val="26"/>
          <w:rtl/>
        </w:rPr>
        <w:t>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(بمن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فيهم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خمس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سيدات)،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جمعتا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جلسات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نظرية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وعملية</w:t>
      </w:r>
      <w:r w:rsidR="002C2DD6" w:rsidRPr="003112B9">
        <w:rPr>
          <w:sz w:val="26"/>
          <w:szCs w:val="26"/>
          <w:rtl/>
        </w:rPr>
        <w:t xml:space="preserve"> </w:t>
      </w:r>
      <w:r w:rsidR="002C4C00" w:rsidRPr="003112B9">
        <w:rPr>
          <w:rFonts w:hint="cs"/>
          <w:sz w:val="26"/>
          <w:szCs w:val="26"/>
          <w:rtl/>
        </w:rPr>
        <w:t>بشأن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الممارسات</w:t>
      </w:r>
      <w:r w:rsidR="0067439B" w:rsidRPr="003112B9">
        <w:rPr>
          <w:rFonts w:hint="cs"/>
          <w:sz w:val="26"/>
          <w:szCs w:val="26"/>
          <w:rtl/>
        </w:rPr>
        <w:t xml:space="preserve"> الجيدة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="007B724D" w:rsidRPr="003112B9">
        <w:rPr>
          <w:sz w:val="26"/>
          <w:szCs w:val="26"/>
          <w:rtl/>
        </w:rPr>
        <w:t>كفاءة استخدام الطاقة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معدات</w:t>
      </w:r>
      <w:r w:rsidR="002C2DD6" w:rsidRPr="003112B9">
        <w:rPr>
          <w:sz w:val="26"/>
          <w:szCs w:val="26"/>
          <w:rtl/>
        </w:rPr>
        <w:t xml:space="preserve"> </w:t>
      </w:r>
      <w:r w:rsidR="002C4C00" w:rsidRPr="003112B9">
        <w:rPr>
          <w:sz w:val="26"/>
          <w:szCs w:val="26"/>
          <w:rtl/>
        </w:rPr>
        <w:t>التبريد وتكييف الهواء</w:t>
      </w:r>
      <w:r w:rsidR="002C2DD6" w:rsidRPr="003112B9">
        <w:rPr>
          <w:sz w:val="26"/>
          <w:szCs w:val="26"/>
          <w:rtl/>
        </w:rPr>
        <w:t>.</w:t>
      </w:r>
    </w:p>
    <w:p w14:paraId="61D3B6C6" w14:textId="4D8A0F91" w:rsidR="008D2B25" w:rsidRPr="003112B9" w:rsidRDefault="008D2B25" w:rsidP="00891C7C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rFonts w:hint="cs"/>
          <w:sz w:val="26"/>
          <w:szCs w:val="26"/>
          <w:rtl/>
        </w:rPr>
        <w:t>و</w:t>
      </w:r>
      <w:r w:rsidRPr="003112B9">
        <w:rPr>
          <w:sz w:val="26"/>
          <w:szCs w:val="26"/>
          <w:rtl/>
        </w:rPr>
        <w:t>أدرج</w:t>
      </w:r>
      <w:r w:rsidR="002C2DD6" w:rsidRPr="003112B9">
        <w:rPr>
          <w:sz w:val="26"/>
          <w:szCs w:val="26"/>
          <w:rtl/>
        </w:rPr>
        <w:t xml:space="preserve"> </w:t>
      </w:r>
      <w:r w:rsidR="002C4C00" w:rsidRPr="003112B9">
        <w:rPr>
          <w:rFonts w:hint="cs"/>
          <w:sz w:val="26"/>
          <w:szCs w:val="26"/>
          <w:rtl/>
        </w:rPr>
        <w:t>رصد</w:t>
      </w:r>
      <w:r w:rsidR="002C2DD6" w:rsidRPr="003112B9">
        <w:rPr>
          <w:sz w:val="26"/>
          <w:szCs w:val="26"/>
          <w:rtl/>
        </w:rPr>
        <w:t xml:space="preserve"> </w:t>
      </w:r>
      <w:r w:rsidR="007B724D" w:rsidRPr="003112B9">
        <w:rPr>
          <w:sz w:val="26"/>
          <w:szCs w:val="26"/>
          <w:rtl/>
        </w:rPr>
        <w:t>كفاءة استخدام الطاقة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ضمن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برنامج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"صفر</w:t>
      </w:r>
      <w:r w:rsidR="002C2DD6" w:rsidRPr="003112B9">
        <w:rPr>
          <w:sz w:val="26"/>
          <w:szCs w:val="26"/>
          <w:rtl/>
        </w:rPr>
        <w:t xml:space="preserve"> </w:t>
      </w:r>
      <w:r w:rsidR="002C4C00" w:rsidRPr="003112B9">
        <w:rPr>
          <w:sz w:val="26"/>
          <w:szCs w:val="26"/>
          <w:rtl/>
        </w:rPr>
        <w:t>تسربات</w:t>
      </w:r>
      <w:r w:rsidRPr="003112B9">
        <w:rPr>
          <w:sz w:val="26"/>
          <w:szCs w:val="26"/>
          <w:rtl/>
        </w:rPr>
        <w:t>"،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شراء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أجهزة</w:t>
      </w:r>
      <w:r w:rsidR="002C2DD6" w:rsidRPr="003112B9">
        <w:rPr>
          <w:sz w:val="26"/>
          <w:szCs w:val="26"/>
          <w:rtl/>
        </w:rPr>
        <w:t xml:space="preserve"> </w:t>
      </w:r>
      <w:r w:rsidR="002C4C00" w:rsidRPr="003112B9">
        <w:rPr>
          <w:rFonts w:hint="cs"/>
          <w:sz w:val="26"/>
          <w:szCs w:val="26"/>
          <w:rtl/>
        </w:rPr>
        <w:t>رصد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متخصصة،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بما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ذلك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وحدتان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</w:t>
      </w:r>
      <w:r w:rsidR="002C4C00" w:rsidRPr="003112B9">
        <w:rPr>
          <w:rFonts w:hint="cs"/>
          <w:sz w:val="26"/>
          <w:szCs w:val="26"/>
          <w:rtl/>
        </w:rPr>
        <w:t>رصد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المتغيرات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الكهربائية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والبيئية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ووحدتان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للمتغيرات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الديناميكية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الحرارية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قياس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الضغط</w:t>
      </w:r>
      <w:r w:rsidR="002C2DD6" w:rsidRPr="003112B9">
        <w:rPr>
          <w:sz w:val="26"/>
          <w:szCs w:val="26"/>
          <w:rtl/>
        </w:rPr>
        <w:t>. وت</w:t>
      </w:r>
      <w:r w:rsidRPr="003112B9">
        <w:rPr>
          <w:sz w:val="26"/>
          <w:szCs w:val="26"/>
          <w:rtl/>
        </w:rPr>
        <w:t>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التعاقد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خدمة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سحابية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لتمكين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التسجيل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المستمر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للبيانات،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والنسخ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الاحتياطي،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</w:t>
      </w:r>
      <w:r w:rsidR="002C4C00" w:rsidRPr="003112B9">
        <w:rPr>
          <w:rFonts w:hint="cs"/>
          <w:sz w:val="26"/>
          <w:szCs w:val="26"/>
          <w:rtl/>
        </w:rPr>
        <w:t>رصد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بعد</w:t>
      </w:r>
      <w:r w:rsidR="002C2DD6" w:rsidRPr="003112B9">
        <w:rPr>
          <w:sz w:val="26"/>
          <w:szCs w:val="26"/>
          <w:rtl/>
        </w:rPr>
        <w:t>.</w:t>
      </w:r>
    </w:p>
    <w:p w14:paraId="40E8EDCA" w14:textId="3E359A47" w:rsidR="008D2B25" w:rsidRPr="003112B9" w:rsidRDefault="008D2B25" w:rsidP="00B34F69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rFonts w:hint="cs"/>
          <w:sz w:val="26"/>
          <w:szCs w:val="26"/>
          <w:rtl/>
        </w:rPr>
        <w:t>و</w:t>
      </w:r>
      <w:r w:rsidRPr="003112B9">
        <w:rPr>
          <w:sz w:val="26"/>
          <w:szCs w:val="26"/>
          <w:rtl/>
        </w:rPr>
        <w:t>اكت</w:t>
      </w:r>
      <w:r w:rsidR="002C4C00" w:rsidRPr="003112B9">
        <w:rPr>
          <w:rFonts w:hint="cs"/>
          <w:sz w:val="26"/>
          <w:szCs w:val="26"/>
          <w:rtl/>
        </w:rPr>
        <w:t>ُ</w:t>
      </w:r>
      <w:r w:rsidRPr="003112B9">
        <w:rPr>
          <w:sz w:val="26"/>
          <w:szCs w:val="26"/>
          <w:rtl/>
        </w:rPr>
        <w:t>ملت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عملية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شراء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المعدات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اللازمة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لتنفيذ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التدريب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تقييم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أداء</w:t>
      </w:r>
      <w:r w:rsidR="002C2DD6" w:rsidRPr="003112B9">
        <w:rPr>
          <w:sz w:val="26"/>
          <w:szCs w:val="26"/>
          <w:rtl/>
        </w:rPr>
        <w:t xml:space="preserve"> نظم </w:t>
      </w:r>
      <w:r w:rsidR="002C4C00" w:rsidRPr="003112B9">
        <w:rPr>
          <w:rFonts w:hint="cs"/>
          <w:sz w:val="26"/>
          <w:szCs w:val="26"/>
          <w:rtl/>
        </w:rPr>
        <w:t>التبريد و</w:t>
      </w:r>
      <w:r w:rsidRPr="003112B9">
        <w:rPr>
          <w:sz w:val="26"/>
          <w:szCs w:val="26"/>
          <w:rtl/>
        </w:rPr>
        <w:t>تكييف</w:t>
      </w:r>
      <w:r w:rsidR="002C2DD6" w:rsidRPr="003112B9">
        <w:rPr>
          <w:sz w:val="26"/>
          <w:szCs w:val="26"/>
          <w:rtl/>
        </w:rPr>
        <w:t xml:space="preserve"> </w:t>
      </w:r>
      <w:r w:rsidR="002C4C00" w:rsidRPr="003112B9">
        <w:rPr>
          <w:rFonts w:hint="cs"/>
          <w:sz w:val="26"/>
          <w:szCs w:val="26"/>
          <w:rtl/>
        </w:rPr>
        <w:t>الهواء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وكفاءتها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استهلاك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الطاقة،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والموجه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للطلاب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</w:t>
      </w:r>
      <w:r w:rsidR="002C2DD6" w:rsidRPr="003112B9">
        <w:rPr>
          <w:sz w:val="26"/>
          <w:szCs w:val="26"/>
          <w:rtl/>
        </w:rPr>
        <w:t>تقني</w:t>
      </w:r>
      <w:r w:rsidRPr="003112B9">
        <w:rPr>
          <w:sz w:val="26"/>
          <w:szCs w:val="26"/>
          <w:rtl/>
        </w:rPr>
        <w:t>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القطاع،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المتوقع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وصول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هذه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المعدات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="00BB6B17" w:rsidRPr="003112B9">
        <w:rPr>
          <w:sz w:val="26"/>
          <w:szCs w:val="26"/>
          <w:rtl/>
        </w:rPr>
        <w:t>البلد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خلال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النصف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الثاني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عام</w:t>
      </w:r>
      <w:r w:rsidR="002C2DD6" w:rsidRPr="003112B9">
        <w:rPr>
          <w:sz w:val="26"/>
          <w:szCs w:val="26"/>
          <w:rtl/>
        </w:rPr>
        <w:t xml:space="preserve"> 202</w:t>
      </w:r>
      <w:r w:rsidR="00B4019D" w:rsidRPr="003112B9">
        <w:rPr>
          <w:sz w:val="26"/>
          <w:szCs w:val="26"/>
          <w:rtl/>
        </w:rPr>
        <w:t>6</w:t>
      </w:r>
      <w:r w:rsidR="002C2DD6" w:rsidRPr="003112B9">
        <w:rPr>
          <w:sz w:val="26"/>
          <w:szCs w:val="26"/>
          <w:rtl/>
        </w:rPr>
        <w:t>.</w:t>
      </w:r>
      <w:r w:rsidR="002C4C00" w:rsidRPr="003112B9">
        <w:rPr>
          <w:rStyle w:val="FootnoteReference"/>
          <w:sz w:val="26"/>
          <w:szCs w:val="26"/>
          <w:rtl/>
        </w:rPr>
        <w:footnoteReference w:id="9"/>
      </w:r>
    </w:p>
    <w:p w14:paraId="664F88A8" w14:textId="06F753CC" w:rsidR="008D2B25" w:rsidRPr="003112B9" w:rsidRDefault="008D2B25" w:rsidP="008D2B25">
      <w:pPr>
        <w:keepNext/>
        <w:keepLines/>
        <w:bidi/>
        <w:spacing w:after="240"/>
        <w:rPr>
          <w:i/>
          <w:iCs/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تنفيذ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المشروع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rFonts w:hint="cs"/>
          <w:i/>
          <w:iCs/>
          <w:sz w:val="26"/>
          <w:szCs w:val="26"/>
          <w:rtl/>
        </w:rPr>
        <w:t>ورصده</w:t>
      </w:r>
    </w:p>
    <w:p w14:paraId="143A8E91" w14:textId="441BD4DF" w:rsidR="008D2B25" w:rsidRPr="003112B9" w:rsidRDefault="008D2B25" w:rsidP="008D2B25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sz w:val="26"/>
          <w:szCs w:val="26"/>
          <w:rtl/>
        </w:rPr>
        <w:t>تتولى</w:t>
      </w:r>
      <w:r w:rsidR="002C2DD6" w:rsidRPr="003112B9">
        <w:rPr>
          <w:sz w:val="26"/>
          <w:szCs w:val="26"/>
          <w:rtl/>
        </w:rPr>
        <w:t xml:space="preserve"> </w:t>
      </w:r>
      <w:r w:rsidR="00C32866" w:rsidRPr="003112B9">
        <w:rPr>
          <w:sz w:val="26"/>
          <w:szCs w:val="26"/>
          <w:rtl/>
        </w:rPr>
        <w:t xml:space="preserve">لجنة الأوزون الحكومية </w:t>
      </w:r>
      <w:r w:rsidRPr="003112B9">
        <w:rPr>
          <w:sz w:val="26"/>
          <w:szCs w:val="26"/>
          <w:rtl/>
        </w:rPr>
        <w:t>مسؤولية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تنسيق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البرنامج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وتنفيذه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بالتنسيق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مع</w:t>
      </w:r>
      <w:r w:rsidR="002C2DD6" w:rsidRPr="003112B9">
        <w:rPr>
          <w:sz w:val="26"/>
          <w:szCs w:val="26"/>
          <w:rtl/>
        </w:rPr>
        <w:t xml:space="preserve"> اليونيدو </w:t>
      </w:r>
      <w:r w:rsidRPr="003112B9">
        <w:rPr>
          <w:sz w:val="26"/>
          <w:szCs w:val="26"/>
          <w:rtl/>
        </w:rPr>
        <w:t>و</w:t>
      </w:r>
      <w:r w:rsidR="002C2DD6" w:rsidRPr="003112B9">
        <w:rPr>
          <w:sz w:val="26"/>
          <w:szCs w:val="26"/>
          <w:rtl/>
        </w:rPr>
        <w:t xml:space="preserve">اليونيب. </w:t>
      </w:r>
      <w:r w:rsidRPr="003112B9">
        <w:rPr>
          <w:sz w:val="26"/>
          <w:szCs w:val="26"/>
          <w:rtl/>
        </w:rPr>
        <w:t>وشملت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أنشطة</w:t>
      </w:r>
      <w:r w:rsidR="002C2DD6" w:rsidRPr="003112B9">
        <w:rPr>
          <w:sz w:val="26"/>
          <w:szCs w:val="26"/>
          <w:rtl/>
        </w:rPr>
        <w:t xml:space="preserve"> </w:t>
      </w:r>
      <w:r w:rsidR="00C32866" w:rsidRPr="003112B9">
        <w:rPr>
          <w:sz w:val="26"/>
          <w:szCs w:val="26"/>
          <w:rtl/>
        </w:rPr>
        <w:t xml:space="preserve">لجنة الأوزون الحكومية </w:t>
      </w:r>
      <w:r w:rsidRPr="003112B9">
        <w:rPr>
          <w:sz w:val="26"/>
          <w:szCs w:val="26"/>
          <w:rtl/>
        </w:rPr>
        <w:t>زيارات</w:t>
      </w:r>
      <w:r w:rsidR="002C2DD6" w:rsidRPr="003112B9">
        <w:rPr>
          <w:sz w:val="26"/>
          <w:szCs w:val="26"/>
          <w:rtl/>
        </w:rPr>
        <w:t xml:space="preserve"> </w:t>
      </w:r>
      <w:r w:rsidR="002C4C00" w:rsidRPr="003112B9">
        <w:rPr>
          <w:rFonts w:hint="cs"/>
          <w:sz w:val="26"/>
          <w:szCs w:val="26"/>
          <w:rtl/>
        </w:rPr>
        <w:t>منتظمة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لتجار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التجزئة</w:t>
      </w:r>
      <w:r w:rsidR="002C2DD6" w:rsidRPr="003112B9">
        <w:rPr>
          <w:sz w:val="26"/>
          <w:szCs w:val="26"/>
          <w:rtl/>
        </w:rPr>
        <w:t xml:space="preserve"> </w:t>
      </w:r>
      <w:r w:rsidR="002C4C00" w:rsidRPr="003112B9">
        <w:rPr>
          <w:rFonts w:hint="cs"/>
          <w:sz w:val="26"/>
          <w:szCs w:val="26"/>
          <w:rtl/>
        </w:rPr>
        <w:t>المعنيين بغازات التبريد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="007168F0" w:rsidRPr="003112B9">
        <w:rPr>
          <w:rFonts w:hint="cs"/>
          <w:sz w:val="26"/>
          <w:szCs w:val="26"/>
          <w:rtl/>
        </w:rPr>
        <w:t>وورش</w:t>
      </w:r>
      <w:r w:rsidR="002C2DD6" w:rsidRPr="003112B9">
        <w:rPr>
          <w:sz w:val="26"/>
          <w:szCs w:val="26"/>
          <w:rtl/>
        </w:rPr>
        <w:t xml:space="preserve"> </w:t>
      </w:r>
      <w:r w:rsidR="002C4C00" w:rsidRPr="003112B9">
        <w:rPr>
          <w:rFonts w:hint="cs"/>
          <w:sz w:val="26"/>
          <w:szCs w:val="26"/>
          <w:rtl/>
        </w:rPr>
        <w:t xml:space="preserve">عمل </w:t>
      </w:r>
      <w:r w:rsidRPr="003112B9">
        <w:rPr>
          <w:sz w:val="26"/>
          <w:szCs w:val="26"/>
          <w:rtl/>
        </w:rPr>
        <w:t>ال</w:t>
      </w:r>
      <w:r w:rsidR="00973116" w:rsidRPr="003112B9">
        <w:rPr>
          <w:sz w:val="26"/>
          <w:szCs w:val="26"/>
          <w:rtl/>
        </w:rPr>
        <w:t>خدمة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والمرافق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الجمركية،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والمستخدمين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النهائيين</w:t>
      </w:r>
      <w:r w:rsidR="002C2DD6" w:rsidRPr="003112B9">
        <w:rPr>
          <w:sz w:val="26"/>
          <w:szCs w:val="26"/>
          <w:rtl/>
        </w:rPr>
        <w:t>. وت</w:t>
      </w:r>
      <w:r w:rsidRPr="003112B9">
        <w:rPr>
          <w:sz w:val="26"/>
          <w:szCs w:val="26"/>
          <w:rtl/>
        </w:rPr>
        <w:t>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تعديل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تمويل</w:t>
      </w:r>
      <w:r w:rsidR="002C2DD6" w:rsidRPr="003112B9">
        <w:rPr>
          <w:sz w:val="26"/>
          <w:szCs w:val="26"/>
          <w:rtl/>
        </w:rPr>
        <w:t xml:space="preserve"> </w:t>
      </w:r>
      <w:r w:rsidR="002C4C00" w:rsidRPr="003112B9">
        <w:rPr>
          <w:rFonts w:hint="cs"/>
          <w:sz w:val="26"/>
          <w:szCs w:val="26"/>
          <w:rtl/>
        </w:rPr>
        <w:t>رصد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المشروع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أثناء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التنفيذ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إلى</w:t>
      </w:r>
      <w:r w:rsidR="00F37620" w:rsidRPr="003112B9">
        <w:rPr>
          <w:rFonts w:hint="cs"/>
          <w:sz w:val="26"/>
          <w:szCs w:val="26"/>
          <w:rtl/>
        </w:rPr>
        <w:t xml:space="preserve"> مبلغ قدره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24,951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مخصص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ضمن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الشريحة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الثانية</w:t>
      </w:r>
      <w:r w:rsidR="002C2DD6" w:rsidRPr="003112B9">
        <w:rPr>
          <w:sz w:val="26"/>
          <w:szCs w:val="26"/>
          <w:rtl/>
        </w:rPr>
        <w:t>.</w:t>
      </w:r>
      <w:r w:rsidR="00F37620" w:rsidRPr="003112B9">
        <w:rPr>
          <w:rStyle w:val="FootnoteReference"/>
          <w:sz w:val="26"/>
          <w:szCs w:val="26"/>
          <w:rtl/>
        </w:rPr>
        <w:footnoteReference w:id="10"/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هذا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المبلغ،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صرف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24,353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لموظفي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المشروع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(9,498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أمريكيا)،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وللسفر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والاجتماعات</w:t>
      </w:r>
      <w:r w:rsidR="002C2DD6" w:rsidRPr="003112B9">
        <w:rPr>
          <w:sz w:val="26"/>
          <w:szCs w:val="26"/>
          <w:rtl/>
        </w:rPr>
        <w:t xml:space="preserve"> </w:t>
      </w:r>
      <w:r w:rsidR="00F37620" w:rsidRPr="003112B9">
        <w:rPr>
          <w:rFonts w:hint="cs"/>
          <w:sz w:val="26"/>
          <w:szCs w:val="26"/>
          <w:rtl/>
        </w:rPr>
        <w:t>وحلقات العمل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(14,855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أمريكيا)</w:t>
      </w:r>
      <w:r w:rsidR="002C2DD6" w:rsidRPr="003112B9">
        <w:rPr>
          <w:sz w:val="26"/>
          <w:szCs w:val="26"/>
          <w:rtl/>
        </w:rPr>
        <w:t>.</w:t>
      </w:r>
    </w:p>
    <w:p w14:paraId="254A34B7" w14:textId="5CB33AF8" w:rsidR="008D2B25" w:rsidRPr="003112B9" w:rsidRDefault="008D2B25" w:rsidP="008D2B25">
      <w:pPr>
        <w:keepNext/>
        <w:keepLines/>
        <w:bidi/>
        <w:spacing w:after="240"/>
        <w:rPr>
          <w:sz w:val="26"/>
          <w:szCs w:val="26"/>
          <w:u w:val="single"/>
        </w:rPr>
      </w:pPr>
      <w:r w:rsidRPr="003112B9">
        <w:rPr>
          <w:sz w:val="26"/>
          <w:szCs w:val="26"/>
          <w:u w:val="single"/>
          <w:rtl/>
        </w:rPr>
        <w:t>مستوى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صرف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التمويل</w:t>
      </w:r>
    </w:p>
    <w:p w14:paraId="2AD523BA" w14:textId="450DA0D8" w:rsidR="008D2B25" w:rsidRPr="003112B9" w:rsidRDefault="008D2B25" w:rsidP="008D2B25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sz w:val="26"/>
          <w:szCs w:val="26"/>
          <w:rtl/>
        </w:rPr>
        <w:t>حتى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مارس</w:t>
      </w:r>
      <w:r w:rsidRPr="003112B9">
        <w:rPr>
          <w:rFonts w:hint="cs"/>
          <w:sz w:val="26"/>
          <w:szCs w:val="26"/>
          <w:rtl/>
        </w:rPr>
        <w:t>/آذار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2026،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أصل</w:t>
      </w:r>
      <w:r w:rsidR="00086DF5" w:rsidRPr="003112B9">
        <w:rPr>
          <w:rFonts w:hint="cs"/>
          <w:sz w:val="26"/>
          <w:szCs w:val="26"/>
          <w:rtl/>
        </w:rPr>
        <w:t xml:space="preserve"> مبلغ قدره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470,169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أمريكيا</w:t>
      </w:r>
      <w:r w:rsidR="002C2DD6" w:rsidRPr="003112B9">
        <w:rPr>
          <w:sz w:val="26"/>
          <w:szCs w:val="26"/>
          <w:rtl/>
        </w:rPr>
        <w:t xml:space="preserve"> </w:t>
      </w:r>
      <w:r w:rsidR="00F37620" w:rsidRPr="003112B9">
        <w:rPr>
          <w:rFonts w:hint="cs"/>
          <w:sz w:val="26"/>
          <w:szCs w:val="26"/>
          <w:rtl/>
        </w:rPr>
        <w:t>موافق عليه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حتى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الآن،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صرف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375,550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(332,050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لليونيدو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و43,500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أمريكيا</w:t>
      </w:r>
      <w:r w:rsidR="002C2DD6" w:rsidRPr="003112B9">
        <w:rPr>
          <w:sz w:val="26"/>
          <w:szCs w:val="26"/>
          <w:rtl/>
        </w:rPr>
        <w:t xml:space="preserve"> </w:t>
      </w:r>
      <w:r w:rsidR="00B4019D" w:rsidRPr="003112B9">
        <w:rPr>
          <w:sz w:val="26"/>
          <w:szCs w:val="26"/>
          <w:rtl/>
        </w:rPr>
        <w:t>لليونيب</w:t>
      </w:r>
      <w:r w:rsidRPr="003112B9">
        <w:rPr>
          <w:sz w:val="26"/>
          <w:szCs w:val="26"/>
          <w:rtl/>
        </w:rPr>
        <w:t>)،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كما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هو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موضح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lastRenderedPageBreak/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الجدول</w:t>
      </w:r>
      <w:r w:rsidR="00F37620" w:rsidRPr="003112B9">
        <w:rPr>
          <w:rFonts w:hint="cs"/>
          <w:sz w:val="26"/>
          <w:szCs w:val="26"/>
          <w:rtl/>
        </w:rPr>
        <w:t> </w:t>
      </w:r>
      <w:r w:rsidRPr="003112B9">
        <w:rPr>
          <w:sz w:val="26"/>
          <w:szCs w:val="26"/>
          <w:rtl/>
        </w:rPr>
        <w:t>2</w:t>
      </w:r>
      <w:r w:rsidR="002C2DD6" w:rsidRPr="003112B9">
        <w:rPr>
          <w:sz w:val="26"/>
          <w:szCs w:val="26"/>
          <w:rtl/>
        </w:rPr>
        <w:t xml:space="preserve">. </w:t>
      </w:r>
      <w:r w:rsidRPr="003112B9">
        <w:rPr>
          <w:sz w:val="26"/>
          <w:szCs w:val="26"/>
          <w:rtl/>
        </w:rPr>
        <w:t>وسيتم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صرف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المبلغ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المتبقي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وقدره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94,619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خلال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تنفيذ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الشريحة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الثالثة</w:t>
      </w:r>
      <w:r w:rsidR="002C2DD6" w:rsidRPr="003112B9">
        <w:rPr>
          <w:sz w:val="26"/>
          <w:szCs w:val="26"/>
          <w:rtl/>
        </w:rPr>
        <w:t>.</w:t>
      </w:r>
    </w:p>
    <w:p w14:paraId="74DB003A" w14:textId="5E2660AC" w:rsidR="008D2B25" w:rsidRPr="003112B9" w:rsidRDefault="008D2B25" w:rsidP="008D2B25">
      <w:pPr>
        <w:keepNext/>
        <w:keepLines/>
        <w:bidi/>
        <w:spacing w:after="240"/>
        <w:rPr>
          <w:b/>
          <w:bCs/>
          <w:sz w:val="26"/>
          <w:szCs w:val="26"/>
          <w:rtl/>
        </w:rPr>
      </w:pPr>
      <w:r w:rsidRPr="003112B9">
        <w:rPr>
          <w:b/>
          <w:bCs/>
          <w:sz w:val="26"/>
          <w:szCs w:val="26"/>
          <w:rtl/>
        </w:rPr>
        <w:t>الجدول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2</w:t>
      </w:r>
      <w:r w:rsidR="002C2DD6" w:rsidRPr="003112B9">
        <w:rPr>
          <w:b/>
          <w:bCs/>
          <w:sz w:val="26"/>
          <w:szCs w:val="26"/>
          <w:rtl/>
        </w:rPr>
        <w:t xml:space="preserve">. </w:t>
      </w:r>
      <w:r w:rsidRPr="003112B9">
        <w:rPr>
          <w:b/>
          <w:bCs/>
          <w:sz w:val="26"/>
          <w:szCs w:val="26"/>
          <w:rtl/>
        </w:rPr>
        <w:t>التقرير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المالي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للمرحلة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الثانية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من</w:t>
      </w:r>
      <w:r w:rsidR="002C2DD6" w:rsidRPr="003112B9">
        <w:rPr>
          <w:b/>
          <w:bCs/>
          <w:sz w:val="26"/>
          <w:szCs w:val="26"/>
          <w:rtl/>
        </w:rPr>
        <w:t xml:space="preserve"> خطة إدارة إزالة المواد </w:t>
      </w:r>
      <w:r w:rsidR="00E47EB3" w:rsidRPr="003112B9">
        <w:rPr>
          <w:b/>
          <w:bCs/>
          <w:sz w:val="26"/>
          <w:szCs w:val="26"/>
          <w:rtl/>
        </w:rPr>
        <w:t>ال</w:t>
      </w:r>
      <w:r w:rsidR="00793CCE" w:rsidRPr="003112B9">
        <w:rPr>
          <w:b/>
          <w:bCs/>
          <w:sz w:val="26"/>
          <w:szCs w:val="26"/>
          <w:rtl/>
        </w:rPr>
        <w:t>هيدروكلوروفلوروكربونية</w:t>
      </w:r>
      <w:r w:rsidR="00E47EB3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لدولة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بوليفيا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المتعددة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القوميات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="00086DF5" w:rsidRPr="003112B9">
        <w:rPr>
          <w:b/>
          <w:bCs/>
          <w:sz w:val="26"/>
          <w:szCs w:val="26"/>
          <w:rtl/>
        </w:rPr>
        <w:t>(دولار أمريكي)</w:t>
      </w:r>
    </w:p>
    <w:tbl>
      <w:tblPr>
        <w:tblStyle w:val="TableGrid"/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1558"/>
        <w:gridCol w:w="1141"/>
        <w:gridCol w:w="1126"/>
        <w:gridCol w:w="1131"/>
        <w:gridCol w:w="1135"/>
        <w:gridCol w:w="1133"/>
        <w:gridCol w:w="1135"/>
        <w:gridCol w:w="991"/>
      </w:tblGrid>
      <w:tr w:rsidR="008D2B25" w:rsidRPr="003112B9" w14:paraId="311B630C" w14:textId="77777777" w:rsidTr="008D2B25">
        <w:trPr>
          <w:tblHeader/>
        </w:trPr>
        <w:tc>
          <w:tcPr>
            <w:tcW w:w="833" w:type="pct"/>
            <w:vMerge w:val="restart"/>
            <w:vAlign w:val="center"/>
          </w:tcPr>
          <w:p w14:paraId="121FD12C" w14:textId="4D045906" w:rsidR="008D2B25" w:rsidRPr="003112B9" w:rsidRDefault="00086DF5" w:rsidP="008D2B25">
            <w:pPr>
              <w:keepNext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>الوكالة</w:t>
            </w:r>
          </w:p>
        </w:tc>
        <w:tc>
          <w:tcPr>
            <w:tcW w:w="1212" w:type="pct"/>
            <w:gridSpan w:val="2"/>
            <w:vAlign w:val="center"/>
          </w:tcPr>
          <w:p w14:paraId="69A8317D" w14:textId="7DC48820" w:rsidR="008D2B25" w:rsidRPr="003112B9" w:rsidRDefault="00086DF5" w:rsidP="008D2B25">
            <w:pPr>
              <w:keepNext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>الشريحة الأولى</w:t>
            </w:r>
          </w:p>
        </w:tc>
        <w:tc>
          <w:tcPr>
            <w:tcW w:w="1212" w:type="pct"/>
            <w:gridSpan w:val="2"/>
            <w:vAlign w:val="center"/>
          </w:tcPr>
          <w:p w14:paraId="747F8490" w14:textId="1CF26988" w:rsidR="008D2B25" w:rsidRPr="003112B9" w:rsidRDefault="00086DF5" w:rsidP="008D2B25">
            <w:pPr>
              <w:keepNext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>الشريحة الثانية</w:t>
            </w:r>
          </w:p>
        </w:tc>
        <w:tc>
          <w:tcPr>
            <w:tcW w:w="1743" w:type="pct"/>
            <w:gridSpan w:val="3"/>
            <w:vAlign w:val="center"/>
          </w:tcPr>
          <w:p w14:paraId="5B0D87B0" w14:textId="713ED38F" w:rsidR="008D2B25" w:rsidRPr="003112B9" w:rsidRDefault="00086DF5" w:rsidP="008D2B25">
            <w:pPr>
              <w:keepNext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>المجموع</w:t>
            </w:r>
          </w:p>
        </w:tc>
      </w:tr>
      <w:tr w:rsidR="00086DF5" w:rsidRPr="003112B9" w14:paraId="1B92FE57" w14:textId="77777777" w:rsidTr="008D2B25">
        <w:trPr>
          <w:tblHeader/>
        </w:trPr>
        <w:tc>
          <w:tcPr>
            <w:tcW w:w="833" w:type="pct"/>
            <w:vMerge/>
            <w:vAlign w:val="center"/>
          </w:tcPr>
          <w:p w14:paraId="02B3A3B9" w14:textId="77777777" w:rsidR="00086DF5" w:rsidRPr="003112B9" w:rsidRDefault="00086DF5" w:rsidP="00086DF5">
            <w:pPr>
              <w:keepNext/>
              <w:bidi/>
              <w:spacing w:before="20" w:after="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10" w:type="pct"/>
            <w:vAlign w:val="center"/>
          </w:tcPr>
          <w:p w14:paraId="409C93F3" w14:textId="3128F191" w:rsidR="00086DF5" w:rsidRPr="003112B9" w:rsidRDefault="00086DF5" w:rsidP="00086DF5">
            <w:pPr>
              <w:keepNext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>الموافق عليه</w:t>
            </w:r>
          </w:p>
        </w:tc>
        <w:tc>
          <w:tcPr>
            <w:tcW w:w="602" w:type="pct"/>
            <w:vAlign w:val="center"/>
          </w:tcPr>
          <w:p w14:paraId="51E49D68" w14:textId="7FA8705A" w:rsidR="00086DF5" w:rsidRPr="003112B9" w:rsidRDefault="00086DF5" w:rsidP="00086DF5">
            <w:pPr>
              <w:keepNext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>المصروف</w:t>
            </w:r>
          </w:p>
        </w:tc>
        <w:tc>
          <w:tcPr>
            <w:tcW w:w="605" w:type="pct"/>
            <w:vAlign w:val="center"/>
          </w:tcPr>
          <w:p w14:paraId="4A777E3D" w14:textId="60071120" w:rsidR="00086DF5" w:rsidRPr="003112B9" w:rsidRDefault="00086DF5" w:rsidP="00086DF5">
            <w:pPr>
              <w:keepNext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>الموافق عليه</w:t>
            </w:r>
          </w:p>
        </w:tc>
        <w:tc>
          <w:tcPr>
            <w:tcW w:w="607" w:type="pct"/>
            <w:vAlign w:val="center"/>
          </w:tcPr>
          <w:p w14:paraId="6532D3BB" w14:textId="5C07C66D" w:rsidR="00086DF5" w:rsidRPr="003112B9" w:rsidRDefault="00086DF5" w:rsidP="00086DF5">
            <w:pPr>
              <w:keepNext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>المصروف</w:t>
            </w:r>
          </w:p>
        </w:tc>
        <w:tc>
          <w:tcPr>
            <w:tcW w:w="606" w:type="pct"/>
            <w:vAlign w:val="center"/>
          </w:tcPr>
          <w:p w14:paraId="69F1AA83" w14:textId="04A0B05A" w:rsidR="00086DF5" w:rsidRPr="003112B9" w:rsidRDefault="00086DF5" w:rsidP="00086DF5">
            <w:pPr>
              <w:keepNext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>الموافق عليه</w:t>
            </w:r>
          </w:p>
        </w:tc>
        <w:tc>
          <w:tcPr>
            <w:tcW w:w="607" w:type="pct"/>
            <w:vAlign w:val="center"/>
          </w:tcPr>
          <w:p w14:paraId="77274DE9" w14:textId="6BF35C98" w:rsidR="00086DF5" w:rsidRPr="003112B9" w:rsidRDefault="00086DF5" w:rsidP="00086DF5">
            <w:pPr>
              <w:keepNext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>المصروف</w:t>
            </w:r>
          </w:p>
        </w:tc>
        <w:tc>
          <w:tcPr>
            <w:tcW w:w="530" w:type="pct"/>
          </w:tcPr>
          <w:p w14:paraId="39E4DA2F" w14:textId="148106BB" w:rsidR="00086DF5" w:rsidRPr="003112B9" w:rsidRDefault="00086DF5" w:rsidP="00086DF5">
            <w:pPr>
              <w:keepNext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>الرصيد</w:t>
            </w:r>
          </w:p>
        </w:tc>
      </w:tr>
      <w:tr w:rsidR="008D2B25" w:rsidRPr="003112B9" w14:paraId="189A334D" w14:textId="77777777" w:rsidTr="008D2B25">
        <w:tc>
          <w:tcPr>
            <w:tcW w:w="833" w:type="pct"/>
          </w:tcPr>
          <w:p w14:paraId="71340B19" w14:textId="04053D09" w:rsidR="008D2B25" w:rsidRPr="003112B9" w:rsidRDefault="00086DF5" w:rsidP="008D2B25">
            <w:pPr>
              <w:bidi/>
              <w:spacing w:before="20" w:after="20"/>
              <w:rPr>
                <w:sz w:val="20"/>
              </w:rPr>
            </w:pPr>
            <w:r w:rsidRPr="003112B9">
              <w:rPr>
                <w:rFonts w:hint="cs"/>
                <w:sz w:val="20"/>
                <w:rtl/>
              </w:rPr>
              <w:t>اليونيدو</w:t>
            </w:r>
          </w:p>
        </w:tc>
        <w:tc>
          <w:tcPr>
            <w:tcW w:w="610" w:type="pct"/>
          </w:tcPr>
          <w:p w14:paraId="749AA076" w14:textId="77777777" w:rsidR="008D2B25" w:rsidRPr="003112B9" w:rsidRDefault="008D2B25" w:rsidP="00775B50">
            <w:pPr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141,009</w:t>
            </w:r>
          </w:p>
        </w:tc>
        <w:tc>
          <w:tcPr>
            <w:tcW w:w="602" w:type="pct"/>
          </w:tcPr>
          <w:p w14:paraId="6B0ABBBC" w14:textId="77777777" w:rsidR="008D2B25" w:rsidRPr="003112B9" w:rsidRDefault="008D2B25" w:rsidP="00775B50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138,847</w:t>
            </w:r>
          </w:p>
        </w:tc>
        <w:tc>
          <w:tcPr>
            <w:tcW w:w="605" w:type="pct"/>
          </w:tcPr>
          <w:p w14:paraId="15D118A8" w14:textId="77777777" w:rsidR="008D2B25" w:rsidRPr="003112B9" w:rsidRDefault="008D2B25" w:rsidP="00775B50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232,660</w:t>
            </w:r>
          </w:p>
        </w:tc>
        <w:tc>
          <w:tcPr>
            <w:tcW w:w="607" w:type="pct"/>
          </w:tcPr>
          <w:p w14:paraId="11AB942A" w14:textId="77777777" w:rsidR="008D2B25" w:rsidRPr="003112B9" w:rsidRDefault="008D2B25" w:rsidP="00775B50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193,203</w:t>
            </w:r>
          </w:p>
        </w:tc>
        <w:tc>
          <w:tcPr>
            <w:tcW w:w="606" w:type="pct"/>
          </w:tcPr>
          <w:p w14:paraId="7E5FCC65" w14:textId="77777777" w:rsidR="008D2B25" w:rsidRPr="003112B9" w:rsidRDefault="008D2B25" w:rsidP="00775B50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373,669</w:t>
            </w:r>
          </w:p>
        </w:tc>
        <w:tc>
          <w:tcPr>
            <w:tcW w:w="607" w:type="pct"/>
          </w:tcPr>
          <w:p w14:paraId="3C314749" w14:textId="77777777" w:rsidR="008D2B25" w:rsidRPr="003112B9" w:rsidRDefault="008D2B25" w:rsidP="00775B50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332,050</w:t>
            </w:r>
          </w:p>
        </w:tc>
        <w:tc>
          <w:tcPr>
            <w:tcW w:w="530" w:type="pct"/>
          </w:tcPr>
          <w:p w14:paraId="49889A74" w14:textId="77777777" w:rsidR="008D2B25" w:rsidRPr="003112B9" w:rsidRDefault="008D2B25" w:rsidP="00775B50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41,619</w:t>
            </w:r>
          </w:p>
        </w:tc>
      </w:tr>
      <w:tr w:rsidR="008D2B25" w:rsidRPr="003112B9" w14:paraId="07B28624" w14:textId="77777777" w:rsidTr="008D2B25">
        <w:tc>
          <w:tcPr>
            <w:tcW w:w="833" w:type="pct"/>
          </w:tcPr>
          <w:p w14:paraId="6EAEDEAC" w14:textId="29EB2DD7" w:rsidR="008D2B25" w:rsidRPr="003112B9" w:rsidRDefault="00086DF5" w:rsidP="008D2B25">
            <w:pPr>
              <w:bidi/>
              <w:spacing w:before="20" w:after="20"/>
              <w:rPr>
                <w:sz w:val="20"/>
              </w:rPr>
            </w:pPr>
            <w:r w:rsidRPr="003112B9"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610" w:type="pct"/>
          </w:tcPr>
          <w:p w14:paraId="45A1542F" w14:textId="77777777" w:rsidR="008D2B25" w:rsidRPr="003112B9" w:rsidRDefault="008D2B25" w:rsidP="00775B50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24,000</w:t>
            </w:r>
          </w:p>
        </w:tc>
        <w:tc>
          <w:tcPr>
            <w:tcW w:w="602" w:type="pct"/>
          </w:tcPr>
          <w:p w14:paraId="592777E6" w14:textId="77777777" w:rsidR="008D2B25" w:rsidRPr="003112B9" w:rsidRDefault="008D2B25" w:rsidP="00775B50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24,000</w:t>
            </w:r>
          </w:p>
        </w:tc>
        <w:tc>
          <w:tcPr>
            <w:tcW w:w="605" w:type="pct"/>
          </w:tcPr>
          <w:p w14:paraId="5A2F90D0" w14:textId="77777777" w:rsidR="008D2B25" w:rsidRPr="003112B9" w:rsidRDefault="008D2B25" w:rsidP="00775B50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72,500</w:t>
            </w:r>
          </w:p>
        </w:tc>
        <w:tc>
          <w:tcPr>
            <w:tcW w:w="607" w:type="pct"/>
          </w:tcPr>
          <w:p w14:paraId="6DD368BB" w14:textId="77777777" w:rsidR="008D2B25" w:rsidRPr="003112B9" w:rsidRDefault="008D2B25" w:rsidP="00775B50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19,500</w:t>
            </w:r>
          </w:p>
        </w:tc>
        <w:tc>
          <w:tcPr>
            <w:tcW w:w="606" w:type="pct"/>
          </w:tcPr>
          <w:p w14:paraId="6265C0B9" w14:textId="77777777" w:rsidR="008D2B25" w:rsidRPr="003112B9" w:rsidRDefault="008D2B25" w:rsidP="00775B50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96,500</w:t>
            </w:r>
          </w:p>
        </w:tc>
        <w:tc>
          <w:tcPr>
            <w:tcW w:w="607" w:type="pct"/>
          </w:tcPr>
          <w:p w14:paraId="749F5D88" w14:textId="77777777" w:rsidR="008D2B25" w:rsidRPr="003112B9" w:rsidRDefault="008D2B25" w:rsidP="00775B50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43,500</w:t>
            </w:r>
          </w:p>
        </w:tc>
        <w:tc>
          <w:tcPr>
            <w:tcW w:w="530" w:type="pct"/>
          </w:tcPr>
          <w:p w14:paraId="20D432EE" w14:textId="77777777" w:rsidR="008D2B25" w:rsidRPr="003112B9" w:rsidRDefault="008D2B25" w:rsidP="00775B50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53,000</w:t>
            </w:r>
          </w:p>
        </w:tc>
      </w:tr>
      <w:tr w:rsidR="008D2B25" w:rsidRPr="003112B9" w14:paraId="5656E0D2" w14:textId="77777777" w:rsidTr="008D2B25">
        <w:tc>
          <w:tcPr>
            <w:tcW w:w="833" w:type="pct"/>
          </w:tcPr>
          <w:p w14:paraId="66D0D6F6" w14:textId="512FF9DE" w:rsidR="008D2B25" w:rsidRPr="003112B9" w:rsidRDefault="00086DF5" w:rsidP="008D2B25">
            <w:pPr>
              <w:keepNext/>
              <w:keepLines/>
              <w:bidi/>
              <w:spacing w:before="20" w:after="20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>المجموع</w:t>
            </w:r>
          </w:p>
        </w:tc>
        <w:tc>
          <w:tcPr>
            <w:tcW w:w="610" w:type="pct"/>
          </w:tcPr>
          <w:p w14:paraId="74D38AEF" w14:textId="77777777" w:rsidR="008D2B25" w:rsidRPr="003112B9" w:rsidRDefault="008D2B25" w:rsidP="00775B50">
            <w:pPr>
              <w:keepNext/>
              <w:keepLines/>
              <w:bidi/>
              <w:spacing w:before="20" w:after="20"/>
              <w:jc w:val="left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sz w:val="20"/>
              </w:rPr>
              <w:t>165,009</w:t>
            </w:r>
          </w:p>
        </w:tc>
        <w:tc>
          <w:tcPr>
            <w:tcW w:w="602" w:type="pct"/>
          </w:tcPr>
          <w:p w14:paraId="7285DE6B" w14:textId="77777777" w:rsidR="008D2B25" w:rsidRPr="003112B9" w:rsidRDefault="008D2B25" w:rsidP="00775B50">
            <w:pPr>
              <w:keepNext/>
              <w:keepLines/>
              <w:bidi/>
              <w:spacing w:before="20" w:after="20"/>
              <w:jc w:val="left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sz w:val="20"/>
              </w:rPr>
              <w:t>162,847</w:t>
            </w:r>
          </w:p>
        </w:tc>
        <w:tc>
          <w:tcPr>
            <w:tcW w:w="605" w:type="pct"/>
          </w:tcPr>
          <w:p w14:paraId="14B2A8C8" w14:textId="77777777" w:rsidR="008D2B25" w:rsidRPr="003112B9" w:rsidRDefault="008D2B25" w:rsidP="00775B50">
            <w:pPr>
              <w:keepNext/>
              <w:keepLines/>
              <w:bidi/>
              <w:spacing w:before="20" w:after="20"/>
              <w:jc w:val="left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sz w:val="20"/>
              </w:rPr>
              <w:t>305,160</w:t>
            </w:r>
          </w:p>
        </w:tc>
        <w:tc>
          <w:tcPr>
            <w:tcW w:w="607" w:type="pct"/>
          </w:tcPr>
          <w:p w14:paraId="2501C884" w14:textId="77777777" w:rsidR="008D2B25" w:rsidRPr="003112B9" w:rsidRDefault="008D2B25" w:rsidP="00775B50">
            <w:pPr>
              <w:keepNext/>
              <w:keepLines/>
              <w:bidi/>
              <w:spacing w:before="20" w:after="20"/>
              <w:jc w:val="left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sz w:val="20"/>
              </w:rPr>
              <w:t>212,703</w:t>
            </w:r>
          </w:p>
        </w:tc>
        <w:tc>
          <w:tcPr>
            <w:tcW w:w="606" w:type="pct"/>
          </w:tcPr>
          <w:p w14:paraId="50762AD9" w14:textId="77777777" w:rsidR="008D2B25" w:rsidRPr="003112B9" w:rsidRDefault="008D2B25" w:rsidP="00775B50">
            <w:pPr>
              <w:keepNext/>
              <w:keepLines/>
              <w:bidi/>
              <w:spacing w:before="20" w:after="20"/>
              <w:jc w:val="left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sz w:val="20"/>
              </w:rPr>
              <w:t>470,169</w:t>
            </w:r>
          </w:p>
        </w:tc>
        <w:tc>
          <w:tcPr>
            <w:tcW w:w="607" w:type="pct"/>
          </w:tcPr>
          <w:p w14:paraId="605697D4" w14:textId="77777777" w:rsidR="008D2B25" w:rsidRPr="003112B9" w:rsidRDefault="008D2B25" w:rsidP="00775B50">
            <w:pPr>
              <w:keepNext/>
              <w:keepLines/>
              <w:bidi/>
              <w:spacing w:before="20" w:after="20"/>
              <w:jc w:val="left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sz w:val="20"/>
              </w:rPr>
              <w:t>375,550</w:t>
            </w:r>
          </w:p>
        </w:tc>
        <w:tc>
          <w:tcPr>
            <w:tcW w:w="530" w:type="pct"/>
          </w:tcPr>
          <w:p w14:paraId="750B876A" w14:textId="77777777" w:rsidR="008D2B25" w:rsidRPr="003112B9" w:rsidRDefault="008D2B25" w:rsidP="00775B50">
            <w:pPr>
              <w:keepNext/>
              <w:keepLines/>
              <w:bidi/>
              <w:spacing w:before="20" w:after="20"/>
              <w:jc w:val="left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sz w:val="20"/>
              </w:rPr>
              <w:t>94,619</w:t>
            </w:r>
          </w:p>
        </w:tc>
      </w:tr>
      <w:tr w:rsidR="008D2B25" w:rsidRPr="003112B9" w14:paraId="4C0791F5" w14:textId="77777777" w:rsidTr="008D2B25">
        <w:tc>
          <w:tcPr>
            <w:tcW w:w="833" w:type="pct"/>
          </w:tcPr>
          <w:p w14:paraId="5DFBC71B" w14:textId="5B469445" w:rsidR="008D2B25" w:rsidRPr="003112B9" w:rsidRDefault="00086DF5" w:rsidP="008D2B25">
            <w:pPr>
              <w:bidi/>
              <w:spacing w:before="20" w:after="20"/>
              <w:jc w:val="left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>معدل الصرف (%)</w:t>
            </w:r>
          </w:p>
        </w:tc>
        <w:tc>
          <w:tcPr>
            <w:tcW w:w="1212" w:type="pct"/>
            <w:gridSpan w:val="2"/>
            <w:vAlign w:val="center"/>
          </w:tcPr>
          <w:p w14:paraId="1F124974" w14:textId="77777777" w:rsidR="008D2B25" w:rsidRPr="003112B9" w:rsidRDefault="008D2B25" w:rsidP="008D2B25">
            <w:pPr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sz w:val="20"/>
              </w:rPr>
              <w:t>99</w:t>
            </w:r>
          </w:p>
        </w:tc>
        <w:tc>
          <w:tcPr>
            <w:tcW w:w="1212" w:type="pct"/>
            <w:gridSpan w:val="2"/>
            <w:vAlign w:val="center"/>
          </w:tcPr>
          <w:p w14:paraId="1B98972C" w14:textId="77777777" w:rsidR="008D2B25" w:rsidRPr="003112B9" w:rsidRDefault="008D2B25" w:rsidP="008D2B25">
            <w:pPr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sz w:val="20"/>
              </w:rPr>
              <w:t>70</w:t>
            </w:r>
          </w:p>
        </w:tc>
        <w:tc>
          <w:tcPr>
            <w:tcW w:w="1743" w:type="pct"/>
            <w:gridSpan w:val="3"/>
            <w:vAlign w:val="center"/>
          </w:tcPr>
          <w:p w14:paraId="47EC3705" w14:textId="77777777" w:rsidR="008D2B25" w:rsidRPr="003112B9" w:rsidRDefault="008D2B25" w:rsidP="008D2B25">
            <w:pPr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sz w:val="20"/>
              </w:rPr>
              <w:t>80</w:t>
            </w:r>
          </w:p>
        </w:tc>
      </w:tr>
    </w:tbl>
    <w:p w14:paraId="0739453F" w14:textId="161933DC" w:rsidR="008D2B25" w:rsidRPr="003112B9" w:rsidRDefault="008D2B25" w:rsidP="00F71829">
      <w:pPr>
        <w:keepNext/>
        <w:keepLines/>
        <w:bidi/>
        <w:spacing w:before="240" w:after="240"/>
        <w:rPr>
          <w:sz w:val="26"/>
          <w:szCs w:val="26"/>
          <w:u w:val="single"/>
        </w:rPr>
      </w:pPr>
      <w:r w:rsidRPr="003112B9">
        <w:rPr>
          <w:sz w:val="26"/>
          <w:szCs w:val="26"/>
          <w:u w:val="single"/>
          <w:rtl/>
        </w:rPr>
        <w:t>خطة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تنفيذ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الشريحة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الثالثة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من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المرحلة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الثانية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من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خطة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إدارة</w:t>
      </w:r>
      <w:r w:rsidR="002C2DD6" w:rsidRPr="003112B9">
        <w:rPr>
          <w:sz w:val="26"/>
          <w:szCs w:val="26"/>
          <w:u w:val="single"/>
          <w:rtl/>
        </w:rPr>
        <w:t xml:space="preserve"> إزالة المواد ال</w:t>
      </w:r>
      <w:r w:rsidR="00793CCE" w:rsidRPr="003112B9">
        <w:rPr>
          <w:sz w:val="26"/>
          <w:szCs w:val="26"/>
          <w:u w:val="single"/>
          <w:rtl/>
        </w:rPr>
        <w:t>هيدروكلوروفلوروكربونية</w:t>
      </w:r>
    </w:p>
    <w:p w14:paraId="3B2248B2" w14:textId="5E307431" w:rsidR="008D2B25" w:rsidRPr="003112B9" w:rsidRDefault="008D2B25" w:rsidP="00F71829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sz w:val="26"/>
          <w:szCs w:val="26"/>
          <w:rtl/>
        </w:rPr>
        <w:t>سيتم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تنفيذ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الأنشطة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التالية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يوليو</w:t>
      </w:r>
      <w:r w:rsidR="00F71829" w:rsidRPr="003112B9">
        <w:rPr>
          <w:rFonts w:hint="cs"/>
          <w:sz w:val="26"/>
          <w:szCs w:val="26"/>
          <w:rtl/>
        </w:rPr>
        <w:t>/تموز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2026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وديسمبر</w:t>
      </w:r>
      <w:r w:rsidR="00F71829" w:rsidRPr="003112B9">
        <w:rPr>
          <w:rFonts w:hint="cs"/>
          <w:sz w:val="26"/>
          <w:szCs w:val="26"/>
          <w:rtl/>
        </w:rPr>
        <w:t>/كانون</w:t>
      </w:r>
      <w:r w:rsidR="002C2DD6" w:rsidRPr="003112B9">
        <w:rPr>
          <w:rFonts w:hint="cs"/>
          <w:sz w:val="26"/>
          <w:szCs w:val="26"/>
          <w:rtl/>
        </w:rPr>
        <w:t xml:space="preserve"> </w:t>
      </w:r>
      <w:r w:rsidR="00F71829" w:rsidRPr="003112B9">
        <w:rPr>
          <w:rFonts w:hint="cs"/>
          <w:sz w:val="26"/>
          <w:szCs w:val="26"/>
          <w:rtl/>
        </w:rPr>
        <w:t>الأول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2029</w:t>
      </w:r>
      <w:r w:rsidR="00FC71FB" w:rsidRPr="003112B9">
        <w:rPr>
          <w:sz w:val="26"/>
          <w:szCs w:val="26"/>
          <w:rtl/>
        </w:rPr>
        <w:t>:</w:t>
      </w:r>
    </w:p>
    <w:p w14:paraId="496FD3AF" w14:textId="61796D51" w:rsidR="008D2B25" w:rsidRPr="003112B9" w:rsidRDefault="008D2B25" w:rsidP="00F71829">
      <w:pPr>
        <w:pStyle w:val="ListParagraph"/>
        <w:widowControl w:val="0"/>
        <w:numPr>
          <w:ilvl w:val="0"/>
          <w:numId w:val="42"/>
        </w:numPr>
        <w:bidi/>
        <w:spacing w:after="240"/>
        <w:ind w:left="1422" w:hanging="709"/>
        <w:contextualSpacing w:val="0"/>
        <w:rPr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المساعدة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</w:t>
      </w:r>
      <w:r w:rsidR="002C2DD6" w:rsidRPr="003112B9">
        <w:rPr>
          <w:i/>
          <w:iCs/>
          <w:sz w:val="26"/>
          <w:szCs w:val="26"/>
          <w:rtl/>
        </w:rPr>
        <w:t>تقني</w:t>
      </w:r>
      <w:r w:rsidRPr="003112B9">
        <w:rPr>
          <w:i/>
          <w:iCs/>
          <w:sz w:val="26"/>
          <w:szCs w:val="26"/>
          <w:rtl/>
        </w:rPr>
        <w:t>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لتعزيز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قدرات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AC1F4B" w:rsidRPr="003112B9">
        <w:rPr>
          <w:rFonts w:hint="cs"/>
          <w:i/>
          <w:iCs/>
          <w:sz w:val="26"/>
          <w:szCs w:val="26"/>
          <w:rtl/>
        </w:rPr>
        <w:t xml:space="preserve">هيئة </w:t>
      </w:r>
      <w:r w:rsidRPr="003112B9">
        <w:rPr>
          <w:i/>
          <w:iCs/>
          <w:sz w:val="26"/>
          <w:szCs w:val="26"/>
          <w:rtl/>
        </w:rPr>
        <w:t>الجمارك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و</w:t>
      </w:r>
      <w:r w:rsidR="00AC1F4B" w:rsidRPr="003112B9">
        <w:rPr>
          <w:rFonts w:hint="cs"/>
          <w:i/>
          <w:iCs/>
          <w:sz w:val="26"/>
          <w:szCs w:val="26"/>
          <w:rtl/>
        </w:rPr>
        <w:t xml:space="preserve">هيئة </w:t>
      </w:r>
      <w:r w:rsidRPr="003112B9">
        <w:rPr>
          <w:i/>
          <w:iCs/>
          <w:sz w:val="26"/>
          <w:szCs w:val="26"/>
          <w:rtl/>
        </w:rPr>
        <w:t>الرقابة</w:t>
      </w:r>
      <w:r w:rsidR="00AC1F4B" w:rsidRPr="003112B9">
        <w:rPr>
          <w:rFonts w:hint="cs"/>
          <w:i/>
          <w:iCs/>
          <w:sz w:val="26"/>
          <w:szCs w:val="26"/>
          <w:rtl/>
        </w:rPr>
        <w:t xml:space="preserve"> على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التجارة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تدريب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يقل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60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موظفي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الجمارك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وإنفاذ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القانون،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بالإضافة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الوسطاء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والمستوردين،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ضوابط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استيراد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المواد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الخاضعة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للرقابة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بموجب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بروتوكول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مونتريال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والمعدات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تحتوي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عليها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</w:t>
      </w:r>
      <w:r w:rsidR="002C2DD6" w:rsidRPr="003112B9">
        <w:rPr>
          <w:sz w:val="26"/>
          <w:szCs w:val="26"/>
          <w:rtl/>
        </w:rPr>
        <w:t>اليونيب</w:t>
      </w:r>
      <w:r w:rsidRPr="003112B9">
        <w:rPr>
          <w:sz w:val="26"/>
          <w:szCs w:val="26"/>
          <w:rtl/>
        </w:rPr>
        <w:t>)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(6</w:t>
      </w:r>
      <w:r w:rsidR="002C2DD6" w:rsidRPr="003112B9">
        <w:rPr>
          <w:rFonts w:hint="cs"/>
          <w:sz w:val="26"/>
          <w:szCs w:val="26"/>
          <w:rtl/>
        </w:rPr>
        <w:t>,</w:t>
      </w:r>
      <w:r w:rsidRPr="003112B9">
        <w:rPr>
          <w:sz w:val="26"/>
          <w:szCs w:val="26"/>
          <w:rtl/>
        </w:rPr>
        <w:t>000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وأموال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الشريحة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السابقة)؛</w:t>
      </w:r>
    </w:p>
    <w:p w14:paraId="6AF357D2" w14:textId="56C93B64" w:rsidR="008D2B25" w:rsidRPr="003112B9" w:rsidRDefault="00AC1F4B" w:rsidP="00F71829">
      <w:pPr>
        <w:pStyle w:val="ListParagraph"/>
        <w:widowControl w:val="0"/>
        <w:numPr>
          <w:ilvl w:val="0"/>
          <w:numId w:val="42"/>
        </w:numPr>
        <w:bidi/>
        <w:spacing w:after="240"/>
        <w:ind w:left="1422" w:hanging="709"/>
        <w:contextualSpacing w:val="0"/>
        <w:rPr>
          <w:sz w:val="26"/>
          <w:szCs w:val="26"/>
        </w:rPr>
      </w:pPr>
      <w:r w:rsidRPr="003112B9">
        <w:rPr>
          <w:rFonts w:hint="cs"/>
          <w:i/>
          <w:iCs/>
          <w:sz w:val="26"/>
          <w:szCs w:val="26"/>
          <w:rtl/>
        </w:rPr>
        <w:t>النهوض ب</w:t>
      </w:r>
      <w:r w:rsidR="008D2B25" w:rsidRPr="003112B9">
        <w:rPr>
          <w:i/>
          <w:iCs/>
          <w:sz w:val="26"/>
          <w:szCs w:val="26"/>
          <w:rtl/>
        </w:rPr>
        <w:t>الاعتماد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8D2B25" w:rsidRPr="003112B9">
        <w:rPr>
          <w:i/>
          <w:iCs/>
          <w:sz w:val="26"/>
          <w:szCs w:val="26"/>
          <w:rtl/>
        </w:rPr>
        <w:t>المستدام،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8D2B25" w:rsidRPr="003112B9">
        <w:rPr>
          <w:i/>
          <w:iCs/>
          <w:sz w:val="26"/>
          <w:szCs w:val="26"/>
          <w:rtl/>
        </w:rPr>
        <w:t>و</w:t>
      </w:r>
      <w:r w:rsidR="0069603C" w:rsidRPr="003112B9">
        <w:rPr>
          <w:i/>
          <w:iCs/>
          <w:sz w:val="26"/>
          <w:szCs w:val="26"/>
          <w:rtl/>
        </w:rPr>
        <w:t>إصدار الشهادات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8D2B25" w:rsidRPr="003112B9">
        <w:rPr>
          <w:i/>
          <w:iCs/>
          <w:sz w:val="26"/>
          <w:szCs w:val="26"/>
          <w:rtl/>
        </w:rPr>
        <w:t>بناء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8D2B25" w:rsidRPr="003112B9">
        <w:rPr>
          <w:i/>
          <w:iCs/>
          <w:sz w:val="26"/>
          <w:szCs w:val="26"/>
          <w:rtl/>
        </w:rPr>
        <w:t>على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8D2B25" w:rsidRPr="003112B9">
        <w:rPr>
          <w:i/>
          <w:iCs/>
          <w:sz w:val="26"/>
          <w:szCs w:val="26"/>
          <w:rtl/>
        </w:rPr>
        <w:t>كفاءات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8D2B25" w:rsidRPr="003112B9">
        <w:rPr>
          <w:i/>
          <w:iCs/>
          <w:sz w:val="26"/>
          <w:szCs w:val="26"/>
          <w:rtl/>
        </w:rPr>
        <w:t>العم</w:t>
      </w:r>
      <w:r w:rsidRPr="003112B9">
        <w:rPr>
          <w:rFonts w:hint="cs"/>
          <w:i/>
          <w:iCs/>
          <w:sz w:val="26"/>
          <w:szCs w:val="26"/>
          <w:rtl/>
        </w:rPr>
        <w:t>ا</w:t>
      </w:r>
      <w:r w:rsidR="008D2B25" w:rsidRPr="003112B9">
        <w:rPr>
          <w:i/>
          <w:iCs/>
          <w:sz w:val="26"/>
          <w:szCs w:val="26"/>
          <w:rtl/>
        </w:rPr>
        <w:t>ل</w:t>
      </w:r>
      <w:r w:rsidRPr="003112B9">
        <w:rPr>
          <w:rFonts w:hint="cs"/>
          <w:i/>
          <w:iCs/>
          <w:sz w:val="26"/>
          <w:szCs w:val="26"/>
          <w:rtl/>
        </w:rPr>
        <w:t>ة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عقد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اجتماعين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توعويين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الأقل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rFonts w:hint="cs"/>
          <w:sz w:val="26"/>
          <w:szCs w:val="26"/>
          <w:rtl/>
        </w:rPr>
        <w:t>بشأن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عملية</w:t>
      </w:r>
      <w:r w:rsidR="002C2DD6" w:rsidRPr="003112B9">
        <w:rPr>
          <w:sz w:val="26"/>
          <w:szCs w:val="26"/>
          <w:rtl/>
        </w:rPr>
        <w:t xml:space="preserve"> </w:t>
      </w:r>
      <w:r w:rsidR="0069603C" w:rsidRPr="003112B9">
        <w:rPr>
          <w:sz w:val="26"/>
          <w:szCs w:val="26"/>
          <w:rtl/>
        </w:rPr>
        <w:t>إصدار الشهادات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يستهدفان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</w:t>
      </w:r>
      <w:r w:rsidR="002C2DD6" w:rsidRPr="003112B9">
        <w:rPr>
          <w:sz w:val="26"/>
          <w:szCs w:val="26"/>
          <w:rtl/>
        </w:rPr>
        <w:t>تقني</w:t>
      </w:r>
      <w:r w:rsidR="008D2B25" w:rsidRPr="003112B9">
        <w:rPr>
          <w:sz w:val="26"/>
          <w:szCs w:val="26"/>
          <w:rtl/>
        </w:rPr>
        <w:t>ين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والمستخدمين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النهائيين،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وتقييم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</w:t>
      </w:r>
      <w:r w:rsidRPr="003112B9">
        <w:rPr>
          <w:rFonts w:hint="cs"/>
          <w:sz w:val="26"/>
          <w:szCs w:val="26"/>
          <w:rtl/>
        </w:rPr>
        <w:t xml:space="preserve">اعتماد </w:t>
      </w:r>
      <w:r w:rsidR="008D2B25" w:rsidRPr="003112B9">
        <w:rPr>
          <w:sz w:val="26"/>
          <w:szCs w:val="26"/>
          <w:rtl/>
        </w:rPr>
        <w:t>ما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لا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يقل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عن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200</w:t>
      </w:r>
      <w:r w:rsidR="002C2DD6" w:rsidRPr="003112B9">
        <w:rPr>
          <w:sz w:val="26"/>
          <w:szCs w:val="26"/>
          <w:rtl/>
        </w:rPr>
        <w:t xml:space="preserve"> تقني </w:t>
      </w:r>
      <w:r w:rsidR="008D2B25"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مجال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 xml:space="preserve">التبريد </w:t>
      </w:r>
      <w:r w:rsidRPr="003112B9">
        <w:rPr>
          <w:rFonts w:hint="cs"/>
          <w:sz w:val="26"/>
          <w:szCs w:val="26"/>
          <w:rtl/>
        </w:rPr>
        <w:t>و</w:t>
      </w:r>
      <w:r w:rsidR="008D2B25" w:rsidRPr="003112B9">
        <w:rPr>
          <w:sz w:val="26"/>
          <w:szCs w:val="26"/>
          <w:rtl/>
        </w:rPr>
        <w:t>تكييف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الهواء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وفقا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لمعايير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كفاءة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العم</w:t>
      </w:r>
      <w:r w:rsidRPr="003112B9">
        <w:rPr>
          <w:rFonts w:hint="cs"/>
          <w:sz w:val="26"/>
          <w:szCs w:val="26"/>
          <w:rtl/>
        </w:rPr>
        <w:t>ا</w:t>
      </w:r>
      <w:r w:rsidR="008D2B25" w:rsidRPr="003112B9">
        <w:rPr>
          <w:sz w:val="26"/>
          <w:szCs w:val="26"/>
          <w:rtl/>
        </w:rPr>
        <w:t>ل</w:t>
      </w:r>
      <w:r w:rsidRPr="003112B9">
        <w:rPr>
          <w:rFonts w:hint="cs"/>
          <w:sz w:val="26"/>
          <w:szCs w:val="26"/>
          <w:rtl/>
        </w:rPr>
        <w:t>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المتعلقة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بقطاع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 xml:space="preserve">خدمة التبريد </w:t>
      </w:r>
      <w:r w:rsidRPr="003112B9">
        <w:rPr>
          <w:rFonts w:hint="cs"/>
          <w:sz w:val="26"/>
          <w:szCs w:val="26"/>
          <w:rtl/>
        </w:rPr>
        <w:t>و</w:t>
      </w:r>
      <w:r w:rsidRPr="003112B9">
        <w:rPr>
          <w:sz w:val="26"/>
          <w:szCs w:val="26"/>
          <w:rtl/>
        </w:rPr>
        <w:t>تكييف الهواء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(</w:t>
      </w:r>
      <w:r w:rsidR="002C2DD6" w:rsidRPr="003112B9">
        <w:rPr>
          <w:sz w:val="26"/>
          <w:szCs w:val="26"/>
          <w:rtl/>
        </w:rPr>
        <w:t>اليونيدو</w:t>
      </w:r>
      <w:r w:rsidR="008D2B25" w:rsidRPr="003112B9">
        <w:rPr>
          <w:sz w:val="26"/>
          <w:szCs w:val="26"/>
          <w:rtl/>
        </w:rPr>
        <w:t>)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(15</w:t>
      </w:r>
      <w:r w:rsidR="00B4019D" w:rsidRPr="003112B9">
        <w:rPr>
          <w:rFonts w:hint="cs"/>
          <w:sz w:val="26"/>
          <w:szCs w:val="26"/>
          <w:rtl/>
        </w:rPr>
        <w:t>,</w:t>
      </w:r>
      <w:r w:rsidR="008D2B25" w:rsidRPr="003112B9">
        <w:rPr>
          <w:sz w:val="26"/>
          <w:szCs w:val="26"/>
          <w:rtl/>
        </w:rPr>
        <w:t>000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دولار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أمريكي)؛</w:t>
      </w:r>
    </w:p>
    <w:p w14:paraId="06C4ADD2" w14:textId="60B88818" w:rsidR="008D2B25" w:rsidRPr="003112B9" w:rsidRDefault="008D2B25" w:rsidP="00B4019D">
      <w:pPr>
        <w:pStyle w:val="ListParagraph"/>
        <w:widowControl w:val="0"/>
        <w:numPr>
          <w:ilvl w:val="0"/>
          <w:numId w:val="42"/>
        </w:numPr>
        <w:bidi/>
        <w:spacing w:after="240"/>
        <w:ind w:left="1422" w:hanging="709"/>
        <w:contextualSpacing w:val="0"/>
        <w:rPr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المساعدة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</w:t>
      </w:r>
      <w:r w:rsidR="002C2DD6" w:rsidRPr="003112B9">
        <w:rPr>
          <w:i/>
          <w:iCs/>
          <w:sz w:val="26"/>
          <w:szCs w:val="26"/>
          <w:rtl/>
        </w:rPr>
        <w:t>تقني</w:t>
      </w:r>
      <w:r w:rsidRPr="003112B9">
        <w:rPr>
          <w:i/>
          <w:iCs/>
          <w:sz w:val="26"/>
          <w:szCs w:val="26"/>
          <w:rtl/>
        </w:rPr>
        <w:t>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لتعزيز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و</w:t>
      </w:r>
      <w:r w:rsidR="00A81AB7" w:rsidRPr="003112B9">
        <w:rPr>
          <w:rFonts w:hint="cs"/>
          <w:i/>
          <w:iCs/>
          <w:sz w:val="26"/>
          <w:szCs w:val="26"/>
          <w:rtl/>
        </w:rPr>
        <w:t>تحديث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برنامج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التدريب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عقد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ست</w:t>
      </w:r>
      <w:r w:rsidR="002C2DD6" w:rsidRPr="003112B9">
        <w:rPr>
          <w:sz w:val="26"/>
          <w:szCs w:val="26"/>
          <w:rtl/>
        </w:rPr>
        <w:t xml:space="preserve"> </w:t>
      </w:r>
      <w:r w:rsidR="00A81AB7" w:rsidRPr="003112B9">
        <w:rPr>
          <w:sz w:val="26"/>
          <w:szCs w:val="26"/>
          <w:rtl/>
        </w:rPr>
        <w:t>حلقات دراسية</w:t>
      </w:r>
      <w:r w:rsidR="002C2DD6" w:rsidRPr="003112B9">
        <w:rPr>
          <w:sz w:val="26"/>
          <w:szCs w:val="26"/>
          <w:rtl/>
        </w:rPr>
        <w:t xml:space="preserve"> تقني</w:t>
      </w:r>
      <w:r w:rsidRPr="003112B9">
        <w:rPr>
          <w:sz w:val="26"/>
          <w:szCs w:val="26"/>
          <w:rtl/>
        </w:rPr>
        <w:t>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لما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مجموعه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180</w:t>
      </w:r>
      <w:r w:rsidR="002C2DD6" w:rsidRPr="003112B9">
        <w:rPr>
          <w:sz w:val="26"/>
          <w:szCs w:val="26"/>
          <w:rtl/>
        </w:rPr>
        <w:t xml:space="preserve"> تقني</w:t>
      </w:r>
      <w:r w:rsidRPr="003112B9">
        <w:rPr>
          <w:sz w:val="26"/>
          <w:szCs w:val="26"/>
          <w:rtl/>
        </w:rPr>
        <w:t>ا</w:t>
      </w:r>
      <w:r w:rsidR="002C2DD6" w:rsidRPr="003112B9">
        <w:rPr>
          <w:sz w:val="26"/>
          <w:szCs w:val="26"/>
          <w:rtl/>
        </w:rPr>
        <w:t xml:space="preserve"> </w:t>
      </w:r>
      <w:r w:rsidR="00A81AB7" w:rsidRPr="003112B9">
        <w:rPr>
          <w:rFonts w:hint="cs"/>
          <w:sz w:val="26"/>
          <w:szCs w:val="26"/>
          <w:rtl/>
        </w:rPr>
        <w:t>بشأن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ممارسات</w:t>
      </w:r>
      <w:r w:rsidR="002C2DD6" w:rsidRPr="003112B9">
        <w:rPr>
          <w:sz w:val="26"/>
          <w:szCs w:val="26"/>
          <w:rtl/>
        </w:rPr>
        <w:t xml:space="preserve"> </w:t>
      </w:r>
      <w:r w:rsidR="00973116" w:rsidRPr="003112B9">
        <w:rPr>
          <w:sz w:val="26"/>
          <w:szCs w:val="26"/>
          <w:rtl/>
        </w:rPr>
        <w:t>خدمة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التبريد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الجيدة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="004014C5" w:rsidRPr="003112B9">
        <w:rPr>
          <w:sz w:val="26"/>
          <w:szCs w:val="26"/>
          <w:rtl/>
        </w:rPr>
        <w:t>غازات التبريد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البديلة؛</w:t>
      </w:r>
      <w:r w:rsidR="002C2DD6" w:rsidRPr="003112B9">
        <w:rPr>
          <w:sz w:val="26"/>
          <w:szCs w:val="26"/>
          <w:rtl/>
        </w:rPr>
        <w:t xml:space="preserve"> </w:t>
      </w:r>
      <w:r w:rsidR="0003486A" w:rsidRPr="003112B9">
        <w:rPr>
          <w:rFonts w:hint="cs"/>
          <w:sz w:val="26"/>
          <w:szCs w:val="26"/>
          <w:rtl/>
        </w:rPr>
        <w:t>وشراء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ثلاث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مجموعات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الأدوات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والمعدات</w:t>
      </w:r>
      <w:r w:rsidR="00A81AB7" w:rsidRPr="003112B9">
        <w:rPr>
          <w:rStyle w:val="FootnoteReference"/>
          <w:sz w:val="26"/>
          <w:szCs w:val="26"/>
          <w:rtl/>
        </w:rPr>
        <w:footnoteReference w:id="11"/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لثلاث</w:t>
      </w:r>
      <w:r w:rsidR="002C2DD6" w:rsidRPr="003112B9">
        <w:rPr>
          <w:sz w:val="26"/>
          <w:szCs w:val="26"/>
          <w:rtl/>
        </w:rPr>
        <w:t xml:space="preserve"> </w:t>
      </w:r>
      <w:r w:rsidR="00A81AB7" w:rsidRPr="003112B9">
        <w:rPr>
          <w:rFonts w:hint="cs"/>
          <w:sz w:val="26"/>
          <w:szCs w:val="26"/>
          <w:rtl/>
        </w:rPr>
        <w:t xml:space="preserve">نساء </w:t>
      </w:r>
      <w:r w:rsidR="002C2DD6" w:rsidRPr="003112B9">
        <w:rPr>
          <w:sz w:val="26"/>
          <w:szCs w:val="26"/>
          <w:rtl/>
        </w:rPr>
        <w:t>تقني</w:t>
      </w:r>
      <w:r w:rsidRPr="003112B9">
        <w:rPr>
          <w:sz w:val="26"/>
          <w:szCs w:val="26"/>
          <w:rtl/>
        </w:rPr>
        <w:t>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مختارات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(اليونيدو)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(40,000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أمريكي)؛</w:t>
      </w:r>
    </w:p>
    <w:p w14:paraId="20497E8A" w14:textId="4B649341" w:rsidR="008D2B25" w:rsidRPr="003112B9" w:rsidRDefault="008D2B25" w:rsidP="00F71829">
      <w:pPr>
        <w:pStyle w:val="ListParagraph"/>
        <w:widowControl w:val="0"/>
        <w:numPr>
          <w:ilvl w:val="0"/>
          <w:numId w:val="42"/>
        </w:numPr>
        <w:bidi/>
        <w:spacing w:after="240"/>
        <w:ind w:left="1422" w:hanging="709"/>
        <w:contextualSpacing w:val="0"/>
        <w:rPr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المساعدة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</w:t>
      </w:r>
      <w:r w:rsidR="002C2DD6" w:rsidRPr="003112B9">
        <w:rPr>
          <w:i/>
          <w:iCs/>
          <w:sz w:val="26"/>
          <w:szCs w:val="26"/>
          <w:rtl/>
        </w:rPr>
        <w:t>تقني</w:t>
      </w:r>
      <w:r w:rsidRPr="003112B9">
        <w:rPr>
          <w:i/>
          <w:iCs/>
          <w:sz w:val="26"/>
          <w:szCs w:val="26"/>
          <w:rtl/>
        </w:rPr>
        <w:t>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لمستخدمي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أجهزة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7B724D" w:rsidRPr="003112B9">
        <w:rPr>
          <w:i/>
          <w:iCs/>
          <w:sz w:val="26"/>
          <w:szCs w:val="26"/>
          <w:rtl/>
        </w:rPr>
        <w:t>التبريد وتكييف الهواء</w:t>
      </w:r>
      <w:r w:rsidR="00A81AB7" w:rsidRPr="003112B9">
        <w:rPr>
          <w:rFonts w:hint="cs"/>
          <w:i/>
          <w:iCs/>
          <w:sz w:val="26"/>
          <w:szCs w:val="26"/>
          <w:rtl/>
        </w:rPr>
        <w:t xml:space="preserve"> النهائيين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تنفيذ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مشروعين</w:t>
      </w:r>
      <w:r w:rsidR="002C2DD6" w:rsidRPr="003112B9">
        <w:rPr>
          <w:sz w:val="26"/>
          <w:szCs w:val="26"/>
          <w:rtl/>
        </w:rPr>
        <w:t xml:space="preserve"> </w:t>
      </w:r>
      <w:r w:rsidR="00A81AB7" w:rsidRPr="003112B9">
        <w:rPr>
          <w:rFonts w:hint="cs"/>
          <w:sz w:val="26"/>
          <w:szCs w:val="26"/>
          <w:rtl/>
        </w:rPr>
        <w:t>تدليليين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الأقل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باستخدام</w:t>
      </w:r>
      <w:r w:rsidR="002C2DD6" w:rsidRPr="003112B9">
        <w:rPr>
          <w:sz w:val="26"/>
          <w:szCs w:val="26"/>
          <w:rtl/>
        </w:rPr>
        <w:t xml:space="preserve"> </w:t>
      </w:r>
      <w:r w:rsidR="004014C5" w:rsidRPr="003112B9">
        <w:rPr>
          <w:sz w:val="26"/>
          <w:szCs w:val="26"/>
          <w:rtl/>
        </w:rPr>
        <w:t>غازات تبريد</w:t>
      </w:r>
      <w:r w:rsidR="002C2DD6" w:rsidRPr="003112B9">
        <w:rPr>
          <w:sz w:val="26"/>
          <w:szCs w:val="26"/>
          <w:rtl/>
        </w:rPr>
        <w:t xml:space="preserve"> </w:t>
      </w:r>
      <w:r w:rsidR="00A81AB7" w:rsidRPr="003112B9">
        <w:rPr>
          <w:rFonts w:hint="cs"/>
          <w:sz w:val="26"/>
          <w:szCs w:val="26"/>
          <w:rtl/>
        </w:rPr>
        <w:t>معدومة القدرة على لإحداث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احترار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عالمي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كبدائل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</w:t>
      </w:r>
      <w:r w:rsidR="00B4019D" w:rsidRPr="003112B9">
        <w:rPr>
          <w:sz w:val="26"/>
          <w:szCs w:val="26"/>
          <w:rtl/>
        </w:rPr>
        <w:t>ل</w:t>
      </w:r>
      <w:r w:rsidR="00853AC1" w:rsidRPr="003112B9">
        <w:rPr>
          <w:sz w:val="26"/>
          <w:szCs w:val="26"/>
          <w:rtl/>
        </w:rPr>
        <w:t>هيدروكلوروفلوروكربون</w:t>
      </w:r>
      <w:r w:rsidR="00B4019D" w:rsidRPr="003112B9">
        <w:rPr>
          <w:sz w:val="26"/>
          <w:szCs w:val="26"/>
          <w:rtl/>
        </w:rPr>
        <w:t>-22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وعقد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اجتماعين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الأقل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لنشر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المعلومات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بمشاركة</w:t>
      </w:r>
      <w:r w:rsidR="002C2DD6" w:rsidRPr="003112B9">
        <w:rPr>
          <w:sz w:val="26"/>
          <w:szCs w:val="26"/>
          <w:rtl/>
        </w:rPr>
        <w:t xml:space="preserve"> </w:t>
      </w:r>
      <w:r w:rsidR="00A81AB7" w:rsidRPr="003112B9">
        <w:rPr>
          <w:rFonts w:hint="cs"/>
          <w:sz w:val="26"/>
          <w:szCs w:val="26"/>
          <w:rtl/>
        </w:rPr>
        <w:t>أصحاب المصلحة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المعني</w:t>
      </w:r>
      <w:r w:rsidR="00A81AB7" w:rsidRPr="003112B9">
        <w:rPr>
          <w:rFonts w:hint="cs"/>
          <w:sz w:val="26"/>
          <w:szCs w:val="26"/>
          <w:rtl/>
        </w:rPr>
        <w:t>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(اليونيدو)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(62,530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</w:t>
      </w:r>
      <w:r w:rsidR="0003486A" w:rsidRPr="003112B9">
        <w:rPr>
          <w:rFonts w:hint="cs"/>
          <w:sz w:val="26"/>
          <w:szCs w:val="26"/>
          <w:rtl/>
        </w:rPr>
        <w:t>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</w:t>
      </w:r>
      <w:r w:rsidR="0003486A" w:rsidRPr="003112B9">
        <w:rPr>
          <w:rFonts w:hint="cs"/>
          <w:sz w:val="26"/>
          <w:szCs w:val="26"/>
          <w:rtl/>
        </w:rPr>
        <w:t>ا</w:t>
      </w:r>
      <w:r w:rsidRPr="003112B9">
        <w:rPr>
          <w:sz w:val="26"/>
          <w:szCs w:val="26"/>
          <w:rtl/>
        </w:rPr>
        <w:t>)؛</w:t>
      </w:r>
    </w:p>
    <w:p w14:paraId="0C8ECD5E" w14:textId="1E091429" w:rsidR="008D2B25" w:rsidRPr="003112B9" w:rsidRDefault="00A81AB7" w:rsidP="00F71829">
      <w:pPr>
        <w:pStyle w:val="ListParagraph"/>
        <w:widowControl w:val="0"/>
        <w:numPr>
          <w:ilvl w:val="0"/>
          <w:numId w:val="42"/>
        </w:numPr>
        <w:bidi/>
        <w:spacing w:after="240"/>
        <w:ind w:left="1422" w:hanging="709"/>
        <w:contextualSpacing w:val="0"/>
        <w:rPr>
          <w:sz w:val="26"/>
          <w:szCs w:val="26"/>
        </w:rPr>
      </w:pPr>
      <w:r w:rsidRPr="003112B9">
        <w:rPr>
          <w:rFonts w:hint="cs"/>
          <w:i/>
          <w:iCs/>
          <w:sz w:val="26"/>
          <w:szCs w:val="26"/>
          <w:rtl/>
        </w:rPr>
        <w:t>إنشاء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8D2B25" w:rsidRPr="003112B9">
        <w:rPr>
          <w:i/>
          <w:iCs/>
          <w:sz w:val="26"/>
          <w:szCs w:val="26"/>
          <w:rtl/>
        </w:rPr>
        <w:t>شبكة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rFonts w:hint="cs"/>
          <w:i/>
          <w:iCs/>
          <w:sz w:val="26"/>
          <w:szCs w:val="26"/>
          <w:rtl/>
        </w:rPr>
        <w:t>لاسترداد وإعادة تدوير واستصلاح غازات التبريد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تنظيم</w:t>
      </w:r>
      <w:r w:rsidR="002C2DD6" w:rsidRPr="003112B9">
        <w:rPr>
          <w:sz w:val="26"/>
          <w:szCs w:val="26"/>
          <w:rtl/>
        </w:rPr>
        <w:t xml:space="preserve"> حلق</w:t>
      </w:r>
      <w:r w:rsidR="008D2B25" w:rsidRPr="003112B9">
        <w:rPr>
          <w:sz w:val="26"/>
          <w:szCs w:val="26"/>
          <w:rtl/>
        </w:rPr>
        <w:t>تي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عمل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الأقل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لما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مجموعه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100</w:t>
      </w:r>
      <w:r w:rsidR="002C2DD6" w:rsidRPr="003112B9">
        <w:rPr>
          <w:sz w:val="26"/>
          <w:szCs w:val="26"/>
          <w:rtl/>
        </w:rPr>
        <w:t xml:space="preserve"> تقني </w:t>
      </w:r>
      <w:r w:rsidR="008D2B25" w:rsidRPr="003112B9">
        <w:rPr>
          <w:sz w:val="26"/>
          <w:szCs w:val="26"/>
          <w:rtl/>
        </w:rPr>
        <w:t>ومستخدم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نهائي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rFonts w:hint="cs"/>
          <w:sz w:val="26"/>
          <w:szCs w:val="26"/>
          <w:rtl/>
        </w:rPr>
        <w:t>بشأن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تعزيز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القدرات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</w:t>
      </w:r>
      <w:r w:rsidR="002C2DD6" w:rsidRPr="003112B9">
        <w:rPr>
          <w:sz w:val="26"/>
          <w:szCs w:val="26"/>
          <w:rtl/>
        </w:rPr>
        <w:t>تقني</w:t>
      </w:r>
      <w:r w:rsidR="008D2B25" w:rsidRPr="003112B9">
        <w:rPr>
          <w:sz w:val="26"/>
          <w:szCs w:val="26"/>
          <w:rtl/>
        </w:rPr>
        <w:t>ة،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ونشر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الممارسات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الجيدة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rFonts w:hint="cs"/>
          <w:sz w:val="26"/>
          <w:szCs w:val="26"/>
          <w:rtl/>
        </w:rPr>
        <w:t>مناولة</w:t>
      </w:r>
      <w:r w:rsidR="002C2DD6" w:rsidRPr="003112B9">
        <w:rPr>
          <w:sz w:val="26"/>
          <w:szCs w:val="26"/>
          <w:rtl/>
        </w:rPr>
        <w:t xml:space="preserve"> </w:t>
      </w:r>
      <w:r w:rsidR="004014C5" w:rsidRPr="003112B9">
        <w:rPr>
          <w:sz w:val="26"/>
          <w:szCs w:val="26"/>
          <w:rtl/>
        </w:rPr>
        <w:t>غازات التبريد</w:t>
      </w:r>
      <w:r w:rsidR="008D2B25"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وتشجيع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الاستخدام</w:t>
      </w:r>
      <w:r w:rsidR="002C2DD6" w:rsidRPr="003112B9">
        <w:rPr>
          <w:sz w:val="26"/>
          <w:szCs w:val="26"/>
          <w:rtl/>
        </w:rPr>
        <w:t xml:space="preserve"> </w:t>
      </w:r>
      <w:r w:rsidR="0003486A" w:rsidRPr="003112B9">
        <w:rPr>
          <w:rFonts w:hint="cs"/>
          <w:sz w:val="26"/>
          <w:szCs w:val="26"/>
          <w:rtl/>
        </w:rPr>
        <w:t>السليم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rFonts w:hint="cs"/>
          <w:sz w:val="26"/>
          <w:szCs w:val="26"/>
          <w:rtl/>
        </w:rPr>
        <w:t>لتكنولوجيات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rFonts w:hint="cs"/>
          <w:sz w:val="26"/>
          <w:szCs w:val="26"/>
          <w:rtl/>
        </w:rPr>
        <w:t>ا</w:t>
      </w:r>
      <w:r w:rsidRPr="003112B9">
        <w:rPr>
          <w:sz w:val="26"/>
          <w:szCs w:val="26"/>
          <w:rtl/>
        </w:rPr>
        <w:t xml:space="preserve">لاسترداد وإعادة </w:t>
      </w:r>
      <w:r w:rsidRPr="003112B9">
        <w:rPr>
          <w:rFonts w:hint="cs"/>
          <w:sz w:val="26"/>
          <w:szCs w:val="26"/>
          <w:rtl/>
        </w:rPr>
        <w:t>ال</w:t>
      </w:r>
      <w:r w:rsidRPr="003112B9">
        <w:rPr>
          <w:sz w:val="26"/>
          <w:szCs w:val="26"/>
          <w:rtl/>
        </w:rPr>
        <w:t>تدوير و</w:t>
      </w:r>
      <w:r w:rsidRPr="003112B9">
        <w:rPr>
          <w:rFonts w:hint="cs"/>
          <w:sz w:val="26"/>
          <w:szCs w:val="26"/>
          <w:rtl/>
        </w:rPr>
        <w:t>ال</w:t>
      </w:r>
      <w:r w:rsidRPr="003112B9">
        <w:rPr>
          <w:sz w:val="26"/>
          <w:szCs w:val="26"/>
          <w:rtl/>
        </w:rPr>
        <w:t xml:space="preserve">استصلاح </w:t>
      </w:r>
      <w:r w:rsidR="008D2B25" w:rsidRPr="003112B9">
        <w:rPr>
          <w:sz w:val="26"/>
          <w:szCs w:val="26"/>
          <w:rtl/>
        </w:rPr>
        <w:t>(اليونيدو)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(5,000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دولار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أمريكي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وأموال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 الشريحة السابقة</w:t>
      </w:r>
      <w:r w:rsidR="008D2B25" w:rsidRPr="003112B9">
        <w:rPr>
          <w:sz w:val="26"/>
          <w:szCs w:val="26"/>
          <w:rtl/>
        </w:rPr>
        <w:t>)؛</w:t>
      </w:r>
    </w:p>
    <w:p w14:paraId="720486F4" w14:textId="3FFE6FB8" w:rsidR="008D2B25" w:rsidRPr="003112B9" w:rsidRDefault="00A81AB7" w:rsidP="00F71829">
      <w:pPr>
        <w:pStyle w:val="ListParagraph"/>
        <w:widowControl w:val="0"/>
        <w:numPr>
          <w:ilvl w:val="0"/>
          <w:numId w:val="42"/>
        </w:numPr>
        <w:bidi/>
        <w:spacing w:after="240"/>
        <w:ind w:left="1422" w:hanging="709"/>
        <w:contextualSpacing w:val="0"/>
        <w:rPr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نشر</w:t>
      </w:r>
      <w:r w:rsidRPr="003112B9">
        <w:rPr>
          <w:rFonts w:hint="cs"/>
          <w:i/>
          <w:iCs/>
          <w:sz w:val="26"/>
          <w:szCs w:val="26"/>
          <w:rtl/>
        </w:rPr>
        <w:t xml:space="preserve"> المعلومات</w:t>
      </w:r>
      <w:r w:rsidRPr="003112B9">
        <w:rPr>
          <w:i/>
          <w:iCs/>
          <w:sz w:val="26"/>
          <w:szCs w:val="26"/>
          <w:rtl/>
        </w:rPr>
        <w:t xml:space="preserve"> والتوعية بشأن إزالة المواد ال</w:t>
      </w:r>
      <w:r w:rsidR="00793CCE" w:rsidRPr="003112B9">
        <w:rPr>
          <w:i/>
          <w:iCs/>
          <w:sz w:val="26"/>
          <w:szCs w:val="26"/>
          <w:rtl/>
        </w:rPr>
        <w:t>هيدروكلوروفلوروكربونية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حملة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توعية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لنشر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المعلومات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بين</w:t>
      </w:r>
      <w:r w:rsidR="002C2DD6" w:rsidRPr="003112B9">
        <w:rPr>
          <w:sz w:val="26"/>
          <w:szCs w:val="26"/>
          <w:rtl/>
        </w:rPr>
        <w:t xml:space="preserve"> تقني</w:t>
      </w:r>
      <w:r w:rsidR="008D2B25" w:rsidRPr="003112B9">
        <w:rPr>
          <w:sz w:val="26"/>
          <w:szCs w:val="26"/>
          <w:rtl/>
        </w:rPr>
        <w:t>ي</w:t>
      </w:r>
      <w:r w:rsidR="002C2DD6" w:rsidRPr="003112B9">
        <w:rPr>
          <w:sz w:val="26"/>
          <w:szCs w:val="26"/>
          <w:rtl/>
        </w:rPr>
        <w:t xml:space="preserve"> </w:t>
      </w:r>
      <w:r w:rsidR="00973116" w:rsidRPr="003112B9">
        <w:rPr>
          <w:sz w:val="26"/>
          <w:szCs w:val="26"/>
          <w:rtl/>
        </w:rPr>
        <w:t>خدمة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أجهزة</w:t>
      </w:r>
      <w:r w:rsidR="002C2DD6" w:rsidRPr="003112B9">
        <w:rPr>
          <w:sz w:val="26"/>
          <w:szCs w:val="26"/>
          <w:rtl/>
        </w:rPr>
        <w:t xml:space="preserve"> </w:t>
      </w:r>
      <w:r w:rsidR="007B724D" w:rsidRPr="003112B9">
        <w:rPr>
          <w:sz w:val="26"/>
          <w:szCs w:val="26"/>
          <w:rtl/>
        </w:rPr>
        <w:t>التبريد وتكييف الهواء</w:t>
      </w:r>
      <w:r w:rsidR="008D2B25"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والمستخدمين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النهائيين،</w:t>
      </w:r>
      <w:r w:rsidR="002C2DD6" w:rsidRPr="003112B9">
        <w:rPr>
          <w:sz w:val="26"/>
          <w:szCs w:val="26"/>
          <w:rtl/>
        </w:rPr>
        <w:t xml:space="preserve"> </w:t>
      </w:r>
      <w:r w:rsidR="00777B4D" w:rsidRPr="003112B9">
        <w:rPr>
          <w:rFonts w:hint="cs"/>
          <w:sz w:val="26"/>
          <w:szCs w:val="26"/>
          <w:rtl/>
        </w:rPr>
        <w:t>والمعلمين</w:t>
      </w:r>
      <w:r w:rsidRPr="003112B9">
        <w:rPr>
          <w:rFonts w:hint="cs"/>
          <w:sz w:val="26"/>
          <w:szCs w:val="26"/>
          <w:rtl/>
        </w:rPr>
        <w:t xml:space="preserve"> في مجال </w:t>
      </w:r>
      <w:r w:rsidR="007B724D" w:rsidRPr="003112B9">
        <w:rPr>
          <w:sz w:val="26"/>
          <w:szCs w:val="26"/>
          <w:rtl/>
        </w:rPr>
        <w:t>التبريد وتكييف الهواء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rFonts w:hint="cs"/>
          <w:sz w:val="26"/>
          <w:szCs w:val="26"/>
          <w:rtl/>
        </w:rPr>
        <w:t>بشأن</w:t>
      </w:r>
      <w:r w:rsidR="002C2DD6" w:rsidRPr="003112B9">
        <w:rPr>
          <w:sz w:val="26"/>
          <w:szCs w:val="26"/>
          <w:rtl/>
        </w:rPr>
        <w:t xml:space="preserve"> إزالة المواد ال</w:t>
      </w:r>
      <w:r w:rsidR="00793CCE" w:rsidRPr="003112B9">
        <w:rPr>
          <w:sz w:val="26"/>
          <w:szCs w:val="26"/>
          <w:rtl/>
        </w:rPr>
        <w:t>هيدروكلوروفلوروكربونية</w:t>
      </w:r>
      <w:r w:rsidR="008D2B25"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ومشاركة</w:t>
      </w:r>
      <w:r w:rsidR="002C2DD6" w:rsidRPr="003112B9">
        <w:rPr>
          <w:sz w:val="26"/>
          <w:szCs w:val="26"/>
          <w:rtl/>
        </w:rPr>
        <w:t xml:space="preserve"> </w:t>
      </w:r>
      <w:r w:rsidR="00C32866" w:rsidRPr="003112B9">
        <w:rPr>
          <w:sz w:val="26"/>
          <w:szCs w:val="26"/>
          <w:rtl/>
        </w:rPr>
        <w:t>لجنة الأوزون الحكومية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rFonts w:hint="cs"/>
          <w:sz w:val="26"/>
          <w:szCs w:val="26"/>
          <w:rtl/>
        </w:rPr>
        <w:t>حدثين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الأقل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ل</w:t>
      </w:r>
      <w:r w:rsidRPr="003112B9">
        <w:rPr>
          <w:rFonts w:hint="cs"/>
          <w:sz w:val="26"/>
          <w:szCs w:val="26"/>
          <w:rtl/>
        </w:rPr>
        <w:t>لتوعية</w:t>
      </w:r>
      <w:r w:rsidR="008D2B25"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مثل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</w:t>
      </w:r>
      <w:r w:rsidRPr="003112B9">
        <w:rPr>
          <w:sz w:val="26"/>
          <w:szCs w:val="26"/>
          <w:rtl/>
        </w:rPr>
        <w:t xml:space="preserve">حلقات </w:t>
      </w:r>
      <w:r w:rsidR="0003486A" w:rsidRPr="003112B9">
        <w:rPr>
          <w:rFonts w:hint="cs"/>
          <w:sz w:val="26"/>
          <w:szCs w:val="26"/>
          <w:rtl/>
        </w:rPr>
        <w:t>ال</w:t>
      </w:r>
      <w:r w:rsidRPr="003112B9">
        <w:rPr>
          <w:sz w:val="26"/>
          <w:szCs w:val="26"/>
          <w:rtl/>
        </w:rPr>
        <w:t>دراسية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والمعارض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التجارية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</w:t>
      </w:r>
      <w:r w:rsidRPr="003112B9">
        <w:rPr>
          <w:rFonts w:hint="cs"/>
          <w:sz w:val="26"/>
          <w:szCs w:val="26"/>
          <w:rtl/>
        </w:rPr>
        <w:t>أحداث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النقابات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والمؤتمرات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والمعارض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(</w:t>
      </w:r>
      <w:r w:rsidR="002C2DD6" w:rsidRPr="003112B9">
        <w:rPr>
          <w:sz w:val="26"/>
          <w:szCs w:val="26"/>
          <w:rtl/>
        </w:rPr>
        <w:t>اليونيب</w:t>
      </w:r>
      <w:r w:rsidR="008D2B25" w:rsidRPr="003112B9">
        <w:rPr>
          <w:sz w:val="26"/>
          <w:szCs w:val="26"/>
          <w:rtl/>
        </w:rPr>
        <w:t>)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(3</w:t>
      </w:r>
      <w:r w:rsidR="00B4019D" w:rsidRPr="003112B9">
        <w:rPr>
          <w:rFonts w:hint="cs"/>
          <w:sz w:val="26"/>
          <w:szCs w:val="26"/>
          <w:rtl/>
        </w:rPr>
        <w:t>,</w:t>
      </w:r>
      <w:r w:rsidR="008D2B25" w:rsidRPr="003112B9">
        <w:rPr>
          <w:sz w:val="26"/>
          <w:szCs w:val="26"/>
          <w:rtl/>
        </w:rPr>
        <w:t>000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دولار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أمريكي</w:t>
      </w:r>
      <w:r w:rsidR="002C2DD6" w:rsidRPr="003112B9">
        <w:rPr>
          <w:sz w:val="26"/>
          <w:szCs w:val="26"/>
          <w:rtl/>
        </w:rPr>
        <w:t xml:space="preserve"> </w:t>
      </w:r>
      <w:r w:rsidR="008D2B25" w:rsidRPr="003112B9">
        <w:rPr>
          <w:sz w:val="26"/>
          <w:szCs w:val="26"/>
          <w:rtl/>
        </w:rPr>
        <w:t>وأموال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 الشريحة السابقة</w:t>
      </w:r>
      <w:r w:rsidR="008D2B25" w:rsidRPr="003112B9">
        <w:rPr>
          <w:sz w:val="26"/>
          <w:szCs w:val="26"/>
          <w:rtl/>
        </w:rPr>
        <w:t>)؛</w:t>
      </w:r>
    </w:p>
    <w:p w14:paraId="2A6C1FDC" w14:textId="35A02556" w:rsidR="008D2B25" w:rsidRPr="003112B9" w:rsidRDefault="008D2B25" w:rsidP="00F71829">
      <w:pPr>
        <w:pStyle w:val="ListParagraph"/>
        <w:widowControl w:val="0"/>
        <w:numPr>
          <w:ilvl w:val="0"/>
          <w:numId w:val="42"/>
        </w:numPr>
        <w:bidi/>
        <w:spacing w:after="240"/>
        <w:ind w:left="1422" w:hanging="709"/>
        <w:contextualSpacing w:val="0"/>
        <w:rPr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lastRenderedPageBreak/>
        <w:t>تنفيذ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المشروع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756BE7" w:rsidRPr="003112B9">
        <w:rPr>
          <w:rFonts w:hint="cs"/>
          <w:i/>
          <w:iCs/>
          <w:sz w:val="26"/>
          <w:szCs w:val="26"/>
          <w:rtl/>
        </w:rPr>
        <w:t>ورصده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(</w:t>
      </w:r>
      <w:r w:rsidR="002C2DD6" w:rsidRPr="003112B9">
        <w:rPr>
          <w:i/>
          <w:iCs/>
          <w:sz w:val="26"/>
          <w:szCs w:val="26"/>
          <w:rtl/>
        </w:rPr>
        <w:t>اليونيدو</w:t>
      </w:r>
      <w:r w:rsidRPr="003112B9">
        <w:rPr>
          <w:i/>
          <w:iCs/>
          <w:sz w:val="26"/>
          <w:szCs w:val="26"/>
          <w:rtl/>
        </w:rPr>
        <w:t>)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(25</w:t>
      </w:r>
      <w:r w:rsidR="00B4019D" w:rsidRPr="003112B9">
        <w:rPr>
          <w:rFonts w:hint="cs"/>
          <w:i/>
          <w:iCs/>
          <w:sz w:val="26"/>
          <w:szCs w:val="26"/>
          <w:rtl/>
        </w:rPr>
        <w:t>,</w:t>
      </w:r>
      <w:r w:rsidRPr="003112B9">
        <w:rPr>
          <w:i/>
          <w:iCs/>
          <w:sz w:val="26"/>
          <w:szCs w:val="26"/>
          <w:rtl/>
        </w:rPr>
        <w:t>000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دولار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أمريكي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وأموال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A81AB7" w:rsidRPr="003112B9">
        <w:rPr>
          <w:i/>
          <w:iCs/>
          <w:sz w:val="26"/>
          <w:szCs w:val="26"/>
          <w:rtl/>
        </w:rPr>
        <w:t>من الشريحة السابقة</w:t>
      </w:r>
      <w:r w:rsidRPr="003112B9">
        <w:rPr>
          <w:i/>
          <w:iCs/>
          <w:sz w:val="26"/>
          <w:szCs w:val="26"/>
          <w:rtl/>
        </w:rPr>
        <w:t>)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="00A81AB7" w:rsidRPr="003112B9">
        <w:rPr>
          <w:rFonts w:hint="cs"/>
          <w:sz w:val="26"/>
          <w:szCs w:val="26"/>
          <w:rtl/>
        </w:rPr>
        <w:t>رصد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وتنسيق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تنفيذ</w:t>
      </w:r>
      <w:r w:rsidR="002C2DD6" w:rsidRPr="003112B9">
        <w:rPr>
          <w:sz w:val="26"/>
          <w:szCs w:val="26"/>
          <w:rtl/>
        </w:rPr>
        <w:t xml:space="preserve"> </w:t>
      </w:r>
      <w:r w:rsidR="00A81AB7" w:rsidRPr="003112B9">
        <w:rPr>
          <w:rFonts w:hint="cs"/>
          <w:sz w:val="26"/>
          <w:szCs w:val="26"/>
          <w:rtl/>
        </w:rPr>
        <w:t>الشريحة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وإعداد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تقرير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تحليل</w:t>
      </w:r>
      <w:r w:rsidR="00A81AB7" w:rsidRPr="003112B9">
        <w:rPr>
          <w:rFonts w:hint="cs"/>
          <w:sz w:val="26"/>
          <w:szCs w:val="26"/>
          <w:rtl/>
        </w:rPr>
        <w:t>ي على الاعتبارات الجنسانية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قطاع</w:t>
      </w:r>
      <w:r w:rsidR="002C2DD6" w:rsidRPr="003112B9">
        <w:rPr>
          <w:sz w:val="26"/>
          <w:szCs w:val="26"/>
          <w:rtl/>
        </w:rPr>
        <w:t xml:space="preserve"> </w:t>
      </w:r>
      <w:r w:rsidR="00973116" w:rsidRPr="003112B9">
        <w:rPr>
          <w:sz w:val="26"/>
          <w:szCs w:val="26"/>
          <w:rtl/>
        </w:rPr>
        <w:t>خدمة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أجهزة</w:t>
      </w:r>
      <w:r w:rsidR="002C2DD6" w:rsidRPr="003112B9">
        <w:rPr>
          <w:sz w:val="26"/>
          <w:szCs w:val="26"/>
          <w:rtl/>
        </w:rPr>
        <w:t xml:space="preserve"> </w:t>
      </w:r>
      <w:r w:rsidR="007B724D" w:rsidRPr="003112B9">
        <w:rPr>
          <w:sz w:val="26"/>
          <w:szCs w:val="26"/>
          <w:rtl/>
        </w:rPr>
        <w:t>التبريد وتكييف الهواء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تخصيص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تمويل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لموظفي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المشروع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(10</w:t>
      </w:r>
      <w:r w:rsidR="00B4019D" w:rsidRPr="003112B9">
        <w:rPr>
          <w:rFonts w:hint="cs"/>
          <w:sz w:val="26"/>
          <w:szCs w:val="26"/>
          <w:rtl/>
        </w:rPr>
        <w:t>,</w:t>
      </w:r>
      <w:r w:rsidRPr="003112B9">
        <w:rPr>
          <w:sz w:val="26"/>
          <w:szCs w:val="26"/>
          <w:rtl/>
        </w:rPr>
        <w:t>000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أمريكي)؛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والسفر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والاجتماعات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="002C2DD6" w:rsidRPr="003112B9">
        <w:rPr>
          <w:sz w:val="26"/>
          <w:szCs w:val="26"/>
          <w:rtl/>
        </w:rPr>
        <w:t xml:space="preserve">حلقات </w:t>
      </w:r>
      <w:r w:rsidRPr="003112B9">
        <w:rPr>
          <w:sz w:val="26"/>
          <w:szCs w:val="26"/>
          <w:rtl/>
        </w:rPr>
        <w:t>العمل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(15</w:t>
      </w:r>
      <w:r w:rsidR="00B4019D" w:rsidRPr="003112B9">
        <w:rPr>
          <w:rFonts w:hint="cs"/>
          <w:sz w:val="26"/>
          <w:szCs w:val="26"/>
          <w:rtl/>
        </w:rPr>
        <w:t>,</w:t>
      </w:r>
      <w:r w:rsidRPr="003112B9">
        <w:rPr>
          <w:sz w:val="26"/>
          <w:szCs w:val="26"/>
          <w:rtl/>
        </w:rPr>
        <w:t>000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أمريكي)</w:t>
      </w:r>
      <w:r w:rsidR="002C2DD6" w:rsidRPr="003112B9">
        <w:rPr>
          <w:sz w:val="26"/>
          <w:szCs w:val="26"/>
          <w:rtl/>
        </w:rPr>
        <w:t>.</w:t>
      </w:r>
    </w:p>
    <w:p w14:paraId="31973C83" w14:textId="2D99039F" w:rsidR="008D2B25" w:rsidRPr="003112B9" w:rsidRDefault="008D2B25" w:rsidP="00756BE7">
      <w:pPr>
        <w:keepNext/>
        <w:keepLines/>
        <w:bidi/>
        <w:spacing w:after="240"/>
        <w:jc w:val="center"/>
        <w:rPr>
          <w:b/>
          <w:bCs/>
          <w:sz w:val="26"/>
          <w:szCs w:val="26"/>
        </w:rPr>
      </w:pPr>
      <w:r w:rsidRPr="003112B9">
        <w:rPr>
          <w:b/>
          <w:bCs/>
          <w:sz w:val="26"/>
          <w:szCs w:val="26"/>
          <w:rtl/>
        </w:rPr>
        <w:t>تعليقات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="000A3952" w:rsidRPr="003112B9">
        <w:rPr>
          <w:b/>
          <w:bCs/>
          <w:sz w:val="26"/>
          <w:szCs w:val="26"/>
          <w:rtl/>
        </w:rPr>
        <w:t xml:space="preserve">الأمانة </w:t>
      </w:r>
      <w:r w:rsidRPr="003112B9">
        <w:rPr>
          <w:b/>
          <w:bCs/>
          <w:sz w:val="26"/>
          <w:szCs w:val="26"/>
          <w:rtl/>
        </w:rPr>
        <w:t>وتوصي</w:t>
      </w:r>
      <w:r w:rsidR="000A3952" w:rsidRPr="003112B9">
        <w:rPr>
          <w:rFonts w:hint="cs"/>
          <w:b/>
          <w:bCs/>
          <w:sz w:val="26"/>
          <w:szCs w:val="26"/>
          <w:rtl/>
        </w:rPr>
        <w:t>تها</w:t>
      </w:r>
      <w:r w:rsidR="002C2DD6" w:rsidRPr="003112B9">
        <w:rPr>
          <w:b/>
          <w:bCs/>
          <w:sz w:val="26"/>
          <w:szCs w:val="26"/>
          <w:rtl/>
        </w:rPr>
        <w:t xml:space="preserve"> </w:t>
      </w:r>
    </w:p>
    <w:p w14:paraId="11F93C0B" w14:textId="77777777" w:rsidR="008D2B25" w:rsidRPr="003112B9" w:rsidRDefault="008D2B25" w:rsidP="00756BE7">
      <w:pPr>
        <w:keepNext/>
        <w:keepLines/>
        <w:bidi/>
        <w:spacing w:after="240"/>
        <w:rPr>
          <w:b/>
          <w:bCs/>
          <w:sz w:val="26"/>
          <w:szCs w:val="26"/>
        </w:rPr>
      </w:pPr>
      <w:r w:rsidRPr="003112B9">
        <w:rPr>
          <w:b/>
          <w:bCs/>
          <w:sz w:val="26"/>
          <w:szCs w:val="26"/>
          <w:rtl/>
        </w:rPr>
        <w:t>التعليقات</w:t>
      </w:r>
    </w:p>
    <w:p w14:paraId="21812C4B" w14:textId="20F010D8" w:rsidR="008D2B25" w:rsidRPr="003112B9" w:rsidRDefault="00A81AB7" w:rsidP="00756BE7">
      <w:pPr>
        <w:keepNext/>
        <w:keepLines/>
        <w:bidi/>
        <w:spacing w:after="240"/>
        <w:rPr>
          <w:sz w:val="26"/>
          <w:szCs w:val="26"/>
          <w:u w:val="single"/>
        </w:rPr>
      </w:pPr>
      <w:r w:rsidRPr="003112B9">
        <w:rPr>
          <w:rFonts w:hint="cs"/>
          <w:sz w:val="26"/>
          <w:szCs w:val="26"/>
          <w:u w:val="single"/>
          <w:rtl/>
        </w:rPr>
        <w:t>ال</w:t>
      </w:r>
      <w:r w:rsidR="008D2B25" w:rsidRPr="003112B9">
        <w:rPr>
          <w:sz w:val="26"/>
          <w:szCs w:val="26"/>
          <w:u w:val="single"/>
          <w:rtl/>
        </w:rPr>
        <w:t>تقديم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rFonts w:hint="cs"/>
          <w:sz w:val="26"/>
          <w:szCs w:val="26"/>
          <w:u w:val="single"/>
          <w:rtl/>
        </w:rPr>
        <w:t>ال</w:t>
      </w:r>
      <w:r w:rsidR="008D2B25" w:rsidRPr="003112B9">
        <w:rPr>
          <w:sz w:val="26"/>
          <w:szCs w:val="26"/>
          <w:u w:val="single"/>
          <w:rtl/>
        </w:rPr>
        <w:t>مبكر</w:t>
      </w:r>
    </w:p>
    <w:p w14:paraId="738CF8DB" w14:textId="230FAADE" w:rsidR="008D2B25" w:rsidRPr="003112B9" w:rsidRDefault="008D2B25" w:rsidP="00F71829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sz w:val="26"/>
          <w:szCs w:val="26"/>
          <w:rtl/>
        </w:rPr>
        <w:t>وفقا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</w:t>
      </w:r>
      <w:r w:rsidR="002C2DD6" w:rsidRPr="003112B9">
        <w:rPr>
          <w:sz w:val="26"/>
          <w:szCs w:val="26"/>
          <w:rtl/>
        </w:rPr>
        <w:t xml:space="preserve">اتفاق </w:t>
      </w:r>
      <w:r w:rsidRPr="003112B9">
        <w:rPr>
          <w:sz w:val="26"/>
          <w:szCs w:val="26"/>
          <w:rtl/>
        </w:rPr>
        <w:t>المبرم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حكومة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بوليفيا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المتعددة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القوميات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واللجنة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التنفيذية،</w:t>
      </w:r>
      <w:r w:rsidR="002C2DD6" w:rsidRPr="003112B9">
        <w:rPr>
          <w:sz w:val="26"/>
          <w:szCs w:val="26"/>
          <w:rtl/>
        </w:rPr>
        <w:t xml:space="preserve"> </w:t>
      </w:r>
      <w:r w:rsidR="000A3952" w:rsidRPr="003112B9">
        <w:rPr>
          <w:rFonts w:hint="cs"/>
          <w:sz w:val="26"/>
          <w:szCs w:val="26"/>
          <w:rtl/>
        </w:rPr>
        <w:t>لا يُستحق تقديم</w:t>
      </w:r>
      <w:r w:rsidR="002C2DD6" w:rsidRPr="003112B9">
        <w:rPr>
          <w:sz w:val="26"/>
          <w:szCs w:val="26"/>
          <w:rtl/>
        </w:rPr>
        <w:t xml:space="preserve"> </w:t>
      </w:r>
      <w:r w:rsidR="000A3952" w:rsidRPr="003112B9">
        <w:rPr>
          <w:sz w:val="26"/>
          <w:szCs w:val="26"/>
          <w:rtl/>
        </w:rPr>
        <w:t>الشريحة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الثالثة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المرحلة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الثانية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خطة إدارة إزالة </w:t>
      </w:r>
      <w:r w:rsidR="000530A2" w:rsidRPr="003112B9">
        <w:rPr>
          <w:sz w:val="26"/>
          <w:szCs w:val="26"/>
          <w:rtl/>
          <w:lang w:bidi="ar-DZ"/>
        </w:rPr>
        <w:t>المواد ال</w:t>
      </w:r>
      <w:r w:rsidR="00793CCE" w:rsidRPr="003112B9">
        <w:rPr>
          <w:sz w:val="26"/>
          <w:szCs w:val="26"/>
          <w:rtl/>
          <w:lang w:bidi="ar-DZ"/>
        </w:rPr>
        <w:t>هيدروكلوروفلوروكربونية</w:t>
      </w:r>
      <w:r w:rsidR="000530A2" w:rsidRPr="003112B9">
        <w:rPr>
          <w:rFonts w:hint="cs"/>
          <w:sz w:val="26"/>
          <w:szCs w:val="26"/>
          <w:rtl/>
        </w:rPr>
        <w:t xml:space="preserve"> </w:t>
      </w:r>
      <w:r w:rsidR="000A3952" w:rsidRPr="003112B9">
        <w:rPr>
          <w:rFonts w:hint="cs"/>
          <w:sz w:val="26"/>
          <w:szCs w:val="26"/>
          <w:rtl/>
        </w:rPr>
        <w:t>إلا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الاجتماع</w:t>
      </w:r>
      <w:r w:rsidR="002C2DD6" w:rsidRPr="003112B9">
        <w:rPr>
          <w:sz w:val="26"/>
          <w:szCs w:val="26"/>
          <w:rtl/>
        </w:rPr>
        <w:t xml:space="preserve"> </w:t>
      </w:r>
      <w:r w:rsidR="000A3952" w:rsidRPr="003112B9">
        <w:rPr>
          <w:sz w:val="26"/>
          <w:szCs w:val="26"/>
          <w:rtl/>
        </w:rPr>
        <w:t>المائة</w:t>
      </w:r>
      <w:r w:rsidR="002C2DD6" w:rsidRPr="003112B9">
        <w:rPr>
          <w:sz w:val="26"/>
          <w:szCs w:val="26"/>
          <w:rtl/>
        </w:rPr>
        <w:t xml:space="preserve"> </w:t>
      </w:r>
      <w:r w:rsidR="00C65C32" w:rsidRPr="003112B9">
        <w:rPr>
          <w:rFonts w:hint="cs"/>
          <w:sz w:val="26"/>
          <w:szCs w:val="26"/>
          <w:rtl/>
        </w:rPr>
        <w:t xml:space="preserve">في </w:t>
      </w:r>
      <w:r w:rsidRPr="003112B9">
        <w:rPr>
          <w:sz w:val="26"/>
          <w:szCs w:val="26"/>
          <w:rtl/>
        </w:rPr>
        <w:t>عام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2027</w:t>
      </w:r>
      <w:r w:rsidR="002C2DD6" w:rsidRPr="003112B9">
        <w:rPr>
          <w:sz w:val="26"/>
          <w:szCs w:val="26"/>
          <w:rtl/>
        </w:rPr>
        <w:t xml:space="preserve">. </w:t>
      </w:r>
      <w:r w:rsidR="000A3952" w:rsidRPr="003112B9">
        <w:rPr>
          <w:rFonts w:hint="cs"/>
          <w:sz w:val="26"/>
          <w:szCs w:val="26"/>
          <w:rtl/>
        </w:rPr>
        <w:t>ونظرا ل</w:t>
      </w:r>
      <w:r w:rsidRPr="003112B9">
        <w:rPr>
          <w:sz w:val="26"/>
          <w:szCs w:val="26"/>
          <w:rtl/>
        </w:rPr>
        <w:t>لموافقة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المبكرة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="00FC71FB" w:rsidRPr="003112B9">
        <w:rPr>
          <w:sz w:val="26"/>
          <w:szCs w:val="26"/>
          <w:rtl/>
        </w:rPr>
        <w:t>الشريحة الثانية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والتقدم</w:t>
      </w:r>
      <w:r w:rsidR="002C2DD6" w:rsidRPr="003112B9">
        <w:rPr>
          <w:sz w:val="26"/>
          <w:szCs w:val="26"/>
          <w:rtl/>
        </w:rPr>
        <w:t xml:space="preserve"> </w:t>
      </w:r>
      <w:r w:rsidR="000A3952" w:rsidRPr="003112B9">
        <w:rPr>
          <w:rFonts w:hint="cs"/>
          <w:sz w:val="26"/>
          <w:szCs w:val="26"/>
          <w:rtl/>
        </w:rPr>
        <w:t>الكبير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المحرز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تنفيذها،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ومستوى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الصرف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المحقق،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والجهود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المبذولة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لتعزيز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التنسيق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بين</w:t>
      </w:r>
      <w:r w:rsidR="002C2DD6" w:rsidRPr="003112B9">
        <w:rPr>
          <w:sz w:val="26"/>
          <w:szCs w:val="26"/>
          <w:rtl/>
        </w:rPr>
        <w:t xml:space="preserve"> خطة إدارة إزالة </w:t>
      </w:r>
      <w:r w:rsidR="000530A2" w:rsidRPr="003112B9">
        <w:rPr>
          <w:sz w:val="26"/>
          <w:szCs w:val="26"/>
          <w:rtl/>
          <w:lang w:bidi="ar-DZ"/>
        </w:rPr>
        <w:t>المواد ال</w:t>
      </w:r>
      <w:r w:rsidR="00793CCE" w:rsidRPr="003112B9">
        <w:rPr>
          <w:sz w:val="26"/>
          <w:szCs w:val="26"/>
          <w:rtl/>
          <w:lang w:bidi="ar-DZ"/>
        </w:rPr>
        <w:t>هيدروكلوروفلوروكربونية</w:t>
      </w:r>
      <w:r w:rsidR="000530A2" w:rsidRPr="003112B9">
        <w:rPr>
          <w:rFonts w:hint="cs"/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="000A3952" w:rsidRPr="003112B9">
        <w:rPr>
          <w:sz w:val="26"/>
          <w:szCs w:val="26"/>
          <w:rtl/>
        </w:rPr>
        <w:t>شريحة</w:t>
      </w:r>
      <w:r w:rsidR="002C2DD6" w:rsidRPr="003112B9">
        <w:rPr>
          <w:sz w:val="26"/>
          <w:szCs w:val="26"/>
          <w:rtl/>
        </w:rPr>
        <w:t xml:space="preserve"> </w:t>
      </w:r>
      <w:r w:rsidR="000A3952" w:rsidRPr="003112B9">
        <w:rPr>
          <w:rFonts w:hint="cs"/>
          <w:sz w:val="26"/>
          <w:szCs w:val="26"/>
          <w:rtl/>
        </w:rPr>
        <w:t>خطة التنفيذ بموجب تعديل كيغالي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="000A3952" w:rsidRPr="003112B9">
        <w:rPr>
          <w:rFonts w:hint="cs"/>
          <w:sz w:val="26"/>
          <w:szCs w:val="26"/>
          <w:rtl/>
        </w:rPr>
        <w:t>المقدمة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أيضا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الاجتماع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الحالي،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ولتقليل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الأعباء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الإدارية</w:t>
      </w:r>
      <w:r w:rsidR="002C2DD6" w:rsidRPr="003112B9">
        <w:rPr>
          <w:sz w:val="26"/>
          <w:szCs w:val="26"/>
          <w:rtl/>
        </w:rPr>
        <w:t xml:space="preserve"> </w:t>
      </w:r>
      <w:r w:rsidR="000A3952" w:rsidRPr="003112B9">
        <w:rPr>
          <w:rFonts w:hint="cs"/>
          <w:sz w:val="26"/>
          <w:szCs w:val="26"/>
          <w:rtl/>
        </w:rPr>
        <w:t>وأعباء الإبلاغ</w:t>
      </w:r>
      <w:r w:rsidR="002C2DD6" w:rsidRPr="003112B9">
        <w:rPr>
          <w:sz w:val="26"/>
          <w:szCs w:val="26"/>
          <w:rtl/>
        </w:rPr>
        <w:t xml:space="preserve"> </w:t>
      </w:r>
      <w:r w:rsidR="000A3952" w:rsidRPr="003112B9">
        <w:rPr>
          <w:rFonts w:hint="cs"/>
          <w:sz w:val="26"/>
          <w:szCs w:val="26"/>
          <w:rtl/>
        </w:rPr>
        <w:t>ذات الصلة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وبعد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التشاور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</w:t>
      </w:r>
      <w:r w:rsidR="00B4019D" w:rsidRPr="003112B9">
        <w:rPr>
          <w:sz w:val="26"/>
          <w:szCs w:val="26"/>
          <w:rtl/>
        </w:rPr>
        <w:t>أمانة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قدمت</w:t>
      </w:r>
      <w:r w:rsidR="002C2DD6" w:rsidRPr="003112B9">
        <w:rPr>
          <w:sz w:val="26"/>
          <w:szCs w:val="26"/>
          <w:rtl/>
        </w:rPr>
        <w:t xml:space="preserve"> اليونيدو </w:t>
      </w:r>
      <w:r w:rsidRPr="003112B9">
        <w:rPr>
          <w:sz w:val="26"/>
          <w:szCs w:val="26"/>
          <w:rtl/>
        </w:rPr>
        <w:t>هذا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الطلب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قبل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الموعد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المحدد</w:t>
      </w:r>
      <w:r w:rsidR="002C2DD6" w:rsidRPr="003112B9">
        <w:rPr>
          <w:sz w:val="26"/>
          <w:szCs w:val="26"/>
          <w:rtl/>
        </w:rPr>
        <w:t xml:space="preserve">. </w:t>
      </w:r>
      <w:r w:rsidR="000A3952" w:rsidRPr="003112B9">
        <w:rPr>
          <w:rFonts w:hint="cs"/>
          <w:sz w:val="26"/>
          <w:szCs w:val="26"/>
          <w:rtl/>
        </w:rPr>
        <w:t>واستعرضت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</w:t>
      </w:r>
      <w:r w:rsidR="00B4019D" w:rsidRPr="003112B9">
        <w:rPr>
          <w:sz w:val="26"/>
          <w:szCs w:val="26"/>
          <w:rtl/>
        </w:rPr>
        <w:t>أمانة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الشريحة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وأوصت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بالموافقة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عليها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بناء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مستوى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التقدم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المحرز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والصرف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المنجز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(أي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70</w:t>
      </w:r>
      <w:r w:rsidR="002C2DD6" w:rsidRPr="003112B9">
        <w:rPr>
          <w:sz w:val="26"/>
          <w:szCs w:val="26"/>
          <w:rtl/>
        </w:rPr>
        <w:t xml:space="preserve"> في المائة</w:t>
      </w:r>
      <w:r w:rsidRPr="003112B9">
        <w:rPr>
          <w:sz w:val="26"/>
          <w:szCs w:val="26"/>
          <w:rtl/>
        </w:rPr>
        <w:t>)،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ملاحظة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تأجيل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الموافقة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هذه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الشريحة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قد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يعيق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زخم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التنفيذ،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وأنه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بعد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الموافقة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جميع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</w:t>
      </w:r>
      <w:r w:rsidR="000A3952" w:rsidRPr="003112B9">
        <w:rPr>
          <w:sz w:val="26"/>
          <w:szCs w:val="26"/>
          <w:rtl/>
        </w:rPr>
        <w:t>مشروعات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والأنشطة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المبرمجة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خطة</w:t>
      </w:r>
      <w:r w:rsidR="002C2DD6" w:rsidRPr="003112B9">
        <w:rPr>
          <w:sz w:val="26"/>
          <w:szCs w:val="26"/>
          <w:rtl/>
        </w:rPr>
        <w:t xml:space="preserve"> </w:t>
      </w:r>
      <w:r w:rsidR="00C65C32" w:rsidRPr="003112B9">
        <w:rPr>
          <w:rFonts w:hint="cs"/>
          <w:sz w:val="26"/>
          <w:szCs w:val="26"/>
          <w:rtl/>
        </w:rPr>
        <w:t>الأعمال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لهذا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العام،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ستكون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هناك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أموال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كافية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للموافقة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هذه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الشريحة</w:t>
      </w:r>
      <w:r w:rsidR="002C2DD6" w:rsidRPr="003112B9">
        <w:rPr>
          <w:sz w:val="26"/>
          <w:szCs w:val="26"/>
          <w:rtl/>
        </w:rPr>
        <w:t>.</w:t>
      </w:r>
    </w:p>
    <w:p w14:paraId="1DD5016B" w14:textId="66FF79FC" w:rsidR="008D2B25" w:rsidRPr="003112B9" w:rsidRDefault="008D2B25" w:rsidP="00756BE7">
      <w:pPr>
        <w:keepNext/>
        <w:keepLines/>
        <w:bidi/>
        <w:spacing w:after="240"/>
        <w:rPr>
          <w:sz w:val="26"/>
          <w:szCs w:val="26"/>
          <w:u w:val="single"/>
        </w:rPr>
      </w:pPr>
      <w:r w:rsidRPr="003112B9">
        <w:rPr>
          <w:sz w:val="26"/>
          <w:szCs w:val="26"/>
          <w:u w:val="single"/>
          <w:rtl/>
        </w:rPr>
        <w:t>تقرير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مرحلي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عن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تنفيذ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الشريحة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الثانية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من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المرحلة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الثانية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من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خطة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إدارة</w:t>
      </w:r>
      <w:r w:rsidR="002C2DD6" w:rsidRPr="003112B9">
        <w:rPr>
          <w:sz w:val="26"/>
          <w:szCs w:val="26"/>
          <w:u w:val="single"/>
          <w:rtl/>
        </w:rPr>
        <w:t xml:space="preserve"> إزالة المواد ال</w:t>
      </w:r>
      <w:r w:rsidR="00793CCE" w:rsidRPr="003112B9">
        <w:rPr>
          <w:sz w:val="26"/>
          <w:szCs w:val="26"/>
          <w:u w:val="single"/>
          <w:rtl/>
        </w:rPr>
        <w:t>هيدروكلوروفلوروكربونية</w:t>
      </w:r>
    </w:p>
    <w:p w14:paraId="0FA42411" w14:textId="287F717E" w:rsidR="008D2B25" w:rsidRPr="003112B9" w:rsidRDefault="008D2B25" w:rsidP="00756BE7">
      <w:pPr>
        <w:keepNext/>
        <w:keepLines/>
        <w:bidi/>
        <w:spacing w:after="240"/>
        <w:rPr>
          <w:i/>
          <w:iCs/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الإطار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القانوني</w:t>
      </w:r>
    </w:p>
    <w:p w14:paraId="27086184" w14:textId="466EFB52" w:rsidR="008D2B25" w:rsidRPr="003112B9" w:rsidRDefault="008D2B25" w:rsidP="00F71829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sz w:val="26"/>
          <w:szCs w:val="26"/>
          <w:rtl/>
        </w:rPr>
        <w:t>أصدرت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حكومة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بوليفيا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المتعددة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القوميات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حصص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استيراد</w:t>
      </w:r>
      <w:r w:rsidR="002C2DD6" w:rsidRPr="003112B9">
        <w:rPr>
          <w:sz w:val="26"/>
          <w:szCs w:val="26"/>
          <w:rtl/>
        </w:rPr>
        <w:t xml:space="preserve"> المواد ال</w:t>
      </w:r>
      <w:r w:rsidR="00793CCE" w:rsidRPr="003112B9">
        <w:rPr>
          <w:sz w:val="26"/>
          <w:szCs w:val="26"/>
          <w:rtl/>
        </w:rPr>
        <w:t>هيدروكلوروفلوروكربونية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لعام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2026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بمقدار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1</w:t>
      </w:r>
      <w:r w:rsidR="002C2DD6" w:rsidRPr="003112B9">
        <w:rPr>
          <w:sz w:val="26"/>
          <w:szCs w:val="26"/>
          <w:rtl/>
        </w:rPr>
        <w:t>.</w:t>
      </w:r>
      <w:r w:rsidRPr="003112B9">
        <w:rPr>
          <w:sz w:val="26"/>
          <w:szCs w:val="26"/>
          <w:rtl/>
        </w:rPr>
        <w:t>83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طن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قدرات استنفاد الأوزون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وهو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أقل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أهداف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بروتوكول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مونتريال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للرقابة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="000A3952" w:rsidRPr="003112B9">
        <w:rPr>
          <w:rFonts w:hint="cs"/>
          <w:sz w:val="26"/>
          <w:szCs w:val="26"/>
          <w:rtl/>
        </w:rPr>
        <w:t xml:space="preserve">من </w:t>
      </w:r>
      <w:r w:rsidRPr="003112B9">
        <w:rPr>
          <w:sz w:val="26"/>
          <w:szCs w:val="26"/>
          <w:rtl/>
        </w:rPr>
        <w:t>الحد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الأقصى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المسموح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للاستهلاك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اتفاقه</w:t>
      </w:r>
      <w:r w:rsidR="000A3952" w:rsidRPr="003112B9">
        <w:rPr>
          <w:rFonts w:hint="cs"/>
          <w:sz w:val="26"/>
          <w:szCs w:val="26"/>
          <w:rtl/>
        </w:rPr>
        <w:t>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اللجنة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التنفيذية</w:t>
      </w:r>
      <w:r w:rsidR="002C2DD6" w:rsidRPr="003112B9">
        <w:rPr>
          <w:sz w:val="26"/>
          <w:szCs w:val="26"/>
          <w:rtl/>
        </w:rPr>
        <w:t>.</w:t>
      </w:r>
    </w:p>
    <w:p w14:paraId="0B476420" w14:textId="1E23EEB3" w:rsidR="008D2B25" w:rsidRPr="003112B9" w:rsidRDefault="008D2B25" w:rsidP="00756BE7">
      <w:pPr>
        <w:keepNext/>
        <w:keepLines/>
        <w:bidi/>
        <w:spacing w:after="240"/>
        <w:rPr>
          <w:i/>
          <w:iCs/>
          <w:sz w:val="26"/>
          <w:szCs w:val="26"/>
          <w:rtl/>
        </w:rPr>
      </w:pPr>
      <w:r w:rsidRPr="003112B9">
        <w:rPr>
          <w:i/>
          <w:iCs/>
          <w:sz w:val="26"/>
          <w:szCs w:val="26"/>
          <w:rtl/>
        </w:rPr>
        <w:t>قطاع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FC71FB" w:rsidRPr="003112B9">
        <w:rPr>
          <w:i/>
          <w:iCs/>
          <w:sz w:val="26"/>
          <w:szCs w:val="26"/>
          <w:rtl/>
        </w:rPr>
        <w:t>خدمة التبريد</w:t>
      </w:r>
    </w:p>
    <w:p w14:paraId="1422FDA3" w14:textId="2F32C470" w:rsidR="00756BE7" w:rsidRPr="003112B9" w:rsidRDefault="00756BE7" w:rsidP="00756BE7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sz w:val="26"/>
          <w:szCs w:val="26"/>
          <w:rtl/>
          <w:lang w:bidi="ar-DZ"/>
        </w:rPr>
        <w:t>استفسرت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B4019D" w:rsidRPr="003112B9">
        <w:rPr>
          <w:sz w:val="26"/>
          <w:szCs w:val="26"/>
          <w:rtl/>
          <w:lang w:bidi="ar-DZ"/>
        </w:rPr>
        <w:t>أمانة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التقدم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المحرز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نحو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اعتماد</w:t>
      </w:r>
      <w:r w:rsidR="002C2DD6" w:rsidRPr="003112B9">
        <w:rPr>
          <w:sz w:val="26"/>
          <w:szCs w:val="26"/>
          <w:rtl/>
          <w:lang w:bidi="ar-DZ"/>
        </w:rPr>
        <w:t xml:space="preserve"> 800 تقني </w:t>
      </w:r>
      <w:r w:rsidR="000A3952" w:rsidRPr="003112B9">
        <w:rPr>
          <w:sz w:val="26"/>
          <w:szCs w:val="26"/>
          <w:rtl/>
          <w:lang w:bidi="ar-DZ"/>
        </w:rPr>
        <w:t xml:space="preserve">تبريد </w:t>
      </w:r>
      <w:r w:rsidR="000A3952"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تكييف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0A3952" w:rsidRPr="003112B9">
        <w:rPr>
          <w:rFonts w:hint="cs"/>
          <w:sz w:val="26"/>
          <w:szCs w:val="26"/>
          <w:rtl/>
          <w:lang w:bidi="ar-DZ"/>
        </w:rPr>
        <w:t>هواء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وأوضحت</w:t>
      </w:r>
      <w:r w:rsidR="002C2DD6" w:rsidRPr="003112B9">
        <w:rPr>
          <w:sz w:val="26"/>
          <w:szCs w:val="26"/>
          <w:rtl/>
          <w:lang w:bidi="ar-DZ"/>
        </w:rPr>
        <w:t xml:space="preserve"> اليونيدو </w:t>
      </w:r>
      <w:r w:rsidRPr="003112B9">
        <w:rPr>
          <w:sz w:val="26"/>
          <w:szCs w:val="26"/>
          <w:rtl/>
          <w:lang w:bidi="ar-DZ"/>
        </w:rPr>
        <w:t>أنه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حتى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الآن،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اعتماد/ترخيص</w:t>
      </w:r>
      <w:r w:rsidR="002C2DD6" w:rsidRPr="003112B9">
        <w:rPr>
          <w:sz w:val="26"/>
          <w:szCs w:val="26"/>
          <w:rtl/>
          <w:lang w:bidi="ar-DZ"/>
        </w:rPr>
        <w:t xml:space="preserve"> 255 تقني </w:t>
      </w:r>
      <w:r w:rsidR="00297CEB" w:rsidRPr="003112B9">
        <w:rPr>
          <w:sz w:val="26"/>
          <w:szCs w:val="26"/>
          <w:rtl/>
          <w:lang w:bidi="ar-DZ"/>
        </w:rPr>
        <w:t>تبريد وتكييف هواء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منهم</w:t>
      </w:r>
      <w:r w:rsidR="002C2DD6" w:rsidRPr="003112B9">
        <w:rPr>
          <w:sz w:val="26"/>
          <w:szCs w:val="26"/>
          <w:rtl/>
          <w:lang w:bidi="ar-DZ"/>
        </w:rPr>
        <w:t xml:space="preserve"> 245 </w:t>
      </w:r>
      <w:r w:rsidRPr="003112B9">
        <w:rPr>
          <w:sz w:val="26"/>
          <w:szCs w:val="26"/>
          <w:rtl/>
          <w:lang w:bidi="ar-DZ"/>
        </w:rPr>
        <w:t>رجلا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2C2DD6" w:rsidRPr="003112B9">
        <w:rPr>
          <w:sz w:val="26"/>
          <w:szCs w:val="26"/>
          <w:rtl/>
          <w:lang w:bidi="ar-DZ"/>
        </w:rPr>
        <w:t xml:space="preserve">10 </w:t>
      </w:r>
      <w:r w:rsidRPr="003112B9">
        <w:rPr>
          <w:sz w:val="26"/>
          <w:szCs w:val="26"/>
          <w:rtl/>
          <w:lang w:bidi="ar-DZ"/>
        </w:rPr>
        <w:t>نساء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المرحلة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الثانية،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استمرت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أنشطة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الاعتماد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الإضافية؛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العدد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الرسمي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المحدث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</w:t>
      </w:r>
      <w:r w:rsidR="002C2DD6" w:rsidRPr="003112B9">
        <w:rPr>
          <w:sz w:val="26"/>
          <w:szCs w:val="26"/>
          <w:rtl/>
          <w:lang w:bidi="ar-DZ"/>
        </w:rPr>
        <w:t>تقني</w:t>
      </w:r>
      <w:r w:rsidRPr="003112B9">
        <w:rPr>
          <w:sz w:val="26"/>
          <w:szCs w:val="26"/>
          <w:rtl/>
          <w:lang w:bidi="ar-DZ"/>
        </w:rPr>
        <w:t>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المعتمدين/المرخصين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يزال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التأكيد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="00297CEB"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بالنسبة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للمرحلة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الثالثة،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تحديد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هدف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إضافي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يتمثل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اعتماد/ترخيص</w:t>
      </w:r>
      <w:r w:rsidR="002C2DD6" w:rsidRPr="003112B9">
        <w:rPr>
          <w:sz w:val="26"/>
          <w:szCs w:val="26"/>
          <w:rtl/>
          <w:lang w:bidi="ar-DZ"/>
        </w:rPr>
        <w:t xml:space="preserve"> 200 تقني </w:t>
      </w:r>
      <w:r w:rsidR="00297CEB" w:rsidRPr="003112B9">
        <w:rPr>
          <w:sz w:val="26"/>
          <w:szCs w:val="26"/>
          <w:rtl/>
          <w:lang w:bidi="ar-DZ"/>
        </w:rPr>
        <w:t>تبريد وتكييف هواء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="00297CEB" w:rsidRPr="003112B9">
        <w:rPr>
          <w:rFonts w:hint="cs"/>
          <w:sz w:val="26"/>
          <w:szCs w:val="26"/>
          <w:rtl/>
          <w:lang w:bidi="ar-DZ"/>
        </w:rPr>
        <w:t>وبال</w:t>
      </w:r>
      <w:r w:rsidRPr="003112B9">
        <w:rPr>
          <w:sz w:val="26"/>
          <w:szCs w:val="26"/>
          <w:rtl/>
          <w:lang w:bidi="ar-DZ"/>
        </w:rPr>
        <w:t>إضافة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ذلك،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297CEB" w:rsidRPr="003112B9">
        <w:rPr>
          <w:rFonts w:hint="cs"/>
          <w:sz w:val="26"/>
          <w:szCs w:val="26"/>
          <w:rtl/>
          <w:lang w:bidi="ar-DZ"/>
        </w:rPr>
        <w:t>ي</w:t>
      </w:r>
      <w:r w:rsidRPr="003112B9">
        <w:rPr>
          <w:sz w:val="26"/>
          <w:szCs w:val="26"/>
          <w:rtl/>
          <w:lang w:bidi="ar-DZ"/>
        </w:rPr>
        <w:t>توقع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B6B17" w:rsidRPr="003112B9">
        <w:rPr>
          <w:sz w:val="26"/>
          <w:szCs w:val="26"/>
          <w:rtl/>
          <w:lang w:bidi="ar-DZ"/>
        </w:rPr>
        <w:t>البلد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المرحلتين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الثالثة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والرابعة،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تسريع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إصدار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بطاقات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الهوية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</w:t>
      </w:r>
      <w:r w:rsidR="002C2DD6" w:rsidRPr="003112B9">
        <w:rPr>
          <w:sz w:val="26"/>
          <w:szCs w:val="26"/>
          <w:rtl/>
          <w:lang w:bidi="ar-DZ"/>
        </w:rPr>
        <w:t>تقني</w:t>
      </w:r>
      <w:r w:rsidRPr="003112B9">
        <w:rPr>
          <w:sz w:val="26"/>
          <w:szCs w:val="26"/>
          <w:rtl/>
          <w:lang w:bidi="ar-DZ"/>
        </w:rPr>
        <w:t>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المعتمدين/المرخصين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السجل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الوطني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لأعمال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297CEB" w:rsidRPr="003112B9">
        <w:rPr>
          <w:sz w:val="26"/>
          <w:szCs w:val="26"/>
          <w:rtl/>
          <w:lang w:bidi="ar-DZ"/>
        </w:rPr>
        <w:t>التبريد وتكييف الهواء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وذلك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إطار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تعزيز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نظام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التسجيل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والاعتماد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الوطني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لقطاع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C1F4B" w:rsidRPr="003112B9">
        <w:rPr>
          <w:sz w:val="26"/>
          <w:szCs w:val="26"/>
          <w:rtl/>
          <w:lang w:bidi="ar-DZ"/>
        </w:rPr>
        <w:t>خدمة التبريد</w:t>
      </w:r>
      <w:r w:rsidR="007B724D" w:rsidRPr="003112B9">
        <w:rPr>
          <w:sz w:val="26"/>
          <w:szCs w:val="26"/>
          <w:rtl/>
          <w:lang w:bidi="ar-DZ"/>
        </w:rPr>
        <w:t xml:space="preserve"> وتكييف الهواء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</w:t>
      </w:r>
      <w:r w:rsidR="00297CEB" w:rsidRPr="003112B9">
        <w:rPr>
          <w:rFonts w:hint="cs"/>
          <w:sz w:val="26"/>
          <w:szCs w:val="26"/>
          <w:rtl/>
          <w:lang w:bidi="ar-DZ"/>
        </w:rPr>
        <w:t>ي</w:t>
      </w:r>
      <w:r w:rsidRPr="003112B9">
        <w:rPr>
          <w:sz w:val="26"/>
          <w:szCs w:val="26"/>
          <w:rtl/>
          <w:lang w:bidi="ar-DZ"/>
        </w:rPr>
        <w:t>توقع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B6B17" w:rsidRPr="003112B9">
        <w:rPr>
          <w:sz w:val="26"/>
          <w:szCs w:val="26"/>
          <w:rtl/>
          <w:lang w:bidi="ar-DZ"/>
        </w:rPr>
        <w:t>البلد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تحقيق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الهدف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الإجمالي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المتمثل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اعتماد/ترخيص</w:t>
      </w:r>
      <w:r w:rsidR="002C2DD6" w:rsidRPr="003112B9">
        <w:rPr>
          <w:sz w:val="26"/>
          <w:szCs w:val="26"/>
          <w:rtl/>
          <w:lang w:bidi="ar-DZ"/>
        </w:rPr>
        <w:t xml:space="preserve"> 800 تقني </w:t>
      </w:r>
      <w:r w:rsidR="00297CEB" w:rsidRPr="003112B9">
        <w:rPr>
          <w:sz w:val="26"/>
          <w:szCs w:val="26"/>
          <w:rtl/>
          <w:lang w:bidi="ar-DZ"/>
        </w:rPr>
        <w:t>تبريد وتكييف هواء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تدريجيا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الفترة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المتبقية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المرحلة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297CEB" w:rsidRPr="003112B9">
        <w:rPr>
          <w:sz w:val="26"/>
          <w:szCs w:val="26"/>
          <w:rtl/>
          <w:lang w:bidi="ar-DZ"/>
        </w:rPr>
        <w:t>خطة إدارة إزالة المواد ال</w:t>
      </w:r>
      <w:r w:rsidR="00793CCE" w:rsidRPr="003112B9">
        <w:rPr>
          <w:sz w:val="26"/>
          <w:szCs w:val="26"/>
          <w:rtl/>
          <w:lang w:bidi="ar-DZ"/>
        </w:rPr>
        <w:t>هيدروكلوروفلوروكربونية</w:t>
      </w:r>
      <w:r w:rsidR="002C2DD6" w:rsidRPr="003112B9">
        <w:rPr>
          <w:sz w:val="26"/>
          <w:szCs w:val="26"/>
          <w:rtl/>
          <w:lang w:bidi="ar-DZ"/>
        </w:rPr>
        <w:t>. وع</w:t>
      </w:r>
      <w:r w:rsidRPr="003112B9">
        <w:rPr>
          <w:sz w:val="26"/>
          <w:szCs w:val="26"/>
          <w:rtl/>
          <w:lang w:bidi="ar-DZ"/>
        </w:rPr>
        <w:t>ند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الاستفسار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مخصصات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الميزانية،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أوضحت</w:t>
      </w:r>
      <w:r w:rsidR="002C2DD6" w:rsidRPr="003112B9">
        <w:rPr>
          <w:sz w:val="26"/>
          <w:szCs w:val="26"/>
          <w:rtl/>
          <w:lang w:bidi="ar-DZ"/>
        </w:rPr>
        <w:t xml:space="preserve"> اليونيدو </w:t>
      </w:r>
      <w:r w:rsidRPr="003112B9">
        <w:rPr>
          <w:sz w:val="26"/>
          <w:szCs w:val="26"/>
          <w:rtl/>
          <w:lang w:bidi="ar-DZ"/>
        </w:rPr>
        <w:t>أنه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الثانية،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كان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الضروري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تعديل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التخطيط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وإعادة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تخصيص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الموارد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297CEB" w:rsidRPr="003112B9">
        <w:rPr>
          <w:rFonts w:hint="cs"/>
          <w:sz w:val="26"/>
          <w:szCs w:val="26"/>
          <w:rtl/>
          <w:lang w:bidi="ar-DZ"/>
        </w:rPr>
        <w:t>داخل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المكون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لمواصلة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297CEB" w:rsidRPr="003112B9">
        <w:rPr>
          <w:rFonts w:hint="cs"/>
          <w:sz w:val="26"/>
          <w:szCs w:val="26"/>
          <w:rtl/>
          <w:lang w:bidi="ar-DZ"/>
        </w:rPr>
        <w:t>تحقيق تقدم 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عملية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9603C" w:rsidRPr="003112B9">
        <w:rPr>
          <w:sz w:val="26"/>
          <w:szCs w:val="26"/>
          <w:rtl/>
          <w:lang w:bidi="ar-DZ"/>
        </w:rPr>
        <w:t>إصدار الشهادات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القائمة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كفاءة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العم</w:t>
      </w:r>
      <w:r w:rsidR="00297CEB" w:rsidRPr="003112B9">
        <w:rPr>
          <w:rFonts w:hint="cs"/>
          <w:sz w:val="26"/>
          <w:szCs w:val="26"/>
          <w:rtl/>
          <w:lang w:bidi="ar-DZ"/>
        </w:rPr>
        <w:t>ا</w:t>
      </w:r>
      <w:r w:rsidRPr="003112B9">
        <w:rPr>
          <w:sz w:val="26"/>
          <w:szCs w:val="26"/>
          <w:rtl/>
          <w:lang w:bidi="ar-DZ"/>
        </w:rPr>
        <w:t>ل</w:t>
      </w:r>
      <w:r w:rsidR="00297CEB" w:rsidRPr="003112B9">
        <w:rPr>
          <w:rFonts w:hint="cs"/>
          <w:sz w:val="26"/>
          <w:szCs w:val="26"/>
          <w:rtl/>
          <w:lang w:bidi="ar-DZ"/>
        </w:rPr>
        <w:t>ة</w:t>
      </w:r>
      <w:r w:rsidR="002D33AF" w:rsidRPr="003112B9">
        <w:rPr>
          <w:sz w:val="26"/>
          <w:szCs w:val="26"/>
          <w:rtl/>
          <w:lang w:bidi="ar-DZ"/>
        </w:rPr>
        <w:t>. و</w:t>
      </w:r>
      <w:r w:rsidRPr="003112B9">
        <w:rPr>
          <w:sz w:val="26"/>
          <w:szCs w:val="26"/>
          <w:rtl/>
          <w:lang w:bidi="ar-DZ"/>
        </w:rPr>
        <w:t>استلزم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تعزيز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نظام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9603C" w:rsidRPr="003112B9">
        <w:rPr>
          <w:sz w:val="26"/>
          <w:szCs w:val="26"/>
          <w:rtl/>
          <w:lang w:bidi="ar-DZ"/>
        </w:rPr>
        <w:t>إصدار الشهادات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تطوير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وتوطيد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أنشطة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تكميلية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تتضمن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استثمارات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إضافية،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مثل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التنسيق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المؤسسي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نظام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9603C" w:rsidRPr="003112B9">
        <w:rPr>
          <w:sz w:val="26"/>
          <w:szCs w:val="26"/>
          <w:rtl/>
          <w:lang w:bidi="ar-DZ"/>
        </w:rPr>
        <w:t>إصدار الشهادات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متعدد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80FC3" w:rsidRPr="003112B9">
        <w:rPr>
          <w:rFonts w:hint="cs"/>
          <w:sz w:val="26"/>
          <w:szCs w:val="26"/>
          <w:rtl/>
          <w:lang w:bidi="ar-DZ"/>
        </w:rPr>
        <w:t>القوميات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وإشراك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خبراء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عملية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80FC3" w:rsidRPr="003112B9">
        <w:rPr>
          <w:rFonts w:hint="cs"/>
          <w:sz w:val="26"/>
          <w:szCs w:val="26"/>
          <w:rtl/>
          <w:lang w:bidi="ar-DZ"/>
        </w:rPr>
        <w:t>التوحيد القياسي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ونشر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80FC3" w:rsidRPr="003112B9">
        <w:rPr>
          <w:rFonts w:hint="cs"/>
          <w:sz w:val="26"/>
          <w:szCs w:val="26"/>
          <w:rtl/>
          <w:lang w:bidi="ar-DZ"/>
        </w:rPr>
        <w:t>مخطط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9603C" w:rsidRPr="003112B9">
        <w:rPr>
          <w:sz w:val="26"/>
          <w:szCs w:val="26"/>
          <w:rtl/>
          <w:lang w:bidi="ar-DZ"/>
        </w:rPr>
        <w:t>إصدار الشهادات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وتقييم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>تقني</w:t>
      </w:r>
      <w:r w:rsidRPr="003112B9">
        <w:rPr>
          <w:sz w:val="26"/>
          <w:szCs w:val="26"/>
          <w:rtl/>
          <w:lang w:bidi="ar-DZ"/>
        </w:rPr>
        <w:t>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المعتمدين</w:t>
      </w:r>
      <w:r w:rsidR="002C2DD6" w:rsidRPr="003112B9">
        <w:rPr>
          <w:sz w:val="26"/>
          <w:szCs w:val="26"/>
          <w:rtl/>
          <w:lang w:bidi="ar-DZ"/>
        </w:rPr>
        <w:t>. وب</w:t>
      </w:r>
      <w:r w:rsidRPr="003112B9">
        <w:rPr>
          <w:sz w:val="26"/>
          <w:szCs w:val="26"/>
          <w:rtl/>
          <w:lang w:bidi="ar-DZ"/>
        </w:rPr>
        <w:t>الإضافة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ذلك،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بالنسبة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الثالثة،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سيتم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تخصيص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جزء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الموارد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المطلوبة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لشراء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المواد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الاستهلاكية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والمعدات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اللازمة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لإصدار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بطاقات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الهوية،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والتي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ستثبت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رسميا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حاملها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معتمد/مرخص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63210BE6" w14:textId="1FB793C5" w:rsidR="00756BE7" w:rsidRPr="003112B9" w:rsidRDefault="00756BE7" w:rsidP="00756BE7">
      <w:pPr>
        <w:keepNext/>
        <w:keepLines/>
        <w:bidi/>
        <w:spacing w:after="240"/>
        <w:rPr>
          <w:sz w:val="26"/>
          <w:szCs w:val="26"/>
          <w:u w:val="single"/>
        </w:rPr>
      </w:pPr>
      <w:r w:rsidRPr="003112B9">
        <w:rPr>
          <w:sz w:val="26"/>
          <w:szCs w:val="26"/>
          <w:u w:val="single"/>
          <w:rtl/>
        </w:rPr>
        <w:lastRenderedPageBreak/>
        <w:t>خطة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تنفيذ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الشريحة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الثالثة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من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المرحلة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الثانية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من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خطة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إدارة</w:t>
      </w:r>
      <w:r w:rsidR="002C2DD6" w:rsidRPr="003112B9">
        <w:rPr>
          <w:sz w:val="26"/>
          <w:szCs w:val="26"/>
          <w:u w:val="single"/>
          <w:rtl/>
        </w:rPr>
        <w:t xml:space="preserve"> إزالة المواد ال</w:t>
      </w:r>
      <w:r w:rsidR="00793CCE" w:rsidRPr="003112B9">
        <w:rPr>
          <w:sz w:val="26"/>
          <w:szCs w:val="26"/>
          <w:u w:val="single"/>
          <w:rtl/>
        </w:rPr>
        <w:t>هيدروكلوروفلوروكربونية</w:t>
      </w:r>
    </w:p>
    <w:p w14:paraId="75090ED2" w14:textId="28987616" w:rsidR="00756BE7" w:rsidRPr="003112B9" w:rsidRDefault="00756BE7" w:rsidP="00756BE7">
      <w:pPr>
        <w:keepNext/>
        <w:keepLines/>
        <w:bidi/>
        <w:spacing w:after="240"/>
        <w:rPr>
          <w:i/>
          <w:iCs/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تنفيذ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680FC3" w:rsidRPr="003112B9">
        <w:rPr>
          <w:i/>
          <w:iCs/>
          <w:sz w:val="26"/>
          <w:szCs w:val="26"/>
          <w:rtl/>
        </w:rPr>
        <w:t>المشروع ورصده</w:t>
      </w:r>
    </w:p>
    <w:p w14:paraId="16C06999" w14:textId="539E780C" w:rsidR="00756BE7" w:rsidRPr="003112B9" w:rsidRDefault="00C65C32" w:rsidP="00756BE7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rFonts w:hint="cs"/>
          <w:sz w:val="26"/>
          <w:szCs w:val="26"/>
          <w:rtl/>
          <w:lang w:bidi="ar-DZ"/>
        </w:rPr>
        <w:t>كما تم الاتفاق عليه</w:t>
      </w:r>
      <w:r w:rsidR="00680FC3" w:rsidRPr="003112B9">
        <w:rPr>
          <w:rFonts w:hint="cs"/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اليونيدو،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تعديل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تكاليف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80FC3" w:rsidRPr="003112B9">
        <w:rPr>
          <w:sz w:val="26"/>
          <w:szCs w:val="26"/>
          <w:rtl/>
          <w:lang w:bidi="ar-DZ"/>
        </w:rPr>
        <w:t>المشروع ورصده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نظرا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لتجاوز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طلب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الثالثة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مخصصات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الميزانية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الأصلية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="00756BE7" w:rsidRPr="003112B9">
        <w:rPr>
          <w:sz w:val="26"/>
          <w:szCs w:val="26"/>
          <w:rtl/>
          <w:lang w:bidi="ar-DZ"/>
        </w:rPr>
        <w:t>وبناء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ذلك،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تعديل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بند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الميزانية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المخصص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للسفر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والاجتماعات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و</w:t>
      </w:r>
      <w:r w:rsidR="002C2DD6" w:rsidRPr="003112B9">
        <w:rPr>
          <w:sz w:val="26"/>
          <w:szCs w:val="26"/>
          <w:rtl/>
          <w:lang w:bidi="ar-DZ"/>
        </w:rPr>
        <w:t xml:space="preserve">حلقات </w:t>
      </w:r>
      <w:r w:rsidR="00756BE7" w:rsidRPr="003112B9">
        <w:rPr>
          <w:sz w:val="26"/>
          <w:szCs w:val="26"/>
          <w:rtl/>
          <w:lang w:bidi="ar-DZ"/>
        </w:rPr>
        <w:t>العمل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10,000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دولار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أمريكي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بدلا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15,000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دولار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أمريكي،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كما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تعديل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ميزانية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80FC3" w:rsidRPr="003112B9">
        <w:rPr>
          <w:sz w:val="26"/>
          <w:szCs w:val="26"/>
          <w:rtl/>
          <w:lang w:bidi="ar-DZ"/>
        </w:rPr>
        <w:t xml:space="preserve">نشاط </w:t>
      </w:r>
      <w:r w:rsidR="00680FC3" w:rsidRPr="003112B9">
        <w:rPr>
          <w:rFonts w:hint="cs"/>
          <w:sz w:val="26"/>
          <w:szCs w:val="26"/>
          <w:rtl/>
          <w:lang w:bidi="ar-DZ"/>
        </w:rPr>
        <w:t>إنشاء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شبكة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80FC3" w:rsidRPr="003112B9">
        <w:rPr>
          <w:rFonts w:hint="cs"/>
          <w:sz w:val="26"/>
          <w:szCs w:val="26"/>
          <w:rtl/>
          <w:lang w:bidi="ar-DZ"/>
        </w:rPr>
        <w:t>الاسترداد وإعادة التدوير والاستصلاح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5,000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دولار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أمريكي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10,000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دولار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6BE7" w:rsidRPr="003112B9">
        <w:rPr>
          <w:sz w:val="26"/>
          <w:szCs w:val="26"/>
          <w:rtl/>
          <w:lang w:bidi="ar-DZ"/>
        </w:rPr>
        <w:t>أمريكي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5C496C4C" w14:textId="66044D9E" w:rsidR="00756BE7" w:rsidRPr="003112B9" w:rsidRDefault="00756BE7" w:rsidP="00756BE7">
      <w:pPr>
        <w:keepNext/>
        <w:keepLines/>
        <w:bidi/>
        <w:spacing w:after="240"/>
        <w:rPr>
          <w:sz w:val="26"/>
          <w:szCs w:val="26"/>
          <w:u w:val="single"/>
        </w:rPr>
      </w:pPr>
      <w:r w:rsidRPr="003112B9">
        <w:rPr>
          <w:sz w:val="26"/>
          <w:szCs w:val="26"/>
          <w:u w:val="single"/>
          <w:rtl/>
        </w:rPr>
        <w:t>تنفيذ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سياسة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المساواة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بين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الجنسين</w:t>
      </w:r>
    </w:p>
    <w:p w14:paraId="4B1125C4" w14:textId="407214D1" w:rsidR="00756BE7" w:rsidRPr="003112B9" w:rsidRDefault="00756BE7" w:rsidP="00756BE7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sz w:val="26"/>
          <w:szCs w:val="26"/>
          <w:rtl/>
          <w:lang w:bidi="ar-DZ"/>
        </w:rPr>
        <w:t>تماشيا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الخطة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الوطنية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لتكافؤ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الفرص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بوليفيا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المتعددة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القوميات،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>مقرر</w:t>
      </w:r>
      <w:r w:rsidRPr="003112B9">
        <w:rPr>
          <w:sz w:val="26"/>
          <w:szCs w:val="26"/>
          <w:rtl/>
          <w:lang w:bidi="ar-DZ"/>
        </w:rPr>
        <w:t>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84/92(د)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و90/48(ج)،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تشجيع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مشاركة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المرأة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قطاع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297CEB" w:rsidRPr="003112B9">
        <w:rPr>
          <w:sz w:val="26"/>
          <w:szCs w:val="26"/>
          <w:rtl/>
          <w:lang w:bidi="ar-DZ"/>
        </w:rPr>
        <w:t>التبريد وتكييف الهواء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الثانية،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حيث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جمع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بيانات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مصنفة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حسب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الجنس،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وبلغت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نسبة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النساء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موظفي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الجمارك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المدربين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30</w:t>
      </w:r>
      <w:r w:rsidR="002C2DD6" w:rsidRPr="003112B9">
        <w:rPr>
          <w:sz w:val="26"/>
          <w:szCs w:val="26"/>
          <w:rtl/>
          <w:lang w:bidi="ar-DZ"/>
        </w:rPr>
        <w:t xml:space="preserve"> في المائة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وبين</w:t>
      </w:r>
      <w:r w:rsidR="002C2DD6" w:rsidRPr="003112B9">
        <w:rPr>
          <w:sz w:val="26"/>
          <w:szCs w:val="26"/>
          <w:rtl/>
          <w:lang w:bidi="ar-DZ"/>
        </w:rPr>
        <w:t xml:space="preserve"> تقني</w:t>
      </w:r>
      <w:r w:rsidRPr="003112B9">
        <w:rPr>
          <w:sz w:val="26"/>
          <w:szCs w:val="26"/>
          <w:rtl/>
          <w:lang w:bidi="ar-DZ"/>
        </w:rPr>
        <w:t>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297CEB" w:rsidRPr="003112B9">
        <w:rPr>
          <w:sz w:val="26"/>
          <w:szCs w:val="26"/>
          <w:rtl/>
          <w:lang w:bidi="ar-DZ"/>
        </w:rPr>
        <w:t>التبريد وتكييف الهواء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المدربين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3</w:t>
      </w:r>
      <w:r w:rsidR="002C2DD6" w:rsidRPr="003112B9">
        <w:rPr>
          <w:sz w:val="26"/>
          <w:szCs w:val="26"/>
          <w:rtl/>
          <w:lang w:bidi="ar-DZ"/>
        </w:rPr>
        <w:t xml:space="preserve"> في المائة. </w:t>
      </w:r>
      <w:r w:rsidRPr="003112B9">
        <w:rPr>
          <w:sz w:val="26"/>
          <w:szCs w:val="26"/>
          <w:rtl/>
          <w:lang w:bidi="ar-DZ"/>
        </w:rPr>
        <w:t>وستستمر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هذه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الجهود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الثالثة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0D31A9DC" w14:textId="5C6FF60B" w:rsidR="00756BE7" w:rsidRPr="003112B9" w:rsidRDefault="00756BE7" w:rsidP="00756BE7">
      <w:pPr>
        <w:keepNext/>
        <w:keepLines/>
        <w:bidi/>
        <w:spacing w:after="240"/>
        <w:rPr>
          <w:sz w:val="26"/>
          <w:szCs w:val="26"/>
          <w:u w:val="single"/>
        </w:rPr>
      </w:pPr>
      <w:r w:rsidRPr="003112B9">
        <w:rPr>
          <w:sz w:val="26"/>
          <w:szCs w:val="26"/>
          <w:u w:val="single"/>
          <w:rtl/>
        </w:rPr>
        <w:t>استدامة</w:t>
      </w:r>
      <w:r w:rsidR="002C2DD6" w:rsidRPr="003112B9">
        <w:rPr>
          <w:sz w:val="26"/>
          <w:szCs w:val="26"/>
          <w:u w:val="single"/>
          <w:rtl/>
        </w:rPr>
        <w:t xml:space="preserve"> إزالة المواد ال</w:t>
      </w:r>
      <w:r w:rsidR="00793CCE" w:rsidRPr="003112B9">
        <w:rPr>
          <w:sz w:val="26"/>
          <w:szCs w:val="26"/>
          <w:u w:val="single"/>
          <w:rtl/>
        </w:rPr>
        <w:t>هيدروكلوروفلوروكربونية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وتقييم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المخاطر</w:t>
      </w:r>
    </w:p>
    <w:p w14:paraId="454E071B" w14:textId="11E85351" w:rsidR="00756BE7" w:rsidRPr="003112B9" w:rsidRDefault="00756BE7" w:rsidP="00756BE7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sz w:val="26"/>
          <w:szCs w:val="26"/>
          <w:rtl/>
          <w:lang w:bidi="ar-DZ"/>
        </w:rPr>
        <w:t>استدامة</w:t>
      </w:r>
      <w:r w:rsidR="002C2DD6" w:rsidRPr="003112B9">
        <w:rPr>
          <w:sz w:val="26"/>
          <w:szCs w:val="26"/>
          <w:rtl/>
          <w:lang w:bidi="ar-DZ"/>
        </w:rPr>
        <w:t xml:space="preserve"> إزالة المواد ال</w:t>
      </w:r>
      <w:r w:rsidR="00793CCE" w:rsidRPr="003112B9">
        <w:rPr>
          <w:sz w:val="26"/>
          <w:szCs w:val="26"/>
          <w:rtl/>
          <w:lang w:bidi="ar-DZ"/>
        </w:rPr>
        <w:t>هيدروكلوروفلوروكربونية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المدى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الطويل،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إطار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المرحلة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إدارة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13FB1" w:rsidRPr="003112B9">
        <w:rPr>
          <w:sz w:val="26"/>
          <w:szCs w:val="26"/>
          <w:rtl/>
          <w:lang w:bidi="ar-DZ"/>
        </w:rPr>
        <w:t>إزالة المواد ال</w:t>
      </w:r>
      <w:r w:rsidR="00793CCE" w:rsidRPr="003112B9">
        <w:rPr>
          <w:sz w:val="26"/>
          <w:szCs w:val="26"/>
          <w:rtl/>
          <w:lang w:bidi="ar-DZ"/>
        </w:rPr>
        <w:t>هيدروكلوروفلوروكربونية</w:t>
      </w:r>
      <w:r w:rsidR="00C13FB1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بوليفيا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المتعددة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القوميات</w:t>
      </w:r>
      <w:r w:rsidR="00C13FB1" w:rsidRPr="003112B9">
        <w:rPr>
          <w:rFonts w:hint="cs"/>
          <w:sz w:val="26"/>
          <w:szCs w:val="26"/>
          <w:rtl/>
          <w:lang w:bidi="ar-DZ"/>
        </w:rPr>
        <w:t xml:space="preserve"> يدعمها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تعزيز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اللوائح،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والقدرات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المؤسسية،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وآليات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السوق،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والمساعدة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التقنية،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وزيادة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مشاركة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أصحاب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المصلحة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ويحظر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الإطار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التنظيمي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13FB1" w:rsidRPr="003112B9">
        <w:rPr>
          <w:rFonts w:hint="cs"/>
          <w:sz w:val="26"/>
          <w:szCs w:val="26"/>
          <w:rtl/>
          <w:lang w:bidi="ar-DZ"/>
        </w:rPr>
        <w:t>الآن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المعدات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والمواد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تحتوي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93CCE" w:rsidRPr="003112B9">
        <w:rPr>
          <w:sz w:val="26"/>
          <w:szCs w:val="26"/>
          <w:rtl/>
          <w:lang w:bidi="ar-DZ"/>
        </w:rPr>
        <w:t>هيدروكلوروفلوروكربونية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ويقيد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عمليات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13FB1" w:rsidRPr="003112B9">
        <w:rPr>
          <w:rFonts w:hint="cs"/>
          <w:sz w:val="26"/>
          <w:szCs w:val="26"/>
          <w:rtl/>
          <w:lang w:bidi="ar-DZ"/>
        </w:rPr>
        <w:t>الإطلاق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المتعمد،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ويدمج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إدارة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حياة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E30DDD" w:rsidRPr="003112B9">
        <w:rPr>
          <w:sz w:val="26"/>
          <w:szCs w:val="26"/>
          <w:rtl/>
          <w:lang w:bidi="ar-DZ"/>
        </w:rPr>
        <w:t xml:space="preserve">أجهزة </w:t>
      </w:r>
      <w:r w:rsidR="002C4C00" w:rsidRPr="003112B9">
        <w:rPr>
          <w:sz w:val="26"/>
          <w:szCs w:val="26"/>
          <w:rtl/>
          <w:lang w:bidi="ar-DZ"/>
        </w:rPr>
        <w:t>التبريد وتكييف الهواء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نظام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13FB1" w:rsidRPr="003112B9">
        <w:rPr>
          <w:sz w:val="26"/>
          <w:szCs w:val="26"/>
          <w:rtl/>
        </w:rPr>
        <w:t>المسؤولية الممتدة للمنتِج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يضمن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أساسا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قانونيا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متينا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وإدارة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سليمة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13FB1" w:rsidRPr="003112B9">
        <w:rPr>
          <w:rFonts w:hint="cs"/>
          <w:sz w:val="26"/>
          <w:szCs w:val="26"/>
          <w:rtl/>
          <w:lang w:bidi="ar-DZ"/>
        </w:rPr>
        <w:t xml:space="preserve">عند </w:t>
      </w:r>
      <w:r w:rsidRPr="003112B9">
        <w:rPr>
          <w:sz w:val="26"/>
          <w:szCs w:val="26"/>
          <w:rtl/>
          <w:lang w:bidi="ar-DZ"/>
        </w:rPr>
        <w:t>نهاية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13FB1" w:rsidRPr="003112B9">
        <w:rPr>
          <w:rFonts w:hint="cs"/>
          <w:sz w:val="26"/>
          <w:szCs w:val="26"/>
          <w:rtl/>
          <w:lang w:bidi="ar-DZ"/>
        </w:rPr>
        <w:t>ال</w:t>
      </w:r>
      <w:r w:rsidRPr="003112B9">
        <w:rPr>
          <w:sz w:val="26"/>
          <w:szCs w:val="26"/>
          <w:rtl/>
          <w:lang w:bidi="ar-DZ"/>
        </w:rPr>
        <w:t>عمر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ويتم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تعزيز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الاستدامة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المؤسسية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2D33AF" w:rsidRPr="003112B9">
        <w:rPr>
          <w:sz w:val="26"/>
          <w:szCs w:val="26"/>
          <w:rtl/>
          <w:lang w:bidi="ar-DZ"/>
        </w:rPr>
        <w:t>نظام إصدار التراخيص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الإلكتروني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ضمن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2D33AF" w:rsidRPr="003112B9">
        <w:rPr>
          <w:sz w:val="26"/>
          <w:szCs w:val="26"/>
          <w:rtl/>
        </w:rPr>
        <w:t xml:space="preserve">النافذة </w:t>
      </w:r>
      <w:r w:rsidR="00D41F5F" w:rsidRPr="003112B9">
        <w:rPr>
          <w:rFonts w:hint="cs"/>
          <w:sz w:val="26"/>
          <w:szCs w:val="26"/>
          <w:rtl/>
        </w:rPr>
        <w:t>الواحدة</w:t>
      </w:r>
      <w:r w:rsidR="002D33AF" w:rsidRPr="003112B9">
        <w:rPr>
          <w:sz w:val="26"/>
          <w:szCs w:val="26"/>
          <w:rtl/>
        </w:rPr>
        <w:t xml:space="preserve"> للتجارة الخارجية </w:t>
      </w:r>
      <w:r w:rsidRPr="003112B9">
        <w:rPr>
          <w:sz w:val="26"/>
          <w:szCs w:val="26"/>
          <w:rtl/>
          <w:lang w:bidi="ar-DZ"/>
        </w:rPr>
        <w:t>والتنسيق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المستمر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13FB1" w:rsidRPr="003112B9">
        <w:rPr>
          <w:rFonts w:hint="cs"/>
          <w:sz w:val="26"/>
          <w:szCs w:val="26"/>
          <w:rtl/>
          <w:lang w:bidi="ar-DZ"/>
        </w:rPr>
        <w:t xml:space="preserve">هيئة </w:t>
      </w:r>
      <w:r w:rsidRPr="003112B9">
        <w:rPr>
          <w:sz w:val="26"/>
          <w:szCs w:val="26"/>
          <w:rtl/>
          <w:lang w:bidi="ar-DZ"/>
        </w:rPr>
        <w:t>الجمارك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الوطنية،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يحسن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الرقابة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والتتبع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والقدرات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التقنية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ويحظى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قطاع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973116" w:rsidRPr="003112B9">
        <w:rPr>
          <w:sz w:val="26"/>
          <w:szCs w:val="26"/>
          <w:rtl/>
          <w:lang w:bidi="ar-DZ"/>
        </w:rPr>
        <w:t>خدمة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بدعم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شبكة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موحدة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</w:t>
      </w:r>
      <w:r w:rsidR="00305247" w:rsidRPr="003112B9">
        <w:rPr>
          <w:rFonts w:hint="cs"/>
          <w:sz w:val="26"/>
          <w:szCs w:val="26"/>
          <w:rtl/>
          <w:lang w:bidi="ar-DZ"/>
        </w:rPr>
        <w:t>لاسترداد و</w:t>
      </w:r>
      <w:r w:rsidRPr="003112B9">
        <w:rPr>
          <w:sz w:val="26"/>
          <w:szCs w:val="26"/>
          <w:rtl/>
          <w:lang w:bidi="ar-DZ"/>
        </w:rPr>
        <w:t>إعادة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rFonts w:hint="cs"/>
          <w:sz w:val="26"/>
          <w:szCs w:val="26"/>
          <w:rtl/>
          <w:lang w:bidi="ar-DZ"/>
        </w:rPr>
        <w:t>ال</w:t>
      </w:r>
      <w:r w:rsidRPr="003112B9">
        <w:rPr>
          <w:sz w:val="26"/>
          <w:szCs w:val="26"/>
          <w:rtl/>
          <w:lang w:bidi="ar-DZ"/>
        </w:rPr>
        <w:t>تدوير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rFonts w:hint="cs"/>
          <w:sz w:val="26"/>
          <w:szCs w:val="26"/>
          <w:rtl/>
          <w:lang w:bidi="ar-DZ"/>
        </w:rPr>
        <w:t>والاستصلاح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يقلل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الطلب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غازات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التبريد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rFonts w:hint="cs"/>
          <w:sz w:val="26"/>
          <w:szCs w:val="26"/>
          <w:rtl/>
          <w:lang w:bidi="ar-DZ"/>
        </w:rPr>
        <w:t>التي لم تُستخدم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ويعزز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الاكتفاء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الذاتي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rFonts w:hint="cs"/>
          <w:sz w:val="26"/>
          <w:szCs w:val="26"/>
          <w:rtl/>
          <w:lang w:bidi="ar-DZ"/>
        </w:rPr>
        <w:t xml:space="preserve">على الصعيد </w:t>
      </w:r>
      <w:r w:rsidRPr="003112B9">
        <w:rPr>
          <w:sz w:val="26"/>
          <w:szCs w:val="26"/>
          <w:rtl/>
          <w:lang w:bidi="ar-DZ"/>
        </w:rPr>
        <w:t>الوطني</w:t>
      </w:r>
      <w:r w:rsidR="002D33AF" w:rsidRPr="003112B9">
        <w:rPr>
          <w:sz w:val="26"/>
          <w:szCs w:val="26"/>
          <w:rtl/>
          <w:lang w:bidi="ar-DZ"/>
        </w:rPr>
        <w:t>. و</w:t>
      </w:r>
      <w:r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إضفاء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الطابع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المؤسسي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التدريب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rFonts w:hint="cs"/>
          <w:sz w:val="26"/>
          <w:szCs w:val="26"/>
          <w:rtl/>
          <w:lang w:bidi="ar-DZ"/>
        </w:rPr>
        <w:t>والاعتماد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المعيار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المهني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</w:t>
      </w:r>
      <w:r w:rsidR="002C2DD6" w:rsidRPr="003112B9">
        <w:rPr>
          <w:sz w:val="26"/>
          <w:szCs w:val="26"/>
          <w:rtl/>
          <w:lang w:bidi="ar-DZ"/>
        </w:rPr>
        <w:t>تقني</w:t>
      </w:r>
      <w:r w:rsidRPr="003112B9">
        <w:rPr>
          <w:sz w:val="26"/>
          <w:szCs w:val="26"/>
          <w:rtl/>
          <w:lang w:bidi="ar-DZ"/>
        </w:rPr>
        <w:t>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التبريد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ودمجه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نظام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شهادات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الكفاءة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المتعدد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القوميات،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rFonts w:hint="cs"/>
          <w:sz w:val="26"/>
          <w:szCs w:val="26"/>
          <w:rtl/>
          <w:lang w:bidi="ar-DZ"/>
        </w:rPr>
        <w:t>إدراج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معايير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السلامة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والبيئة</w:t>
      </w:r>
      <w:r w:rsidR="002C2DD6" w:rsidRPr="003112B9">
        <w:rPr>
          <w:sz w:val="26"/>
          <w:szCs w:val="26"/>
          <w:rtl/>
          <w:lang w:bidi="ar-DZ"/>
        </w:rPr>
        <w:t>. و</w:t>
      </w:r>
      <w:r w:rsidR="00305247" w:rsidRPr="003112B9">
        <w:rPr>
          <w:rFonts w:hint="cs"/>
          <w:sz w:val="26"/>
          <w:szCs w:val="26"/>
          <w:rtl/>
          <w:lang w:bidi="ar-DZ"/>
        </w:rPr>
        <w:t>ت</w:t>
      </w:r>
      <w:r w:rsidRPr="003112B9">
        <w:rPr>
          <w:sz w:val="26"/>
          <w:szCs w:val="26"/>
          <w:rtl/>
          <w:lang w:bidi="ar-DZ"/>
        </w:rPr>
        <w:t>سهم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rFonts w:hint="cs"/>
          <w:sz w:val="26"/>
          <w:szCs w:val="26"/>
          <w:rtl/>
          <w:lang w:bidi="ar-DZ"/>
        </w:rPr>
        <w:t>توعية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>تقني</w:t>
      </w:r>
      <w:r w:rsidRPr="003112B9">
        <w:rPr>
          <w:sz w:val="26"/>
          <w:szCs w:val="26"/>
          <w:rtl/>
          <w:lang w:bidi="ar-DZ"/>
        </w:rPr>
        <w:t>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والمستخدمين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النهائيين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والمستوردين،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جانب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الأدلة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>تقني</w:t>
      </w:r>
      <w:r w:rsidRPr="003112B9">
        <w:rPr>
          <w:sz w:val="26"/>
          <w:szCs w:val="26"/>
          <w:rtl/>
          <w:lang w:bidi="ar-DZ"/>
        </w:rPr>
        <w:t>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وبرنامج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"صفر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2C4C00" w:rsidRPr="003112B9">
        <w:rPr>
          <w:sz w:val="26"/>
          <w:szCs w:val="26"/>
          <w:rtl/>
          <w:lang w:bidi="ar-DZ"/>
        </w:rPr>
        <w:t>تسربات</w:t>
      </w:r>
      <w:r w:rsidRPr="003112B9">
        <w:rPr>
          <w:sz w:val="26"/>
          <w:szCs w:val="26"/>
          <w:rtl/>
          <w:lang w:bidi="ar-DZ"/>
        </w:rPr>
        <w:t>"،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تعزيز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تغيير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السلوك،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وخفض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الانبعاثات،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وتحسين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B724D" w:rsidRPr="003112B9">
        <w:rPr>
          <w:sz w:val="26"/>
          <w:szCs w:val="26"/>
          <w:rtl/>
          <w:lang w:bidi="ar-DZ"/>
        </w:rPr>
        <w:t>كفاءة استخدام الطاقة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32397085" w14:textId="4DA5400E" w:rsidR="00756BE7" w:rsidRPr="003112B9" w:rsidRDefault="00756BE7" w:rsidP="008819A3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تشمل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المخاطر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الرئيسية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التغييرات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المؤسسية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ودوران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الموظفين،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ومحدودية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الاحتفاظ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بالقدرات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>تقني</w:t>
      </w:r>
      <w:r w:rsidRPr="003112B9">
        <w:rPr>
          <w:sz w:val="26"/>
          <w:szCs w:val="26"/>
          <w:rtl/>
          <w:lang w:bidi="ar-DZ"/>
        </w:rPr>
        <w:t>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ومقاومة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السوق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للبدائل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منخفضة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sz w:val="26"/>
          <w:szCs w:val="26"/>
          <w:rtl/>
          <w:lang w:bidi="ar-DZ"/>
        </w:rPr>
        <w:t>القدرة على إحداث الاحترار العالمي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بسبب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ارتفاع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التكاليف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الأولية</w:t>
      </w:r>
      <w:r w:rsidR="002C2DD6" w:rsidRPr="003112B9">
        <w:rPr>
          <w:sz w:val="26"/>
          <w:szCs w:val="26"/>
          <w:rtl/>
          <w:lang w:bidi="ar-DZ"/>
        </w:rPr>
        <w:t>. وت</w:t>
      </w:r>
      <w:r w:rsidRPr="003112B9">
        <w:rPr>
          <w:sz w:val="26"/>
          <w:szCs w:val="26"/>
          <w:rtl/>
          <w:lang w:bidi="ar-DZ"/>
        </w:rPr>
        <w:t>شمل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تدابير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التخفيف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تعزيز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الأدوات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القانونية،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وإضفاء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الطابع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المؤسسي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نظم إصدار التراخيص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والشهادات،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ودمج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المحتوى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 xml:space="preserve">تقني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rFonts w:hint="cs"/>
          <w:sz w:val="26"/>
          <w:szCs w:val="26"/>
          <w:rtl/>
          <w:lang w:bidi="ar-DZ"/>
        </w:rPr>
        <w:t>مخططات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التدريب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والكفاءة،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عروض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توضيحية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وأنشطة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توعوية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تبرز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الفوائد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>تقني</w:t>
      </w:r>
      <w:r w:rsidRPr="003112B9">
        <w:rPr>
          <w:sz w:val="26"/>
          <w:szCs w:val="26"/>
          <w:rtl/>
          <w:lang w:bidi="ar-DZ"/>
        </w:rPr>
        <w:t>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والبيئية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والاقتصادية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للتحول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32E5981D" w14:textId="37806A37" w:rsidR="008D2B25" w:rsidRPr="003112B9" w:rsidRDefault="00756BE7" w:rsidP="00756BE7">
      <w:pPr>
        <w:keepNext/>
        <w:keepLines/>
        <w:bidi/>
        <w:spacing w:after="240"/>
        <w:rPr>
          <w:sz w:val="26"/>
          <w:szCs w:val="26"/>
          <w:u w:val="single"/>
          <w:rtl/>
        </w:rPr>
      </w:pPr>
      <w:r w:rsidRPr="003112B9">
        <w:rPr>
          <w:sz w:val="26"/>
          <w:szCs w:val="26"/>
          <w:u w:val="single"/>
          <w:rtl/>
        </w:rPr>
        <w:t>الخلاصة</w:t>
      </w:r>
    </w:p>
    <w:p w14:paraId="0C50A890" w14:textId="756B9FF3" w:rsidR="00756BE7" w:rsidRPr="003112B9" w:rsidRDefault="00756BE7" w:rsidP="00756BE7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sz w:val="26"/>
          <w:szCs w:val="26"/>
          <w:rtl/>
          <w:lang w:bidi="ar-DZ"/>
        </w:rPr>
        <w:t>تواصل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حكومة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بوليفيا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المتعددة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القوميات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8678A2" w:rsidRPr="003112B9">
        <w:rPr>
          <w:rFonts w:hint="cs"/>
          <w:sz w:val="26"/>
          <w:szCs w:val="26"/>
          <w:rtl/>
          <w:lang w:bidi="ar-DZ"/>
        </w:rPr>
        <w:t>ال</w:t>
      </w:r>
      <w:r w:rsidR="00305247" w:rsidRPr="003112B9">
        <w:rPr>
          <w:rFonts w:hint="cs"/>
          <w:sz w:val="26"/>
          <w:szCs w:val="26"/>
          <w:rtl/>
          <w:lang w:bidi="ar-DZ"/>
        </w:rPr>
        <w:t>امتثال ل</w:t>
      </w:r>
      <w:r w:rsidRPr="003112B9">
        <w:rPr>
          <w:sz w:val="26"/>
          <w:szCs w:val="26"/>
          <w:rtl/>
          <w:lang w:bidi="ar-DZ"/>
        </w:rPr>
        <w:t>لأهداف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المحددة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بموجب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بروتوكول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مونتريال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305247" w:rsidRPr="003112B9">
        <w:rPr>
          <w:rFonts w:hint="cs"/>
          <w:sz w:val="26"/>
          <w:szCs w:val="26"/>
          <w:rtl/>
          <w:lang w:bidi="ar-DZ"/>
        </w:rPr>
        <w:t>الواردة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اتفاقه</w:t>
      </w:r>
      <w:r w:rsidR="00305247" w:rsidRPr="003112B9">
        <w:rPr>
          <w:rFonts w:hint="cs"/>
          <w:sz w:val="26"/>
          <w:szCs w:val="26"/>
          <w:rtl/>
          <w:lang w:bidi="ar-DZ"/>
        </w:rPr>
        <w:t>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اللجنة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التنفيذية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وبمساعدة</w:t>
      </w:r>
      <w:r w:rsidR="002C2DD6" w:rsidRPr="003112B9">
        <w:rPr>
          <w:sz w:val="26"/>
          <w:szCs w:val="26"/>
          <w:rtl/>
          <w:lang w:bidi="ar-DZ"/>
        </w:rPr>
        <w:t xml:space="preserve"> اليونيدو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مجموعة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واسعة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الأنشطة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لتعزيز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القدرة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الوطنية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rFonts w:hint="cs"/>
          <w:sz w:val="26"/>
          <w:szCs w:val="26"/>
          <w:rtl/>
          <w:lang w:bidi="ar-DZ"/>
        </w:rPr>
        <w:t>الرقابة 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تجارة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93CCE" w:rsidRPr="003112B9">
        <w:rPr>
          <w:sz w:val="26"/>
          <w:szCs w:val="26"/>
          <w:rtl/>
          <w:lang w:bidi="ar-DZ"/>
        </w:rPr>
        <w:t>هيدروكلوروفلوروكربونية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واعتماد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معايير</w:t>
      </w:r>
      <w:r w:rsidR="002C2DD6" w:rsidRPr="003112B9">
        <w:rPr>
          <w:sz w:val="26"/>
          <w:szCs w:val="26"/>
          <w:rtl/>
          <w:lang w:bidi="ar-DZ"/>
        </w:rPr>
        <w:t xml:space="preserve"> تقني</w:t>
      </w:r>
      <w:r w:rsidRPr="003112B9">
        <w:rPr>
          <w:sz w:val="26"/>
          <w:szCs w:val="26"/>
          <w:rtl/>
          <w:lang w:bidi="ar-DZ"/>
        </w:rPr>
        <w:t>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للتبريد،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وتدريب</w:t>
      </w:r>
      <w:r w:rsidR="002C2DD6" w:rsidRPr="003112B9">
        <w:rPr>
          <w:sz w:val="26"/>
          <w:szCs w:val="26"/>
          <w:rtl/>
          <w:lang w:bidi="ar-DZ"/>
        </w:rPr>
        <w:t xml:space="preserve"> 145 </w:t>
      </w:r>
      <w:r w:rsidRPr="003112B9">
        <w:rPr>
          <w:sz w:val="26"/>
          <w:szCs w:val="26"/>
          <w:rtl/>
          <w:lang w:bidi="ar-DZ"/>
        </w:rPr>
        <w:t>وكيلا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sz w:val="26"/>
          <w:szCs w:val="26"/>
          <w:rtl/>
          <w:lang w:bidi="ar-DZ"/>
        </w:rPr>
        <w:t xml:space="preserve">ووسيطا </w:t>
      </w:r>
      <w:r w:rsidRPr="003112B9">
        <w:rPr>
          <w:sz w:val="26"/>
          <w:szCs w:val="26"/>
          <w:rtl/>
          <w:lang w:bidi="ar-DZ"/>
        </w:rPr>
        <w:t>جمركيا،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rFonts w:hint="cs"/>
          <w:sz w:val="26"/>
          <w:szCs w:val="26"/>
          <w:rtl/>
          <w:lang w:bidi="ar-DZ"/>
        </w:rPr>
        <w:t>واعتماد</w:t>
      </w:r>
      <w:r w:rsidR="002C2DD6" w:rsidRPr="003112B9">
        <w:rPr>
          <w:sz w:val="26"/>
          <w:szCs w:val="26"/>
          <w:rtl/>
          <w:lang w:bidi="ar-DZ"/>
        </w:rPr>
        <w:t xml:space="preserve"> 255 تقني</w:t>
      </w:r>
      <w:r w:rsidRPr="003112B9">
        <w:rPr>
          <w:sz w:val="26"/>
          <w:szCs w:val="26"/>
          <w:rtl/>
          <w:lang w:bidi="ar-DZ"/>
        </w:rPr>
        <w:t>ا،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8678A2" w:rsidRPr="003112B9">
        <w:rPr>
          <w:rFonts w:hint="cs"/>
          <w:sz w:val="26"/>
          <w:szCs w:val="26"/>
          <w:rtl/>
          <w:lang w:bidi="ar-DZ"/>
        </w:rPr>
        <w:t>وشراء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مجموعات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أدوات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ومعدات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</w:t>
      </w:r>
      <w:r w:rsidR="002C2DD6" w:rsidRPr="003112B9">
        <w:rPr>
          <w:sz w:val="26"/>
          <w:szCs w:val="26"/>
          <w:rtl/>
          <w:lang w:bidi="ar-DZ"/>
        </w:rPr>
        <w:t>تقني</w:t>
      </w:r>
      <w:r w:rsidRPr="003112B9">
        <w:rPr>
          <w:sz w:val="26"/>
          <w:szCs w:val="26"/>
          <w:rtl/>
          <w:lang w:bidi="ar-DZ"/>
        </w:rPr>
        <w:t>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ومعاهد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التدريب،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وتعزيز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احتواء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غاز</w:t>
      </w:r>
      <w:r w:rsidR="00305247" w:rsidRPr="003112B9">
        <w:rPr>
          <w:rFonts w:hint="cs"/>
          <w:sz w:val="26"/>
          <w:szCs w:val="26"/>
          <w:rtl/>
          <w:lang w:bidi="ar-DZ"/>
        </w:rPr>
        <w:t>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التبريد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والحد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تسربه</w:t>
      </w:r>
      <w:r w:rsidR="00305247" w:rsidRPr="003112B9">
        <w:rPr>
          <w:rFonts w:hint="cs"/>
          <w:sz w:val="26"/>
          <w:szCs w:val="26"/>
          <w:rtl/>
          <w:lang w:bidi="ar-DZ"/>
        </w:rPr>
        <w:t>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لدى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كبار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المستخدمين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النهائيين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ويبلغ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معدل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الصرف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الإجمالي</w:t>
      </w:r>
      <w:r w:rsidR="002C2DD6" w:rsidRPr="003112B9">
        <w:rPr>
          <w:sz w:val="26"/>
          <w:szCs w:val="26"/>
          <w:rtl/>
          <w:lang w:bidi="ar-DZ"/>
        </w:rPr>
        <w:t xml:space="preserve"> 80 في المائة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التمويل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المعتمد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وكان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المقرر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صرف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الثالثة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المرحلة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الاجتماع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0A3952" w:rsidRPr="003112B9">
        <w:rPr>
          <w:sz w:val="26"/>
          <w:szCs w:val="26"/>
          <w:rtl/>
          <w:lang w:bidi="ar-DZ"/>
        </w:rPr>
        <w:t>المائة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للجنة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التنفيذية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rFonts w:hint="cs"/>
          <w:sz w:val="26"/>
          <w:szCs w:val="26"/>
          <w:rtl/>
          <w:lang w:bidi="ar-DZ"/>
        </w:rPr>
        <w:t xml:space="preserve">في </w:t>
      </w:r>
      <w:r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202</w:t>
      </w:r>
      <w:r w:rsidR="00B4019D" w:rsidRPr="003112B9">
        <w:rPr>
          <w:sz w:val="26"/>
          <w:szCs w:val="26"/>
          <w:rtl/>
          <w:lang w:bidi="ar-DZ"/>
        </w:rPr>
        <w:t>7</w:t>
      </w:r>
      <w:r w:rsidR="002C2DD6" w:rsidRPr="003112B9">
        <w:rPr>
          <w:sz w:val="26"/>
          <w:szCs w:val="26"/>
          <w:rtl/>
          <w:lang w:bidi="ar-DZ"/>
        </w:rPr>
        <w:t>. وم</w:t>
      </w:r>
      <w:r w:rsidRPr="003112B9">
        <w:rPr>
          <w:sz w:val="26"/>
          <w:szCs w:val="26"/>
          <w:rtl/>
          <w:lang w:bidi="ar-DZ"/>
        </w:rPr>
        <w:t>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ذلك،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ونظرا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لمستوى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التقدم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والصرف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المنجز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حتى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الآن،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ترى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B4019D" w:rsidRPr="003112B9">
        <w:rPr>
          <w:sz w:val="26"/>
          <w:szCs w:val="26"/>
          <w:rtl/>
          <w:lang w:bidi="ar-DZ"/>
        </w:rPr>
        <w:t>أمانة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الموافقة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الثالثة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هذا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الاجتماع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تسهم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ضمان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استمرار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أنشطة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sz w:val="26"/>
          <w:szCs w:val="26"/>
          <w:rtl/>
          <w:lang w:bidi="ar-DZ"/>
        </w:rPr>
        <w:t>الإزالة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لا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سيما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تتوافق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تقديم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rFonts w:hint="cs"/>
          <w:sz w:val="26"/>
          <w:szCs w:val="26"/>
          <w:rtl/>
          <w:lang w:bidi="ar-DZ"/>
        </w:rPr>
        <w:t xml:space="preserve">بموجب </w:t>
      </w:r>
      <w:r w:rsidR="00305247" w:rsidRPr="003112B9">
        <w:rPr>
          <w:rFonts w:hint="cs"/>
          <w:sz w:val="26"/>
          <w:szCs w:val="26"/>
          <w:rtl/>
          <w:lang w:bidi="ar-DZ"/>
        </w:rPr>
        <w:lastRenderedPageBreak/>
        <w:t>تعديل كيغالي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وبالتالي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تساعد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تجنيب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الحكومة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2C2DD6" w:rsidRPr="003112B9">
        <w:rPr>
          <w:sz w:val="26"/>
          <w:szCs w:val="26"/>
          <w:rtl/>
          <w:lang w:bidi="ar-DZ"/>
        </w:rPr>
        <w:t xml:space="preserve">اليونيدو </w:t>
      </w:r>
      <w:r w:rsidRPr="003112B9">
        <w:rPr>
          <w:sz w:val="26"/>
          <w:szCs w:val="26"/>
          <w:rtl/>
          <w:lang w:bidi="ar-DZ"/>
        </w:rPr>
        <w:t>و</w:t>
      </w:r>
      <w:r w:rsidR="002C2DD6" w:rsidRPr="003112B9">
        <w:rPr>
          <w:sz w:val="26"/>
          <w:szCs w:val="26"/>
          <w:rtl/>
          <w:lang w:bidi="ar-DZ"/>
        </w:rPr>
        <w:t xml:space="preserve">اليونيب </w:t>
      </w:r>
      <w:r w:rsidRPr="003112B9">
        <w:rPr>
          <w:sz w:val="26"/>
          <w:szCs w:val="26"/>
          <w:rtl/>
          <w:lang w:bidi="ar-DZ"/>
        </w:rPr>
        <w:t>العبء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الإداري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وتوصي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B4019D" w:rsidRPr="003112B9">
        <w:rPr>
          <w:sz w:val="26"/>
          <w:szCs w:val="26"/>
          <w:rtl/>
          <w:lang w:bidi="ar-DZ"/>
        </w:rPr>
        <w:t>أمانة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بالموافقة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الشم</w:t>
      </w:r>
      <w:r w:rsidR="00305247"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ل</w:t>
      </w:r>
      <w:r w:rsidR="00305247" w:rsidRPr="003112B9">
        <w:rPr>
          <w:rFonts w:hint="cs"/>
          <w:sz w:val="26"/>
          <w:szCs w:val="26"/>
          <w:rtl/>
          <w:lang w:bidi="ar-DZ"/>
        </w:rPr>
        <w:t>ي</w:t>
      </w:r>
      <w:r w:rsidRPr="003112B9">
        <w:rPr>
          <w:sz w:val="26"/>
          <w:szCs w:val="26"/>
          <w:rtl/>
          <w:lang w:bidi="ar-DZ"/>
        </w:rPr>
        <w:t>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هذه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نظرا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لوجود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تمويل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كاف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rFonts w:hint="cs"/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السنوات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الثلاث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الحالية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1C14AF1A" w14:textId="77777777" w:rsidR="00756BE7" w:rsidRPr="003112B9" w:rsidRDefault="00756BE7" w:rsidP="00756BE7">
      <w:pPr>
        <w:keepNext/>
        <w:keepLines/>
        <w:bidi/>
        <w:spacing w:after="240"/>
        <w:rPr>
          <w:b/>
          <w:bCs/>
          <w:sz w:val="26"/>
          <w:szCs w:val="26"/>
        </w:rPr>
      </w:pPr>
      <w:r w:rsidRPr="003112B9">
        <w:rPr>
          <w:b/>
          <w:bCs/>
          <w:sz w:val="26"/>
          <w:szCs w:val="26"/>
          <w:rtl/>
        </w:rPr>
        <w:t>التوصية</w:t>
      </w:r>
    </w:p>
    <w:p w14:paraId="756ED70D" w14:textId="5A44DC3D" w:rsidR="00756BE7" w:rsidRPr="003112B9" w:rsidRDefault="00756BE7" w:rsidP="00756BE7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rtl/>
          <w:lang w:bidi="ar-DZ"/>
        </w:rPr>
      </w:pPr>
      <w:r w:rsidRPr="003112B9">
        <w:rPr>
          <w:sz w:val="26"/>
          <w:szCs w:val="26"/>
          <w:rtl/>
          <w:lang w:bidi="ar-DZ"/>
        </w:rPr>
        <w:t>توصي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أمانة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الصندوق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8678A2" w:rsidRPr="003112B9">
        <w:rPr>
          <w:rFonts w:hint="cs"/>
          <w:sz w:val="26"/>
          <w:szCs w:val="26"/>
          <w:rtl/>
          <w:lang w:bidi="ar-DZ"/>
        </w:rPr>
        <w:t xml:space="preserve">بأن تحيط </w:t>
      </w:r>
      <w:r w:rsidRPr="003112B9">
        <w:rPr>
          <w:sz w:val="26"/>
          <w:szCs w:val="26"/>
          <w:rtl/>
          <w:lang w:bidi="ar-DZ"/>
        </w:rPr>
        <w:t>اللجنة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التنفيذية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</w:t>
      </w:r>
      <w:r w:rsidR="00305247" w:rsidRPr="003112B9">
        <w:rPr>
          <w:rFonts w:hint="cs"/>
          <w:sz w:val="26"/>
          <w:szCs w:val="26"/>
          <w:rtl/>
          <w:lang w:bidi="ar-DZ"/>
        </w:rPr>
        <w:t>ال</w:t>
      </w:r>
      <w:r w:rsidRPr="003112B9">
        <w:rPr>
          <w:sz w:val="26"/>
          <w:szCs w:val="26"/>
          <w:rtl/>
          <w:lang w:bidi="ar-DZ"/>
        </w:rPr>
        <w:t>تقرير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063DC5" w:rsidRPr="003112B9">
        <w:rPr>
          <w:rFonts w:hint="cs"/>
          <w:sz w:val="26"/>
          <w:szCs w:val="26"/>
          <w:rtl/>
          <w:lang w:bidi="ar-DZ"/>
        </w:rPr>
        <w:t>المرحلي عن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المرحلة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إدارة</w:t>
      </w:r>
      <w:r w:rsidR="002C2DD6" w:rsidRPr="003112B9">
        <w:rPr>
          <w:sz w:val="26"/>
          <w:szCs w:val="26"/>
          <w:rtl/>
          <w:lang w:bidi="ar-DZ"/>
        </w:rPr>
        <w:t xml:space="preserve"> إزالة المواد ال</w:t>
      </w:r>
      <w:r w:rsidR="00793CCE" w:rsidRPr="003112B9">
        <w:rPr>
          <w:sz w:val="26"/>
          <w:szCs w:val="26"/>
          <w:rtl/>
          <w:lang w:bidi="ar-DZ"/>
        </w:rPr>
        <w:t>هيدروكلوروفلوروكربونية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لدولة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بوليفيا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المتعددة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القوميات،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كما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توصي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بالموافقة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الشم</w:t>
      </w:r>
      <w:r w:rsidR="00063DC5"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ل</w:t>
      </w:r>
      <w:r w:rsidR="00063DC5" w:rsidRPr="003112B9">
        <w:rPr>
          <w:rFonts w:hint="cs"/>
          <w:sz w:val="26"/>
          <w:szCs w:val="26"/>
          <w:rtl/>
          <w:lang w:bidi="ar-DZ"/>
        </w:rPr>
        <w:t>ي</w:t>
      </w:r>
      <w:r w:rsidRPr="003112B9">
        <w:rPr>
          <w:sz w:val="26"/>
          <w:szCs w:val="26"/>
          <w:rtl/>
          <w:lang w:bidi="ar-DZ"/>
        </w:rPr>
        <w:t>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الثالثة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المرحلة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إدارة</w:t>
      </w:r>
      <w:r w:rsidR="002C2DD6" w:rsidRPr="003112B9">
        <w:rPr>
          <w:sz w:val="26"/>
          <w:szCs w:val="26"/>
          <w:rtl/>
          <w:lang w:bidi="ar-DZ"/>
        </w:rPr>
        <w:t xml:space="preserve"> إزالة المواد ال</w:t>
      </w:r>
      <w:r w:rsidR="00793CCE" w:rsidRPr="003112B9">
        <w:rPr>
          <w:sz w:val="26"/>
          <w:szCs w:val="26"/>
          <w:rtl/>
          <w:lang w:bidi="ar-DZ"/>
        </w:rPr>
        <w:t>هيدروكلوروفلوروكربونية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وخطة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المقابلة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للفترة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2026-2029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لدولة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بوليفيا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المتعددة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القوميات،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وذلك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بمستويات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التمويل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الموضحة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الجدول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أدناه</w:t>
      </w:r>
      <w:r w:rsidR="002C2DD6" w:rsidRPr="003112B9">
        <w:rPr>
          <w:sz w:val="26"/>
          <w:szCs w:val="26"/>
          <w:rtl/>
          <w:lang w:bidi="ar-DZ"/>
        </w:rPr>
        <w:t>.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8"/>
        <w:gridCol w:w="4370"/>
        <w:gridCol w:w="1477"/>
        <w:gridCol w:w="1397"/>
        <w:gridCol w:w="1558"/>
      </w:tblGrid>
      <w:tr w:rsidR="00063DC5" w:rsidRPr="003112B9" w14:paraId="07DA9793" w14:textId="77777777" w:rsidTr="00756BE7">
        <w:trPr>
          <w:tblHeader/>
        </w:trPr>
        <w:tc>
          <w:tcPr>
            <w:tcW w:w="293" w:type="pct"/>
            <w:vAlign w:val="center"/>
          </w:tcPr>
          <w:p w14:paraId="73A2F624" w14:textId="77777777" w:rsidR="00063DC5" w:rsidRPr="003112B9" w:rsidRDefault="00063DC5" w:rsidP="00063DC5">
            <w:pPr>
              <w:keepNext/>
              <w:bidi/>
              <w:spacing w:before="20" w:after="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337" w:type="pct"/>
            <w:vAlign w:val="center"/>
          </w:tcPr>
          <w:p w14:paraId="4DC9BA5D" w14:textId="7487B702" w:rsidR="00063DC5" w:rsidRPr="003112B9" w:rsidRDefault="00063DC5" w:rsidP="00063DC5">
            <w:pPr>
              <w:keepNext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>عنوان المشروع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  <w:vAlign w:val="center"/>
          </w:tcPr>
          <w:p w14:paraId="4EFF6238" w14:textId="2AA7B6F9" w:rsidR="00063DC5" w:rsidRPr="003112B9" w:rsidRDefault="00063DC5" w:rsidP="00063DC5">
            <w:pPr>
              <w:keepNext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>تمويل المشروع (دولار أمريكي)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  <w:vAlign w:val="center"/>
          </w:tcPr>
          <w:p w14:paraId="3667CF6B" w14:textId="6ED0AE7E" w:rsidR="00063DC5" w:rsidRPr="003112B9" w:rsidRDefault="00063DC5" w:rsidP="00063DC5">
            <w:pPr>
              <w:keepNext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>تكاليف الدعم (دولار أمريكي)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478D03E1" w14:textId="2249617B" w:rsidR="00063DC5" w:rsidRPr="003112B9" w:rsidRDefault="00063DC5" w:rsidP="00063DC5">
            <w:pPr>
              <w:keepNext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>الوكالة المنفذة</w:t>
            </w:r>
          </w:p>
        </w:tc>
      </w:tr>
      <w:tr w:rsidR="00063DC5" w:rsidRPr="003112B9" w14:paraId="7AA35BA2" w14:textId="77777777" w:rsidTr="00756BE7">
        <w:tc>
          <w:tcPr>
            <w:tcW w:w="293" w:type="pct"/>
          </w:tcPr>
          <w:p w14:paraId="67F584CB" w14:textId="5A492F14" w:rsidR="00063DC5" w:rsidRPr="003112B9" w:rsidRDefault="00063DC5" w:rsidP="00063DC5">
            <w:pPr>
              <w:keepNext/>
              <w:bidi/>
              <w:spacing w:before="20" w:after="20"/>
              <w:rPr>
                <w:sz w:val="20"/>
              </w:rPr>
            </w:pPr>
            <w:r w:rsidRPr="003112B9">
              <w:rPr>
                <w:rFonts w:hint="cs"/>
                <w:sz w:val="20"/>
                <w:rtl/>
              </w:rPr>
              <w:t>(أ)</w:t>
            </w:r>
          </w:p>
        </w:tc>
        <w:tc>
          <w:tcPr>
            <w:tcW w:w="2337" w:type="pct"/>
          </w:tcPr>
          <w:p w14:paraId="69C9B3BE" w14:textId="1A89F6DE" w:rsidR="00063DC5" w:rsidRPr="003112B9" w:rsidRDefault="00063DC5" w:rsidP="00063DC5">
            <w:pPr>
              <w:keepNext/>
              <w:bidi/>
              <w:spacing w:before="20" w:after="20"/>
              <w:rPr>
                <w:sz w:val="20"/>
              </w:rPr>
            </w:pPr>
            <w:r w:rsidRPr="003112B9">
              <w:rPr>
                <w:sz w:val="20"/>
                <w:rtl/>
              </w:rPr>
              <w:t>خطة إدارة إزالة المواد ال</w:t>
            </w:r>
            <w:r w:rsidR="00793CCE" w:rsidRPr="003112B9">
              <w:rPr>
                <w:sz w:val="20"/>
                <w:rtl/>
              </w:rPr>
              <w:t>هيدروكلوروفلوروكربونية</w:t>
            </w:r>
          </w:p>
          <w:p w14:paraId="50F447E5" w14:textId="7A017236" w:rsidR="00063DC5" w:rsidRPr="003112B9" w:rsidRDefault="00063DC5" w:rsidP="00063DC5">
            <w:pPr>
              <w:keepNext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  <w:rtl/>
              </w:rPr>
              <w:t>(المرحلة الثانية، الشريحة الثالثة)</w:t>
            </w:r>
          </w:p>
        </w:tc>
        <w:tc>
          <w:tcPr>
            <w:tcW w:w="790" w:type="pct"/>
            <w:vAlign w:val="center"/>
          </w:tcPr>
          <w:p w14:paraId="46770876" w14:textId="77777777" w:rsidR="00063DC5" w:rsidRPr="003112B9" w:rsidRDefault="00063DC5" w:rsidP="00775B50">
            <w:pPr>
              <w:keepNext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147,530</w:t>
            </w:r>
          </w:p>
        </w:tc>
        <w:tc>
          <w:tcPr>
            <w:tcW w:w="747" w:type="pct"/>
            <w:vAlign w:val="center"/>
          </w:tcPr>
          <w:p w14:paraId="5F8C82C3" w14:textId="77777777" w:rsidR="00063DC5" w:rsidRPr="003112B9" w:rsidRDefault="00063DC5" w:rsidP="00775B50">
            <w:pPr>
              <w:keepNext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10,327</w:t>
            </w:r>
          </w:p>
        </w:tc>
        <w:tc>
          <w:tcPr>
            <w:tcW w:w="833" w:type="pct"/>
            <w:tcBorders>
              <w:top w:val="single" w:sz="4" w:space="0" w:color="auto"/>
            </w:tcBorders>
            <w:vAlign w:val="center"/>
          </w:tcPr>
          <w:p w14:paraId="2C816242" w14:textId="0C2C328F" w:rsidR="00063DC5" w:rsidRPr="003112B9" w:rsidRDefault="00063DC5" w:rsidP="00063DC5">
            <w:pPr>
              <w:keepNext/>
              <w:bidi/>
              <w:spacing w:before="20" w:after="20"/>
              <w:jc w:val="center"/>
              <w:rPr>
                <w:sz w:val="20"/>
              </w:rPr>
            </w:pPr>
            <w:r w:rsidRPr="003112B9">
              <w:rPr>
                <w:rFonts w:hint="cs"/>
                <w:sz w:val="20"/>
                <w:rtl/>
              </w:rPr>
              <w:t>اليونيدو</w:t>
            </w:r>
          </w:p>
        </w:tc>
      </w:tr>
      <w:tr w:rsidR="00063DC5" w:rsidRPr="003112B9" w14:paraId="14788AE8" w14:textId="77777777" w:rsidTr="00756BE7">
        <w:tc>
          <w:tcPr>
            <w:tcW w:w="293" w:type="pct"/>
          </w:tcPr>
          <w:p w14:paraId="67FF5800" w14:textId="1EB38138" w:rsidR="00063DC5" w:rsidRPr="003112B9" w:rsidRDefault="00063DC5" w:rsidP="00063DC5">
            <w:pPr>
              <w:bidi/>
              <w:spacing w:before="20" w:after="20"/>
              <w:rPr>
                <w:sz w:val="20"/>
              </w:rPr>
            </w:pPr>
            <w:r w:rsidRPr="003112B9">
              <w:rPr>
                <w:rFonts w:hint="cs"/>
                <w:sz w:val="20"/>
                <w:rtl/>
              </w:rPr>
              <w:t>(ب)</w:t>
            </w:r>
          </w:p>
        </w:tc>
        <w:tc>
          <w:tcPr>
            <w:tcW w:w="2337" w:type="pct"/>
          </w:tcPr>
          <w:p w14:paraId="58536868" w14:textId="0C536676" w:rsidR="00063DC5" w:rsidRPr="003112B9" w:rsidRDefault="00063DC5" w:rsidP="00063DC5">
            <w:pPr>
              <w:keepNext/>
              <w:bidi/>
              <w:spacing w:before="20" w:after="20"/>
              <w:rPr>
                <w:sz w:val="20"/>
              </w:rPr>
            </w:pPr>
            <w:r w:rsidRPr="003112B9">
              <w:rPr>
                <w:sz w:val="20"/>
                <w:rtl/>
              </w:rPr>
              <w:t>خطة إدارة إزالة المواد ال</w:t>
            </w:r>
            <w:r w:rsidR="00793CCE" w:rsidRPr="003112B9">
              <w:rPr>
                <w:sz w:val="20"/>
                <w:rtl/>
              </w:rPr>
              <w:t>هيدروكلوروفلوروكربونية</w:t>
            </w:r>
          </w:p>
          <w:p w14:paraId="49DFE578" w14:textId="12D92FC2" w:rsidR="00063DC5" w:rsidRPr="003112B9" w:rsidRDefault="00063DC5" w:rsidP="00063DC5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  <w:rtl/>
              </w:rPr>
              <w:t>(المرحلة الثانية، الشريحة الثالثة)</w:t>
            </w:r>
          </w:p>
        </w:tc>
        <w:tc>
          <w:tcPr>
            <w:tcW w:w="790" w:type="pct"/>
            <w:vAlign w:val="center"/>
          </w:tcPr>
          <w:p w14:paraId="2D7314E5" w14:textId="77777777" w:rsidR="00063DC5" w:rsidRPr="003112B9" w:rsidRDefault="00063DC5" w:rsidP="00775B50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9,000</w:t>
            </w:r>
          </w:p>
        </w:tc>
        <w:tc>
          <w:tcPr>
            <w:tcW w:w="747" w:type="pct"/>
            <w:vAlign w:val="center"/>
          </w:tcPr>
          <w:p w14:paraId="32F5690A" w14:textId="77777777" w:rsidR="00063DC5" w:rsidRPr="003112B9" w:rsidRDefault="00063DC5" w:rsidP="00775B50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1,170</w:t>
            </w:r>
          </w:p>
        </w:tc>
        <w:tc>
          <w:tcPr>
            <w:tcW w:w="833" w:type="pct"/>
            <w:vAlign w:val="center"/>
          </w:tcPr>
          <w:p w14:paraId="0BCB61ED" w14:textId="0B00EACF" w:rsidR="00063DC5" w:rsidRPr="003112B9" w:rsidRDefault="00063DC5" w:rsidP="00063DC5">
            <w:pPr>
              <w:bidi/>
              <w:spacing w:before="20" w:after="20"/>
              <w:jc w:val="center"/>
              <w:rPr>
                <w:sz w:val="20"/>
              </w:rPr>
            </w:pPr>
            <w:r w:rsidRPr="003112B9">
              <w:rPr>
                <w:rFonts w:hint="cs"/>
                <w:sz w:val="20"/>
                <w:rtl/>
              </w:rPr>
              <w:t>اليونيب</w:t>
            </w:r>
          </w:p>
        </w:tc>
      </w:tr>
    </w:tbl>
    <w:p w14:paraId="2E4A44CA" w14:textId="77777777" w:rsidR="00756BE7" w:rsidRPr="003112B9" w:rsidRDefault="00756BE7" w:rsidP="00756BE7">
      <w:pPr>
        <w:widowControl w:val="0"/>
        <w:bidi/>
        <w:spacing w:after="240"/>
        <w:rPr>
          <w:sz w:val="26"/>
          <w:szCs w:val="26"/>
          <w:rtl/>
        </w:rPr>
      </w:pPr>
    </w:p>
    <w:p w14:paraId="45002FDE" w14:textId="77777777" w:rsidR="00756BE7" w:rsidRPr="003112B9" w:rsidRDefault="00756BE7" w:rsidP="00756BE7">
      <w:pPr>
        <w:widowControl w:val="0"/>
        <w:bidi/>
        <w:spacing w:after="240"/>
        <w:rPr>
          <w:sz w:val="26"/>
          <w:szCs w:val="26"/>
          <w:rtl/>
        </w:rPr>
      </w:pPr>
    </w:p>
    <w:p w14:paraId="33DBDDB4" w14:textId="77777777" w:rsidR="00756BE7" w:rsidRPr="003112B9" w:rsidRDefault="00756BE7" w:rsidP="00756BE7">
      <w:pPr>
        <w:widowControl w:val="0"/>
        <w:bidi/>
        <w:spacing w:after="240"/>
        <w:rPr>
          <w:sz w:val="26"/>
          <w:szCs w:val="26"/>
          <w:rtl/>
        </w:rPr>
      </w:pPr>
    </w:p>
    <w:p w14:paraId="595551A8" w14:textId="77777777" w:rsidR="002C2DD6" w:rsidRPr="003112B9" w:rsidRDefault="002C2DD6">
      <w:pPr>
        <w:jc w:val="left"/>
        <w:rPr>
          <w:bCs/>
          <w:sz w:val="26"/>
          <w:szCs w:val="26"/>
          <w:rtl/>
          <w:lang w:bidi="ar-LB"/>
        </w:rPr>
      </w:pPr>
      <w:r w:rsidRPr="003112B9">
        <w:rPr>
          <w:bCs/>
          <w:sz w:val="26"/>
          <w:szCs w:val="26"/>
          <w:rtl/>
          <w:lang w:bidi="ar-LB"/>
        </w:rPr>
        <w:br w:type="page"/>
      </w:r>
    </w:p>
    <w:p w14:paraId="58C95CA0" w14:textId="14264B18" w:rsidR="00756BE7" w:rsidRPr="003112B9" w:rsidRDefault="00756BE7" w:rsidP="00756BE7">
      <w:pPr>
        <w:bidi/>
        <w:spacing w:after="120"/>
        <w:jc w:val="center"/>
        <w:rPr>
          <w:b/>
          <w:rtl/>
          <w:lang w:val="en-US" w:bidi="ar-LB"/>
        </w:rPr>
      </w:pPr>
      <w:r w:rsidRPr="003112B9">
        <w:rPr>
          <w:bCs/>
          <w:sz w:val="26"/>
          <w:szCs w:val="26"/>
          <w:rtl/>
          <w:lang w:bidi="ar-LB"/>
        </w:rPr>
        <w:lastRenderedPageBreak/>
        <w:t>ورقة</w:t>
      </w:r>
      <w:r w:rsidR="002C2DD6" w:rsidRPr="003112B9">
        <w:rPr>
          <w:bCs/>
          <w:sz w:val="26"/>
          <w:szCs w:val="26"/>
          <w:rtl/>
          <w:lang w:bidi="ar-LB"/>
        </w:rPr>
        <w:t xml:space="preserve"> </w:t>
      </w:r>
      <w:r w:rsidRPr="003112B9">
        <w:rPr>
          <w:bCs/>
          <w:sz w:val="26"/>
          <w:szCs w:val="26"/>
          <w:rtl/>
          <w:lang w:bidi="ar-LB"/>
        </w:rPr>
        <w:t>تقييم</w:t>
      </w:r>
      <w:r w:rsidR="002C2DD6" w:rsidRPr="003112B9">
        <w:rPr>
          <w:bCs/>
          <w:sz w:val="26"/>
          <w:szCs w:val="26"/>
          <w:rtl/>
          <w:lang w:bidi="ar-LB"/>
        </w:rPr>
        <w:t xml:space="preserve"> </w:t>
      </w:r>
      <w:r w:rsidRPr="003112B9">
        <w:rPr>
          <w:bCs/>
          <w:sz w:val="26"/>
          <w:szCs w:val="26"/>
          <w:rtl/>
          <w:lang w:bidi="ar-LB"/>
        </w:rPr>
        <w:t>المشروع</w:t>
      </w:r>
      <w:r w:rsidR="002C2DD6" w:rsidRPr="003112B9">
        <w:rPr>
          <w:bCs/>
          <w:sz w:val="26"/>
          <w:szCs w:val="26"/>
          <w:rtl/>
          <w:lang w:bidi="ar-LB"/>
        </w:rPr>
        <w:t xml:space="preserve"> </w:t>
      </w:r>
      <w:r w:rsidRPr="003112B9">
        <w:rPr>
          <w:bCs/>
          <w:sz w:val="26"/>
          <w:szCs w:val="26"/>
          <w:rtl/>
          <w:lang w:bidi="ar-LB"/>
        </w:rPr>
        <w:t>–</w:t>
      </w:r>
      <w:r w:rsidR="002C2DD6" w:rsidRPr="003112B9">
        <w:rPr>
          <w:bCs/>
          <w:sz w:val="26"/>
          <w:szCs w:val="26"/>
          <w:rtl/>
          <w:lang w:bidi="ar-LB"/>
        </w:rPr>
        <w:t xml:space="preserve"> </w:t>
      </w:r>
      <w:r w:rsidR="000A3952" w:rsidRPr="003112B9">
        <w:rPr>
          <w:bCs/>
          <w:sz w:val="26"/>
          <w:szCs w:val="26"/>
          <w:rtl/>
          <w:lang w:bidi="ar-LB"/>
        </w:rPr>
        <w:t>مشروعات</w:t>
      </w:r>
      <w:r w:rsidR="002C2DD6" w:rsidRPr="003112B9">
        <w:rPr>
          <w:bCs/>
          <w:sz w:val="26"/>
          <w:szCs w:val="26"/>
          <w:rtl/>
          <w:lang w:bidi="ar-LB"/>
        </w:rPr>
        <w:t xml:space="preserve"> </w:t>
      </w:r>
      <w:r w:rsidRPr="003112B9">
        <w:rPr>
          <w:bCs/>
          <w:sz w:val="26"/>
          <w:szCs w:val="26"/>
          <w:rtl/>
          <w:lang w:bidi="ar-LB"/>
        </w:rPr>
        <w:t>متعددة</w:t>
      </w:r>
      <w:r w:rsidR="002C2DD6" w:rsidRPr="003112B9">
        <w:rPr>
          <w:bCs/>
          <w:sz w:val="26"/>
          <w:szCs w:val="26"/>
          <w:rtl/>
          <w:lang w:bidi="ar-LB"/>
        </w:rPr>
        <w:t xml:space="preserve"> </w:t>
      </w:r>
      <w:r w:rsidRPr="003112B9">
        <w:rPr>
          <w:bCs/>
          <w:sz w:val="26"/>
          <w:szCs w:val="26"/>
          <w:rtl/>
          <w:lang w:bidi="ar-LB"/>
        </w:rPr>
        <w:t>السنوات</w:t>
      </w:r>
    </w:p>
    <w:p w14:paraId="3FF33A6B" w14:textId="0F0F0FF8" w:rsidR="00756BE7" w:rsidRPr="003112B9" w:rsidRDefault="00756BE7" w:rsidP="00756BE7">
      <w:pPr>
        <w:bidi/>
        <w:spacing w:after="200"/>
        <w:jc w:val="center"/>
        <w:rPr>
          <w:b/>
          <w:bCs/>
          <w:sz w:val="26"/>
          <w:szCs w:val="26"/>
          <w:rtl/>
        </w:rPr>
      </w:pPr>
      <w:r w:rsidRPr="003112B9">
        <w:rPr>
          <w:b/>
          <w:bCs/>
          <w:sz w:val="26"/>
          <w:szCs w:val="26"/>
          <w:rtl/>
        </w:rPr>
        <w:t>دولة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بوليفيا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المتعددة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القوميات</w:t>
      </w:r>
    </w:p>
    <w:tbl>
      <w:tblPr>
        <w:tblStyle w:val="TableGrid"/>
        <w:bidiVisual/>
        <w:tblW w:w="5756" w:type="pct"/>
        <w:jc w:val="center"/>
        <w:tblLayout w:type="fixed"/>
        <w:tblLook w:val="04A0" w:firstRow="1" w:lastRow="0" w:firstColumn="1" w:lastColumn="0" w:noHBand="0" w:noVBand="1"/>
      </w:tblPr>
      <w:tblGrid>
        <w:gridCol w:w="4101"/>
        <w:gridCol w:w="2127"/>
        <w:gridCol w:w="2230"/>
        <w:gridCol w:w="2306"/>
      </w:tblGrid>
      <w:tr w:rsidR="00756BE7" w:rsidRPr="003112B9" w14:paraId="6620A3A2" w14:textId="77777777" w:rsidTr="007A73F6">
        <w:trPr>
          <w:trHeight w:val="240"/>
          <w:jc w:val="center"/>
        </w:trPr>
        <w:tc>
          <w:tcPr>
            <w:tcW w:w="4101" w:type="dxa"/>
            <w:hideMark/>
          </w:tcPr>
          <w:p w14:paraId="711501F8" w14:textId="07386897" w:rsidR="00756BE7" w:rsidRPr="003112B9" w:rsidRDefault="00756BE7" w:rsidP="007A73F6">
            <w:pPr>
              <w:bidi/>
              <w:spacing w:before="20" w:after="20"/>
              <w:jc w:val="center"/>
              <w:rPr>
                <w:b/>
                <w:sz w:val="20"/>
                <w:lang w:val="en-US"/>
              </w:rPr>
            </w:pPr>
            <w:r w:rsidRPr="003112B9">
              <w:rPr>
                <w:rFonts w:hint="cs"/>
                <w:bCs/>
                <w:sz w:val="20"/>
                <w:rtl/>
              </w:rPr>
              <w:t>عنوان</w:t>
            </w:r>
            <w:r w:rsidR="002C2DD6" w:rsidRPr="003112B9">
              <w:rPr>
                <w:rFonts w:hint="cs"/>
                <w:bCs/>
                <w:sz w:val="20"/>
                <w:rtl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</w:rPr>
              <w:t>المشروع</w:t>
            </w:r>
          </w:p>
        </w:tc>
        <w:tc>
          <w:tcPr>
            <w:tcW w:w="2127" w:type="dxa"/>
            <w:hideMark/>
          </w:tcPr>
          <w:p w14:paraId="4DF984E6" w14:textId="77777777" w:rsidR="00756BE7" w:rsidRPr="003112B9" w:rsidRDefault="00756BE7" w:rsidP="007A73F6">
            <w:pPr>
              <w:bidi/>
              <w:spacing w:before="20" w:after="20"/>
              <w:jc w:val="center"/>
              <w:rPr>
                <w:b/>
                <w:sz w:val="20"/>
                <w:lang w:val="en-US"/>
              </w:rPr>
            </w:pPr>
            <w:r w:rsidRPr="003112B9">
              <w:rPr>
                <w:rFonts w:hint="cs"/>
                <w:bCs/>
                <w:sz w:val="20"/>
                <w:rtl/>
              </w:rPr>
              <w:t>الوكالة</w:t>
            </w:r>
          </w:p>
        </w:tc>
        <w:tc>
          <w:tcPr>
            <w:tcW w:w="2230" w:type="dxa"/>
            <w:vAlign w:val="center"/>
            <w:hideMark/>
          </w:tcPr>
          <w:p w14:paraId="786C447E" w14:textId="5FEC1DE3" w:rsidR="00756BE7" w:rsidRPr="003112B9" w:rsidRDefault="00756BE7" w:rsidP="007A73F6">
            <w:pPr>
              <w:bidi/>
              <w:spacing w:before="20" w:after="20"/>
              <w:jc w:val="center"/>
              <w:rPr>
                <w:bCs/>
                <w:sz w:val="20"/>
                <w:lang w:val="en-US"/>
              </w:rPr>
            </w:pPr>
            <w:r w:rsidRPr="003112B9">
              <w:rPr>
                <w:rFonts w:hint="cs"/>
                <w:bCs/>
                <w:sz w:val="20"/>
                <w:rtl/>
                <w:lang w:val="en-US"/>
              </w:rPr>
              <w:t>الاجتماع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الذي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تمت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فيه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الموافقة</w:t>
            </w:r>
          </w:p>
        </w:tc>
        <w:tc>
          <w:tcPr>
            <w:tcW w:w="2306" w:type="dxa"/>
            <w:vAlign w:val="center"/>
            <w:hideMark/>
          </w:tcPr>
          <w:p w14:paraId="6C8C86EA" w14:textId="3765AFE9" w:rsidR="00756BE7" w:rsidRPr="003112B9" w:rsidRDefault="00756BE7" w:rsidP="007A73F6">
            <w:pPr>
              <w:bidi/>
              <w:spacing w:before="20" w:after="20"/>
              <w:jc w:val="center"/>
              <w:rPr>
                <w:bCs/>
                <w:sz w:val="20"/>
                <w:lang w:val="en-US"/>
              </w:rPr>
            </w:pPr>
            <w:r w:rsidRPr="003112B9">
              <w:rPr>
                <w:rFonts w:hint="cs"/>
                <w:bCs/>
                <w:sz w:val="20"/>
                <w:rtl/>
                <w:lang w:val="en-US"/>
              </w:rPr>
              <w:t>تدبير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الرقابة</w:t>
            </w:r>
          </w:p>
        </w:tc>
      </w:tr>
      <w:tr w:rsidR="00756BE7" w:rsidRPr="003112B9" w14:paraId="7A019E95" w14:textId="77777777" w:rsidTr="007A73F6">
        <w:trPr>
          <w:trHeight w:val="240"/>
          <w:jc w:val="center"/>
        </w:trPr>
        <w:tc>
          <w:tcPr>
            <w:tcW w:w="4101" w:type="dxa"/>
            <w:vAlign w:val="center"/>
            <w:hideMark/>
          </w:tcPr>
          <w:p w14:paraId="64CA3461" w14:textId="60B4B7D6" w:rsidR="00756BE7" w:rsidRPr="003112B9" w:rsidRDefault="00756BE7" w:rsidP="00756BE7">
            <w:pPr>
              <w:bidi/>
              <w:spacing w:before="20" w:after="20"/>
              <w:ind w:right="37"/>
              <w:jc w:val="center"/>
              <w:rPr>
                <w:sz w:val="20"/>
                <w:lang w:val="en-US"/>
              </w:rPr>
            </w:pPr>
            <w:r w:rsidRPr="003112B9">
              <w:rPr>
                <w:sz w:val="20"/>
                <w:rtl/>
                <w:lang w:val="en-US"/>
              </w:rPr>
              <w:t>خطة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Pr="003112B9">
              <w:rPr>
                <w:sz w:val="20"/>
                <w:rtl/>
                <w:lang w:val="en-US"/>
              </w:rPr>
              <w:t>التنفيذ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Pr="003112B9">
              <w:rPr>
                <w:sz w:val="20"/>
                <w:rtl/>
                <w:lang w:val="en-US"/>
              </w:rPr>
              <w:t>المتعلقة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Pr="003112B9">
              <w:rPr>
                <w:sz w:val="20"/>
                <w:rtl/>
                <w:lang w:val="en-US"/>
              </w:rPr>
              <w:t>بالمواد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Pr="003112B9">
              <w:rPr>
                <w:sz w:val="20"/>
                <w:rtl/>
                <w:lang w:val="en-US"/>
              </w:rPr>
              <w:t>ال</w:t>
            </w:r>
            <w:r w:rsidR="007B726B" w:rsidRPr="003112B9">
              <w:rPr>
                <w:sz w:val="20"/>
                <w:rtl/>
                <w:lang w:val="en-US"/>
              </w:rPr>
              <w:t>هيدروفلوروكربون</w:t>
            </w:r>
            <w:r w:rsidRPr="003112B9">
              <w:rPr>
                <w:sz w:val="20"/>
                <w:rtl/>
                <w:lang w:val="en-US"/>
              </w:rPr>
              <w:t>ية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Pr="003112B9">
              <w:rPr>
                <w:sz w:val="20"/>
                <w:rtl/>
                <w:lang w:val="en-US"/>
              </w:rPr>
              <w:t>بموجب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Pr="003112B9">
              <w:rPr>
                <w:sz w:val="20"/>
                <w:rtl/>
                <w:lang w:val="en-US"/>
              </w:rPr>
              <w:t>تعديل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Pr="003112B9">
              <w:rPr>
                <w:sz w:val="20"/>
                <w:rtl/>
                <w:lang w:val="en-US"/>
              </w:rPr>
              <w:t>كيغالي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sz w:val="20"/>
                <w:rtl/>
                <w:lang w:val="en-US"/>
              </w:rPr>
              <w:t>(المرحلة</w:t>
            </w:r>
            <w:r w:rsidR="002C2DD6" w:rsidRPr="003112B9">
              <w:rPr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الأولى</w:t>
            </w:r>
            <w:r w:rsidRPr="003112B9">
              <w:rPr>
                <w:sz w:val="20"/>
                <w:rtl/>
                <w:lang w:val="en-US"/>
              </w:rPr>
              <w:t>)</w:t>
            </w:r>
          </w:p>
        </w:tc>
        <w:tc>
          <w:tcPr>
            <w:tcW w:w="2127" w:type="dxa"/>
            <w:vAlign w:val="center"/>
          </w:tcPr>
          <w:p w14:paraId="3C4846EE" w14:textId="70624C84" w:rsidR="00756BE7" w:rsidRPr="003112B9" w:rsidRDefault="002C2DD6" w:rsidP="007A73F6">
            <w:pPr>
              <w:tabs>
                <w:tab w:val="left" w:pos="1729"/>
              </w:tabs>
              <w:bidi/>
              <w:spacing w:before="20" w:after="20"/>
              <w:jc w:val="center"/>
              <w:rPr>
                <w:sz w:val="20"/>
                <w:lang w:val="en-US"/>
              </w:rPr>
            </w:pPr>
            <w:r w:rsidRPr="003112B9">
              <w:rPr>
                <w:rFonts w:hint="cs"/>
                <w:color w:val="000000" w:themeColor="text1"/>
                <w:sz w:val="20"/>
                <w:rtl/>
              </w:rPr>
              <w:t xml:space="preserve"> </w:t>
            </w:r>
            <w:r w:rsidR="00756BE7" w:rsidRPr="003112B9">
              <w:rPr>
                <w:rFonts w:hint="cs"/>
                <w:color w:val="000000" w:themeColor="text1"/>
                <w:sz w:val="20"/>
                <w:rtl/>
              </w:rPr>
              <w:t>اليونيدو</w:t>
            </w:r>
            <w:r w:rsidRPr="003112B9">
              <w:rPr>
                <w:rFonts w:hint="cs"/>
                <w:color w:val="000000" w:themeColor="text1"/>
                <w:sz w:val="20"/>
                <w:rtl/>
              </w:rPr>
              <w:t xml:space="preserve"> </w:t>
            </w:r>
            <w:r w:rsidR="00756BE7" w:rsidRPr="003112B9">
              <w:rPr>
                <w:rFonts w:hint="cs"/>
                <w:color w:val="000000" w:themeColor="text1"/>
                <w:sz w:val="20"/>
                <w:rtl/>
              </w:rPr>
              <w:t>(الوكالة</w:t>
            </w:r>
            <w:r w:rsidRPr="003112B9">
              <w:rPr>
                <w:rFonts w:hint="cs"/>
                <w:color w:val="000000" w:themeColor="text1"/>
                <w:sz w:val="20"/>
                <w:rtl/>
              </w:rPr>
              <w:t xml:space="preserve"> </w:t>
            </w:r>
            <w:r w:rsidR="00756BE7" w:rsidRPr="003112B9">
              <w:rPr>
                <w:rFonts w:hint="cs"/>
                <w:color w:val="000000" w:themeColor="text1"/>
                <w:sz w:val="20"/>
                <w:rtl/>
              </w:rPr>
              <w:t>الرئيسية)</w:t>
            </w:r>
            <w:r w:rsidRPr="003112B9">
              <w:rPr>
                <w:color w:val="000000" w:themeColor="text1"/>
                <w:sz w:val="20"/>
                <w:rtl/>
              </w:rPr>
              <w:t xml:space="preserve"> </w:t>
            </w:r>
            <w:r w:rsidR="00756BE7" w:rsidRPr="003112B9">
              <w:rPr>
                <w:rFonts w:hint="cs"/>
                <w:color w:val="000000" w:themeColor="text1"/>
                <w:sz w:val="20"/>
                <w:rtl/>
              </w:rPr>
              <w:t>و</w:t>
            </w:r>
            <w:r w:rsidR="00756BE7" w:rsidRPr="003112B9">
              <w:rPr>
                <w:color w:val="000000" w:themeColor="text1"/>
                <w:sz w:val="20"/>
                <w:rtl/>
              </w:rPr>
              <w:t>اليونيب</w:t>
            </w:r>
          </w:p>
        </w:tc>
        <w:tc>
          <w:tcPr>
            <w:tcW w:w="2230" w:type="dxa"/>
            <w:vAlign w:val="center"/>
          </w:tcPr>
          <w:p w14:paraId="3BD5DC32" w14:textId="55F26FEB" w:rsidR="00756BE7" w:rsidRPr="003112B9" w:rsidRDefault="00F97D08" w:rsidP="007A73F6">
            <w:pPr>
              <w:bidi/>
              <w:spacing w:before="20" w:after="20"/>
              <w:ind w:left="30" w:right="31"/>
              <w:jc w:val="center"/>
              <w:rPr>
                <w:sz w:val="20"/>
                <w:lang w:val="en-US"/>
              </w:rPr>
            </w:pPr>
            <w:r w:rsidRPr="003112B9">
              <w:rPr>
                <w:rFonts w:hint="cs"/>
                <w:sz w:val="20"/>
                <w:rtl/>
                <w:lang w:val="en-US"/>
              </w:rPr>
              <w:t>الثالث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والتسعون</w:t>
            </w:r>
          </w:p>
        </w:tc>
        <w:tc>
          <w:tcPr>
            <w:tcW w:w="2306" w:type="dxa"/>
            <w:vAlign w:val="center"/>
          </w:tcPr>
          <w:p w14:paraId="166D4BCC" w14:textId="7597D3D2" w:rsidR="00756BE7" w:rsidRPr="003112B9" w:rsidRDefault="00756BE7" w:rsidP="007A73F6">
            <w:pPr>
              <w:bidi/>
              <w:spacing w:before="20" w:after="20"/>
              <w:jc w:val="center"/>
              <w:rPr>
                <w:sz w:val="20"/>
              </w:rPr>
            </w:pPr>
            <w:r w:rsidRPr="003112B9">
              <w:rPr>
                <w:rFonts w:hint="cs"/>
                <w:sz w:val="20"/>
                <w:rtl/>
                <w:lang w:val="en-US"/>
              </w:rPr>
              <w:t>إزالة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F97D08" w:rsidRPr="003112B9">
              <w:rPr>
                <w:rFonts w:hint="cs"/>
                <w:sz w:val="20"/>
                <w:rtl/>
                <w:lang w:val="en-US"/>
              </w:rPr>
              <w:t>15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في المائة </w:t>
            </w:r>
            <w:r w:rsidRPr="003112B9">
              <w:rPr>
                <w:rFonts w:hint="cs"/>
                <w:sz w:val="20"/>
                <w:rtl/>
                <w:lang w:val="en-US"/>
              </w:rPr>
              <w:t>بحلول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عام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F97D08" w:rsidRPr="003112B9">
              <w:rPr>
                <w:rFonts w:hint="cs"/>
                <w:sz w:val="20"/>
                <w:rtl/>
                <w:lang w:val="en-US"/>
              </w:rPr>
              <w:t>2029</w:t>
            </w:r>
          </w:p>
        </w:tc>
      </w:tr>
    </w:tbl>
    <w:p w14:paraId="2B2DB34A" w14:textId="77777777" w:rsidR="00756BE7" w:rsidRPr="003112B9" w:rsidRDefault="00756BE7" w:rsidP="00756BE7">
      <w:pPr>
        <w:bidi/>
        <w:jc w:val="center"/>
        <w:rPr>
          <w:b/>
          <w:bCs/>
          <w:sz w:val="20"/>
          <w:rtl/>
        </w:rPr>
      </w:pPr>
    </w:p>
    <w:tbl>
      <w:tblPr>
        <w:tblStyle w:val="TableGrid"/>
        <w:bidiVisual/>
        <w:tblW w:w="5780" w:type="pct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156"/>
        <w:gridCol w:w="1561"/>
        <w:gridCol w:w="1982"/>
        <w:gridCol w:w="4110"/>
      </w:tblGrid>
      <w:tr w:rsidR="00F97D08" w:rsidRPr="003112B9" w14:paraId="47FEDC9C" w14:textId="77777777" w:rsidTr="00F97D08">
        <w:trPr>
          <w:trHeight w:val="77"/>
          <w:jc w:val="center"/>
        </w:trPr>
        <w:tc>
          <w:tcPr>
            <w:tcW w:w="1460" w:type="pct"/>
          </w:tcPr>
          <w:p w14:paraId="1343ECC9" w14:textId="13B68BA4" w:rsidR="00F97D08" w:rsidRPr="003112B9" w:rsidRDefault="00F97D08" w:rsidP="007A73F6">
            <w:pPr>
              <w:bidi/>
              <w:jc w:val="left"/>
              <w:rPr>
                <w:b/>
                <w:sz w:val="20"/>
              </w:rPr>
            </w:pP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بيانات</w:t>
            </w:r>
            <w:r w:rsidR="002C2DD6"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المادة</w:t>
            </w:r>
            <w:r w:rsidR="002C2DD6"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7</w:t>
            </w:r>
            <w:r w:rsidR="002C2DD6" w:rsidRPr="003112B9">
              <w:rPr>
                <w:rFonts w:eastAsia="Batang" w:hint="cs"/>
                <w:b/>
                <w:snapToGrid w:val="0"/>
                <w:sz w:val="20"/>
                <w:rtl/>
                <w:lang w:eastAsia="ko-KR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(المرفق</w:t>
            </w:r>
            <w:r w:rsidR="002C2DD6" w:rsidRPr="003112B9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واو)</w:t>
            </w:r>
          </w:p>
        </w:tc>
        <w:tc>
          <w:tcPr>
            <w:tcW w:w="722" w:type="pct"/>
          </w:tcPr>
          <w:p w14:paraId="2FDF98C3" w14:textId="422AE015" w:rsidR="00F97D08" w:rsidRPr="003112B9" w:rsidRDefault="00F97D08" w:rsidP="007A73F6">
            <w:pPr>
              <w:bidi/>
              <w:jc w:val="center"/>
              <w:rPr>
                <w:b/>
                <w:bCs/>
                <w:sz w:val="20"/>
                <w:lang w:val="en-US" w:bidi="ar-EG"/>
              </w:rPr>
            </w:pPr>
            <w:r w:rsidRPr="003112B9">
              <w:rPr>
                <w:rFonts w:hint="cs"/>
                <w:b/>
                <w:bCs/>
                <w:sz w:val="20"/>
                <w:rtl/>
                <w:lang w:val="en-US" w:bidi="ar-EG"/>
              </w:rPr>
              <w:t>السنة</w:t>
            </w:r>
            <w:r w:rsidR="00FC71FB" w:rsidRPr="003112B9">
              <w:rPr>
                <w:rFonts w:hint="cs"/>
                <w:b/>
                <w:bCs/>
                <w:sz w:val="20"/>
                <w:rtl/>
                <w:lang w:val="en-US" w:bidi="ar-EG"/>
              </w:rPr>
              <w:t>:</w:t>
            </w:r>
            <w:r w:rsidR="002C2DD6" w:rsidRPr="003112B9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 w:rsidRPr="003112B9">
              <w:rPr>
                <w:rFonts w:hint="cs"/>
                <w:b/>
                <w:bCs/>
                <w:sz w:val="20"/>
                <w:rtl/>
                <w:lang w:val="en-US" w:bidi="ar-EG"/>
              </w:rPr>
              <w:t>2024</w:t>
            </w:r>
          </w:p>
        </w:tc>
        <w:tc>
          <w:tcPr>
            <w:tcW w:w="917" w:type="pct"/>
          </w:tcPr>
          <w:p w14:paraId="2102B3CA" w14:textId="5CEF8B93" w:rsidR="00F97D08" w:rsidRPr="003112B9" w:rsidRDefault="00F97D08" w:rsidP="007A73F6">
            <w:pPr>
              <w:bidi/>
              <w:jc w:val="left"/>
              <w:rPr>
                <w:sz w:val="20"/>
                <w:lang w:val="en-US"/>
              </w:rPr>
            </w:pPr>
            <w:r w:rsidRPr="003112B9">
              <w:rPr>
                <w:rFonts w:hint="cs"/>
                <w:sz w:val="20"/>
                <w:rtl/>
                <w:lang w:val="en-US"/>
              </w:rPr>
              <w:t>275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>.</w:t>
            </w:r>
            <w:r w:rsidRPr="003112B9">
              <w:rPr>
                <w:rFonts w:hint="cs"/>
                <w:sz w:val="20"/>
                <w:rtl/>
                <w:lang w:val="en-US"/>
              </w:rPr>
              <w:t>75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طنا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متريا</w:t>
            </w:r>
          </w:p>
        </w:tc>
        <w:tc>
          <w:tcPr>
            <w:tcW w:w="1901" w:type="pct"/>
          </w:tcPr>
          <w:p w14:paraId="2FF43E18" w14:textId="50E29EDB" w:rsidR="00F97D08" w:rsidRPr="003112B9" w:rsidRDefault="00F97D08" w:rsidP="007A73F6">
            <w:pPr>
              <w:bidi/>
              <w:jc w:val="left"/>
              <w:rPr>
                <w:sz w:val="20"/>
                <w:lang w:val="en-US"/>
              </w:rPr>
            </w:pPr>
            <w:r w:rsidRPr="003112B9">
              <w:rPr>
                <w:rFonts w:hint="cs"/>
                <w:sz w:val="20"/>
                <w:rtl/>
                <w:lang w:val="en-US"/>
              </w:rPr>
              <w:t>647,503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أطنان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من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مكافئ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ثاني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أكسيد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الكربون</w:t>
            </w:r>
          </w:p>
        </w:tc>
      </w:tr>
    </w:tbl>
    <w:p w14:paraId="7B477F54" w14:textId="77777777" w:rsidR="00DA5DBB" w:rsidRPr="003112B9" w:rsidRDefault="00DA5DBB" w:rsidP="00DA5DBB">
      <w:pPr>
        <w:jc w:val="center"/>
        <w:rPr>
          <w:sz w:val="20"/>
          <w:rtl/>
        </w:rPr>
      </w:pPr>
    </w:p>
    <w:tbl>
      <w:tblPr>
        <w:tblStyle w:val="TableGrid"/>
        <w:bidiVisual/>
        <w:tblW w:w="5750" w:type="pct"/>
        <w:jc w:val="center"/>
        <w:tblLayout w:type="fixed"/>
        <w:tblLook w:val="04A0" w:firstRow="1" w:lastRow="0" w:firstColumn="1" w:lastColumn="0" w:noHBand="0" w:noVBand="1"/>
      </w:tblPr>
      <w:tblGrid>
        <w:gridCol w:w="2601"/>
        <w:gridCol w:w="848"/>
        <w:gridCol w:w="703"/>
        <w:gridCol w:w="847"/>
        <w:gridCol w:w="1361"/>
        <w:gridCol w:w="834"/>
        <w:gridCol w:w="837"/>
        <w:gridCol w:w="1213"/>
        <w:gridCol w:w="847"/>
        <w:gridCol w:w="662"/>
      </w:tblGrid>
      <w:tr w:rsidR="00DA5DBB" w:rsidRPr="003112B9" w14:paraId="0B7CF75F" w14:textId="77777777" w:rsidTr="00DA5DBB">
        <w:trPr>
          <w:jc w:val="center"/>
        </w:trPr>
        <w:tc>
          <w:tcPr>
            <w:tcW w:w="4298" w:type="pct"/>
            <w:gridSpan w:val="8"/>
            <w:tcBorders>
              <w:right w:val="single" w:sz="4" w:space="0" w:color="auto"/>
            </w:tcBorders>
          </w:tcPr>
          <w:p w14:paraId="00ECA677" w14:textId="5D17D2F1" w:rsidR="00DA5DBB" w:rsidRPr="003112B9" w:rsidRDefault="00DA5DBB" w:rsidP="007A73F6">
            <w:pPr>
              <w:bidi/>
              <w:spacing w:before="20" w:after="20"/>
              <w:ind w:right="33"/>
              <w:jc w:val="left"/>
              <w:rPr>
                <w:b/>
                <w:sz w:val="20"/>
              </w:rPr>
            </w:pPr>
            <w:r w:rsidRPr="003112B9">
              <w:rPr>
                <w:rFonts w:hint="cs"/>
                <w:bCs/>
                <w:sz w:val="20"/>
                <w:rtl/>
                <w:lang w:val="en-US"/>
              </w:rPr>
              <w:t>البيانات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القطاعية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للبرنامج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القطري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(طن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من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مكافئ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ثاني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أكسيد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/>
              </w:rPr>
              <w:t>الكربون)</w:t>
            </w:r>
            <w:r w:rsidR="002C2DD6" w:rsidRPr="003112B9">
              <w:rPr>
                <w:rFonts w:hint="cs"/>
                <w:bCs/>
                <w:sz w:val="20"/>
                <w:rtl/>
                <w:lang w:val="en-US"/>
              </w:rPr>
              <w:t xml:space="preserve"> 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BADAE8" w14:textId="0B4B0AD6" w:rsidR="00DA5DBB" w:rsidRPr="003112B9" w:rsidRDefault="00DA5DBB" w:rsidP="007A73F6">
            <w:pPr>
              <w:bidi/>
              <w:spacing w:before="20" w:after="20"/>
              <w:ind w:right="33"/>
              <w:jc w:val="left"/>
              <w:rPr>
                <w:bCs/>
                <w:sz w:val="20"/>
              </w:rPr>
            </w:pPr>
            <w:r w:rsidRPr="003112B9">
              <w:rPr>
                <w:rFonts w:hint="cs"/>
                <w:bCs/>
                <w:sz w:val="20"/>
                <w:rtl/>
              </w:rPr>
              <w:t>السنة</w:t>
            </w:r>
            <w:r w:rsidR="00FC71FB" w:rsidRPr="003112B9">
              <w:rPr>
                <w:rFonts w:hint="cs"/>
                <w:bCs/>
                <w:sz w:val="20"/>
                <w:rtl/>
              </w:rPr>
              <w:t>: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CA82F" w14:textId="77777777" w:rsidR="00DA5DBB" w:rsidRPr="003112B9" w:rsidRDefault="00DA5DBB" w:rsidP="007A73F6">
            <w:pPr>
              <w:bidi/>
              <w:spacing w:before="20" w:after="20"/>
              <w:ind w:right="33"/>
              <w:jc w:val="right"/>
              <w:rPr>
                <w:b/>
                <w:sz w:val="20"/>
              </w:rPr>
            </w:pPr>
            <w:r w:rsidRPr="003112B9">
              <w:rPr>
                <w:b/>
                <w:sz w:val="20"/>
              </w:rPr>
              <w:t>2025</w:t>
            </w:r>
          </w:p>
        </w:tc>
      </w:tr>
      <w:tr w:rsidR="00DA5DBB" w:rsidRPr="003112B9" w14:paraId="63867118" w14:textId="77777777" w:rsidTr="00DA5DBB">
        <w:trPr>
          <w:jc w:val="center"/>
        </w:trPr>
        <w:tc>
          <w:tcPr>
            <w:tcW w:w="1209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542A9CAD" w14:textId="77777777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394" w:type="pct"/>
            <w:vMerge w:val="restart"/>
            <w:tcMar>
              <w:left w:w="85" w:type="dxa"/>
              <w:right w:w="85" w:type="dxa"/>
            </w:tcMar>
          </w:tcPr>
          <w:p w14:paraId="01C9764A" w14:textId="77777777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  <w:r w:rsidRPr="003112B9">
              <w:rPr>
                <w:rFonts w:hint="cs"/>
                <w:sz w:val="20"/>
                <w:rtl/>
                <w:lang w:val="en-US"/>
              </w:rPr>
              <w:t>أيروصول</w:t>
            </w:r>
          </w:p>
        </w:tc>
        <w:tc>
          <w:tcPr>
            <w:tcW w:w="327" w:type="pct"/>
            <w:vMerge w:val="restart"/>
            <w:tcMar>
              <w:left w:w="85" w:type="dxa"/>
              <w:right w:w="85" w:type="dxa"/>
            </w:tcMar>
          </w:tcPr>
          <w:p w14:paraId="28CB9567" w14:textId="77777777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  <w:r w:rsidRPr="003112B9">
              <w:rPr>
                <w:rFonts w:hint="cs"/>
                <w:sz w:val="20"/>
                <w:rtl/>
                <w:lang w:val="en-US"/>
              </w:rPr>
              <w:t>رغاوى</w:t>
            </w:r>
          </w:p>
        </w:tc>
        <w:tc>
          <w:tcPr>
            <w:tcW w:w="394" w:type="pct"/>
            <w:vMerge w:val="restart"/>
            <w:tcMar>
              <w:left w:w="85" w:type="dxa"/>
              <w:right w:w="85" w:type="dxa"/>
            </w:tcMar>
          </w:tcPr>
          <w:p w14:paraId="252F63D1" w14:textId="2F7F83F4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  <w:r w:rsidRPr="003112B9">
              <w:rPr>
                <w:rFonts w:hint="cs"/>
                <w:sz w:val="20"/>
                <w:rtl/>
                <w:lang w:val="en-US"/>
              </w:rPr>
              <w:t>مكافحة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الحرائق</w:t>
            </w:r>
          </w:p>
        </w:tc>
        <w:tc>
          <w:tcPr>
            <w:tcW w:w="1973" w:type="pct"/>
            <w:gridSpan w:val="4"/>
            <w:tcMar>
              <w:left w:w="85" w:type="dxa"/>
              <w:right w:w="85" w:type="dxa"/>
            </w:tcMar>
            <w:vAlign w:val="center"/>
          </w:tcPr>
          <w:p w14:paraId="261519C6" w14:textId="1C7D3E76" w:rsidR="00DA5DBB" w:rsidRPr="003112B9" w:rsidRDefault="00063DC5" w:rsidP="007A73F6">
            <w:pPr>
              <w:bidi/>
              <w:spacing w:before="20" w:after="20"/>
              <w:jc w:val="center"/>
              <w:rPr>
                <w:sz w:val="20"/>
              </w:rPr>
            </w:pPr>
            <w:r w:rsidRPr="003112B9">
              <w:rPr>
                <w:rFonts w:hint="cs"/>
                <w:sz w:val="20"/>
                <w:rtl/>
              </w:rPr>
              <w:t>التبريد و</w:t>
            </w:r>
            <w:r w:rsidR="00DA5DBB" w:rsidRPr="003112B9">
              <w:rPr>
                <w:rFonts w:hint="cs"/>
                <w:sz w:val="20"/>
                <w:rtl/>
              </w:rPr>
              <w:t>تكييف</w:t>
            </w:r>
            <w:r w:rsidR="002C2DD6" w:rsidRPr="003112B9">
              <w:rPr>
                <w:rFonts w:hint="cs"/>
                <w:sz w:val="20"/>
                <w:rtl/>
              </w:rPr>
              <w:t xml:space="preserve"> </w:t>
            </w:r>
            <w:r w:rsidR="00DA5DBB" w:rsidRPr="003112B9">
              <w:rPr>
                <w:rFonts w:hint="cs"/>
                <w:sz w:val="20"/>
                <w:rtl/>
              </w:rPr>
              <w:t>الهواء</w:t>
            </w:r>
            <w:r w:rsidR="002C2DD6" w:rsidRPr="003112B9">
              <w:rPr>
                <w:rFonts w:hint="cs"/>
                <w:sz w:val="20"/>
                <w:rtl/>
              </w:rPr>
              <w:t xml:space="preserve"> </w:t>
            </w:r>
          </w:p>
        </w:tc>
        <w:tc>
          <w:tcPr>
            <w:tcW w:w="394" w:type="pct"/>
            <w:vMerge w:val="restart"/>
            <w:tcBorders>
              <w:top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28A9A66" w14:textId="77777777" w:rsidR="00DA5DBB" w:rsidRPr="003112B9" w:rsidRDefault="00DA5DBB" w:rsidP="007A73F6">
            <w:pPr>
              <w:bidi/>
              <w:spacing w:before="20" w:after="20"/>
              <w:ind w:left="-26"/>
              <w:jc w:val="center"/>
              <w:rPr>
                <w:sz w:val="20"/>
              </w:rPr>
            </w:pPr>
            <w:r w:rsidRPr="003112B9">
              <w:rPr>
                <w:rFonts w:hint="cs"/>
                <w:sz w:val="20"/>
                <w:rtl/>
                <w:lang w:val="en-US"/>
              </w:rPr>
              <w:t>مذيبات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A51E9E2" w14:textId="77777777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  <w:r w:rsidRPr="003112B9">
              <w:rPr>
                <w:rFonts w:hint="cs"/>
                <w:sz w:val="20"/>
                <w:rtl/>
              </w:rPr>
              <w:t>أخرى</w:t>
            </w:r>
          </w:p>
        </w:tc>
      </w:tr>
      <w:tr w:rsidR="00DA5DBB" w:rsidRPr="003112B9" w14:paraId="17F9AA3D" w14:textId="77777777" w:rsidTr="00DA5DBB">
        <w:trPr>
          <w:jc w:val="center"/>
        </w:trPr>
        <w:tc>
          <w:tcPr>
            <w:tcW w:w="1209" w:type="pct"/>
            <w:vMerge/>
            <w:tcMar>
              <w:left w:w="85" w:type="dxa"/>
              <w:right w:w="85" w:type="dxa"/>
            </w:tcMar>
            <w:vAlign w:val="center"/>
          </w:tcPr>
          <w:p w14:paraId="37AD986F" w14:textId="77777777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394" w:type="pct"/>
            <w:vMerge/>
            <w:tcMar>
              <w:left w:w="85" w:type="dxa"/>
              <w:right w:w="85" w:type="dxa"/>
            </w:tcMar>
            <w:vAlign w:val="center"/>
          </w:tcPr>
          <w:p w14:paraId="19BDB7B0" w14:textId="77777777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327" w:type="pct"/>
            <w:vMerge/>
            <w:tcMar>
              <w:left w:w="85" w:type="dxa"/>
              <w:right w:w="85" w:type="dxa"/>
            </w:tcMar>
            <w:vAlign w:val="center"/>
          </w:tcPr>
          <w:p w14:paraId="1E3C9ADB" w14:textId="77777777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394" w:type="pct"/>
            <w:vMerge/>
            <w:tcMar>
              <w:left w:w="85" w:type="dxa"/>
              <w:right w:w="85" w:type="dxa"/>
            </w:tcMar>
            <w:vAlign w:val="center"/>
          </w:tcPr>
          <w:p w14:paraId="160D74B7" w14:textId="77777777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1410" w:type="pct"/>
            <w:gridSpan w:val="3"/>
            <w:tcMar>
              <w:left w:w="85" w:type="dxa"/>
              <w:right w:w="85" w:type="dxa"/>
            </w:tcMar>
          </w:tcPr>
          <w:p w14:paraId="1D4349F4" w14:textId="77777777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التصنيع</w:t>
            </w:r>
          </w:p>
        </w:tc>
        <w:tc>
          <w:tcPr>
            <w:tcW w:w="563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3978D555" w14:textId="77777777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الخدمة</w:t>
            </w:r>
          </w:p>
        </w:tc>
        <w:tc>
          <w:tcPr>
            <w:tcW w:w="394" w:type="pct"/>
            <w:vMerge/>
            <w:tcMar>
              <w:left w:w="85" w:type="dxa"/>
              <w:right w:w="85" w:type="dxa"/>
            </w:tcMar>
            <w:vAlign w:val="center"/>
          </w:tcPr>
          <w:p w14:paraId="6B9CE07D" w14:textId="77777777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308" w:type="pct"/>
            <w:vMerge/>
            <w:tcMar>
              <w:left w:w="85" w:type="dxa"/>
              <w:right w:w="85" w:type="dxa"/>
            </w:tcMar>
            <w:vAlign w:val="center"/>
          </w:tcPr>
          <w:p w14:paraId="7C5D079A" w14:textId="77777777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</w:p>
        </w:tc>
      </w:tr>
      <w:tr w:rsidR="00DA5DBB" w:rsidRPr="003112B9" w14:paraId="7A0BA7D3" w14:textId="77777777" w:rsidTr="00DA5DBB">
        <w:trPr>
          <w:jc w:val="center"/>
        </w:trPr>
        <w:tc>
          <w:tcPr>
            <w:tcW w:w="1209" w:type="pct"/>
            <w:vMerge/>
            <w:tcMar>
              <w:left w:w="85" w:type="dxa"/>
              <w:right w:w="85" w:type="dxa"/>
            </w:tcMar>
            <w:vAlign w:val="center"/>
          </w:tcPr>
          <w:p w14:paraId="6004B369" w14:textId="77777777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394" w:type="pct"/>
            <w:vMerge/>
            <w:tcMar>
              <w:left w:w="85" w:type="dxa"/>
              <w:right w:w="85" w:type="dxa"/>
            </w:tcMar>
            <w:vAlign w:val="center"/>
          </w:tcPr>
          <w:p w14:paraId="2F63A766" w14:textId="77777777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327" w:type="pct"/>
            <w:vMerge/>
            <w:tcMar>
              <w:left w:w="85" w:type="dxa"/>
              <w:right w:w="85" w:type="dxa"/>
            </w:tcMar>
            <w:vAlign w:val="center"/>
          </w:tcPr>
          <w:p w14:paraId="1D19CF3F" w14:textId="77777777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394" w:type="pct"/>
            <w:vMerge/>
            <w:tcMar>
              <w:left w:w="85" w:type="dxa"/>
              <w:right w:w="85" w:type="dxa"/>
            </w:tcMar>
            <w:vAlign w:val="center"/>
          </w:tcPr>
          <w:p w14:paraId="0230598A" w14:textId="77777777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633" w:type="pct"/>
            <w:tcMar>
              <w:left w:w="85" w:type="dxa"/>
              <w:right w:w="85" w:type="dxa"/>
            </w:tcMar>
            <w:vAlign w:val="center"/>
          </w:tcPr>
          <w:p w14:paraId="13E7B8B6" w14:textId="77777777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  <w:r w:rsidRPr="003112B9">
              <w:rPr>
                <w:rFonts w:hint="cs"/>
                <w:sz w:val="20"/>
                <w:rtl/>
              </w:rPr>
              <w:t>التبريد</w:t>
            </w:r>
          </w:p>
        </w:tc>
        <w:tc>
          <w:tcPr>
            <w:tcW w:w="388" w:type="pct"/>
            <w:tcMar>
              <w:left w:w="85" w:type="dxa"/>
              <w:right w:w="85" w:type="dxa"/>
            </w:tcMar>
            <w:vAlign w:val="center"/>
          </w:tcPr>
          <w:p w14:paraId="3BA5CCBA" w14:textId="39DFC271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  <w:r w:rsidRPr="003112B9">
              <w:rPr>
                <w:rFonts w:hint="cs"/>
                <w:sz w:val="20"/>
                <w:rtl/>
              </w:rPr>
              <w:t>تكييف</w:t>
            </w:r>
            <w:r w:rsidR="002C2DD6" w:rsidRPr="003112B9">
              <w:rPr>
                <w:rFonts w:hint="cs"/>
                <w:sz w:val="20"/>
                <w:rtl/>
              </w:rPr>
              <w:t xml:space="preserve"> </w:t>
            </w:r>
            <w:r w:rsidRPr="003112B9">
              <w:rPr>
                <w:rFonts w:hint="cs"/>
                <w:sz w:val="20"/>
                <w:rtl/>
              </w:rPr>
              <w:t>الهواء</w:t>
            </w:r>
          </w:p>
        </w:tc>
        <w:tc>
          <w:tcPr>
            <w:tcW w:w="389" w:type="pct"/>
            <w:vAlign w:val="center"/>
          </w:tcPr>
          <w:p w14:paraId="62ABC54C" w14:textId="77777777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  <w:r w:rsidRPr="003112B9">
              <w:rPr>
                <w:rFonts w:hint="cs"/>
                <w:sz w:val="20"/>
                <w:rtl/>
              </w:rPr>
              <w:t>أخرى</w:t>
            </w:r>
          </w:p>
        </w:tc>
        <w:tc>
          <w:tcPr>
            <w:tcW w:w="563" w:type="pct"/>
            <w:vMerge/>
            <w:tcMar>
              <w:left w:w="85" w:type="dxa"/>
              <w:right w:w="85" w:type="dxa"/>
            </w:tcMar>
            <w:vAlign w:val="center"/>
          </w:tcPr>
          <w:p w14:paraId="72BCEA9E" w14:textId="77777777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394" w:type="pct"/>
            <w:vMerge/>
            <w:tcMar>
              <w:left w:w="85" w:type="dxa"/>
              <w:right w:w="85" w:type="dxa"/>
            </w:tcMar>
            <w:vAlign w:val="center"/>
          </w:tcPr>
          <w:p w14:paraId="5481B2D2" w14:textId="77777777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308" w:type="pct"/>
            <w:vMerge/>
            <w:tcMar>
              <w:left w:w="85" w:type="dxa"/>
              <w:right w:w="85" w:type="dxa"/>
            </w:tcMar>
            <w:vAlign w:val="center"/>
          </w:tcPr>
          <w:p w14:paraId="0EB61336" w14:textId="77777777" w:rsidR="00DA5DBB" w:rsidRPr="003112B9" w:rsidRDefault="00DA5DBB" w:rsidP="007A73F6">
            <w:pPr>
              <w:bidi/>
              <w:spacing w:before="20" w:after="20"/>
              <w:jc w:val="center"/>
              <w:rPr>
                <w:sz w:val="20"/>
              </w:rPr>
            </w:pPr>
          </w:p>
        </w:tc>
      </w:tr>
      <w:tr w:rsidR="00DA5DBB" w:rsidRPr="003112B9" w14:paraId="6158DD83" w14:textId="77777777" w:rsidTr="00DA5DBB">
        <w:trPr>
          <w:jc w:val="center"/>
        </w:trPr>
        <w:tc>
          <w:tcPr>
            <w:tcW w:w="1209" w:type="pct"/>
          </w:tcPr>
          <w:p w14:paraId="2C32461C" w14:textId="07090745" w:rsidR="00DA5DBB" w:rsidRPr="003112B9" w:rsidRDefault="00DA5DBB" w:rsidP="00DA5DBB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المواد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</w:t>
            </w:r>
            <w:r w:rsidR="007B726B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هيدروفلوروكربون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ية</w:t>
            </w:r>
          </w:p>
        </w:tc>
        <w:tc>
          <w:tcPr>
            <w:tcW w:w="394" w:type="pct"/>
            <w:vAlign w:val="center"/>
          </w:tcPr>
          <w:p w14:paraId="1FB86EC6" w14:textId="77777777" w:rsidR="00DA5DBB" w:rsidRPr="003112B9" w:rsidRDefault="00DA5DBB" w:rsidP="00DA5DBB">
            <w:pPr>
              <w:bidi/>
              <w:spacing w:before="20" w:after="20"/>
              <w:ind w:left="-113"/>
              <w:jc w:val="right"/>
              <w:rPr>
                <w:sz w:val="20"/>
              </w:rPr>
            </w:pPr>
          </w:p>
        </w:tc>
        <w:tc>
          <w:tcPr>
            <w:tcW w:w="327" w:type="pct"/>
            <w:vAlign w:val="center"/>
          </w:tcPr>
          <w:p w14:paraId="017E6A2A" w14:textId="09F9B15C" w:rsidR="00DA5DBB" w:rsidRPr="003112B9" w:rsidRDefault="00DA5DBB" w:rsidP="00775B50">
            <w:pPr>
              <w:bidi/>
              <w:spacing w:before="20" w:after="20"/>
              <w:ind w:left="-110" w:firstLine="110"/>
              <w:jc w:val="left"/>
              <w:rPr>
                <w:sz w:val="20"/>
              </w:rPr>
            </w:pPr>
          </w:p>
        </w:tc>
        <w:tc>
          <w:tcPr>
            <w:tcW w:w="394" w:type="pct"/>
            <w:vAlign w:val="center"/>
          </w:tcPr>
          <w:p w14:paraId="69BB84A1" w14:textId="6239B650" w:rsidR="00DA5DBB" w:rsidRPr="003112B9" w:rsidRDefault="00DA5DBB" w:rsidP="00775B50">
            <w:pPr>
              <w:bidi/>
              <w:spacing w:before="20" w:after="20"/>
              <w:ind w:left="-110" w:firstLine="110"/>
              <w:jc w:val="left"/>
              <w:rPr>
                <w:sz w:val="20"/>
              </w:rPr>
            </w:pPr>
            <w:r w:rsidRPr="003112B9">
              <w:rPr>
                <w:sz w:val="20"/>
              </w:rPr>
              <w:t>3,220</w:t>
            </w:r>
          </w:p>
        </w:tc>
        <w:tc>
          <w:tcPr>
            <w:tcW w:w="633" w:type="pct"/>
            <w:vAlign w:val="center"/>
          </w:tcPr>
          <w:p w14:paraId="59DBF73E" w14:textId="77777777" w:rsidR="00DA5DBB" w:rsidRPr="003112B9" w:rsidRDefault="00DA5DBB" w:rsidP="00DA5DBB">
            <w:pPr>
              <w:bidi/>
              <w:spacing w:before="20" w:after="20"/>
              <w:ind w:left="-108"/>
              <w:jc w:val="right"/>
              <w:rPr>
                <w:sz w:val="20"/>
              </w:rPr>
            </w:pPr>
          </w:p>
        </w:tc>
        <w:tc>
          <w:tcPr>
            <w:tcW w:w="388" w:type="pct"/>
            <w:vAlign w:val="center"/>
          </w:tcPr>
          <w:p w14:paraId="66A8FA42" w14:textId="77777777" w:rsidR="00DA5DBB" w:rsidRPr="003112B9" w:rsidRDefault="00DA5DBB" w:rsidP="00DA5DBB">
            <w:pPr>
              <w:bidi/>
              <w:spacing w:before="20" w:after="20"/>
              <w:ind w:left="-106"/>
              <w:jc w:val="right"/>
              <w:rPr>
                <w:sz w:val="20"/>
              </w:rPr>
            </w:pPr>
          </w:p>
        </w:tc>
        <w:tc>
          <w:tcPr>
            <w:tcW w:w="389" w:type="pct"/>
            <w:vAlign w:val="center"/>
          </w:tcPr>
          <w:p w14:paraId="7B95B607" w14:textId="77777777" w:rsidR="00DA5DBB" w:rsidRPr="003112B9" w:rsidRDefault="00DA5DBB" w:rsidP="00DA5DBB">
            <w:pPr>
              <w:bidi/>
              <w:spacing w:before="20" w:after="20"/>
              <w:ind w:left="-106"/>
              <w:jc w:val="right"/>
              <w:rPr>
                <w:sz w:val="20"/>
              </w:rPr>
            </w:pPr>
          </w:p>
        </w:tc>
        <w:tc>
          <w:tcPr>
            <w:tcW w:w="563" w:type="pct"/>
            <w:vAlign w:val="center"/>
          </w:tcPr>
          <w:p w14:paraId="397514A4" w14:textId="5B1408FB" w:rsidR="00DA5DBB" w:rsidRPr="003112B9" w:rsidRDefault="00DA5DBB" w:rsidP="00775B50">
            <w:pPr>
              <w:bidi/>
              <w:spacing w:before="20" w:after="20"/>
              <w:ind w:left="-110" w:firstLine="110"/>
              <w:jc w:val="left"/>
              <w:rPr>
                <w:sz w:val="20"/>
              </w:rPr>
            </w:pPr>
            <w:r w:rsidRPr="003112B9">
              <w:rPr>
                <w:sz w:val="20"/>
              </w:rPr>
              <w:t>412,008</w:t>
            </w:r>
          </w:p>
        </w:tc>
        <w:tc>
          <w:tcPr>
            <w:tcW w:w="394" w:type="pct"/>
            <w:vAlign w:val="center"/>
          </w:tcPr>
          <w:p w14:paraId="5BA5B935" w14:textId="77777777" w:rsidR="00DA5DBB" w:rsidRPr="003112B9" w:rsidRDefault="00DA5DBB" w:rsidP="00DA5DBB">
            <w:pPr>
              <w:bidi/>
              <w:spacing w:before="20" w:after="20"/>
              <w:ind w:left="-108"/>
              <w:jc w:val="right"/>
              <w:rPr>
                <w:sz w:val="20"/>
              </w:rPr>
            </w:pPr>
          </w:p>
        </w:tc>
        <w:tc>
          <w:tcPr>
            <w:tcW w:w="308" w:type="pct"/>
            <w:vAlign w:val="center"/>
          </w:tcPr>
          <w:p w14:paraId="7FBF1A17" w14:textId="77777777" w:rsidR="00DA5DBB" w:rsidRPr="003112B9" w:rsidRDefault="00DA5DBB" w:rsidP="00DA5DBB">
            <w:pPr>
              <w:bidi/>
              <w:spacing w:before="20" w:after="20"/>
              <w:ind w:left="-114" w:right="-10"/>
              <w:jc w:val="right"/>
              <w:rPr>
                <w:sz w:val="20"/>
              </w:rPr>
            </w:pPr>
          </w:p>
        </w:tc>
      </w:tr>
      <w:tr w:rsidR="00DA5DBB" w:rsidRPr="003112B9" w14:paraId="05710684" w14:textId="77777777" w:rsidTr="00DA5DBB">
        <w:trPr>
          <w:jc w:val="center"/>
        </w:trPr>
        <w:tc>
          <w:tcPr>
            <w:tcW w:w="1209" w:type="pct"/>
          </w:tcPr>
          <w:p w14:paraId="2936DFDB" w14:textId="46D08C15" w:rsidR="00DA5DBB" w:rsidRPr="003112B9" w:rsidRDefault="00DA5DBB" w:rsidP="00DA5DBB">
            <w:pPr>
              <w:bidi/>
              <w:spacing w:before="20" w:after="20"/>
              <w:ind w:right="-108"/>
              <w:jc w:val="left"/>
              <w:rPr>
                <w:color w:val="000000" w:themeColor="text1"/>
                <w:sz w:val="20"/>
              </w:rPr>
            </w:pP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المواد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</w:t>
            </w:r>
            <w:r w:rsidR="007B726B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هيدروفلوروكربون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ية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الموجودة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في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البوليولات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المستوردة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سابقة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الخلط*</w:t>
            </w:r>
          </w:p>
        </w:tc>
        <w:tc>
          <w:tcPr>
            <w:tcW w:w="394" w:type="pct"/>
            <w:vAlign w:val="center"/>
          </w:tcPr>
          <w:p w14:paraId="3936924D" w14:textId="77777777" w:rsidR="00DA5DBB" w:rsidRPr="003112B9" w:rsidRDefault="00DA5DBB" w:rsidP="00DA5DBB">
            <w:pPr>
              <w:bidi/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327" w:type="pct"/>
            <w:vAlign w:val="center"/>
          </w:tcPr>
          <w:p w14:paraId="7D976138" w14:textId="2AA970EF" w:rsidR="00DA5DBB" w:rsidRPr="003112B9" w:rsidRDefault="00DA5DBB" w:rsidP="00775B50">
            <w:pPr>
              <w:bidi/>
              <w:spacing w:before="20" w:after="20"/>
              <w:ind w:left="-110" w:firstLine="110"/>
              <w:jc w:val="left"/>
              <w:rPr>
                <w:sz w:val="20"/>
              </w:rPr>
            </w:pPr>
            <w:r w:rsidRPr="003112B9">
              <w:rPr>
                <w:sz w:val="20"/>
              </w:rPr>
              <w:t>2,891</w:t>
            </w:r>
          </w:p>
        </w:tc>
        <w:tc>
          <w:tcPr>
            <w:tcW w:w="394" w:type="pct"/>
            <w:vAlign w:val="center"/>
          </w:tcPr>
          <w:p w14:paraId="3379ABF6" w14:textId="1E1A6C4A" w:rsidR="00DA5DBB" w:rsidRPr="003112B9" w:rsidRDefault="00DA5DBB" w:rsidP="00775B50">
            <w:pPr>
              <w:bidi/>
              <w:spacing w:before="20" w:after="20"/>
              <w:ind w:left="-110" w:firstLine="110"/>
              <w:jc w:val="left"/>
              <w:rPr>
                <w:sz w:val="20"/>
              </w:rPr>
            </w:pPr>
          </w:p>
        </w:tc>
        <w:tc>
          <w:tcPr>
            <w:tcW w:w="633" w:type="pct"/>
            <w:vAlign w:val="center"/>
          </w:tcPr>
          <w:p w14:paraId="5DC6D7B4" w14:textId="77777777" w:rsidR="00DA5DBB" w:rsidRPr="003112B9" w:rsidRDefault="00DA5DBB" w:rsidP="00DA5DBB">
            <w:pPr>
              <w:bidi/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388" w:type="pct"/>
            <w:vAlign w:val="center"/>
          </w:tcPr>
          <w:p w14:paraId="304DFE57" w14:textId="77777777" w:rsidR="00DA5DBB" w:rsidRPr="003112B9" w:rsidRDefault="00DA5DBB" w:rsidP="00DA5DBB">
            <w:pPr>
              <w:bidi/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389" w:type="pct"/>
            <w:vAlign w:val="center"/>
          </w:tcPr>
          <w:p w14:paraId="3B23234D" w14:textId="77777777" w:rsidR="00DA5DBB" w:rsidRPr="003112B9" w:rsidRDefault="00DA5DBB" w:rsidP="00DA5DBB">
            <w:pPr>
              <w:bidi/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563" w:type="pct"/>
            <w:vAlign w:val="center"/>
          </w:tcPr>
          <w:p w14:paraId="4E0E16B1" w14:textId="4B15CB05" w:rsidR="00DA5DBB" w:rsidRPr="003112B9" w:rsidRDefault="00DA5DBB" w:rsidP="00DA5DBB">
            <w:pPr>
              <w:bidi/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394" w:type="pct"/>
            <w:vAlign w:val="center"/>
          </w:tcPr>
          <w:p w14:paraId="0D89565A" w14:textId="77777777" w:rsidR="00DA5DBB" w:rsidRPr="003112B9" w:rsidRDefault="00DA5DBB" w:rsidP="00DA5DBB">
            <w:pPr>
              <w:bidi/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308" w:type="pct"/>
            <w:vAlign w:val="center"/>
          </w:tcPr>
          <w:p w14:paraId="68C26A33" w14:textId="77777777" w:rsidR="00DA5DBB" w:rsidRPr="003112B9" w:rsidRDefault="00DA5DBB" w:rsidP="00DA5DBB">
            <w:pPr>
              <w:bidi/>
              <w:spacing w:before="20" w:after="20"/>
              <w:jc w:val="center"/>
              <w:rPr>
                <w:sz w:val="20"/>
              </w:rPr>
            </w:pPr>
          </w:p>
        </w:tc>
      </w:tr>
    </w:tbl>
    <w:p w14:paraId="5C139D37" w14:textId="5549E5FF" w:rsidR="00DA5DBB" w:rsidRPr="003112B9" w:rsidRDefault="00DA5DBB" w:rsidP="00FE116A">
      <w:pPr>
        <w:ind w:left="-426" w:right="-563"/>
        <w:jc w:val="right"/>
        <w:rPr>
          <w:sz w:val="20"/>
          <w:rtl/>
        </w:rPr>
      </w:pPr>
      <w:r w:rsidRPr="003112B9">
        <w:rPr>
          <w:rFonts w:hint="cs"/>
          <w:sz w:val="20"/>
          <w:rtl/>
        </w:rPr>
        <w:t>*</w:t>
      </w:r>
      <w:r w:rsidR="002C2DD6" w:rsidRPr="003112B9">
        <w:rPr>
          <w:rFonts w:hint="cs"/>
          <w:sz w:val="20"/>
          <w:rtl/>
        </w:rPr>
        <w:t xml:space="preserve"> </w:t>
      </w:r>
      <w:r w:rsidRPr="003112B9">
        <w:rPr>
          <w:rFonts w:hint="cs"/>
          <w:sz w:val="20"/>
          <w:rtl/>
        </w:rPr>
        <w:t>متوسط</w:t>
      </w:r>
      <w:r w:rsidR="002C2DD6" w:rsidRPr="003112B9">
        <w:rPr>
          <w:rFonts w:hint="cs"/>
          <w:sz w:val="20"/>
          <w:rtl/>
        </w:rPr>
        <w:t xml:space="preserve"> </w:t>
      </w:r>
      <w:r w:rsidRPr="003112B9">
        <w:rPr>
          <w:rFonts w:hint="cs"/>
          <w:sz w:val="20"/>
          <w:rtl/>
        </w:rPr>
        <w:t>استهلاك</w:t>
      </w:r>
      <w:r w:rsidR="002C2DD6" w:rsidRPr="003112B9">
        <w:rPr>
          <w:rFonts w:hint="cs"/>
          <w:sz w:val="20"/>
          <w:rtl/>
        </w:rPr>
        <w:t xml:space="preserve"> </w:t>
      </w:r>
      <w:r w:rsidRPr="003112B9">
        <w:rPr>
          <w:rFonts w:eastAsia="Batang" w:hint="cs"/>
          <w:snapToGrid w:val="0"/>
          <w:sz w:val="20"/>
          <w:rtl/>
          <w:lang w:eastAsia="ko-KR" w:bidi="ar-AE"/>
        </w:rPr>
        <w:t>المواد</w:t>
      </w:r>
      <w:r w:rsidR="002C2DD6" w:rsidRPr="003112B9">
        <w:rPr>
          <w:rFonts w:eastAsia="Batang" w:hint="cs"/>
          <w:snapToGrid w:val="0"/>
          <w:sz w:val="20"/>
          <w:rtl/>
          <w:lang w:eastAsia="ko-KR" w:bidi="ar-AE"/>
        </w:rPr>
        <w:t xml:space="preserve"> </w:t>
      </w:r>
      <w:r w:rsidRPr="003112B9">
        <w:rPr>
          <w:rFonts w:eastAsia="Batang" w:hint="cs"/>
          <w:snapToGrid w:val="0"/>
          <w:sz w:val="20"/>
          <w:rtl/>
          <w:lang w:eastAsia="ko-KR" w:bidi="ar-AE"/>
        </w:rPr>
        <w:t>ال</w:t>
      </w:r>
      <w:r w:rsidR="007B726B" w:rsidRPr="003112B9">
        <w:rPr>
          <w:rFonts w:eastAsia="Batang" w:hint="cs"/>
          <w:snapToGrid w:val="0"/>
          <w:sz w:val="20"/>
          <w:rtl/>
          <w:lang w:eastAsia="ko-KR" w:bidi="ar-AE"/>
        </w:rPr>
        <w:t>هيدروفلوروكربون</w:t>
      </w:r>
      <w:r w:rsidRPr="003112B9">
        <w:rPr>
          <w:rFonts w:eastAsia="Batang" w:hint="cs"/>
          <w:snapToGrid w:val="0"/>
          <w:sz w:val="20"/>
          <w:rtl/>
          <w:lang w:eastAsia="ko-KR" w:bidi="ar-AE"/>
        </w:rPr>
        <w:t>ية</w:t>
      </w:r>
      <w:r w:rsidR="002C2DD6" w:rsidRPr="003112B9">
        <w:rPr>
          <w:rFonts w:eastAsia="Batang" w:hint="cs"/>
          <w:snapToGrid w:val="0"/>
          <w:sz w:val="20"/>
          <w:rtl/>
          <w:lang w:eastAsia="ko-KR" w:bidi="ar-AE"/>
        </w:rPr>
        <w:t xml:space="preserve"> </w:t>
      </w:r>
      <w:r w:rsidRPr="003112B9">
        <w:rPr>
          <w:rFonts w:eastAsia="Batang" w:hint="cs"/>
          <w:snapToGrid w:val="0"/>
          <w:sz w:val="20"/>
          <w:rtl/>
          <w:lang w:eastAsia="ko-KR" w:bidi="ar-AE"/>
        </w:rPr>
        <w:t>الموجودة</w:t>
      </w:r>
      <w:r w:rsidR="002C2DD6" w:rsidRPr="003112B9">
        <w:rPr>
          <w:rFonts w:eastAsia="Batang" w:hint="cs"/>
          <w:snapToGrid w:val="0"/>
          <w:sz w:val="20"/>
          <w:rtl/>
          <w:lang w:eastAsia="ko-KR" w:bidi="ar-AE"/>
        </w:rPr>
        <w:t xml:space="preserve"> </w:t>
      </w:r>
      <w:r w:rsidRPr="003112B9">
        <w:rPr>
          <w:rFonts w:eastAsia="Batang" w:hint="cs"/>
          <w:snapToGrid w:val="0"/>
          <w:sz w:val="20"/>
          <w:rtl/>
          <w:lang w:eastAsia="ko-KR" w:bidi="ar-AE"/>
        </w:rPr>
        <w:t>في</w:t>
      </w:r>
      <w:r w:rsidR="002C2DD6" w:rsidRPr="003112B9">
        <w:rPr>
          <w:rFonts w:eastAsia="Batang" w:hint="cs"/>
          <w:snapToGrid w:val="0"/>
          <w:sz w:val="20"/>
          <w:rtl/>
          <w:lang w:eastAsia="ko-KR" w:bidi="ar-AE"/>
        </w:rPr>
        <w:t xml:space="preserve"> </w:t>
      </w:r>
      <w:r w:rsidRPr="003112B9">
        <w:rPr>
          <w:rFonts w:eastAsia="Batang" w:hint="cs"/>
          <w:snapToGrid w:val="0"/>
          <w:sz w:val="20"/>
          <w:rtl/>
          <w:lang w:eastAsia="ko-KR" w:bidi="ar-AE"/>
        </w:rPr>
        <w:t>البوليولات</w:t>
      </w:r>
      <w:r w:rsidR="002C2DD6" w:rsidRPr="003112B9">
        <w:rPr>
          <w:rFonts w:eastAsia="Batang" w:hint="cs"/>
          <w:snapToGrid w:val="0"/>
          <w:sz w:val="20"/>
          <w:rtl/>
          <w:lang w:eastAsia="ko-KR" w:bidi="ar-AE"/>
        </w:rPr>
        <w:t xml:space="preserve"> </w:t>
      </w:r>
      <w:r w:rsidRPr="003112B9">
        <w:rPr>
          <w:rFonts w:eastAsia="Batang" w:hint="cs"/>
          <w:snapToGrid w:val="0"/>
          <w:sz w:val="20"/>
          <w:rtl/>
          <w:lang w:eastAsia="ko-KR" w:bidi="ar-AE"/>
        </w:rPr>
        <w:t>المستوردة</w:t>
      </w:r>
      <w:r w:rsidR="002C2DD6" w:rsidRPr="003112B9">
        <w:rPr>
          <w:rFonts w:eastAsia="Batang" w:hint="cs"/>
          <w:snapToGrid w:val="0"/>
          <w:sz w:val="20"/>
          <w:rtl/>
          <w:lang w:eastAsia="ko-KR" w:bidi="ar-AE"/>
        </w:rPr>
        <w:t xml:space="preserve"> </w:t>
      </w:r>
      <w:r w:rsidRPr="003112B9">
        <w:rPr>
          <w:rFonts w:eastAsia="Batang" w:hint="cs"/>
          <w:snapToGrid w:val="0"/>
          <w:sz w:val="20"/>
          <w:rtl/>
          <w:lang w:eastAsia="ko-KR" w:bidi="ar-AE"/>
        </w:rPr>
        <w:t>سابقة</w:t>
      </w:r>
      <w:r w:rsidR="002C2DD6" w:rsidRPr="003112B9">
        <w:rPr>
          <w:rFonts w:eastAsia="Batang" w:hint="cs"/>
          <w:snapToGrid w:val="0"/>
          <w:sz w:val="20"/>
          <w:rtl/>
          <w:lang w:eastAsia="ko-KR" w:bidi="ar-AE"/>
        </w:rPr>
        <w:t xml:space="preserve"> </w:t>
      </w:r>
      <w:r w:rsidRPr="003112B9">
        <w:rPr>
          <w:rFonts w:eastAsia="Batang" w:hint="cs"/>
          <w:snapToGrid w:val="0"/>
          <w:sz w:val="20"/>
          <w:rtl/>
          <w:lang w:eastAsia="ko-KR" w:bidi="ar-AE"/>
        </w:rPr>
        <w:t>الخلط</w:t>
      </w:r>
      <w:r w:rsidR="002C2DD6" w:rsidRPr="003112B9">
        <w:rPr>
          <w:rFonts w:eastAsia="Batang" w:hint="cs"/>
          <w:snapToGrid w:val="0"/>
          <w:sz w:val="20"/>
          <w:rtl/>
          <w:lang w:eastAsia="ko-KR" w:bidi="ar-AE"/>
        </w:rPr>
        <w:t xml:space="preserve"> </w:t>
      </w:r>
      <w:r w:rsidRPr="003112B9">
        <w:rPr>
          <w:rFonts w:eastAsia="Batang" w:hint="cs"/>
          <w:snapToGrid w:val="0"/>
          <w:sz w:val="20"/>
          <w:rtl/>
          <w:lang w:eastAsia="ko-KR" w:bidi="ar-AE"/>
        </w:rPr>
        <w:t>في</w:t>
      </w:r>
      <w:r w:rsidR="002C2DD6" w:rsidRPr="003112B9">
        <w:rPr>
          <w:rFonts w:eastAsia="Batang" w:hint="cs"/>
          <w:snapToGrid w:val="0"/>
          <w:sz w:val="20"/>
          <w:rtl/>
          <w:lang w:eastAsia="ko-KR" w:bidi="ar-AE"/>
        </w:rPr>
        <w:t xml:space="preserve"> </w:t>
      </w:r>
      <w:r w:rsidRPr="003112B9">
        <w:rPr>
          <w:rFonts w:eastAsia="Batang" w:hint="cs"/>
          <w:snapToGrid w:val="0"/>
          <w:sz w:val="20"/>
          <w:rtl/>
          <w:lang w:eastAsia="ko-KR" w:bidi="ar-AE"/>
        </w:rPr>
        <w:t>الفترة</w:t>
      </w:r>
      <w:r w:rsidR="002C2DD6" w:rsidRPr="003112B9">
        <w:rPr>
          <w:rFonts w:eastAsia="Batang" w:hint="cs"/>
          <w:snapToGrid w:val="0"/>
          <w:sz w:val="20"/>
          <w:rtl/>
          <w:lang w:eastAsia="ko-KR" w:bidi="ar-AE"/>
        </w:rPr>
        <w:t xml:space="preserve"> </w:t>
      </w:r>
      <w:r w:rsidRPr="003112B9">
        <w:rPr>
          <w:rFonts w:eastAsia="Batang" w:hint="cs"/>
          <w:snapToGrid w:val="0"/>
          <w:sz w:val="20"/>
          <w:rtl/>
          <w:lang w:eastAsia="ko-KR" w:bidi="ar-AE"/>
        </w:rPr>
        <w:t>2022-2024</w:t>
      </w:r>
      <w:r w:rsidR="00FC71FB" w:rsidRPr="003112B9">
        <w:rPr>
          <w:rFonts w:eastAsia="Batang" w:hint="cs"/>
          <w:snapToGrid w:val="0"/>
          <w:sz w:val="20"/>
          <w:rtl/>
          <w:lang w:eastAsia="ko-KR" w:bidi="ar-AE"/>
        </w:rPr>
        <w:t>:</w:t>
      </w:r>
      <w:r w:rsidR="002C2DD6" w:rsidRPr="003112B9">
        <w:rPr>
          <w:rFonts w:eastAsia="Batang" w:hint="cs"/>
          <w:snapToGrid w:val="0"/>
          <w:sz w:val="20"/>
          <w:rtl/>
          <w:lang w:eastAsia="ko-KR" w:bidi="ar-AE"/>
        </w:rPr>
        <w:t xml:space="preserve"> </w:t>
      </w:r>
      <w:r w:rsidRPr="003112B9">
        <w:rPr>
          <w:rFonts w:eastAsia="Batang" w:hint="cs"/>
          <w:snapToGrid w:val="0"/>
          <w:sz w:val="20"/>
          <w:rtl/>
          <w:lang w:eastAsia="ko-KR" w:bidi="ar-AE"/>
        </w:rPr>
        <w:t>35,527</w:t>
      </w:r>
      <w:r w:rsidR="002C2DD6" w:rsidRPr="003112B9">
        <w:rPr>
          <w:rFonts w:eastAsia="Batang" w:hint="cs"/>
          <w:snapToGrid w:val="0"/>
          <w:sz w:val="20"/>
          <w:rtl/>
          <w:lang w:eastAsia="ko-KR" w:bidi="ar-AE"/>
        </w:rPr>
        <w:t xml:space="preserve"> </w:t>
      </w:r>
      <w:r w:rsidRPr="003112B9">
        <w:rPr>
          <w:rFonts w:eastAsia="Batang" w:hint="cs"/>
          <w:snapToGrid w:val="0"/>
          <w:sz w:val="20"/>
          <w:rtl/>
          <w:lang w:eastAsia="ko-KR" w:bidi="ar-AE"/>
        </w:rPr>
        <w:t>طنا</w:t>
      </w:r>
      <w:r w:rsidR="002C2DD6" w:rsidRPr="003112B9">
        <w:rPr>
          <w:rFonts w:eastAsia="Batang"/>
          <w:snapToGrid w:val="0"/>
          <w:sz w:val="20"/>
          <w:rtl/>
          <w:lang w:eastAsia="ko-KR" w:bidi="ar-AE"/>
        </w:rPr>
        <w:t xml:space="preserve"> </w:t>
      </w:r>
      <w:r w:rsidRPr="003112B9">
        <w:rPr>
          <w:rFonts w:eastAsia="Batang"/>
          <w:snapToGrid w:val="0"/>
          <w:sz w:val="20"/>
          <w:rtl/>
          <w:lang w:eastAsia="ko-KR" w:bidi="ar-AE"/>
        </w:rPr>
        <w:t>من</w:t>
      </w:r>
      <w:r w:rsidR="002C2DD6" w:rsidRPr="003112B9">
        <w:rPr>
          <w:rFonts w:eastAsia="Batang"/>
          <w:snapToGrid w:val="0"/>
          <w:sz w:val="20"/>
          <w:rtl/>
          <w:lang w:eastAsia="ko-KR" w:bidi="ar-AE"/>
        </w:rPr>
        <w:t xml:space="preserve"> </w:t>
      </w:r>
      <w:r w:rsidRPr="003112B9">
        <w:rPr>
          <w:rFonts w:eastAsia="Batang"/>
          <w:snapToGrid w:val="0"/>
          <w:sz w:val="20"/>
          <w:rtl/>
          <w:lang w:eastAsia="ko-KR" w:bidi="ar-AE"/>
        </w:rPr>
        <w:t>مكافئ</w:t>
      </w:r>
      <w:r w:rsidR="002C2DD6" w:rsidRPr="003112B9">
        <w:rPr>
          <w:rFonts w:eastAsia="Batang"/>
          <w:snapToGrid w:val="0"/>
          <w:sz w:val="20"/>
          <w:rtl/>
          <w:lang w:eastAsia="ko-KR" w:bidi="ar-AE"/>
        </w:rPr>
        <w:t xml:space="preserve"> </w:t>
      </w:r>
      <w:r w:rsidRPr="003112B9">
        <w:rPr>
          <w:rFonts w:eastAsia="Batang"/>
          <w:snapToGrid w:val="0"/>
          <w:sz w:val="20"/>
          <w:rtl/>
          <w:lang w:eastAsia="ko-KR" w:bidi="ar-AE"/>
        </w:rPr>
        <w:t>ثاني</w:t>
      </w:r>
      <w:r w:rsidR="002C2DD6" w:rsidRPr="003112B9">
        <w:rPr>
          <w:rFonts w:eastAsia="Batang"/>
          <w:snapToGrid w:val="0"/>
          <w:sz w:val="20"/>
          <w:rtl/>
          <w:lang w:eastAsia="ko-KR" w:bidi="ar-AE"/>
        </w:rPr>
        <w:t xml:space="preserve"> </w:t>
      </w:r>
      <w:r w:rsidRPr="003112B9">
        <w:rPr>
          <w:rFonts w:eastAsia="Batang"/>
          <w:snapToGrid w:val="0"/>
          <w:sz w:val="20"/>
          <w:rtl/>
          <w:lang w:eastAsia="ko-KR" w:bidi="ar-AE"/>
        </w:rPr>
        <w:t>أكسيد</w:t>
      </w:r>
      <w:r w:rsidR="002C2DD6" w:rsidRPr="003112B9">
        <w:rPr>
          <w:rFonts w:eastAsia="Batang"/>
          <w:snapToGrid w:val="0"/>
          <w:sz w:val="20"/>
          <w:rtl/>
          <w:lang w:eastAsia="ko-KR" w:bidi="ar-AE"/>
        </w:rPr>
        <w:t xml:space="preserve"> </w:t>
      </w:r>
      <w:r w:rsidRPr="003112B9">
        <w:rPr>
          <w:rFonts w:eastAsia="Batang"/>
          <w:snapToGrid w:val="0"/>
          <w:sz w:val="20"/>
          <w:rtl/>
          <w:lang w:eastAsia="ko-KR" w:bidi="ar-AE"/>
        </w:rPr>
        <w:t>الكربون</w:t>
      </w:r>
    </w:p>
    <w:p w14:paraId="1DCD0705" w14:textId="77777777" w:rsidR="00DA5DBB" w:rsidRPr="003112B9" w:rsidRDefault="00DA5DBB" w:rsidP="00DA5DBB">
      <w:pPr>
        <w:jc w:val="center"/>
        <w:rPr>
          <w:sz w:val="20"/>
          <w:rtl/>
        </w:rPr>
      </w:pPr>
    </w:p>
    <w:tbl>
      <w:tblPr>
        <w:tblStyle w:val="TableGrid"/>
        <w:bidiVisual/>
        <w:tblW w:w="5772" w:type="pct"/>
        <w:jc w:val="center"/>
        <w:tblLayout w:type="fixed"/>
        <w:tblLook w:val="04A0" w:firstRow="1" w:lastRow="0" w:firstColumn="1" w:lastColumn="0" w:noHBand="0" w:noVBand="1"/>
      </w:tblPr>
      <w:tblGrid>
        <w:gridCol w:w="3262"/>
        <w:gridCol w:w="1455"/>
        <w:gridCol w:w="4111"/>
        <w:gridCol w:w="1966"/>
      </w:tblGrid>
      <w:tr w:rsidR="00DA5DBB" w:rsidRPr="003112B9" w14:paraId="3A9DB430" w14:textId="77777777" w:rsidTr="00DA5DBB">
        <w:trPr>
          <w:trHeight w:val="77"/>
          <w:jc w:val="center"/>
        </w:trPr>
        <w:tc>
          <w:tcPr>
            <w:tcW w:w="10793" w:type="dxa"/>
            <w:gridSpan w:val="4"/>
            <w:hideMark/>
          </w:tcPr>
          <w:p w14:paraId="179B4473" w14:textId="43BBA1EE" w:rsidR="00DA5DBB" w:rsidRPr="003112B9" w:rsidRDefault="00DA5DBB" w:rsidP="00DA5DBB">
            <w:pPr>
              <w:bidi/>
              <w:spacing w:before="20" w:after="20"/>
              <w:jc w:val="left"/>
              <w:rPr>
                <w:b/>
                <w:sz w:val="20"/>
                <w:lang w:val="en-US"/>
              </w:rPr>
            </w:pP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بيانات</w:t>
            </w:r>
            <w:r w:rsidR="002C2DD6"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الاستهلاك</w:t>
            </w:r>
            <w:r w:rsidR="002C2DD6"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(طن</w:t>
            </w:r>
            <w:r w:rsidR="002C2DD6"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من</w:t>
            </w:r>
            <w:r w:rsidR="002C2DD6"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قدرات</w:t>
            </w:r>
            <w:r w:rsidR="002C2DD6"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استنفاد</w:t>
            </w:r>
            <w:r w:rsidR="002C2DD6"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الأوزون)</w:t>
            </w:r>
          </w:p>
        </w:tc>
      </w:tr>
      <w:tr w:rsidR="00DA5DBB" w:rsidRPr="003112B9" w14:paraId="46A4E509" w14:textId="77777777" w:rsidTr="00DA5DBB">
        <w:trPr>
          <w:trHeight w:val="132"/>
          <w:jc w:val="center"/>
        </w:trPr>
        <w:tc>
          <w:tcPr>
            <w:tcW w:w="3261" w:type="dxa"/>
            <w:hideMark/>
          </w:tcPr>
          <w:p w14:paraId="4F16690F" w14:textId="711BF740" w:rsidR="00DA5DBB" w:rsidRPr="003112B9" w:rsidRDefault="00DA5DBB" w:rsidP="00DA5DBB">
            <w:pPr>
              <w:bidi/>
              <w:spacing w:before="20" w:after="20"/>
              <w:jc w:val="center"/>
              <w:rPr>
                <w:sz w:val="20"/>
                <w:lang w:val="en-US"/>
              </w:rPr>
            </w:pPr>
            <w:r w:rsidRPr="003112B9">
              <w:rPr>
                <w:rFonts w:hint="cs"/>
                <w:sz w:val="20"/>
                <w:rtl/>
                <w:lang w:val="en-US"/>
              </w:rPr>
              <w:t>خط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أساس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المواد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</w:t>
            </w:r>
            <w:r w:rsidR="007B726B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هيدروفلوروكربون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ية</w:t>
            </w:r>
            <w:r w:rsidR="00FC71FB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:</w:t>
            </w:r>
          </w:p>
        </w:tc>
        <w:tc>
          <w:tcPr>
            <w:tcW w:w="1455" w:type="dxa"/>
            <w:hideMark/>
          </w:tcPr>
          <w:p w14:paraId="29C93333" w14:textId="77777777" w:rsidR="00DA5DBB" w:rsidRPr="003112B9" w:rsidRDefault="00DA5DBB" w:rsidP="003617CC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 w:rsidRPr="003112B9">
              <w:rPr>
                <w:color w:val="000000" w:themeColor="text1"/>
                <w:sz w:val="20"/>
              </w:rPr>
              <w:t>677,884</w:t>
            </w:r>
          </w:p>
        </w:tc>
        <w:tc>
          <w:tcPr>
            <w:tcW w:w="4111" w:type="dxa"/>
            <w:hideMark/>
          </w:tcPr>
          <w:p w14:paraId="26BE01B2" w14:textId="1170F64F" w:rsidR="00DA5DBB" w:rsidRPr="003112B9" w:rsidRDefault="00DA5DBB" w:rsidP="00DA5DBB">
            <w:pPr>
              <w:bidi/>
              <w:spacing w:before="20" w:after="20"/>
              <w:ind w:left="-110" w:right="-104"/>
              <w:jc w:val="center"/>
              <w:rPr>
                <w:sz w:val="20"/>
                <w:lang w:val="en-US"/>
              </w:rPr>
            </w:pP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نقطة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البداية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للتخفيضات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المجمعة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المستدامة</w:t>
            </w:r>
            <w:r w:rsidR="00FC71FB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:</w:t>
            </w:r>
          </w:p>
        </w:tc>
        <w:tc>
          <w:tcPr>
            <w:tcW w:w="1966" w:type="dxa"/>
            <w:hideMark/>
          </w:tcPr>
          <w:p w14:paraId="6253DF28" w14:textId="4AAAA456" w:rsidR="00DA5DBB" w:rsidRPr="003112B9" w:rsidRDefault="00DA5DBB" w:rsidP="00DA5DBB">
            <w:pPr>
              <w:bidi/>
              <w:spacing w:before="20" w:after="20"/>
              <w:jc w:val="right"/>
              <w:rPr>
                <w:sz w:val="20"/>
                <w:lang w:val="en-US"/>
              </w:rPr>
            </w:pPr>
            <w:r w:rsidRPr="003112B9">
              <w:rPr>
                <w:rFonts w:hint="cs"/>
                <w:color w:val="000000" w:themeColor="text1"/>
                <w:sz w:val="20"/>
                <w:rtl/>
              </w:rPr>
              <w:t>غير</w:t>
            </w:r>
            <w:r w:rsidR="002C2DD6" w:rsidRPr="003112B9">
              <w:rPr>
                <w:rFonts w:hint="cs"/>
                <w:color w:val="000000" w:themeColor="text1"/>
                <w:sz w:val="20"/>
                <w:rtl/>
              </w:rPr>
              <w:t xml:space="preserve"> </w:t>
            </w:r>
            <w:r w:rsidRPr="003112B9">
              <w:rPr>
                <w:rFonts w:hint="cs"/>
                <w:color w:val="000000" w:themeColor="text1"/>
                <w:sz w:val="20"/>
                <w:rtl/>
              </w:rPr>
              <w:t>متوافرة</w:t>
            </w:r>
          </w:p>
        </w:tc>
      </w:tr>
      <w:tr w:rsidR="00DA5DBB" w:rsidRPr="003112B9" w14:paraId="1B96495D" w14:textId="77777777" w:rsidTr="00DA5DBB">
        <w:trPr>
          <w:trHeight w:val="164"/>
          <w:jc w:val="center"/>
        </w:trPr>
        <w:tc>
          <w:tcPr>
            <w:tcW w:w="10793" w:type="dxa"/>
            <w:gridSpan w:val="4"/>
            <w:vAlign w:val="center"/>
            <w:hideMark/>
          </w:tcPr>
          <w:p w14:paraId="3EF36C80" w14:textId="6BCCA994" w:rsidR="00DA5DBB" w:rsidRPr="003112B9" w:rsidRDefault="00DA5DBB" w:rsidP="00DA5DBB">
            <w:pPr>
              <w:bidi/>
              <w:spacing w:before="20" w:after="20"/>
              <w:jc w:val="left"/>
              <w:rPr>
                <w:b/>
                <w:sz w:val="20"/>
                <w:lang w:val="en-US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>الاستهلاك</w:t>
            </w:r>
            <w:r w:rsidR="002C2DD6" w:rsidRPr="003112B9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3112B9">
              <w:rPr>
                <w:rFonts w:hint="cs"/>
                <w:b/>
                <w:bCs/>
                <w:sz w:val="20"/>
                <w:rtl/>
              </w:rPr>
              <w:t>المؤهل</w:t>
            </w:r>
            <w:r w:rsidR="002C2DD6" w:rsidRPr="003112B9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3112B9">
              <w:rPr>
                <w:rFonts w:hint="cs"/>
                <w:b/>
                <w:bCs/>
                <w:sz w:val="20"/>
                <w:rtl/>
              </w:rPr>
              <w:t>للتمويل</w:t>
            </w:r>
          </w:p>
        </w:tc>
      </w:tr>
      <w:tr w:rsidR="00DA5DBB" w:rsidRPr="003112B9" w14:paraId="3E918026" w14:textId="77777777" w:rsidTr="00DA5DBB">
        <w:trPr>
          <w:trHeight w:val="77"/>
          <w:jc w:val="center"/>
        </w:trPr>
        <w:tc>
          <w:tcPr>
            <w:tcW w:w="3261" w:type="dxa"/>
            <w:hideMark/>
          </w:tcPr>
          <w:p w14:paraId="6F89269C" w14:textId="6D199C0C" w:rsidR="00DA5DBB" w:rsidRPr="003112B9" w:rsidRDefault="00DA5DBB" w:rsidP="00DA5DBB">
            <w:pPr>
              <w:bidi/>
              <w:spacing w:before="20" w:after="20"/>
              <w:jc w:val="center"/>
              <w:rPr>
                <w:sz w:val="20"/>
                <w:lang w:val="en-US"/>
              </w:rPr>
            </w:pPr>
            <w:r w:rsidRPr="003112B9">
              <w:rPr>
                <w:rFonts w:hint="cs"/>
                <w:sz w:val="20"/>
                <w:rtl/>
                <w:lang w:val="en-US"/>
              </w:rPr>
              <w:t>موافق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عليه</w:t>
            </w:r>
            <w:r w:rsidR="002C2DD6" w:rsidRPr="003112B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20"/>
                <w:rtl/>
                <w:lang w:val="en-US"/>
              </w:rPr>
              <w:t>بالفعل</w:t>
            </w:r>
          </w:p>
        </w:tc>
        <w:tc>
          <w:tcPr>
            <w:tcW w:w="1455" w:type="dxa"/>
            <w:hideMark/>
          </w:tcPr>
          <w:p w14:paraId="7B9B26DB" w14:textId="15A20E9E" w:rsidR="00DA5DBB" w:rsidRPr="003112B9" w:rsidRDefault="00DA5DBB" w:rsidP="00DA5DBB">
            <w:pPr>
              <w:bidi/>
              <w:spacing w:before="20" w:after="20"/>
              <w:jc w:val="right"/>
              <w:rPr>
                <w:sz w:val="20"/>
                <w:lang w:val="en-US"/>
              </w:rPr>
            </w:pPr>
            <w:r w:rsidRPr="003112B9">
              <w:rPr>
                <w:rFonts w:hint="cs"/>
                <w:color w:val="000000" w:themeColor="text1"/>
                <w:sz w:val="20"/>
                <w:rtl/>
              </w:rPr>
              <w:t>غير</w:t>
            </w:r>
            <w:r w:rsidR="002C2DD6" w:rsidRPr="003112B9">
              <w:rPr>
                <w:rFonts w:hint="cs"/>
                <w:color w:val="000000" w:themeColor="text1"/>
                <w:sz w:val="20"/>
                <w:rtl/>
              </w:rPr>
              <w:t xml:space="preserve"> </w:t>
            </w:r>
            <w:r w:rsidRPr="003112B9">
              <w:rPr>
                <w:rFonts w:hint="cs"/>
                <w:color w:val="000000" w:themeColor="text1"/>
                <w:sz w:val="20"/>
                <w:rtl/>
              </w:rPr>
              <w:t>متوافرة</w:t>
            </w:r>
          </w:p>
        </w:tc>
        <w:tc>
          <w:tcPr>
            <w:tcW w:w="4111" w:type="dxa"/>
            <w:hideMark/>
          </w:tcPr>
          <w:p w14:paraId="0A2E86E3" w14:textId="38671C6B" w:rsidR="00DA5DBB" w:rsidRPr="003112B9" w:rsidRDefault="00DA5DBB" w:rsidP="00DA5DBB">
            <w:pPr>
              <w:bidi/>
              <w:spacing w:before="20" w:after="20"/>
              <w:jc w:val="center"/>
              <w:rPr>
                <w:i/>
                <w:sz w:val="20"/>
                <w:lang w:val="en-US"/>
              </w:rPr>
            </w:pPr>
            <w:r w:rsidRPr="003112B9">
              <w:rPr>
                <w:rFonts w:hint="cs"/>
                <w:sz w:val="20"/>
                <w:rtl/>
                <w:lang w:val="en-US"/>
              </w:rPr>
              <w:t>المتبقي</w:t>
            </w:r>
            <w:r w:rsidR="00FC71FB" w:rsidRPr="003112B9">
              <w:rPr>
                <w:rFonts w:hint="cs"/>
                <w:sz w:val="20"/>
                <w:rtl/>
                <w:lang w:val="en-US"/>
              </w:rPr>
              <w:t>:</w:t>
            </w:r>
          </w:p>
        </w:tc>
        <w:tc>
          <w:tcPr>
            <w:tcW w:w="1966" w:type="dxa"/>
            <w:hideMark/>
          </w:tcPr>
          <w:p w14:paraId="35F97886" w14:textId="6FC26659" w:rsidR="00DA5DBB" w:rsidRPr="003112B9" w:rsidRDefault="00DA5DBB" w:rsidP="00DA5DBB">
            <w:pPr>
              <w:bidi/>
              <w:spacing w:before="20" w:after="20"/>
              <w:jc w:val="right"/>
              <w:rPr>
                <w:sz w:val="20"/>
                <w:lang w:val="en-US"/>
              </w:rPr>
            </w:pPr>
            <w:r w:rsidRPr="003112B9">
              <w:rPr>
                <w:rFonts w:hint="cs"/>
                <w:color w:val="000000" w:themeColor="text1"/>
                <w:sz w:val="20"/>
                <w:rtl/>
              </w:rPr>
              <w:t>غير</w:t>
            </w:r>
            <w:r w:rsidR="002C2DD6" w:rsidRPr="003112B9">
              <w:rPr>
                <w:rFonts w:hint="cs"/>
                <w:color w:val="000000" w:themeColor="text1"/>
                <w:sz w:val="20"/>
                <w:rtl/>
              </w:rPr>
              <w:t xml:space="preserve"> </w:t>
            </w:r>
            <w:r w:rsidRPr="003112B9">
              <w:rPr>
                <w:rFonts w:hint="cs"/>
                <w:color w:val="000000" w:themeColor="text1"/>
                <w:sz w:val="20"/>
                <w:rtl/>
              </w:rPr>
              <w:t>متوافرة</w:t>
            </w:r>
          </w:p>
        </w:tc>
      </w:tr>
    </w:tbl>
    <w:p w14:paraId="7BFD70B4" w14:textId="77777777" w:rsidR="00DA5DBB" w:rsidRPr="003112B9" w:rsidRDefault="00DA5DBB" w:rsidP="00DA5DBB">
      <w:pPr>
        <w:jc w:val="center"/>
        <w:rPr>
          <w:sz w:val="20"/>
          <w:rtl/>
        </w:rPr>
      </w:pPr>
    </w:p>
    <w:tbl>
      <w:tblPr>
        <w:tblStyle w:val="TableGrid"/>
        <w:bidiVisual/>
        <w:tblW w:w="5818" w:type="pct"/>
        <w:tblInd w:w="-761" w:type="dxa"/>
        <w:tblLook w:val="04A0" w:firstRow="1" w:lastRow="0" w:firstColumn="1" w:lastColumn="0" w:noHBand="0" w:noVBand="1"/>
      </w:tblPr>
      <w:tblGrid>
        <w:gridCol w:w="1244"/>
        <w:gridCol w:w="4600"/>
        <w:gridCol w:w="1258"/>
        <w:gridCol w:w="1260"/>
        <w:gridCol w:w="1260"/>
        <w:gridCol w:w="1258"/>
      </w:tblGrid>
      <w:tr w:rsidR="00756BE7" w:rsidRPr="003112B9" w14:paraId="6F9BFEE0" w14:textId="77777777" w:rsidTr="007A73F6">
        <w:trPr>
          <w:trHeight w:val="255"/>
        </w:trPr>
        <w:tc>
          <w:tcPr>
            <w:tcW w:w="2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63E37" w14:textId="6340CB37" w:rsidR="00756BE7" w:rsidRPr="003112B9" w:rsidRDefault="00756BE7" w:rsidP="007A73F6">
            <w:pPr>
              <w:bidi/>
              <w:ind w:left="57" w:right="57" w:hanging="57"/>
              <w:rPr>
                <w:b/>
                <w:sz w:val="20"/>
                <w:rtl/>
                <w:lang w:val="en-US" w:bidi="ar-EG"/>
              </w:rPr>
            </w:pPr>
            <w:r w:rsidRPr="003112B9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خطة</w:t>
            </w:r>
            <w:r w:rsidR="002C2DD6" w:rsidRPr="003112B9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الأعمال</w:t>
            </w:r>
            <w:r w:rsidR="002C2DD6" w:rsidRPr="003112B9">
              <w:rPr>
                <w:rFonts w:hint="cs"/>
                <w:b/>
                <w:sz w:val="20"/>
                <w:rtl/>
                <w:lang w:val="en-US" w:bidi="ar-EG"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  <w:lang w:val="en-US" w:bidi="ar-EG"/>
              </w:rPr>
              <w:t>المعتمدة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DB74C" w14:textId="77777777" w:rsidR="00756BE7" w:rsidRPr="003112B9" w:rsidRDefault="00756BE7" w:rsidP="007A73F6">
            <w:pPr>
              <w:spacing w:after="60"/>
              <w:jc w:val="center"/>
              <w:rPr>
                <w:bCs/>
                <w:sz w:val="20"/>
              </w:rPr>
            </w:pPr>
            <w:r w:rsidRPr="003112B9">
              <w:rPr>
                <w:rFonts w:hint="cs"/>
                <w:bCs/>
                <w:sz w:val="20"/>
                <w:rtl/>
              </w:rPr>
              <w:t>2026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DA711" w14:textId="77777777" w:rsidR="00756BE7" w:rsidRPr="003112B9" w:rsidRDefault="00756BE7" w:rsidP="007A73F6">
            <w:pPr>
              <w:spacing w:after="60"/>
              <w:jc w:val="center"/>
              <w:rPr>
                <w:bCs/>
                <w:sz w:val="20"/>
              </w:rPr>
            </w:pPr>
            <w:r w:rsidRPr="003112B9">
              <w:rPr>
                <w:rFonts w:hint="cs"/>
                <w:bCs/>
                <w:sz w:val="20"/>
                <w:rtl/>
              </w:rPr>
              <w:t>2027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F0373" w14:textId="77777777" w:rsidR="00756BE7" w:rsidRPr="003112B9" w:rsidRDefault="00756BE7" w:rsidP="007A73F6">
            <w:pPr>
              <w:spacing w:after="60"/>
              <w:jc w:val="center"/>
              <w:rPr>
                <w:bCs/>
                <w:sz w:val="20"/>
              </w:rPr>
            </w:pPr>
            <w:r w:rsidRPr="003112B9">
              <w:rPr>
                <w:rFonts w:hint="cs"/>
                <w:bCs/>
                <w:sz w:val="20"/>
                <w:rtl/>
              </w:rPr>
              <w:t>2028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44F89" w14:textId="77777777" w:rsidR="00756BE7" w:rsidRPr="003112B9" w:rsidRDefault="00756BE7" w:rsidP="007A73F6">
            <w:pPr>
              <w:bidi/>
              <w:ind w:left="57" w:right="57"/>
              <w:jc w:val="center"/>
              <w:rPr>
                <w:bCs/>
                <w:sz w:val="20"/>
                <w:lang w:val="en-US"/>
              </w:rPr>
            </w:pPr>
            <w:r w:rsidRPr="003112B9">
              <w:rPr>
                <w:rFonts w:hint="cs"/>
                <w:bCs/>
                <w:sz w:val="20"/>
                <w:rtl/>
                <w:lang w:val="en-US"/>
              </w:rPr>
              <w:t>المجموع</w:t>
            </w:r>
          </w:p>
        </w:tc>
      </w:tr>
      <w:tr w:rsidR="00DA5DBB" w:rsidRPr="003112B9" w14:paraId="6E581E80" w14:textId="77777777" w:rsidTr="006B6544">
        <w:trPr>
          <w:trHeight w:val="255"/>
        </w:trPr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8DDBD9" w14:textId="77777777" w:rsidR="00DA5DBB" w:rsidRPr="003112B9" w:rsidRDefault="00DA5DBB" w:rsidP="00DA5DBB">
            <w:pPr>
              <w:bidi/>
              <w:ind w:left="57" w:right="57"/>
              <w:jc w:val="left"/>
              <w:rPr>
                <w:sz w:val="20"/>
                <w:rtl/>
                <w:lang w:val="en-US" w:bidi="ar-EG"/>
              </w:rPr>
            </w:pPr>
            <w:r w:rsidRPr="003112B9">
              <w:rPr>
                <w:rFonts w:hint="cs"/>
                <w:sz w:val="20"/>
                <w:rtl/>
                <w:lang w:val="en-US" w:bidi="ar-EG"/>
              </w:rPr>
              <w:t>اليونيدو</w:t>
            </w:r>
          </w:p>
        </w:tc>
        <w:tc>
          <w:tcPr>
            <w:tcW w:w="2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7F311" w14:textId="057832A8" w:rsidR="00DA5DBB" w:rsidRPr="003112B9" w:rsidRDefault="00952DC5" w:rsidP="00DA5DBB">
            <w:pPr>
              <w:bidi/>
              <w:ind w:left="57" w:right="57"/>
              <w:jc w:val="left"/>
              <w:rPr>
                <w:rFonts w:eastAsia="Batang"/>
                <w:snapToGrid w:val="0"/>
                <w:sz w:val="20"/>
                <w:lang w:eastAsia="ko-KR"/>
              </w:rPr>
            </w:pP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التخفيض التدريجي للمواد </w:t>
            </w:r>
            <w:r w:rsidR="00DA5DBB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</w:t>
            </w:r>
            <w:r w:rsidR="007B726B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هيدروفلوروكربون</w:t>
            </w:r>
            <w:r w:rsidR="00DA5DBB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ية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="00DA5DBB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(طن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="00063DC5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متري</w:t>
            </w:r>
            <w:r w:rsidR="00DA5DBB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)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A7D9" w14:textId="4CAD0A37" w:rsidR="00DA5DBB" w:rsidRPr="003112B9" w:rsidRDefault="00DA5DBB" w:rsidP="00775B50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0</w:t>
            </w:r>
            <w:r w:rsidR="002C2DD6" w:rsidRPr="003112B9">
              <w:rPr>
                <w:sz w:val="20"/>
                <w:lang w:val="en-US"/>
              </w:rPr>
              <w:t>.</w:t>
            </w:r>
            <w:r w:rsidRPr="003112B9">
              <w:rPr>
                <w:sz w:val="20"/>
                <w:lang w:val="en-US"/>
              </w:rPr>
              <w:t>00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ED0D" w14:textId="7FA38642" w:rsidR="00DA5DBB" w:rsidRPr="003112B9" w:rsidRDefault="00DA5DBB" w:rsidP="00775B50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12</w:t>
            </w:r>
            <w:r w:rsidR="002C2DD6" w:rsidRPr="003112B9">
              <w:rPr>
                <w:sz w:val="20"/>
                <w:lang w:val="en-US"/>
              </w:rPr>
              <w:t>.</w:t>
            </w:r>
            <w:r w:rsidRPr="003112B9">
              <w:rPr>
                <w:sz w:val="20"/>
                <w:lang w:val="en-US"/>
              </w:rPr>
              <w:t>12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CE8E" w14:textId="4083C36E" w:rsidR="00DA5DBB" w:rsidRPr="003112B9" w:rsidRDefault="00DA5DBB" w:rsidP="00775B50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0</w:t>
            </w:r>
            <w:r w:rsidR="002C2DD6" w:rsidRPr="003112B9">
              <w:rPr>
                <w:sz w:val="20"/>
                <w:lang w:val="en-US"/>
              </w:rPr>
              <w:t>.</w:t>
            </w:r>
            <w:r w:rsidRPr="003112B9">
              <w:rPr>
                <w:sz w:val="20"/>
                <w:lang w:val="en-US"/>
              </w:rPr>
              <w:t>00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1EAF" w14:textId="3B6F1F8D" w:rsidR="00DA5DBB" w:rsidRPr="003112B9" w:rsidRDefault="00DA5DBB" w:rsidP="00775B50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12</w:t>
            </w:r>
            <w:r w:rsidR="002C2DD6" w:rsidRPr="003112B9">
              <w:rPr>
                <w:sz w:val="20"/>
                <w:lang w:val="en-US"/>
              </w:rPr>
              <w:t>.</w:t>
            </w:r>
            <w:r w:rsidRPr="003112B9">
              <w:rPr>
                <w:sz w:val="20"/>
                <w:lang w:val="en-US"/>
              </w:rPr>
              <w:t>12</w:t>
            </w:r>
          </w:p>
        </w:tc>
      </w:tr>
      <w:tr w:rsidR="00DA5DBB" w:rsidRPr="003112B9" w14:paraId="2026606D" w14:textId="77777777" w:rsidTr="006B6544">
        <w:trPr>
          <w:trHeight w:val="255"/>
        </w:trPr>
        <w:tc>
          <w:tcPr>
            <w:tcW w:w="57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970950" w14:textId="77777777" w:rsidR="00DA5DBB" w:rsidRPr="003112B9" w:rsidRDefault="00DA5DBB" w:rsidP="00DA5DBB">
            <w:pPr>
              <w:bidi/>
              <w:ind w:left="57" w:right="57"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2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22CB" w14:textId="589E29ED" w:rsidR="00DA5DBB" w:rsidRPr="003112B9" w:rsidRDefault="00DA5DBB" w:rsidP="00DA5DBB">
            <w:pPr>
              <w:bidi/>
              <w:ind w:left="57" w:right="57"/>
              <w:jc w:val="left"/>
              <w:rPr>
                <w:rFonts w:eastAsia="Batang"/>
                <w:snapToGrid w:val="0"/>
                <w:sz w:val="20"/>
                <w:rtl/>
                <w:lang w:eastAsia="ko-KR" w:bidi="ar-AE"/>
              </w:rPr>
            </w:pP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التمويل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(دولار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أمريكي)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B2B2" w14:textId="51C2186D" w:rsidR="00DA5DBB" w:rsidRPr="003112B9" w:rsidRDefault="00DA5DBB" w:rsidP="00775B50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0E30" w14:textId="3016369E" w:rsidR="00DA5DBB" w:rsidRPr="003112B9" w:rsidRDefault="00DA5DBB" w:rsidP="00775B50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88,705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11C5" w14:textId="5337F7E7" w:rsidR="00DA5DBB" w:rsidRPr="003112B9" w:rsidRDefault="00DA5DBB" w:rsidP="00775B50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7BA0" w14:textId="79554306" w:rsidR="00DA5DBB" w:rsidRPr="003112B9" w:rsidRDefault="00DA5DBB" w:rsidP="00775B50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88,705</w:t>
            </w:r>
          </w:p>
        </w:tc>
      </w:tr>
      <w:tr w:rsidR="00DA5DBB" w:rsidRPr="003112B9" w14:paraId="421ACF10" w14:textId="77777777" w:rsidTr="006B6544">
        <w:trPr>
          <w:trHeight w:val="255"/>
        </w:trPr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4DEB05" w14:textId="77777777" w:rsidR="00DA5DBB" w:rsidRPr="003112B9" w:rsidRDefault="00DA5DBB" w:rsidP="00DA5DBB">
            <w:pPr>
              <w:bidi/>
              <w:ind w:left="57" w:right="57"/>
              <w:jc w:val="left"/>
              <w:rPr>
                <w:sz w:val="20"/>
                <w:rtl/>
                <w:lang w:val="en-US"/>
              </w:rPr>
            </w:pPr>
            <w:r w:rsidRPr="003112B9">
              <w:rPr>
                <w:sz w:val="20"/>
                <w:rtl/>
                <w:lang w:val="en-US"/>
              </w:rPr>
              <w:t>اليونيب</w:t>
            </w:r>
          </w:p>
        </w:tc>
        <w:tc>
          <w:tcPr>
            <w:tcW w:w="2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0C35" w14:textId="6D690F06" w:rsidR="00DA5DBB" w:rsidRPr="003112B9" w:rsidRDefault="00952DC5" w:rsidP="00DA5DBB">
            <w:pPr>
              <w:bidi/>
              <w:ind w:left="57" w:right="57"/>
              <w:jc w:val="left"/>
              <w:rPr>
                <w:rFonts w:eastAsia="Batang"/>
                <w:snapToGrid w:val="0"/>
                <w:sz w:val="20"/>
                <w:rtl/>
                <w:lang w:eastAsia="ko-KR" w:bidi="ar-AE"/>
              </w:rPr>
            </w:pP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التخفيض التدريجي ل</w:t>
            </w:r>
            <w:r w:rsidR="00DA5DBB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لمواد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="00DA5DBB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</w:t>
            </w:r>
            <w:r w:rsidR="007B726B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هيدروفلوروكربون</w:t>
            </w:r>
            <w:r w:rsidR="00DA5DBB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ية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="00DA5DBB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(طن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="00063DC5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متري</w:t>
            </w:r>
            <w:r w:rsidR="00DA5DBB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)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54F4" w14:textId="53FA3DF2" w:rsidR="00DA5DBB" w:rsidRPr="003112B9" w:rsidRDefault="00DA5DBB" w:rsidP="00775B50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0</w:t>
            </w:r>
            <w:r w:rsidR="002C2DD6" w:rsidRPr="003112B9">
              <w:rPr>
                <w:sz w:val="20"/>
                <w:lang w:val="en-US"/>
              </w:rPr>
              <w:t>.</w:t>
            </w:r>
            <w:r w:rsidRPr="003112B9">
              <w:rPr>
                <w:sz w:val="20"/>
                <w:lang w:val="en-US"/>
              </w:rPr>
              <w:t>00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C651" w14:textId="778A4F04" w:rsidR="00DA5DBB" w:rsidRPr="003112B9" w:rsidRDefault="00DA5DBB" w:rsidP="00775B50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3</w:t>
            </w:r>
            <w:r w:rsidR="002C2DD6" w:rsidRPr="003112B9">
              <w:rPr>
                <w:sz w:val="20"/>
                <w:lang w:val="en-US"/>
              </w:rPr>
              <w:t>.</w:t>
            </w:r>
            <w:r w:rsidRPr="003112B9">
              <w:rPr>
                <w:sz w:val="20"/>
                <w:lang w:val="en-US"/>
              </w:rPr>
              <w:t>09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FBAD" w14:textId="5AD7904D" w:rsidR="00DA5DBB" w:rsidRPr="003112B9" w:rsidRDefault="00DA5DBB" w:rsidP="00775B50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0</w:t>
            </w:r>
            <w:r w:rsidR="002C2DD6" w:rsidRPr="003112B9">
              <w:rPr>
                <w:sz w:val="20"/>
                <w:lang w:val="en-US"/>
              </w:rPr>
              <w:t>.</w:t>
            </w:r>
            <w:r w:rsidRPr="003112B9">
              <w:rPr>
                <w:sz w:val="20"/>
                <w:lang w:val="en-US"/>
              </w:rPr>
              <w:t>00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E534" w14:textId="79DFA904" w:rsidR="00DA5DBB" w:rsidRPr="003112B9" w:rsidRDefault="00DA5DBB" w:rsidP="00775B50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3</w:t>
            </w:r>
            <w:r w:rsidR="002C2DD6" w:rsidRPr="003112B9">
              <w:rPr>
                <w:sz w:val="20"/>
                <w:lang w:val="en-US"/>
              </w:rPr>
              <w:t>.</w:t>
            </w:r>
            <w:r w:rsidRPr="003112B9">
              <w:rPr>
                <w:sz w:val="20"/>
                <w:lang w:val="en-US"/>
              </w:rPr>
              <w:t>09</w:t>
            </w:r>
          </w:p>
        </w:tc>
      </w:tr>
      <w:tr w:rsidR="00DA5DBB" w:rsidRPr="003112B9" w14:paraId="46254C97" w14:textId="77777777" w:rsidTr="006B6544">
        <w:trPr>
          <w:trHeight w:val="255"/>
        </w:trPr>
        <w:tc>
          <w:tcPr>
            <w:tcW w:w="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6641E" w14:textId="77777777" w:rsidR="00DA5DBB" w:rsidRPr="003112B9" w:rsidRDefault="00DA5DBB" w:rsidP="00DA5DBB">
            <w:pPr>
              <w:bidi/>
              <w:ind w:left="57" w:right="57"/>
              <w:jc w:val="left"/>
              <w:rPr>
                <w:sz w:val="20"/>
                <w:lang w:val="en-US"/>
              </w:rPr>
            </w:pPr>
          </w:p>
        </w:tc>
        <w:tc>
          <w:tcPr>
            <w:tcW w:w="2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B9B6E" w14:textId="39258C66" w:rsidR="00DA5DBB" w:rsidRPr="003112B9" w:rsidRDefault="00DA5DBB" w:rsidP="00DA5DBB">
            <w:pPr>
              <w:bidi/>
              <w:ind w:left="57" w:right="57"/>
              <w:jc w:val="left"/>
              <w:rPr>
                <w:rFonts w:eastAsia="Batang"/>
                <w:snapToGrid w:val="0"/>
                <w:sz w:val="20"/>
                <w:lang w:eastAsia="ko-KR"/>
              </w:rPr>
            </w:pP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التمويل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(دولار</w:t>
            </w:r>
            <w:r w:rsidR="002C2DD6"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أمريكي)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9E34" w14:textId="4B702679" w:rsidR="00DA5DBB" w:rsidRPr="003112B9" w:rsidRDefault="00DA5DBB" w:rsidP="00775B50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2987" w14:textId="6FC788E8" w:rsidR="00DA5DBB" w:rsidRPr="003112B9" w:rsidRDefault="00DA5DBB" w:rsidP="00775B50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22,600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E474" w14:textId="1E303C62" w:rsidR="00DA5DBB" w:rsidRPr="003112B9" w:rsidRDefault="00DA5DBB" w:rsidP="00775B50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09C3" w14:textId="1D0A53F6" w:rsidR="00DA5DBB" w:rsidRPr="003112B9" w:rsidRDefault="00DA5DBB" w:rsidP="00775B50">
            <w:pPr>
              <w:bidi/>
              <w:spacing w:after="60"/>
              <w:jc w:val="left"/>
              <w:rPr>
                <w:sz w:val="20"/>
              </w:rPr>
            </w:pPr>
            <w:r w:rsidRPr="003112B9">
              <w:rPr>
                <w:sz w:val="20"/>
                <w:lang w:val="en-US"/>
              </w:rPr>
              <w:t>22,600</w:t>
            </w:r>
          </w:p>
        </w:tc>
      </w:tr>
    </w:tbl>
    <w:p w14:paraId="1FF81306" w14:textId="77777777" w:rsidR="00756BE7" w:rsidRPr="003112B9" w:rsidRDefault="00756BE7" w:rsidP="00756BE7">
      <w:pPr>
        <w:bidi/>
        <w:ind w:left="-563"/>
        <w:rPr>
          <w:sz w:val="18"/>
          <w:szCs w:val="18"/>
          <w:rtl/>
          <w:lang w:val="en-US"/>
        </w:rPr>
      </w:pPr>
    </w:p>
    <w:tbl>
      <w:tblPr>
        <w:tblStyle w:val="1"/>
        <w:bidiVisual/>
        <w:tblW w:w="5788" w:type="pct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74"/>
        <w:gridCol w:w="641"/>
        <w:gridCol w:w="1344"/>
        <w:gridCol w:w="853"/>
        <w:gridCol w:w="710"/>
        <w:gridCol w:w="708"/>
        <w:gridCol w:w="851"/>
        <w:gridCol w:w="851"/>
        <w:gridCol w:w="708"/>
        <w:gridCol w:w="708"/>
        <w:gridCol w:w="710"/>
        <w:gridCol w:w="1266"/>
      </w:tblGrid>
      <w:tr w:rsidR="00DA5DBB" w:rsidRPr="003112B9" w14:paraId="1E873366" w14:textId="77777777" w:rsidTr="00063DC5">
        <w:trPr>
          <w:trHeight w:val="110"/>
          <w:jc w:val="center"/>
        </w:trPr>
        <w:tc>
          <w:tcPr>
            <w:tcW w:w="1598" w:type="pct"/>
            <w:gridSpan w:val="3"/>
            <w:vAlign w:val="center"/>
          </w:tcPr>
          <w:p w14:paraId="594D4ACE" w14:textId="2AE31908" w:rsidR="00DA5DBB" w:rsidRPr="003112B9" w:rsidRDefault="00DA5DBB" w:rsidP="00DA5DBB">
            <w:pPr>
              <w:bidi/>
              <w:spacing w:before="20" w:after="20"/>
              <w:jc w:val="left"/>
              <w:rPr>
                <w:b/>
                <w:bCs/>
                <w:sz w:val="18"/>
                <w:szCs w:val="18"/>
              </w:rPr>
            </w:pPr>
            <w:r w:rsidRPr="003112B9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AE"/>
              </w:rPr>
              <w:t>بيانات</w:t>
            </w:r>
            <w:r w:rsidR="002C2DD6" w:rsidRPr="003112B9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AE"/>
              </w:rPr>
              <w:t>المشروع</w:t>
            </w:r>
          </w:p>
        </w:tc>
        <w:tc>
          <w:tcPr>
            <w:tcW w:w="394" w:type="pct"/>
            <w:vAlign w:val="center"/>
          </w:tcPr>
          <w:p w14:paraId="053BB0C8" w14:textId="77777777" w:rsidR="00DA5DBB" w:rsidRPr="003112B9" w:rsidRDefault="00DA5DBB" w:rsidP="00DA5DBB">
            <w:pPr>
              <w:bidi/>
              <w:spacing w:before="20" w:after="20"/>
              <w:jc w:val="center"/>
              <w:rPr>
                <w:b/>
                <w:bCs/>
                <w:sz w:val="18"/>
                <w:szCs w:val="18"/>
              </w:rPr>
            </w:pPr>
            <w:r w:rsidRPr="003112B9">
              <w:rPr>
                <w:b/>
                <w:bCs/>
                <w:sz w:val="18"/>
                <w:szCs w:val="18"/>
              </w:rPr>
              <w:t>2023</w:t>
            </w:r>
          </w:p>
        </w:tc>
        <w:tc>
          <w:tcPr>
            <w:tcW w:w="328" w:type="pct"/>
            <w:vAlign w:val="center"/>
          </w:tcPr>
          <w:p w14:paraId="5DF9AA5E" w14:textId="77777777" w:rsidR="00DA5DBB" w:rsidRPr="003112B9" w:rsidRDefault="00DA5DBB" w:rsidP="00DA5DBB">
            <w:pPr>
              <w:bidi/>
              <w:spacing w:before="20" w:after="20"/>
              <w:jc w:val="center"/>
              <w:rPr>
                <w:b/>
                <w:bCs/>
                <w:sz w:val="18"/>
                <w:szCs w:val="18"/>
              </w:rPr>
            </w:pPr>
            <w:r w:rsidRPr="003112B9">
              <w:rPr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327" w:type="pct"/>
          </w:tcPr>
          <w:p w14:paraId="4E09BD73" w14:textId="77777777" w:rsidR="00DA5DBB" w:rsidRPr="003112B9" w:rsidRDefault="00DA5DBB" w:rsidP="00DA5DBB">
            <w:pPr>
              <w:bidi/>
              <w:spacing w:before="20" w:after="20"/>
              <w:jc w:val="center"/>
              <w:rPr>
                <w:b/>
                <w:bCs/>
                <w:sz w:val="18"/>
                <w:szCs w:val="18"/>
              </w:rPr>
            </w:pPr>
            <w:r w:rsidRPr="003112B9">
              <w:rPr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393" w:type="pct"/>
            <w:vAlign w:val="center"/>
          </w:tcPr>
          <w:p w14:paraId="66B5D4CB" w14:textId="77777777" w:rsidR="00DA5DBB" w:rsidRPr="003112B9" w:rsidRDefault="00DA5DBB" w:rsidP="00DA5DBB">
            <w:pPr>
              <w:bidi/>
              <w:spacing w:before="20" w:after="20"/>
              <w:jc w:val="center"/>
              <w:rPr>
                <w:b/>
                <w:bCs/>
                <w:sz w:val="18"/>
                <w:szCs w:val="18"/>
              </w:rPr>
            </w:pPr>
            <w:r w:rsidRPr="003112B9">
              <w:rPr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393" w:type="pct"/>
            <w:vAlign w:val="center"/>
          </w:tcPr>
          <w:p w14:paraId="68B15ECA" w14:textId="01E50463" w:rsidR="00DA5DBB" w:rsidRPr="003112B9" w:rsidRDefault="00DA5DBB" w:rsidP="00DA5DBB">
            <w:pPr>
              <w:bidi/>
              <w:spacing w:before="20" w:after="20"/>
              <w:jc w:val="center"/>
              <w:rPr>
                <w:b/>
                <w:bCs/>
                <w:sz w:val="18"/>
                <w:szCs w:val="18"/>
              </w:rPr>
            </w:pPr>
            <w:r w:rsidRPr="003112B9">
              <w:rPr>
                <w:b/>
                <w:bCs/>
                <w:sz w:val="18"/>
                <w:szCs w:val="18"/>
              </w:rPr>
              <w:t>2027</w:t>
            </w:r>
            <w:r w:rsidRPr="003112B9">
              <w:rPr>
                <w:rFonts w:hint="cs"/>
                <w:b/>
                <w:bCs/>
                <w:sz w:val="18"/>
                <w:szCs w:val="18"/>
                <w:rtl/>
              </w:rPr>
              <w:t>*</w:t>
            </w:r>
          </w:p>
        </w:tc>
        <w:tc>
          <w:tcPr>
            <w:tcW w:w="327" w:type="pct"/>
            <w:vAlign w:val="center"/>
          </w:tcPr>
          <w:p w14:paraId="778E4C90" w14:textId="77777777" w:rsidR="00DA5DBB" w:rsidRPr="003112B9" w:rsidRDefault="00DA5DBB" w:rsidP="00DA5DBB">
            <w:pPr>
              <w:bidi/>
              <w:spacing w:before="20" w:after="20"/>
              <w:jc w:val="center"/>
              <w:rPr>
                <w:b/>
                <w:bCs/>
                <w:sz w:val="18"/>
                <w:szCs w:val="18"/>
              </w:rPr>
            </w:pPr>
            <w:r w:rsidRPr="003112B9">
              <w:rPr>
                <w:b/>
                <w:bCs/>
                <w:sz w:val="18"/>
                <w:szCs w:val="18"/>
              </w:rPr>
              <w:t>2028</w:t>
            </w:r>
          </w:p>
        </w:tc>
        <w:tc>
          <w:tcPr>
            <w:tcW w:w="327" w:type="pct"/>
            <w:vAlign w:val="center"/>
          </w:tcPr>
          <w:p w14:paraId="291C20B5" w14:textId="77777777" w:rsidR="00DA5DBB" w:rsidRPr="003112B9" w:rsidRDefault="00DA5DBB" w:rsidP="00DA5DBB">
            <w:pPr>
              <w:bidi/>
              <w:spacing w:before="20" w:after="20"/>
              <w:jc w:val="center"/>
              <w:rPr>
                <w:b/>
                <w:bCs/>
                <w:sz w:val="18"/>
                <w:szCs w:val="18"/>
              </w:rPr>
            </w:pPr>
            <w:r w:rsidRPr="003112B9">
              <w:rPr>
                <w:b/>
                <w:bCs/>
                <w:sz w:val="18"/>
                <w:szCs w:val="18"/>
              </w:rPr>
              <w:t>2029</w:t>
            </w:r>
          </w:p>
        </w:tc>
        <w:tc>
          <w:tcPr>
            <w:tcW w:w="328" w:type="pct"/>
            <w:vAlign w:val="center"/>
          </w:tcPr>
          <w:p w14:paraId="371F84EA" w14:textId="77777777" w:rsidR="00DA5DBB" w:rsidRPr="003112B9" w:rsidRDefault="00DA5DBB" w:rsidP="00DA5DBB">
            <w:pPr>
              <w:bidi/>
              <w:spacing w:before="20" w:after="20"/>
              <w:jc w:val="center"/>
              <w:rPr>
                <w:b/>
                <w:bCs/>
                <w:sz w:val="18"/>
                <w:szCs w:val="18"/>
              </w:rPr>
            </w:pPr>
            <w:r w:rsidRPr="003112B9">
              <w:rPr>
                <w:b/>
                <w:bCs/>
                <w:sz w:val="18"/>
                <w:szCs w:val="18"/>
              </w:rPr>
              <w:t>2030</w:t>
            </w:r>
          </w:p>
        </w:tc>
        <w:tc>
          <w:tcPr>
            <w:tcW w:w="585" w:type="pct"/>
            <w:vAlign w:val="center"/>
          </w:tcPr>
          <w:p w14:paraId="4F3AD195" w14:textId="745BDA7E" w:rsidR="00DA5DBB" w:rsidRPr="003112B9" w:rsidRDefault="00DA5DBB" w:rsidP="00DA5DBB">
            <w:pPr>
              <w:bidi/>
              <w:spacing w:before="20" w:after="20"/>
              <w:jc w:val="center"/>
              <w:rPr>
                <w:b/>
                <w:bCs/>
                <w:sz w:val="18"/>
                <w:szCs w:val="18"/>
              </w:rPr>
            </w:pPr>
            <w:r w:rsidRPr="003112B9">
              <w:rPr>
                <w:rFonts w:hint="cs"/>
                <w:b/>
                <w:bCs/>
                <w:sz w:val="18"/>
                <w:szCs w:val="18"/>
                <w:rtl/>
              </w:rPr>
              <w:t>المجموع</w:t>
            </w:r>
          </w:p>
        </w:tc>
      </w:tr>
      <w:tr w:rsidR="00FE116A" w:rsidRPr="003112B9" w14:paraId="2A12DFA4" w14:textId="77777777" w:rsidTr="00063DC5">
        <w:trPr>
          <w:trHeight w:val="91"/>
          <w:jc w:val="center"/>
        </w:trPr>
        <w:tc>
          <w:tcPr>
            <w:tcW w:w="681" w:type="pct"/>
            <w:vMerge w:val="restart"/>
            <w:vAlign w:val="center"/>
          </w:tcPr>
          <w:p w14:paraId="1F760065" w14:textId="2BA7F05D" w:rsidR="00FE116A" w:rsidRPr="003112B9" w:rsidRDefault="00FE116A" w:rsidP="00FE116A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الاستهلاك</w:t>
            </w:r>
            <w:r w:rsidR="002C2DD6"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(طن</w:t>
            </w:r>
            <w:r w:rsidR="002C2DD6"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من</w:t>
            </w:r>
            <w:r w:rsidR="002C2DD6"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قدرات</w:t>
            </w:r>
            <w:r w:rsidR="002C2DD6"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استنفاد</w:t>
            </w:r>
            <w:r w:rsidR="002C2DD6"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الأوزون)</w:t>
            </w:r>
          </w:p>
          <w:p w14:paraId="43CB839B" w14:textId="02E8C68B" w:rsidR="00FE116A" w:rsidRPr="003112B9" w:rsidRDefault="00FE116A" w:rsidP="00FE116A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المبالغ</w:t>
            </w:r>
            <w:r w:rsidR="002C2DD6" w:rsidRPr="003112B9">
              <w:rPr>
                <w:rFonts w:hint="cs"/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الموافق</w:t>
            </w:r>
            <w:r w:rsidR="002C2DD6" w:rsidRPr="003112B9">
              <w:rPr>
                <w:rFonts w:hint="cs"/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عليها</w:t>
            </w:r>
            <w:r w:rsidR="002C2DD6" w:rsidRPr="003112B9">
              <w:rPr>
                <w:rFonts w:hint="cs"/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من</w:t>
            </w:r>
            <w:r w:rsidR="002C2DD6" w:rsidRPr="003112B9">
              <w:rPr>
                <w:rFonts w:hint="cs"/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حيث</w:t>
            </w:r>
            <w:r w:rsidR="002C2DD6" w:rsidRPr="003112B9">
              <w:rPr>
                <w:rFonts w:hint="cs"/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المبدأ</w:t>
            </w:r>
            <w:r w:rsidR="002C2DD6" w:rsidRPr="003112B9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(دولار</w:t>
            </w:r>
            <w:r w:rsidR="002C2DD6"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أمريكي)</w:t>
            </w:r>
          </w:p>
        </w:tc>
        <w:tc>
          <w:tcPr>
            <w:tcW w:w="916" w:type="pct"/>
            <w:gridSpan w:val="2"/>
            <w:vAlign w:val="center"/>
          </w:tcPr>
          <w:p w14:paraId="7184A9F2" w14:textId="330FB280" w:rsidR="00FE116A" w:rsidRPr="003112B9" w:rsidRDefault="00FE116A" w:rsidP="00FE116A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حدود</w:t>
            </w:r>
            <w:r w:rsidR="002C2DD6"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بروتوكول</w:t>
            </w:r>
            <w:r w:rsidR="002C2DD6"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مونتريال</w:t>
            </w:r>
          </w:p>
        </w:tc>
        <w:tc>
          <w:tcPr>
            <w:tcW w:w="394" w:type="pct"/>
          </w:tcPr>
          <w:p w14:paraId="744D5D9B" w14:textId="575191ED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rFonts w:hint="cs"/>
                <w:sz w:val="18"/>
                <w:szCs w:val="18"/>
                <w:rtl/>
              </w:rPr>
              <w:t>غير</w:t>
            </w:r>
            <w:r w:rsidR="002C2DD6" w:rsidRPr="003112B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</w:rPr>
              <w:t>متوافر</w:t>
            </w:r>
          </w:p>
        </w:tc>
        <w:tc>
          <w:tcPr>
            <w:tcW w:w="328" w:type="pct"/>
          </w:tcPr>
          <w:p w14:paraId="570CFFD7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677,884</w:t>
            </w:r>
          </w:p>
        </w:tc>
        <w:tc>
          <w:tcPr>
            <w:tcW w:w="327" w:type="pct"/>
          </w:tcPr>
          <w:p w14:paraId="28BFB0C0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677,884</w:t>
            </w:r>
          </w:p>
        </w:tc>
        <w:tc>
          <w:tcPr>
            <w:tcW w:w="393" w:type="pct"/>
          </w:tcPr>
          <w:p w14:paraId="5CEC80D4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677,884</w:t>
            </w:r>
          </w:p>
        </w:tc>
        <w:tc>
          <w:tcPr>
            <w:tcW w:w="393" w:type="pct"/>
          </w:tcPr>
          <w:p w14:paraId="78171F00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677,884</w:t>
            </w:r>
          </w:p>
        </w:tc>
        <w:tc>
          <w:tcPr>
            <w:tcW w:w="327" w:type="pct"/>
          </w:tcPr>
          <w:p w14:paraId="2A0D48F9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677,884</w:t>
            </w:r>
          </w:p>
        </w:tc>
        <w:tc>
          <w:tcPr>
            <w:tcW w:w="327" w:type="pct"/>
          </w:tcPr>
          <w:p w14:paraId="5AB5499A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610,096</w:t>
            </w:r>
          </w:p>
        </w:tc>
        <w:tc>
          <w:tcPr>
            <w:tcW w:w="328" w:type="pct"/>
          </w:tcPr>
          <w:p w14:paraId="77D58E48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610,096</w:t>
            </w:r>
          </w:p>
        </w:tc>
        <w:tc>
          <w:tcPr>
            <w:tcW w:w="585" w:type="pct"/>
          </w:tcPr>
          <w:p w14:paraId="56C04B3A" w14:textId="22B647AF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rFonts w:hint="cs"/>
                <w:sz w:val="18"/>
                <w:szCs w:val="18"/>
                <w:rtl/>
              </w:rPr>
              <w:t>غير</w:t>
            </w:r>
            <w:r w:rsidR="002C2DD6" w:rsidRPr="003112B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</w:rPr>
              <w:t>متوافر</w:t>
            </w:r>
          </w:p>
        </w:tc>
      </w:tr>
      <w:tr w:rsidR="00FE116A" w:rsidRPr="003112B9" w14:paraId="7204196F" w14:textId="77777777" w:rsidTr="00063DC5">
        <w:trPr>
          <w:trHeight w:val="304"/>
          <w:jc w:val="center"/>
        </w:trPr>
        <w:tc>
          <w:tcPr>
            <w:tcW w:w="681" w:type="pct"/>
            <w:vMerge/>
            <w:vAlign w:val="center"/>
          </w:tcPr>
          <w:p w14:paraId="311A5BD0" w14:textId="77777777" w:rsidR="00FE116A" w:rsidRPr="003112B9" w:rsidRDefault="00FE116A" w:rsidP="00FE116A">
            <w:pPr>
              <w:bidi/>
              <w:spacing w:before="20" w:after="20"/>
              <w:rPr>
                <w:sz w:val="18"/>
                <w:szCs w:val="18"/>
              </w:rPr>
            </w:pPr>
          </w:p>
        </w:tc>
        <w:tc>
          <w:tcPr>
            <w:tcW w:w="916" w:type="pct"/>
            <w:gridSpan w:val="2"/>
            <w:vAlign w:val="center"/>
          </w:tcPr>
          <w:p w14:paraId="5B410E1B" w14:textId="60FD6410" w:rsidR="00FE116A" w:rsidRPr="003112B9" w:rsidRDefault="00FE116A" w:rsidP="00FE116A">
            <w:pPr>
              <w:bidi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  <w:rtl/>
                <w:lang w:val="en-US"/>
              </w:rPr>
              <w:t>الحد</w:t>
            </w:r>
            <w:r w:rsidR="002C2DD6" w:rsidRPr="003112B9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sz w:val="18"/>
                <w:szCs w:val="18"/>
                <w:rtl/>
                <w:lang w:val="en-US"/>
              </w:rPr>
              <w:t>الأقصى</w:t>
            </w:r>
            <w:r w:rsidR="002C2DD6" w:rsidRPr="003112B9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sz w:val="18"/>
                <w:szCs w:val="18"/>
                <w:rtl/>
                <w:lang w:val="en-US"/>
              </w:rPr>
              <w:t>المسموح</w:t>
            </w:r>
            <w:r w:rsidR="002C2DD6" w:rsidRPr="003112B9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sz w:val="18"/>
                <w:szCs w:val="18"/>
                <w:rtl/>
                <w:lang w:val="en-US"/>
              </w:rPr>
              <w:t>به</w:t>
            </w:r>
          </w:p>
        </w:tc>
        <w:tc>
          <w:tcPr>
            <w:tcW w:w="394" w:type="pct"/>
          </w:tcPr>
          <w:p w14:paraId="69C70FF3" w14:textId="0CD930EA" w:rsidR="00FE116A" w:rsidRPr="003112B9" w:rsidRDefault="00FE116A" w:rsidP="00775B50">
            <w:pPr>
              <w:bidi/>
              <w:jc w:val="left"/>
              <w:rPr>
                <w:sz w:val="18"/>
                <w:szCs w:val="18"/>
              </w:rPr>
            </w:pPr>
            <w:r w:rsidRPr="003112B9">
              <w:rPr>
                <w:rFonts w:hint="cs"/>
                <w:sz w:val="18"/>
                <w:szCs w:val="18"/>
                <w:rtl/>
              </w:rPr>
              <w:t>غير</w:t>
            </w:r>
            <w:r w:rsidR="002C2DD6" w:rsidRPr="003112B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</w:rPr>
              <w:t>متوافر</w:t>
            </w:r>
          </w:p>
        </w:tc>
        <w:tc>
          <w:tcPr>
            <w:tcW w:w="328" w:type="pct"/>
          </w:tcPr>
          <w:p w14:paraId="14BBDDEF" w14:textId="77777777" w:rsidR="00FE116A" w:rsidRPr="003112B9" w:rsidRDefault="00FE116A" w:rsidP="00775B50">
            <w:pPr>
              <w:bidi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677,884</w:t>
            </w:r>
          </w:p>
        </w:tc>
        <w:tc>
          <w:tcPr>
            <w:tcW w:w="327" w:type="pct"/>
          </w:tcPr>
          <w:p w14:paraId="063DC895" w14:textId="77777777" w:rsidR="00FE116A" w:rsidRPr="003112B9" w:rsidRDefault="00FE116A" w:rsidP="00775B50">
            <w:pPr>
              <w:bidi/>
              <w:jc w:val="left"/>
              <w:rPr>
                <w:color w:val="000000"/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677,884</w:t>
            </w:r>
          </w:p>
        </w:tc>
        <w:tc>
          <w:tcPr>
            <w:tcW w:w="393" w:type="pct"/>
          </w:tcPr>
          <w:p w14:paraId="0B44BCCC" w14:textId="77777777" w:rsidR="00FE116A" w:rsidRPr="003112B9" w:rsidRDefault="00FE116A" w:rsidP="00775B50">
            <w:pPr>
              <w:bidi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677,884</w:t>
            </w:r>
          </w:p>
        </w:tc>
        <w:tc>
          <w:tcPr>
            <w:tcW w:w="393" w:type="pct"/>
          </w:tcPr>
          <w:p w14:paraId="670B8838" w14:textId="77777777" w:rsidR="00FE116A" w:rsidRPr="003112B9" w:rsidRDefault="00FE116A" w:rsidP="00775B50">
            <w:pPr>
              <w:bidi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677,884</w:t>
            </w:r>
          </w:p>
        </w:tc>
        <w:tc>
          <w:tcPr>
            <w:tcW w:w="327" w:type="pct"/>
          </w:tcPr>
          <w:p w14:paraId="4075A954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677,884</w:t>
            </w:r>
          </w:p>
        </w:tc>
        <w:tc>
          <w:tcPr>
            <w:tcW w:w="327" w:type="pct"/>
          </w:tcPr>
          <w:p w14:paraId="7CEDE550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576,201</w:t>
            </w:r>
          </w:p>
        </w:tc>
        <w:tc>
          <w:tcPr>
            <w:tcW w:w="328" w:type="pct"/>
          </w:tcPr>
          <w:p w14:paraId="4D831A2F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576,201</w:t>
            </w:r>
          </w:p>
        </w:tc>
        <w:tc>
          <w:tcPr>
            <w:tcW w:w="585" w:type="pct"/>
          </w:tcPr>
          <w:p w14:paraId="39905B1C" w14:textId="53FAEE86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rFonts w:hint="cs"/>
                <w:sz w:val="18"/>
                <w:szCs w:val="18"/>
                <w:rtl/>
              </w:rPr>
              <w:t>غير</w:t>
            </w:r>
            <w:r w:rsidR="002C2DD6" w:rsidRPr="003112B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</w:rPr>
              <w:t>متوافر</w:t>
            </w:r>
          </w:p>
        </w:tc>
      </w:tr>
      <w:tr w:rsidR="00FE116A" w:rsidRPr="003112B9" w14:paraId="603F556D" w14:textId="77777777" w:rsidTr="00063DC5">
        <w:trPr>
          <w:trHeight w:val="33"/>
          <w:jc w:val="center"/>
        </w:trPr>
        <w:tc>
          <w:tcPr>
            <w:tcW w:w="681" w:type="pct"/>
            <w:vMerge/>
            <w:vAlign w:val="center"/>
          </w:tcPr>
          <w:p w14:paraId="2250B67B" w14:textId="77777777" w:rsidR="00FE116A" w:rsidRPr="003112B9" w:rsidRDefault="00FE116A" w:rsidP="00FE116A">
            <w:pPr>
              <w:bidi/>
              <w:spacing w:before="20" w:after="20"/>
              <w:rPr>
                <w:sz w:val="18"/>
                <w:szCs w:val="18"/>
              </w:rPr>
            </w:pPr>
          </w:p>
        </w:tc>
        <w:tc>
          <w:tcPr>
            <w:tcW w:w="916" w:type="pct"/>
            <w:gridSpan w:val="2"/>
          </w:tcPr>
          <w:p w14:paraId="0D75499B" w14:textId="684818C0" w:rsidR="00FE116A" w:rsidRPr="003112B9" w:rsidRDefault="00FE116A" w:rsidP="00063DC5">
            <w:pPr>
              <w:bidi/>
              <w:spacing w:before="20" w:after="20" w:line="360" w:lineRule="auto"/>
              <w:jc w:val="left"/>
              <w:rPr>
                <w:sz w:val="18"/>
                <w:szCs w:val="18"/>
              </w:rPr>
            </w:pPr>
            <w:r w:rsidRPr="003112B9">
              <w:rPr>
                <w:rFonts w:hint="cs"/>
                <w:sz w:val="18"/>
                <w:szCs w:val="18"/>
                <w:rtl/>
              </w:rPr>
              <w:t>التخفيض</w:t>
            </w:r>
            <w:r w:rsidR="002C2DD6" w:rsidRPr="003112B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</w:rPr>
              <w:t>من</w:t>
            </w:r>
            <w:r w:rsidR="002C2DD6" w:rsidRPr="003112B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</w:rPr>
              <w:t>خط</w:t>
            </w:r>
            <w:r w:rsidR="002C2DD6" w:rsidRPr="003112B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</w:rPr>
              <w:t>الأساس</w:t>
            </w:r>
            <w:r w:rsidR="002C2DD6" w:rsidRPr="003112B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</w:rPr>
              <w:t>(</w:t>
            </w:r>
            <w:r w:rsidR="002C2DD6" w:rsidRPr="003112B9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063DC5" w:rsidRPr="003112B9">
              <w:rPr>
                <w:rFonts w:hint="cs"/>
                <w:sz w:val="18"/>
                <w:szCs w:val="18"/>
                <w:rtl/>
              </w:rPr>
              <w:t>%</w:t>
            </w:r>
            <w:r w:rsidRPr="003112B9">
              <w:rPr>
                <w:rFonts w:hint="cs"/>
                <w:sz w:val="18"/>
                <w:szCs w:val="18"/>
                <w:rtl/>
              </w:rPr>
              <w:t>)</w:t>
            </w:r>
          </w:p>
        </w:tc>
        <w:tc>
          <w:tcPr>
            <w:tcW w:w="394" w:type="pct"/>
          </w:tcPr>
          <w:p w14:paraId="67956645" w14:textId="553D2A8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rFonts w:hint="cs"/>
                <w:sz w:val="18"/>
                <w:szCs w:val="18"/>
                <w:rtl/>
              </w:rPr>
              <w:t>غير</w:t>
            </w:r>
            <w:r w:rsidR="002C2DD6" w:rsidRPr="003112B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</w:rPr>
              <w:t>متوافر</w:t>
            </w:r>
          </w:p>
        </w:tc>
        <w:tc>
          <w:tcPr>
            <w:tcW w:w="328" w:type="pct"/>
          </w:tcPr>
          <w:p w14:paraId="69815049" w14:textId="5AF6A729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  <w:r w:rsidR="002C2DD6" w:rsidRPr="003112B9">
              <w:rPr>
                <w:sz w:val="18"/>
                <w:szCs w:val="18"/>
              </w:rPr>
              <w:t>.</w:t>
            </w: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14:paraId="20F1FDF4" w14:textId="60E2810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  <w:r w:rsidR="002C2DD6" w:rsidRPr="003112B9">
              <w:rPr>
                <w:sz w:val="18"/>
                <w:szCs w:val="18"/>
              </w:rPr>
              <w:t>.</w:t>
            </w: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393" w:type="pct"/>
          </w:tcPr>
          <w:p w14:paraId="7EA82FA9" w14:textId="0B8B1F51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  <w:r w:rsidR="002C2DD6" w:rsidRPr="003112B9">
              <w:rPr>
                <w:sz w:val="18"/>
                <w:szCs w:val="18"/>
              </w:rPr>
              <w:t>.</w:t>
            </w: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393" w:type="pct"/>
          </w:tcPr>
          <w:p w14:paraId="1539652D" w14:textId="0B92F386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  <w:r w:rsidR="002C2DD6" w:rsidRPr="003112B9">
              <w:rPr>
                <w:sz w:val="18"/>
                <w:szCs w:val="18"/>
              </w:rPr>
              <w:t>.</w:t>
            </w: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14:paraId="55EB2FB6" w14:textId="335F4F9F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  <w:r w:rsidR="002C2DD6" w:rsidRPr="003112B9">
              <w:rPr>
                <w:sz w:val="18"/>
                <w:szCs w:val="18"/>
              </w:rPr>
              <w:t>.</w:t>
            </w: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14:paraId="3A923415" w14:textId="0947B3EB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15</w:t>
            </w:r>
            <w:r w:rsidR="002C2DD6" w:rsidRPr="003112B9">
              <w:rPr>
                <w:sz w:val="18"/>
                <w:szCs w:val="18"/>
              </w:rPr>
              <w:t>.</w:t>
            </w: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328" w:type="pct"/>
          </w:tcPr>
          <w:p w14:paraId="15E4D0BD" w14:textId="60534604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15</w:t>
            </w:r>
            <w:r w:rsidR="002C2DD6" w:rsidRPr="003112B9">
              <w:rPr>
                <w:sz w:val="18"/>
                <w:szCs w:val="18"/>
              </w:rPr>
              <w:t>.</w:t>
            </w: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585" w:type="pct"/>
          </w:tcPr>
          <w:p w14:paraId="0628A49A" w14:textId="4BA5BD1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rFonts w:hint="cs"/>
                <w:sz w:val="18"/>
                <w:szCs w:val="18"/>
                <w:rtl/>
              </w:rPr>
              <w:t>غير</w:t>
            </w:r>
            <w:r w:rsidR="002C2DD6" w:rsidRPr="003112B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</w:rPr>
              <w:t>متوافر</w:t>
            </w:r>
          </w:p>
        </w:tc>
      </w:tr>
      <w:tr w:rsidR="00FE116A" w:rsidRPr="003112B9" w14:paraId="2761C7E5" w14:textId="77777777" w:rsidTr="00063DC5">
        <w:trPr>
          <w:trHeight w:val="249"/>
          <w:jc w:val="center"/>
        </w:trPr>
        <w:tc>
          <w:tcPr>
            <w:tcW w:w="681" w:type="pct"/>
            <w:vMerge w:val="restart"/>
            <w:vAlign w:val="center"/>
          </w:tcPr>
          <w:p w14:paraId="78BD1A40" w14:textId="0CC6F983" w:rsidR="00FE116A" w:rsidRPr="003112B9" w:rsidRDefault="00FE116A" w:rsidP="00FE116A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المبالغ</w:t>
            </w:r>
            <w:r w:rsidR="002C2DD6" w:rsidRPr="003112B9">
              <w:rPr>
                <w:rFonts w:hint="cs"/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الموافق</w:t>
            </w:r>
            <w:r w:rsidR="002C2DD6" w:rsidRPr="003112B9">
              <w:rPr>
                <w:rFonts w:hint="cs"/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عليها</w:t>
            </w:r>
            <w:r w:rsidR="002C2DD6" w:rsidRPr="003112B9">
              <w:rPr>
                <w:rFonts w:hint="cs"/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من</w:t>
            </w:r>
            <w:r w:rsidR="002C2DD6" w:rsidRPr="003112B9">
              <w:rPr>
                <w:rFonts w:hint="cs"/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حيث</w:t>
            </w:r>
            <w:r w:rsidR="002C2DD6" w:rsidRPr="003112B9">
              <w:rPr>
                <w:rFonts w:hint="cs"/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المبدأ</w:t>
            </w:r>
            <w:r w:rsidR="002C2DD6" w:rsidRPr="003112B9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(دولار</w:t>
            </w:r>
            <w:r w:rsidR="002C2DD6"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أمريكي)</w:t>
            </w:r>
          </w:p>
        </w:tc>
        <w:tc>
          <w:tcPr>
            <w:tcW w:w="296" w:type="pct"/>
            <w:vMerge w:val="restart"/>
            <w:vAlign w:val="center"/>
          </w:tcPr>
          <w:p w14:paraId="09A4F96C" w14:textId="05C9F066" w:rsidR="00FE116A" w:rsidRPr="003112B9" w:rsidRDefault="00FE116A" w:rsidP="00FE116A">
            <w:pPr>
              <w:bidi/>
              <w:spacing w:before="20" w:after="20"/>
              <w:jc w:val="center"/>
              <w:rPr>
                <w:sz w:val="18"/>
                <w:szCs w:val="18"/>
              </w:rPr>
            </w:pPr>
            <w:r w:rsidRPr="003112B9">
              <w:rPr>
                <w:rFonts w:hint="cs"/>
                <w:sz w:val="18"/>
                <w:szCs w:val="18"/>
                <w:rtl/>
                <w:lang w:val="en-US" w:bidi="ar-EG"/>
              </w:rPr>
              <w:t>اليونيدو</w:t>
            </w:r>
          </w:p>
        </w:tc>
        <w:tc>
          <w:tcPr>
            <w:tcW w:w="621" w:type="pct"/>
          </w:tcPr>
          <w:p w14:paraId="19015491" w14:textId="77584165" w:rsidR="00FE116A" w:rsidRPr="003112B9" w:rsidRDefault="00FE116A" w:rsidP="00FE116A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تكاليف</w:t>
            </w:r>
            <w:r w:rsidR="002C2DD6"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المشروع</w:t>
            </w:r>
          </w:p>
        </w:tc>
        <w:tc>
          <w:tcPr>
            <w:tcW w:w="394" w:type="pct"/>
          </w:tcPr>
          <w:p w14:paraId="6315F838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153,500</w:t>
            </w:r>
          </w:p>
        </w:tc>
        <w:tc>
          <w:tcPr>
            <w:tcW w:w="328" w:type="pct"/>
          </w:tcPr>
          <w:p w14:paraId="5CE0695D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14:paraId="2836F9A4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393" w:type="pct"/>
          </w:tcPr>
          <w:p w14:paraId="6013CEC9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393" w:type="pct"/>
          </w:tcPr>
          <w:p w14:paraId="72F0D66C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78,500</w:t>
            </w:r>
          </w:p>
        </w:tc>
        <w:tc>
          <w:tcPr>
            <w:tcW w:w="327" w:type="pct"/>
          </w:tcPr>
          <w:p w14:paraId="1C5EF289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14:paraId="018B2AA5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28" w:type="pct"/>
          </w:tcPr>
          <w:p w14:paraId="52EFAA3F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25,000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1678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257,000</w:t>
            </w:r>
          </w:p>
        </w:tc>
      </w:tr>
      <w:tr w:rsidR="00FE116A" w:rsidRPr="003112B9" w14:paraId="2BB2DA73" w14:textId="77777777" w:rsidTr="00063DC5">
        <w:trPr>
          <w:trHeight w:val="249"/>
          <w:jc w:val="center"/>
        </w:trPr>
        <w:tc>
          <w:tcPr>
            <w:tcW w:w="681" w:type="pct"/>
            <w:vMerge/>
          </w:tcPr>
          <w:p w14:paraId="6D3E6EE9" w14:textId="77777777" w:rsidR="00FE116A" w:rsidRPr="003112B9" w:rsidRDefault="00FE116A" w:rsidP="00FE116A">
            <w:pPr>
              <w:bidi/>
              <w:spacing w:before="20" w:after="20"/>
              <w:rPr>
                <w:sz w:val="18"/>
                <w:szCs w:val="18"/>
              </w:rPr>
            </w:pPr>
          </w:p>
        </w:tc>
        <w:tc>
          <w:tcPr>
            <w:tcW w:w="296" w:type="pct"/>
            <w:vMerge/>
            <w:vAlign w:val="center"/>
          </w:tcPr>
          <w:p w14:paraId="0F31CEDE" w14:textId="77777777" w:rsidR="00FE116A" w:rsidRPr="003112B9" w:rsidRDefault="00FE116A" w:rsidP="00FE116A">
            <w:pPr>
              <w:bidi/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621" w:type="pct"/>
          </w:tcPr>
          <w:p w14:paraId="04D9D59F" w14:textId="7E53B392" w:rsidR="00FE116A" w:rsidRPr="003112B9" w:rsidRDefault="00FE116A" w:rsidP="00FE116A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تكاليف</w:t>
            </w:r>
            <w:r w:rsidR="002C2DD6"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الدعم</w:t>
            </w:r>
          </w:p>
        </w:tc>
        <w:tc>
          <w:tcPr>
            <w:tcW w:w="394" w:type="pct"/>
          </w:tcPr>
          <w:p w14:paraId="33E4E65E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19,955</w:t>
            </w:r>
          </w:p>
        </w:tc>
        <w:tc>
          <w:tcPr>
            <w:tcW w:w="328" w:type="pct"/>
          </w:tcPr>
          <w:p w14:paraId="6F666110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14:paraId="45A69680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393" w:type="pct"/>
          </w:tcPr>
          <w:p w14:paraId="22E897B9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393" w:type="pct"/>
          </w:tcPr>
          <w:p w14:paraId="50116B46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10,205</w:t>
            </w:r>
          </w:p>
        </w:tc>
        <w:tc>
          <w:tcPr>
            <w:tcW w:w="327" w:type="pct"/>
          </w:tcPr>
          <w:p w14:paraId="474D38D1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14:paraId="78898257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28" w:type="pct"/>
          </w:tcPr>
          <w:p w14:paraId="4E5A2A55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3,250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D9EA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33,410</w:t>
            </w:r>
          </w:p>
        </w:tc>
      </w:tr>
      <w:tr w:rsidR="00FE116A" w:rsidRPr="003112B9" w14:paraId="2F892017" w14:textId="77777777" w:rsidTr="00063DC5">
        <w:trPr>
          <w:trHeight w:val="249"/>
          <w:jc w:val="center"/>
        </w:trPr>
        <w:tc>
          <w:tcPr>
            <w:tcW w:w="681" w:type="pct"/>
            <w:vMerge/>
          </w:tcPr>
          <w:p w14:paraId="07732BBF" w14:textId="77777777" w:rsidR="00FE116A" w:rsidRPr="003112B9" w:rsidRDefault="00FE116A" w:rsidP="00FE116A">
            <w:pPr>
              <w:bidi/>
              <w:spacing w:before="20" w:after="20"/>
              <w:rPr>
                <w:sz w:val="18"/>
                <w:szCs w:val="18"/>
              </w:rPr>
            </w:pPr>
          </w:p>
        </w:tc>
        <w:tc>
          <w:tcPr>
            <w:tcW w:w="296" w:type="pct"/>
            <w:vMerge w:val="restart"/>
            <w:vAlign w:val="center"/>
          </w:tcPr>
          <w:p w14:paraId="6861FA2D" w14:textId="4CA23864" w:rsidR="00FE116A" w:rsidRPr="003112B9" w:rsidRDefault="00FE116A" w:rsidP="00FE116A">
            <w:pPr>
              <w:bidi/>
              <w:spacing w:before="20" w:after="20"/>
              <w:jc w:val="center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  <w:rtl/>
                <w:lang w:val="en-US"/>
              </w:rPr>
              <w:t>اليونيب</w:t>
            </w:r>
          </w:p>
        </w:tc>
        <w:tc>
          <w:tcPr>
            <w:tcW w:w="621" w:type="pct"/>
          </w:tcPr>
          <w:p w14:paraId="11C78E9B" w14:textId="2B8AC9C2" w:rsidR="00FE116A" w:rsidRPr="003112B9" w:rsidRDefault="00FE116A" w:rsidP="00FE116A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تكاليف</w:t>
            </w:r>
            <w:r w:rsidR="002C2DD6"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المشروع</w:t>
            </w:r>
          </w:p>
        </w:tc>
        <w:tc>
          <w:tcPr>
            <w:tcW w:w="394" w:type="pct"/>
          </w:tcPr>
          <w:p w14:paraId="2FB68642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40,500</w:t>
            </w:r>
          </w:p>
        </w:tc>
        <w:tc>
          <w:tcPr>
            <w:tcW w:w="328" w:type="pct"/>
          </w:tcPr>
          <w:p w14:paraId="0849636D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14:paraId="02781116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color w:val="000000"/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3" w:type="pct"/>
          </w:tcPr>
          <w:p w14:paraId="53342D37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3" w:type="pct"/>
          </w:tcPr>
          <w:p w14:paraId="13B787FA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327" w:type="pct"/>
          </w:tcPr>
          <w:p w14:paraId="02E84902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14:paraId="24457445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28" w:type="pct"/>
          </w:tcPr>
          <w:p w14:paraId="178A4ACC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7,500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226B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68,000</w:t>
            </w:r>
          </w:p>
        </w:tc>
      </w:tr>
      <w:tr w:rsidR="00FE116A" w:rsidRPr="003112B9" w14:paraId="4E2DC0DC" w14:textId="77777777" w:rsidTr="00063DC5">
        <w:trPr>
          <w:trHeight w:val="249"/>
          <w:jc w:val="center"/>
        </w:trPr>
        <w:tc>
          <w:tcPr>
            <w:tcW w:w="681" w:type="pct"/>
            <w:vMerge/>
          </w:tcPr>
          <w:p w14:paraId="3AA0D531" w14:textId="77777777" w:rsidR="00FE116A" w:rsidRPr="003112B9" w:rsidRDefault="00FE116A" w:rsidP="00FE116A">
            <w:pPr>
              <w:bidi/>
              <w:spacing w:before="20" w:after="20"/>
              <w:rPr>
                <w:sz w:val="18"/>
                <w:szCs w:val="18"/>
              </w:rPr>
            </w:pPr>
          </w:p>
        </w:tc>
        <w:tc>
          <w:tcPr>
            <w:tcW w:w="296" w:type="pct"/>
            <w:vMerge/>
          </w:tcPr>
          <w:p w14:paraId="471F938A" w14:textId="77777777" w:rsidR="00FE116A" w:rsidRPr="003112B9" w:rsidRDefault="00FE116A" w:rsidP="00FE116A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621" w:type="pct"/>
          </w:tcPr>
          <w:p w14:paraId="216BEDB3" w14:textId="4D799BF6" w:rsidR="00FE116A" w:rsidRPr="003112B9" w:rsidRDefault="00FE116A" w:rsidP="00FE116A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تكاليف</w:t>
            </w:r>
            <w:r w:rsidR="002C2DD6"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الدعم</w:t>
            </w:r>
          </w:p>
        </w:tc>
        <w:tc>
          <w:tcPr>
            <w:tcW w:w="394" w:type="pct"/>
          </w:tcPr>
          <w:p w14:paraId="448ABA54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5,265</w:t>
            </w:r>
          </w:p>
        </w:tc>
        <w:tc>
          <w:tcPr>
            <w:tcW w:w="328" w:type="pct"/>
          </w:tcPr>
          <w:p w14:paraId="191AFB3D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14:paraId="3B251B04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color w:val="000000"/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3" w:type="pct"/>
          </w:tcPr>
          <w:p w14:paraId="198A49B6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3" w:type="pct"/>
          </w:tcPr>
          <w:p w14:paraId="693A9C1D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2,600</w:t>
            </w:r>
          </w:p>
        </w:tc>
        <w:tc>
          <w:tcPr>
            <w:tcW w:w="327" w:type="pct"/>
          </w:tcPr>
          <w:p w14:paraId="0883EBF1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14:paraId="47FF2324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28" w:type="pct"/>
          </w:tcPr>
          <w:p w14:paraId="21F3E476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975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482E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color w:val="000000"/>
                <w:sz w:val="18"/>
                <w:szCs w:val="18"/>
              </w:rPr>
              <w:t>8,840</w:t>
            </w:r>
          </w:p>
        </w:tc>
      </w:tr>
      <w:tr w:rsidR="00FE116A" w:rsidRPr="003112B9" w14:paraId="52C9CA10" w14:textId="77777777" w:rsidTr="00063DC5">
        <w:trPr>
          <w:trHeight w:val="249"/>
          <w:jc w:val="center"/>
        </w:trPr>
        <w:tc>
          <w:tcPr>
            <w:tcW w:w="977" w:type="pct"/>
            <w:gridSpan w:val="2"/>
            <w:vMerge w:val="restart"/>
            <w:vAlign w:val="center"/>
          </w:tcPr>
          <w:p w14:paraId="4C4CA1F2" w14:textId="5334B939" w:rsidR="00FE116A" w:rsidRPr="003112B9" w:rsidRDefault="00FE116A" w:rsidP="00FE116A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  <w:rtl/>
                <w:lang w:val="en-US"/>
              </w:rPr>
              <w:t>الأموال</w:t>
            </w:r>
            <w:r w:rsidR="002C2DD6" w:rsidRPr="003112B9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التي</w:t>
            </w:r>
            <w:r w:rsidR="002C2DD6" w:rsidRPr="003112B9">
              <w:rPr>
                <w:rFonts w:hint="cs"/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وافقت</w:t>
            </w:r>
            <w:r w:rsidR="002C2DD6" w:rsidRPr="003112B9">
              <w:rPr>
                <w:rFonts w:hint="cs"/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عليها</w:t>
            </w:r>
            <w:r w:rsidR="002C2DD6" w:rsidRPr="003112B9">
              <w:rPr>
                <w:rFonts w:hint="cs"/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اللجنة</w:t>
            </w:r>
            <w:r w:rsidR="002C2DD6" w:rsidRPr="003112B9">
              <w:rPr>
                <w:rFonts w:hint="cs"/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التنفيذية</w:t>
            </w:r>
            <w:r w:rsidR="002C2DD6" w:rsidRPr="003112B9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(دولار</w:t>
            </w:r>
            <w:r w:rsidR="002C2DD6"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أمريكي)</w:t>
            </w:r>
          </w:p>
        </w:tc>
        <w:tc>
          <w:tcPr>
            <w:tcW w:w="621" w:type="pct"/>
          </w:tcPr>
          <w:p w14:paraId="32ED9B94" w14:textId="661868C5" w:rsidR="00FE116A" w:rsidRPr="003112B9" w:rsidRDefault="00FE116A" w:rsidP="00FE116A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تكاليف</w:t>
            </w:r>
            <w:r w:rsidR="002C2DD6"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المشروع</w:t>
            </w:r>
          </w:p>
        </w:tc>
        <w:tc>
          <w:tcPr>
            <w:tcW w:w="394" w:type="pct"/>
          </w:tcPr>
          <w:p w14:paraId="60764E5C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194,000</w:t>
            </w:r>
          </w:p>
        </w:tc>
        <w:tc>
          <w:tcPr>
            <w:tcW w:w="328" w:type="pct"/>
          </w:tcPr>
          <w:p w14:paraId="35A91835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14:paraId="33127B9A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393" w:type="pct"/>
          </w:tcPr>
          <w:p w14:paraId="671C8E52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393" w:type="pct"/>
          </w:tcPr>
          <w:p w14:paraId="4D8CD5A7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14:paraId="2EED36CB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14:paraId="5D5BDC64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328" w:type="pct"/>
          </w:tcPr>
          <w:p w14:paraId="2822CF95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585" w:type="pct"/>
          </w:tcPr>
          <w:p w14:paraId="5A824624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194,000</w:t>
            </w:r>
          </w:p>
        </w:tc>
      </w:tr>
      <w:tr w:rsidR="00FE116A" w:rsidRPr="003112B9" w14:paraId="28C791E7" w14:textId="77777777" w:rsidTr="00063DC5">
        <w:trPr>
          <w:trHeight w:val="249"/>
          <w:jc w:val="center"/>
        </w:trPr>
        <w:tc>
          <w:tcPr>
            <w:tcW w:w="977" w:type="pct"/>
            <w:gridSpan w:val="2"/>
            <w:vMerge/>
            <w:vAlign w:val="center"/>
          </w:tcPr>
          <w:p w14:paraId="2259B2BD" w14:textId="77777777" w:rsidR="00FE116A" w:rsidRPr="003112B9" w:rsidRDefault="00FE116A" w:rsidP="00FE116A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621" w:type="pct"/>
          </w:tcPr>
          <w:p w14:paraId="662AB7DA" w14:textId="0F520FFC" w:rsidR="00FE116A" w:rsidRPr="003112B9" w:rsidRDefault="00FE116A" w:rsidP="00FE116A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تكاليف</w:t>
            </w:r>
            <w:r w:rsidR="002C2DD6"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الدعم</w:t>
            </w:r>
          </w:p>
        </w:tc>
        <w:tc>
          <w:tcPr>
            <w:tcW w:w="394" w:type="pct"/>
          </w:tcPr>
          <w:p w14:paraId="0FDC1312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25,220</w:t>
            </w:r>
          </w:p>
        </w:tc>
        <w:tc>
          <w:tcPr>
            <w:tcW w:w="328" w:type="pct"/>
          </w:tcPr>
          <w:p w14:paraId="08D44A19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14:paraId="532B492B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393" w:type="pct"/>
          </w:tcPr>
          <w:p w14:paraId="3EA2D747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393" w:type="pct"/>
          </w:tcPr>
          <w:p w14:paraId="0829A4C6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14:paraId="40A2FB93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14:paraId="479A005B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328" w:type="pct"/>
          </w:tcPr>
          <w:p w14:paraId="7A0C879C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0</w:t>
            </w:r>
          </w:p>
        </w:tc>
        <w:tc>
          <w:tcPr>
            <w:tcW w:w="585" w:type="pct"/>
          </w:tcPr>
          <w:p w14:paraId="4DBB62BC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25,220</w:t>
            </w:r>
          </w:p>
        </w:tc>
      </w:tr>
      <w:tr w:rsidR="00FE116A" w:rsidRPr="003112B9" w14:paraId="0361D0B0" w14:textId="77777777" w:rsidTr="00063DC5">
        <w:trPr>
          <w:trHeight w:val="200"/>
          <w:jc w:val="center"/>
        </w:trPr>
        <w:tc>
          <w:tcPr>
            <w:tcW w:w="977" w:type="pct"/>
            <w:gridSpan w:val="2"/>
            <w:vMerge w:val="restart"/>
            <w:vAlign w:val="center"/>
          </w:tcPr>
          <w:p w14:paraId="0B3508F6" w14:textId="1A963653" w:rsidR="00FE116A" w:rsidRPr="003112B9" w:rsidRDefault="00FE116A" w:rsidP="00FE116A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  <w:rtl/>
                <w:lang w:val="en-US"/>
              </w:rPr>
              <w:t>مجموع</w:t>
            </w:r>
            <w:r w:rsidR="002C2DD6" w:rsidRPr="003112B9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sz w:val="18"/>
                <w:szCs w:val="18"/>
                <w:rtl/>
                <w:lang w:val="en-US"/>
              </w:rPr>
              <w:t>الأموال</w:t>
            </w:r>
            <w:r w:rsidR="002C2DD6" w:rsidRPr="003112B9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الموصى</w:t>
            </w:r>
            <w:r w:rsidR="002C2DD6" w:rsidRPr="003112B9">
              <w:rPr>
                <w:rFonts w:hint="cs"/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بالموافقة</w:t>
            </w:r>
            <w:r w:rsidR="002C2DD6" w:rsidRPr="003112B9">
              <w:rPr>
                <w:rFonts w:hint="cs"/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عليها</w:t>
            </w:r>
            <w:r w:rsidR="002C2DD6" w:rsidRPr="003112B9">
              <w:rPr>
                <w:rFonts w:hint="cs"/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في</w:t>
            </w:r>
            <w:r w:rsidR="002C2DD6" w:rsidRPr="003112B9">
              <w:rPr>
                <w:rFonts w:hint="cs"/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هذا</w:t>
            </w:r>
            <w:r w:rsidR="002C2DD6" w:rsidRPr="003112B9">
              <w:rPr>
                <w:rFonts w:hint="cs"/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hint="cs"/>
                <w:sz w:val="18"/>
                <w:szCs w:val="18"/>
                <w:rtl/>
                <w:lang w:val="en-US"/>
              </w:rPr>
              <w:t>الاجتماع</w:t>
            </w:r>
            <w:r w:rsidR="002C2DD6" w:rsidRPr="003112B9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(دولار</w:t>
            </w:r>
            <w:r w:rsidR="002C2DD6"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أمريكي)</w:t>
            </w:r>
          </w:p>
        </w:tc>
        <w:tc>
          <w:tcPr>
            <w:tcW w:w="621" w:type="pct"/>
          </w:tcPr>
          <w:p w14:paraId="0CA58822" w14:textId="3E66ADBD" w:rsidR="00FE116A" w:rsidRPr="003112B9" w:rsidRDefault="00FE116A" w:rsidP="00FE116A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تكاليف</w:t>
            </w:r>
            <w:r w:rsidR="002C2DD6"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المشروع</w:t>
            </w:r>
          </w:p>
        </w:tc>
        <w:tc>
          <w:tcPr>
            <w:tcW w:w="394" w:type="pct"/>
          </w:tcPr>
          <w:p w14:paraId="45642DC2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328" w:type="pct"/>
          </w:tcPr>
          <w:p w14:paraId="2F3C482A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327" w:type="pct"/>
          </w:tcPr>
          <w:p w14:paraId="36A9412F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393" w:type="pct"/>
          </w:tcPr>
          <w:p w14:paraId="16367E52" w14:textId="77777777" w:rsidR="00FE116A" w:rsidRPr="003112B9" w:rsidRDefault="00FE116A" w:rsidP="00775B50">
            <w:pPr>
              <w:bidi/>
              <w:spacing w:before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*245,290</w:t>
            </w:r>
          </w:p>
        </w:tc>
        <w:tc>
          <w:tcPr>
            <w:tcW w:w="393" w:type="pct"/>
          </w:tcPr>
          <w:p w14:paraId="4398C5E3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327" w:type="pct"/>
          </w:tcPr>
          <w:p w14:paraId="56EC74D9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327" w:type="pct"/>
          </w:tcPr>
          <w:p w14:paraId="484B8B70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328" w:type="pct"/>
          </w:tcPr>
          <w:p w14:paraId="15312307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585" w:type="pct"/>
          </w:tcPr>
          <w:p w14:paraId="19198722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245,290</w:t>
            </w:r>
          </w:p>
        </w:tc>
      </w:tr>
      <w:tr w:rsidR="00FE116A" w:rsidRPr="003112B9" w14:paraId="639AA2BE" w14:textId="77777777" w:rsidTr="00063DC5">
        <w:trPr>
          <w:trHeight w:val="277"/>
          <w:jc w:val="center"/>
        </w:trPr>
        <w:tc>
          <w:tcPr>
            <w:tcW w:w="977" w:type="pct"/>
            <w:gridSpan w:val="2"/>
            <w:vMerge/>
            <w:vAlign w:val="center"/>
          </w:tcPr>
          <w:p w14:paraId="5A8F9F4A" w14:textId="77777777" w:rsidR="00FE116A" w:rsidRPr="003112B9" w:rsidRDefault="00FE116A" w:rsidP="00FE116A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621" w:type="pct"/>
          </w:tcPr>
          <w:p w14:paraId="52DED24B" w14:textId="73D73DF9" w:rsidR="00FE116A" w:rsidRPr="003112B9" w:rsidRDefault="00FE116A" w:rsidP="00FE116A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تكاليف</w:t>
            </w:r>
            <w:r w:rsidR="002C2DD6"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</w:t>
            </w:r>
            <w:r w:rsidRPr="003112B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الدعم</w:t>
            </w:r>
          </w:p>
        </w:tc>
        <w:tc>
          <w:tcPr>
            <w:tcW w:w="394" w:type="pct"/>
          </w:tcPr>
          <w:p w14:paraId="49365D1D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328" w:type="pct"/>
          </w:tcPr>
          <w:p w14:paraId="459F0185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327" w:type="pct"/>
          </w:tcPr>
          <w:p w14:paraId="000A18F2" w14:textId="77777777" w:rsidR="00FE116A" w:rsidRPr="003112B9" w:rsidRDefault="00FE116A" w:rsidP="00775B50">
            <w:pPr>
              <w:bidi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93" w:type="pct"/>
          </w:tcPr>
          <w:p w14:paraId="1E6BB649" w14:textId="77777777" w:rsidR="00FE116A" w:rsidRPr="003112B9" w:rsidRDefault="00FE116A" w:rsidP="00775B50">
            <w:pPr>
              <w:bidi/>
              <w:jc w:val="left"/>
              <w:rPr>
                <w:color w:val="000000"/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*31,888</w:t>
            </w:r>
          </w:p>
        </w:tc>
        <w:tc>
          <w:tcPr>
            <w:tcW w:w="393" w:type="pct"/>
          </w:tcPr>
          <w:p w14:paraId="253CD51B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327" w:type="pct"/>
          </w:tcPr>
          <w:p w14:paraId="29C831F8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327" w:type="pct"/>
          </w:tcPr>
          <w:p w14:paraId="0031C3AD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328" w:type="pct"/>
          </w:tcPr>
          <w:p w14:paraId="102C6964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585" w:type="pct"/>
          </w:tcPr>
          <w:p w14:paraId="12D3D4E2" w14:textId="77777777" w:rsidR="00FE116A" w:rsidRPr="003112B9" w:rsidRDefault="00FE116A" w:rsidP="00775B50">
            <w:pPr>
              <w:bidi/>
              <w:spacing w:before="20" w:after="20"/>
              <w:jc w:val="left"/>
              <w:rPr>
                <w:sz w:val="18"/>
                <w:szCs w:val="18"/>
              </w:rPr>
            </w:pPr>
            <w:r w:rsidRPr="003112B9">
              <w:rPr>
                <w:sz w:val="18"/>
                <w:szCs w:val="18"/>
              </w:rPr>
              <w:t>31,888</w:t>
            </w:r>
          </w:p>
        </w:tc>
      </w:tr>
    </w:tbl>
    <w:p w14:paraId="7E71FE4A" w14:textId="286B8FE2" w:rsidR="00DA5DBB" w:rsidRPr="003112B9" w:rsidRDefault="00FE116A" w:rsidP="00DA5DBB">
      <w:pPr>
        <w:bidi/>
        <w:ind w:left="-563"/>
        <w:rPr>
          <w:sz w:val="18"/>
          <w:szCs w:val="18"/>
          <w:rtl/>
          <w:lang w:val="en-US"/>
        </w:rPr>
      </w:pPr>
      <w:r w:rsidRPr="003112B9">
        <w:rPr>
          <w:sz w:val="18"/>
          <w:szCs w:val="18"/>
          <w:rtl/>
          <w:lang w:val="en-US"/>
        </w:rPr>
        <w:t>*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تم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التوصية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بالموافقة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على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الشريحة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في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="00063DC5" w:rsidRPr="003112B9">
        <w:rPr>
          <w:rFonts w:hint="cs"/>
          <w:sz w:val="18"/>
          <w:szCs w:val="18"/>
          <w:rtl/>
          <w:lang w:val="en-US"/>
        </w:rPr>
        <w:t xml:space="preserve">هذا </w:t>
      </w:r>
      <w:r w:rsidRPr="003112B9">
        <w:rPr>
          <w:sz w:val="18"/>
          <w:szCs w:val="18"/>
          <w:rtl/>
          <w:lang w:val="en-US"/>
        </w:rPr>
        <w:t>الاجتماع،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بما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في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ذلك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146,790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دولارا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أمريكيا،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بالإضافة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إلى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تكاليف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دعم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الوكالة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البالغة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19,083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دولارا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أمريكيا،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="003D69BD" w:rsidRPr="003112B9">
        <w:rPr>
          <w:rFonts w:hint="cs"/>
          <w:sz w:val="18"/>
          <w:szCs w:val="18"/>
          <w:rtl/>
          <w:lang w:val="en-US"/>
        </w:rPr>
        <w:t>ل</w:t>
      </w:r>
      <w:r w:rsidRPr="003112B9">
        <w:rPr>
          <w:sz w:val="18"/>
          <w:szCs w:val="18"/>
          <w:rtl/>
          <w:lang w:val="en-US"/>
        </w:rPr>
        <w:t>ليونيدو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لمشروع</w:t>
      </w:r>
      <w:r w:rsidR="002C2DD6" w:rsidRPr="003112B9">
        <w:rPr>
          <w:sz w:val="18"/>
          <w:szCs w:val="18"/>
          <w:rtl/>
          <w:lang w:val="en-US"/>
        </w:rPr>
        <w:t xml:space="preserve"> إزالة المواد ال</w:t>
      </w:r>
      <w:r w:rsidR="007B726B" w:rsidRPr="003112B9">
        <w:rPr>
          <w:sz w:val="18"/>
          <w:szCs w:val="18"/>
          <w:rtl/>
          <w:lang w:val="en-US"/>
        </w:rPr>
        <w:t>هيدروفلوروكربون</w:t>
      </w:r>
      <w:r w:rsidR="002C2DD6" w:rsidRPr="003112B9">
        <w:rPr>
          <w:sz w:val="18"/>
          <w:szCs w:val="18"/>
          <w:rtl/>
          <w:lang w:val="en-US"/>
        </w:rPr>
        <w:t xml:space="preserve">ية </w:t>
      </w:r>
      <w:r w:rsidRPr="003112B9">
        <w:rPr>
          <w:sz w:val="18"/>
          <w:szCs w:val="18"/>
          <w:rtl/>
          <w:lang w:val="en-US"/>
        </w:rPr>
        <w:t>الموجودة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في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البوليولات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المستوردة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="003D69BD" w:rsidRPr="003112B9">
        <w:rPr>
          <w:rFonts w:hint="cs"/>
          <w:sz w:val="18"/>
          <w:szCs w:val="18"/>
          <w:rtl/>
          <w:lang w:val="en-US"/>
        </w:rPr>
        <w:t>سابقة</w:t>
      </w:r>
      <w:r w:rsidR="002C2DD6" w:rsidRPr="003112B9">
        <w:rPr>
          <w:rFonts w:hint="cs"/>
          <w:sz w:val="18"/>
          <w:szCs w:val="18"/>
          <w:rtl/>
          <w:lang w:val="en-US"/>
        </w:rPr>
        <w:t xml:space="preserve"> </w:t>
      </w:r>
      <w:r w:rsidR="003D69BD" w:rsidRPr="003112B9">
        <w:rPr>
          <w:rFonts w:hint="cs"/>
          <w:sz w:val="18"/>
          <w:szCs w:val="18"/>
          <w:rtl/>
          <w:lang w:val="en-US"/>
        </w:rPr>
        <w:t>الخلط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في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Pr="003112B9">
        <w:rPr>
          <w:sz w:val="18"/>
          <w:szCs w:val="18"/>
          <w:rtl/>
          <w:lang w:val="en-US"/>
        </w:rPr>
        <w:t>قطاع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="00B4019D" w:rsidRPr="003112B9">
        <w:rPr>
          <w:sz w:val="18"/>
          <w:szCs w:val="18"/>
          <w:rtl/>
          <w:lang w:val="en-US"/>
        </w:rPr>
        <w:t>رغاوى</w:t>
      </w:r>
      <w:r w:rsidR="002C2DD6" w:rsidRPr="003112B9">
        <w:rPr>
          <w:sz w:val="18"/>
          <w:szCs w:val="18"/>
          <w:rtl/>
          <w:lang w:val="en-US"/>
        </w:rPr>
        <w:t xml:space="preserve"> </w:t>
      </w:r>
      <w:r w:rsidR="00B4019D" w:rsidRPr="003112B9">
        <w:rPr>
          <w:sz w:val="18"/>
          <w:szCs w:val="18"/>
          <w:rtl/>
          <w:lang w:val="en-US"/>
        </w:rPr>
        <w:t>البوليوريتان</w:t>
      </w:r>
      <w:r w:rsidR="002C2DD6" w:rsidRPr="003112B9">
        <w:rPr>
          <w:sz w:val="18"/>
          <w:szCs w:val="18"/>
          <w:rtl/>
          <w:lang w:val="en-US"/>
        </w:rPr>
        <w:t>.</w:t>
      </w:r>
    </w:p>
    <w:p w14:paraId="753E8965" w14:textId="77777777" w:rsidR="00DA5DBB" w:rsidRPr="003112B9" w:rsidRDefault="00DA5DBB" w:rsidP="00DA5DBB">
      <w:pPr>
        <w:bidi/>
        <w:ind w:left="-563"/>
        <w:rPr>
          <w:sz w:val="18"/>
          <w:szCs w:val="18"/>
          <w:rtl/>
          <w:lang w:val="en-US"/>
        </w:rPr>
      </w:pPr>
    </w:p>
    <w:tbl>
      <w:tblPr>
        <w:bidiVisual/>
        <w:tblW w:w="5819" w:type="pct"/>
        <w:tblInd w:w="-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20"/>
        <w:gridCol w:w="4762"/>
      </w:tblGrid>
      <w:tr w:rsidR="00756BE7" w:rsidRPr="003112B9" w14:paraId="01B0426C" w14:textId="77777777" w:rsidTr="007A73F6">
        <w:trPr>
          <w:trHeight w:val="296"/>
        </w:trPr>
        <w:tc>
          <w:tcPr>
            <w:tcW w:w="2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0FF7C" w14:textId="7678CCE4" w:rsidR="00756BE7" w:rsidRPr="003112B9" w:rsidRDefault="00756BE7" w:rsidP="007A73F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center"/>
              <w:rPr>
                <w:bCs/>
                <w:sz w:val="20"/>
              </w:rPr>
            </w:pPr>
            <w:r w:rsidRPr="003112B9">
              <w:rPr>
                <w:rFonts w:hint="cs"/>
                <w:bCs/>
                <w:sz w:val="20"/>
                <w:rtl/>
              </w:rPr>
              <w:t>توصية</w:t>
            </w:r>
            <w:r w:rsidR="002C2DD6" w:rsidRPr="003112B9">
              <w:rPr>
                <w:rFonts w:hint="cs"/>
                <w:bCs/>
                <w:sz w:val="20"/>
                <w:rtl/>
              </w:rPr>
              <w:t xml:space="preserve"> </w:t>
            </w:r>
            <w:r w:rsidRPr="003112B9">
              <w:rPr>
                <w:rFonts w:hint="cs"/>
                <w:bCs/>
                <w:sz w:val="20"/>
                <w:rtl/>
              </w:rPr>
              <w:t>الأمانة</w:t>
            </w: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624D7" w14:textId="63AAA834" w:rsidR="00756BE7" w:rsidRPr="003112B9" w:rsidRDefault="003D69BD" w:rsidP="007A73F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center"/>
              <w:rPr>
                <w:sz w:val="20"/>
              </w:rPr>
            </w:pPr>
            <w:r w:rsidRPr="003112B9">
              <w:rPr>
                <w:rFonts w:hint="cs"/>
                <w:sz w:val="20"/>
                <w:rtl/>
              </w:rPr>
              <w:t>للنظر</w:t>
            </w:r>
            <w:r w:rsidR="002C2DD6" w:rsidRPr="003112B9">
              <w:rPr>
                <w:rFonts w:hint="cs"/>
                <w:sz w:val="20"/>
                <w:rtl/>
              </w:rPr>
              <w:t xml:space="preserve"> </w:t>
            </w:r>
            <w:r w:rsidRPr="003112B9">
              <w:rPr>
                <w:rFonts w:hint="cs"/>
                <w:sz w:val="20"/>
                <w:rtl/>
              </w:rPr>
              <w:t>الفردي</w:t>
            </w:r>
          </w:p>
        </w:tc>
      </w:tr>
    </w:tbl>
    <w:p w14:paraId="6F393055" w14:textId="5A5D6DEE" w:rsidR="00756BE7" w:rsidRPr="003112B9" w:rsidRDefault="00756BE7" w:rsidP="00756BE7">
      <w:pPr>
        <w:jc w:val="left"/>
        <w:rPr>
          <w:bCs/>
          <w:sz w:val="36"/>
          <w:szCs w:val="28"/>
          <w:rtl/>
        </w:rPr>
      </w:pPr>
    </w:p>
    <w:p w14:paraId="00002D63" w14:textId="1DFFBA51" w:rsidR="00756BE7" w:rsidRPr="003112B9" w:rsidRDefault="00756BE7" w:rsidP="00756BE7">
      <w:pPr>
        <w:keepNext/>
        <w:bidi/>
        <w:spacing w:after="240"/>
        <w:jc w:val="center"/>
        <w:rPr>
          <w:bCs/>
          <w:sz w:val="36"/>
          <w:szCs w:val="28"/>
          <w:rtl/>
        </w:rPr>
      </w:pPr>
      <w:r w:rsidRPr="003112B9">
        <w:rPr>
          <w:bCs/>
          <w:sz w:val="36"/>
          <w:szCs w:val="28"/>
          <w:rtl/>
        </w:rPr>
        <w:lastRenderedPageBreak/>
        <w:t>وصف</w:t>
      </w:r>
      <w:r w:rsidR="002C2DD6" w:rsidRPr="003112B9">
        <w:rPr>
          <w:bCs/>
          <w:sz w:val="36"/>
          <w:szCs w:val="28"/>
          <w:rtl/>
        </w:rPr>
        <w:t xml:space="preserve"> </w:t>
      </w:r>
      <w:r w:rsidRPr="003112B9">
        <w:rPr>
          <w:bCs/>
          <w:sz w:val="36"/>
          <w:szCs w:val="28"/>
          <w:rtl/>
        </w:rPr>
        <w:t>المشروع</w:t>
      </w:r>
    </w:p>
    <w:p w14:paraId="5699295A" w14:textId="1B5EE5A1" w:rsidR="003D69BD" w:rsidRPr="003112B9" w:rsidRDefault="003D69BD" w:rsidP="003D69BD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sz w:val="26"/>
          <w:szCs w:val="26"/>
          <w:rtl/>
          <w:lang w:bidi="ar-DZ"/>
        </w:rPr>
        <w:t>نيابة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حكومة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بوليفيا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المتعددة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القوميات،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قدمت</w:t>
      </w:r>
      <w:r w:rsidR="002C2DD6" w:rsidRPr="003112B9">
        <w:rPr>
          <w:sz w:val="26"/>
          <w:szCs w:val="26"/>
          <w:rtl/>
          <w:lang w:bidi="ar-DZ"/>
        </w:rPr>
        <w:t xml:space="preserve"> اليونيدو </w:t>
      </w:r>
      <w:r w:rsidRPr="003112B9">
        <w:rPr>
          <w:sz w:val="26"/>
          <w:szCs w:val="26"/>
          <w:rtl/>
          <w:lang w:bidi="ar-DZ"/>
        </w:rPr>
        <w:t>بصفتها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الوكالة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المنفذة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الرئيسية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طلبات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تمويل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المرحلة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الأولى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خطة التنفيذ المتعلقة بالمواد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B4019D" w:rsidRPr="003112B9">
        <w:rPr>
          <w:sz w:val="26"/>
          <w:szCs w:val="26"/>
          <w:rtl/>
          <w:lang w:bidi="ar-DZ"/>
        </w:rPr>
        <w:t>ية بموجب تعديل كيغالي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بتكلفة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إجمالية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قدرها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111,305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دولارا</w:t>
      </w:r>
      <w:r w:rsidR="000C1198" w:rsidRPr="003112B9">
        <w:rPr>
          <w:rFonts w:hint="cs"/>
          <w:sz w:val="26"/>
          <w:szCs w:val="26"/>
          <w:rtl/>
          <w:lang w:bidi="ar-DZ"/>
        </w:rPr>
        <w:t>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</w:t>
      </w:r>
      <w:r w:rsidR="000C1198" w:rsidRPr="003112B9">
        <w:rPr>
          <w:rFonts w:hint="cs"/>
          <w:sz w:val="26"/>
          <w:szCs w:val="26"/>
          <w:rtl/>
          <w:lang w:bidi="ar-DZ"/>
        </w:rPr>
        <w:t>ة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0C1198" w:rsidRPr="003112B9">
        <w:rPr>
          <w:rFonts w:hint="cs"/>
          <w:sz w:val="26"/>
          <w:szCs w:val="26"/>
          <w:rtl/>
          <w:lang w:bidi="ar-DZ"/>
        </w:rPr>
        <w:t>تتألف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78,500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بالإضافة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تكاليف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دعم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الوكالة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البالغة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10,205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دولارا</w:t>
      </w:r>
      <w:r w:rsidR="000C1198" w:rsidRPr="003112B9">
        <w:rPr>
          <w:rFonts w:hint="cs"/>
          <w:sz w:val="26"/>
          <w:szCs w:val="26"/>
          <w:rtl/>
          <w:lang w:bidi="ar-DZ"/>
        </w:rPr>
        <w:t>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</w:t>
      </w:r>
      <w:r w:rsidR="000C1198" w:rsidRPr="003112B9">
        <w:rPr>
          <w:rFonts w:hint="cs"/>
          <w:sz w:val="26"/>
          <w:szCs w:val="26"/>
          <w:rtl/>
          <w:lang w:bidi="ar-DZ"/>
        </w:rPr>
        <w:t>ة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لليونيدو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و20,000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بالإضافة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تكاليف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دعم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الوكالة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البالغة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2,600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لليونيب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ولخطة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0C1198" w:rsidRPr="003112B9">
        <w:rPr>
          <w:rFonts w:hint="cs"/>
          <w:sz w:val="26"/>
          <w:szCs w:val="26"/>
          <w:rtl/>
          <w:lang w:bidi="ar-DZ"/>
        </w:rPr>
        <w:t>الإزالة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الكامل</w:t>
      </w:r>
      <w:r w:rsidR="000C1198" w:rsidRPr="003112B9">
        <w:rPr>
          <w:rFonts w:hint="cs"/>
          <w:sz w:val="26"/>
          <w:szCs w:val="26"/>
          <w:rtl/>
          <w:lang w:bidi="ar-DZ"/>
        </w:rPr>
        <w:t>ة ل</w:t>
      </w:r>
      <w:r w:rsidR="002C2DD6" w:rsidRPr="003112B9">
        <w:rPr>
          <w:sz w:val="26"/>
          <w:szCs w:val="26"/>
          <w:rtl/>
          <w:lang w:bidi="ar-DZ"/>
        </w:rPr>
        <w:t>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Pr="003112B9">
        <w:rPr>
          <w:sz w:val="26"/>
          <w:szCs w:val="26"/>
          <w:rtl/>
          <w:lang w:bidi="ar-DZ"/>
        </w:rPr>
        <w:t>الموجودة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البوليولات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المستوردة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2D33AF" w:rsidRPr="003112B9">
        <w:rPr>
          <w:sz w:val="26"/>
          <w:szCs w:val="26"/>
          <w:rtl/>
          <w:lang w:bidi="ar-DZ"/>
        </w:rPr>
        <w:t>سابقة الخلط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قطاع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البوليوريتان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يتماشى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 xml:space="preserve">مقرر </w:t>
      </w:r>
      <w:r w:rsidRPr="003112B9">
        <w:rPr>
          <w:sz w:val="26"/>
          <w:szCs w:val="26"/>
          <w:rtl/>
          <w:lang w:bidi="ar-DZ"/>
        </w:rPr>
        <w:t>96/52،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بمبلغ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345,384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أمريكيا،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بالإضافة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تكاليف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دعم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الوكالة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البالغة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42,966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أمريكيا،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كما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تقديمها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الأصل</w:t>
      </w:r>
      <w:r w:rsidR="002C2DD6" w:rsidRPr="003112B9">
        <w:rPr>
          <w:sz w:val="26"/>
          <w:szCs w:val="26"/>
          <w:rtl/>
          <w:lang w:bidi="ar-DZ"/>
        </w:rPr>
        <w:t>.</w:t>
      </w:r>
      <w:r w:rsidR="000C1198" w:rsidRPr="003112B9">
        <w:rPr>
          <w:rStyle w:val="FootnoteReference"/>
          <w:sz w:val="26"/>
          <w:szCs w:val="26"/>
          <w:rtl/>
        </w:rPr>
        <w:footnoteReference w:id="12"/>
      </w:r>
      <w:r w:rsidR="002C2DD6" w:rsidRPr="003112B9">
        <w:rPr>
          <w:sz w:val="26"/>
          <w:szCs w:val="26"/>
          <w:rtl/>
          <w:lang w:bidi="ar-DZ"/>
        </w:rPr>
        <w:t xml:space="preserve"> وي</w:t>
      </w:r>
      <w:r w:rsidRPr="003112B9">
        <w:rPr>
          <w:sz w:val="26"/>
          <w:szCs w:val="26"/>
          <w:rtl/>
          <w:lang w:bidi="ar-DZ"/>
        </w:rPr>
        <w:t>تضمن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0C1198" w:rsidRPr="003112B9">
        <w:rPr>
          <w:rFonts w:hint="cs"/>
          <w:sz w:val="26"/>
          <w:szCs w:val="26"/>
          <w:rtl/>
          <w:lang w:bidi="ar-DZ"/>
        </w:rPr>
        <w:t>الطلب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تقريرا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مرحليا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الأولى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وخطة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للفترة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0C1198" w:rsidRPr="003112B9">
        <w:rPr>
          <w:rFonts w:hint="cs"/>
          <w:sz w:val="26"/>
          <w:szCs w:val="26"/>
          <w:rtl/>
          <w:lang w:bidi="ar-DZ"/>
        </w:rPr>
        <w:t xml:space="preserve"> 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2026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0C1198" w:rsidRPr="003112B9">
        <w:rPr>
          <w:rFonts w:hint="cs"/>
          <w:sz w:val="26"/>
          <w:szCs w:val="26"/>
          <w:rtl/>
          <w:lang w:bidi="ar-DZ"/>
        </w:rPr>
        <w:t xml:space="preserve"> 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2029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06195BA4" w14:textId="567189A9" w:rsidR="003D69BD" w:rsidRPr="003112B9" w:rsidRDefault="003D69BD" w:rsidP="003D69BD">
      <w:pPr>
        <w:keepNext/>
        <w:keepLines/>
        <w:bidi/>
        <w:spacing w:after="240"/>
        <w:rPr>
          <w:sz w:val="26"/>
          <w:szCs w:val="26"/>
          <w:u w:val="single"/>
        </w:rPr>
      </w:pPr>
      <w:r w:rsidRPr="003112B9">
        <w:rPr>
          <w:sz w:val="26"/>
          <w:szCs w:val="26"/>
          <w:u w:val="single"/>
          <w:rtl/>
        </w:rPr>
        <w:t>تقرير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عن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استهلاك</w:t>
      </w:r>
      <w:r w:rsidR="002C2DD6" w:rsidRPr="003112B9">
        <w:rPr>
          <w:sz w:val="26"/>
          <w:szCs w:val="26"/>
          <w:u w:val="single"/>
          <w:rtl/>
        </w:rPr>
        <w:t xml:space="preserve"> المواد ال</w:t>
      </w:r>
      <w:r w:rsidR="007B726B" w:rsidRPr="003112B9">
        <w:rPr>
          <w:sz w:val="26"/>
          <w:szCs w:val="26"/>
          <w:u w:val="single"/>
          <w:rtl/>
        </w:rPr>
        <w:t>هيدروفلوروكربون</w:t>
      </w:r>
      <w:r w:rsidR="002C2DD6" w:rsidRPr="003112B9">
        <w:rPr>
          <w:sz w:val="26"/>
          <w:szCs w:val="26"/>
          <w:u w:val="single"/>
          <w:rtl/>
        </w:rPr>
        <w:t>ية</w:t>
      </w:r>
    </w:p>
    <w:p w14:paraId="15DD639E" w14:textId="0B4AD1DD" w:rsidR="003D69BD" w:rsidRPr="003112B9" w:rsidRDefault="003D69BD" w:rsidP="003D69BD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sz w:val="26"/>
          <w:szCs w:val="26"/>
          <w:rtl/>
          <w:lang w:bidi="ar-DZ"/>
        </w:rPr>
        <w:t>أفادت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حكومة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بوليفيا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المتعددة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القوميات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باستهلاك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415,228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طنا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مكافئ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ثاني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أكسيد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الكربون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2025،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وذلك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وفقا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لتقرير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9712A" w:rsidRPr="003112B9">
        <w:rPr>
          <w:rFonts w:hint="cs"/>
          <w:sz w:val="26"/>
          <w:szCs w:val="26"/>
          <w:rtl/>
          <w:lang w:bidi="ar-DZ"/>
        </w:rPr>
        <w:t>ال</w:t>
      </w:r>
      <w:r w:rsidRPr="003112B9">
        <w:rPr>
          <w:sz w:val="26"/>
          <w:szCs w:val="26"/>
          <w:rtl/>
          <w:lang w:bidi="ar-DZ"/>
        </w:rPr>
        <w:t>برنامج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9712A" w:rsidRPr="003112B9">
        <w:rPr>
          <w:rFonts w:hint="cs"/>
          <w:sz w:val="26"/>
          <w:szCs w:val="26"/>
          <w:rtl/>
          <w:lang w:bidi="ar-DZ"/>
        </w:rPr>
        <w:t>القطري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وهو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يقل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بنسبة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38</w:t>
      </w:r>
      <w:r w:rsidR="002C2DD6" w:rsidRPr="003112B9">
        <w:rPr>
          <w:sz w:val="26"/>
          <w:szCs w:val="26"/>
          <w:rtl/>
          <w:lang w:bidi="ar-DZ"/>
        </w:rPr>
        <w:t>.</w:t>
      </w:r>
      <w:r w:rsidRPr="003112B9">
        <w:rPr>
          <w:sz w:val="26"/>
          <w:szCs w:val="26"/>
          <w:rtl/>
          <w:lang w:bidi="ar-DZ"/>
        </w:rPr>
        <w:t>8</w:t>
      </w:r>
      <w:r w:rsidR="002C2DD6" w:rsidRPr="003112B9">
        <w:rPr>
          <w:sz w:val="26"/>
          <w:szCs w:val="26"/>
          <w:rtl/>
          <w:lang w:bidi="ar-DZ"/>
        </w:rPr>
        <w:t xml:space="preserve"> في المائة </w:t>
      </w:r>
      <w:r w:rsidRPr="003112B9">
        <w:rPr>
          <w:sz w:val="26"/>
          <w:szCs w:val="26"/>
          <w:rtl/>
          <w:lang w:bidi="ar-DZ"/>
        </w:rPr>
        <w:t>عن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أساس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9712A" w:rsidRPr="003112B9">
        <w:rPr>
          <w:rFonts w:hint="cs"/>
          <w:sz w:val="26"/>
          <w:szCs w:val="26"/>
          <w:rtl/>
          <w:lang w:bidi="ar-DZ"/>
        </w:rPr>
        <w:t>البلد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للمواد</w:t>
      </w:r>
      <w:r w:rsidR="002C2DD6" w:rsidRPr="003112B9">
        <w:rPr>
          <w:sz w:val="26"/>
          <w:szCs w:val="26"/>
          <w:rtl/>
          <w:lang w:bidi="ar-DZ"/>
        </w:rPr>
        <w:t xml:space="preserve">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Pr="003112B9">
        <w:rPr>
          <w:sz w:val="26"/>
          <w:szCs w:val="26"/>
          <w:rtl/>
          <w:lang w:bidi="ar-DZ"/>
        </w:rPr>
        <w:t>للامتثال</w:t>
      </w:r>
      <w:r w:rsidR="002C2DD6" w:rsidRPr="003112B9">
        <w:rPr>
          <w:sz w:val="26"/>
          <w:szCs w:val="26"/>
          <w:rtl/>
          <w:lang w:bidi="ar-DZ"/>
        </w:rPr>
        <w:t>. ول</w:t>
      </w:r>
      <w:r w:rsidRPr="003112B9">
        <w:rPr>
          <w:sz w:val="26"/>
          <w:szCs w:val="26"/>
          <w:rtl/>
          <w:lang w:bidi="ar-DZ"/>
        </w:rPr>
        <w:t>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تنشر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بيانات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المادة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7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2025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بعد</w:t>
      </w:r>
      <w:r w:rsidR="002C2DD6" w:rsidRPr="003112B9">
        <w:rPr>
          <w:sz w:val="26"/>
          <w:szCs w:val="26"/>
          <w:rtl/>
          <w:lang w:bidi="ar-DZ"/>
        </w:rPr>
        <w:t>. وي</w:t>
      </w:r>
      <w:r w:rsidRPr="003112B9">
        <w:rPr>
          <w:sz w:val="26"/>
          <w:szCs w:val="26"/>
          <w:rtl/>
          <w:lang w:bidi="ar-DZ"/>
        </w:rPr>
        <w:t>وضح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الجدول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3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استهلاك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Pr="003112B9">
        <w:rPr>
          <w:sz w:val="26"/>
          <w:szCs w:val="26"/>
          <w:rtl/>
          <w:lang w:bidi="ar-DZ"/>
        </w:rPr>
        <w:t>للفترة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2021-2025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1C20C45B" w14:textId="70B53C70" w:rsidR="00756BE7" w:rsidRPr="003112B9" w:rsidRDefault="003D69BD" w:rsidP="003D69BD">
      <w:pPr>
        <w:keepNext/>
        <w:keepLines/>
        <w:bidi/>
        <w:spacing w:after="240"/>
        <w:rPr>
          <w:b/>
          <w:bCs/>
          <w:sz w:val="26"/>
          <w:szCs w:val="26"/>
          <w:rtl/>
        </w:rPr>
      </w:pPr>
      <w:r w:rsidRPr="003112B9">
        <w:rPr>
          <w:b/>
          <w:bCs/>
          <w:sz w:val="26"/>
          <w:szCs w:val="26"/>
          <w:rtl/>
        </w:rPr>
        <w:t>الجدول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3</w:t>
      </w:r>
      <w:r w:rsidR="00FC71FB" w:rsidRPr="003112B9">
        <w:rPr>
          <w:b/>
          <w:bCs/>
          <w:sz w:val="26"/>
          <w:szCs w:val="26"/>
          <w:rtl/>
        </w:rPr>
        <w:t>: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استهلاك</w:t>
      </w:r>
      <w:r w:rsidR="002C2DD6" w:rsidRPr="003112B9">
        <w:rPr>
          <w:b/>
          <w:bCs/>
          <w:sz w:val="26"/>
          <w:szCs w:val="26"/>
          <w:rtl/>
        </w:rPr>
        <w:t xml:space="preserve"> المواد ال</w:t>
      </w:r>
      <w:r w:rsidR="007B726B" w:rsidRPr="003112B9">
        <w:rPr>
          <w:b/>
          <w:bCs/>
          <w:sz w:val="26"/>
          <w:szCs w:val="26"/>
          <w:rtl/>
        </w:rPr>
        <w:t>هيدروفلوروكربون</w:t>
      </w:r>
      <w:r w:rsidR="002C2DD6" w:rsidRPr="003112B9">
        <w:rPr>
          <w:b/>
          <w:bCs/>
          <w:sz w:val="26"/>
          <w:szCs w:val="26"/>
          <w:rtl/>
        </w:rPr>
        <w:t xml:space="preserve">ية </w:t>
      </w:r>
      <w:r w:rsidRPr="003112B9">
        <w:rPr>
          <w:b/>
          <w:bCs/>
          <w:sz w:val="26"/>
          <w:szCs w:val="26"/>
          <w:rtl/>
        </w:rPr>
        <w:t>وخط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الأساس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="00B4019D" w:rsidRPr="003112B9">
        <w:rPr>
          <w:b/>
          <w:bCs/>
          <w:sz w:val="26"/>
          <w:szCs w:val="26"/>
          <w:rtl/>
        </w:rPr>
        <w:t>للمواد</w:t>
      </w:r>
      <w:r w:rsidR="002C2DD6" w:rsidRPr="003112B9">
        <w:rPr>
          <w:b/>
          <w:bCs/>
          <w:sz w:val="26"/>
          <w:szCs w:val="26"/>
          <w:rtl/>
        </w:rPr>
        <w:t xml:space="preserve"> ال</w:t>
      </w:r>
      <w:r w:rsidR="007B726B" w:rsidRPr="003112B9">
        <w:rPr>
          <w:b/>
          <w:bCs/>
          <w:sz w:val="26"/>
          <w:szCs w:val="26"/>
          <w:rtl/>
        </w:rPr>
        <w:t>هيدروفلوروكربون</w:t>
      </w:r>
      <w:r w:rsidR="002C2DD6" w:rsidRPr="003112B9">
        <w:rPr>
          <w:b/>
          <w:bCs/>
          <w:sz w:val="26"/>
          <w:szCs w:val="26"/>
          <w:rtl/>
        </w:rPr>
        <w:t xml:space="preserve">ية </w:t>
      </w:r>
      <w:r w:rsidRPr="003112B9">
        <w:rPr>
          <w:b/>
          <w:bCs/>
          <w:sz w:val="26"/>
          <w:szCs w:val="26"/>
          <w:rtl/>
        </w:rPr>
        <w:t>في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دولة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بوليفيا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المتعددة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القوميات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للفترة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2021-2025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(بيانات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المادة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7)</w:t>
      </w:r>
    </w:p>
    <w:tbl>
      <w:tblPr>
        <w:tblStyle w:val="TableGrid"/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1706"/>
        <w:gridCol w:w="1558"/>
        <w:gridCol w:w="1417"/>
        <w:gridCol w:w="1133"/>
        <w:gridCol w:w="1279"/>
        <w:gridCol w:w="1135"/>
        <w:gridCol w:w="1122"/>
      </w:tblGrid>
      <w:tr w:rsidR="00CB6A88" w:rsidRPr="003112B9" w14:paraId="4679B8D0" w14:textId="77777777" w:rsidTr="00A9712A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DF035" w14:textId="6C2F8FDA" w:rsidR="00CB6A88" w:rsidRPr="003112B9" w:rsidRDefault="000C1198" w:rsidP="00CB6A88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 xml:space="preserve">المواد </w:t>
            </w:r>
            <w:r w:rsidRPr="003112B9">
              <w:rPr>
                <w:b/>
                <w:bCs/>
                <w:sz w:val="20"/>
                <w:rtl/>
              </w:rPr>
              <w:t>ال</w:t>
            </w:r>
            <w:r w:rsidR="007B726B" w:rsidRPr="003112B9">
              <w:rPr>
                <w:b/>
                <w:bCs/>
                <w:sz w:val="20"/>
                <w:rtl/>
              </w:rPr>
              <w:t>هيدروفلوروكربون</w:t>
            </w:r>
            <w:r w:rsidRPr="003112B9">
              <w:rPr>
                <w:b/>
                <w:bCs/>
                <w:sz w:val="20"/>
                <w:rtl/>
              </w:rPr>
              <w:t>ية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F0FA" w14:textId="63443174" w:rsidR="00CB6A88" w:rsidRPr="003112B9" w:rsidRDefault="000C1198" w:rsidP="00CB6A88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>القدرة على إحداث الاحترار العالمي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D8ADA" w14:textId="77777777" w:rsidR="00CB6A88" w:rsidRPr="003112B9" w:rsidRDefault="00CB6A88" w:rsidP="00CB6A88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sz w:val="20"/>
              </w:rPr>
              <w:t>2021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4937B" w14:textId="77777777" w:rsidR="00CB6A88" w:rsidRPr="003112B9" w:rsidRDefault="00CB6A88" w:rsidP="00CB6A88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b/>
                <w:sz w:val="20"/>
              </w:rPr>
              <w:t>2022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97B3" w14:textId="77777777" w:rsidR="00CB6A88" w:rsidRPr="003112B9" w:rsidRDefault="00CB6A88" w:rsidP="00CB6A88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b/>
                <w:sz w:val="20"/>
              </w:rPr>
              <w:t>2023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A6279" w14:textId="77777777" w:rsidR="00CB6A88" w:rsidRPr="003112B9" w:rsidRDefault="00CB6A88" w:rsidP="00CB6A88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b/>
                <w:sz w:val="20"/>
              </w:rPr>
              <w:t>2024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C1DB" w14:textId="77777777" w:rsidR="00CB6A88" w:rsidRPr="003112B9" w:rsidRDefault="00CB6A88" w:rsidP="00A9712A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ind w:left="-157" w:right="-105"/>
              <w:jc w:val="center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sz w:val="20"/>
                <w:vertAlign w:val="superscript"/>
              </w:rPr>
              <w:t>*</w:t>
            </w:r>
            <w:r w:rsidRPr="003112B9">
              <w:rPr>
                <w:b/>
                <w:bCs/>
                <w:sz w:val="20"/>
              </w:rPr>
              <w:t>2025</w:t>
            </w:r>
          </w:p>
        </w:tc>
      </w:tr>
      <w:tr w:rsidR="00CB6A88" w:rsidRPr="003112B9" w14:paraId="7D4A29B3" w14:textId="77777777" w:rsidTr="00CB6A8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DDA0" w14:textId="15C84097" w:rsidR="00CB6A88" w:rsidRPr="003112B9" w:rsidRDefault="00B4019D" w:rsidP="00CB6A88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center"/>
              <w:rPr>
                <w:sz w:val="20"/>
              </w:rPr>
            </w:pPr>
            <w:r w:rsidRPr="003112B9">
              <w:rPr>
                <w:b/>
                <w:bCs/>
                <w:sz w:val="20"/>
                <w:rtl/>
              </w:rPr>
              <w:t>طن متري</w:t>
            </w:r>
          </w:p>
        </w:tc>
      </w:tr>
      <w:tr w:rsidR="00CB6A88" w:rsidRPr="003112B9" w14:paraId="6AA6FD65" w14:textId="77777777" w:rsidTr="000C1198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EAB6B" w14:textId="61C970FA" w:rsidR="00CB6A88" w:rsidRPr="003112B9" w:rsidRDefault="000C1198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HFC</w:t>
            </w:r>
            <w:r w:rsidR="00CB6A88" w:rsidRPr="003112B9">
              <w:rPr>
                <w:color w:val="000000"/>
                <w:sz w:val="20"/>
              </w:rPr>
              <w:t>-32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2F739" w14:textId="77777777" w:rsidR="00CB6A88" w:rsidRPr="003112B9" w:rsidRDefault="00CB6A88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675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306E5" w14:textId="244B0E92" w:rsidR="00CB6A88" w:rsidRPr="003112B9" w:rsidRDefault="00CB6A88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C5A14" w14:textId="77C903A0" w:rsidR="00CB6A88" w:rsidRPr="003112B9" w:rsidRDefault="00CB6A88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91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897C5" w14:textId="22AC37ED" w:rsidR="00CB6A88" w:rsidRPr="003112B9" w:rsidRDefault="00CB6A88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47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326A0" w14:textId="0A6985AA" w:rsidR="00CB6A88" w:rsidRPr="003112B9" w:rsidRDefault="00CB6A88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4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9B98" w14:textId="7275CC6A" w:rsidR="00CB6A88" w:rsidRPr="003112B9" w:rsidRDefault="00CB6A88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6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18</w:t>
            </w:r>
          </w:p>
        </w:tc>
      </w:tr>
      <w:tr w:rsidR="00CB6A88" w:rsidRPr="003112B9" w14:paraId="126344F4" w14:textId="77777777" w:rsidTr="000C1198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3EA1A" w14:textId="391EB100" w:rsidR="00CB6A88" w:rsidRPr="003112B9" w:rsidRDefault="000C119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HFC</w:t>
            </w:r>
            <w:r w:rsidR="00CB6A88" w:rsidRPr="003112B9">
              <w:rPr>
                <w:color w:val="000000"/>
                <w:sz w:val="20"/>
              </w:rPr>
              <w:t>-134a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8BC30" w14:textId="77777777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1,430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867FD" w14:textId="453D810A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113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14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A139F" w14:textId="174E97E5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245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94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FBC3E" w14:textId="74862C50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122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62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54533" w14:textId="04E7418F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84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09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BBF4" w14:textId="1C7C3BD0" w:rsidR="00CB6A88" w:rsidRPr="003112B9" w:rsidRDefault="00CB6A88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81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28</w:t>
            </w:r>
          </w:p>
        </w:tc>
      </w:tr>
      <w:tr w:rsidR="00CB6A88" w:rsidRPr="003112B9" w14:paraId="3F5ADE53" w14:textId="77777777" w:rsidTr="000C1198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8F8CB" w14:textId="77777777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R-404A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4D4768" w14:textId="77777777" w:rsidR="00CB6A88" w:rsidRPr="003112B9" w:rsidRDefault="00CB6A88" w:rsidP="003617CC">
            <w:pPr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3,922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93B72" w14:textId="19FD671B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29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62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A5602" w14:textId="43E99449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64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03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28382" w14:textId="2A199FF8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34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93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C0AEF" w14:textId="7E88BBF2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33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79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6491" w14:textId="1CF19237" w:rsidR="00CB6A88" w:rsidRPr="003112B9" w:rsidRDefault="00CB6A88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25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44</w:t>
            </w:r>
          </w:p>
        </w:tc>
      </w:tr>
      <w:tr w:rsidR="00CB6A88" w:rsidRPr="003112B9" w14:paraId="5AF04AEF" w14:textId="77777777" w:rsidTr="000C1198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FF337" w14:textId="77777777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R-410A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24F63" w14:textId="77777777" w:rsidR="00CB6A88" w:rsidRPr="003112B9" w:rsidRDefault="00CB6A88" w:rsidP="003617CC">
            <w:pPr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2,088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C4A9B" w14:textId="11BE3D99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35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97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6D448" w14:textId="24170117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44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17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A9BEE" w14:textId="69B90FFE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33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69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CE821" w14:textId="61D0CEFE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71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21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1EB2" w14:textId="37952DAF" w:rsidR="00CB6A88" w:rsidRPr="003112B9" w:rsidRDefault="00CB6A88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38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36</w:t>
            </w:r>
          </w:p>
        </w:tc>
      </w:tr>
      <w:tr w:rsidR="00CB6A88" w:rsidRPr="003112B9" w14:paraId="301593FF" w14:textId="77777777" w:rsidTr="000C1198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79C79" w14:textId="77777777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R-417A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AAC24" w14:textId="77777777" w:rsidR="00CB6A88" w:rsidRPr="003112B9" w:rsidRDefault="00CB6A88" w:rsidP="003617CC">
            <w:pPr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2,346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AC748" w14:textId="1CD64310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BE5B4" w14:textId="01D86C12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85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80E58" w14:textId="07A602CE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12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72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B2BA6" w14:textId="7E6DA19F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16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93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4584" w14:textId="41D7C546" w:rsidR="00CB6A88" w:rsidRPr="003112B9" w:rsidRDefault="00CB6A88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7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21</w:t>
            </w:r>
          </w:p>
        </w:tc>
      </w:tr>
      <w:tr w:rsidR="00CB6A88" w:rsidRPr="003112B9" w14:paraId="219A66B5" w14:textId="77777777" w:rsidTr="000C1198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B7C92" w14:textId="77777777" w:rsidR="00CB6A88" w:rsidRPr="003112B9" w:rsidRDefault="00CB6A88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R-438A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6CC32" w14:textId="77777777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2,264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48E3A" w14:textId="62A718A0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00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12ED9" w14:textId="2BEA9095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2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26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F0444" w14:textId="42B8B797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6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96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3587A" w14:textId="077751C3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27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53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2DDD" w14:textId="132AFD5F" w:rsidR="00CB6A88" w:rsidRPr="003112B9" w:rsidRDefault="00CB6A88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16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44</w:t>
            </w:r>
          </w:p>
        </w:tc>
      </w:tr>
      <w:tr w:rsidR="00CB6A88" w:rsidRPr="003112B9" w14:paraId="412D4F53" w14:textId="77777777" w:rsidTr="000C1198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2E50D" w14:textId="77777777" w:rsidR="00CB6A88" w:rsidRPr="003112B9" w:rsidRDefault="00CB6A88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R-507A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9FF82" w14:textId="77777777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3,985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C0BA0" w14:textId="7FF693F7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14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19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6B418" w14:textId="1ABA0FE2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4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92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7D4B0" w14:textId="6EA29499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7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91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720DA" w14:textId="1D11009D" w:rsidR="00CB6A88" w:rsidRPr="003112B9" w:rsidRDefault="00CB6A88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33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34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3EE2" w14:textId="3A5221D4" w:rsidR="00CB6A88" w:rsidRPr="003112B9" w:rsidRDefault="00CB6A88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10</w:t>
            </w:r>
            <w:r w:rsidR="002C2DD6" w:rsidRPr="003112B9">
              <w:rPr>
                <w:color w:val="000000"/>
                <w:sz w:val="20"/>
              </w:rPr>
              <w:t>.</w:t>
            </w:r>
            <w:r w:rsidRPr="003112B9">
              <w:rPr>
                <w:color w:val="000000"/>
                <w:sz w:val="20"/>
              </w:rPr>
              <w:t>54</w:t>
            </w:r>
          </w:p>
        </w:tc>
      </w:tr>
      <w:tr w:rsidR="00B4019D" w:rsidRPr="003112B9" w14:paraId="34FC8596" w14:textId="77777777" w:rsidTr="000C1198">
        <w:tc>
          <w:tcPr>
            <w:tcW w:w="1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FA39" w14:textId="7BE2A74C" w:rsidR="00B4019D" w:rsidRPr="003112B9" w:rsidRDefault="00B4019D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rFonts w:hint="cs"/>
                <w:sz w:val="20"/>
                <w:rtl/>
              </w:rPr>
              <w:t>أخرى**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412BB" w14:textId="23208FB8" w:rsidR="00B4019D" w:rsidRPr="003112B9" w:rsidRDefault="00B4019D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0.79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F685A" w14:textId="450AB063" w:rsidR="00B4019D" w:rsidRPr="003112B9" w:rsidRDefault="00B4019D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7.10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31C0F" w14:textId="7B881C7C" w:rsidR="00B4019D" w:rsidRPr="003112B9" w:rsidRDefault="00B4019D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9.45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863B5" w14:textId="03740ECC" w:rsidR="00B4019D" w:rsidRPr="003112B9" w:rsidRDefault="00B4019D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4.69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050C" w14:textId="39891DF4" w:rsidR="00B4019D" w:rsidRPr="003112B9" w:rsidRDefault="00B4019D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8.79</w:t>
            </w:r>
          </w:p>
        </w:tc>
      </w:tr>
      <w:tr w:rsidR="00B4019D" w:rsidRPr="003112B9" w14:paraId="2BB062D4" w14:textId="77777777" w:rsidTr="000C1198">
        <w:tc>
          <w:tcPr>
            <w:tcW w:w="1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985E" w14:textId="61CDB992" w:rsidR="00B4019D" w:rsidRPr="003112B9" w:rsidRDefault="0037606C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  <w:lang w:eastAsia="en-CA"/>
              </w:rPr>
              <w:t>المجموع (طن متري)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B35EC" w14:textId="5B35EEFC" w:rsidR="00B4019D" w:rsidRPr="003112B9" w:rsidRDefault="00B4019D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color w:val="000000"/>
                <w:sz w:val="20"/>
              </w:rPr>
              <w:t>193.71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08E87" w14:textId="01BA990B" w:rsidR="00B4019D" w:rsidRPr="003112B9" w:rsidRDefault="00B4019D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color w:val="000000"/>
                <w:sz w:val="20"/>
              </w:rPr>
              <w:t>370.18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8AB2F" w14:textId="564A4666" w:rsidR="00B4019D" w:rsidRPr="003112B9" w:rsidRDefault="00B4019D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color w:val="000000"/>
                <w:sz w:val="20"/>
              </w:rPr>
              <w:t>228.75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BF142" w14:textId="70E2B954" w:rsidR="00B4019D" w:rsidRPr="003112B9" w:rsidRDefault="00B4019D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color w:val="000000"/>
                <w:sz w:val="20"/>
              </w:rPr>
              <w:t>275.75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39E1" w14:textId="47A14E02" w:rsidR="00B4019D" w:rsidRPr="003112B9" w:rsidRDefault="00B4019D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sz w:val="20"/>
              </w:rPr>
              <w:t>194.24</w:t>
            </w:r>
          </w:p>
        </w:tc>
      </w:tr>
      <w:tr w:rsidR="00B4019D" w:rsidRPr="003112B9" w14:paraId="5D462B80" w14:textId="77777777" w:rsidTr="000C1198">
        <w:tc>
          <w:tcPr>
            <w:tcW w:w="1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CC1CAF" w14:textId="4BC76FDD" w:rsidR="00B4019D" w:rsidRPr="003112B9" w:rsidRDefault="000C1198" w:rsidP="003617CC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  <w:rtl/>
              </w:rPr>
              <w:t>في البوليولات المستوردة سابقة الخلط</w:t>
            </w:r>
            <w:r w:rsidRPr="003112B9">
              <w:rPr>
                <w:rFonts w:hint="cs"/>
                <w:sz w:val="20"/>
                <w:rtl/>
              </w:rPr>
              <w:t>*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752BDC" w14:textId="6B1C9D93" w:rsidR="00B4019D" w:rsidRPr="003112B9" w:rsidRDefault="00B4019D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0.00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2058EF" w14:textId="04DACC69" w:rsidR="00B4019D" w:rsidRPr="003112B9" w:rsidRDefault="00B4019D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38.78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00A3A2" w14:textId="3739DCE1" w:rsidR="00B4019D" w:rsidRPr="003112B9" w:rsidRDefault="00B4019D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39.20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9283BF" w14:textId="1859F763" w:rsidR="00B4019D" w:rsidRPr="003112B9" w:rsidRDefault="00B4019D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32.60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D52702" w14:textId="5D5895E3" w:rsidR="00B4019D" w:rsidRPr="003112B9" w:rsidRDefault="00B4019D" w:rsidP="003617CC">
            <w:pPr>
              <w:tabs>
                <w:tab w:val="left" w:pos="3141"/>
              </w:tabs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3.00</w:t>
            </w:r>
          </w:p>
        </w:tc>
      </w:tr>
      <w:tr w:rsidR="00B4019D" w:rsidRPr="003112B9" w14:paraId="58B78443" w14:textId="77777777" w:rsidTr="00CB6A88">
        <w:trPr>
          <w:trHeight w:val="14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BB0B" w14:textId="2BE1A7D7" w:rsidR="00B4019D" w:rsidRPr="003112B9" w:rsidRDefault="00B4019D" w:rsidP="00B4019D">
            <w:pPr>
              <w:keepNext/>
              <w:tabs>
                <w:tab w:val="left" w:pos="3141"/>
              </w:tabs>
              <w:suppressAutoHyphens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sz w:val="20"/>
                <w:rtl/>
              </w:rPr>
              <w:t>طن من مكافئ ثاني أكسيد الكربون</w:t>
            </w:r>
          </w:p>
        </w:tc>
      </w:tr>
      <w:tr w:rsidR="00B4019D" w:rsidRPr="003112B9" w14:paraId="39A8C221" w14:textId="77777777" w:rsidTr="000C1198">
        <w:trPr>
          <w:trHeight w:val="15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9F46E" w14:textId="68359361" w:rsidR="00B4019D" w:rsidRPr="003112B9" w:rsidRDefault="000C1198" w:rsidP="003617CC">
            <w:pPr>
              <w:keepNext/>
              <w:shd w:val="clear" w:color="auto" w:fill="FFFFFF" w:themeFill="background1"/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HFC</w:t>
            </w:r>
            <w:r w:rsidR="00B4019D" w:rsidRPr="003112B9">
              <w:rPr>
                <w:color w:val="000000"/>
                <w:sz w:val="20"/>
              </w:rPr>
              <w:t>-32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2DDA0" w14:textId="77777777" w:rsidR="00B4019D" w:rsidRPr="003112B9" w:rsidRDefault="00B4019D" w:rsidP="003617CC">
            <w:pPr>
              <w:keepNext/>
              <w:shd w:val="clear" w:color="auto" w:fill="FFFFFF" w:themeFill="background1"/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675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D2FC5" w14:textId="77777777" w:rsidR="00B4019D" w:rsidRPr="003112B9" w:rsidRDefault="00B4019D" w:rsidP="003617CC">
            <w:pPr>
              <w:keepNext/>
              <w:shd w:val="clear" w:color="auto" w:fill="FFFFFF" w:themeFill="background1"/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E8118" w14:textId="77777777" w:rsidR="00B4019D" w:rsidRPr="003112B9" w:rsidRDefault="00B4019D" w:rsidP="003617CC">
            <w:pPr>
              <w:keepNext/>
              <w:shd w:val="clear" w:color="auto" w:fill="FFFFFF" w:themeFill="background1"/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618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B382E" w14:textId="77777777" w:rsidR="00B4019D" w:rsidRPr="003112B9" w:rsidRDefault="00B4019D" w:rsidP="003617CC">
            <w:pPr>
              <w:keepNext/>
              <w:shd w:val="clear" w:color="auto" w:fill="FFFFFF" w:themeFill="background1"/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321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AB71AF8" w14:textId="77777777" w:rsidR="00B4019D" w:rsidRPr="003112B9" w:rsidRDefault="00B4019D" w:rsidP="003617CC">
            <w:pPr>
              <w:keepNext/>
              <w:shd w:val="clear" w:color="auto" w:fill="FFFFFF" w:themeFill="background1"/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2,818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8944" w14:textId="140D3675" w:rsidR="00B4019D" w:rsidRPr="003112B9" w:rsidRDefault="00B4019D" w:rsidP="003617CC">
            <w:pPr>
              <w:keepNext/>
              <w:shd w:val="clear" w:color="auto" w:fill="FFFFFF" w:themeFill="background1"/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  <w:rtl/>
              </w:rPr>
              <w:t xml:space="preserve"> </w:t>
            </w:r>
            <w:r w:rsidRPr="003112B9">
              <w:rPr>
                <w:sz w:val="20"/>
              </w:rPr>
              <w:t>4,168</w:t>
            </w:r>
            <w:r w:rsidRPr="003112B9">
              <w:rPr>
                <w:sz w:val="20"/>
                <w:rtl/>
              </w:rPr>
              <w:t xml:space="preserve"> </w:t>
            </w:r>
          </w:p>
        </w:tc>
      </w:tr>
      <w:tr w:rsidR="00B4019D" w:rsidRPr="003112B9" w14:paraId="13B6A4DA" w14:textId="77777777" w:rsidTr="000C1198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C5052" w14:textId="133A9CB2" w:rsidR="00B4019D" w:rsidRPr="003112B9" w:rsidRDefault="000C1198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HFC</w:t>
            </w:r>
            <w:r w:rsidR="00B4019D" w:rsidRPr="003112B9">
              <w:rPr>
                <w:color w:val="000000"/>
                <w:sz w:val="20"/>
              </w:rPr>
              <w:t>-134a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21595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1,430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2CD06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161,784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01521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351,692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7646F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175,347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4E12B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120,247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2FB9" w14:textId="5981916D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sz w:val="20"/>
                <w:rtl/>
              </w:rPr>
              <w:t xml:space="preserve"> </w:t>
            </w:r>
            <w:r w:rsidRPr="003112B9">
              <w:rPr>
                <w:sz w:val="20"/>
              </w:rPr>
              <w:t>116,236</w:t>
            </w:r>
            <w:r w:rsidRPr="003112B9">
              <w:rPr>
                <w:sz w:val="20"/>
                <w:rtl/>
              </w:rPr>
              <w:t xml:space="preserve"> </w:t>
            </w:r>
          </w:p>
        </w:tc>
      </w:tr>
      <w:tr w:rsidR="00B4019D" w:rsidRPr="003112B9" w14:paraId="1860F535" w14:textId="77777777" w:rsidTr="000C1198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EEE19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R-404A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612A0B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3,922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6D698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116,168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33C98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251,116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84F9D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136,981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2FCF3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132,495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B1A0" w14:textId="193CA4C3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sz w:val="20"/>
                <w:rtl/>
              </w:rPr>
              <w:t xml:space="preserve"> </w:t>
            </w:r>
            <w:r w:rsidRPr="003112B9">
              <w:rPr>
                <w:sz w:val="20"/>
              </w:rPr>
              <w:t>99,768</w:t>
            </w:r>
            <w:r w:rsidRPr="003112B9">
              <w:rPr>
                <w:sz w:val="20"/>
                <w:rtl/>
              </w:rPr>
              <w:t xml:space="preserve"> </w:t>
            </w:r>
          </w:p>
        </w:tc>
      </w:tr>
      <w:tr w:rsidR="00B4019D" w:rsidRPr="003112B9" w14:paraId="052FFE0A" w14:textId="77777777" w:rsidTr="000C1198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BC0ED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R-410A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539AA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2,088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1E202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75,083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5849DB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92,204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63C63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70,328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77609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148,647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0978" w14:textId="01A6C1F6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sz w:val="20"/>
                <w:rtl/>
              </w:rPr>
              <w:t xml:space="preserve"> </w:t>
            </w:r>
            <w:r w:rsidRPr="003112B9">
              <w:rPr>
                <w:sz w:val="20"/>
              </w:rPr>
              <w:t>80,084</w:t>
            </w:r>
            <w:r w:rsidRPr="003112B9">
              <w:rPr>
                <w:sz w:val="20"/>
                <w:rtl/>
              </w:rPr>
              <w:t xml:space="preserve"> </w:t>
            </w:r>
          </w:p>
        </w:tc>
      </w:tr>
      <w:tr w:rsidR="00B4019D" w:rsidRPr="003112B9" w14:paraId="57AD9699" w14:textId="77777777" w:rsidTr="000C1198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17703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R-417A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F7C78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2,346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6BAEC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DB378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1,988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AE439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29,841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2528C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39,711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97CD" w14:textId="2DE9CD29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sz w:val="20"/>
                <w:rtl/>
              </w:rPr>
              <w:t xml:space="preserve"> </w:t>
            </w:r>
            <w:r w:rsidRPr="003112B9">
              <w:rPr>
                <w:sz w:val="20"/>
              </w:rPr>
              <w:t>16,913</w:t>
            </w:r>
            <w:r w:rsidRPr="003112B9">
              <w:rPr>
                <w:sz w:val="20"/>
                <w:rtl/>
              </w:rPr>
              <w:t xml:space="preserve"> </w:t>
            </w:r>
          </w:p>
        </w:tc>
      </w:tr>
      <w:tr w:rsidR="00B4019D" w:rsidRPr="003112B9" w14:paraId="1D39F830" w14:textId="77777777" w:rsidTr="000C1198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740A0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R-438A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71A2F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2,264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451AB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DE9BC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5,118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C9841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15,760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9CFFA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62,333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85E9" w14:textId="7C9E978A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sz w:val="20"/>
                <w:rtl/>
              </w:rPr>
              <w:t xml:space="preserve"> </w:t>
            </w:r>
            <w:r w:rsidRPr="003112B9">
              <w:rPr>
                <w:sz w:val="20"/>
              </w:rPr>
              <w:t>37,231</w:t>
            </w:r>
            <w:r w:rsidRPr="003112B9">
              <w:rPr>
                <w:sz w:val="20"/>
                <w:rtl/>
              </w:rPr>
              <w:t xml:space="preserve"> </w:t>
            </w:r>
          </w:p>
        </w:tc>
      </w:tr>
      <w:tr w:rsidR="00B4019D" w:rsidRPr="003112B9" w14:paraId="17EBEC76" w14:textId="77777777" w:rsidTr="000C1198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31A49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R-507A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43BFC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3,985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E07BE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56,558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BCBA8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19,588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0B863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31,521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E64F7" w14:textId="7777777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132,884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17A6" w14:textId="60FDDD97" w:rsidR="00B4019D" w:rsidRPr="003112B9" w:rsidRDefault="00B4019D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sz w:val="20"/>
                <w:rtl/>
              </w:rPr>
              <w:t xml:space="preserve"> </w:t>
            </w:r>
            <w:r w:rsidRPr="003112B9">
              <w:rPr>
                <w:sz w:val="20"/>
              </w:rPr>
              <w:t>42,013</w:t>
            </w:r>
            <w:r w:rsidRPr="003112B9">
              <w:rPr>
                <w:sz w:val="20"/>
                <w:rtl/>
              </w:rPr>
              <w:t xml:space="preserve"> </w:t>
            </w:r>
          </w:p>
        </w:tc>
      </w:tr>
      <w:tr w:rsidR="00B4019D" w:rsidRPr="003112B9" w14:paraId="328587A1" w14:textId="77777777" w:rsidTr="000C1198">
        <w:tc>
          <w:tcPr>
            <w:tcW w:w="1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2456" w14:textId="709CFA0E" w:rsidR="00B4019D" w:rsidRPr="003112B9" w:rsidRDefault="00B4019D" w:rsidP="003617CC">
            <w:pPr>
              <w:keepNext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rFonts w:hint="cs"/>
                <w:sz w:val="20"/>
                <w:rtl/>
              </w:rPr>
              <w:t>أخرى**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DDD4C" w14:textId="77777777" w:rsidR="00B4019D" w:rsidRPr="003112B9" w:rsidRDefault="00B4019D" w:rsidP="003617CC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1,403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F6F38" w14:textId="77777777" w:rsidR="00B4019D" w:rsidRPr="003112B9" w:rsidRDefault="00B4019D" w:rsidP="003617CC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14,044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AA38B" w14:textId="77777777" w:rsidR="00B4019D" w:rsidRPr="003112B9" w:rsidRDefault="00B4019D" w:rsidP="003617CC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15,683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0E111" w14:textId="77777777" w:rsidR="00B4019D" w:rsidRPr="003112B9" w:rsidRDefault="00B4019D" w:rsidP="003617CC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color w:val="000000"/>
                <w:sz w:val="20"/>
              </w:rPr>
              <w:t>8,368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0D49" w14:textId="77777777" w:rsidR="00B4019D" w:rsidRPr="003112B9" w:rsidRDefault="00B4019D" w:rsidP="003617CC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18,815</w:t>
            </w:r>
          </w:p>
        </w:tc>
      </w:tr>
      <w:tr w:rsidR="00B4019D" w:rsidRPr="003112B9" w14:paraId="447D92AA" w14:textId="77777777" w:rsidTr="000C1198">
        <w:tc>
          <w:tcPr>
            <w:tcW w:w="1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0AB9" w14:textId="7DE5F243" w:rsidR="00B4019D" w:rsidRPr="003112B9" w:rsidRDefault="000C1198" w:rsidP="003617CC">
            <w:pPr>
              <w:keepNext/>
              <w:shd w:val="clear" w:color="auto" w:fill="FFFFFF" w:themeFill="background1"/>
              <w:suppressAutoHyphens/>
              <w:bidi/>
              <w:spacing w:before="20" w:after="20"/>
              <w:jc w:val="left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>المجموع (</w:t>
            </w:r>
            <w:r w:rsidR="00B4019D" w:rsidRPr="003112B9">
              <w:rPr>
                <w:b/>
                <w:bCs/>
                <w:sz w:val="20"/>
                <w:rtl/>
              </w:rPr>
              <w:t>طن من مكافئ ثاني أكسيد الكربون</w:t>
            </w:r>
            <w:r w:rsidRPr="003112B9">
              <w:rPr>
                <w:rFonts w:hint="cs"/>
                <w:b/>
                <w:bCs/>
                <w:sz w:val="20"/>
                <w:rtl/>
              </w:rPr>
              <w:t>)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52FE0" w14:textId="77777777" w:rsidR="00B4019D" w:rsidRPr="003112B9" w:rsidRDefault="00B4019D" w:rsidP="003617CC">
            <w:pPr>
              <w:shd w:val="clear" w:color="auto" w:fill="FFFFFF" w:themeFill="background1"/>
              <w:suppressAutoHyphens/>
              <w:bidi/>
              <w:spacing w:before="20" w:after="20"/>
              <w:jc w:val="left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color w:val="000000"/>
                <w:sz w:val="20"/>
              </w:rPr>
              <w:t>410,996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A87F4" w14:textId="77777777" w:rsidR="00B4019D" w:rsidRPr="003112B9" w:rsidRDefault="00B4019D" w:rsidP="003617CC">
            <w:pPr>
              <w:shd w:val="clear" w:color="auto" w:fill="FFFFFF" w:themeFill="background1"/>
              <w:suppressAutoHyphens/>
              <w:bidi/>
              <w:spacing w:before="20" w:after="20"/>
              <w:jc w:val="left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color w:val="000000"/>
                <w:sz w:val="20"/>
              </w:rPr>
              <w:t>736,368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E84EA" w14:textId="77777777" w:rsidR="00B4019D" w:rsidRPr="003112B9" w:rsidRDefault="00B4019D" w:rsidP="003617CC">
            <w:pPr>
              <w:shd w:val="clear" w:color="auto" w:fill="FFFFFF" w:themeFill="background1"/>
              <w:suppressAutoHyphens/>
              <w:bidi/>
              <w:spacing w:before="20" w:after="20"/>
              <w:jc w:val="left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color w:val="000000"/>
                <w:sz w:val="20"/>
              </w:rPr>
              <w:t>475,782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2BDE6C9" w14:textId="77777777" w:rsidR="00B4019D" w:rsidRPr="003112B9" w:rsidRDefault="00B4019D" w:rsidP="003617CC">
            <w:pPr>
              <w:suppressAutoHyphens/>
              <w:bidi/>
              <w:spacing w:before="20" w:after="20"/>
              <w:jc w:val="left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color w:val="000000"/>
                <w:sz w:val="20"/>
              </w:rPr>
              <w:t>647,503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BAECB" w14:textId="77777777" w:rsidR="00B4019D" w:rsidRPr="003112B9" w:rsidRDefault="00B4019D" w:rsidP="003617CC">
            <w:pPr>
              <w:shd w:val="clear" w:color="auto" w:fill="FFFFFF" w:themeFill="background1"/>
              <w:suppressAutoHyphens/>
              <w:bidi/>
              <w:spacing w:before="20" w:after="20"/>
              <w:jc w:val="left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color w:val="000000"/>
                <w:sz w:val="20"/>
              </w:rPr>
              <w:t>415,228</w:t>
            </w:r>
          </w:p>
        </w:tc>
      </w:tr>
      <w:tr w:rsidR="000C1198" w:rsidRPr="003112B9" w14:paraId="4C4F672E" w14:textId="77777777" w:rsidTr="000C1198">
        <w:tc>
          <w:tcPr>
            <w:tcW w:w="1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5369" w14:textId="75A16F45" w:rsidR="000C1198" w:rsidRPr="003112B9" w:rsidRDefault="000C1198" w:rsidP="003617CC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  <w:rtl/>
              </w:rPr>
              <w:t>في البوليولات المستوردة سابقة الخلط</w:t>
            </w:r>
            <w:r w:rsidRPr="003112B9">
              <w:rPr>
                <w:rFonts w:hint="cs"/>
                <w:sz w:val="20"/>
                <w:rtl/>
              </w:rPr>
              <w:t>*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99D8" w14:textId="77777777" w:rsidR="000C1198" w:rsidRPr="003112B9" w:rsidRDefault="000C1198" w:rsidP="003617CC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BDDE" w14:textId="77777777" w:rsidR="000C1198" w:rsidRPr="003112B9" w:rsidRDefault="000C1198" w:rsidP="003617CC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37,377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FC03" w14:textId="77777777" w:rsidR="000C1198" w:rsidRPr="003112B9" w:rsidRDefault="000C1198" w:rsidP="003617CC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37,782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DD6D" w14:textId="77777777" w:rsidR="000C1198" w:rsidRPr="003112B9" w:rsidRDefault="000C1198" w:rsidP="003617CC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31,421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6C5F" w14:textId="77777777" w:rsidR="000C1198" w:rsidRPr="003112B9" w:rsidRDefault="000C1198" w:rsidP="003617CC">
            <w:pPr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</w:rPr>
              <w:t>2,891</w:t>
            </w:r>
          </w:p>
        </w:tc>
      </w:tr>
      <w:tr w:rsidR="00B4019D" w:rsidRPr="003112B9" w14:paraId="43888503" w14:textId="77777777" w:rsidTr="00CB6A8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347E" w14:textId="7E7B9DC4" w:rsidR="00B4019D" w:rsidRPr="003112B9" w:rsidRDefault="000C1198" w:rsidP="00B4019D">
            <w:pPr>
              <w:keepNext/>
              <w:shd w:val="clear" w:color="auto" w:fill="FFFFFF" w:themeFill="background1"/>
              <w:suppressAutoHyphens/>
              <w:bidi/>
              <w:spacing w:before="20" w:after="20"/>
              <w:jc w:val="center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lastRenderedPageBreak/>
              <w:t xml:space="preserve">حساب خط أساس </w:t>
            </w:r>
            <w:r w:rsidRPr="003112B9">
              <w:rPr>
                <w:b/>
                <w:bCs/>
                <w:sz w:val="20"/>
                <w:rtl/>
              </w:rPr>
              <w:t>المواد ال</w:t>
            </w:r>
            <w:r w:rsidR="007B726B" w:rsidRPr="003112B9">
              <w:rPr>
                <w:b/>
                <w:bCs/>
                <w:sz w:val="20"/>
                <w:rtl/>
              </w:rPr>
              <w:t>هيدروفلوروكربون</w:t>
            </w:r>
            <w:r w:rsidRPr="003112B9">
              <w:rPr>
                <w:b/>
                <w:bCs/>
                <w:sz w:val="20"/>
                <w:rtl/>
              </w:rPr>
              <w:t>ية</w:t>
            </w:r>
            <w:r w:rsidRPr="003112B9">
              <w:rPr>
                <w:rFonts w:hint="cs"/>
                <w:b/>
                <w:bCs/>
                <w:sz w:val="20"/>
                <w:rtl/>
              </w:rPr>
              <w:t xml:space="preserve"> (</w:t>
            </w:r>
            <w:r w:rsidR="00B4019D" w:rsidRPr="003112B9">
              <w:rPr>
                <w:b/>
                <w:bCs/>
                <w:sz w:val="20"/>
                <w:rtl/>
              </w:rPr>
              <w:t>طن من مكافئ ثاني أكسيد الكربون</w:t>
            </w:r>
            <w:r w:rsidRPr="003112B9">
              <w:rPr>
                <w:rFonts w:hint="cs"/>
                <w:b/>
                <w:bCs/>
                <w:sz w:val="20"/>
                <w:rtl/>
              </w:rPr>
              <w:t>)</w:t>
            </w:r>
          </w:p>
        </w:tc>
      </w:tr>
      <w:tr w:rsidR="00B4019D" w:rsidRPr="003112B9" w14:paraId="3C1EC9AF" w14:textId="77777777" w:rsidTr="000C1198">
        <w:tc>
          <w:tcPr>
            <w:tcW w:w="37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A99E" w14:textId="79EB2001" w:rsidR="00B4019D" w:rsidRPr="003112B9" w:rsidRDefault="000C1198" w:rsidP="000C1198">
            <w:pPr>
              <w:keepNext/>
              <w:shd w:val="clear" w:color="auto" w:fill="FFFFFF" w:themeFill="background1"/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rFonts w:hint="cs"/>
                <w:sz w:val="20"/>
                <w:rtl/>
              </w:rPr>
              <w:t xml:space="preserve">متوسط استهلاك </w:t>
            </w:r>
            <w:r w:rsidRPr="003112B9">
              <w:rPr>
                <w:sz w:val="20"/>
                <w:rtl/>
              </w:rPr>
              <w:t>المواد ال</w:t>
            </w:r>
            <w:r w:rsidR="007B726B" w:rsidRPr="003112B9">
              <w:rPr>
                <w:sz w:val="20"/>
                <w:rtl/>
              </w:rPr>
              <w:t>هيدروفلوروكربون</w:t>
            </w:r>
            <w:r w:rsidRPr="003112B9">
              <w:rPr>
                <w:sz w:val="20"/>
                <w:rtl/>
              </w:rPr>
              <w:t>ية</w:t>
            </w:r>
            <w:r w:rsidRPr="003112B9">
              <w:rPr>
                <w:rFonts w:hint="cs"/>
                <w:sz w:val="20"/>
                <w:rtl/>
              </w:rPr>
              <w:t xml:space="preserve"> في الفترة 2020-2022</w:t>
            </w:r>
          </w:p>
        </w:tc>
        <w:tc>
          <w:tcPr>
            <w:tcW w:w="12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6EF0F4" w14:textId="77777777" w:rsidR="00B4019D" w:rsidRPr="003112B9" w:rsidRDefault="00B4019D" w:rsidP="003617CC">
            <w:pPr>
              <w:keepNext/>
              <w:shd w:val="clear" w:color="auto" w:fill="FFFFFF" w:themeFill="background1"/>
              <w:suppressAutoHyphens/>
              <w:bidi/>
              <w:spacing w:before="20" w:after="20"/>
              <w:ind w:right="37"/>
              <w:jc w:val="left"/>
              <w:rPr>
                <w:sz w:val="20"/>
              </w:rPr>
            </w:pPr>
            <w:r w:rsidRPr="003112B9">
              <w:rPr>
                <w:sz w:val="20"/>
              </w:rPr>
              <w:t>564,670</w:t>
            </w:r>
          </w:p>
        </w:tc>
      </w:tr>
      <w:tr w:rsidR="00B4019D" w:rsidRPr="003112B9" w14:paraId="0EEB21A4" w14:textId="77777777" w:rsidTr="000C1198">
        <w:tc>
          <w:tcPr>
            <w:tcW w:w="37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20F6" w14:textId="53671B65" w:rsidR="00B4019D" w:rsidRPr="003112B9" w:rsidRDefault="000C1198" w:rsidP="00B4019D">
            <w:pPr>
              <w:keepNext/>
              <w:shd w:val="clear" w:color="auto" w:fill="FFFFFF" w:themeFill="background1"/>
              <w:suppressAutoHyphens/>
              <w:bidi/>
              <w:spacing w:before="20" w:after="20"/>
              <w:jc w:val="left"/>
              <w:rPr>
                <w:sz w:val="20"/>
              </w:rPr>
            </w:pPr>
            <w:r w:rsidRPr="003112B9">
              <w:rPr>
                <w:sz w:val="20"/>
                <w:rtl/>
              </w:rPr>
              <w:t>خط أساس المواد ال</w:t>
            </w:r>
            <w:r w:rsidR="00793CCE" w:rsidRPr="003112B9">
              <w:rPr>
                <w:sz w:val="20"/>
                <w:rtl/>
              </w:rPr>
              <w:t>هيدروكلوروفلوروكربونية</w:t>
            </w:r>
            <w:r w:rsidRPr="003112B9">
              <w:rPr>
                <w:sz w:val="20"/>
                <w:rtl/>
              </w:rPr>
              <w:t xml:space="preserve"> (65 في المائة)</w:t>
            </w:r>
          </w:p>
        </w:tc>
        <w:tc>
          <w:tcPr>
            <w:tcW w:w="12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91D70" w14:textId="77777777" w:rsidR="00B4019D" w:rsidRPr="003112B9" w:rsidRDefault="00B4019D" w:rsidP="003617CC">
            <w:pPr>
              <w:keepNext/>
              <w:shd w:val="clear" w:color="auto" w:fill="FFFFFF" w:themeFill="background1"/>
              <w:suppressAutoHyphens/>
              <w:bidi/>
              <w:spacing w:before="20" w:after="20"/>
              <w:ind w:right="37"/>
              <w:jc w:val="left"/>
              <w:rPr>
                <w:sz w:val="20"/>
              </w:rPr>
            </w:pPr>
            <w:r w:rsidRPr="003112B9">
              <w:rPr>
                <w:sz w:val="20"/>
              </w:rPr>
              <w:t>113,214</w:t>
            </w:r>
          </w:p>
        </w:tc>
      </w:tr>
      <w:tr w:rsidR="00B4019D" w:rsidRPr="003112B9" w14:paraId="5BB2328C" w14:textId="77777777" w:rsidTr="000C1198">
        <w:trPr>
          <w:trHeight w:val="158"/>
        </w:trPr>
        <w:tc>
          <w:tcPr>
            <w:tcW w:w="37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3CC9" w14:textId="14648802" w:rsidR="00B4019D" w:rsidRPr="003112B9" w:rsidRDefault="000C1198" w:rsidP="00B4019D">
            <w:pPr>
              <w:keepNext/>
              <w:shd w:val="clear" w:color="auto" w:fill="FFFFFF" w:themeFill="background1"/>
              <w:suppressAutoHyphens/>
              <w:bidi/>
              <w:spacing w:before="20" w:after="20"/>
              <w:jc w:val="left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 xml:space="preserve">حساب خط أساس </w:t>
            </w:r>
            <w:r w:rsidRPr="003112B9">
              <w:rPr>
                <w:b/>
                <w:bCs/>
                <w:sz w:val="20"/>
                <w:rtl/>
              </w:rPr>
              <w:t>المواد ال</w:t>
            </w:r>
            <w:r w:rsidR="007B726B" w:rsidRPr="003112B9">
              <w:rPr>
                <w:b/>
                <w:bCs/>
                <w:sz w:val="20"/>
                <w:rtl/>
              </w:rPr>
              <w:t>هيدروفلوروكربون</w:t>
            </w:r>
            <w:r w:rsidRPr="003112B9">
              <w:rPr>
                <w:b/>
                <w:bCs/>
                <w:sz w:val="20"/>
                <w:rtl/>
              </w:rPr>
              <w:t>ية</w:t>
            </w:r>
          </w:p>
        </w:tc>
        <w:tc>
          <w:tcPr>
            <w:tcW w:w="12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6CB4D" w14:textId="77777777" w:rsidR="00B4019D" w:rsidRPr="003112B9" w:rsidRDefault="00B4019D" w:rsidP="003617CC">
            <w:pPr>
              <w:keepNext/>
              <w:shd w:val="clear" w:color="auto" w:fill="FFFFFF" w:themeFill="background1"/>
              <w:suppressAutoHyphens/>
              <w:bidi/>
              <w:spacing w:before="20" w:after="20"/>
              <w:ind w:right="37"/>
              <w:jc w:val="left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sz w:val="20"/>
              </w:rPr>
              <w:t>677,884</w:t>
            </w:r>
          </w:p>
        </w:tc>
      </w:tr>
      <w:tr w:rsidR="00B4019D" w:rsidRPr="003112B9" w14:paraId="602A9E22" w14:textId="77777777" w:rsidTr="000C1198">
        <w:trPr>
          <w:trHeight w:val="162"/>
        </w:trPr>
        <w:tc>
          <w:tcPr>
            <w:tcW w:w="37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FC26" w14:textId="10160536" w:rsidR="00B4019D" w:rsidRPr="003112B9" w:rsidRDefault="000C1198" w:rsidP="000C1198">
            <w:pPr>
              <w:keepNext/>
              <w:bidi/>
              <w:rPr>
                <w:sz w:val="20"/>
              </w:rPr>
            </w:pPr>
            <w:r w:rsidRPr="003112B9">
              <w:rPr>
                <w:rFonts w:hint="cs"/>
                <w:sz w:val="20"/>
                <w:rtl/>
              </w:rPr>
              <w:t xml:space="preserve">متوسط استهلاك </w:t>
            </w:r>
            <w:r w:rsidRPr="003112B9">
              <w:rPr>
                <w:sz w:val="20"/>
                <w:rtl/>
              </w:rPr>
              <w:t>المواد ال</w:t>
            </w:r>
            <w:r w:rsidR="007B726B" w:rsidRPr="003112B9">
              <w:rPr>
                <w:sz w:val="20"/>
                <w:rtl/>
              </w:rPr>
              <w:t>هيدروفلوروكربون</w:t>
            </w:r>
            <w:r w:rsidRPr="003112B9">
              <w:rPr>
                <w:sz w:val="20"/>
                <w:rtl/>
              </w:rPr>
              <w:t>ية</w:t>
            </w:r>
            <w:r w:rsidRPr="003112B9">
              <w:rPr>
                <w:rFonts w:hint="cs"/>
                <w:sz w:val="20"/>
                <w:rtl/>
              </w:rPr>
              <w:t xml:space="preserve"> في</w:t>
            </w:r>
            <w:r w:rsidRPr="003112B9">
              <w:rPr>
                <w:sz w:val="20"/>
                <w:rtl/>
              </w:rPr>
              <w:t xml:space="preserve"> البوليولات المستوردة سابقة الخلط</w:t>
            </w:r>
            <w:r w:rsidRPr="003112B9">
              <w:rPr>
                <w:rFonts w:hint="cs"/>
                <w:sz w:val="20"/>
                <w:rtl/>
              </w:rPr>
              <w:t xml:space="preserve"> في الفترة 2022-2024</w:t>
            </w:r>
          </w:p>
        </w:tc>
        <w:tc>
          <w:tcPr>
            <w:tcW w:w="12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2F18" w14:textId="77777777" w:rsidR="00B4019D" w:rsidRPr="003112B9" w:rsidRDefault="00B4019D" w:rsidP="003617CC">
            <w:pPr>
              <w:bidi/>
              <w:ind w:right="34"/>
              <w:jc w:val="left"/>
              <w:rPr>
                <w:sz w:val="20"/>
              </w:rPr>
            </w:pPr>
            <w:r w:rsidRPr="003112B9">
              <w:rPr>
                <w:sz w:val="20"/>
              </w:rPr>
              <w:t>35,527</w:t>
            </w:r>
          </w:p>
        </w:tc>
      </w:tr>
    </w:tbl>
    <w:p w14:paraId="4BDDEDD3" w14:textId="5496EB6A" w:rsidR="00CB6A88" w:rsidRPr="003112B9" w:rsidRDefault="00CB6A88" w:rsidP="00CB6A88">
      <w:pPr>
        <w:widowControl w:val="0"/>
        <w:bidi/>
        <w:rPr>
          <w:sz w:val="22"/>
          <w:szCs w:val="22"/>
        </w:rPr>
      </w:pPr>
      <w:r w:rsidRPr="003112B9">
        <w:rPr>
          <w:sz w:val="22"/>
          <w:szCs w:val="22"/>
          <w:rtl/>
        </w:rPr>
        <w:t>*</w:t>
      </w:r>
      <w:r w:rsidR="002C2DD6" w:rsidRPr="003112B9">
        <w:rPr>
          <w:sz w:val="22"/>
          <w:szCs w:val="22"/>
          <w:rtl/>
        </w:rPr>
        <w:t xml:space="preserve"> بيانات البرنامج القطري</w:t>
      </w:r>
    </w:p>
    <w:p w14:paraId="1BF98EF2" w14:textId="69B38428" w:rsidR="00CB6A88" w:rsidRPr="003112B9" w:rsidRDefault="00CB6A88" w:rsidP="00CB6A88">
      <w:pPr>
        <w:widowControl w:val="0"/>
        <w:bidi/>
        <w:spacing w:after="240"/>
        <w:rPr>
          <w:sz w:val="22"/>
          <w:szCs w:val="22"/>
        </w:rPr>
      </w:pPr>
      <w:r w:rsidRPr="003112B9">
        <w:rPr>
          <w:sz w:val="22"/>
          <w:szCs w:val="22"/>
          <w:rtl/>
        </w:rPr>
        <w:t>**</w:t>
      </w:r>
      <w:r w:rsidR="002C2DD6" w:rsidRPr="003112B9">
        <w:rPr>
          <w:sz w:val="22"/>
          <w:szCs w:val="22"/>
          <w:rtl/>
        </w:rPr>
        <w:t xml:space="preserve"> </w:t>
      </w:r>
      <w:r w:rsidRPr="003112B9">
        <w:rPr>
          <w:sz w:val="22"/>
          <w:szCs w:val="22"/>
          <w:rtl/>
        </w:rPr>
        <w:t>تشمل</w:t>
      </w:r>
      <w:r w:rsidR="002C2DD6" w:rsidRPr="003112B9">
        <w:rPr>
          <w:sz w:val="22"/>
          <w:szCs w:val="22"/>
          <w:rtl/>
        </w:rPr>
        <w:t xml:space="preserve"> </w:t>
      </w:r>
      <w:r w:rsidR="000C1198" w:rsidRPr="003112B9">
        <w:rPr>
          <w:sz w:val="22"/>
          <w:szCs w:val="22"/>
        </w:rPr>
        <w:t>HFC</w:t>
      </w:r>
      <w:r w:rsidRPr="003112B9">
        <w:rPr>
          <w:sz w:val="22"/>
          <w:szCs w:val="22"/>
        </w:rPr>
        <w:t>-125</w:t>
      </w:r>
      <w:r w:rsidRPr="003112B9">
        <w:rPr>
          <w:sz w:val="22"/>
          <w:szCs w:val="22"/>
          <w:rtl/>
        </w:rPr>
        <w:t>،</w:t>
      </w:r>
      <w:r w:rsidR="002C2DD6" w:rsidRPr="003112B9">
        <w:rPr>
          <w:sz w:val="22"/>
          <w:szCs w:val="22"/>
          <w:rtl/>
        </w:rPr>
        <w:t xml:space="preserve"> </w:t>
      </w:r>
      <w:r w:rsidRPr="003112B9">
        <w:rPr>
          <w:sz w:val="22"/>
          <w:szCs w:val="22"/>
          <w:rtl/>
        </w:rPr>
        <w:t>و</w:t>
      </w:r>
      <w:r w:rsidR="000C1198" w:rsidRPr="003112B9">
        <w:rPr>
          <w:sz w:val="22"/>
          <w:szCs w:val="22"/>
        </w:rPr>
        <w:t>HFC</w:t>
      </w:r>
      <w:r w:rsidRPr="003112B9">
        <w:rPr>
          <w:sz w:val="22"/>
          <w:szCs w:val="22"/>
        </w:rPr>
        <w:t>-152a</w:t>
      </w:r>
      <w:r w:rsidRPr="003112B9">
        <w:rPr>
          <w:sz w:val="22"/>
          <w:szCs w:val="22"/>
          <w:rtl/>
        </w:rPr>
        <w:t>،</w:t>
      </w:r>
      <w:r w:rsidR="002C2DD6" w:rsidRPr="003112B9">
        <w:rPr>
          <w:sz w:val="22"/>
          <w:szCs w:val="22"/>
          <w:rtl/>
        </w:rPr>
        <w:t xml:space="preserve"> </w:t>
      </w:r>
      <w:r w:rsidRPr="003112B9">
        <w:rPr>
          <w:sz w:val="22"/>
          <w:szCs w:val="22"/>
          <w:rtl/>
        </w:rPr>
        <w:t>و</w:t>
      </w:r>
      <w:r w:rsidR="000C1198" w:rsidRPr="003112B9">
        <w:rPr>
          <w:sz w:val="22"/>
          <w:szCs w:val="22"/>
        </w:rPr>
        <w:t>HFC</w:t>
      </w:r>
      <w:r w:rsidRPr="003112B9">
        <w:rPr>
          <w:sz w:val="22"/>
          <w:szCs w:val="22"/>
        </w:rPr>
        <w:t>-227ea</w:t>
      </w:r>
      <w:r w:rsidRPr="003112B9">
        <w:rPr>
          <w:sz w:val="22"/>
          <w:szCs w:val="22"/>
          <w:rtl/>
        </w:rPr>
        <w:t>،</w:t>
      </w:r>
      <w:r w:rsidR="002C2DD6" w:rsidRPr="003112B9">
        <w:rPr>
          <w:sz w:val="22"/>
          <w:szCs w:val="22"/>
          <w:rtl/>
        </w:rPr>
        <w:t xml:space="preserve"> </w:t>
      </w:r>
      <w:r w:rsidRPr="003112B9">
        <w:rPr>
          <w:sz w:val="22"/>
          <w:szCs w:val="22"/>
          <w:rtl/>
        </w:rPr>
        <w:t>و</w:t>
      </w:r>
      <w:r w:rsidR="000C1198" w:rsidRPr="003112B9">
        <w:rPr>
          <w:sz w:val="22"/>
          <w:szCs w:val="22"/>
        </w:rPr>
        <w:t>HFC</w:t>
      </w:r>
      <w:r w:rsidRPr="003112B9">
        <w:rPr>
          <w:sz w:val="22"/>
          <w:szCs w:val="22"/>
        </w:rPr>
        <w:t>-365mfc</w:t>
      </w:r>
      <w:r w:rsidRPr="003112B9">
        <w:rPr>
          <w:sz w:val="22"/>
          <w:szCs w:val="22"/>
          <w:rtl/>
        </w:rPr>
        <w:t>،</w:t>
      </w:r>
      <w:r w:rsidR="002C2DD6" w:rsidRPr="003112B9">
        <w:rPr>
          <w:sz w:val="22"/>
          <w:szCs w:val="22"/>
          <w:rtl/>
        </w:rPr>
        <w:t xml:space="preserve"> </w:t>
      </w:r>
      <w:r w:rsidRPr="003112B9">
        <w:rPr>
          <w:sz w:val="22"/>
          <w:szCs w:val="22"/>
          <w:rtl/>
        </w:rPr>
        <w:t>و</w:t>
      </w:r>
      <w:r w:rsidRPr="003112B9">
        <w:rPr>
          <w:sz w:val="22"/>
          <w:szCs w:val="22"/>
        </w:rPr>
        <w:t>R-407C</w:t>
      </w:r>
      <w:r w:rsidRPr="003112B9">
        <w:rPr>
          <w:sz w:val="22"/>
          <w:szCs w:val="22"/>
          <w:rtl/>
        </w:rPr>
        <w:t>،</w:t>
      </w:r>
      <w:r w:rsidR="002C2DD6" w:rsidRPr="003112B9">
        <w:rPr>
          <w:sz w:val="22"/>
          <w:szCs w:val="22"/>
          <w:rtl/>
        </w:rPr>
        <w:t xml:space="preserve"> </w:t>
      </w:r>
      <w:r w:rsidRPr="003112B9">
        <w:rPr>
          <w:sz w:val="22"/>
          <w:szCs w:val="22"/>
          <w:rtl/>
        </w:rPr>
        <w:t>و</w:t>
      </w:r>
      <w:r w:rsidRPr="003112B9">
        <w:rPr>
          <w:sz w:val="22"/>
          <w:szCs w:val="22"/>
        </w:rPr>
        <w:t>R-422D</w:t>
      </w:r>
    </w:p>
    <w:p w14:paraId="6AD9BE85" w14:textId="107165DC" w:rsidR="00CB6A88" w:rsidRPr="003112B9" w:rsidRDefault="00CB6A88" w:rsidP="00CB6A88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ي</w:t>
      </w:r>
      <w:r w:rsidR="0068737F" w:rsidRPr="003112B9">
        <w:rPr>
          <w:rFonts w:hint="cs"/>
          <w:sz w:val="26"/>
          <w:szCs w:val="26"/>
          <w:rtl/>
          <w:lang w:bidi="ar-DZ"/>
        </w:rPr>
        <w:t>ُ</w:t>
      </w:r>
      <w:r w:rsidRPr="003112B9">
        <w:rPr>
          <w:sz w:val="26"/>
          <w:szCs w:val="26"/>
          <w:rtl/>
          <w:lang w:bidi="ar-DZ"/>
        </w:rPr>
        <w:t>ظهر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استهلاك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B4019D" w:rsidRPr="003112B9">
        <w:rPr>
          <w:sz w:val="26"/>
          <w:szCs w:val="26"/>
          <w:rtl/>
          <w:lang w:bidi="ar-DZ"/>
        </w:rPr>
        <w:t>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بوليفيا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المتعددة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القوميات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الفترة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68737F" w:rsidRPr="003112B9">
        <w:rPr>
          <w:rFonts w:hint="cs"/>
          <w:sz w:val="26"/>
          <w:szCs w:val="26"/>
          <w:rtl/>
          <w:lang w:bidi="ar-DZ"/>
        </w:rPr>
        <w:t xml:space="preserve"> 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2021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68737F" w:rsidRPr="003112B9">
        <w:rPr>
          <w:rFonts w:hint="cs"/>
          <w:sz w:val="26"/>
          <w:szCs w:val="26"/>
          <w:rtl/>
          <w:lang w:bidi="ar-DZ"/>
        </w:rPr>
        <w:t xml:space="preserve"> 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2025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تقلبات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ملحوظة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8737F" w:rsidRPr="003112B9">
        <w:rPr>
          <w:rFonts w:hint="cs"/>
          <w:sz w:val="26"/>
          <w:szCs w:val="26"/>
          <w:rtl/>
          <w:lang w:bidi="ar-DZ"/>
        </w:rPr>
        <w:t>سنة لأخرى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يعكس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تعديلات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العرض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والطلب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قصيرة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الأجل،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وليس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تغيرات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هيكلية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السوق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وتعود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هذه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التقلبات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أساس</w:t>
      </w:r>
      <w:r w:rsidR="0068737F" w:rsidRPr="003112B9">
        <w:rPr>
          <w:rFonts w:hint="cs"/>
          <w:sz w:val="26"/>
          <w:szCs w:val="26"/>
          <w:rtl/>
          <w:lang w:bidi="ar-DZ"/>
        </w:rPr>
        <w:t>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اختلافات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أحجام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الواردات،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وممارسات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إدارة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المخزون،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والظروف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الاقتصادية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الخارجية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تؤثر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القدرة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الشرائية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وكما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8737F" w:rsidRPr="003112B9">
        <w:rPr>
          <w:rFonts w:hint="cs"/>
          <w:sz w:val="26"/>
          <w:szCs w:val="26"/>
          <w:rtl/>
          <w:lang w:bidi="ar-DZ"/>
        </w:rPr>
        <w:t>أُشير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الاجتماع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الثالث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والتسعين،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انخفض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استهلاك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B4019D" w:rsidRPr="003112B9">
        <w:rPr>
          <w:sz w:val="26"/>
          <w:szCs w:val="26"/>
          <w:rtl/>
          <w:lang w:bidi="ar-DZ"/>
        </w:rPr>
        <w:t>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بشكل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ملحوظ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2021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نتيجة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لتداعيات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جائحة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كوفيد-19،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واحتمال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استخدام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المخزونات</w:t>
      </w:r>
      <w:r w:rsidR="002C2DD6" w:rsidRPr="003112B9">
        <w:rPr>
          <w:sz w:val="26"/>
          <w:szCs w:val="26"/>
          <w:rtl/>
          <w:lang w:bidi="ar-DZ"/>
        </w:rPr>
        <w:t>. وب</w:t>
      </w:r>
      <w:r w:rsidRPr="003112B9">
        <w:rPr>
          <w:sz w:val="26"/>
          <w:szCs w:val="26"/>
          <w:rtl/>
          <w:lang w:bidi="ar-DZ"/>
        </w:rPr>
        <w:t>لغ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استهلاك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Pr="003112B9">
        <w:rPr>
          <w:sz w:val="26"/>
          <w:szCs w:val="26"/>
          <w:rtl/>
          <w:lang w:bidi="ar-DZ"/>
        </w:rPr>
        <w:t>ذروته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2022،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ويعزى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ذلك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الانتعاش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الاقتصادي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والتخزين،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ساهم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انخفاض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لاحق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2023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ثم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انتعش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الاستهلاك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بشكل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طفيف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2024،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قبل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ينخفض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​​مجددا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2025،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ويعزى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هذا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التغير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قيود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اقتصادية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مؤقتة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أثرت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الواردات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4E550B93" w14:textId="7AEAC49C" w:rsidR="00CB6A88" w:rsidRPr="003112B9" w:rsidRDefault="00CB6A88" w:rsidP="00CB6A88">
      <w:pPr>
        <w:keepNext/>
        <w:keepLines/>
        <w:bidi/>
        <w:spacing w:after="240"/>
        <w:rPr>
          <w:i/>
          <w:iCs/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تقييم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محدث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لاتجاهات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استهلاك</w:t>
      </w:r>
      <w:r w:rsidR="002C2DD6" w:rsidRPr="003112B9">
        <w:rPr>
          <w:i/>
          <w:iCs/>
          <w:sz w:val="26"/>
          <w:szCs w:val="26"/>
          <w:rtl/>
        </w:rPr>
        <w:t xml:space="preserve"> المواد ال</w:t>
      </w:r>
      <w:r w:rsidR="007B726B" w:rsidRPr="003112B9">
        <w:rPr>
          <w:i/>
          <w:iCs/>
          <w:sz w:val="26"/>
          <w:szCs w:val="26"/>
          <w:rtl/>
        </w:rPr>
        <w:t>هيدروفلوروكربون</w:t>
      </w:r>
      <w:r w:rsidR="002C2DD6" w:rsidRPr="003112B9">
        <w:rPr>
          <w:i/>
          <w:iCs/>
          <w:sz w:val="26"/>
          <w:szCs w:val="26"/>
          <w:rtl/>
        </w:rPr>
        <w:t xml:space="preserve">ية </w:t>
      </w:r>
      <w:r w:rsidRPr="003112B9">
        <w:rPr>
          <w:i/>
          <w:iCs/>
          <w:sz w:val="26"/>
          <w:szCs w:val="26"/>
          <w:rtl/>
        </w:rPr>
        <w:t>وطلب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السوق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68737F" w:rsidRPr="003112B9">
        <w:rPr>
          <w:rFonts w:hint="cs"/>
          <w:i/>
          <w:iCs/>
          <w:sz w:val="26"/>
          <w:szCs w:val="26"/>
          <w:rtl/>
        </w:rPr>
        <w:t xml:space="preserve">في </w:t>
      </w:r>
      <w:r w:rsidRPr="003112B9">
        <w:rPr>
          <w:i/>
          <w:iCs/>
          <w:sz w:val="26"/>
          <w:szCs w:val="26"/>
          <w:rtl/>
        </w:rPr>
        <w:t>بوليفي</w:t>
      </w:r>
      <w:r w:rsidR="0068737F" w:rsidRPr="003112B9">
        <w:rPr>
          <w:rFonts w:hint="cs"/>
          <w:i/>
          <w:iCs/>
          <w:sz w:val="26"/>
          <w:szCs w:val="26"/>
          <w:rtl/>
        </w:rPr>
        <w:t>ا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(ال</w:t>
      </w:r>
      <w:r w:rsidR="002C2DD6" w:rsidRPr="003112B9">
        <w:rPr>
          <w:i/>
          <w:iCs/>
          <w:sz w:val="26"/>
          <w:szCs w:val="26"/>
          <w:rtl/>
        </w:rPr>
        <w:t xml:space="preserve">مقرر </w:t>
      </w:r>
      <w:r w:rsidRPr="003112B9">
        <w:rPr>
          <w:i/>
          <w:iCs/>
          <w:sz w:val="26"/>
          <w:szCs w:val="26"/>
          <w:rtl/>
        </w:rPr>
        <w:t>93/55(ب)(1))</w:t>
      </w:r>
    </w:p>
    <w:p w14:paraId="24D2A7C4" w14:textId="695D59A0" w:rsidR="00CB6A88" w:rsidRPr="003112B9" w:rsidRDefault="00CB6A88" w:rsidP="00CB6A88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sz w:val="26"/>
          <w:szCs w:val="26"/>
          <w:rtl/>
          <w:lang w:bidi="ar-DZ"/>
        </w:rPr>
        <w:t>استجابة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</w:t>
      </w:r>
      <w:r w:rsidR="002C2DD6" w:rsidRPr="003112B9">
        <w:rPr>
          <w:sz w:val="26"/>
          <w:szCs w:val="26"/>
          <w:rtl/>
          <w:lang w:bidi="ar-DZ"/>
        </w:rPr>
        <w:t xml:space="preserve">مقرر </w:t>
      </w:r>
      <w:r w:rsidRPr="003112B9">
        <w:rPr>
          <w:sz w:val="26"/>
          <w:szCs w:val="26"/>
          <w:rtl/>
          <w:lang w:bidi="ar-DZ"/>
        </w:rPr>
        <w:t>93/55(ب)،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تضمن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طلب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تقييما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محدثا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لاتجاهات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استهلاك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Pr="003112B9">
        <w:rPr>
          <w:sz w:val="26"/>
          <w:szCs w:val="26"/>
          <w:rtl/>
          <w:lang w:bidi="ar-DZ"/>
        </w:rPr>
        <w:t>وتفسيرات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لتقلبات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93CCE" w:rsidRPr="003112B9">
        <w:rPr>
          <w:sz w:val="26"/>
          <w:szCs w:val="26"/>
          <w:rtl/>
          <w:lang w:bidi="ar-DZ"/>
        </w:rPr>
        <w:t>استهلاك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793CCE" w:rsidRPr="003112B9">
        <w:rPr>
          <w:sz w:val="26"/>
          <w:szCs w:val="26"/>
          <w:rtl/>
          <w:lang w:bidi="ar-DZ"/>
        </w:rPr>
        <w:t>ية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وأكد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التحليل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المحدث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الارتفاع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الحاد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الاستهلاك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2022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كان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استثنائيا،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ونتج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تشوهات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مؤقتة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السوق،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مثل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الواردات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المفرطة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والتخزين،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وليس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زيادة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هيكلية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الطلب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المحلي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ويعكس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النمط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الملحوظ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السنوات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الماضية،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المتمثل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ارتفاع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الواردات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ثم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انخفاضها،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تعديلات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قصيرة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الأجل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العرض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والطلب</w:t>
      </w:r>
      <w:r w:rsidR="002C2DD6" w:rsidRPr="003112B9">
        <w:rPr>
          <w:sz w:val="26"/>
          <w:szCs w:val="26"/>
          <w:rtl/>
          <w:lang w:bidi="ar-DZ"/>
        </w:rPr>
        <w:t>. وف</w:t>
      </w:r>
      <w:r w:rsidRPr="003112B9">
        <w:rPr>
          <w:sz w:val="26"/>
          <w:szCs w:val="26"/>
          <w:rtl/>
          <w:lang w:bidi="ar-DZ"/>
        </w:rPr>
        <w:t>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2024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بدأ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ركود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اقتصادي،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9712A"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اشتد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2025</w:t>
      </w:r>
      <w:r w:rsidR="002D33AF" w:rsidRPr="003112B9">
        <w:rPr>
          <w:sz w:val="26"/>
          <w:szCs w:val="26"/>
          <w:rtl/>
          <w:lang w:bidi="ar-DZ"/>
        </w:rPr>
        <w:t>. و</w:t>
      </w:r>
      <w:r w:rsidRPr="003112B9">
        <w:rPr>
          <w:sz w:val="26"/>
          <w:szCs w:val="26"/>
          <w:rtl/>
          <w:lang w:bidi="ar-DZ"/>
        </w:rPr>
        <w:t>أدى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هذا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الركود،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بالإضافة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أزمة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العملة،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انخفاض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القدرة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الشرائية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8737F" w:rsidRPr="003112B9">
        <w:rPr>
          <w:rFonts w:hint="cs"/>
          <w:sz w:val="26"/>
          <w:szCs w:val="26"/>
          <w:rtl/>
          <w:lang w:bidi="ar-DZ"/>
        </w:rPr>
        <w:t>على الاستيراد.</w:t>
      </w:r>
    </w:p>
    <w:p w14:paraId="3FE28CD9" w14:textId="687C27F4" w:rsidR="00CB6A88" w:rsidRPr="003112B9" w:rsidRDefault="00CB6A88" w:rsidP="00CB6A88">
      <w:pPr>
        <w:keepNext/>
        <w:keepLines/>
        <w:bidi/>
        <w:spacing w:after="240"/>
        <w:rPr>
          <w:i/>
          <w:iCs/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الاستهلاك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في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قطاع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B4019D" w:rsidRPr="003112B9">
        <w:rPr>
          <w:i/>
          <w:iCs/>
          <w:sz w:val="26"/>
          <w:szCs w:val="26"/>
          <w:rtl/>
        </w:rPr>
        <w:t>رغاوى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B4019D" w:rsidRPr="003112B9">
        <w:rPr>
          <w:i/>
          <w:iCs/>
          <w:sz w:val="26"/>
          <w:szCs w:val="26"/>
          <w:rtl/>
        </w:rPr>
        <w:t>البوليوريتان</w:t>
      </w:r>
    </w:p>
    <w:p w14:paraId="71423F9D" w14:textId="146D882C" w:rsidR="00CB6A88" w:rsidRPr="003112B9" w:rsidRDefault="00CB6A88" w:rsidP="00CB6A88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9712A" w:rsidRPr="003112B9">
        <w:rPr>
          <w:rFonts w:hint="cs"/>
          <w:sz w:val="26"/>
          <w:szCs w:val="26"/>
          <w:rtl/>
          <w:lang w:bidi="ar-DZ"/>
        </w:rPr>
        <w:t>المسح التحضيري للمشروع الخاص ب</w:t>
      </w:r>
      <w:r w:rsidRPr="003112B9">
        <w:rPr>
          <w:sz w:val="26"/>
          <w:szCs w:val="26"/>
          <w:rtl/>
          <w:lang w:bidi="ar-DZ"/>
        </w:rPr>
        <w:t>خطة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قطاع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البوليوريتان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فبراير</w:t>
      </w:r>
      <w:r w:rsidR="007501B7" w:rsidRPr="003112B9">
        <w:rPr>
          <w:rFonts w:hint="cs"/>
          <w:sz w:val="26"/>
          <w:szCs w:val="26"/>
          <w:rtl/>
          <w:lang w:bidi="ar-EG"/>
        </w:rPr>
        <w:t>/شباط</w:t>
      </w:r>
      <w:r w:rsidR="002C2DD6" w:rsidRPr="003112B9">
        <w:rPr>
          <w:sz w:val="26"/>
          <w:szCs w:val="26"/>
          <w:rtl/>
          <w:lang w:bidi="ar-DZ"/>
        </w:rPr>
        <w:t xml:space="preserve"> 202</w:t>
      </w:r>
      <w:r w:rsidR="00B4019D" w:rsidRPr="003112B9">
        <w:rPr>
          <w:sz w:val="26"/>
          <w:szCs w:val="26"/>
          <w:rtl/>
          <w:lang w:bidi="ar-DZ"/>
        </w:rPr>
        <w:t>6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تبين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الرغم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دقة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الإبلاغ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إجمالي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استهلاك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المستوى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الوطني،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مكون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="007501B7" w:rsidRPr="003112B9">
        <w:rPr>
          <w:rFonts w:hint="cs"/>
          <w:sz w:val="26"/>
          <w:szCs w:val="26"/>
          <w:rtl/>
          <w:lang w:bidi="ar-DZ"/>
        </w:rPr>
        <w:t>الموجودة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نظم </w:t>
      </w:r>
      <w:r w:rsidR="007501B7" w:rsidRPr="003112B9">
        <w:rPr>
          <w:sz w:val="26"/>
          <w:szCs w:val="26"/>
          <w:rtl/>
          <w:lang w:bidi="ar-DZ"/>
        </w:rPr>
        <w:t>البوليولات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المستوردة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</w:t>
      </w:r>
      <w:r w:rsidR="007501B7" w:rsidRPr="003112B9">
        <w:rPr>
          <w:rFonts w:hint="cs"/>
          <w:sz w:val="26"/>
          <w:szCs w:val="26"/>
          <w:rtl/>
          <w:lang w:bidi="ar-DZ"/>
        </w:rPr>
        <w:t>ُ</w:t>
      </w:r>
      <w:r w:rsidRPr="003112B9">
        <w:rPr>
          <w:sz w:val="26"/>
          <w:szCs w:val="26"/>
          <w:rtl/>
          <w:lang w:bidi="ar-DZ"/>
        </w:rPr>
        <w:t>سجل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بشكل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منتظم</w:t>
      </w:r>
      <w:r w:rsidR="002D33AF" w:rsidRPr="003112B9">
        <w:rPr>
          <w:sz w:val="26"/>
          <w:szCs w:val="26"/>
          <w:rtl/>
          <w:lang w:bidi="ar-DZ"/>
        </w:rPr>
        <w:t xml:space="preserve">. </w:t>
      </w:r>
      <w:r w:rsidR="007501B7"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التواصل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01B7" w:rsidRPr="003112B9">
        <w:rPr>
          <w:rFonts w:hint="cs"/>
          <w:sz w:val="26"/>
          <w:szCs w:val="26"/>
          <w:rtl/>
          <w:lang w:bidi="ar-DZ"/>
        </w:rPr>
        <w:t>المؤسسات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7501B7" w:rsidRPr="003112B9">
        <w:rPr>
          <w:rFonts w:hint="cs"/>
          <w:sz w:val="26"/>
          <w:szCs w:val="26"/>
          <w:rtl/>
          <w:lang w:bidi="ar-DZ"/>
        </w:rPr>
        <w:t>أصحاب المصلحة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القطاع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01B7" w:rsidRPr="003112B9">
        <w:rPr>
          <w:sz w:val="26"/>
          <w:szCs w:val="26"/>
          <w:rtl/>
          <w:lang w:bidi="ar-DZ"/>
        </w:rPr>
        <w:t>مك</w:t>
      </w:r>
      <w:r w:rsidR="007501B7" w:rsidRPr="003112B9">
        <w:rPr>
          <w:rFonts w:hint="cs"/>
          <w:sz w:val="26"/>
          <w:szCs w:val="26"/>
          <w:rtl/>
          <w:lang w:bidi="ar-DZ"/>
        </w:rPr>
        <w:t>ّ</w:t>
      </w:r>
      <w:r w:rsidR="007501B7" w:rsidRPr="003112B9">
        <w:rPr>
          <w:sz w:val="26"/>
          <w:szCs w:val="26"/>
          <w:rtl/>
          <w:lang w:bidi="ar-DZ"/>
        </w:rPr>
        <w:t xml:space="preserve">ن </w:t>
      </w:r>
      <w:r w:rsidR="00BB6B17" w:rsidRPr="003112B9">
        <w:rPr>
          <w:sz w:val="26"/>
          <w:szCs w:val="26"/>
          <w:rtl/>
          <w:lang w:bidi="ar-DZ"/>
        </w:rPr>
        <w:t>البلد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تحديد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كمية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هذا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الجزء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الاستهلاك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وتصنيفه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وبناء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ذلك،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B6B17" w:rsidRPr="003112B9">
        <w:rPr>
          <w:sz w:val="26"/>
          <w:szCs w:val="26"/>
          <w:rtl/>
          <w:lang w:bidi="ar-DZ"/>
        </w:rPr>
        <w:t>البلد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بتحديث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تقاريره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لتشمل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Pr="003112B9">
        <w:rPr>
          <w:sz w:val="26"/>
          <w:szCs w:val="26"/>
          <w:rtl/>
          <w:lang w:bidi="ar-DZ"/>
        </w:rPr>
        <w:t>الموجودة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البوليولات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01B7" w:rsidRPr="003112B9">
        <w:rPr>
          <w:sz w:val="26"/>
          <w:szCs w:val="26"/>
          <w:rtl/>
          <w:lang w:bidi="ar-DZ"/>
        </w:rPr>
        <w:t>المستوردة سابقة الخلط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حسن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دقة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وشفافية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716D4" w:rsidRPr="003112B9">
        <w:rPr>
          <w:rFonts w:hint="cs"/>
          <w:sz w:val="26"/>
          <w:szCs w:val="26"/>
          <w:rtl/>
          <w:lang w:bidi="ar-DZ"/>
        </w:rPr>
        <w:t>ال</w:t>
      </w:r>
      <w:r w:rsidRPr="003112B9">
        <w:rPr>
          <w:sz w:val="26"/>
          <w:szCs w:val="26"/>
          <w:rtl/>
          <w:lang w:bidi="ar-DZ"/>
        </w:rPr>
        <w:t>بيانات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716D4" w:rsidRPr="003112B9">
        <w:rPr>
          <w:rFonts w:hint="cs"/>
          <w:sz w:val="26"/>
          <w:szCs w:val="26"/>
          <w:rtl/>
          <w:lang w:bidi="ar-DZ"/>
        </w:rPr>
        <w:t>القطاعية ل</w:t>
      </w:r>
      <w:r w:rsidRPr="003112B9">
        <w:rPr>
          <w:sz w:val="26"/>
          <w:szCs w:val="26"/>
          <w:rtl/>
          <w:lang w:bidi="ar-DZ"/>
        </w:rPr>
        <w:t>استهلاك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>ية. وي</w:t>
      </w:r>
      <w:r w:rsidRPr="003112B9">
        <w:rPr>
          <w:sz w:val="26"/>
          <w:szCs w:val="26"/>
          <w:rtl/>
          <w:lang w:bidi="ar-DZ"/>
        </w:rPr>
        <w:t>عرض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الجدول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3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استهلاك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="007501B7" w:rsidRPr="003112B9">
        <w:rPr>
          <w:sz w:val="26"/>
          <w:szCs w:val="26"/>
          <w:rtl/>
          <w:lang w:bidi="ar-DZ"/>
        </w:rPr>
        <w:t>الموجودة</w:t>
      </w:r>
      <w:r w:rsidR="00973116" w:rsidRPr="003112B9">
        <w:rPr>
          <w:sz w:val="26"/>
          <w:szCs w:val="26"/>
          <w:rtl/>
          <w:lang w:bidi="ar-DZ"/>
        </w:rPr>
        <w:t xml:space="preserve"> في البوليولات سابقة الخلط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بوليفيا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المتعددة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القوميات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الفترة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2021-2025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38A0E6B5" w14:textId="5F9F43AC" w:rsidR="00CB6A88" w:rsidRPr="003112B9" w:rsidRDefault="00CB6A88" w:rsidP="00CB6A88">
      <w:pPr>
        <w:keepNext/>
        <w:keepLines/>
        <w:bidi/>
        <w:spacing w:after="240"/>
        <w:rPr>
          <w:i/>
          <w:iCs/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تقرير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تنفيذ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البرنامج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القطري</w:t>
      </w:r>
    </w:p>
    <w:p w14:paraId="3DF8EF79" w14:textId="677F29AD" w:rsidR="00CB6A88" w:rsidRPr="003112B9" w:rsidRDefault="007501B7" w:rsidP="00CB6A88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rFonts w:hint="cs"/>
          <w:sz w:val="26"/>
          <w:szCs w:val="26"/>
          <w:rtl/>
          <w:lang w:bidi="ar-DZ"/>
        </w:rPr>
        <w:t>تتسق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بيانات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استهلاك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="00CB6A88" w:rsidRPr="003112B9">
        <w:rPr>
          <w:sz w:val="26"/>
          <w:szCs w:val="26"/>
          <w:rtl/>
          <w:lang w:bidi="ar-DZ"/>
        </w:rPr>
        <w:t>التي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قدمتها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حكومة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دولة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بوليفيا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المتعددة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القوميات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تقرير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برنامجها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القطري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لعام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2024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البيانات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716D4" w:rsidRPr="003112B9">
        <w:rPr>
          <w:rFonts w:hint="cs"/>
          <w:sz w:val="26"/>
          <w:szCs w:val="26"/>
          <w:rtl/>
          <w:lang w:bidi="ar-DZ"/>
        </w:rPr>
        <w:t>المبلغ عنها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بموجب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المادة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7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بروتوكول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مونتريال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51AC0D3C" w14:textId="7D74B549" w:rsidR="00CB6A88" w:rsidRPr="003112B9" w:rsidRDefault="00CB6A88" w:rsidP="00CB6A88">
      <w:pPr>
        <w:keepNext/>
        <w:keepLines/>
        <w:bidi/>
        <w:spacing w:after="240"/>
        <w:rPr>
          <w:sz w:val="26"/>
          <w:szCs w:val="26"/>
          <w:u w:val="single"/>
        </w:rPr>
      </w:pPr>
      <w:r w:rsidRPr="003112B9">
        <w:rPr>
          <w:sz w:val="26"/>
          <w:szCs w:val="26"/>
          <w:u w:val="single"/>
          <w:rtl/>
        </w:rPr>
        <w:t>تقرير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مرحلي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عن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تنفيذ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الشريحة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الأولى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من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المرحلة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الأولى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من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="00B4019D" w:rsidRPr="003112B9">
        <w:rPr>
          <w:sz w:val="26"/>
          <w:szCs w:val="26"/>
          <w:u w:val="single"/>
          <w:rtl/>
        </w:rPr>
        <w:t>خطة التنفيذ المتعلقة بالمواد ال</w:t>
      </w:r>
      <w:r w:rsidR="007B726B" w:rsidRPr="003112B9">
        <w:rPr>
          <w:sz w:val="26"/>
          <w:szCs w:val="26"/>
          <w:u w:val="single"/>
          <w:rtl/>
        </w:rPr>
        <w:t>هيدروفلوروكربون</w:t>
      </w:r>
      <w:r w:rsidR="00B4019D" w:rsidRPr="003112B9">
        <w:rPr>
          <w:sz w:val="26"/>
          <w:szCs w:val="26"/>
          <w:u w:val="single"/>
          <w:rtl/>
        </w:rPr>
        <w:t>ية بموجب تعديل كيغالي</w:t>
      </w:r>
    </w:p>
    <w:p w14:paraId="0BF20942" w14:textId="2F7AF059" w:rsidR="00CB6A88" w:rsidRPr="003112B9" w:rsidRDefault="00CB6A88" w:rsidP="00CB6A88">
      <w:pPr>
        <w:keepNext/>
        <w:keepLines/>
        <w:bidi/>
        <w:spacing w:after="240"/>
        <w:rPr>
          <w:i/>
          <w:iCs/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الإطار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القانوني</w:t>
      </w:r>
    </w:p>
    <w:p w14:paraId="13DB91CB" w14:textId="4B587DB6" w:rsidR="00CB6A88" w:rsidRPr="003112B9" w:rsidRDefault="00797CAD" w:rsidP="00CB6A88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rFonts w:hint="cs"/>
          <w:sz w:val="26"/>
          <w:szCs w:val="26"/>
          <w:rtl/>
          <w:lang w:bidi="ar-DZ"/>
        </w:rPr>
        <w:t>وضعت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الحكومة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نظاما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ل</w:t>
      </w:r>
      <w:r w:rsidR="007501B7" w:rsidRPr="003112B9">
        <w:rPr>
          <w:rFonts w:hint="cs"/>
          <w:sz w:val="26"/>
          <w:szCs w:val="26"/>
          <w:rtl/>
          <w:lang w:bidi="ar-DZ"/>
        </w:rPr>
        <w:t>إصدار ا</w:t>
      </w:r>
      <w:r w:rsidR="00CB6A88" w:rsidRPr="003112B9">
        <w:rPr>
          <w:sz w:val="26"/>
          <w:szCs w:val="26"/>
          <w:rtl/>
          <w:lang w:bidi="ar-DZ"/>
        </w:rPr>
        <w:t>لتر</w:t>
      </w:r>
      <w:r w:rsidR="007501B7" w:rsidRPr="003112B9">
        <w:rPr>
          <w:rFonts w:hint="cs"/>
          <w:sz w:val="26"/>
          <w:szCs w:val="26"/>
          <w:rtl/>
          <w:lang w:bidi="ar-DZ"/>
        </w:rPr>
        <w:t>ا</w:t>
      </w:r>
      <w:r w:rsidR="00CB6A88" w:rsidRPr="003112B9">
        <w:rPr>
          <w:sz w:val="26"/>
          <w:szCs w:val="26"/>
          <w:rtl/>
          <w:lang w:bidi="ar-DZ"/>
        </w:rPr>
        <w:t>خيص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والحصص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rFonts w:hint="cs"/>
          <w:sz w:val="26"/>
          <w:szCs w:val="26"/>
          <w:rtl/>
          <w:lang w:bidi="ar-DZ"/>
        </w:rPr>
        <w:t xml:space="preserve">وبدأ تشغيله </w:t>
      </w:r>
      <w:r w:rsidR="007501B7" w:rsidRPr="003112B9">
        <w:rPr>
          <w:rFonts w:hint="cs"/>
          <w:sz w:val="26"/>
          <w:szCs w:val="26"/>
          <w:rtl/>
          <w:lang w:bidi="ar-DZ"/>
        </w:rPr>
        <w:t>للرقابة 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استيراد</w:t>
      </w:r>
      <w:r w:rsidR="002C2DD6" w:rsidRPr="003112B9">
        <w:rPr>
          <w:sz w:val="26"/>
          <w:szCs w:val="26"/>
          <w:rtl/>
          <w:lang w:bidi="ar-DZ"/>
        </w:rPr>
        <w:t xml:space="preserve"> المواد </w:t>
      </w:r>
      <w:r w:rsidR="002C2DD6" w:rsidRPr="003112B9">
        <w:rPr>
          <w:sz w:val="26"/>
          <w:szCs w:val="26"/>
          <w:rtl/>
          <w:lang w:bidi="ar-DZ"/>
        </w:rPr>
        <w:lastRenderedPageBreak/>
        <w:t>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="00CB6A88"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01B7" w:rsidRPr="003112B9">
        <w:rPr>
          <w:rFonts w:hint="cs"/>
          <w:sz w:val="26"/>
          <w:szCs w:val="26"/>
          <w:rtl/>
          <w:lang w:bidi="ar-DZ"/>
        </w:rPr>
        <w:t>قرار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إداري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2021</w:t>
      </w:r>
      <w:r w:rsidR="002C2DD6" w:rsidRPr="003112B9">
        <w:rPr>
          <w:sz w:val="26"/>
          <w:szCs w:val="26"/>
          <w:rtl/>
          <w:lang w:bidi="ar-DZ"/>
        </w:rPr>
        <w:t>. وت</w:t>
      </w:r>
      <w:r w:rsidR="00CB6A88" w:rsidRPr="003112B9">
        <w:rPr>
          <w:sz w:val="26"/>
          <w:szCs w:val="26"/>
          <w:rtl/>
          <w:lang w:bidi="ar-DZ"/>
        </w:rPr>
        <w:t>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تحديث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هذا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النظام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2025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لوضع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لائحة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تخصيص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حصص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استيراد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="00CB6A88" w:rsidRPr="003112B9">
        <w:rPr>
          <w:sz w:val="26"/>
          <w:szCs w:val="26"/>
          <w:rtl/>
          <w:lang w:bidi="ar-DZ"/>
        </w:rPr>
        <w:t>وتعزيز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رصد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الاستهلاك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01B7" w:rsidRPr="003112B9">
        <w:rPr>
          <w:rFonts w:hint="cs"/>
          <w:sz w:val="26"/>
          <w:szCs w:val="26"/>
          <w:rtl/>
          <w:lang w:bidi="ar-DZ"/>
        </w:rPr>
        <w:t xml:space="preserve">على الصعيد </w:t>
      </w:r>
      <w:r w:rsidR="00CB6A88" w:rsidRPr="003112B9">
        <w:rPr>
          <w:sz w:val="26"/>
          <w:szCs w:val="26"/>
          <w:rtl/>
          <w:lang w:bidi="ar-DZ"/>
        </w:rPr>
        <w:t>الوطني</w:t>
      </w:r>
      <w:r w:rsidR="002C2DD6" w:rsidRPr="003112B9">
        <w:rPr>
          <w:sz w:val="26"/>
          <w:szCs w:val="26"/>
          <w:rtl/>
          <w:lang w:bidi="ar-DZ"/>
        </w:rPr>
        <w:t>.</w:t>
      </w:r>
      <w:r w:rsidR="007501B7" w:rsidRPr="003112B9">
        <w:rPr>
          <w:rStyle w:val="FootnoteReference"/>
          <w:sz w:val="26"/>
          <w:szCs w:val="26"/>
          <w:rtl/>
        </w:rPr>
        <w:footnoteReference w:id="13"/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وتمت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صياغة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لوائح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لتحديث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المرسوم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الأعلى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27421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01B7" w:rsidRPr="003112B9">
        <w:rPr>
          <w:rFonts w:hint="cs"/>
          <w:sz w:val="26"/>
          <w:szCs w:val="26"/>
          <w:rtl/>
          <w:lang w:bidi="ar-DZ"/>
        </w:rPr>
        <w:t>لإدراج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="00CB6A88"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2D33AF" w:rsidRPr="003112B9">
        <w:rPr>
          <w:sz w:val="26"/>
          <w:szCs w:val="26"/>
          <w:rtl/>
          <w:lang w:bidi="ar-DZ"/>
        </w:rPr>
        <w:t>نظام إصدار التراخيص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والحصص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المنصوص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عليه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قانونا،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وهي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الآن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قيد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الموافقة</w:t>
      </w:r>
      <w:r w:rsidR="002C2DD6" w:rsidRPr="003112B9">
        <w:rPr>
          <w:sz w:val="26"/>
          <w:szCs w:val="26"/>
          <w:rtl/>
          <w:lang w:bidi="ar-DZ"/>
        </w:rPr>
        <w:t>. وف</w:t>
      </w:r>
      <w:r w:rsidR="00CB6A88" w:rsidRPr="003112B9">
        <w:rPr>
          <w:sz w:val="26"/>
          <w:szCs w:val="26"/>
          <w:rtl/>
          <w:lang w:bidi="ar-DZ"/>
        </w:rPr>
        <w:t>ي</w:t>
      </w:r>
      <w:r w:rsidR="002C2DD6" w:rsidRPr="003112B9">
        <w:rPr>
          <w:sz w:val="26"/>
          <w:szCs w:val="26"/>
          <w:rtl/>
          <w:lang w:bidi="ar-DZ"/>
        </w:rPr>
        <w:t xml:space="preserve"> أكتوبر/تشرين الأول </w:t>
      </w:r>
      <w:r w:rsidR="00CB6A88" w:rsidRPr="003112B9">
        <w:rPr>
          <w:sz w:val="26"/>
          <w:szCs w:val="26"/>
          <w:rtl/>
          <w:lang w:bidi="ar-DZ"/>
        </w:rPr>
        <w:t>2025،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بدأ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دمج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2D33AF" w:rsidRPr="003112B9">
        <w:rPr>
          <w:sz w:val="26"/>
          <w:szCs w:val="26"/>
          <w:rtl/>
          <w:lang w:bidi="ar-DZ"/>
        </w:rPr>
        <w:t>نظام إصدار التراخيص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الإلكتروني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للمواد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الخاضعة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للرقابة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2D33AF" w:rsidRPr="003112B9">
        <w:rPr>
          <w:sz w:val="26"/>
          <w:szCs w:val="26"/>
          <w:rtl/>
        </w:rPr>
        <w:t xml:space="preserve">النافذة </w:t>
      </w:r>
      <w:r w:rsidR="00D41F5F" w:rsidRPr="003112B9">
        <w:rPr>
          <w:rFonts w:hint="cs"/>
          <w:sz w:val="26"/>
          <w:szCs w:val="26"/>
          <w:rtl/>
        </w:rPr>
        <w:t>الواحدة</w:t>
      </w:r>
      <w:r w:rsidR="002D33AF" w:rsidRPr="003112B9">
        <w:rPr>
          <w:sz w:val="26"/>
          <w:szCs w:val="26"/>
          <w:rtl/>
        </w:rPr>
        <w:t xml:space="preserve"> للتجارة الخارجية</w:t>
      </w:r>
      <w:r w:rsidR="007501B7" w:rsidRPr="003112B9">
        <w:rPr>
          <w:rStyle w:val="FootnoteReference"/>
          <w:sz w:val="26"/>
          <w:szCs w:val="26"/>
          <w:rtl/>
        </w:rPr>
        <w:footnoteReference w:id="14"/>
      </w:r>
      <w:r w:rsidR="002D33AF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بالتعاون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01B7" w:rsidRPr="003112B9">
        <w:rPr>
          <w:rFonts w:hint="cs"/>
          <w:sz w:val="26"/>
          <w:szCs w:val="26"/>
          <w:rtl/>
          <w:lang w:bidi="ar-DZ"/>
        </w:rPr>
        <w:t>هيئة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الجمارك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الوطنية،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مما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سي</w:t>
      </w:r>
      <w:r w:rsidR="007501B7" w:rsidRPr="003112B9">
        <w:rPr>
          <w:rFonts w:hint="cs"/>
          <w:sz w:val="26"/>
          <w:szCs w:val="26"/>
          <w:rtl/>
          <w:lang w:bidi="ar-DZ"/>
        </w:rPr>
        <w:t>ُ</w:t>
      </w:r>
      <w:r w:rsidR="00CB6A88" w:rsidRPr="003112B9">
        <w:rPr>
          <w:sz w:val="26"/>
          <w:szCs w:val="26"/>
          <w:rtl/>
          <w:lang w:bidi="ar-DZ"/>
        </w:rPr>
        <w:t>حسن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rFonts w:hint="cs"/>
          <w:sz w:val="26"/>
          <w:szCs w:val="26"/>
          <w:rtl/>
          <w:lang w:bidi="ar-DZ"/>
        </w:rPr>
        <w:t xml:space="preserve">رصد </w:t>
      </w:r>
      <w:r w:rsidR="007501B7" w:rsidRPr="003112B9">
        <w:rPr>
          <w:rFonts w:hint="cs"/>
          <w:sz w:val="26"/>
          <w:szCs w:val="26"/>
          <w:rtl/>
          <w:lang w:bidi="ar-DZ"/>
        </w:rPr>
        <w:t>ال</w:t>
      </w:r>
      <w:r w:rsidR="00CB6A88" w:rsidRPr="003112B9">
        <w:rPr>
          <w:sz w:val="26"/>
          <w:szCs w:val="26"/>
          <w:rtl/>
          <w:lang w:bidi="ar-DZ"/>
        </w:rPr>
        <w:t>واردات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01B7" w:rsidRPr="003112B9">
        <w:rPr>
          <w:rFonts w:hint="cs"/>
          <w:sz w:val="26"/>
          <w:szCs w:val="26"/>
          <w:rtl/>
          <w:lang w:bidi="ar-DZ"/>
        </w:rPr>
        <w:t xml:space="preserve">من </w:t>
      </w:r>
      <w:r w:rsidR="002C2DD6" w:rsidRPr="003112B9">
        <w:rPr>
          <w:sz w:val="26"/>
          <w:szCs w:val="26"/>
          <w:rtl/>
          <w:lang w:bidi="ar-DZ"/>
        </w:rPr>
        <w:t>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="00CB6A88" w:rsidRPr="003112B9">
        <w:rPr>
          <w:sz w:val="26"/>
          <w:szCs w:val="26"/>
          <w:rtl/>
          <w:lang w:bidi="ar-DZ"/>
        </w:rPr>
        <w:t>(النقية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والمخلوطة)،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و</w:t>
      </w:r>
      <w:r w:rsidR="007501B7" w:rsidRPr="003112B9">
        <w:rPr>
          <w:rFonts w:hint="cs"/>
          <w:sz w:val="26"/>
          <w:szCs w:val="26"/>
          <w:rtl/>
          <w:lang w:bidi="ar-DZ"/>
        </w:rPr>
        <w:t>ينبغي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أن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يبدأ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تشغيله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بالكامل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بحلول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نهاية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CB6A88" w:rsidRPr="003112B9">
        <w:rPr>
          <w:sz w:val="26"/>
          <w:szCs w:val="26"/>
          <w:rtl/>
          <w:lang w:bidi="ar-DZ"/>
        </w:rPr>
        <w:t>2026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40559DAE" w14:textId="15901A27" w:rsidR="00CB6A88" w:rsidRPr="003112B9" w:rsidRDefault="00CB6A88" w:rsidP="003B1F7E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أجريت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دراسة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جدوى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لتحديد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الإمدادات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الوطنية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01B7" w:rsidRPr="003112B9">
        <w:rPr>
          <w:sz w:val="26"/>
          <w:szCs w:val="26"/>
          <w:rtl/>
          <w:lang w:bidi="ar-DZ"/>
        </w:rPr>
        <w:t>غاز التبريد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lang w:bidi="ar-DZ"/>
        </w:rPr>
        <w:t>R-290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شملت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تقييم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مدى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توافره،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واختبارات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أكاديمية،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وتجارب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المعدات</w:t>
      </w:r>
      <w:r w:rsidR="002C2DD6" w:rsidRPr="003112B9">
        <w:rPr>
          <w:sz w:val="26"/>
          <w:szCs w:val="26"/>
          <w:rtl/>
          <w:lang w:bidi="ar-DZ"/>
        </w:rPr>
        <w:t>. وع</w:t>
      </w:r>
      <w:r w:rsidR="007501B7" w:rsidRPr="003112B9">
        <w:rPr>
          <w:rFonts w:hint="cs"/>
          <w:sz w:val="26"/>
          <w:szCs w:val="26"/>
          <w:rtl/>
          <w:lang w:bidi="ar-DZ"/>
        </w:rPr>
        <w:t>ُ</w:t>
      </w:r>
      <w:r w:rsidRPr="003112B9">
        <w:rPr>
          <w:sz w:val="26"/>
          <w:szCs w:val="26"/>
          <w:rtl/>
          <w:lang w:bidi="ar-DZ"/>
        </w:rPr>
        <w:t>رضت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النتائج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01B7" w:rsidRPr="003112B9">
        <w:rPr>
          <w:rFonts w:hint="cs"/>
          <w:sz w:val="26"/>
          <w:szCs w:val="26"/>
          <w:rtl/>
          <w:lang w:bidi="ar-DZ"/>
        </w:rPr>
        <w:t>أصحاب المصلحة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القطاع،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تحديد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01B7" w:rsidRPr="003112B9">
        <w:rPr>
          <w:rFonts w:hint="cs"/>
          <w:sz w:val="26"/>
          <w:szCs w:val="26"/>
          <w:rtl/>
          <w:lang w:bidi="ar-DZ"/>
        </w:rPr>
        <w:t>الحواجز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التقنية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والتنظيمية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D10A0" w:rsidRPr="003112B9">
        <w:rPr>
          <w:rFonts w:hint="cs"/>
          <w:sz w:val="26"/>
          <w:szCs w:val="26"/>
          <w:rtl/>
          <w:lang w:bidi="ar-DZ"/>
        </w:rPr>
        <w:t>تعترض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الإمداد</w:t>
      </w:r>
      <w:r w:rsidR="006D10A0" w:rsidRPr="003112B9">
        <w:rPr>
          <w:rFonts w:hint="cs"/>
          <w:sz w:val="26"/>
          <w:szCs w:val="26"/>
          <w:rtl/>
          <w:lang w:bidi="ar-DZ"/>
        </w:rPr>
        <w:t>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الوطني</w:t>
      </w:r>
      <w:r w:rsidR="006D10A0" w:rsidRPr="003112B9">
        <w:rPr>
          <w:rFonts w:hint="cs"/>
          <w:sz w:val="26"/>
          <w:szCs w:val="26"/>
          <w:rtl/>
          <w:lang w:bidi="ar-DZ"/>
        </w:rPr>
        <w:t>ة</w:t>
      </w:r>
      <w:r w:rsidR="002C2DD6" w:rsidRPr="003112B9">
        <w:rPr>
          <w:sz w:val="26"/>
          <w:szCs w:val="26"/>
          <w:rtl/>
          <w:lang w:bidi="ar-DZ"/>
        </w:rPr>
        <w:t>. و</w:t>
      </w:r>
      <w:r w:rsidR="006D10A0" w:rsidRPr="003112B9">
        <w:rPr>
          <w:rFonts w:hint="cs"/>
          <w:sz w:val="26"/>
          <w:szCs w:val="26"/>
          <w:rtl/>
          <w:lang w:bidi="ar-DZ"/>
        </w:rPr>
        <w:t xml:space="preserve">في وقت </w:t>
      </w:r>
      <w:r w:rsidR="002C2DD6" w:rsidRPr="003112B9">
        <w:rPr>
          <w:sz w:val="26"/>
          <w:szCs w:val="26"/>
          <w:rtl/>
          <w:lang w:bidi="ar-DZ"/>
        </w:rPr>
        <w:t>ل</w:t>
      </w:r>
      <w:r w:rsidRPr="003112B9">
        <w:rPr>
          <w:sz w:val="26"/>
          <w:szCs w:val="26"/>
          <w:rtl/>
          <w:lang w:bidi="ar-DZ"/>
        </w:rPr>
        <w:t>احق،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2025،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ات</w:t>
      </w:r>
      <w:r w:rsidR="006D10A0" w:rsidRPr="003112B9">
        <w:rPr>
          <w:rFonts w:hint="cs"/>
          <w:sz w:val="26"/>
          <w:szCs w:val="26"/>
          <w:rtl/>
          <w:lang w:bidi="ar-DZ"/>
        </w:rPr>
        <w:t>ُ</w:t>
      </w:r>
      <w:r w:rsidRPr="003112B9">
        <w:rPr>
          <w:sz w:val="26"/>
          <w:szCs w:val="26"/>
          <w:rtl/>
          <w:lang w:bidi="ar-DZ"/>
        </w:rPr>
        <w:t>خذت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إجراءات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تنظيمية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سمحت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بالاستيراد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القانوني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</w:t>
      </w:r>
      <w:r w:rsidR="006D10A0" w:rsidRPr="003112B9">
        <w:rPr>
          <w:rFonts w:hint="cs"/>
          <w:sz w:val="26"/>
          <w:szCs w:val="26"/>
          <w:rtl/>
          <w:lang w:bidi="ar-DZ"/>
        </w:rPr>
        <w:t>غاز التبريد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lang w:bidi="ar-DZ"/>
        </w:rPr>
        <w:t>R-290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="006D10A0"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وضع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معيار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8524A0" w:rsidRPr="003112B9">
        <w:rPr>
          <w:rFonts w:hint="cs"/>
          <w:sz w:val="26"/>
          <w:szCs w:val="26"/>
          <w:rtl/>
          <w:lang w:bidi="ar-DZ"/>
        </w:rPr>
        <w:t>ل</w:t>
      </w:r>
      <w:r w:rsidRPr="003112B9">
        <w:rPr>
          <w:sz w:val="26"/>
          <w:szCs w:val="26"/>
          <w:rtl/>
          <w:lang w:bidi="ar-DZ"/>
        </w:rPr>
        <w:t>كفاءة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8524A0" w:rsidRPr="003112B9">
        <w:rPr>
          <w:rFonts w:hint="cs"/>
          <w:sz w:val="26"/>
          <w:szCs w:val="26"/>
          <w:rtl/>
          <w:lang w:bidi="ar-DZ"/>
        </w:rPr>
        <w:t>ا</w:t>
      </w:r>
      <w:r w:rsidR="006D10A0" w:rsidRPr="003112B9">
        <w:rPr>
          <w:rFonts w:hint="cs"/>
          <w:sz w:val="26"/>
          <w:szCs w:val="26"/>
          <w:rtl/>
          <w:lang w:bidi="ar-DZ"/>
        </w:rPr>
        <w:t>لعمالة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8524A0" w:rsidRPr="003112B9">
        <w:rPr>
          <w:rFonts w:hint="cs"/>
          <w:sz w:val="26"/>
          <w:szCs w:val="26"/>
          <w:rtl/>
          <w:lang w:bidi="ar-DZ"/>
        </w:rPr>
        <w:t>من أجل إصدار شهادات ل</w:t>
      </w:r>
      <w:r w:rsidRPr="003112B9">
        <w:rPr>
          <w:sz w:val="26"/>
          <w:szCs w:val="26"/>
          <w:rtl/>
          <w:lang w:bidi="ar-DZ"/>
        </w:rPr>
        <w:t>ل</w:t>
      </w:r>
      <w:r w:rsidR="002C2DD6" w:rsidRPr="003112B9">
        <w:rPr>
          <w:sz w:val="26"/>
          <w:szCs w:val="26"/>
          <w:rtl/>
          <w:lang w:bidi="ar-DZ"/>
        </w:rPr>
        <w:t>تقني</w:t>
      </w:r>
      <w:r w:rsidRPr="003112B9">
        <w:rPr>
          <w:sz w:val="26"/>
          <w:szCs w:val="26"/>
          <w:rtl/>
          <w:lang w:bidi="ar-DZ"/>
        </w:rPr>
        <w:t>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8524A0" w:rsidRPr="003112B9">
        <w:rPr>
          <w:rFonts w:hint="cs"/>
          <w:sz w:val="26"/>
          <w:szCs w:val="26"/>
          <w:rtl/>
          <w:lang w:bidi="ar-DZ"/>
        </w:rPr>
        <w:t xml:space="preserve">مجال </w:t>
      </w:r>
      <w:r w:rsidR="006D10A0" w:rsidRPr="003112B9">
        <w:rPr>
          <w:rFonts w:hint="cs"/>
          <w:sz w:val="26"/>
          <w:szCs w:val="26"/>
          <w:rtl/>
          <w:lang w:bidi="ar-DZ"/>
        </w:rPr>
        <w:t>مناولة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D10A0" w:rsidRPr="003112B9">
        <w:rPr>
          <w:sz w:val="26"/>
          <w:szCs w:val="26"/>
          <w:rtl/>
          <w:lang w:bidi="ar-DZ"/>
        </w:rPr>
        <w:t>غازات التبريد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القابلة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للاشتعال،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اعتماده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بالتنسيق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نظام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D10A0" w:rsidRPr="003112B9">
        <w:rPr>
          <w:rFonts w:hint="cs"/>
          <w:sz w:val="26"/>
          <w:szCs w:val="26"/>
          <w:rtl/>
          <w:lang w:bidi="ar-DZ"/>
        </w:rPr>
        <w:t xml:space="preserve">إصدار </w:t>
      </w:r>
      <w:r w:rsidRPr="003112B9">
        <w:rPr>
          <w:sz w:val="26"/>
          <w:szCs w:val="26"/>
          <w:rtl/>
          <w:lang w:bidi="ar-DZ"/>
        </w:rPr>
        <w:t>شهادات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الكفاءة</w:t>
      </w:r>
      <w:r w:rsidR="002C2DD6" w:rsidRPr="003112B9">
        <w:rPr>
          <w:sz w:val="26"/>
          <w:szCs w:val="26"/>
          <w:rtl/>
          <w:lang w:bidi="ar-DZ"/>
        </w:rPr>
        <w:t>.</w:t>
      </w:r>
      <w:r w:rsidR="006D10A0" w:rsidRPr="003112B9">
        <w:rPr>
          <w:rStyle w:val="FootnoteReference"/>
          <w:sz w:val="26"/>
          <w:szCs w:val="26"/>
          <w:rtl/>
        </w:rPr>
        <w:footnoteReference w:id="15"/>
      </w:r>
    </w:p>
    <w:p w14:paraId="1CC3E867" w14:textId="01CBB6AC" w:rsidR="00CB6A88" w:rsidRPr="003112B9" w:rsidRDefault="00CB6A88" w:rsidP="007B560E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D10A0" w:rsidRPr="003112B9">
        <w:rPr>
          <w:rFonts w:hint="cs"/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الأولى،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جرى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D10A0" w:rsidRPr="003112B9">
        <w:rPr>
          <w:rFonts w:hint="cs"/>
          <w:sz w:val="26"/>
          <w:szCs w:val="26"/>
          <w:rtl/>
          <w:lang w:bidi="ar-DZ"/>
        </w:rPr>
        <w:t>استعراض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وتحديث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المواد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التدريبية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المتعلقة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بضوابط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استيراد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Pr="003112B9">
        <w:rPr>
          <w:sz w:val="26"/>
          <w:szCs w:val="26"/>
          <w:rtl/>
          <w:lang w:bidi="ar-DZ"/>
        </w:rPr>
        <w:t>ومنع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D10A0" w:rsidRPr="003112B9">
        <w:rPr>
          <w:sz w:val="26"/>
          <w:szCs w:val="26"/>
          <w:rtl/>
          <w:lang w:bidi="ar-DZ"/>
        </w:rPr>
        <w:t>الاتجار غير المشروع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77B4D" w:rsidRPr="003112B9">
        <w:rPr>
          <w:rFonts w:hint="cs"/>
          <w:sz w:val="26"/>
          <w:szCs w:val="26"/>
          <w:rtl/>
          <w:lang w:bidi="ar-DZ"/>
        </w:rPr>
        <w:t>لكي تعكس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الأحكام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التنظيمية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وإجراءات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D10A0" w:rsidRPr="003112B9">
        <w:rPr>
          <w:rFonts w:hint="cs"/>
          <w:sz w:val="26"/>
          <w:szCs w:val="26"/>
          <w:rtl/>
          <w:lang w:bidi="ar-DZ"/>
        </w:rPr>
        <w:t>الرصد</w:t>
      </w:r>
      <w:r w:rsidR="00777B4D" w:rsidRPr="003112B9">
        <w:rPr>
          <w:rFonts w:hint="cs"/>
          <w:sz w:val="26"/>
          <w:szCs w:val="26"/>
          <w:rtl/>
          <w:lang w:bidi="ar-DZ"/>
        </w:rPr>
        <w:t xml:space="preserve"> </w:t>
      </w:r>
      <w:r w:rsidR="00777B4D" w:rsidRPr="003112B9">
        <w:rPr>
          <w:sz w:val="26"/>
          <w:szCs w:val="26"/>
          <w:rtl/>
          <w:lang w:bidi="ar-DZ"/>
        </w:rPr>
        <w:t>الحالية</w:t>
      </w:r>
      <w:r w:rsidR="002C2DD6" w:rsidRPr="003112B9">
        <w:rPr>
          <w:sz w:val="26"/>
          <w:szCs w:val="26"/>
          <w:rtl/>
          <w:lang w:bidi="ar-DZ"/>
        </w:rPr>
        <w:t>. وع</w:t>
      </w:r>
      <w:r w:rsidRPr="003112B9">
        <w:rPr>
          <w:sz w:val="26"/>
          <w:szCs w:val="26"/>
          <w:rtl/>
          <w:lang w:bidi="ar-DZ"/>
        </w:rPr>
        <w:t>قدت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تدريبية</w:t>
      </w:r>
      <w:r w:rsidR="002C2DD6" w:rsidRPr="003112B9">
        <w:rPr>
          <w:sz w:val="26"/>
          <w:szCs w:val="26"/>
          <w:rtl/>
          <w:lang w:bidi="ar-DZ"/>
        </w:rPr>
        <w:t xml:space="preserve"> تقني</w:t>
      </w:r>
      <w:r w:rsidRPr="003112B9">
        <w:rPr>
          <w:sz w:val="26"/>
          <w:szCs w:val="26"/>
          <w:rtl/>
          <w:lang w:bidi="ar-DZ"/>
        </w:rPr>
        <w:t>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لعشرين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مشاركا،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360F2" w:rsidRPr="003112B9">
        <w:rPr>
          <w:rFonts w:hint="cs"/>
          <w:sz w:val="26"/>
          <w:szCs w:val="26"/>
          <w:rtl/>
          <w:lang w:bidi="ar-DZ"/>
        </w:rPr>
        <w:t>بمن فيهم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موظفو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جمارك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ووكلاء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تخليص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جمركي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2C2DD6" w:rsidRPr="003112B9">
        <w:rPr>
          <w:sz w:val="26"/>
          <w:szCs w:val="26"/>
          <w:rtl/>
          <w:lang w:bidi="ar-DZ"/>
        </w:rPr>
        <w:t>تقني</w:t>
      </w:r>
      <w:r w:rsidRPr="003112B9">
        <w:rPr>
          <w:sz w:val="26"/>
          <w:szCs w:val="26"/>
          <w:rtl/>
          <w:lang w:bidi="ar-DZ"/>
        </w:rPr>
        <w:t>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مختبرات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</w:t>
      </w:r>
      <w:r w:rsidR="004360F2" w:rsidRPr="003112B9">
        <w:rPr>
          <w:rFonts w:hint="cs"/>
          <w:sz w:val="26"/>
          <w:szCs w:val="26"/>
          <w:rtl/>
          <w:lang w:bidi="ar-DZ"/>
        </w:rPr>
        <w:t>من بينهم</w:t>
      </w:r>
      <w:r w:rsidR="00777B4D" w:rsidRPr="003112B9">
        <w:rPr>
          <w:rFonts w:hint="cs"/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ست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سيدات)،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D10A0" w:rsidRPr="003112B9">
        <w:rPr>
          <w:rFonts w:hint="cs"/>
          <w:sz w:val="26"/>
          <w:szCs w:val="26"/>
          <w:rtl/>
          <w:lang w:bidi="ar-DZ"/>
        </w:rPr>
        <w:t>بشأن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065B68" w:rsidRPr="003112B9">
        <w:rPr>
          <w:sz w:val="26"/>
          <w:szCs w:val="26"/>
          <w:rtl/>
          <w:lang w:bidi="ar-DZ"/>
        </w:rPr>
        <w:t>التعرف على المواد</w:t>
      </w:r>
      <w:r w:rsidR="002C2DD6" w:rsidRPr="003112B9">
        <w:rPr>
          <w:sz w:val="26"/>
          <w:szCs w:val="26"/>
          <w:rtl/>
          <w:lang w:bidi="ar-DZ"/>
        </w:rPr>
        <w:t xml:space="preserve">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>ية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واللوائح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المعمول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بها،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وإجراءات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D10A0" w:rsidRPr="003112B9">
        <w:rPr>
          <w:rFonts w:hint="cs"/>
          <w:sz w:val="26"/>
          <w:szCs w:val="26"/>
          <w:rtl/>
          <w:lang w:bidi="ar-DZ"/>
        </w:rPr>
        <w:t xml:space="preserve">الرقابة على </w:t>
      </w:r>
      <w:r w:rsidRPr="003112B9">
        <w:rPr>
          <w:sz w:val="26"/>
          <w:szCs w:val="26"/>
          <w:rtl/>
          <w:lang w:bidi="ar-DZ"/>
        </w:rPr>
        <w:t>الحصص،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وآليات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كشف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D10A0" w:rsidRPr="003112B9">
        <w:rPr>
          <w:sz w:val="26"/>
          <w:szCs w:val="26"/>
          <w:rtl/>
          <w:lang w:bidi="ar-DZ"/>
        </w:rPr>
        <w:t>الاتجار غير المشروع</w:t>
      </w:r>
      <w:r w:rsidR="006D10A0" w:rsidRPr="003112B9">
        <w:rPr>
          <w:rFonts w:hint="cs"/>
          <w:sz w:val="26"/>
          <w:szCs w:val="26"/>
          <w:rtl/>
          <w:lang w:bidi="ar-DZ"/>
        </w:rPr>
        <w:t xml:space="preserve"> </w:t>
      </w:r>
      <w:r w:rsidR="006D10A0" w:rsidRPr="003112B9">
        <w:rPr>
          <w:sz w:val="26"/>
          <w:szCs w:val="26"/>
          <w:rtl/>
          <w:lang w:bidi="ar-DZ"/>
        </w:rPr>
        <w:t>ومنع</w:t>
      </w:r>
      <w:r w:rsidR="006D10A0" w:rsidRPr="003112B9">
        <w:rPr>
          <w:rFonts w:hint="cs"/>
          <w:sz w:val="26"/>
          <w:szCs w:val="26"/>
          <w:rtl/>
          <w:lang w:bidi="ar-DZ"/>
        </w:rPr>
        <w:t>ه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73D42A9B" w14:textId="19ECAB4C" w:rsidR="00CB6A88" w:rsidRPr="003112B9" w:rsidRDefault="00CB6A88" w:rsidP="00CB6A88">
      <w:pPr>
        <w:keepNext/>
        <w:keepLines/>
        <w:bidi/>
        <w:spacing w:after="240"/>
        <w:rPr>
          <w:i/>
          <w:iCs/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قطاع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FC71FB" w:rsidRPr="003112B9">
        <w:rPr>
          <w:i/>
          <w:iCs/>
          <w:sz w:val="26"/>
          <w:szCs w:val="26"/>
          <w:rtl/>
        </w:rPr>
        <w:t>خدمة التبريد</w:t>
      </w:r>
    </w:p>
    <w:p w14:paraId="617C7D91" w14:textId="78BE36E4" w:rsidR="00756BE7" w:rsidRPr="003112B9" w:rsidRDefault="00CB6A88" w:rsidP="00CB6A88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rtl/>
          <w:lang w:bidi="ar-DZ"/>
        </w:rPr>
      </w:pPr>
      <w:r w:rsidRPr="003112B9">
        <w:rPr>
          <w:sz w:val="26"/>
          <w:szCs w:val="26"/>
          <w:rtl/>
          <w:lang w:bidi="ar-DZ"/>
        </w:rPr>
        <w:t>نفذت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الأنشطة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التالية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إطار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0A3952"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الأولى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D10A0" w:rsidRPr="003112B9">
        <w:rPr>
          <w:rFonts w:hint="cs"/>
          <w:sz w:val="26"/>
          <w:szCs w:val="26"/>
          <w:rtl/>
          <w:lang w:bidi="ar-DZ"/>
        </w:rPr>
        <w:t>خطة التنفيذ بموجب تعديل كيغالي</w:t>
      </w:r>
      <w:r w:rsidR="00FC71FB" w:rsidRPr="003112B9">
        <w:rPr>
          <w:sz w:val="26"/>
          <w:szCs w:val="26"/>
          <w:rtl/>
          <w:lang w:bidi="ar-DZ"/>
        </w:rPr>
        <w:t>:</w:t>
      </w:r>
    </w:p>
    <w:p w14:paraId="0ED6992F" w14:textId="57CA380A" w:rsidR="00CB6A88" w:rsidRPr="003112B9" w:rsidRDefault="00AE3133" w:rsidP="00CB6A88">
      <w:pPr>
        <w:pStyle w:val="ListParagraph"/>
        <w:widowControl w:val="0"/>
        <w:numPr>
          <w:ilvl w:val="0"/>
          <w:numId w:val="43"/>
        </w:numPr>
        <w:bidi/>
        <w:spacing w:after="240"/>
        <w:ind w:left="1422" w:hanging="709"/>
        <w:contextualSpacing w:val="0"/>
        <w:rPr>
          <w:sz w:val="26"/>
          <w:szCs w:val="26"/>
        </w:rPr>
      </w:pPr>
      <w:r w:rsidRPr="003112B9">
        <w:rPr>
          <w:rFonts w:hint="cs"/>
          <w:i/>
          <w:iCs/>
          <w:sz w:val="26"/>
          <w:szCs w:val="26"/>
          <w:rtl/>
        </w:rPr>
        <w:t>إعداد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CB6A88" w:rsidRPr="003112B9">
        <w:rPr>
          <w:i/>
          <w:iCs/>
          <w:sz w:val="26"/>
          <w:szCs w:val="26"/>
          <w:rtl/>
        </w:rPr>
        <w:t>أدلة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CB6A88" w:rsidRPr="003112B9">
        <w:rPr>
          <w:i/>
          <w:iCs/>
          <w:sz w:val="26"/>
          <w:szCs w:val="26"/>
          <w:rtl/>
        </w:rPr>
        <w:t>تدريبية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rFonts w:hint="cs"/>
          <w:i/>
          <w:iCs/>
          <w:sz w:val="26"/>
          <w:szCs w:val="26"/>
          <w:rtl/>
        </w:rPr>
        <w:t>لمناولة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4014C5" w:rsidRPr="003112B9">
        <w:rPr>
          <w:i/>
          <w:iCs/>
          <w:sz w:val="26"/>
          <w:szCs w:val="26"/>
          <w:rtl/>
        </w:rPr>
        <w:t>غازات التبريد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CB6A88" w:rsidRPr="003112B9">
        <w:rPr>
          <w:i/>
          <w:iCs/>
          <w:sz w:val="26"/>
          <w:szCs w:val="26"/>
          <w:rtl/>
        </w:rPr>
        <w:t>القابلة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CB6A88" w:rsidRPr="003112B9">
        <w:rPr>
          <w:i/>
          <w:iCs/>
          <w:sz w:val="26"/>
          <w:szCs w:val="26"/>
          <w:rtl/>
        </w:rPr>
        <w:t>للاشتعال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تم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توقيع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اتفاقات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تعاون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مع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جامعة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</w:rPr>
        <w:t>Mayor de San Simón</w:t>
      </w:r>
      <w:r w:rsidR="00CB6A88"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وجامعة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</w:rPr>
        <w:t>Autónoma Gabriel René Moreno</w:t>
      </w:r>
      <w:r w:rsidR="00CB6A88"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وجامعة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</w:rPr>
        <w:t>Técnica de Oruro</w:t>
      </w:r>
      <w:r w:rsidR="00CB6A88"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و</w:t>
      </w:r>
      <w:r w:rsidRPr="003112B9">
        <w:rPr>
          <w:rFonts w:hint="cs"/>
          <w:sz w:val="26"/>
          <w:szCs w:val="26"/>
          <w:rtl/>
        </w:rPr>
        <w:t>كلية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</w:rPr>
        <w:t>Escuela Industrial Superior Pedro Domingo Murillo</w:t>
      </w:r>
      <w:r w:rsidR="00CB6A88"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rFonts w:hint="cs"/>
          <w:sz w:val="26"/>
          <w:szCs w:val="26"/>
          <w:rtl/>
        </w:rPr>
        <w:t>ومعهد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</w:rPr>
        <w:t>INFOCAL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لدعم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تدريب</w:t>
      </w:r>
      <w:r w:rsidR="002C2DD6" w:rsidRPr="003112B9">
        <w:rPr>
          <w:sz w:val="26"/>
          <w:szCs w:val="26"/>
          <w:rtl/>
        </w:rPr>
        <w:t xml:space="preserve"> </w:t>
      </w:r>
      <w:r w:rsidR="00777B4D" w:rsidRPr="003112B9">
        <w:rPr>
          <w:rFonts w:hint="cs"/>
          <w:sz w:val="26"/>
          <w:szCs w:val="26"/>
          <w:rtl/>
        </w:rPr>
        <w:t>المعلمين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مجال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rFonts w:hint="cs"/>
          <w:sz w:val="26"/>
          <w:szCs w:val="26"/>
          <w:rtl/>
        </w:rPr>
        <w:t>التكنولوجيات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القائمة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الهيدروكربونات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و</w:t>
      </w:r>
      <w:r w:rsidR="007B724D" w:rsidRPr="003112B9">
        <w:rPr>
          <w:sz w:val="26"/>
          <w:szCs w:val="26"/>
          <w:rtl/>
        </w:rPr>
        <w:t>كفاءة استخدام الطاقة</w:t>
      </w:r>
      <w:r w:rsidR="002C2DD6" w:rsidRPr="003112B9">
        <w:rPr>
          <w:sz w:val="26"/>
          <w:szCs w:val="26"/>
          <w:rtl/>
        </w:rPr>
        <w:t xml:space="preserve">. </w:t>
      </w:r>
      <w:r w:rsidR="00CB6A88" w:rsidRPr="003112B9">
        <w:rPr>
          <w:sz w:val="26"/>
          <w:szCs w:val="26"/>
          <w:rtl/>
        </w:rPr>
        <w:t>وتم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إعداد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دليل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تدريبي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rFonts w:hint="cs"/>
          <w:sz w:val="26"/>
          <w:szCs w:val="26"/>
          <w:rtl/>
        </w:rPr>
        <w:t>عن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الممارسات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rFonts w:hint="cs"/>
          <w:sz w:val="26"/>
          <w:szCs w:val="26"/>
          <w:rtl/>
        </w:rPr>
        <w:t>الجيدة لمناولة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المعدات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القائمة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الهيدروكربونات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قطاع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التبريد</w:t>
      </w:r>
      <w:r w:rsidR="002C2DD6" w:rsidRPr="003112B9">
        <w:rPr>
          <w:sz w:val="26"/>
          <w:szCs w:val="26"/>
          <w:rtl/>
        </w:rPr>
        <w:t xml:space="preserve"> </w:t>
      </w:r>
      <w:r w:rsidR="00CB6A88" w:rsidRPr="003112B9">
        <w:rPr>
          <w:sz w:val="26"/>
          <w:szCs w:val="26"/>
          <w:rtl/>
        </w:rPr>
        <w:t>ونشره</w:t>
      </w:r>
      <w:r w:rsidR="002C2DD6" w:rsidRPr="003112B9">
        <w:rPr>
          <w:sz w:val="26"/>
          <w:szCs w:val="26"/>
          <w:rtl/>
        </w:rPr>
        <w:t>.</w:t>
      </w:r>
    </w:p>
    <w:p w14:paraId="2697E96F" w14:textId="4F131B54" w:rsidR="00CB6A88" w:rsidRPr="003112B9" w:rsidRDefault="00CB6A88" w:rsidP="00CB6A88">
      <w:pPr>
        <w:pStyle w:val="ListParagraph"/>
        <w:widowControl w:val="0"/>
        <w:numPr>
          <w:ilvl w:val="0"/>
          <w:numId w:val="43"/>
        </w:numPr>
        <w:bidi/>
        <w:spacing w:after="240"/>
        <w:ind w:left="1422" w:hanging="709"/>
        <w:contextualSpacing w:val="0"/>
        <w:rPr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جولة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دراسية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إلى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مركز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تدريب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دولي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لتدريب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777B4D" w:rsidRPr="003112B9">
        <w:rPr>
          <w:rFonts w:hint="cs"/>
          <w:i/>
          <w:iCs/>
          <w:sz w:val="26"/>
          <w:szCs w:val="26"/>
          <w:rtl/>
        </w:rPr>
        <w:t>معلمين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اثنين؛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وتدريب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10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مدربين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على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9C11D8" w:rsidRPr="003112B9">
        <w:rPr>
          <w:rFonts w:hint="cs"/>
          <w:i/>
          <w:iCs/>
          <w:sz w:val="26"/>
          <w:szCs w:val="26"/>
          <w:rtl/>
        </w:rPr>
        <w:t>مناولة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4014C5" w:rsidRPr="003112B9">
        <w:rPr>
          <w:i/>
          <w:iCs/>
          <w:sz w:val="26"/>
          <w:szCs w:val="26"/>
          <w:rtl/>
        </w:rPr>
        <w:t>غازات التبريد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القابلة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للاشتعال؛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وتدريب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300</w:t>
      </w:r>
      <w:r w:rsidR="002C2DD6" w:rsidRPr="003112B9">
        <w:rPr>
          <w:i/>
          <w:iCs/>
          <w:sz w:val="26"/>
          <w:szCs w:val="26"/>
          <w:rtl/>
        </w:rPr>
        <w:t xml:space="preserve"> تقني </w:t>
      </w:r>
      <w:r w:rsidRPr="003112B9">
        <w:rPr>
          <w:i/>
          <w:iCs/>
          <w:sz w:val="26"/>
          <w:szCs w:val="26"/>
          <w:rtl/>
        </w:rPr>
        <w:t>على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9C11D8" w:rsidRPr="003112B9">
        <w:rPr>
          <w:rFonts w:hint="cs"/>
          <w:i/>
          <w:iCs/>
          <w:sz w:val="26"/>
          <w:szCs w:val="26"/>
          <w:rtl/>
        </w:rPr>
        <w:t>المناولة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السليم</w:t>
      </w:r>
      <w:r w:rsidR="009C11D8" w:rsidRPr="003112B9">
        <w:rPr>
          <w:rFonts w:hint="cs"/>
          <w:i/>
          <w:iCs/>
          <w:sz w:val="26"/>
          <w:szCs w:val="26"/>
          <w:rtl/>
        </w:rPr>
        <w:t>ة ل</w:t>
      </w:r>
      <w:r w:rsidR="004014C5" w:rsidRPr="003112B9">
        <w:rPr>
          <w:i/>
          <w:iCs/>
          <w:sz w:val="26"/>
          <w:szCs w:val="26"/>
          <w:rtl/>
        </w:rPr>
        <w:t>غازات التبريد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القابلة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للاشتعال</w:t>
      </w:r>
      <w:r w:rsidR="00FC71FB" w:rsidRPr="003112B9">
        <w:rPr>
          <w:i/>
          <w:iCs/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عام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2024،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ن</w:t>
      </w:r>
      <w:r w:rsidR="009C11D8" w:rsidRPr="003112B9">
        <w:rPr>
          <w:rFonts w:hint="cs"/>
          <w:sz w:val="26"/>
          <w:szCs w:val="26"/>
          <w:rtl/>
        </w:rPr>
        <w:t>ُ</w:t>
      </w:r>
      <w:r w:rsidRPr="003112B9">
        <w:rPr>
          <w:sz w:val="26"/>
          <w:szCs w:val="26"/>
          <w:rtl/>
        </w:rPr>
        <w:t>ظمت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جولتان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دراسيتان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كولومبيا،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بمشاركة</w:t>
      </w:r>
      <w:r w:rsidR="002C2DD6" w:rsidRPr="003112B9">
        <w:rPr>
          <w:sz w:val="26"/>
          <w:szCs w:val="26"/>
          <w:rtl/>
        </w:rPr>
        <w:t xml:space="preserve"> </w:t>
      </w:r>
      <w:r w:rsidR="00777B4D" w:rsidRPr="003112B9">
        <w:rPr>
          <w:rFonts w:hint="cs"/>
          <w:sz w:val="26"/>
          <w:szCs w:val="26"/>
          <w:rtl/>
        </w:rPr>
        <w:t>معلمين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ومهنيين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قطاع</w:t>
      </w:r>
      <w:r w:rsidR="002C2DD6" w:rsidRPr="003112B9">
        <w:rPr>
          <w:sz w:val="26"/>
          <w:szCs w:val="26"/>
          <w:rtl/>
        </w:rPr>
        <w:t xml:space="preserve"> </w:t>
      </w:r>
      <w:r w:rsidR="009C11D8" w:rsidRPr="003112B9">
        <w:rPr>
          <w:rFonts w:hint="cs"/>
          <w:sz w:val="26"/>
          <w:szCs w:val="26"/>
          <w:rtl/>
        </w:rPr>
        <w:t>التبريد و</w:t>
      </w:r>
      <w:r w:rsidRPr="003112B9">
        <w:rPr>
          <w:sz w:val="26"/>
          <w:szCs w:val="26"/>
          <w:rtl/>
        </w:rPr>
        <w:t>تكييف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الهواء</w:t>
      </w:r>
      <w:r w:rsidR="002C2DD6" w:rsidRPr="003112B9">
        <w:rPr>
          <w:sz w:val="26"/>
          <w:szCs w:val="26"/>
          <w:rtl/>
        </w:rPr>
        <w:t xml:space="preserve">. </w:t>
      </w:r>
      <w:r w:rsidRPr="003112B9">
        <w:rPr>
          <w:sz w:val="26"/>
          <w:szCs w:val="26"/>
          <w:rtl/>
        </w:rPr>
        <w:t>وركزت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الأنشطة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="009C11D8" w:rsidRPr="003112B9">
        <w:rPr>
          <w:rFonts w:hint="cs"/>
          <w:sz w:val="26"/>
          <w:szCs w:val="26"/>
          <w:rtl/>
        </w:rPr>
        <w:t>المناولة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الآمن</w:t>
      </w:r>
      <w:r w:rsidR="009C11D8" w:rsidRPr="003112B9">
        <w:rPr>
          <w:rFonts w:hint="cs"/>
          <w:sz w:val="26"/>
          <w:szCs w:val="26"/>
          <w:rtl/>
        </w:rPr>
        <w:t>ة ل</w:t>
      </w:r>
      <w:r w:rsidR="004014C5" w:rsidRPr="003112B9">
        <w:rPr>
          <w:sz w:val="26"/>
          <w:szCs w:val="26"/>
          <w:rtl/>
        </w:rPr>
        <w:t>غازات التبريد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القابلة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للاشتعال،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والممارسات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التشغيلية</w:t>
      </w:r>
      <w:r w:rsidR="009C11D8" w:rsidRPr="003112B9">
        <w:rPr>
          <w:rFonts w:hint="cs"/>
          <w:sz w:val="26"/>
          <w:szCs w:val="26"/>
          <w:rtl/>
        </w:rPr>
        <w:t xml:space="preserve"> الجيدة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="007B724D" w:rsidRPr="003112B9">
        <w:rPr>
          <w:sz w:val="26"/>
          <w:szCs w:val="26"/>
          <w:rtl/>
        </w:rPr>
        <w:t>كفاءة استخدام الطاقة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نظم </w:t>
      </w:r>
      <w:r w:rsidR="009C11D8" w:rsidRPr="003112B9">
        <w:rPr>
          <w:rFonts w:hint="cs"/>
          <w:sz w:val="26"/>
          <w:szCs w:val="26"/>
          <w:rtl/>
        </w:rPr>
        <w:t>التبريد و</w:t>
      </w:r>
      <w:r w:rsidRPr="003112B9">
        <w:rPr>
          <w:sz w:val="26"/>
          <w:szCs w:val="26"/>
          <w:rtl/>
        </w:rPr>
        <w:t>تكييف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الهواء</w:t>
      </w:r>
      <w:r w:rsidR="002C2DD6" w:rsidRPr="003112B9">
        <w:rPr>
          <w:sz w:val="26"/>
          <w:szCs w:val="26"/>
          <w:rtl/>
        </w:rPr>
        <w:t>. وع</w:t>
      </w:r>
      <w:r w:rsidRPr="003112B9">
        <w:rPr>
          <w:sz w:val="26"/>
          <w:szCs w:val="26"/>
          <w:rtl/>
        </w:rPr>
        <w:t>قدت</w:t>
      </w:r>
      <w:r w:rsidR="002C2DD6" w:rsidRPr="003112B9">
        <w:rPr>
          <w:sz w:val="26"/>
          <w:szCs w:val="26"/>
          <w:rtl/>
        </w:rPr>
        <w:t xml:space="preserve"> </w:t>
      </w:r>
      <w:r w:rsidR="00FC71FB" w:rsidRPr="003112B9">
        <w:rPr>
          <w:sz w:val="26"/>
          <w:szCs w:val="26"/>
          <w:rtl/>
        </w:rPr>
        <w:t>حلقتا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عمل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ودورة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تدريبية</w:t>
      </w:r>
      <w:r w:rsidR="002C2DD6" w:rsidRPr="003112B9">
        <w:rPr>
          <w:sz w:val="26"/>
          <w:szCs w:val="26"/>
          <w:rtl/>
        </w:rPr>
        <w:t xml:space="preserve"> تقني</w:t>
      </w:r>
      <w:r w:rsidRPr="003112B9">
        <w:rPr>
          <w:sz w:val="26"/>
          <w:szCs w:val="26"/>
          <w:rtl/>
        </w:rPr>
        <w:t>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واحدة،</w:t>
      </w:r>
      <w:r w:rsidR="002C2DD6" w:rsidRPr="003112B9">
        <w:rPr>
          <w:sz w:val="26"/>
          <w:szCs w:val="26"/>
          <w:rtl/>
        </w:rPr>
        <w:t xml:space="preserve"> </w:t>
      </w:r>
      <w:r w:rsidR="009C11D8" w:rsidRPr="003112B9">
        <w:rPr>
          <w:rFonts w:hint="cs"/>
          <w:sz w:val="26"/>
          <w:szCs w:val="26"/>
          <w:rtl/>
        </w:rPr>
        <w:t>بمشاركة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118</w:t>
      </w:r>
      <w:r w:rsidR="002C2DD6" w:rsidRPr="003112B9">
        <w:rPr>
          <w:sz w:val="26"/>
          <w:szCs w:val="26"/>
          <w:rtl/>
        </w:rPr>
        <w:t xml:space="preserve"> تقني</w:t>
      </w:r>
      <w:r w:rsidRPr="003112B9">
        <w:rPr>
          <w:sz w:val="26"/>
          <w:szCs w:val="26"/>
          <w:rtl/>
        </w:rPr>
        <w:t>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(بمن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فيهم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8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سيدات)،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وركزت</w:t>
      </w:r>
      <w:r w:rsidR="009C11D8" w:rsidRPr="003112B9">
        <w:rPr>
          <w:rFonts w:hint="cs"/>
          <w:sz w:val="26"/>
          <w:szCs w:val="26"/>
          <w:rtl/>
        </w:rPr>
        <w:t>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ممارسات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التبريد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الجيدة</w:t>
      </w:r>
      <w:r w:rsidR="002C2DD6" w:rsidRPr="003112B9">
        <w:rPr>
          <w:sz w:val="26"/>
          <w:szCs w:val="26"/>
          <w:rtl/>
        </w:rPr>
        <w:t xml:space="preserve"> </w:t>
      </w:r>
      <w:r w:rsidR="004360F2" w:rsidRPr="003112B9">
        <w:rPr>
          <w:rFonts w:hint="cs"/>
          <w:sz w:val="26"/>
          <w:szCs w:val="26"/>
          <w:rtl/>
        </w:rPr>
        <w:t>و</w:t>
      </w:r>
      <w:r w:rsidR="009C11D8" w:rsidRPr="003112B9">
        <w:rPr>
          <w:rFonts w:hint="cs"/>
          <w:sz w:val="26"/>
          <w:szCs w:val="26"/>
          <w:rtl/>
        </w:rPr>
        <w:t>المناولة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الآمن</w:t>
      </w:r>
      <w:r w:rsidR="004360F2" w:rsidRPr="003112B9">
        <w:rPr>
          <w:rFonts w:hint="cs"/>
          <w:sz w:val="26"/>
          <w:szCs w:val="26"/>
          <w:rtl/>
        </w:rPr>
        <w:t>ة</w:t>
      </w:r>
      <w:r w:rsidR="002C2DD6" w:rsidRPr="003112B9">
        <w:rPr>
          <w:sz w:val="26"/>
          <w:szCs w:val="26"/>
          <w:rtl/>
        </w:rPr>
        <w:t xml:space="preserve"> </w:t>
      </w:r>
      <w:r w:rsidR="009C11D8" w:rsidRPr="003112B9">
        <w:rPr>
          <w:rFonts w:hint="cs"/>
          <w:sz w:val="26"/>
          <w:szCs w:val="26"/>
          <w:rtl/>
        </w:rPr>
        <w:t>ل</w:t>
      </w:r>
      <w:r w:rsidR="004014C5" w:rsidRPr="003112B9">
        <w:rPr>
          <w:sz w:val="26"/>
          <w:szCs w:val="26"/>
          <w:rtl/>
        </w:rPr>
        <w:t>غازات التبريد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القابلة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للاشتعال</w:t>
      </w:r>
      <w:r w:rsidR="002C2DD6" w:rsidRPr="003112B9">
        <w:rPr>
          <w:sz w:val="26"/>
          <w:szCs w:val="26"/>
          <w:rtl/>
        </w:rPr>
        <w:t xml:space="preserve">. </w:t>
      </w:r>
      <w:r w:rsidRPr="003112B9">
        <w:rPr>
          <w:sz w:val="26"/>
          <w:szCs w:val="26"/>
          <w:rtl/>
        </w:rPr>
        <w:t>كما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عقدت</w:t>
      </w:r>
      <w:r w:rsidR="002C2DD6" w:rsidRPr="003112B9">
        <w:rPr>
          <w:sz w:val="26"/>
          <w:szCs w:val="26"/>
          <w:rtl/>
        </w:rPr>
        <w:t xml:space="preserve"> </w:t>
      </w:r>
      <w:r w:rsidR="009C11D8" w:rsidRPr="003112B9">
        <w:rPr>
          <w:rFonts w:hint="cs"/>
          <w:sz w:val="26"/>
          <w:szCs w:val="26"/>
          <w:rtl/>
        </w:rPr>
        <w:t>حلقة دراسية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بمشاركة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54</w:t>
      </w:r>
      <w:r w:rsidR="002C2DD6" w:rsidRPr="003112B9">
        <w:rPr>
          <w:sz w:val="26"/>
          <w:szCs w:val="26"/>
          <w:rtl/>
        </w:rPr>
        <w:t xml:space="preserve"> تقني</w:t>
      </w:r>
      <w:r w:rsidRPr="003112B9">
        <w:rPr>
          <w:sz w:val="26"/>
          <w:szCs w:val="26"/>
          <w:rtl/>
        </w:rPr>
        <w:t>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(بمن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فيهم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15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سيدة)،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تناولت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استخدامات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وخصائص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الأمونيا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وثاني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أكسيد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الكربون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والهيدروكربون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</w:t>
      </w:r>
      <w:r w:rsidRPr="003112B9">
        <w:rPr>
          <w:sz w:val="26"/>
          <w:szCs w:val="26"/>
        </w:rPr>
        <w:t>R-290</w:t>
      </w:r>
      <w:r w:rsidRPr="003112B9">
        <w:rPr>
          <w:sz w:val="26"/>
          <w:szCs w:val="26"/>
          <w:rtl/>
        </w:rPr>
        <w:t>)</w:t>
      </w:r>
      <w:r w:rsidR="002C2DD6" w:rsidRPr="003112B9">
        <w:rPr>
          <w:sz w:val="26"/>
          <w:szCs w:val="26"/>
          <w:rtl/>
        </w:rPr>
        <w:t>.</w:t>
      </w:r>
    </w:p>
    <w:p w14:paraId="1C90E711" w14:textId="63BC94E0" w:rsidR="00CB6A88" w:rsidRPr="003112B9" w:rsidRDefault="00CB6A88" w:rsidP="00CB6A88">
      <w:pPr>
        <w:pStyle w:val="ListParagraph"/>
        <w:widowControl w:val="0"/>
        <w:numPr>
          <w:ilvl w:val="0"/>
          <w:numId w:val="43"/>
        </w:numPr>
        <w:bidi/>
        <w:spacing w:after="240"/>
        <w:ind w:left="1422" w:hanging="709"/>
        <w:contextualSpacing w:val="0"/>
        <w:rPr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lastRenderedPageBreak/>
        <w:t>توفير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المعدات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لمؤسستين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تدريبيتين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شراء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ثلاث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مجموعات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المعدات</w:t>
      </w:r>
      <w:r w:rsidR="00823E7B" w:rsidRPr="003112B9">
        <w:rPr>
          <w:rStyle w:val="FootnoteReference"/>
          <w:sz w:val="26"/>
          <w:szCs w:val="26"/>
          <w:rtl/>
        </w:rPr>
        <w:footnoteReference w:id="16"/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لإنشاء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وتعزيز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مراكز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تدريب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متخصصة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="004014C5" w:rsidRPr="003112B9">
        <w:rPr>
          <w:sz w:val="26"/>
          <w:szCs w:val="26"/>
          <w:rtl/>
        </w:rPr>
        <w:t>غازات التبريد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القائمة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الهيدروكربونات،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المتوقع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تسليمها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بحلول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نهاية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عام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2026</w:t>
      </w:r>
      <w:r w:rsidR="002C2DD6" w:rsidRPr="003112B9">
        <w:rPr>
          <w:sz w:val="26"/>
          <w:szCs w:val="26"/>
          <w:rtl/>
        </w:rPr>
        <w:t>.</w:t>
      </w:r>
    </w:p>
    <w:p w14:paraId="771A5AA7" w14:textId="6F9B30FF" w:rsidR="00CB6A88" w:rsidRPr="003112B9" w:rsidRDefault="00CB6A88" w:rsidP="00CB6A88">
      <w:pPr>
        <w:pStyle w:val="ListParagraph"/>
        <w:widowControl w:val="0"/>
        <w:numPr>
          <w:ilvl w:val="0"/>
          <w:numId w:val="43"/>
        </w:numPr>
        <w:bidi/>
        <w:spacing w:after="240"/>
        <w:ind w:left="1422" w:hanging="709"/>
        <w:contextualSpacing w:val="0"/>
        <w:rPr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أنشطة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التوعية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خلال</w:t>
      </w:r>
      <w:r w:rsidR="002C2DD6" w:rsidRPr="003112B9">
        <w:rPr>
          <w:sz w:val="26"/>
          <w:szCs w:val="26"/>
          <w:rtl/>
        </w:rPr>
        <w:t xml:space="preserve"> </w:t>
      </w:r>
      <w:r w:rsidR="004360F2" w:rsidRPr="003112B9">
        <w:rPr>
          <w:rFonts w:hint="cs"/>
          <w:sz w:val="26"/>
          <w:szCs w:val="26"/>
          <w:rtl/>
        </w:rPr>
        <w:t>الشريحة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الأولى،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تم</w:t>
      </w:r>
      <w:r w:rsidR="002C2DD6" w:rsidRPr="003112B9">
        <w:rPr>
          <w:sz w:val="26"/>
          <w:szCs w:val="26"/>
          <w:rtl/>
        </w:rPr>
        <w:t xml:space="preserve"> </w:t>
      </w:r>
      <w:r w:rsidR="00016C4E" w:rsidRPr="003112B9">
        <w:rPr>
          <w:rFonts w:hint="cs"/>
          <w:sz w:val="26"/>
          <w:szCs w:val="26"/>
          <w:rtl/>
        </w:rPr>
        <w:t>تنظيم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حملة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إعلامية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استهدفت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الجهات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الحكومية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والقطاعات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</w:t>
      </w:r>
      <w:r w:rsidR="002C2DD6" w:rsidRPr="003112B9">
        <w:rPr>
          <w:sz w:val="26"/>
          <w:szCs w:val="26"/>
          <w:rtl/>
        </w:rPr>
        <w:t>تقني</w:t>
      </w:r>
      <w:r w:rsidRPr="003112B9">
        <w:rPr>
          <w:sz w:val="26"/>
          <w:szCs w:val="26"/>
          <w:rtl/>
        </w:rPr>
        <w:t>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ومستخدمي</w:t>
      </w:r>
      <w:r w:rsidR="002C2DD6" w:rsidRPr="003112B9">
        <w:rPr>
          <w:sz w:val="26"/>
          <w:szCs w:val="26"/>
          <w:rtl/>
        </w:rPr>
        <w:t xml:space="preserve"> </w:t>
      </w:r>
      <w:r w:rsidR="006D10A0" w:rsidRPr="003112B9">
        <w:rPr>
          <w:sz w:val="26"/>
          <w:szCs w:val="26"/>
          <w:rtl/>
        </w:rPr>
        <w:t>غازات التبريد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="00016C4E" w:rsidRPr="003112B9">
        <w:rPr>
          <w:rFonts w:hint="cs"/>
          <w:sz w:val="26"/>
          <w:szCs w:val="26"/>
          <w:rtl/>
        </w:rPr>
        <w:t xml:space="preserve">بشأن </w:t>
      </w:r>
      <w:r w:rsidRPr="003112B9">
        <w:rPr>
          <w:sz w:val="26"/>
          <w:szCs w:val="26"/>
          <w:rtl/>
        </w:rPr>
        <w:t>تسليط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الضوء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الآليات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التنظيمية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المطبقة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المواد ال</w:t>
      </w:r>
      <w:r w:rsidR="007B726B" w:rsidRPr="003112B9">
        <w:rPr>
          <w:sz w:val="26"/>
          <w:szCs w:val="26"/>
          <w:rtl/>
        </w:rPr>
        <w:t>هيدروفلوروكربون</w:t>
      </w:r>
      <w:r w:rsidR="002C2DD6" w:rsidRPr="003112B9">
        <w:rPr>
          <w:sz w:val="26"/>
          <w:szCs w:val="26"/>
          <w:rtl/>
        </w:rPr>
        <w:t>ية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والامتثال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</w:t>
      </w:r>
      <w:r w:rsidR="00B4019D" w:rsidRPr="003112B9">
        <w:rPr>
          <w:sz w:val="26"/>
          <w:szCs w:val="26"/>
          <w:rtl/>
        </w:rPr>
        <w:t>نظم إصدار التراخيص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والحصص،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والفوائد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البيئية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للتحول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بدائل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أقل</w:t>
      </w:r>
      <w:r w:rsidR="002C2DD6" w:rsidRPr="003112B9">
        <w:rPr>
          <w:sz w:val="26"/>
          <w:szCs w:val="26"/>
          <w:rtl/>
        </w:rPr>
        <w:t xml:space="preserve"> </w:t>
      </w:r>
      <w:r w:rsidR="00823E7B" w:rsidRPr="003112B9">
        <w:rPr>
          <w:rFonts w:hint="cs"/>
          <w:sz w:val="26"/>
          <w:szCs w:val="26"/>
          <w:rtl/>
        </w:rPr>
        <w:t>أث</w:t>
      </w:r>
      <w:r w:rsidRPr="003112B9">
        <w:rPr>
          <w:sz w:val="26"/>
          <w:szCs w:val="26"/>
          <w:rtl/>
        </w:rPr>
        <w:t>را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المناخ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وأكثر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كفاءة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استهلاك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الطاقة</w:t>
      </w:r>
      <w:r w:rsidR="002C2DD6" w:rsidRPr="003112B9">
        <w:rPr>
          <w:sz w:val="26"/>
          <w:szCs w:val="26"/>
          <w:rtl/>
        </w:rPr>
        <w:t>.</w:t>
      </w:r>
    </w:p>
    <w:p w14:paraId="0C01D7C9" w14:textId="5BBA743B" w:rsidR="00CB6A88" w:rsidRPr="003112B9" w:rsidRDefault="00CB6A88" w:rsidP="00CB6A88">
      <w:pPr>
        <w:keepNext/>
        <w:keepLines/>
        <w:bidi/>
        <w:spacing w:after="240"/>
        <w:rPr>
          <w:i/>
          <w:iCs/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تنفيذ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المشروع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rFonts w:hint="cs"/>
          <w:i/>
          <w:iCs/>
          <w:sz w:val="26"/>
          <w:szCs w:val="26"/>
          <w:rtl/>
        </w:rPr>
        <w:t>ورصده</w:t>
      </w:r>
    </w:p>
    <w:p w14:paraId="3DBFF00B" w14:textId="50219C1B" w:rsidR="00CB6A88" w:rsidRPr="003112B9" w:rsidRDefault="00CB6A88" w:rsidP="00CB6A88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sz w:val="26"/>
          <w:szCs w:val="26"/>
          <w:rtl/>
          <w:lang w:bidi="ar-DZ"/>
        </w:rPr>
        <w:t>ن</w:t>
      </w:r>
      <w:r w:rsidR="00823E7B" w:rsidRPr="003112B9">
        <w:rPr>
          <w:rFonts w:hint="cs"/>
          <w:sz w:val="26"/>
          <w:szCs w:val="26"/>
          <w:rtl/>
          <w:lang w:bidi="ar-DZ"/>
        </w:rPr>
        <w:t>ُ</w:t>
      </w:r>
      <w:r w:rsidRPr="003112B9">
        <w:rPr>
          <w:sz w:val="26"/>
          <w:szCs w:val="26"/>
          <w:rtl/>
          <w:lang w:bidi="ar-DZ"/>
        </w:rPr>
        <w:t>فذت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أنشطة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إدارة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المشروع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823E7B" w:rsidRPr="003112B9">
        <w:rPr>
          <w:rFonts w:hint="cs"/>
          <w:sz w:val="26"/>
          <w:szCs w:val="26"/>
          <w:rtl/>
          <w:lang w:bidi="ar-DZ"/>
        </w:rPr>
        <w:t>ورصده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لضمان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التنسيق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الفعال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الشركاء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المنفذين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والمؤسسات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الوطنية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تعديل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التمويل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المخصص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لهذه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الأنشطة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0D65E5" w:rsidRPr="003112B9">
        <w:rPr>
          <w:rFonts w:hint="cs"/>
          <w:sz w:val="26"/>
          <w:szCs w:val="26"/>
          <w:rtl/>
          <w:lang w:bidi="ar-DZ"/>
        </w:rPr>
        <w:t xml:space="preserve"> مبلغ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10,000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</w:t>
      </w:r>
      <w:r w:rsidR="000D65E5" w:rsidRPr="003112B9">
        <w:rPr>
          <w:rFonts w:hint="cs"/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موافق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عليه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0D65E5" w:rsidRPr="003112B9">
        <w:rPr>
          <w:rFonts w:hint="cs"/>
          <w:sz w:val="26"/>
          <w:szCs w:val="26"/>
          <w:rtl/>
          <w:lang w:bidi="ar-DZ"/>
        </w:rPr>
        <w:t>بموجب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الأولى،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12,482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أمريكيا،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لتغطية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823E7B" w:rsidRPr="003112B9">
        <w:rPr>
          <w:rFonts w:hint="cs"/>
          <w:sz w:val="26"/>
          <w:szCs w:val="26"/>
          <w:rtl/>
          <w:lang w:bidi="ar-DZ"/>
        </w:rPr>
        <w:t>نفقات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موظفي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المشروع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والاستشاريين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(9,550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أمريكيا)،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وتكاليف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السفر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الداخلي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لزيارات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823E7B" w:rsidRPr="003112B9">
        <w:rPr>
          <w:rFonts w:hint="cs"/>
          <w:sz w:val="26"/>
          <w:szCs w:val="26"/>
          <w:rtl/>
          <w:lang w:bidi="ar-DZ"/>
        </w:rPr>
        <w:t>الرصد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(2,932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أمريكيا)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55F7D8DF" w14:textId="1AD27224" w:rsidR="00CB6A88" w:rsidRPr="003112B9" w:rsidRDefault="00CB6A88" w:rsidP="00CB6A88">
      <w:pPr>
        <w:keepNext/>
        <w:keepLines/>
        <w:bidi/>
        <w:spacing w:after="240"/>
        <w:rPr>
          <w:sz w:val="26"/>
          <w:szCs w:val="26"/>
          <w:u w:val="single"/>
        </w:rPr>
      </w:pPr>
      <w:r w:rsidRPr="003112B9">
        <w:rPr>
          <w:sz w:val="26"/>
          <w:szCs w:val="26"/>
          <w:u w:val="single"/>
          <w:rtl/>
        </w:rPr>
        <w:t>مستوى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صرف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التمويل</w:t>
      </w:r>
    </w:p>
    <w:p w14:paraId="2047BDFA" w14:textId="4E5B4F52" w:rsidR="00CB6A88" w:rsidRPr="003112B9" w:rsidRDefault="00CB6A88" w:rsidP="00CB6A88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sz w:val="26"/>
          <w:szCs w:val="26"/>
          <w:rtl/>
          <w:lang w:bidi="ar-DZ"/>
        </w:rPr>
        <w:t>حتى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مارس</w:t>
      </w:r>
      <w:r w:rsidRPr="003112B9">
        <w:rPr>
          <w:rFonts w:hint="cs"/>
          <w:sz w:val="26"/>
          <w:szCs w:val="26"/>
          <w:rtl/>
          <w:lang w:bidi="ar-DZ"/>
        </w:rPr>
        <w:t>/آذار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2026،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D1C9C" w:rsidRPr="003112B9">
        <w:rPr>
          <w:rFonts w:hint="cs"/>
          <w:sz w:val="26"/>
          <w:szCs w:val="26"/>
          <w:rtl/>
          <w:lang w:bidi="ar-DZ"/>
        </w:rPr>
        <w:t>أصل مبلغ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194,000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موافق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عليه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حتى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الآن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(153,500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لليونيدو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و40,500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لليونيب</w:t>
      </w:r>
      <w:r w:rsidRPr="003112B9">
        <w:rPr>
          <w:sz w:val="26"/>
          <w:szCs w:val="26"/>
          <w:rtl/>
          <w:lang w:bidi="ar-DZ"/>
        </w:rPr>
        <w:t>)،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صرف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82,721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(43</w:t>
      </w:r>
      <w:r w:rsidR="002C2DD6" w:rsidRPr="003112B9">
        <w:rPr>
          <w:sz w:val="26"/>
          <w:szCs w:val="26"/>
          <w:rtl/>
          <w:lang w:bidi="ar-DZ"/>
        </w:rPr>
        <w:t xml:space="preserve"> في المائة</w:t>
      </w:r>
      <w:r w:rsidRPr="003112B9">
        <w:rPr>
          <w:sz w:val="26"/>
          <w:szCs w:val="26"/>
          <w:rtl/>
          <w:lang w:bidi="ar-DZ"/>
        </w:rPr>
        <w:t>)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(61,514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لليونيدو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و21,207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دولارا</w:t>
      </w:r>
      <w:r w:rsidR="00BD1C9C" w:rsidRPr="003112B9">
        <w:rPr>
          <w:rFonts w:hint="cs"/>
          <w:sz w:val="26"/>
          <w:szCs w:val="26"/>
          <w:rtl/>
          <w:lang w:bidi="ar-DZ"/>
        </w:rPr>
        <w:t>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</w:t>
      </w:r>
      <w:r w:rsidR="00BD1C9C" w:rsidRPr="003112B9">
        <w:rPr>
          <w:rFonts w:hint="cs"/>
          <w:sz w:val="26"/>
          <w:szCs w:val="26"/>
          <w:rtl/>
          <w:lang w:bidi="ar-DZ"/>
        </w:rPr>
        <w:t>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لليونيب</w:t>
      </w:r>
      <w:r w:rsidRPr="003112B9">
        <w:rPr>
          <w:sz w:val="26"/>
          <w:szCs w:val="26"/>
          <w:rtl/>
          <w:lang w:bidi="ar-DZ"/>
        </w:rPr>
        <w:t>)</w:t>
      </w:r>
      <w:r w:rsidR="002C2DD6" w:rsidRPr="003112B9">
        <w:rPr>
          <w:sz w:val="26"/>
          <w:szCs w:val="26"/>
          <w:rtl/>
          <w:lang w:bidi="ar-DZ"/>
        </w:rPr>
        <w:t>. وم</w:t>
      </w:r>
      <w:r w:rsidRPr="003112B9">
        <w:rPr>
          <w:sz w:val="26"/>
          <w:szCs w:val="26"/>
          <w:rtl/>
          <w:lang w:bidi="ar-DZ"/>
        </w:rPr>
        <w:t>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الرصيد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المتبقي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البالغ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111,279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أمريكيا،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0D65E5" w:rsidRPr="003112B9">
        <w:rPr>
          <w:rFonts w:hint="cs"/>
          <w:sz w:val="26"/>
          <w:szCs w:val="26"/>
          <w:rtl/>
          <w:lang w:bidi="ar-DZ"/>
        </w:rPr>
        <w:t>الالتزام ب</w:t>
      </w:r>
      <w:r w:rsidRPr="003112B9">
        <w:rPr>
          <w:sz w:val="26"/>
          <w:szCs w:val="26"/>
          <w:rtl/>
          <w:lang w:bidi="ar-DZ"/>
        </w:rPr>
        <w:t>أكثر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80</w:t>
      </w:r>
      <w:r w:rsidR="002C2DD6" w:rsidRPr="003112B9">
        <w:rPr>
          <w:sz w:val="26"/>
          <w:szCs w:val="26"/>
          <w:rtl/>
          <w:lang w:bidi="ar-DZ"/>
        </w:rPr>
        <w:t xml:space="preserve"> في المائة </w:t>
      </w:r>
      <w:r w:rsidRPr="003112B9">
        <w:rPr>
          <w:sz w:val="26"/>
          <w:szCs w:val="26"/>
          <w:rtl/>
          <w:lang w:bidi="ar-DZ"/>
        </w:rPr>
        <w:t>منه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وسيتم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صرفه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2026،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صرف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المبلغ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المتبقي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الثانية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435AFA66" w14:textId="2541E086" w:rsidR="00CB6A88" w:rsidRPr="003112B9" w:rsidRDefault="00CB6A88" w:rsidP="00CB6A88">
      <w:pPr>
        <w:keepNext/>
        <w:keepLines/>
        <w:bidi/>
        <w:spacing w:after="240"/>
        <w:rPr>
          <w:sz w:val="26"/>
          <w:szCs w:val="26"/>
          <w:u w:val="single"/>
        </w:rPr>
      </w:pPr>
      <w:r w:rsidRPr="003112B9">
        <w:rPr>
          <w:sz w:val="26"/>
          <w:szCs w:val="26"/>
          <w:u w:val="single"/>
          <w:rtl/>
        </w:rPr>
        <w:t>خطة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تنفيذ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الشريحة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الثانية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من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المرحلة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الأولى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من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="00BD1C9C" w:rsidRPr="003112B9">
        <w:rPr>
          <w:rFonts w:hint="cs"/>
          <w:sz w:val="26"/>
          <w:szCs w:val="26"/>
          <w:u w:val="single"/>
          <w:rtl/>
          <w:lang w:val="en-CA" w:bidi="ar-EG"/>
        </w:rPr>
        <w:t>خطة التنفيذ المتعلقة بالمواد ال</w:t>
      </w:r>
      <w:r w:rsidR="007B726B" w:rsidRPr="003112B9">
        <w:rPr>
          <w:rFonts w:hint="cs"/>
          <w:sz w:val="26"/>
          <w:szCs w:val="26"/>
          <w:u w:val="single"/>
          <w:rtl/>
          <w:lang w:val="en-CA" w:bidi="ar-EG"/>
        </w:rPr>
        <w:t>هيدروفلوروكربون</w:t>
      </w:r>
      <w:r w:rsidR="00BD1C9C" w:rsidRPr="003112B9">
        <w:rPr>
          <w:rFonts w:hint="cs"/>
          <w:sz w:val="26"/>
          <w:szCs w:val="26"/>
          <w:u w:val="single"/>
          <w:rtl/>
          <w:lang w:val="en-CA" w:bidi="ar-EG"/>
        </w:rPr>
        <w:t>ية بموجب تعديل كيغالي</w:t>
      </w:r>
    </w:p>
    <w:p w14:paraId="1444EEE7" w14:textId="3166D776" w:rsidR="00CB6A88" w:rsidRPr="003112B9" w:rsidRDefault="00CB6A88" w:rsidP="00CB6A88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sz w:val="26"/>
          <w:szCs w:val="26"/>
          <w:rtl/>
          <w:lang w:bidi="ar-DZ"/>
        </w:rPr>
        <w:t>سيتم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الأنشطة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التالية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يوليو</w:t>
      </w:r>
      <w:r w:rsidR="00720B71" w:rsidRPr="003112B9">
        <w:rPr>
          <w:rFonts w:hint="cs"/>
          <w:sz w:val="26"/>
          <w:szCs w:val="26"/>
          <w:rtl/>
          <w:lang w:bidi="ar-DZ"/>
        </w:rPr>
        <w:t>/تموز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2026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وديسمبر</w:t>
      </w:r>
      <w:r w:rsidR="00720B71" w:rsidRPr="003112B9">
        <w:rPr>
          <w:rFonts w:hint="cs"/>
          <w:sz w:val="26"/>
          <w:szCs w:val="26"/>
          <w:rtl/>
          <w:lang w:bidi="ar-DZ"/>
        </w:rPr>
        <w:t>/كانون</w:t>
      </w:r>
      <w:r w:rsidR="002C2DD6" w:rsidRPr="003112B9">
        <w:rPr>
          <w:rFonts w:hint="cs"/>
          <w:sz w:val="26"/>
          <w:szCs w:val="26"/>
          <w:rtl/>
          <w:lang w:bidi="ar-DZ"/>
        </w:rPr>
        <w:t xml:space="preserve"> </w:t>
      </w:r>
      <w:r w:rsidR="00720B71" w:rsidRPr="003112B9">
        <w:rPr>
          <w:rFonts w:hint="cs"/>
          <w:sz w:val="26"/>
          <w:szCs w:val="26"/>
          <w:rtl/>
          <w:lang w:bidi="ar-DZ"/>
        </w:rPr>
        <w:t>الأول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2029</w:t>
      </w:r>
      <w:r w:rsidR="00FC71FB" w:rsidRPr="003112B9">
        <w:rPr>
          <w:sz w:val="26"/>
          <w:szCs w:val="26"/>
          <w:rtl/>
          <w:lang w:bidi="ar-DZ"/>
        </w:rPr>
        <w:t>:</w:t>
      </w:r>
    </w:p>
    <w:p w14:paraId="338DD136" w14:textId="2C8C92B9" w:rsidR="00CB6A88" w:rsidRPr="003112B9" w:rsidRDefault="00CB6A88" w:rsidP="00720B71">
      <w:pPr>
        <w:pStyle w:val="ListParagraph"/>
        <w:widowControl w:val="0"/>
        <w:numPr>
          <w:ilvl w:val="0"/>
          <w:numId w:val="44"/>
        </w:numPr>
        <w:bidi/>
        <w:spacing w:after="240"/>
        <w:ind w:left="1422" w:hanging="709"/>
        <w:contextualSpacing w:val="0"/>
        <w:rPr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تعزيز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السياسات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واللوائح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مواصلة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دمج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وتحسين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نظام</w:t>
      </w:r>
      <w:r w:rsidR="002C2DD6" w:rsidRPr="003112B9">
        <w:rPr>
          <w:sz w:val="26"/>
          <w:szCs w:val="26"/>
          <w:rtl/>
        </w:rPr>
        <w:t xml:space="preserve"> </w:t>
      </w:r>
      <w:r w:rsidR="00BD1C9C" w:rsidRPr="003112B9">
        <w:rPr>
          <w:rFonts w:hint="cs"/>
          <w:sz w:val="26"/>
          <w:szCs w:val="26"/>
          <w:rtl/>
        </w:rPr>
        <w:t>الرصد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الإلكتروني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لواردات</w:t>
      </w:r>
      <w:r w:rsidR="002C2DD6" w:rsidRPr="003112B9">
        <w:rPr>
          <w:sz w:val="26"/>
          <w:szCs w:val="26"/>
          <w:rtl/>
        </w:rPr>
        <w:t xml:space="preserve"> </w:t>
      </w:r>
      <w:r w:rsidR="00BD1C9C" w:rsidRPr="003112B9">
        <w:rPr>
          <w:sz w:val="26"/>
          <w:szCs w:val="26"/>
          <w:rtl/>
        </w:rPr>
        <w:t>المواد ال</w:t>
      </w:r>
      <w:r w:rsidR="007B726B" w:rsidRPr="003112B9">
        <w:rPr>
          <w:sz w:val="26"/>
          <w:szCs w:val="26"/>
          <w:rtl/>
        </w:rPr>
        <w:t>هيدروفلوروكربون</w:t>
      </w:r>
      <w:r w:rsidR="00BD1C9C" w:rsidRPr="003112B9">
        <w:rPr>
          <w:sz w:val="26"/>
          <w:szCs w:val="26"/>
          <w:rtl/>
        </w:rPr>
        <w:t>ية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بما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ذلك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دمج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وحدات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تحليل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البيانات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والتحقق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منها،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وتحسين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وظائف</w:t>
      </w:r>
      <w:r w:rsidR="002C2DD6" w:rsidRPr="003112B9">
        <w:rPr>
          <w:sz w:val="26"/>
          <w:szCs w:val="26"/>
          <w:rtl/>
        </w:rPr>
        <w:t xml:space="preserve"> </w:t>
      </w:r>
      <w:r w:rsidR="00BD1C9C" w:rsidRPr="003112B9">
        <w:rPr>
          <w:rFonts w:hint="cs"/>
          <w:sz w:val="26"/>
          <w:szCs w:val="26"/>
          <w:rtl/>
        </w:rPr>
        <w:t>الإبلاغ</w:t>
      </w:r>
      <w:r w:rsidRPr="003112B9">
        <w:rPr>
          <w:sz w:val="26"/>
          <w:szCs w:val="26"/>
          <w:rtl/>
        </w:rPr>
        <w:t>؛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وتدريب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45</w:t>
      </w:r>
      <w:r w:rsidR="002C2DD6" w:rsidRPr="003112B9">
        <w:rPr>
          <w:sz w:val="26"/>
          <w:szCs w:val="26"/>
          <w:rtl/>
        </w:rPr>
        <w:t xml:space="preserve"> </w:t>
      </w:r>
      <w:r w:rsidR="009D0838" w:rsidRPr="003112B9">
        <w:rPr>
          <w:rFonts w:hint="cs"/>
          <w:sz w:val="26"/>
          <w:szCs w:val="26"/>
          <w:rtl/>
        </w:rPr>
        <w:t xml:space="preserve">من </w:t>
      </w:r>
      <w:r w:rsidRPr="003112B9">
        <w:rPr>
          <w:sz w:val="26"/>
          <w:szCs w:val="26"/>
          <w:rtl/>
        </w:rPr>
        <w:t>موظف</w:t>
      </w:r>
      <w:r w:rsidR="009D0838" w:rsidRPr="003112B9">
        <w:rPr>
          <w:rFonts w:hint="cs"/>
          <w:sz w:val="26"/>
          <w:szCs w:val="26"/>
          <w:rtl/>
        </w:rPr>
        <w:t>ي ال</w:t>
      </w:r>
      <w:r w:rsidRPr="003112B9">
        <w:rPr>
          <w:sz w:val="26"/>
          <w:szCs w:val="26"/>
          <w:rtl/>
        </w:rPr>
        <w:t>جم</w:t>
      </w:r>
      <w:r w:rsidR="009D0838" w:rsidRPr="003112B9">
        <w:rPr>
          <w:rFonts w:hint="cs"/>
          <w:sz w:val="26"/>
          <w:szCs w:val="26"/>
          <w:rtl/>
        </w:rPr>
        <w:t>ا</w:t>
      </w:r>
      <w:r w:rsidRPr="003112B9">
        <w:rPr>
          <w:sz w:val="26"/>
          <w:szCs w:val="26"/>
          <w:rtl/>
        </w:rPr>
        <w:t>رك،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="009D0838" w:rsidRPr="003112B9">
        <w:rPr>
          <w:rFonts w:hint="cs"/>
          <w:sz w:val="26"/>
          <w:szCs w:val="26"/>
          <w:rtl/>
        </w:rPr>
        <w:t>وكلاء ال</w:t>
      </w:r>
      <w:r w:rsidRPr="003112B9">
        <w:rPr>
          <w:sz w:val="26"/>
          <w:szCs w:val="26"/>
          <w:rtl/>
        </w:rPr>
        <w:t>تخليص</w:t>
      </w:r>
      <w:r w:rsidR="002C2DD6" w:rsidRPr="003112B9">
        <w:rPr>
          <w:sz w:val="26"/>
          <w:szCs w:val="26"/>
          <w:rtl/>
        </w:rPr>
        <w:t xml:space="preserve"> </w:t>
      </w:r>
      <w:r w:rsidR="009D0838" w:rsidRPr="003112B9">
        <w:rPr>
          <w:rFonts w:hint="cs"/>
          <w:sz w:val="26"/>
          <w:szCs w:val="26"/>
          <w:rtl/>
        </w:rPr>
        <w:t>ال</w:t>
      </w:r>
      <w:r w:rsidRPr="003112B9">
        <w:rPr>
          <w:sz w:val="26"/>
          <w:szCs w:val="26"/>
          <w:rtl/>
        </w:rPr>
        <w:t>جمركي،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وموظف</w:t>
      </w:r>
      <w:r w:rsidR="009D0838" w:rsidRPr="003112B9">
        <w:rPr>
          <w:rFonts w:hint="cs"/>
          <w:sz w:val="26"/>
          <w:szCs w:val="26"/>
          <w:rtl/>
        </w:rPr>
        <w:t>ي ال</w:t>
      </w:r>
      <w:r w:rsidRPr="003112B9">
        <w:rPr>
          <w:sz w:val="26"/>
          <w:szCs w:val="26"/>
          <w:rtl/>
        </w:rPr>
        <w:t>مختبرات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إجراءات</w:t>
      </w:r>
      <w:r w:rsidR="002C2DD6" w:rsidRPr="003112B9">
        <w:rPr>
          <w:sz w:val="26"/>
          <w:szCs w:val="26"/>
          <w:rtl/>
        </w:rPr>
        <w:t xml:space="preserve"> </w:t>
      </w:r>
      <w:r w:rsidR="009D0838" w:rsidRPr="003112B9">
        <w:rPr>
          <w:rFonts w:hint="cs"/>
          <w:sz w:val="26"/>
          <w:szCs w:val="26"/>
          <w:rtl/>
        </w:rPr>
        <w:t>الرقابة على ال</w:t>
      </w:r>
      <w:r w:rsidRPr="003112B9">
        <w:rPr>
          <w:sz w:val="26"/>
          <w:szCs w:val="26"/>
          <w:rtl/>
        </w:rPr>
        <w:t>واردات</w:t>
      </w:r>
      <w:r w:rsidR="002C2DD6" w:rsidRPr="003112B9">
        <w:rPr>
          <w:sz w:val="26"/>
          <w:szCs w:val="26"/>
          <w:rtl/>
        </w:rPr>
        <w:t xml:space="preserve"> </w:t>
      </w:r>
      <w:r w:rsidR="009D0838" w:rsidRPr="003112B9">
        <w:rPr>
          <w:rFonts w:hint="cs"/>
          <w:sz w:val="26"/>
          <w:szCs w:val="26"/>
          <w:rtl/>
        </w:rPr>
        <w:t xml:space="preserve">من </w:t>
      </w:r>
      <w:r w:rsidR="00BD1C9C" w:rsidRPr="003112B9">
        <w:rPr>
          <w:sz w:val="26"/>
          <w:szCs w:val="26"/>
          <w:rtl/>
        </w:rPr>
        <w:t>المواد ال</w:t>
      </w:r>
      <w:r w:rsidR="007B726B" w:rsidRPr="003112B9">
        <w:rPr>
          <w:sz w:val="26"/>
          <w:szCs w:val="26"/>
          <w:rtl/>
        </w:rPr>
        <w:t>هيدروفلوروكربون</w:t>
      </w:r>
      <w:r w:rsidR="00BD1C9C" w:rsidRPr="003112B9">
        <w:rPr>
          <w:sz w:val="26"/>
          <w:szCs w:val="26"/>
          <w:rtl/>
        </w:rPr>
        <w:t>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ومنع</w:t>
      </w:r>
      <w:r w:rsidR="002C2DD6" w:rsidRPr="003112B9">
        <w:rPr>
          <w:sz w:val="26"/>
          <w:szCs w:val="26"/>
          <w:rtl/>
        </w:rPr>
        <w:t xml:space="preserve"> </w:t>
      </w:r>
      <w:r w:rsidR="006D10A0" w:rsidRPr="003112B9">
        <w:rPr>
          <w:sz w:val="26"/>
          <w:szCs w:val="26"/>
          <w:rtl/>
        </w:rPr>
        <w:t>الاتجار غير المشروع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لتعزيز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قدر</w:t>
      </w:r>
      <w:r w:rsidR="009D0838" w:rsidRPr="003112B9">
        <w:rPr>
          <w:rFonts w:hint="cs"/>
          <w:sz w:val="26"/>
          <w:szCs w:val="26"/>
          <w:rtl/>
        </w:rPr>
        <w:t>ات</w:t>
      </w:r>
      <w:r w:rsidR="002C2DD6" w:rsidRPr="003112B9">
        <w:rPr>
          <w:sz w:val="26"/>
          <w:szCs w:val="26"/>
          <w:rtl/>
        </w:rPr>
        <w:t xml:space="preserve"> </w:t>
      </w:r>
      <w:r w:rsidR="009D0838" w:rsidRPr="003112B9">
        <w:rPr>
          <w:rFonts w:hint="cs"/>
          <w:sz w:val="26"/>
          <w:szCs w:val="26"/>
          <w:rtl/>
        </w:rPr>
        <w:t>ال</w:t>
      </w:r>
      <w:r w:rsidRPr="003112B9">
        <w:rPr>
          <w:sz w:val="26"/>
          <w:szCs w:val="26"/>
          <w:rtl/>
        </w:rPr>
        <w:t>إنفاذ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الحدود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</w:t>
      </w:r>
      <w:r w:rsidR="002C2DD6" w:rsidRPr="003112B9">
        <w:rPr>
          <w:sz w:val="26"/>
          <w:szCs w:val="26"/>
          <w:rtl/>
        </w:rPr>
        <w:t>اليونيب</w:t>
      </w:r>
      <w:r w:rsidRPr="003112B9">
        <w:rPr>
          <w:sz w:val="26"/>
          <w:szCs w:val="26"/>
          <w:rtl/>
        </w:rPr>
        <w:t>)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(20,000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أمريكي)؛</w:t>
      </w:r>
    </w:p>
    <w:p w14:paraId="27BEDBDA" w14:textId="1D904C15" w:rsidR="00CB6A88" w:rsidRPr="003112B9" w:rsidRDefault="00CB6A88" w:rsidP="00720B71">
      <w:pPr>
        <w:pStyle w:val="ListParagraph"/>
        <w:widowControl w:val="0"/>
        <w:numPr>
          <w:ilvl w:val="0"/>
          <w:numId w:val="44"/>
        </w:numPr>
        <w:bidi/>
        <w:spacing w:after="240"/>
        <w:ind w:left="1422" w:hanging="709"/>
        <w:contextualSpacing w:val="0"/>
        <w:rPr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التدريب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9D0838" w:rsidRPr="003112B9">
        <w:rPr>
          <w:rFonts w:hint="cs"/>
          <w:i/>
          <w:iCs/>
          <w:sz w:val="26"/>
          <w:szCs w:val="26"/>
          <w:rtl/>
        </w:rPr>
        <w:t>والمعدات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و</w:t>
      </w:r>
      <w:r w:rsidR="009D0838" w:rsidRPr="003112B9">
        <w:rPr>
          <w:rFonts w:hint="cs"/>
          <w:i/>
          <w:iCs/>
          <w:sz w:val="26"/>
          <w:szCs w:val="26"/>
          <w:rtl/>
        </w:rPr>
        <w:t xml:space="preserve">إصدار </w:t>
      </w:r>
      <w:r w:rsidRPr="003112B9">
        <w:rPr>
          <w:i/>
          <w:iCs/>
          <w:sz w:val="26"/>
          <w:szCs w:val="26"/>
          <w:rtl/>
        </w:rPr>
        <w:t>الشهادات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تدريب</w:t>
      </w:r>
      <w:r w:rsidR="009D0838" w:rsidRPr="003112B9">
        <w:rPr>
          <w:rFonts w:hint="cs"/>
          <w:sz w:val="26"/>
          <w:szCs w:val="26"/>
          <w:rtl/>
        </w:rPr>
        <w:t xml:space="preserve"> ما مجموعه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80</w:t>
      </w:r>
      <w:r w:rsidR="002C2DD6" w:rsidRPr="003112B9">
        <w:rPr>
          <w:sz w:val="26"/>
          <w:szCs w:val="26"/>
          <w:rtl/>
        </w:rPr>
        <w:t xml:space="preserve"> </w:t>
      </w:r>
      <w:r w:rsidR="009D0838" w:rsidRPr="003112B9">
        <w:rPr>
          <w:rFonts w:hint="cs"/>
          <w:sz w:val="26"/>
          <w:szCs w:val="26"/>
          <w:rtl/>
        </w:rPr>
        <w:t xml:space="preserve">من </w:t>
      </w:r>
      <w:r w:rsidR="002C2DD6" w:rsidRPr="003112B9">
        <w:rPr>
          <w:sz w:val="26"/>
          <w:szCs w:val="26"/>
          <w:rtl/>
        </w:rPr>
        <w:t>تقني</w:t>
      </w:r>
      <w:r w:rsidR="009D0838" w:rsidRPr="003112B9">
        <w:rPr>
          <w:rFonts w:hint="cs"/>
          <w:sz w:val="26"/>
          <w:szCs w:val="26"/>
          <w:rtl/>
        </w:rPr>
        <w:t>ي</w:t>
      </w:r>
      <w:r w:rsidR="002C2DD6" w:rsidRPr="003112B9">
        <w:rPr>
          <w:sz w:val="26"/>
          <w:szCs w:val="26"/>
          <w:rtl/>
        </w:rPr>
        <w:t xml:space="preserve"> </w:t>
      </w:r>
      <w:r w:rsidR="00297CEB" w:rsidRPr="003112B9">
        <w:rPr>
          <w:sz w:val="26"/>
          <w:szCs w:val="26"/>
          <w:rtl/>
        </w:rPr>
        <w:t>التبريد وتكييف الهواء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="009D0838" w:rsidRPr="003112B9">
        <w:rPr>
          <w:rFonts w:hint="cs"/>
          <w:sz w:val="26"/>
          <w:szCs w:val="26"/>
          <w:rtl/>
        </w:rPr>
        <w:t>المناولة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الآمن</w:t>
      </w:r>
      <w:r w:rsidR="009D0838" w:rsidRPr="003112B9">
        <w:rPr>
          <w:rFonts w:hint="cs"/>
          <w:sz w:val="26"/>
          <w:szCs w:val="26"/>
          <w:rtl/>
        </w:rPr>
        <w:t>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والاستخدام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السليم</w:t>
      </w:r>
      <w:r w:rsidR="002C2DD6" w:rsidRPr="003112B9">
        <w:rPr>
          <w:sz w:val="26"/>
          <w:szCs w:val="26"/>
          <w:rtl/>
        </w:rPr>
        <w:t xml:space="preserve"> </w:t>
      </w:r>
      <w:r w:rsidR="007B724D" w:rsidRPr="003112B9">
        <w:rPr>
          <w:sz w:val="26"/>
          <w:szCs w:val="26"/>
          <w:rtl/>
        </w:rPr>
        <w:t>لغازات التبريد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القابلة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للاشتعال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خلال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برنامج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منظم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يجمع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التعليم</w:t>
      </w:r>
      <w:r w:rsidR="009D0838" w:rsidRPr="003112B9">
        <w:rPr>
          <w:rFonts w:hint="cs"/>
          <w:sz w:val="26"/>
          <w:szCs w:val="26"/>
          <w:rtl/>
        </w:rPr>
        <w:t>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النظري</w:t>
      </w:r>
      <w:r w:rsidR="009D0838" w:rsidRPr="003112B9">
        <w:rPr>
          <w:rFonts w:hint="cs"/>
          <w:sz w:val="26"/>
          <w:szCs w:val="26"/>
          <w:rtl/>
        </w:rPr>
        <w:t>ة</w:t>
      </w:r>
      <w:r w:rsidR="002C2DD6" w:rsidRPr="003112B9">
        <w:rPr>
          <w:sz w:val="26"/>
          <w:szCs w:val="26"/>
          <w:rtl/>
        </w:rPr>
        <w:t xml:space="preserve"> </w:t>
      </w:r>
      <w:r w:rsidR="00646417" w:rsidRPr="003112B9">
        <w:rPr>
          <w:rFonts w:hint="cs"/>
          <w:sz w:val="26"/>
          <w:szCs w:val="26"/>
          <w:rtl/>
        </w:rPr>
        <w:t>والدورات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العملية؛</w:t>
      </w:r>
      <w:r w:rsidR="002C2DD6" w:rsidRPr="003112B9">
        <w:rPr>
          <w:sz w:val="26"/>
          <w:szCs w:val="26"/>
          <w:rtl/>
        </w:rPr>
        <w:t xml:space="preserve"> </w:t>
      </w:r>
      <w:r w:rsidR="009D0838" w:rsidRPr="003112B9">
        <w:rPr>
          <w:rFonts w:hint="cs"/>
          <w:sz w:val="26"/>
          <w:szCs w:val="26"/>
          <w:rtl/>
        </w:rPr>
        <w:t>وإكمال عملية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تسليم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وتوزيع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المعدات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مركزي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التدريب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المختارين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="000A3952" w:rsidRPr="003112B9">
        <w:rPr>
          <w:sz w:val="26"/>
          <w:szCs w:val="26"/>
          <w:rtl/>
        </w:rPr>
        <w:t>الشريحة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الأولى؛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وشراء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مجموعات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معدات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تقنية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موحدة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وتوزيعها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13</w:t>
      </w:r>
      <w:r w:rsidR="002C2DD6" w:rsidRPr="003112B9">
        <w:rPr>
          <w:sz w:val="26"/>
          <w:szCs w:val="26"/>
          <w:rtl/>
        </w:rPr>
        <w:t xml:space="preserve"> </w:t>
      </w:r>
      <w:r w:rsidR="009D0838" w:rsidRPr="003112B9">
        <w:rPr>
          <w:rFonts w:hint="cs"/>
          <w:sz w:val="26"/>
          <w:szCs w:val="26"/>
          <w:rtl/>
        </w:rPr>
        <w:t>رابطة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محلية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</w:t>
      </w:r>
      <w:r w:rsidR="009D0838" w:rsidRPr="003112B9">
        <w:rPr>
          <w:rFonts w:hint="cs"/>
          <w:sz w:val="26"/>
          <w:szCs w:val="26"/>
          <w:rtl/>
        </w:rPr>
        <w:t>لتبريد و</w:t>
      </w:r>
      <w:r w:rsidRPr="003112B9">
        <w:rPr>
          <w:sz w:val="26"/>
          <w:szCs w:val="26"/>
          <w:rtl/>
        </w:rPr>
        <w:t>تكييف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الهواء</w:t>
      </w:r>
      <w:r w:rsidR="009D0838" w:rsidRPr="003112B9">
        <w:rPr>
          <w:rStyle w:val="FootnoteReference"/>
          <w:sz w:val="26"/>
          <w:szCs w:val="26"/>
          <w:rtl/>
        </w:rPr>
        <w:footnoteReference w:id="17"/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</w:t>
      </w:r>
      <w:r w:rsidR="002C2DD6" w:rsidRPr="003112B9">
        <w:rPr>
          <w:sz w:val="26"/>
          <w:szCs w:val="26"/>
          <w:rtl/>
        </w:rPr>
        <w:t>اليونيدو</w:t>
      </w:r>
      <w:r w:rsidRPr="003112B9">
        <w:rPr>
          <w:sz w:val="26"/>
          <w:szCs w:val="26"/>
          <w:rtl/>
        </w:rPr>
        <w:t>)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(56,500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بالإضافة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تمويل</w:t>
      </w:r>
      <w:r w:rsidR="002C2DD6" w:rsidRPr="003112B9">
        <w:rPr>
          <w:sz w:val="26"/>
          <w:szCs w:val="26"/>
          <w:rtl/>
        </w:rPr>
        <w:t xml:space="preserve"> </w:t>
      </w:r>
      <w:r w:rsidR="00A81AB7" w:rsidRPr="003112B9">
        <w:rPr>
          <w:sz w:val="26"/>
          <w:szCs w:val="26"/>
          <w:rtl/>
        </w:rPr>
        <w:t>من الشريحة السابقة</w:t>
      </w:r>
      <w:r w:rsidRPr="003112B9">
        <w:rPr>
          <w:sz w:val="26"/>
          <w:szCs w:val="26"/>
          <w:rtl/>
        </w:rPr>
        <w:t>)</w:t>
      </w:r>
      <w:r w:rsidR="009D0838" w:rsidRPr="003112B9">
        <w:rPr>
          <w:rFonts w:hint="cs"/>
          <w:sz w:val="26"/>
          <w:szCs w:val="26"/>
          <w:rtl/>
        </w:rPr>
        <w:t>؛</w:t>
      </w:r>
    </w:p>
    <w:p w14:paraId="3DBBF07E" w14:textId="32289DC9" w:rsidR="00CB6A88" w:rsidRPr="003112B9" w:rsidRDefault="00CB6A88" w:rsidP="00720B71">
      <w:pPr>
        <w:pStyle w:val="ListParagraph"/>
        <w:widowControl w:val="0"/>
        <w:numPr>
          <w:ilvl w:val="0"/>
          <w:numId w:val="44"/>
        </w:numPr>
        <w:bidi/>
        <w:spacing w:after="240"/>
        <w:ind w:left="1422" w:hanging="709"/>
        <w:contextualSpacing w:val="0"/>
        <w:rPr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lastRenderedPageBreak/>
        <w:t>إدارة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غازات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التبريد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-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9D0838" w:rsidRPr="003112B9">
        <w:rPr>
          <w:i/>
          <w:iCs/>
          <w:sz w:val="26"/>
          <w:szCs w:val="26"/>
          <w:rtl/>
        </w:rPr>
        <w:t>الاسترداد وإعادة التدوير والاستصلاح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شراء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وتسليم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وحدتين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متنقلتين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</w:t>
      </w:r>
      <w:r w:rsidR="00EB7B5C" w:rsidRPr="003112B9">
        <w:rPr>
          <w:sz w:val="26"/>
          <w:szCs w:val="26"/>
          <w:rtl/>
        </w:rPr>
        <w:t>استرداد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غازات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التبريد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لتعزيز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الممارسات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الوطنية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</w:t>
      </w:r>
      <w:r w:rsidR="009D0838" w:rsidRPr="003112B9">
        <w:rPr>
          <w:sz w:val="26"/>
          <w:szCs w:val="26"/>
          <w:rtl/>
        </w:rPr>
        <w:t>لاسترداد وإعادة التدوير والاستصلاح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ودعم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</w:t>
      </w:r>
      <w:r w:rsidR="002C2DD6" w:rsidRPr="003112B9">
        <w:rPr>
          <w:sz w:val="26"/>
          <w:szCs w:val="26"/>
          <w:rtl/>
        </w:rPr>
        <w:t>تقني</w:t>
      </w:r>
      <w:r w:rsidRPr="003112B9">
        <w:rPr>
          <w:sz w:val="26"/>
          <w:szCs w:val="26"/>
          <w:rtl/>
        </w:rPr>
        <w:t>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أثناء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عمليات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</w:t>
      </w:r>
      <w:r w:rsidR="00973116" w:rsidRPr="003112B9">
        <w:rPr>
          <w:sz w:val="26"/>
          <w:szCs w:val="26"/>
          <w:rtl/>
        </w:rPr>
        <w:t>خدمة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الميدانية،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والحد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انبعاثات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غازات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التبريد،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وتشجيع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إعادة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استخدامها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</w:t>
      </w:r>
      <w:r w:rsidR="002C2DD6" w:rsidRPr="003112B9">
        <w:rPr>
          <w:sz w:val="26"/>
          <w:szCs w:val="26"/>
          <w:rtl/>
        </w:rPr>
        <w:t>اليونيدو</w:t>
      </w:r>
      <w:r w:rsidRPr="003112B9">
        <w:rPr>
          <w:sz w:val="26"/>
          <w:szCs w:val="26"/>
          <w:rtl/>
        </w:rPr>
        <w:t>)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(15,000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أمريكي)</w:t>
      </w:r>
      <w:r w:rsidR="002C2DD6" w:rsidRPr="003112B9">
        <w:rPr>
          <w:sz w:val="26"/>
          <w:szCs w:val="26"/>
          <w:rtl/>
        </w:rPr>
        <w:t>.</w:t>
      </w:r>
    </w:p>
    <w:p w14:paraId="75C4E557" w14:textId="2DACF3B5" w:rsidR="00CB6A88" w:rsidRPr="003112B9" w:rsidRDefault="00CB6A88" w:rsidP="00720B71">
      <w:pPr>
        <w:pStyle w:val="ListParagraph"/>
        <w:widowControl w:val="0"/>
        <w:numPr>
          <w:ilvl w:val="0"/>
          <w:numId w:val="44"/>
        </w:numPr>
        <w:bidi/>
        <w:spacing w:after="240"/>
        <w:ind w:left="1422" w:hanging="709"/>
        <w:contextualSpacing w:val="0"/>
        <w:rPr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أنشطة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التوعية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مواصلة</w:t>
      </w:r>
      <w:r w:rsidR="002C2DD6" w:rsidRPr="003112B9">
        <w:rPr>
          <w:sz w:val="26"/>
          <w:szCs w:val="26"/>
          <w:rtl/>
        </w:rPr>
        <w:t xml:space="preserve"> </w:t>
      </w:r>
      <w:r w:rsidR="009D0838" w:rsidRPr="003112B9">
        <w:rPr>
          <w:rFonts w:hint="cs"/>
          <w:sz w:val="26"/>
          <w:szCs w:val="26"/>
          <w:rtl/>
        </w:rPr>
        <w:t>الاتصالات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الاستراتيجي</w:t>
      </w:r>
      <w:r w:rsidR="009D0838" w:rsidRPr="003112B9">
        <w:rPr>
          <w:rFonts w:hint="cs"/>
          <w:sz w:val="26"/>
          <w:szCs w:val="26"/>
          <w:rtl/>
        </w:rPr>
        <w:t>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لتعزيز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</w:t>
      </w:r>
      <w:r w:rsidR="009D0838" w:rsidRPr="003112B9">
        <w:rPr>
          <w:rFonts w:hint="cs"/>
          <w:sz w:val="26"/>
          <w:szCs w:val="26"/>
          <w:rtl/>
        </w:rPr>
        <w:t>ت</w:t>
      </w:r>
      <w:r w:rsidRPr="003112B9">
        <w:rPr>
          <w:sz w:val="26"/>
          <w:szCs w:val="26"/>
          <w:rtl/>
        </w:rPr>
        <w:t>وعي</w:t>
      </w:r>
      <w:r w:rsidR="009D0838" w:rsidRPr="003112B9">
        <w:rPr>
          <w:rFonts w:hint="cs"/>
          <w:sz w:val="26"/>
          <w:szCs w:val="26"/>
          <w:rtl/>
        </w:rPr>
        <w:t>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المؤسسي</w:t>
      </w:r>
      <w:r w:rsidR="009D0838" w:rsidRPr="003112B9">
        <w:rPr>
          <w:rFonts w:hint="cs"/>
          <w:sz w:val="26"/>
          <w:szCs w:val="26"/>
          <w:rtl/>
        </w:rPr>
        <w:t>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والقطاعي</w:t>
      </w:r>
      <w:r w:rsidR="009D0838" w:rsidRPr="003112B9">
        <w:rPr>
          <w:rFonts w:hint="cs"/>
          <w:sz w:val="26"/>
          <w:szCs w:val="26"/>
          <w:rtl/>
        </w:rPr>
        <w:t>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بشأن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ضوابط</w:t>
      </w:r>
      <w:r w:rsidR="002C2DD6" w:rsidRPr="003112B9">
        <w:rPr>
          <w:sz w:val="26"/>
          <w:szCs w:val="26"/>
          <w:rtl/>
        </w:rPr>
        <w:t xml:space="preserve"> </w:t>
      </w:r>
      <w:r w:rsidR="00BD1C9C" w:rsidRPr="003112B9">
        <w:rPr>
          <w:sz w:val="26"/>
          <w:szCs w:val="26"/>
          <w:rtl/>
        </w:rPr>
        <w:t>المواد ال</w:t>
      </w:r>
      <w:r w:rsidR="007B726B" w:rsidRPr="003112B9">
        <w:rPr>
          <w:sz w:val="26"/>
          <w:szCs w:val="26"/>
          <w:rtl/>
        </w:rPr>
        <w:t>هيدروفلوروكربون</w:t>
      </w:r>
      <w:r w:rsidR="00BD1C9C" w:rsidRPr="003112B9">
        <w:rPr>
          <w:sz w:val="26"/>
          <w:szCs w:val="26"/>
          <w:rtl/>
        </w:rPr>
        <w:t>ية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والاقتصاد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الدائري،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وتغير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المناخ،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="007B724D" w:rsidRPr="003112B9">
        <w:rPr>
          <w:sz w:val="26"/>
          <w:szCs w:val="26"/>
          <w:rtl/>
        </w:rPr>
        <w:t>كفاءة استخدام الطاقة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</w:t>
      </w:r>
      <w:r w:rsidR="002C2DD6" w:rsidRPr="003112B9">
        <w:rPr>
          <w:sz w:val="26"/>
          <w:szCs w:val="26"/>
          <w:rtl/>
        </w:rPr>
        <w:t>اليونيب</w:t>
      </w:r>
      <w:r w:rsidRPr="003112B9">
        <w:rPr>
          <w:sz w:val="26"/>
          <w:szCs w:val="26"/>
          <w:rtl/>
        </w:rPr>
        <w:t>)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(تمويل</w:t>
      </w:r>
      <w:r w:rsidR="002C2DD6" w:rsidRPr="003112B9">
        <w:rPr>
          <w:sz w:val="26"/>
          <w:szCs w:val="26"/>
          <w:rtl/>
        </w:rPr>
        <w:t xml:space="preserve"> </w:t>
      </w:r>
      <w:r w:rsidR="00A81AB7" w:rsidRPr="003112B9">
        <w:rPr>
          <w:sz w:val="26"/>
          <w:szCs w:val="26"/>
          <w:rtl/>
        </w:rPr>
        <w:t>من الشريحة السابقة</w:t>
      </w:r>
      <w:r w:rsidRPr="003112B9">
        <w:rPr>
          <w:sz w:val="26"/>
          <w:szCs w:val="26"/>
          <w:rtl/>
        </w:rPr>
        <w:t>)</w:t>
      </w:r>
      <w:r w:rsidR="009D0838" w:rsidRPr="003112B9">
        <w:rPr>
          <w:rFonts w:hint="cs"/>
          <w:sz w:val="26"/>
          <w:szCs w:val="26"/>
          <w:rtl/>
        </w:rPr>
        <w:t>؛</w:t>
      </w:r>
    </w:p>
    <w:p w14:paraId="7F18FA88" w14:textId="3E07F8F7" w:rsidR="00CB6A88" w:rsidRPr="003112B9" w:rsidRDefault="00CB6A88" w:rsidP="00720B71">
      <w:pPr>
        <w:pStyle w:val="ListParagraph"/>
        <w:widowControl w:val="0"/>
        <w:numPr>
          <w:ilvl w:val="0"/>
          <w:numId w:val="44"/>
        </w:numPr>
        <w:bidi/>
        <w:spacing w:after="240"/>
        <w:ind w:left="1422" w:hanging="709"/>
        <w:contextualSpacing w:val="0"/>
        <w:rPr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مشروع</w:t>
      </w:r>
      <w:r w:rsidR="002C2DD6" w:rsidRPr="003112B9">
        <w:rPr>
          <w:i/>
          <w:iCs/>
          <w:sz w:val="26"/>
          <w:szCs w:val="26"/>
          <w:rtl/>
        </w:rPr>
        <w:t xml:space="preserve"> إزالة </w:t>
      </w:r>
      <w:r w:rsidR="00BD1C9C" w:rsidRPr="003112B9">
        <w:rPr>
          <w:i/>
          <w:iCs/>
          <w:sz w:val="26"/>
          <w:szCs w:val="26"/>
          <w:rtl/>
        </w:rPr>
        <w:t>المواد ال</w:t>
      </w:r>
      <w:r w:rsidR="007B726B" w:rsidRPr="003112B9">
        <w:rPr>
          <w:i/>
          <w:iCs/>
          <w:sz w:val="26"/>
          <w:szCs w:val="26"/>
          <w:rtl/>
        </w:rPr>
        <w:t>هيدروفلوروكربون</w:t>
      </w:r>
      <w:r w:rsidR="00BD1C9C" w:rsidRPr="003112B9">
        <w:rPr>
          <w:i/>
          <w:iCs/>
          <w:sz w:val="26"/>
          <w:szCs w:val="26"/>
          <w:rtl/>
        </w:rPr>
        <w:t>ية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الموجودة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في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البوليولات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المستوردة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2D33AF" w:rsidRPr="003112B9">
        <w:rPr>
          <w:i/>
          <w:iCs/>
          <w:sz w:val="26"/>
          <w:szCs w:val="26"/>
          <w:rtl/>
        </w:rPr>
        <w:t>سابقة الخلط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في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قطاع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B4019D" w:rsidRPr="003112B9">
        <w:rPr>
          <w:i/>
          <w:iCs/>
          <w:sz w:val="26"/>
          <w:szCs w:val="26"/>
          <w:rtl/>
        </w:rPr>
        <w:t>رغاوى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B4019D" w:rsidRPr="003112B9">
        <w:rPr>
          <w:i/>
          <w:iCs/>
          <w:sz w:val="26"/>
          <w:szCs w:val="26"/>
          <w:rtl/>
        </w:rPr>
        <w:t>البوليوريتان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يرد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وصف</w:t>
      </w:r>
      <w:r w:rsidR="002C2DD6" w:rsidRPr="003112B9">
        <w:rPr>
          <w:sz w:val="26"/>
          <w:szCs w:val="26"/>
          <w:rtl/>
        </w:rPr>
        <w:t xml:space="preserve"> </w:t>
      </w:r>
      <w:r w:rsidR="009D0838" w:rsidRPr="003112B9">
        <w:rPr>
          <w:rFonts w:hint="cs"/>
          <w:sz w:val="26"/>
          <w:szCs w:val="26"/>
          <w:rtl/>
        </w:rPr>
        <w:t>ل</w:t>
      </w:r>
      <w:r w:rsidRPr="003112B9">
        <w:rPr>
          <w:sz w:val="26"/>
          <w:szCs w:val="26"/>
          <w:rtl/>
        </w:rPr>
        <w:t>لمشروع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بالتفصيل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الفقرات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39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48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هذه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الوثيقة</w:t>
      </w:r>
      <w:r w:rsidR="009D0838" w:rsidRPr="003112B9">
        <w:rPr>
          <w:rFonts w:hint="cs"/>
          <w:sz w:val="26"/>
          <w:szCs w:val="26"/>
          <w:rtl/>
        </w:rPr>
        <w:t>؛</w:t>
      </w:r>
    </w:p>
    <w:p w14:paraId="4FAF571D" w14:textId="6DB68482" w:rsidR="00756BE7" w:rsidRPr="003112B9" w:rsidRDefault="00CB6A88" w:rsidP="00720B71">
      <w:pPr>
        <w:pStyle w:val="ListParagraph"/>
        <w:widowControl w:val="0"/>
        <w:numPr>
          <w:ilvl w:val="0"/>
          <w:numId w:val="44"/>
        </w:numPr>
        <w:bidi/>
        <w:spacing w:after="240"/>
        <w:ind w:left="1422" w:hanging="709"/>
        <w:contextualSpacing w:val="0"/>
        <w:rPr>
          <w:sz w:val="26"/>
          <w:szCs w:val="26"/>
          <w:rtl/>
        </w:rPr>
      </w:pPr>
      <w:r w:rsidRPr="003112B9">
        <w:rPr>
          <w:i/>
          <w:iCs/>
          <w:sz w:val="26"/>
          <w:szCs w:val="26"/>
          <w:rtl/>
        </w:rPr>
        <w:t>رصد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المشروع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إدارة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المشروع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وتنسيقه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ورصده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</w:t>
      </w:r>
      <w:r w:rsidR="009D0838" w:rsidRPr="003112B9">
        <w:rPr>
          <w:rFonts w:hint="cs"/>
          <w:sz w:val="26"/>
          <w:szCs w:val="26"/>
          <w:rtl/>
        </w:rPr>
        <w:t>الإبلاغ عنه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</w:t>
      </w:r>
      <w:r w:rsidR="002C2DD6" w:rsidRPr="003112B9">
        <w:rPr>
          <w:sz w:val="26"/>
          <w:szCs w:val="26"/>
          <w:rtl/>
        </w:rPr>
        <w:t>اليونيدو</w:t>
      </w:r>
      <w:r w:rsidRPr="003112B9">
        <w:rPr>
          <w:sz w:val="26"/>
          <w:szCs w:val="26"/>
          <w:rtl/>
        </w:rPr>
        <w:t>)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(7</w:t>
      </w:r>
      <w:r w:rsidR="00B4019D" w:rsidRPr="003112B9">
        <w:rPr>
          <w:rFonts w:hint="cs"/>
          <w:sz w:val="26"/>
          <w:szCs w:val="26"/>
          <w:rtl/>
        </w:rPr>
        <w:t>,</w:t>
      </w:r>
      <w:r w:rsidRPr="003112B9">
        <w:rPr>
          <w:sz w:val="26"/>
          <w:szCs w:val="26"/>
          <w:rtl/>
        </w:rPr>
        <w:t>000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أمريكي)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تغطي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الاستشاريين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والموظفين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(5</w:t>
      </w:r>
      <w:r w:rsidR="00B4019D" w:rsidRPr="003112B9">
        <w:rPr>
          <w:rFonts w:hint="cs"/>
          <w:sz w:val="26"/>
          <w:szCs w:val="26"/>
          <w:rtl/>
        </w:rPr>
        <w:t>,</w:t>
      </w:r>
      <w:r w:rsidRPr="003112B9">
        <w:rPr>
          <w:sz w:val="26"/>
          <w:szCs w:val="26"/>
          <w:rtl/>
        </w:rPr>
        <w:t>000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أمريكي)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وزيارات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الرصد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واجتماعات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التشاور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(2</w:t>
      </w:r>
      <w:r w:rsidR="00B4019D" w:rsidRPr="003112B9">
        <w:rPr>
          <w:rFonts w:hint="cs"/>
          <w:sz w:val="26"/>
          <w:szCs w:val="26"/>
          <w:rtl/>
        </w:rPr>
        <w:t>,</w:t>
      </w:r>
      <w:r w:rsidRPr="003112B9">
        <w:rPr>
          <w:sz w:val="26"/>
          <w:szCs w:val="26"/>
          <w:rtl/>
        </w:rPr>
        <w:t>000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أمريكي)</w:t>
      </w:r>
      <w:r w:rsidR="002C2DD6" w:rsidRPr="003112B9">
        <w:rPr>
          <w:sz w:val="26"/>
          <w:szCs w:val="26"/>
          <w:rtl/>
        </w:rPr>
        <w:t>.</w:t>
      </w:r>
    </w:p>
    <w:p w14:paraId="247AE7E0" w14:textId="7F458C47" w:rsidR="004251CE" w:rsidRPr="003112B9" w:rsidRDefault="004251CE" w:rsidP="004251CE">
      <w:pPr>
        <w:keepNext/>
        <w:keepLines/>
        <w:bidi/>
        <w:spacing w:after="240"/>
        <w:rPr>
          <w:i/>
          <w:iCs/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مشروع</w:t>
      </w:r>
      <w:r w:rsidR="002C2DD6" w:rsidRPr="003112B9">
        <w:rPr>
          <w:i/>
          <w:iCs/>
          <w:sz w:val="26"/>
          <w:szCs w:val="26"/>
          <w:rtl/>
        </w:rPr>
        <w:t xml:space="preserve"> إزالة المواد ال</w:t>
      </w:r>
      <w:r w:rsidR="007B726B" w:rsidRPr="003112B9">
        <w:rPr>
          <w:i/>
          <w:iCs/>
          <w:sz w:val="26"/>
          <w:szCs w:val="26"/>
          <w:rtl/>
        </w:rPr>
        <w:t>هيدروفلوروكربون</w:t>
      </w:r>
      <w:r w:rsidR="002C2DD6" w:rsidRPr="003112B9">
        <w:rPr>
          <w:i/>
          <w:iCs/>
          <w:sz w:val="26"/>
          <w:szCs w:val="26"/>
          <w:rtl/>
        </w:rPr>
        <w:t xml:space="preserve">ية </w:t>
      </w:r>
      <w:r w:rsidR="007501B7" w:rsidRPr="003112B9">
        <w:rPr>
          <w:i/>
          <w:iCs/>
          <w:sz w:val="26"/>
          <w:szCs w:val="26"/>
          <w:rtl/>
        </w:rPr>
        <w:t>الموجودة</w:t>
      </w:r>
      <w:r w:rsidR="00973116" w:rsidRPr="003112B9">
        <w:rPr>
          <w:i/>
          <w:iCs/>
          <w:sz w:val="26"/>
          <w:szCs w:val="26"/>
          <w:rtl/>
        </w:rPr>
        <w:t xml:space="preserve"> في البوليولات سابقة الخلط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في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قطاع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B4019D" w:rsidRPr="003112B9">
        <w:rPr>
          <w:i/>
          <w:iCs/>
          <w:sz w:val="26"/>
          <w:szCs w:val="26"/>
          <w:rtl/>
        </w:rPr>
        <w:t>رغاوى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B4019D" w:rsidRPr="003112B9">
        <w:rPr>
          <w:i/>
          <w:iCs/>
          <w:sz w:val="26"/>
          <w:szCs w:val="26"/>
          <w:rtl/>
        </w:rPr>
        <w:t>البوليوريتان</w:t>
      </w:r>
    </w:p>
    <w:p w14:paraId="15ADF262" w14:textId="77777777" w:rsidR="004251CE" w:rsidRPr="003112B9" w:rsidRDefault="004251CE" w:rsidP="004251CE">
      <w:pPr>
        <w:keepNext/>
        <w:keepLines/>
        <w:bidi/>
        <w:spacing w:after="240"/>
        <w:rPr>
          <w:i/>
          <w:iCs/>
          <w:sz w:val="26"/>
          <w:szCs w:val="26"/>
          <w:u w:val="single"/>
        </w:rPr>
      </w:pPr>
      <w:r w:rsidRPr="003112B9">
        <w:rPr>
          <w:i/>
          <w:iCs/>
          <w:sz w:val="26"/>
          <w:szCs w:val="26"/>
          <w:u w:val="single"/>
          <w:rtl/>
        </w:rPr>
        <w:t>الخلفية</w:t>
      </w:r>
    </w:p>
    <w:p w14:paraId="4D38601C" w14:textId="12005B7F" w:rsidR="004251CE" w:rsidRPr="003112B9" w:rsidRDefault="004251CE" w:rsidP="004251CE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تأكيد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استهلاك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="007501B7" w:rsidRPr="003112B9">
        <w:rPr>
          <w:sz w:val="26"/>
          <w:szCs w:val="26"/>
          <w:rtl/>
          <w:lang w:bidi="ar-DZ"/>
        </w:rPr>
        <w:t>الموجودة</w:t>
      </w:r>
      <w:r w:rsidR="00973116" w:rsidRPr="003112B9">
        <w:rPr>
          <w:sz w:val="26"/>
          <w:szCs w:val="26"/>
          <w:rtl/>
          <w:lang w:bidi="ar-DZ"/>
        </w:rPr>
        <w:t xml:space="preserve"> في البوليولات سابقة الخلط</w:t>
      </w:r>
      <w:r w:rsidR="00DD082C" w:rsidRPr="003112B9">
        <w:rPr>
          <w:rFonts w:hint="cs"/>
          <w:sz w:val="26"/>
          <w:szCs w:val="26"/>
          <w:rtl/>
          <w:lang w:bidi="ar-DZ"/>
        </w:rPr>
        <w:t xml:space="preserve"> ومؤسسات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البوليوريتان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ذات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الصلة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B6B17" w:rsidRPr="003112B9">
        <w:rPr>
          <w:sz w:val="26"/>
          <w:szCs w:val="26"/>
          <w:rtl/>
          <w:lang w:bidi="ar-DZ"/>
        </w:rPr>
        <w:t>البلد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وتماشيا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 xml:space="preserve">مقرر </w:t>
      </w:r>
      <w:r w:rsidRPr="003112B9">
        <w:rPr>
          <w:sz w:val="26"/>
          <w:szCs w:val="26"/>
          <w:rtl/>
          <w:lang w:bidi="ar-DZ"/>
        </w:rPr>
        <w:t>96/52،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تهدف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الخطة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القطاعية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الحالية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معالجة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هذا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الاستهلاك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تدخل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شامل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ومنظم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يغطي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جميع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D082C" w:rsidRPr="003112B9">
        <w:rPr>
          <w:sz w:val="26"/>
          <w:szCs w:val="26"/>
          <w:rtl/>
          <w:lang w:bidi="ar-DZ"/>
        </w:rPr>
        <w:t>المؤسسات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المؤهلة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المحددة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القطاع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وبموجب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إدارة</w:t>
      </w:r>
      <w:r w:rsidR="002C2DD6" w:rsidRPr="003112B9">
        <w:rPr>
          <w:sz w:val="26"/>
          <w:szCs w:val="26"/>
          <w:rtl/>
          <w:lang w:bidi="ar-DZ"/>
        </w:rPr>
        <w:t xml:space="preserve"> إزالة المواد ال</w:t>
      </w:r>
      <w:r w:rsidR="00793CCE" w:rsidRPr="003112B9">
        <w:rPr>
          <w:sz w:val="26"/>
          <w:szCs w:val="26"/>
          <w:rtl/>
          <w:lang w:bidi="ar-DZ"/>
        </w:rPr>
        <w:t>هيدروكلوروفلوروكربونية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B6B17" w:rsidRPr="003112B9">
        <w:rPr>
          <w:sz w:val="26"/>
          <w:szCs w:val="26"/>
          <w:rtl/>
          <w:lang w:bidi="ar-DZ"/>
        </w:rPr>
        <w:t>البلد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كانت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نقطة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البداية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لإجمالي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46417" w:rsidRPr="003112B9">
        <w:rPr>
          <w:rFonts w:hint="cs"/>
          <w:sz w:val="26"/>
          <w:szCs w:val="26"/>
          <w:rtl/>
          <w:lang w:bidi="ar-DZ"/>
        </w:rPr>
        <w:t xml:space="preserve">خفض </w:t>
      </w:r>
      <w:r w:rsidRPr="003112B9">
        <w:rPr>
          <w:sz w:val="26"/>
          <w:szCs w:val="26"/>
          <w:rtl/>
          <w:lang w:bidi="ar-DZ"/>
        </w:rPr>
        <w:t>استهلاك</w:t>
      </w:r>
      <w:r w:rsidR="002C2DD6" w:rsidRPr="003112B9">
        <w:rPr>
          <w:sz w:val="26"/>
          <w:szCs w:val="26"/>
          <w:rtl/>
          <w:lang w:bidi="ar-DZ"/>
        </w:rPr>
        <w:t xml:space="preserve"> ال</w:t>
      </w:r>
      <w:r w:rsidR="00973116" w:rsidRPr="003112B9">
        <w:rPr>
          <w:sz w:val="26"/>
          <w:szCs w:val="26"/>
          <w:rtl/>
          <w:lang w:bidi="ar-DZ"/>
        </w:rPr>
        <w:t>هيدروكلوروفلوروكربون</w:t>
      </w:r>
      <w:r w:rsidR="002C2DD6" w:rsidRPr="003112B9">
        <w:rPr>
          <w:sz w:val="26"/>
          <w:szCs w:val="26"/>
          <w:rtl/>
          <w:lang w:bidi="ar-DZ"/>
        </w:rPr>
        <w:t xml:space="preserve">-141ب </w:t>
      </w:r>
      <w:r w:rsidRPr="003112B9">
        <w:rPr>
          <w:sz w:val="26"/>
          <w:szCs w:val="26"/>
          <w:rtl/>
          <w:lang w:bidi="ar-DZ"/>
        </w:rPr>
        <w:t>النقي</w:t>
      </w:r>
      <w:r w:rsidR="00646417" w:rsidRPr="003112B9">
        <w:rPr>
          <w:rFonts w:hint="cs"/>
          <w:sz w:val="26"/>
          <w:szCs w:val="26"/>
          <w:rtl/>
          <w:lang w:bidi="ar-DZ"/>
        </w:rPr>
        <w:t xml:space="preserve"> قدره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0</w:t>
      </w:r>
      <w:r w:rsidR="002C2DD6" w:rsidRPr="003112B9">
        <w:rPr>
          <w:sz w:val="26"/>
          <w:szCs w:val="26"/>
          <w:rtl/>
          <w:lang w:bidi="ar-DZ"/>
        </w:rPr>
        <w:t>.</w:t>
      </w:r>
      <w:r w:rsidRPr="003112B9">
        <w:rPr>
          <w:sz w:val="26"/>
          <w:szCs w:val="26"/>
          <w:rtl/>
          <w:lang w:bidi="ar-DZ"/>
        </w:rPr>
        <w:t>97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طن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rFonts w:hint="cs"/>
          <w:sz w:val="26"/>
          <w:szCs w:val="26"/>
          <w:rtl/>
          <w:lang w:bidi="ar-DZ"/>
        </w:rPr>
        <w:t>قدرات استنفاد الأوزون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و0</w:t>
      </w:r>
      <w:r w:rsidR="002C2DD6" w:rsidRPr="003112B9">
        <w:rPr>
          <w:sz w:val="26"/>
          <w:szCs w:val="26"/>
          <w:rtl/>
          <w:lang w:bidi="ar-DZ"/>
        </w:rPr>
        <w:t>.</w:t>
      </w:r>
      <w:r w:rsidRPr="003112B9">
        <w:rPr>
          <w:sz w:val="26"/>
          <w:szCs w:val="26"/>
          <w:rtl/>
          <w:lang w:bidi="ar-DZ"/>
        </w:rPr>
        <w:t>6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طن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rFonts w:hint="cs"/>
          <w:sz w:val="26"/>
          <w:szCs w:val="26"/>
          <w:rtl/>
          <w:lang w:bidi="ar-DZ"/>
        </w:rPr>
        <w:t>من قدرات استنفاد الأوزون</w:t>
      </w:r>
      <w:r w:rsidR="00B4019D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rFonts w:hint="cs"/>
          <w:sz w:val="26"/>
          <w:szCs w:val="26"/>
          <w:rtl/>
          <w:lang w:bidi="ar-DZ"/>
        </w:rPr>
        <w:t>من ا</w:t>
      </w:r>
      <w:r w:rsidR="00B4019D" w:rsidRPr="003112B9">
        <w:rPr>
          <w:sz w:val="26"/>
          <w:szCs w:val="26"/>
          <w:rtl/>
          <w:lang w:bidi="ar-DZ"/>
        </w:rPr>
        <w:t>ل</w:t>
      </w:r>
      <w:r w:rsidR="00973116" w:rsidRPr="003112B9">
        <w:rPr>
          <w:sz w:val="26"/>
          <w:szCs w:val="26"/>
          <w:rtl/>
          <w:lang w:bidi="ar-DZ"/>
        </w:rPr>
        <w:t>هيدروكلوروفلوروكربون</w:t>
      </w:r>
      <w:r w:rsidR="002C2DD6" w:rsidRPr="003112B9">
        <w:rPr>
          <w:sz w:val="26"/>
          <w:szCs w:val="26"/>
          <w:rtl/>
          <w:lang w:bidi="ar-DZ"/>
        </w:rPr>
        <w:t xml:space="preserve">-141ب </w:t>
      </w:r>
      <w:r w:rsidRPr="003112B9">
        <w:rPr>
          <w:sz w:val="26"/>
          <w:szCs w:val="26"/>
          <w:rtl/>
          <w:lang w:bidi="ar-DZ"/>
        </w:rPr>
        <w:t>الموجود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973116" w:rsidRPr="003112B9">
        <w:rPr>
          <w:sz w:val="26"/>
          <w:szCs w:val="26"/>
          <w:rtl/>
          <w:lang w:bidi="ar-DZ"/>
        </w:rPr>
        <w:t>في البوليولات سابقة الخلط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2024،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حظرت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بوليفيا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المتعددة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القوميات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استيراد</w:t>
      </w:r>
      <w:r w:rsidR="002C2DD6" w:rsidRPr="003112B9">
        <w:rPr>
          <w:sz w:val="26"/>
          <w:szCs w:val="26"/>
          <w:rtl/>
          <w:lang w:bidi="ar-DZ"/>
        </w:rPr>
        <w:t xml:space="preserve"> ال</w:t>
      </w:r>
      <w:r w:rsidR="00973116" w:rsidRPr="003112B9">
        <w:rPr>
          <w:sz w:val="26"/>
          <w:szCs w:val="26"/>
          <w:rtl/>
          <w:lang w:bidi="ar-DZ"/>
        </w:rPr>
        <w:t>هيدروكلوروفلوروكربون</w:t>
      </w:r>
      <w:r w:rsidR="002C2DD6" w:rsidRPr="003112B9">
        <w:rPr>
          <w:sz w:val="26"/>
          <w:szCs w:val="26"/>
          <w:rtl/>
          <w:lang w:bidi="ar-DZ"/>
        </w:rPr>
        <w:t>-141ب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سواء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النقي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501B7" w:rsidRPr="003112B9">
        <w:rPr>
          <w:sz w:val="26"/>
          <w:szCs w:val="26"/>
          <w:rtl/>
          <w:lang w:bidi="ar-DZ"/>
        </w:rPr>
        <w:t>الموجود</w:t>
      </w:r>
      <w:r w:rsidR="00973116" w:rsidRPr="003112B9">
        <w:rPr>
          <w:sz w:val="26"/>
          <w:szCs w:val="26"/>
          <w:rtl/>
          <w:lang w:bidi="ar-DZ"/>
        </w:rPr>
        <w:t xml:space="preserve"> في البوليولات سابقة الخلط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امتثالا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</w:t>
      </w:r>
      <w:r w:rsidR="002C2DD6" w:rsidRPr="003112B9">
        <w:rPr>
          <w:sz w:val="26"/>
          <w:szCs w:val="26"/>
          <w:rtl/>
          <w:lang w:bidi="ar-DZ"/>
        </w:rPr>
        <w:t xml:space="preserve">مقرر </w:t>
      </w:r>
      <w:r w:rsidRPr="003112B9">
        <w:rPr>
          <w:sz w:val="26"/>
          <w:szCs w:val="26"/>
          <w:rtl/>
          <w:lang w:bidi="ar-DZ"/>
        </w:rPr>
        <w:t>87/36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(ب)(2)</w:t>
      </w:r>
      <w:r w:rsidR="002C2DD6" w:rsidRPr="003112B9">
        <w:rPr>
          <w:sz w:val="26"/>
          <w:szCs w:val="26"/>
          <w:rtl/>
          <w:lang w:bidi="ar-DZ"/>
        </w:rPr>
        <w:t>.</w:t>
      </w:r>
      <w:r w:rsidR="00DD082C" w:rsidRPr="003112B9">
        <w:rPr>
          <w:rStyle w:val="FootnoteReference"/>
          <w:sz w:val="26"/>
          <w:szCs w:val="26"/>
          <w:rtl/>
        </w:rPr>
        <w:footnoteReference w:id="18"/>
      </w:r>
      <w:r w:rsidR="002C2DD6" w:rsidRPr="003112B9">
        <w:rPr>
          <w:sz w:val="26"/>
          <w:szCs w:val="26"/>
          <w:rtl/>
          <w:lang w:bidi="ar-DZ"/>
        </w:rPr>
        <w:t xml:space="preserve"> ول</w:t>
      </w:r>
      <w:r w:rsidRPr="003112B9">
        <w:rPr>
          <w:sz w:val="26"/>
          <w:szCs w:val="26"/>
          <w:rtl/>
          <w:lang w:bidi="ar-DZ"/>
        </w:rPr>
        <w:t>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D082C" w:rsidRPr="003112B9">
        <w:rPr>
          <w:rFonts w:hint="cs"/>
          <w:sz w:val="26"/>
          <w:szCs w:val="26"/>
          <w:rtl/>
          <w:lang w:bidi="ar-DZ"/>
        </w:rPr>
        <w:t>ي</w:t>
      </w:r>
      <w:r w:rsidRPr="003112B9">
        <w:rPr>
          <w:sz w:val="26"/>
          <w:szCs w:val="26"/>
          <w:rtl/>
          <w:lang w:bidi="ar-DZ"/>
        </w:rPr>
        <w:t>تلق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B6B17" w:rsidRPr="003112B9">
        <w:rPr>
          <w:sz w:val="26"/>
          <w:szCs w:val="26"/>
          <w:rtl/>
          <w:lang w:bidi="ar-DZ"/>
        </w:rPr>
        <w:t>البلد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دعما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استثماريا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الصندوق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المتعدد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الأطراف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لتحويل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D082C" w:rsidRPr="003112B9">
        <w:rPr>
          <w:sz w:val="26"/>
          <w:szCs w:val="26"/>
          <w:rtl/>
          <w:lang w:bidi="ar-DZ"/>
        </w:rPr>
        <w:t>مؤسسات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البوليوريتان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استخدام</w:t>
      </w:r>
      <w:r w:rsidR="002C2DD6" w:rsidRPr="003112B9">
        <w:rPr>
          <w:sz w:val="26"/>
          <w:szCs w:val="26"/>
          <w:rtl/>
          <w:lang w:bidi="ar-DZ"/>
        </w:rPr>
        <w:t xml:space="preserve"> ال</w:t>
      </w:r>
      <w:r w:rsidR="00973116" w:rsidRPr="003112B9">
        <w:rPr>
          <w:sz w:val="26"/>
          <w:szCs w:val="26"/>
          <w:rtl/>
          <w:lang w:bidi="ar-DZ"/>
        </w:rPr>
        <w:t>هيدروكلوروفلوروكربون</w:t>
      </w:r>
      <w:r w:rsidR="002C2DD6" w:rsidRPr="003112B9">
        <w:rPr>
          <w:sz w:val="26"/>
          <w:szCs w:val="26"/>
          <w:rtl/>
          <w:lang w:bidi="ar-DZ"/>
        </w:rPr>
        <w:t>-141ب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وانتقل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القطاع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تدريجيا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تعديلات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السوق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ومبادرات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D082C" w:rsidRPr="003112B9">
        <w:rPr>
          <w:sz w:val="26"/>
          <w:szCs w:val="26"/>
          <w:rtl/>
          <w:lang w:bidi="ar-DZ"/>
        </w:rPr>
        <w:t>المؤسسات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57B9E5CE" w14:textId="7ED6CA3B" w:rsidR="004251CE" w:rsidRPr="003112B9" w:rsidRDefault="004251CE" w:rsidP="004251CE">
      <w:pPr>
        <w:keepNext/>
        <w:keepLines/>
        <w:bidi/>
        <w:spacing w:after="240"/>
        <w:rPr>
          <w:i/>
          <w:iCs/>
          <w:sz w:val="26"/>
          <w:szCs w:val="26"/>
          <w:u w:val="single"/>
        </w:rPr>
      </w:pPr>
      <w:r w:rsidRPr="003112B9">
        <w:rPr>
          <w:i/>
          <w:iCs/>
          <w:sz w:val="26"/>
          <w:szCs w:val="26"/>
          <w:u w:val="single"/>
          <w:rtl/>
        </w:rPr>
        <w:t>هدف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Pr="003112B9">
        <w:rPr>
          <w:i/>
          <w:iCs/>
          <w:sz w:val="26"/>
          <w:szCs w:val="26"/>
          <w:u w:val="single"/>
          <w:rtl/>
        </w:rPr>
        <w:t>المشروع</w:t>
      </w:r>
    </w:p>
    <w:p w14:paraId="11B1F07F" w14:textId="191DEF95" w:rsidR="004251CE" w:rsidRPr="003112B9" w:rsidRDefault="004251CE" w:rsidP="004251CE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sz w:val="26"/>
          <w:szCs w:val="26"/>
          <w:rtl/>
          <w:lang w:bidi="ar-DZ"/>
        </w:rPr>
        <w:t>يقترح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المشروع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EC02FF" w:rsidRPr="003112B9">
        <w:rPr>
          <w:rFonts w:hint="cs"/>
          <w:sz w:val="26"/>
          <w:szCs w:val="26"/>
          <w:rtl/>
          <w:lang w:bidi="ar-DZ"/>
        </w:rPr>
        <w:t>على نطاق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القطاع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EC02FF" w:rsidRPr="003112B9">
        <w:rPr>
          <w:rFonts w:hint="cs"/>
          <w:sz w:val="26"/>
          <w:szCs w:val="26"/>
          <w:rtl/>
          <w:lang w:bidi="ar-DZ"/>
        </w:rPr>
        <w:t>لإزالة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استخدام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0C1198" w:rsidRPr="003112B9">
        <w:rPr>
          <w:sz w:val="26"/>
          <w:szCs w:val="26"/>
        </w:rPr>
        <w:t>HFC</w:t>
      </w:r>
      <w:r w:rsidRPr="003112B9">
        <w:rPr>
          <w:sz w:val="26"/>
          <w:szCs w:val="26"/>
        </w:rPr>
        <w:t>-365mfc/227ea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D082C" w:rsidRPr="003112B9">
        <w:rPr>
          <w:sz w:val="26"/>
          <w:szCs w:val="26"/>
          <w:rtl/>
          <w:lang w:bidi="ar-DZ"/>
        </w:rPr>
        <w:t>الموجود</w:t>
      </w:r>
      <w:r w:rsidR="00973116" w:rsidRPr="003112B9">
        <w:rPr>
          <w:sz w:val="26"/>
          <w:szCs w:val="26"/>
          <w:rtl/>
          <w:lang w:bidi="ar-DZ"/>
        </w:rPr>
        <w:t xml:space="preserve"> في البوليولات </w:t>
      </w:r>
      <w:r w:rsidR="00F01C82" w:rsidRPr="003112B9">
        <w:rPr>
          <w:rFonts w:hint="cs"/>
          <w:sz w:val="26"/>
          <w:szCs w:val="26"/>
          <w:rtl/>
          <w:lang w:bidi="ar-DZ"/>
        </w:rPr>
        <w:t xml:space="preserve">المستوردة </w:t>
      </w:r>
      <w:r w:rsidR="00973116" w:rsidRPr="003112B9">
        <w:rPr>
          <w:sz w:val="26"/>
          <w:szCs w:val="26"/>
          <w:rtl/>
          <w:lang w:bidi="ar-DZ"/>
        </w:rPr>
        <w:t>سابقة الخلط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قطاع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البوليوريتان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بوليفيا،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EC02FF" w:rsidRPr="003112B9">
        <w:rPr>
          <w:rFonts w:hint="cs"/>
          <w:sz w:val="26"/>
          <w:szCs w:val="26"/>
          <w:rtl/>
          <w:lang w:bidi="ar-DZ"/>
        </w:rPr>
        <w:t>وتغطي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جميع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D082C" w:rsidRPr="003112B9">
        <w:rPr>
          <w:sz w:val="26"/>
          <w:szCs w:val="26"/>
          <w:rtl/>
          <w:lang w:bidi="ar-DZ"/>
        </w:rPr>
        <w:t>المؤسسات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المؤهلة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تحديدها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المسح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القطاعي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ويستند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اختيار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EC02FF" w:rsidRPr="003112B9">
        <w:rPr>
          <w:rFonts w:hint="cs"/>
          <w:sz w:val="26"/>
          <w:szCs w:val="26"/>
          <w:rtl/>
          <w:lang w:bidi="ar-DZ"/>
        </w:rPr>
        <w:t>تكنولوجيا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F72346" w:rsidRPr="003112B9">
        <w:rPr>
          <w:sz w:val="26"/>
          <w:szCs w:val="26"/>
          <w:rtl/>
        </w:rPr>
        <w:t xml:space="preserve">الأوليفينات الهيدروفلورية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نضجها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التجاري،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1E04B0" w:rsidRPr="003112B9">
        <w:rPr>
          <w:rFonts w:hint="cs"/>
          <w:sz w:val="26"/>
          <w:szCs w:val="26"/>
          <w:rtl/>
          <w:lang w:bidi="ar-DZ"/>
        </w:rPr>
        <w:t>و</w:t>
      </w:r>
      <w:r w:rsidR="00305247" w:rsidRPr="003112B9">
        <w:rPr>
          <w:sz w:val="26"/>
          <w:szCs w:val="26"/>
          <w:rtl/>
          <w:lang w:bidi="ar-DZ"/>
        </w:rPr>
        <w:t>قدر</w:t>
      </w:r>
      <w:r w:rsidR="00EC02FF" w:rsidRPr="003112B9">
        <w:rPr>
          <w:rFonts w:hint="cs"/>
          <w:sz w:val="26"/>
          <w:szCs w:val="26"/>
          <w:rtl/>
          <w:lang w:bidi="ar-DZ"/>
        </w:rPr>
        <w:t>تها</w:t>
      </w:r>
      <w:r w:rsidR="00305247" w:rsidRPr="003112B9">
        <w:rPr>
          <w:sz w:val="26"/>
          <w:szCs w:val="26"/>
          <w:rtl/>
          <w:lang w:bidi="ar-DZ"/>
        </w:rPr>
        <w:t xml:space="preserve"> </w:t>
      </w:r>
      <w:r w:rsidR="001E04B0" w:rsidRPr="003112B9">
        <w:rPr>
          <w:rFonts w:hint="cs"/>
          <w:sz w:val="26"/>
          <w:szCs w:val="26"/>
          <w:rtl/>
          <w:lang w:bidi="ar-DZ"/>
        </w:rPr>
        <w:t xml:space="preserve">المنخفضة </w:t>
      </w:r>
      <w:r w:rsidR="00305247" w:rsidRPr="003112B9">
        <w:rPr>
          <w:sz w:val="26"/>
          <w:szCs w:val="26"/>
          <w:rtl/>
          <w:lang w:bidi="ar-DZ"/>
        </w:rPr>
        <w:t>على إحداث الاحترار العالمي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وتوافقها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المعدات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الحالية،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وملاءمتها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</w:t>
      </w:r>
      <w:r w:rsidR="00DD082C" w:rsidRPr="003112B9">
        <w:rPr>
          <w:sz w:val="26"/>
          <w:szCs w:val="26"/>
          <w:rtl/>
          <w:lang w:bidi="ar-DZ"/>
        </w:rPr>
        <w:t>مؤسسات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الصغيرة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والمتوسطة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ذات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البنية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التحتية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المحدودة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للسلامة</w:t>
      </w:r>
      <w:r w:rsidR="002C2DD6" w:rsidRPr="003112B9">
        <w:rPr>
          <w:sz w:val="26"/>
          <w:szCs w:val="26"/>
          <w:rtl/>
          <w:lang w:bidi="ar-DZ"/>
        </w:rPr>
        <w:t>. وي</w:t>
      </w:r>
      <w:r w:rsidRPr="003112B9">
        <w:rPr>
          <w:sz w:val="26"/>
          <w:szCs w:val="26"/>
          <w:rtl/>
          <w:lang w:bidi="ar-DZ"/>
        </w:rPr>
        <w:t>شمل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التحويل،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الذي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سيتم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تنفيذه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مدى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أربع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سنوات،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تطوير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التركيبة،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وإجراء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تجارب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التحقق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المجمعة،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والتحويل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الكامل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</w:t>
      </w:r>
      <w:r w:rsidR="00DD082C" w:rsidRPr="003112B9">
        <w:rPr>
          <w:sz w:val="26"/>
          <w:szCs w:val="26"/>
          <w:rtl/>
          <w:lang w:bidi="ar-DZ"/>
        </w:rPr>
        <w:t>مؤسسات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واعتماد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تدابير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تنظيمية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تحظر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استيراد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و/أو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استخدام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البوليولات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المحتوية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EC02FF" w:rsidRPr="003112B9">
        <w:rPr>
          <w:sz w:val="26"/>
          <w:szCs w:val="26"/>
          <w:rtl/>
          <w:lang w:bidi="ar-DZ"/>
        </w:rPr>
        <w:t>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EC02FF" w:rsidRPr="003112B9">
        <w:rPr>
          <w:sz w:val="26"/>
          <w:szCs w:val="26"/>
          <w:rtl/>
          <w:lang w:bidi="ar-DZ"/>
        </w:rPr>
        <w:t xml:space="preserve">ية </w:t>
      </w:r>
      <w:r w:rsidRPr="003112B9">
        <w:rPr>
          <w:sz w:val="26"/>
          <w:szCs w:val="26"/>
          <w:rtl/>
          <w:lang w:bidi="ar-DZ"/>
        </w:rPr>
        <w:t>عند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اكتمال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المشروع</w:t>
      </w:r>
      <w:r w:rsidR="002C2DD6" w:rsidRPr="003112B9">
        <w:rPr>
          <w:sz w:val="26"/>
          <w:szCs w:val="26"/>
          <w:rtl/>
          <w:lang w:bidi="ar-DZ"/>
        </w:rPr>
        <w:t>. وس</w:t>
      </w:r>
      <w:r w:rsidR="00EC02FF" w:rsidRPr="003112B9">
        <w:rPr>
          <w:rFonts w:hint="cs"/>
          <w:sz w:val="26"/>
          <w:szCs w:val="26"/>
          <w:rtl/>
          <w:lang w:bidi="ar-DZ"/>
        </w:rPr>
        <w:t>ت</w:t>
      </w:r>
      <w:r w:rsidRPr="003112B9">
        <w:rPr>
          <w:sz w:val="26"/>
          <w:szCs w:val="26"/>
          <w:rtl/>
          <w:lang w:bidi="ar-DZ"/>
        </w:rPr>
        <w:t>ؤدي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EC02FF" w:rsidRPr="003112B9">
        <w:rPr>
          <w:rFonts w:hint="cs"/>
          <w:sz w:val="26"/>
          <w:szCs w:val="26"/>
          <w:rtl/>
          <w:lang w:bidi="ar-DZ"/>
        </w:rPr>
        <w:t>إزالة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33</w:t>
      </w:r>
      <w:r w:rsidR="002C2DD6" w:rsidRPr="003112B9">
        <w:rPr>
          <w:sz w:val="26"/>
          <w:szCs w:val="26"/>
          <w:rtl/>
          <w:lang w:bidi="ar-DZ"/>
        </w:rPr>
        <w:t>.</w:t>
      </w:r>
      <w:r w:rsidRPr="003112B9">
        <w:rPr>
          <w:sz w:val="26"/>
          <w:szCs w:val="26"/>
          <w:rtl/>
          <w:lang w:bidi="ar-DZ"/>
        </w:rPr>
        <w:t>86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طنا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متريا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خفض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سنوي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مستدام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يبلغ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حوالي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32,195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طنا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2F0C55" w:rsidRPr="003112B9">
        <w:rPr>
          <w:rFonts w:hint="cs"/>
          <w:sz w:val="26"/>
          <w:szCs w:val="26"/>
          <w:rtl/>
          <w:lang w:bidi="ar-DZ"/>
        </w:rPr>
        <w:t xml:space="preserve">من </w:t>
      </w:r>
      <w:r w:rsidRPr="003112B9">
        <w:rPr>
          <w:sz w:val="26"/>
          <w:szCs w:val="26"/>
          <w:rtl/>
          <w:lang w:bidi="ar-DZ"/>
        </w:rPr>
        <w:t>مكافئ</w:t>
      </w:r>
      <w:r w:rsidR="002F0C55" w:rsidRPr="003112B9">
        <w:rPr>
          <w:rFonts w:hint="cs"/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ثاني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أكسيد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الكربون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002462C3" w14:textId="58389380" w:rsidR="004251CE" w:rsidRPr="003112B9" w:rsidRDefault="00EC02FF" w:rsidP="004251CE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rFonts w:hint="cs"/>
          <w:sz w:val="26"/>
          <w:szCs w:val="26"/>
          <w:rtl/>
          <w:lang w:bidi="ar-DZ"/>
        </w:rPr>
        <w:t>ومؤسستا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تصنيع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البوليوريتان</w:t>
      </w:r>
      <w:r w:rsidR="001E04B0" w:rsidRPr="003112B9">
        <w:rPr>
          <w:rFonts w:hint="cs"/>
          <w:sz w:val="26"/>
          <w:szCs w:val="26"/>
          <w:rtl/>
          <w:lang w:bidi="ar-DZ"/>
        </w:rPr>
        <w:t xml:space="preserve"> المحددتان</w:t>
      </w:r>
      <w:r w:rsidR="004251CE"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وهما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lang w:bidi="ar-DZ"/>
        </w:rPr>
        <w:t>Isolcruz</w:t>
      </w:r>
      <w:r w:rsidR="002C2DD6" w:rsidRPr="003112B9">
        <w:rPr>
          <w:sz w:val="26"/>
          <w:szCs w:val="26"/>
          <w:lang w:bidi="ar-DZ"/>
        </w:rPr>
        <w:t xml:space="preserve"> </w:t>
      </w:r>
      <w:r w:rsidR="004251CE" w:rsidRPr="003112B9">
        <w:rPr>
          <w:sz w:val="26"/>
          <w:szCs w:val="26"/>
          <w:lang w:bidi="ar-DZ"/>
        </w:rPr>
        <w:t>S</w:t>
      </w:r>
      <w:r w:rsidR="002C2DD6" w:rsidRPr="003112B9">
        <w:rPr>
          <w:sz w:val="26"/>
          <w:szCs w:val="26"/>
          <w:lang w:bidi="ar-DZ"/>
        </w:rPr>
        <w:t>.</w:t>
      </w:r>
      <w:r w:rsidR="004251CE" w:rsidRPr="003112B9">
        <w:rPr>
          <w:sz w:val="26"/>
          <w:szCs w:val="26"/>
          <w:lang w:bidi="ar-DZ"/>
        </w:rPr>
        <w:t>R</w:t>
      </w:r>
      <w:r w:rsidR="002C2DD6" w:rsidRPr="003112B9">
        <w:rPr>
          <w:sz w:val="26"/>
          <w:szCs w:val="26"/>
          <w:lang w:bidi="ar-DZ"/>
        </w:rPr>
        <w:t>.</w:t>
      </w:r>
      <w:r w:rsidR="004251CE" w:rsidRPr="003112B9">
        <w:rPr>
          <w:sz w:val="26"/>
          <w:szCs w:val="26"/>
          <w:lang w:bidi="ar-DZ"/>
        </w:rPr>
        <w:t>L</w:t>
      </w:r>
      <w:r w:rsidRPr="003112B9">
        <w:rPr>
          <w:sz w:val="26"/>
          <w:szCs w:val="26"/>
          <w:lang w:bidi="ar-DZ"/>
        </w:rPr>
        <w:t>.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و</w:t>
      </w:r>
      <w:r w:rsidR="004251CE" w:rsidRPr="003112B9">
        <w:rPr>
          <w:sz w:val="26"/>
          <w:szCs w:val="26"/>
          <w:lang w:bidi="ar-DZ"/>
        </w:rPr>
        <w:t>Budova</w:t>
      </w:r>
      <w:r w:rsidR="002C2DD6" w:rsidRPr="003112B9">
        <w:rPr>
          <w:sz w:val="26"/>
          <w:szCs w:val="26"/>
          <w:lang w:bidi="ar-DZ"/>
        </w:rPr>
        <w:t xml:space="preserve"> </w:t>
      </w:r>
      <w:r w:rsidR="004251CE" w:rsidRPr="003112B9">
        <w:rPr>
          <w:sz w:val="26"/>
          <w:szCs w:val="26"/>
          <w:lang w:bidi="ar-DZ"/>
        </w:rPr>
        <w:t>S</w:t>
      </w:r>
      <w:r w:rsidR="002C2DD6" w:rsidRPr="003112B9">
        <w:rPr>
          <w:sz w:val="26"/>
          <w:szCs w:val="26"/>
          <w:lang w:bidi="ar-DZ"/>
        </w:rPr>
        <w:t>.</w:t>
      </w:r>
      <w:r w:rsidR="004251CE" w:rsidRPr="003112B9">
        <w:rPr>
          <w:sz w:val="26"/>
          <w:szCs w:val="26"/>
          <w:lang w:bidi="ar-DZ"/>
        </w:rPr>
        <w:t>R</w:t>
      </w:r>
      <w:r w:rsidR="002C2DD6" w:rsidRPr="003112B9">
        <w:rPr>
          <w:sz w:val="26"/>
          <w:szCs w:val="26"/>
          <w:lang w:bidi="ar-DZ"/>
        </w:rPr>
        <w:t>.</w:t>
      </w:r>
      <w:r w:rsidR="004251CE" w:rsidRPr="003112B9">
        <w:rPr>
          <w:sz w:val="26"/>
          <w:szCs w:val="26"/>
          <w:lang w:bidi="ar-DZ"/>
        </w:rPr>
        <w:t>L</w:t>
      </w:r>
      <w:r w:rsidRPr="003112B9">
        <w:rPr>
          <w:sz w:val="26"/>
          <w:szCs w:val="26"/>
          <w:lang w:bidi="ar-DZ"/>
        </w:rPr>
        <w:t>.</w:t>
      </w:r>
      <w:r w:rsidR="004251CE"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هما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33693" w:rsidRPr="003112B9">
        <w:rPr>
          <w:rFonts w:hint="cs"/>
          <w:sz w:val="26"/>
          <w:szCs w:val="26"/>
          <w:rtl/>
          <w:lang w:bidi="ar-DZ"/>
        </w:rPr>
        <w:t>مؤسستان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تأسستا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قبل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1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065B68" w:rsidRPr="003112B9">
        <w:rPr>
          <w:sz w:val="26"/>
          <w:szCs w:val="26"/>
          <w:rtl/>
          <w:lang w:bidi="ar-DZ"/>
        </w:rPr>
        <w:t xml:space="preserve">يناير/كانون الثاني </w:t>
      </w:r>
      <w:r w:rsidR="004251CE" w:rsidRPr="003112B9">
        <w:rPr>
          <w:sz w:val="26"/>
          <w:szCs w:val="26"/>
          <w:rtl/>
          <w:lang w:bidi="ar-DZ"/>
        </w:rPr>
        <w:t>2020</w:t>
      </w:r>
      <w:r w:rsidR="002C2DD6" w:rsidRPr="003112B9">
        <w:rPr>
          <w:sz w:val="26"/>
          <w:szCs w:val="26"/>
          <w:rtl/>
          <w:lang w:bidi="ar-DZ"/>
        </w:rPr>
        <w:t>. و</w:t>
      </w:r>
      <w:r w:rsidR="00B33693" w:rsidRPr="003112B9">
        <w:rPr>
          <w:rFonts w:hint="cs"/>
          <w:sz w:val="26"/>
          <w:szCs w:val="26"/>
          <w:rtl/>
          <w:lang w:bidi="ar-DZ"/>
        </w:rPr>
        <w:t>ت</w:t>
      </w:r>
      <w:r w:rsidR="004251CE" w:rsidRPr="003112B9">
        <w:rPr>
          <w:sz w:val="26"/>
          <w:szCs w:val="26"/>
          <w:rtl/>
          <w:lang w:bidi="ar-DZ"/>
        </w:rPr>
        <w:t>بلغ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33693" w:rsidRPr="003112B9">
        <w:rPr>
          <w:rFonts w:hint="cs"/>
          <w:sz w:val="26"/>
          <w:szCs w:val="26"/>
          <w:rtl/>
          <w:lang w:bidi="ar-DZ"/>
        </w:rPr>
        <w:t xml:space="preserve">عتبة </w:t>
      </w:r>
      <w:r w:rsidR="004251CE" w:rsidRPr="003112B9">
        <w:rPr>
          <w:sz w:val="26"/>
          <w:szCs w:val="26"/>
          <w:rtl/>
          <w:lang w:bidi="ar-DZ"/>
        </w:rPr>
        <w:t>فعالية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التكلفة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المطبق</w:t>
      </w:r>
      <w:r w:rsidR="00F72346" w:rsidRPr="003112B9">
        <w:rPr>
          <w:rFonts w:hint="cs"/>
          <w:sz w:val="26"/>
          <w:szCs w:val="26"/>
          <w:rtl/>
          <w:lang w:bidi="ar-DZ"/>
        </w:rPr>
        <w:t>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قطاع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البوليوريتان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9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lastRenderedPageBreak/>
        <w:t>دولار</w:t>
      </w:r>
      <w:r w:rsidR="00B33693" w:rsidRPr="003112B9">
        <w:rPr>
          <w:rFonts w:hint="cs"/>
          <w:sz w:val="26"/>
          <w:szCs w:val="26"/>
          <w:rtl/>
          <w:lang w:bidi="ar-DZ"/>
        </w:rPr>
        <w:t>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أمريكي</w:t>
      </w:r>
      <w:r w:rsidR="00B33693" w:rsidRPr="003112B9">
        <w:rPr>
          <w:rFonts w:hint="cs"/>
          <w:sz w:val="26"/>
          <w:szCs w:val="26"/>
          <w:rtl/>
          <w:lang w:bidi="ar-DZ"/>
        </w:rPr>
        <w:t>ة</w:t>
      </w:r>
      <w:r w:rsidR="004251CE" w:rsidRPr="003112B9">
        <w:rPr>
          <w:sz w:val="26"/>
          <w:szCs w:val="26"/>
          <w:rtl/>
          <w:lang w:bidi="ar-DZ"/>
        </w:rPr>
        <w:t>/</w:t>
      </w:r>
      <w:r w:rsidR="00B4019D" w:rsidRPr="003112B9">
        <w:rPr>
          <w:sz w:val="26"/>
          <w:szCs w:val="26"/>
          <w:rtl/>
          <w:lang w:bidi="ar-DZ"/>
        </w:rPr>
        <w:t>كغم</w:t>
      </w:r>
      <w:r w:rsidR="004251CE"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1E04B0" w:rsidRPr="003112B9">
        <w:rPr>
          <w:rFonts w:hint="cs"/>
          <w:sz w:val="26"/>
          <w:szCs w:val="26"/>
          <w:rtl/>
          <w:lang w:bidi="ar-DZ"/>
        </w:rPr>
        <w:t>وتُ</w:t>
      </w:r>
      <w:r w:rsidR="00B33693" w:rsidRPr="003112B9">
        <w:rPr>
          <w:rFonts w:hint="cs"/>
          <w:sz w:val="26"/>
          <w:szCs w:val="26"/>
          <w:rtl/>
          <w:lang w:bidi="ar-DZ"/>
        </w:rPr>
        <w:t>منح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33693" w:rsidRPr="003112B9">
        <w:rPr>
          <w:rFonts w:hint="cs"/>
          <w:sz w:val="26"/>
          <w:szCs w:val="26"/>
          <w:rtl/>
          <w:lang w:bidi="ar-DZ"/>
        </w:rPr>
        <w:t>مرونة</w:t>
      </w:r>
      <w:r w:rsidR="001E04B0" w:rsidRPr="003112B9">
        <w:rPr>
          <w:rFonts w:hint="cs"/>
          <w:sz w:val="26"/>
          <w:szCs w:val="26"/>
          <w:rtl/>
          <w:lang w:bidi="ar-DZ"/>
        </w:rPr>
        <w:t xml:space="preserve"> فيما يتعلق بالأحكام</w:t>
      </w:r>
      <w:r w:rsidR="00B33693" w:rsidRPr="003112B9">
        <w:rPr>
          <w:rFonts w:hint="cs"/>
          <w:sz w:val="26"/>
          <w:szCs w:val="26"/>
          <w:rtl/>
          <w:lang w:bidi="ar-DZ"/>
        </w:rPr>
        <w:t xml:space="preserve"> ل</w:t>
      </w:r>
      <w:r w:rsidR="00DD082C" w:rsidRPr="003112B9">
        <w:rPr>
          <w:sz w:val="26"/>
          <w:szCs w:val="26"/>
          <w:rtl/>
          <w:lang w:bidi="ar-DZ"/>
        </w:rPr>
        <w:t>لمؤسسات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الصغيرة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والمتوسطة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="004251CE" w:rsidRPr="003112B9">
        <w:rPr>
          <w:sz w:val="26"/>
          <w:szCs w:val="26"/>
          <w:rtl/>
          <w:lang w:bidi="ar-DZ"/>
        </w:rPr>
        <w:t>وتماشيا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 xml:space="preserve">مقرر </w:t>
      </w:r>
      <w:r w:rsidR="004251CE" w:rsidRPr="003112B9">
        <w:rPr>
          <w:sz w:val="26"/>
          <w:szCs w:val="26"/>
          <w:rtl/>
          <w:lang w:bidi="ar-DZ"/>
        </w:rPr>
        <w:t>95/86(د)(2)،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يطبق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المقترح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مستوى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33693" w:rsidRPr="003112B9">
        <w:rPr>
          <w:rFonts w:hint="cs"/>
          <w:sz w:val="26"/>
          <w:szCs w:val="26"/>
          <w:rtl/>
          <w:lang w:bidi="ar-DZ"/>
        </w:rPr>
        <w:t>ل</w:t>
      </w:r>
      <w:r w:rsidR="004251CE" w:rsidRPr="003112B9">
        <w:rPr>
          <w:sz w:val="26"/>
          <w:szCs w:val="26"/>
          <w:rtl/>
          <w:lang w:bidi="ar-DZ"/>
        </w:rPr>
        <w:t>فعالية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33693" w:rsidRPr="003112B9">
        <w:rPr>
          <w:rFonts w:hint="cs"/>
          <w:sz w:val="26"/>
          <w:szCs w:val="26"/>
          <w:rtl/>
          <w:lang w:bidi="ar-DZ"/>
        </w:rPr>
        <w:t>ال</w:t>
      </w:r>
      <w:r w:rsidR="004251CE" w:rsidRPr="003112B9">
        <w:rPr>
          <w:sz w:val="26"/>
          <w:szCs w:val="26"/>
          <w:rtl/>
          <w:lang w:bidi="ar-DZ"/>
        </w:rPr>
        <w:t>تكلفة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قدره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9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دولارات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أمريكية/</w:t>
      </w:r>
      <w:r w:rsidR="00B4019D" w:rsidRPr="003112B9">
        <w:rPr>
          <w:sz w:val="26"/>
          <w:szCs w:val="26"/>
          <w:rtl/>
          <w:lang w:bidi="ar-DZ"/>
        </w:rPr>
        <w:t>كغم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33693" w:rsidRPr="003112B9">
        <w:rPr>
          <w:rFonts w:hint="cs"/>
          <w:sz w:val="26"/>
          <w:szCs w:val="26"/>
          <w:rtl/>
          <w:lang w:bidi="ar-DZ"/>
        </w:rPr>
        <w:t>لكمية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22</w:t>
      </w:r>
      <w:r w:rsidR="002C2DD6" w:rsidRPr="003112B9">
        <w:rPr>
          <w:sz w:val="26"/>
          <w:szCs w:val="26"/>
          <w:rtl/>
          <w:lang w:bidi="ar-DZ"/>
        </w:rPr>
        <w:t>.</w:t>
      </w:r>
      <w:r w:rsidR="004251CE" w:rsidRPr="003112B9">
        <w:rPr>
          <w:sz w:val="26"/>
          <w:szCs w:val="26"/>
          <w:rtl/>
          <w:lang w:bidi="ar-DZ"/>
        </w:rPr>
        <w:t>57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طنا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متريا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ل</w:t>
      </w:r>
      <w:r w:rsidR="00B33693" w:rsidRPr="003112B9">
        <w:rPr>
          <w:sz w:val="26"/>
          <w:szCs w:val="26"/>
          <w:rtl/>
          <w:lang w:bidi="ar-DZ"/>
        </w:rPr>
        <w:t>مؤسسة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lang w:bidi="ar-DZ"/>
        </w:rPr>
        <w:t>ISOLCRUZ</w:t>
      </w:r>
      <w:r w:rsidR="002C2DD6" w:rsidRPr="003112B9">
        <w:rPr>
          <w:sz w:val="26"/>
          <w:szCs w:val="26"/>
          <w:lang w:bidi="ar-DZ"/>
        </w:rPr>
        <w:t xml:space="preserve"> </w:t>
      </w:r>
      <w:r w:rsidR="004251CE" w:rsidRPr="003112B9">
        <w:rPr>
          <w:sz w:val="26"/>
          <w:szCs w:val="26"/>
          <w:lang w:bidi="ar-DZ"/>
        </w:rPr>
        <w:t>S</w:t>
      </w:r>
      <w:r w:rsidR="002C2DD6" w:rsidRPr="003112B9">
        <w:rPr>
          <w:sz w:val="26"/>
          <w:szCs w:val="26"/>
          <w:lang w:bidi="ar-DZ"/>
        </w:rPr>
        <w:t>.</w:t>
      </w:r>
      <w:r w:rsidR="004251CE" w:rsidRPr="003112B9">
        <w:rPr>
          <w:sz w:val="26"/>
          <w:szCs w:val="26"/>
          <w:lang w:bidi="ar-DZ"/>
        </w:rPr>
        <w:t>R</w:t>
      </w:r>
      <w:r w:rsidR="002C2DD6" w:rsidRPr="003112B9">
        <w:rPr>
          <w:sz w:val="26"/>
          <w:szCs w:val="26"/>
          <w:lang w:bidi="ar-DZ"/>
        </w:rPr>
        <w:t>.</w:t>
      </w:r>
      <w:r w:rsidR="004251CE" w:rsidRPr="003112B9">
        <w:rPr>
          <w:sz w:val="26"/>
          <w:szCs w:val="26"/>
          <w:lang w:bidi="ar-DZ"/>
        </w:rPr>
        <w:t>L</w:t>
      </w:r>
      <w:r w:rsidRPr="003112B9">
        <w:rPr>
          <w:sz w:val="26"/>
          <w:szCs w:val="26"/>
          <w:lang w:bidi="ar-DZ"/>
        </w:rPr>
        <w:t>.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و12</w:t>
      </w:r>
      <w:r w:rsidR="002C2DD6" w:rsidRPr="003112B9">
        <w:rPr>
          <w:sz w:val="26"/>
          <w:szCs w:val="26"/>
          <w:rtl/>
          <w:lang w:bidi="ar-DZ"/>
        </w:rPr>
        <w:t>.</w:t>
      </w:r>
      <w:r w:rsidR="004251CE" w:rsidRPr="003112B9">
        <w:rPr>
          <w:sz w:val="26"/>
          <w:szCs w:val="26"/>
          <w:rtl/>
          <w:lang w:bidi="ar-DZ"/>
        </w:rPr>
        <w:t>6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دولارا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أمريكيا/</w:t>
      </w:r>
      <w:r w:rsidR="00B4019D" w:rsidRPr="003112B9">
        <w:rPr>
          <w:sz w:val="26"/>
          <w:szCs w:val="26"/>
          <w:rtl/>
          <w:lang w:bidi="ar-DZ"/>
        </w:rPr>
        <w:t>كغم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33693" w:rsidRPr="003112B9">
        <w:rPr>
          <w:rFonts w:hint="cs"/>
          <w:sz w:val="26"/>
          <w:szCs w:val="26"/>
          <w:rtl/>
          <w:lang w:bidi="ar-DZ"/>
        </w:rPr>
        <w:t>لكمية</w:t>
      </w:r>
      <w:r w:rsidR="00B33693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11</w:t>
      </w:r>
      <w:r w:rsidR="002C2DD6" w:rsidRPr="003112B9">
        <w:rPr>
          <w:sz w:val="26"/>
          <w:szCs w:val="26"/>
          <w:rtl/>
          <w:lang w:bidi="ar-DZ"/>
        </w:rPr>
        <w:t>.</w:t>
      </w:r>
      <w:r w:rsidR="004251CE" w:rsidRPr="003112B9">
        <w:rPr>
          <w:sz w:val="26"/>
          <w:szCs w:val="26"/>
          <w:rtl/>
          <w:lang w:bidi="ar-DZ"/>
        </w:rPr>
        <w:t>29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طنا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متريا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ل</w:t>
      </w:r>
      <w:r w:rsidR="00B33693" w:rsidRPr="003112B9">
        <w:rPr>
          <w:sz w:val="26"/>
          <w:szCs w:val="26"/>
          <w:rtl/>
          <w:lang w:bidi="ar-DZ"/>
        </w:rPr>
        <w:t>مؤسسة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lang w:bidi="ar-DZ"/>
        </w:rPr>
        <w:t>Budova</w:t>
      </w:r>
      <w:r w:rsidR="002C2DD6" w:rsidRPr="003112B9">
        <w:rPr>
          <w:sz w:val="26"/>
          <w:szCs w:val="26"/>
          <w:lang w:bidi="ar-DZ"/>
        </w:rPr>
        <w:t xml:space="preserve"> </w:t>
      </w:r>
      <w:r w:rsidR="004251CE" w:rsidRPr="003112B9">
        <w:rPr>
          <w:sz w:val="26"/>
          <w:szCs w:val="26"/>
          <w:lang w:bidi="ar-DZ"/>
        </w:rPr>
        <w:t>S</w:t>
      </w:r>
      <w:r w:rsidR="002C2DD6" w:rsidRPr="003112B9">
        <w:rPr>
          <w:sz w:val="26"/>
          <w:szCs w:val="26"/>
          <w:lang w:bidi="ar-DZ"/>
        </w:rPr>
        <w:t>.</w:t>
      </w:r>
      <w:r w:rsidR="004251CE" w:rsidRPr="003112B9">
        <w:rPr>
          <w:sz w:val="26"/>
          <w:szCs w:val="26"/>
          <w:lang w:bidi="ar-DZ"/>
        </w:rPr>
        <w:t>R</w:t>
      </w:r>
      <w:r w:rsidR="002C2DD6" w:rsidRPr="003112B9">
        <w:rPr>
          <w:sz w:val="26"/>
          <w:szCs w:val="26"/>
          <w:lang w:bidi="ar-DZ"/>
        </w:rPr>
        <w:t>.</w:t>
      </w:r>
      <w:r w:rsidR="004251CE" w:rsidRPr="003112B9">
        <w:rPr>
          <w:sz w:val="26"/>
          <w:szCs w:val="26"/>
          <w:lang w:bidi="ar-DZ"/>
        </w:rPr>
        <w:t>L</w:t>
      </w:r>
      <w:r w:rsidRPr="003112B9">
        <w:rPr>
          <w:sz w:val="26"/>
          <w:szCs w:val="26"/>
          <w:lang w:bidi="ar-DZ"/>
        </w:rPr>
        <w:t>.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(بصفتها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33693" w:rsidRPr="003112B9">
        <w:rPr>
          <w:sz w:val="26"/>
          <w:szCs w:val="26"/>
          <w:rtl/>
          <w:lang w:bidi="ar-DZ"/>
        </w:rPr>
        <w:t>مؤسسة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صغيرة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ومتوسطة)،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ليبلغ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إجمالي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الاستهلاك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المؤهل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33</w:t>
      </w:r>
      <w:r w:rsidR="002C2DD6" w:rsidRPr="003112B9">
        <w:rPr>
          <w:sz w:val="26"/>
          <w:szCs w:val="26"/>
          <w:rtl/>
          <w:lang w:bidi="ar-DZ"/>
        </w:rPr>
        <w:t>.</w:t>
      </w:r>
      <w:r w:rsidR="004251CE" w:rsidRPr="003112B9">
        <w:rPr>
          <w:sz w:val="26"/>
          <w:szCs w:val="26"/>
          <w:rtl/>
          <w:lang w:bidi="ar-DZ"/>
        </w:rPr>
        <w:t>86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طنا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متريا</w:t>
      </w:r>
      <w:r w:rsidR="002C2DD6" w:rsidRPr="003112B9">
        <w:rPr>
          <w:sz w:val="26"/>
          <w:szCs w:val="26"/>
          <w:rtl/>
          <w:lang w:bidi="ar-DZ"/>
        </w:rPr>
        <w:t>. وي</w:t>
      </w:r>
      <w:r w:rsidR="004251CE" w:rsidRPr="003112B9">
        <w:rPr>
          <w:sz w:val="26"/>
          <w:szCs w:val="26"/>
          <w:rtl/>
          <w:lang w:bidi="ar-DZ"/>
        </w:rPr>
        <w:t>بلغ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إجمالي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طلب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التمويل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المقدم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345,384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دولارا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أمريكيا،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بالإضافة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تكاليف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دعم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الوكالة</w:t>
      </w:r>
      <w:r w:rsidR="002C2DD6" w:rsidRPr="003112B9">
        <w:rPr>
          <w:sz w:val="26"/>
          <w:szCs w:val="26"/>
          <w:rtl/>
          <w:lang w:bidi="ar-DZ"/>
        </w:rPr>
        <w:t>. وت</w:t>
      </w:r>
      <w:r w:rsidR="004251CE" w:rsidRPr="003112B9">
        <w:rPr>
          <w:sz w:val="26"/>
          <w:szCs w:val="26"/>
          <w:rtl/>
          <w:lang w:bidi="ar-DZ"/>
        </w:rPr>
        <w:t>ماشيا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 xml:space="preserve">مقرر </w:t>
      </w:r>
      <w:r w:rsidR="004251CE" w:rsidRPr="003112B9">
        <w:rPr>
          <w:sz w:val="26"/>
          <w:szCs w:val="26"/>
          <w:rtl/>
          <w:lang w:bidi="ar-DZ"/>
        </w:rPr>
        <w:t>96/52،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ست</w:t>
      </w:r>
      <w:r w:rsidR="00B33693" w:rsidRPr="003112B9">
        <w:rPr>
          <w:rFonts w:hint="cs"/>
          <w:sz w:val="26"/>
          <w:szCs w:val="26"/>
          <w:rtl/>
          <w:lang w:bidi="ar-DZ"/>
        </w:rPr>
        <w:t>ُ</w:t>
      </w:r>
      <w:r w:rsidR="004251CE" w:rsidRPr="003112B9">
        <w:rPr>
          <w:sz w:val="26"/>
          <w:szCs w:val="26"/>
          <w:rtl/>
          <w:lang w:bidi="ar-DZ"/>
        </w:rPr>
        <w:t>عامل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هذه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الكمية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بشكل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منفصل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عن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نقطة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البداية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الوطنية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لتحقيق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تخفيضات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إجمالية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مستدامة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46E53E84" w14:textId="68B851FF" w:rsidR="004251CE" w:rsidRPr="003112B9" w:rsidRDefault="004251CE" w:rsidP="004251CE">
      <w:pPr>
        <w:keepNext/>
        <w:keepLines/>
        <w:bidi/>
        <w:spacing w:after="240"/>
        <w:rPr>
          <w:i/>
          <w:iCs/>
          <w:sz w:val="26"/>
          <w:szCs w:val="26"/>
          <w:u w:val="single"/>
        </w:rPr>
      </w:pPr>
      <w:r w:rsidRPr="003112B9">
        <w:rPr>
          <w:i/>
          <w:iCs/>
          <w:sz w:val="26"/>
          <w:szCs w:val="26"/>
          <w:u w:val="single"/>
          <w:rtl/>
        </w:rPr>
        <w:t>خلفية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Pr="003112B9">
        <w:rPr>
          <w:i/>
          <w:iCs/>
          <w:sz w:val="26"/>
          <w:szCs w:val="26"/>
          <w:u w:val="single"/>
          <w:rtl/>
        </w:rPr>
        <w:t>القطاع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Pr="003112B9">
        <w:rPr>
          <w:i/>
          <w:iCs/>
          <w:sz w:val="26"/>
          <w:szCs w:val="26"/>
          <w:u w:val="single"/>
          <w:rtl/>
        </w:rPr>
        <w:t>واستهلاك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المواد ال</w:t>
      </w:r>
      <w:r w:rsidR="007B726B" w:rsidRPr="003112B9">
        <w:rPr>
          <w:i/>
          <w:iCs/>
          <w:sz w:val="26"/>
          <w:szCs w:val="26"/>
          <w:u w:val="single"/>
          <w:rtl/>
        </w:rPr>
        <w:t>هيدروفلوروكربون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ية </w:t>
      </w:r>
      <w:r w:rsidR="007501B7" w:rsidRPr="003112B9">
        <w:rPr>
          <w:i/>
          <w:iCs/>
          <w:sz w:val="26"/>
          <w:szCs w:val="26"/>
          <w:u w:val="single"/>
          <w:rtl/>
        </w:rPr>
        <w:t>الموجودة</w:t>
      </w:r>
      <w:r w:rsidR="00973116" w:rsidRPr="003112B9">
        <w:rPr>
          <w:i/>
          <w:iCs/>
          <w:sz w:val="26"/>
          <w:szCs w:val="26"/>
          <w:u w:val="single"/>
          <w:rtl/>
        </w:rPr>
        <w:t xml:space="preserve"> في البوليولات سابقة الخلط</w:t>
      </w:r>
    </w:p>
    <w:p w14:paraId="639C2D04" w14:textId="5FB1E7B6" w:rsidR="004251CE" w:rsidRPr="003112B9" w:rsidRDefault="00B33693" w:rsidP="004251CE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3112B9">
        <w:rPr>
          <w:rFonts w:hint="cs"/>
          <w:sz w:val="26"/>
          <w:szCs w:val="26"/>
          <w:rtl/>
          <w:lang w:bidi="ar-DZ"/>
        </w:rPr>
        <w:t>زاد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استخدام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0C1198" w:rsidRPr="003112B9">
        <w:rPr>
          <w:sz w:val="26"/>
          <w:szCs w:val="26"/>
        </w:rPr>
        <w:t>HFC</w:t>
      </w:r>
      <w:r w:rsidR="004251CE" w:rsidRPr="003112B9">
        <w:rPr>
          <w:sz w:val="26"/>
          <w:szCs w:val="26"/>
        </w:rPr>
        <w:t>-365mfc/227ea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D082C" w:rsidRPr="003112B9">
        <w:rPr>
          <w:sz w:val="26"/>
          <w:szCs w:val="26"/>
          <w:rtl/>
          <w:lang w:bidi="ar-DZ"/>
        </w:rPr>
        <w:t>الموجود</w:t>
      </w:r>
      <w:r w:rsidR="00973116" w:rsidRPr="003112B9">
        <w:rPr>
          <w:sz w:val="26"/>
          <w:szCs w:val="26"/>
          <w:rtl/>
          <w:lang w:bidi="ar-DZ"/>
        </w:rPr>
        <w:t xml:space="preserve"> في البوليولات سابقة الخلط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العديد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تطبيقات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4251CE"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ولكن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بشكل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أساسي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تطبيقات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rFonts w:hint="cs"/>
          <w:sz w:val="26"/>
          <w:szCs w:val="26"/>
          <w:rtl/>
          <w:lang w:bidi="ar-DZ"/>
        </w:rPr>
        <w:t>الجاسئة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مثل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الألواح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غير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المتصلة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و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البوليوريتان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الرشاشة</w:t>
      </w:r>
      <w:r w:rsidR="002C2DD6" w:rsidRPr="003112B9">
        <w:rPr>
          <w:sz w:val="26"/>
          <w:szCs w:val="26"/>
          <w:rtl/>
          <w:lang w:bidi="ar-DZ"/>
        </w:rPr>
        <w:t>. وت</w:t>
      </w:r>
      <w:r w:rsidR="004251CE" w:rsidRPr="003112B9">
        <w:rPr>
          <w:sz w:val="26"/>
          <w:szCs w:val="26"/>
          <w:rtl/>
          <w:lang w:bidi="ar-DZ"/>
        </w:rPr>
        <w:t>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تحديد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مؤسستين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فقط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كمستخدمتين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للبوليولات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المستوردة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rFonts w:hint="cs"/>
          <w:sz w:val="26"/>
          <w:szCs w:val="26"/>
          <w:rtl/>
          <w:lang w:bidi="ar-DZ"/>
        </w:rPr>
        <w:t xml:space="preserve">سابقة الخلط </w:t>
      </w:r>
      <w:r w:rsidR="004251CE" w:rsidRPr="003112B9">
        <w:rPr>
          <w:sz w:val="26"/>
          <w:szCs w:val="26"/>
          <w:rtl/>
          <w:lang w:bidi="ar-DZ"/>
        </w:rPr>
        <w:t>المحتوية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="004251CE"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الفترة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من</w:t>
      </w:r>
      <w:r w:rsidRPr="003112B9">
        <w:rPr>
          <w:rFonts w:hint="cs"/>
          <w:sz w:val="26"/>
          <w:szCs w:val="26"/>
          <w:rtl/>
          <w:lang w:bidi="ar-DZ"/>
        </w:rPr>
        <w:t xml:space="preserve"> 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2022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rFonts w:hint="cs"/>
          <w:sz w:val="26"/>
          <w:szCs w:val="26"/>
          <w:rtl/>
          <w:lang w:bidi="ar-DZ"/>
        </w:rPr>
        <w:t xml:space="preserve">عام </w:t>
      </w:r>
      <w:r w:rsidR="004251CE" w:rsidRPr="003112B9">
        <w:rPr>
          <w:sz w:val="26"/>
          <w:szCs w:val="26"/>
          <w:rtl/>
          <w:lang w:bidi="ar-DZ"/>
        </w:rPr>
        <w:t>2024،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بمتوسط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​​استهلاك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هذه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الفترة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8814F2" w:rsidRPr="003112B9">
        <w:rPr>
          <w:rFonts w:hint="cs"/>
          <w:sz w:val="26"/>
          <w:szCs w:val="26"/>
          <w:rtl/>
          <w:lang w:bidi="ar-DZ"/>
        </w:rPr>
        <w:t>قدره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36</w:t>
      </w:r>
      <w:r w:rsidR="002C2DD6" w:rsidRPr="003112B9">
        <w:rPr>
          <w:sz w:val="26"/>
          <w:szCs w:val="26"/>
          <w:rtl/>
          <w:lang w:bidi="ar-DZ"/>
        </w:rPr>
        <w:t>.</w:t>
      </w:r>
      <w:r w:rsidR="004251CE" w:rsidRPr="003112B9">
        <w:rPr>
          <w:sz w:val="26"/>
          <w:szCs w:val="26"/>
          <w:rtl/>
          <w:lang w:bidi="ar-DZ"/>
        </w:rPr>
        <w:t>86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طن</w:t>
      </w:r>
      <w:r w:rsidRPr="003112B9">
        <w:rPr>
          <w:rFonts w:hint="cs"/>
          <w:sz w:val="26"/>
          <w:szCs w:val="26"/>
          <w:rtl/>
          <w:lang w:bidi="ar-DZ"/>
        </w:rPr>
        <w:t>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متري</w:t>
      </w:r>
      <w:r w:rsidRPr="003112B9">
        <w:rPr>
          <w:rFonts w:hint="cs"/>
          <w:sz w:val="26"/>
          <w:szCs w:val="26"/>
          <w:rtl/>
          <w:lang w:bidi="ar-DZ"/>
        </w:rPr>
        <w:t>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(35,526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طن</w:t>
      </w:r>
      <w:r w:rsidRPr="003112B9">
        <w:rPr>
          <w:rFonts w:hint="cs"/>
          <w:sz w:val="26"/>
          <w:szCs w:val="26"/>
          <w:rtl/>
          <w:lang w:bidi="ar-DZ"/>
        </w:rPr>
        <w:t>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rFonts w:hint="cs"/>
          <w:sz w:val="26"/>
          <w:szCs w:val="26"/>
          <w:rtl/>
          <w:lang w:bidi="ar-DZ"/>
        </w:rPr>
        <w:t xml:space="preserve">من </w:t>
      </w:r>
      <w:r w:rsidR="004251CE" w:rsidRPr="003112B9">
        <w:rPr>
          <w:sz w:val="26"/>
          <w:szCs w:val="26"/>
          <w:rtl/>
          <w:lang w:bidi="ar-DZ"/>
        </w:rPr>
        <w:t>مكافئ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ثاني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أكسيد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الكربون)،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كما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هو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موضح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الجدول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4</w:t>
      </w:r>
      <w:r w:rsidR="002C2DD6" w:rsidRPr="003112B9">
        <w:rPr>
          <w:sz w:val="26"/>
          <w:szCs w:val="26"/>
          <w:rtl/>
          <w:lang w:bidi="ar-DZ"/>
        </w:rPr>
        <w:t>. ول</w:t>
      </w:r>
      <w:r w:rsidR="004251CE" w:rsidRPr="003112B9">
        <w:rPr>
          <w:sz w:val="26"/>
          <w:szCs w:val="26"/>
          <w:rtl/>
          <w:lang w:bidi="ar-DZ"/>
        </w:rPr>
        <w:t>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rFonts w:hint="cs"/>
          <w:sz w:val="26"/>
          <w:szCs w:val="26"/>
          <w:rtl/>
          <w:lang w:bidi="ar-DZ"/>
        </w:rPr>
        <w:t>ت</w:t>
      </w:r>
      <w:r w:rsidR="004251CE" w:rsidRPr="003112B9">
        <w:rPr>
          <w:sz w:val="26"/>
          <w:szCs w:val="26"/>
          <w:rtl/>
          <w:lang w:bidi="ar-DZ"/>
        </w:rPr>
        <w:t>وجد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B6B17" w:rsidRPr="003112B9">
        <w:rPr>
          <w:sz w:val="26"/>
          <w:szCs w:val="26"/>
          <w:rtl/>
          <w:lang w:bidi="ar-DZ"/>
        </w:rPr>
        <w:t>البلد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8814F2" w:rsidRPr="003112B9">
        <w:rPr>
          <w:rFonts w:hint="cs"/>
          <w:sz w:val="26"/>
          <w:szCs w:val="26"/>
          <w:rtl/>
          <w:lang w:bidi="ar-DZ"/>
        </w:rPr>
        <w:t>شركات نظم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محلية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ل</w:t>
      </w:r>
      <w:r w:rsidR="00B4019D" w:rsidRPr="003112B9">
        <w:rPr>
          <w:sz w:val="26"/>
          <w:szCs w:val="26"/>
          <w:rtl/>
          <w:lang w:bidi="ar-DZ"/>
        </w:rPr>
        <w:t>لبوليوريتان</w:t>
      </w:r>
      <w:r w:rsidR="004251CE"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ويتم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استيراد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جميع</w:t>
      </w:r>
      <w:r w:rsidR="002C2DD6" w:rsidRPr="003112B9">
        <w:rPr>
          <w:sz w:val="26"/>
          <w:szCs w:val="26"/>
          <w:rtl/>
          <w:lang w:bidi="ar-DZ"/>
        </w:rPr>
        <w:t xml:space="preserve"> نظم </w:t>
      </w:r>
      <w:r w:rsidR="007501B7" w:rsidRPr="003112B9">
        <w:rPr>
          <w:sz w:val="26"/>
          <w:szCs w:val="26"/>
          <w:rtl/>
          <w:lang w:bidi="ar-DZ"/>
        </w:rPr>
        <w:t>البوليولات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بشكل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أساسي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بنما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وشيلي؛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ولم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يتم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تحديد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أي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rFonts w:hint="cs"/>
          <w:sz w:val="26"/>
          <w:szCs w:val="26"/>
          <w:rtl/>
          <w:lang w:bidi="ar-DZ"/>
        </w:rPr>
        <w:t>بلدان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مصدرة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أخرى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3AA72551" w14:textId="47131A17" w:rsidR="00CB6A88" w:rsidRPr="003112B9" w:rsidRDefault="004251CE" w:rsidP="004251CE">
      <w:pPr>
        <w:keepNext/>
        <w:keepLines/>
        <w:bidi/>
        <w:spacing w:after="240"/>
        <w:rPr>
          <w:b/>
          <w:bCs/>
          <w:sz w:val="26"/>
          <w:szCs w:val="26"/>
          <w:rtl/>
        </w:rPr>
      </w:pPr>
      <w:r w:rsidRPr="003112B9">
        <w:rPr>
          <w:b/>
          <w:bCs/>
          <w:sz w:val="26"/>
          <w:szCs w:val="26"/>
          <w:rtl/>
        </w:rPr>
        <w:t>الجدول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4</w:t>
      </w:r>
      <w:r w:rsidR="00FC71FB" w:rsidRPr="003112B9">
        <w:rPr>
          <w:b/>
          <w:bCs/>
          <w:sz w:val="26"/>
          <w:szCs w:val="26"/>
          <w:rtl/>
        </w:rPr>
        <w:t>: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="00DD082C" w:rsidRPr="003112B9">
        <w:rPr>
          <w:b/>
          <w:bCs/>
          <w:sz w:val="26"/>
          <w:szCs w:val="26"/>
          <w:rtl/>
        </w:rPr>
        <w:t>المؤسسات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المؤهلة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للتحول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من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="000C1198" w:rsidRPr="003112B9">
        <w:rPr>
          <w:b/>
          <w:bCs/>
          <w:sz w:val="26"/>
          <w:szCs w:val="26"/>
        </w:rPr>
        <w:t>HFC</w:t>
      </w:r>
      <w:r w:rsidRPr="003112B9">
        <w:rPr>
          <w:b/>
          <w:bCs/>
          <w:sz w:val="26"/>
          <w:szCs w:val="26"/>
        </w:rPr>
        <w:t>-365mfc/227ea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="00973116" w:rsidRPr="003112B9">
        <w:rPr>
          <w:b/>
          <w:bCs/>
          <w:sz w:val="26"/>
          <w:szCs w:val="26"/>
          <w:rtl/>
        </w:rPr>
        <w:t>الموجود في البوليولات سابقة الخلط</w:t>
      </w:r>
    </w:p>
    <w:tbl>
      <w:tblPr>
        <w:tblStyle w:val="TableGrid10"/>
        <w:bidiVisual/>
        <w:tblW w:w="9559" w:type="dxa"/>
        <w:tblLook w:val="04A0" w:firstRow="1" w:lastRow="0" w:firstColumn="1" w:lastColumn="0" w:noHBand="0" w:noVBand="1"/>
      </w:tblPr>
      <w:tblGrid>
        <w:gridCol w:w="2981"/>
        <w:gridCol w:w="3467"/>
        <w:gridCol w:w="3111"/>
      </w:tblGrid>
      <w:tr w:rsidR="004251CE" w:rsidRPr="003112B9" w14:paraId="5528AD03" w14:textId="77777777" w:rsidTr="00B33693">
        <w:trPr>
          <w:trHeight w:val="419"/>
        </w:trPr>
        <w:tc>
          <w:tcPr>
            <w:tcW w:w="2981" w:type="dxa"/>
            <w:vMerge w:val="restart"/>
            <w:hideMark/>
          </w:tcPr>
          <w:p w14:paraId="0BF76C52" w14:textId="138B9EE1" w:rsidR="004251CE" w:rsidRPr="003112B9" w:rsidRDefault="00B33693" w:rsidP="004251CE">
            <w:pPr>
              <w:bidi/>
              <w:jc w:val="left"/>
              <w:rPr>
                <w:rFonts w:eastAsia="Times New Roman"/>
                <w:b/>
                <w:bCs/>
                <w:sz w:val="20"/>
                <w:lang w:val="en-US"/>
              </w:rPr>
            </w:pPr>
            <w:r w:rsidRPr="003112B9">
              <w:rPr>
                <w:rFonts w:eastAsia="Times New Roman" w:hint="cs"/>
                <w:b/>
                <w:bCs/>
                <w:sz w:val="20"/>
                <w:rtl/>
                <w:lang w:val="en-US"/>
              </w:rPr>
              <w:t>المؤسسة</w:t>
            </w:r>
          </w:p>
        </w:tc>
        <w:tc>
          <w:tcPr>
            <w:tcW w:w="3467" w:type="dxa"/>
            <w:vMerge w:val="restart"/>
            <w:hideMark/>
          </w:tcPr>
          <w:p w14:paraId="2E034840" w14:textId="12D1C263" w:rsidR="004251CE" w:rsidRPr="003112B9" w:rsidRDefault="00B33693" w:rsidP="004251CE">
            <w:pPr>
              <w:bidi/>
              <w:jc w:val="left"/>
              <w:rPr>
                <w:rFonts w:eastAsia="Times New Roman"/>
                <w:b/>
                <w:bCs/>
                <w:sz w:val="20"/>
                <w:lang w:val="en-US"/>
              </w:rPr>
            </w:pPr>
            <w:r w:rsidRPr="003112B9">
              <w:rPr>
                <w:rFonts w:eastAsia="Times New Roman" w:hint="cs"/>
                <w:b/>
                <w:bCs/>
                <w:sz w:val="20"/>
                <w:rtl/>
                <w:lang w:val="en-US"/>
              </w:rPr>
              <w:t>التطبيق</w:t>
            </w:r>
          </w:p>
        </w:tc>
        <w:tc>
          <w:tcPr>
            <w:tcW w:w="3111" w:type="dxa"/>
            <w:vMerge w:val="restart"/>
            <w:hideMark/>
          </w:tcPr>
          <w:p w14:paraId="37A5227B" w14:textId="419FA020" w:rsidR="004251CE" w:rsidRPr="003112B9" w:rsidRDefault="00B33693" w:rsidP="00B33693">
            <w:pPr>
              <w:bidi/>
              <w:jc w:val="left"/>
              <w:rPr>
                <w:rFonts w:eastAsia="Times New Roman"/>
                <w:b/>
                <w:bCs/>
                <w:sz w:val="20"/>
                <w:lang w:val="en-US"/>
              </w:rPr>
            </w:pPr>
            <w:r w:rsidRPr="003112B9">
              <w:rPr>
                <w:rFonts w:eastAsia="Times New Roman" w:hint="cs"/>
                <w:b/>
                <w:bCs/>
                <w:sz w:val="20"/>
                <w:rtl/>
                <w:lang w:val="en-US"/>
              </w:rPr>
              <w:t xml:space="preserve">متوسط استهلاك </w:t>
            </w:r>
            <w:r w:rsidRPr="003112B9">
              <w:rPr>
                <w:rFonts w:eastAsia="Times New Roman"/>
                <w:b/>
                <w:bCs/>
                <w:sz w:val="20"/>
                <w:rtl/>
                <w:lang w:val="en-US"/>
              </w:rPr>
              <w:t>المواد ال</w:t>
            </w:r>
            <w:r w:rsidR="007B726B" w:rsidRPr="003112B9">
              <w:rPr>
                <w:rFonts w:eastAsia="Times New Roman"/>
                <w:b/>
                <w:bCs/>
                <w:sz w:val="20"/>
                <w:rtl/>
                <w:lang w:val="en-US"/>
              </w:rPr>
              <w:t>هيدروفلوروكربون</w:t>
            </w:r>
            <w:r w:rsidRPr="003112B9">
              <w:rPr>
                <w:rFonts w:eastAsia="Times New Roman"/>
                <w:b/>
                <w:bCs/>
                <w:sz w:val="20"/>
                <w:rtl/>
                <w:lang w:val="en-US"/>
              </w:rPr>
              <w:t>ية</w:t>
            </w:r>
            <w:r w:rsidRPr="003112B9">
              <w:rPr>
                <w:rFonts w:eastAsia="Times New Roman" w:hint="cs"/>
                <w:b/>
                <w:bCs/>
                <w:sz w:val="20"/>
                <w:rtl/>
                <w:lang w:val="en-US"/>
              </w:rPr>
              <w:t xml:space="preserve"> (طن متري) (2022</w:t>
            </w:r>
            <w:r w:rsidR="00A94412" w:rsidRPr="00645A10">
              <w:rPr>
                <w:rFonts w:eastAsia="Times New Roman"/>
                <w:b/>
                <w:bCs/>
                <w:sz w:val="20"/>
              </w:rPr>
              <w:t>-</w:t>
            </w:r>
            <w:r w:rsidRPr="003112B9">
              <w:rPr>
                <w:rFonts w:eastAsia="Times New Roman" w:hint="cs"/>
                <w:b/>
                <w:bCs/>
                <w:sz w:val="20"/>
                <w:rtl/>
                <w:lang w:val="en-US"/>
              </w:rPr>
              <w:t>2024)</w:t>
            </w:r>
          </w:p>
        </w:tc>
      </w:tr>
      <w:tr w:rsidR="004251CE" w:rsidRPr="003112B9" w14:paraId="439AAFC1" w14:textId="77777777" w:rsidTr="00B33693">
        <w:trPr>
          <w:trHeight w:val="254"/>
        </w:trPr>
        <w:tc>
          <w:tcPr>
            <w:tcW w:w="2981" w:type="dxa"/>
            <w:vMerge/>
          </w:tcPr>
          <w:p w14:paraId="14822E40" w14:textId="77777777" w:rsidR="004251CE" w:rsidRPr="003112B9" w:rsidRDefault="004251CE" w:rsidP="004251CE">
            <w:pPr>
              <w:bidi/>
              <w:jc w:val="left"/>
              <w:rPr>
                <w:rFonts w:eastAsia="Times New Roman"/>
                <w:b/>
                <w:bCs/>
                <w:sz w:val="20"/>
                <w:lang w:val="en-US"/>
              </w:rPr>
            </w:pPr>
          </w:p>
        </w:tc>
        <w:tc>
          <w:tcPr>
            <w:tcW w:w="3467" w:type="dxa"/>
            <w:vMerge/>
          </w:tcPr>
          <w:p w14:paraId="6134FEC7" w14:textId="77777777" w:rsidR="004251CE" w:rsidRPr="003112B9" w:rsidRDefault="004251CE" w:rsidP="004251CE">
            <w:pPr>
              <w:bidi/>
              <w:jc w:val="left"/>
              <w:rPr>
                <w:rFonts w:eastAsia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3111" w:type="dxa"/>
            <w:vMerge/>
          </w:tcPr>
          <w:p w14:paraId="491EF49B" w14:textId="77777777" w:rsidR="004251CE" w:rsidRPr="003112B9" w:rsidRDefault="004251CE" w:rsidP="004251CE">
            <w:pPr>
              <w:bidi/>
              <w:jc w:val="left"/>
              <w:rPr>
                <w:rFonts w:eastAsia="Times New Roman"/>
                <w:b/>
                <w:bCs/>
                <w:sz w:val="20"/>
                <w:lang w:val="en-US"/>
              </w:rPr>
            </w:pPr>
          </w:p>
        </w:tc>
      </w:tr>
      <w:tr w:rsidR="004251CE" w:rsidRPr="003112B9" w14:paraId="531DB665" w14:textId="77777777" w:rsidTr="00B33693">
        <w:trPr>
          <w:trHeight w:val="228"/>
        </w:trPr>
        <w:tc>
          <w:tcPr>
            <w:tcW w:w="2981" w:type="dxa"/>
            <w:hideMark/>
          </w:tcPr>
          <w:p w14:paraId="205569F7" w14:textId="43471547" w:rsidR="004251CE" w:rsidRPr="003112B9" w:rsidRDefault="004251CE" w:rsidP="004251CE">
            <w:pPr>
              <w:bidi/>
              <w:jc w:val="left"/>
              <w:rPr>
                <w:rFonts w:eastAsia="Times New Roman"/>
                <w:sz w:val="20"/>
                <w:lang w:val="en-US"/>
              </w:rPr>
            </w:pPr>
            <w:r w:rsidRPr="003112B9">
              <w:rPr>
                <w:rFonts w:eastAsia="Times New Roman"/>
                <w:sz w:val="20"/>
                <w:lang w:val="en-US"/>
              </w:rPr>
              <w:t>Isolcruz</w:t>
            </w:r>
            <w:r w:rsidR="002C2DD6" w:rsidRPr="003112B9">
              <w:rPr>
                <w:rFonts w:eastAsia="Times New Roman"/>
                <w:sz w:val="20"/>
                <w:lang w:val="en-US"/>
              </w:rPr>
              <w:t xml:space="preserve"> </w:t>
            </w:r>
            <w:r w:rsidRPr="003112B9">
              <w:rPr>
                <w:rFonts w:eastAsia="Times New Roman"/>
                <w:sz w:val="20"/>
                <w:lang w:val="en-US"/>
              </w:rPr>
              <w:t>S</w:t>
            </w:r>
            <w:r w:rsidR="002C2DD6" w:rsidRPr="003112B9">
              <w:rPr>
                <w:rFonts w:eastAsia="Times New Roman"/>
                <w:sz w:val="20"/>
                <w:lang w:val="en-US"/>
              </w:rPr>
              <w:t>.</w:t>
            </w:r>
            <w:r w:rsidRPr="003112B9">
              <w:rPr>
                <w:rFonts w:eastAsia="Times New Roman"/>
                <w:sz w:val="20"/>
                <w:lang w:val="en-US"/>
              </w:rPr>
              <w:t>R</w:t>
            </w:r>
            <w:r w:rsidR="002C2DD6" w:rsidRPr="003112B9">
              <w:rPr>
                <w:rFonts w:eastAsia="Times New Roman"/>
                <w:sz w:val="20"/>
                <w:lang w:val="en-US"/>
              </w:rPr>
              <w:t>.</w:t>
            </w:r>
            <w:r w:rsidRPr="003112B9">
              <w:rPr>
                <w:rFonts w:eastAsia="Times New Roman"/>
                <w:sz w:val="20"/>
                <w:lang w:val="en-US"/>
              </w:rPr>
              <w:t>L</w:t>
            </w:r>
            <w:r w:rsidR="00F72346" w:rsidRPr="003112B9">
              <w:rPr>
                <w:rFonts w:eastAsia="Times New Roman"/>
                <w:sz w:val="20"/>
                <w:lang w:val="en-US"/>
              </w:rPr>
              <w:t>.</w:t>
            </w:r>
          </w:p>
        </w:tc>
        <w:tc>
          <w:tcPr>
            <w:tcW w:w="3467" w:type="dxa"/>
            <w:hideMark/>
          </w:tcPr>
          <w:p w14:paraId="07CEDCF6" w14:textId="02217819" w:rsidR="004251CE" w:rsidRPr="003112B9" w:rsidRDefault="00B33693" w:rsidP="004251CE">
            <w:pPr>
              <w:bidi/>
              <w:jc w:val="left"/>
              <w:rPr>
                <w:rFonts w:eastAsia="Times New Roman"/>
                <w:sz w:val="20"/>
                <w:lang w:val="en-US"/>
              </w:rPr>
            </w:pPr>
            <w:r w:rsidRPr="003112B9">
              <w:rPr>
                <w:rFonts w:eastAsia="Times New Roman"/>
                <w:sz w:val="20"/>
                <w:rtl/>
                <w:lang w:val="en-US"/>
              </w:rPr>
              <w:t>رغاوى الألواح غير المتصلة</w:t>
            </w:r>
            <w:r w:rsidRPr="003112B9">
              <w:rPr>
                <w:rFonts w:eastAsia="Times New Roman" w:hint="cs"/>
                <w:sz w:val="20"/>
                <w:rtl/>
                <w:lang w:val="en-US"/>
              </w:rPr>
              <w:t>/</w:t>
            </w:r>
            <w:r w:rsidRPr="003112B9">
              <w:rPr>
                <w:rFonts w:eastAsia="Times New Roman"/>
                <w:sz w:val="20"/>
                <w:rtl/>
                <w:lang w:val="en-US"/>
              </w:rPr>
              <w:t>الجاسئة</w:t>
            </w:r>
          </w:p>
        </w:tc>
        <w:tc>
          <w:tcPr>
            <w:tcW w:w="3111" w:type="dxa"/>
          </w:tcPr>
          <w:p w14:paraId="25FF6DA2" w14:textId="2FCCBBE9" w:rsidR="004251CE" w:rsidRPr="003112B9" w:rsidRDefault="004251CE" w:rsidP="003617CC">
            <w:pPr>
              <w:bidi/>
              <w:jc w:val="left"/>
              <w:rPr>
                <w:rFonts w:eastAsia="Times New Roman"/>
                <w:sz w:val="20"/>
                <w:lang w:val="en-US"/>
              </w:rPr>
            </w:pPr>
            <w:r w:rsidRPr="003112B9">
              <w:rPr>
                <w:rFonts w:eastAsia="Times New Roman"/>
                <w:sz w:val="20"/>
                <w:lang w:val="en-US"/>
              </w:rPr>
              <w:t>19</w:t>
            </w:r>
            <w:r w:rsidR="002C2DD6" w:rsidRPr="003112B9">
              <w:rPr>
                <w:rFonts w:eastAsia="Times New Roman"/>
                <w:sz w:val="20"/>
                <w:lang w:val="en-US"/>
              </w:rPr>
              <w:t>.</w:t>
            </w:r>
            <w:r w:rsidRPr="003112B9">
              <w:rPr>
                <w:rFonts w:eastAsia="Times New Roman"/>
                <w:sz w:val="20"/>
                <w:lang w:val="en-US"/>
              </w:rPr>
              <w:t>29</w:t>
            </w:r>
          </w:p>
        </w:tc>
      </w:tr>
      <w:tr w:rsidR="00F72346" w:rsidRPr="003112B9" w14:paraId="744A1AF7" w14:textId="77777777" w:rsidTr="00B33693">
        <w:trPr>
          <w:trHeight w:val="151"/>
        </w:trPr>
        <w:tc>
          <w:tcPr>
            <w:tcW w:w="2981" w:type="dxa"/>
            <w:hideMark/>
          </w:tcPr>
          <w:p w14:paraId="35EB12AA" w14:textId="51F8B502" w:rsidR="00F72346" w:rsidRPr="003112B9" w:rsidRDefault="00F72346" w:rsidP="00F72346">
            <w:pPr>
              <w:bidi/>
              <w:jc w:val="left"/>
              <w:rPr>
                <w:rFonts w:eastAsia="Times New Roman"/>
                <w:sz w:val="20"/>
                <w:lang w:val="en-US"/>
              </w:rPr>
            </w:pPr>
            <w:r w:rsidRPr="003112B9">
              <w:rPr>
                <w:rFonts w:eastAsia="Times New Roman"/>
                <w:sz w:val="20"/>
                <w:lang w:val="en-US"/>
              </w:rPr>
              <w:t>Isolcruz S.R.L.</w:t>
            </w:r>
          </w:p>
        </w:tc>
        <w:tc>
          <w:tcPr>
            <w:tcW w:w="3467" w:type="dxa"/>
            <w:hideMark/>
          </w:tcPr>
          <w:p w14:paraId="1637D2A9" w14:textId="5D9EDAD3" w:rsidR="00F72346" w:rsidRPr="003112B9" w:rsidRDefault="00F72346" w:rsidP="00F72346">
            <w:pPr>
              <w:bidi/>
              <w:jc w:val="left"/>
              <w:rPr>
                <w:rFonts w:eastAsia="Times New Roman"/>
                <w:sz w:val="20"/>
                <w:lang w:val="en-US"/>
              </w:rPr>
            </w:pPr>
            <w:r w:rsidRPr="003112B9">
              <w:rPr>
                <w:rFonts w:eastAsia="Times New Roman" w:hint="cs"/>
                <w:sz w:val="20"/>
                <w:rtl/>
                <w:lang w:val="en-US"/>
              </w:rPr>
              <w:t>رغاوى الرش</w:t>
            </w:r>
          </w:p>
        </w:tc>
        <w:tc>
          <w:tcPr>
            <w:tcW w:w="3111" w:type="dxa"/>
          </w:tcPr>
          <w:p w14:paraId="76995B22" w14:textId="09CD29F5" w:rsidR="00F72346" w:rsidRPr="003112B9" w:rsidRDefault="00F72346" w:rsidP="003617CC">
            <w:pPr>
              <w:bidi/>
              <w:jc w:val="left"/>
              <w:rPr>
                <w:rFonts w:eastAsia="Times New Roman"/>
                <w:sz w:val="20"/>
                <w:lang w:val="en-US"/>
              </w:rPr>
            </w:pPr>
            <w:r w:rsidRPr="003112B9">
              <w:rPr>
                <w:rFonts w:eastAsia="Times New Roman"/>
                <w:sz w:val="20"/>
                <w:lang w:val="en-US"/>
              </w:rPr>
              <w:t>11.66</w:t>
            </w:r>
          </w:p>
        </w:tc>
      </w:tr>
      <w:tr w:rsidR="00F72346" w:rsidRPr="003112B9" w14:paraId="078E1FBC" w14:textId="77777777" w:rsidTr="00B33693">
        <w:trPr>
          <w:trHeight w:val="207"/>
        </w:trPr>
        <w:tc>
          <w:tcPr>
            <w:tcW w:w="2981" w:type="dxa"/>
            <w:hideMark/>
          </w:tcPr>
          <w:p w14:paraId="59F95A0F" w14:textId="01224D5F" w:rsidR="00F72346" w:rsidRPr="003112B9" w:rsidRDefault="00F72346" w:rsidP="00F72346">
            <w:pPr>
              <w:bidi/>
              <w:jc w:val="left"/>
              <w:rPr>
                <w:rFonts w:eastAsia="Times New Roman"/>
                <w:sz w:val="20"/>
                <w:lang w:val="en-US"/>
              </w:rPr>
            </w:pPr>
            <w:r w:rsidRPr="003112B9">
              <w:rPr>
                <w:rFonts w:eastAsia="Times New Roman"/>
                <w:sz w:val="20"/>
                <w:lang w:val="en-US"/>
              </w:rPr>
              <w:t>Isolcruz S.R.L.</w:t>
            </w:r>
          </w:p>
        </w:tc>
        <w:tc>
          <w:tcPr>
            <w:tcW w:w="3467" w:type="dxa"/>
            <w:hideMark/>
          </w:tcPr>
          <w:p w14:paraId="4E00D3AE" w14:textId="5BAAC9FE" w:rsidR="00F72346" w:rsidRPr="003112B9" w:rsidRDefault="00F72346" w:rsidP="00F72346">
            <w:pPr>
              <w:bidi/>
              <w:jc w:val="left"/>
              <w:rPr>
                <w:rFonts w:eastAsia="Times New Roman"/>
                <w:sz w:val="20"/>
                <w:lang w:val="en-US"/>
              </w:rPr>
            </w:pPr>
            <w:r w:rsidRPr="003112B9">
              <w:rPr>
                <w:rFonts w:eastAsia="Times New Roman"/>
                <w:sz w:val="20"/>
                <w:rtl/>
                <w:lang w:val="en-US"/>
              </w:rPr>
              <w:t>رغاوى الألواح غير المتصلة</w:t>
            </w:r>
            <w:r w:rsidRPr="003112B9">
              <w:rPr>
                <w:rFonts w:eastAsia="Times New Roman" w:hint="cs"/>
                <w:sz w:val="20"/>
                <w:rtl/>
                <w:lang w:val="en-US"/>
              </w:rPr>
              <w:t>/</w:t>
            </w:r>
            <w:r w:rsidRPr="003112B9">
              <w:rPr>
                <w:rFonts w:eastAsia="Times New Roman"/>
                <w:sz w:val="20"/>
                <w:rtl/>
                <w:lang w:val="en-US"/>
              </w:rPr>
              <w:t>الجاسئة</w:t>
            </w:r>
          </w:p>
        </w:tc>
        <w:tc>
          <w:tcPr>
            <w:tcW w:w="3111" w:type="dxa"/>
          </w:tcPr>
          <w:p w14:paraId="10C59913" w14:textId="718B846C" w:rsidR="00F72346" w:rsidRPr="003112B9" w:rsidRDefault="00F72346" w:rsidP="003617CC">
            <w:pPr>
              <w:bidi/>
              <w:ind w:left="720" w:hanging="720"/>
              <w:jc w:val="left"/>
              <w:rPr>
                <w:rFonts w:eastAsia="Times New Roman"/>
                <w:sz w:val="20"/>
                <w:lang w:val="en-US"/>
              </w:rPr>
            </w:pPr>
            <w:r w:rsidRPr="003112B9">
              <w:rPr>
                <w:sz w:val="20"/>
              </w:rPr>
              <w:t>5.91</w:t>
            </w:r>
          </w:p>
        </w:tc>
      </w:tr>
      <w:tr w:rsidR="00F72346" w:rsidRPr="003112B9" w14:paraId="5D9BF3A4" w14:textId="77777777" w:rsidTr="00B33693">
        <w:trPr>
          <w:trHeight w:val="208"/>
        </w:trPr>
        <w:tc>
          <w:tcPr>
            <w:tcW w:w="2981" w:type="dxa"/>
            <w:hideMark/>
          </w:tcPr>
          <w:p w14:paraId="72641AC1" w14:textId="413405E5" w:rsidR="00F72346" w:rsidRPr="003112B9" w:rsidRDefault="00F72346" w:rsidP="00F72346">
            <w:pPr>
              <w:bidi/>
              <w:jc w:val="left"/>
              <w:rPr>
                <w:rFonts w:eastAsia="Times New Roman"/>
                <w:sz w:val="20"/>
                <w:lang w:val="en-US"/>
              </w:rPr>
            </w:pPr>
            <w:r w:rsidRPr="003112B9">
              <w:rPr>
                <w:rFonts w:eastAsia="Times New Roman" w:hint="cs"/>
                <w:b/>
                <w:bCs/>
                <w:sz w:val="20"/>
                <w:rtl/>
                <w:lang w:val="en-US"/>
              </w:rPr>
              <w:t>المجموع</w:t>
            </w:r>
          </w:p>
        </w:tc>
        <w:tc>
          <w:tcPr>
            <w:tcW w:w="3467" w:type="dxa"/>
            <w:hideMark/>
          </w:tcPr>
          <w:p w14:paraId="05634571" w14:textId="6160A74C" w:rsidR="00F72346" w:rsidRPr="003112B9" w:rsidRDefault="00F72346" w:rsidP="00F72346">
            <w:pPr>
              <w:bidi/>
              <w:jc w:val="left"/>
              <w:rPr>
                <w:rFonts w:eastAsia="Times New Roman"/>
                <w:sz w:val="20"/>
                <w:lang w:val="en-US"/>
              </w:rPr>
            </w:pPr>
            <w:r w:rsidRPr="003112B9">
              <w:rPr>
                <w:rFonts w:eastAsia="Times New Roman" w:hint="cs"/>
                <w:sz w:val="20"/>
                <w:rtl/>
                <w:lang w:val="en-US"/>
              </w:rPr>
              <w:t>لا ينطبق</w:t>
            </w:r>
          </w:p>
        </w:tc>
        <w:tc>
          <w:tcPr>
            <w:tcW w:w="3111" w:type="dxa"/>
            <w:hideMark/>
          </w:tcPr>
          <w:p w14:paraId="4C6BC61C" w14:textId="6D7C6853" w:rsidR="00F72346" w:rsidRPr="003112B9" w:rsidRDefault="00F72346" w:rsidP="003617CC">
            <w:pPr>
              <w:bidi/>
              <w:jc w:val="left"/>
              <w:rPr>
                <w:rFonts w:eastAsia="Times New Roman"/>
                <w:b/>
                <w:bCs/>
                <w:sz w:val="20"/>
                <w:lang w:val="en-US"/>
              </w:rPr>
            </w:pPr>
            <w:r w:rsidRPr="003112B9">
              <w:rPr>
                <w:rFonts w:eastAsia="Times New Roman"/>
                <w:b/>
                <w:bCs/>
                <w:sz w:val="20"/>
                <w:lang w:val="en-US"/>
              </w:rPr>
              <w:t>36.86</w:t>
            </w:r>
          </w:p>
        </w:tc>
      </w:tr>
    </w:tbl>
    <w:p w14:paraId="4A43A6F2" w14:textId="2C9EB70B" w:rsidR="004251CE" w:rsidRPr="003112B9" w:rsidRDefault="004251CE" w:rsidP="004251CE">
      <w:pPr>
        <w:keepNext/>
        <w:keepLines/>
        <w:bidi/>
        <w:spacing w:before="240" w:after="240"/>
        <w:rPr>
          <w:i/>
          <w:iCs/>
          <w:sz w:val="26"/>
          <w:szCs w:val="26"/>
          <w:u w:val="single"/>
        </w:rPr>
      </w:pPr>
      <w:r w:rsidRPr="003112B9">
        <w:rPr>
          <w:i/>
          <w:iCs/>
          <w:sz w:val="26"/>
          <w:szCs w:val="26"/>
          <w:u w:val="single"/>
          <w:rtl/>
        </w:rPr>
        <w:t>استراتيجية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Pr="003112B9">
        <w:rPr>
          <w:i/>
          <w:iCs/>
          <w:sz w:val="26"/>
          <w:szCs w:val="26"/>
          <w:u w:val="single"/>
          <w:rtl/>
        </w:rPr>
        <w:t>اختيار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Pr="003112B9">
        <w:rPr>
          <w:i/>
          <w:iCs/>
          <w:sz w:val="26"/>
          <w:szCs w:val="26"/>
          <w:u w:val="single"/>
          <w:rtl/>
        </w:rPr>
        <w:t>التكنولوجيا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Pr="003112B9">
        <w:rPr>
          <w:i/>
          <w:iCs/>
          <w:sz w:val="26"/>
          <w:szCs w:val="26"/>
          <w:u w:val="single"/>
          <w:rtl/>
        </w:rPr>
        <w:t>و</w:t>
      </w:r>
      <w:r w:rsidR="00305247" w:rsidRPr="003112B9">
        <w:rPr>
          <w:i/>
          <w:iCs/>
          <w:sz w:val="26"/>
          <w:szCs w:val="26"/>
          <w:u w:val="single"/>
          <w:rtl/>
        </w:rPr>
        <w:t>الإزالة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Pr="003112B9">
        <w:rPr>
          <w:i/>
          <w:iCs/>
          <w:sz w:val="26"/>
          <w:szCs w:val="26"/>
          <w:u w:val="single"/>
          <w:rtl/>
        </w:rPr>
        <w:t>في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Pr="003112B9">
        <w:rPr>
          <w:i/>
          <w:iCs/>
          <w:sz w:val="26"/>
          <w:szCs w:val="26"/>
          <w:u w:val="single"/>
          <w:rtl/>
        </w:rPr>
        <w:t>قطاع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="00B4019D" w:rsidRPr="003112B9">
        <w:rPr>
          <w:i/>
          <w:iCs/>
          <w:sz w:val="26"/>
          <w:szCs w:val="26"/>
          <w:u w:val="single"/>
          <w:rtl/>
        </w:rPr>
        <w:t>رغاوى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="00B4019D" w:rsidRPr="003112B9">
        <w:rPr>
          <w:i/>
          <w:iCs/>
          <w:sz w:val="26"/>
          <w:szCs w:val="26"/>
          <w:u w:val="single"/>
          <w:rtl/>
        </w:rPr>
        <w:t>البوليوريتان</w:t>
      </w:r>
    </w:p>
    <w:p w14:paraId="20686A68" w14:textId="27E8E83B" w:rsidR="004251CE" w:rsidRPr="003112B9" w:rsidRDefault="004251CE" w:rsidP="004251CE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sz w:val="26"/>
          <w:szCs w:val="26"/>
          <w:rtl/>
          <w:lang w:bidi="ar-DZ"/>
        </w:rPr>
        <w:t>ستنتقل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جميع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D082C" w:rsidRPr="003112B9">
        <w:rPr>
          <w:sz w:val="26"/>
          <w:szCs w:val="26"/>
          <w:rtl/>
          <w:lang w:bidi="ar-DZ"/>
        </w:rPr>
        <w:t>المؤسسات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المؤهلة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نظم </w:t>
      </w:r>
      <w:r w:rsidR="007501B7" w:rsidRPr="003112B9">
        <w:rPr>
          <w:sz w:val="26"/>
          <w:szCs w:val="26"/>
          <w:rtl/>
          <w:lang w:bidi="ar-DZ"/>
        </w:rPr>
        <w:t>البوليولات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2D33AF" w:rsidRPr="003112B9">
        <w:rPr>
          <w:sz w:val="26"/>
          <w:szCs w:val="26"/>
          <w:rtl/>
          <w:lang w:bidi="ar-DZ"/>
        </w:rPr>
        <w:t>سابقة الخلط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القائمة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F72346" w:rsidRPr="003112B9">
        <w:rPr>
          <w:sz w:val="26"/>
          <w:szCs w:val="26"/>
          <w:rtl/>
          <w:lang w:bidi="ar-DZ"/>
        </w:rPr>
        <w:t>الأوليفينات الهيدروفلورية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</w:t>
      </w:r>
      <w:r w:rsidR="00F72346" w:rsidRPr="003112B9">
        <w:rPr>
          <w:sz w:val="26"/>
          <w:szCs w:val="26"/>
          <w:lang w:bidi="ar-DZ"/>
        </w:rPr>
        <w:t>HFO</w:t>
      </w:r>
      <w:r w:rsidRPr="003112B9">
        <w:rPr>
          <w:sz w:val="26"/>
          <w:szCs w:val="26"/>
          <w:lang w:bidi="ar-DZ"/>
        </w:rPr>
        <w:t>-1233zd</w:t>
      </w:r>
      <w:r w:rsidRPr="003112B9">
        <w:rPr>
          <w:sz w:val="26"/>
          <w:szCs w:val="26"/>
          <w:rtl/>
          <w:lang w:bidi="ar-DZ"/>
        </w:rPr>
        <w:t>)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ويستند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اختيار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 xml:space="preserve">نظم </w:t>
      </w:r>
      <w:r w:rsidRPr="003112B9">
        <w:rPr>
          <w:sz w:val="26"/>
          <w:szCs w:val="26"/>
          <w:rtl/>
          <w:lang w:bidi="ar-DZ"/>
        </w:rPr>
        <w:t>القائمة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F72346" w:rsidRPr="003112B9">
        <w:rPr>
          <w:sz w:val="26"/>
          <w:szCs w:val="26"/>
          <w:rtl/>
          <w:lang w:bidi="ar-DZ"/>
        </w:rPr>
        <w:t>الأوليفينات الهيدروفلورية</w:t>
      </w:r>
      <w:r w:rsidRPr="003112B9">
        <w:rPr>
          <w:sz w:val="26"/>
          <w:szCs w:val="26"/>
          <w:rtl/>
          <w:lang w:bidi="ar-DZ"/>
        </w:rPr>
        <w:t>/</w:t>
      </w:r>
      <w:r w:rsidR="00F72346" w:rsidRPr="003112B9">
        <w:rPr>
          <w:rtl/>
        </w:rPr>
        <w:t xml:space="preserve"> </w:t>
      </w:r>
      <w:r w:rsidR="00F72346" w:rsidRPr="003112B9">
        <w:rPr>
          <w:sz w:val="26"/>
          <w:szCs w:val="26"/>
          <w:rtl/>
          <w:lang w:bidi="ar-DZ"/>
        </w:rPr>
        <w:t>الهيدرو</w:t>
      </w:r>
      <w:r w:rsidR="00F72346" w:rsidRPr="003112B9">
        <w:rPr>
          <w:rFonts w:hint="cs"/>
          <w:sz w:val="26"/>
          <w:szCs w:val="26"/>
          <w:rtl/>
          <w:lang w:bidi="ar-DZ"/>
        </w:rPr>
        <w:t>كلورو</w:t>
      </w:r>
      <w:r w:rsidR="00F72346" w:rsidRPr="003112B9">
        <w:rPr>
          <w:sz w:val="26"/>
          <w:szCs w:val="26"/>
          <w:rtl/>
          <w:lang w:bidi="ar-DZ"/>
        </w:rPr>
        <w:t xml:space="preserve">فلورية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نضجها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التجاري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المستوى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الدولي،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وتوافقها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معالجة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الحالية،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وانخفاض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sz w:val="26"/>
          <w:szCs w:val="26"/>
          <w:rtl/>
          <w:lang w:bidi="ar-DZ"/>
        </w:rPr>
        <w:t>قدر</w:t>
      </w:r>
      <w:r w:rsidR="008814F2" w:rsidRPr="003112B9">
        <w:rPr>
          <w:rFonts w:hint="cs"/>
          <w:sz w:val="26"/>
          <w:szCs w:val="26"/>
          <w:rtl/>
          <w:lang w:bidi="ar-DZ"/>
        </w:rPr>
        <w:t>تها</w:t>
      </w:r>
      <w:r w:rsidR="00305247" w:rsidRPr="003112B9">
        <w:rPr>
          <w:sz w:val="26"/>
          <w:szCs w:val="26"/>
          <w:rtl/>
          <w:lang w:bidi="ar-DZ"/>
        </w:rPr>
        <w:t xml:space="preserve"> على إحداث الاحترار العالمي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وملاءمتها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لتطبيقات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عزل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الألواح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غير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المتصلة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الرش،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وانخفاض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مخاطر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قابليتها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للاشتعال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مقارنة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</w:t>
      </w:r>
      <w:r w:rsidR="002C2DD6" w:rsidRPr="003112B9">
        <w:rPr>
          <w:sz w:val="26"/>
          <w:szCs w:val="26"/>
          <w:rtl/>
          <w:lang w:bidi="ar-DZ"/>
        </w:rPr>
        <w:t xml:space="preserve">نظم </w:t>
      </w:r>
      <w:r w:rsidRPr="003112B9">
        <w:rPr>
          <w:sz w:val="26"/>
          <w:szCs w:val="26"/>
          <w:rtl/>
          <w:lang w:bidi="ar-DZ"/>
        </w:rPr>
        <w:t>الهيدرو</w:t>
      </w:r>
      <w:r w:rsidR="00AC35E2" w:rsidRPr="003112B9">
        <w:rPr>
          <w:rFonts w:hint="cs"/>
          <w:sz w:val="26"/>
          <w:szCs w:val="26"/>
          <w:rtl/>
          <w:lang w:bidi="ar-DZ"/>
        </w:rPr>
        <w:t>كربونات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وهو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ذو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أهمية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خاصة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</w:t>
      </w:r>
      <w:r w:rsidR="00DD082C" w:rsidRPr="003112B9">
        <w:rPr>
          <w:sz w:val="26"/>
          <w:szCs w:val="26"/>
          <w:rtl/>
          <w:lang w:bidi="ar-DZ"/>
        </w:rPr>
        <w:t>مؤسسات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الصغيرة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والمتوسطة</w:t>
      </w:r>
      <w:r w:rsidR="002C2DD6" w:rsidRPr="003112B9">
        <w:rPr>
          <w:sz w:val="26"/>
          <w:szCs w:val="26"/>
          <w:rtl/>
          <w:lang w:bidi="ar-DZ"/>
        </w:rPr>
        <w:t>. وب</w:t>
      </w:r>
      <w:r w:rsidRPr="003112B9">
        <w:rPr>
          <w:sz w:val="26"/>
          <w:szCs w:val="26"/>
          <w:rtl/>
          <w:lang w:bidi="ar-DZ"/>
        </w:rPr>
        <w:t>الإضافة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ذلك،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شهدت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الأجيال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الحالية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نظم </w:t>
      </w:r>
      <w:r w:rsidR="007501B7" w:rsidRPr="003112B9">
        <w:rPr>
          <w:sz w:val="26"/>
          <w:szCs w:val="26"/>
          <w:rtl/>
          <w:lang w:bidi="ar-DZ"/>
        </w:rPr>
        <w:t>البوليولات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2D33AF" w:rsidRPr="003112B9">
        <w:rPr>
          <w:sz w:val="26"/>
          <w:szCs w:val="26"/>
          <w:rtl/>
          <w:lang w:bidi="ar-DZ"/>
        </w:rPr>
        <w:t>سابقة الخلط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القائمة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F72346" w:rsidRPr="003112B9">
        <w:rPr>
          <w:sz w:val="26"/>
          <w:szCs w:val="26"/>
          <w:rtl/>
          <w:lang w:bidi="ar-DZ"/>
        </w:rPr>
        <w:t>الأوليفينات الهيدروفلورية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تحسينات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تقنية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مقارنة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بالتركيبات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السابقة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="00AC35E2" w:rsidRPr="003112B9">
        <w:rPr>
          <w:rFonts w:hint="cs"/>
          <w:sz w:val="26"/>
          <w:szCs w:val="26"/>
          <w:rtl/>
          <w:lang w:bidi="ar-DZ"/>
        </w:rPr>
        <w:t>ويؤدي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استخدام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مسار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تكنولوجي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واحد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عبر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التطبيقات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C35E2" w:rsidRPr="003112B9">
        <w:rPr>
          <w:rFonts w:hint="cs"/>
          <w:sz w:val="26"/>
          <w:szCs w:val="26"/>
          <w:rtl/>
          <w:lang w:bidi="ar-DZ"/>
        </w:rPr>
        <w:t>إلى تبسيط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عملية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التنفيذ،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AC35E2" w:rsidRPr="003112B9">
        <w:rPr>
          <w:rFonts w:hint="cs"/>
          <w:sz w:val="26"/>
          <w:szCs w:val="26"/>
          <w:rtl/>
          <w:lang w:bidi="ar-DZ"/>
        </w:rPr>
        <w:t>تسهيل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تنسيق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الموردين،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AC35E2" w:rsidRPr="003112B9">
        <w:rPr>
          <w:rFonts w:hint="cs"/>
          <w:sz w:val="26"/>
          <w:szCs w:val="26"/>
          <w:rtl/>
          <w:lang w:bidi="ar-DZ"/>
        </w:rPr>
        <w:t>تقليل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عدم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اليقين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التنظيمي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المدى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الطويل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486A3260" w14:textId="690FC162" w:rsidR="004251CE" w:rsidRPr="003112B9" w:rsidRDefault="004251CE" w:rsidP="004251CE">
      <w:pPr>
        <w:keepNext/>
        <w:keepLines/>
        <w:bidi/>
        <w:spacing w:before="240" w:after="240"/>
        <w:rPr>
          <w:i/>
          <w:iCs/>
          <w:sz w:val="26"/>
          <w:szCs w:val="26"/>
          <w:u w:val="single"/>
        </w:rPr>
      </w:pPr>
      <w:r w:rsidRPr="003112B9">
        <w:rPr>
          <w:i/>
          <w:iCs/>
          <w:sz w:val="26"/>
          <w:szCs w:val="26"/>
          <w:u w:val="single"/>
          <w:rtl/>
        </w:rPr>
        <w:t>التكاليف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Pr="003112B9">
        <w:rPr>
          <w:i/>
          <w:iCs/>
          <w:sz w:val="26"/>
          <w:szCs w:val="26"/>
          <w:u w:val="single"/>
          <w:rtl/>
        </w:rPr>
        <w:t>الإضافية</w:t>
      </w:r>
    </w:p>
    <w:p w14:paraId="2D1B7AB9" w14:textId="7E25E1AF" w:rsidR="004251CE" w:rsidRPr="003112B9" w:rsidRDefault="004251CE" w:rsidP="004251CE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sz w:val="26"/>
          <w:szCs w:val="26"/>
          <w:rtl/>
          <w:lang w:bidi="ar-DZ"/>
        </w:rPr>
        <w:t>تشمل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التكاليف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الرأسمالية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الإضافية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للمشروع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يلي</w:t>
      </w:r>
      <w:r w:rsidR="00FC71FB" w:rsidRPr="003112B9">
        <w:rPr>
          <w:sz w:val="26"/>
          <w:szCs w:val="26"/>
          <w:rtl/>
          <w:lang w:bidi="ar-DZ"/>
        </w:rPr>
        <w:t>: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شراء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وحدتين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C35E2" w:rsidRPr="003112B9">
        <w:rPr>
          <w:rFonts w:hint="cs"/>
          <w:sz w:val="26"/>
          <w:szCs w:val="26"/>
          <w:rtl/>
          <w:lang w:bidi="ar-DZ"/>
        </w:rPr>
        <w:t>دمج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F72346" w:rsidRPr="003112B9">
        <w:rPr>
          <w:sz w:val="26"/>
          <w:szCs w:val="26"/>
          <w:rtl/>
          <w:lang w:bidi="ar-DZ"/>
        </w:rPr>
        <w:t>الأوليفينات الهيدروفلورية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</w:t>
      </w:r>
      <w:r w:rsidR="00B33693" w:rsidRPr="003112B9">
        <w:rPr>
          <w:sz w:val="26"/>
          <w:szCs w:val="26"/>
          <w:rtl/>
          <w:lang w:bidi="ar-DZ"/>
        </w:rPr>
        <w:t>مؤسسة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واحدة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lang w:bidi="ar-DZ"/>
        </w:rPr>
        <w:t>(ISOLCRUZ</w:t>
      </w:r>
      <w:r w:rsidR="002C2DD6" w:rsidRPr="003112B9">
        <w:rPr>
          <w:sz w:val="26"/>
          <w:szCs w:val="26"/>
          <w:lang w:bidi="ar-DZ"/>
        </w:rPr>
        <w:t xml:space="preserve"> </w:t>
      </w:r>
      <w:r w:rsidRPr="003112B9">
        <w:rPr>
          <w:sz w:val="26"/>
          <w:szCs w:val="26"/>
          <w:lang w:bidi="ar-DZ"/>
        </w:rPr>
        <w:t>S</w:t>
      </w:r>
      <w:r w:rsidR="002C2DD6" w:rsidRPr="003112B9">
        <w:rPr>
          <w:sz w:val="26"/>
          <w:szCs w:val="26"/>
          <w:lang w:bidi="ar-DZ"/>
        </w:rPr>
        <w:t>.</w:t>
      </w:r>
      <w:r w:rsidRPr="003112B9">
        <w:rPr>
          <w:sz w:val="26"/>
          <w:szCs w:val="26"/>
          <w:lang w:bidi="ar-DZ"/>
        </w:rPr>
        <w:t>R</w:t>
      </w:r>
      <w:r w:rsidR="002C2DD6" w:rsidRPr="003112B9">
        <w:rPr>
          <w:sz w:val="26"/>
          <w:szCs w:val="26"/>
          <w:lang w:bidi="ar-DZ"/>
        </w:rPr>
        <w:t>.</w:t>
      </w:r>
      <w:r w:rsidRPr="003112B9">
        <w:rPr>
          <w:sz w:val="26"/>
          <w:szCs w:val="26"/>
          <w:lang w:bidi="ar-DZ"/>
        </w:rPr>
        <w:t>L</w:t>
      </w:r>
      <w:r w:rsidR="002C2DD6" w:rsidRPr="003112B9">
        <w:rPr>
          <w:sz w:val="26"/>
          <w:szCs w:val="26"/>
          <w:lang w:bidi="ar-DZ"/>
        </w:rPr>
        <w:t>.</w:t>
      </w:r>
      <w:r w:rsidRPr="003112B9">
        <w:rPr>
          <w:sz w:val="26"/>
          <w:szCs w:val="26"/>
          <w:lang w:bidi="ar-DZ"/>
        </w:rPr>
        <w:t>)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(160,000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أمريكي)</w:t>
      </w:r>
      <w:r w:rsidR="00AC35E2" w:rsidRPr="003112B9">
        <w:rPr>
          <w:rFonts w:hint="cs"/>
          <w:sz w:val="26"/>
          <w:szCs w:val="26"/>
          <w:rtl/>
          <w:lang w:bidi="ar-DZ"/>
        </w:rPr>
        <w:t>؛</w:t>
      </w:r>
      <w:r w:rsidR="002C2DD6" w:rsidRPr="003112B9">
        <w:rPr>
          <w:sz w:val="26"/>
          <w:szCs w:val="26"/>
          <w:rtl/>
          <w:lang w:bidi="ar-DZ"/>
        </w:rPr>
        <w:t xml:space="preserve"> وش</w:t>
      </w:r>
      <w:r w:rsidRPr="003112B9">
        <w:rPr>
          <w:sz w:val="26"/>
          <w:szCs w:val="26"/>
          <w:rtl/>
          <w:lang w:bidi="ar-DZ"/>
        </w:rPr>
        <w:t>راء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وحدة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واحدة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معالجة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C35E2" w:rsidRPr="003112B9">
        <w:rPr>
          <w:sz w:val="26"/>
          <w:szCs w:val="26"/>
          <w:rtl/>
          <w:lang w:bidi="ar-DZ"/>
        </w:rPr>
        <w:t>الأوليفينات الهيدروفلورية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</w:t>
      </w:r>
      <w:r w:rsidR="00B33693" w:rsidRPr="003112B9">
        <w:rPr>
          <w:sz w:val="26"/>
          <w:szCs w:val="26"/>
          <w:rtl/>
          <w:lang w:bidi="ar-DZ"/>
        </w:rPr>
        <w:t>مؤسسة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واحدة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</w:t>
      </w:r>
      <w:r w:rsidR="00AC35E2" w:rsidRPr="003112B9">
        <w:rPr>
          <w:sz w:val="26"/>
          <w:szCs w:val="26"/>
          <w:lang w:bidi="ar-DZ"/>
        </w:rPr>
        <w:t>Budova S.R.L.</w:t>
      </w:r>
      <w:r w:rsidRPr="003112B9">
        <w:rPr>
          <w:sz w:val="26"/>
          <w:szCs w:val="26"/>
          <w:rtl/>
          <w:lang w:bidi="ar-DZ"/>
        </w:rPr>
        <w:t>)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(80,000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أمريكي)؛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C35E2"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ثلاث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مجموعات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قياس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الموصلية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الحرارية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المحمولة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(معامل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lang w:bidi="ar-DZ"/>
        </w:rPr>
        <w:t>K</w:t>
      </w:r>
      <w:r w:rsidRPr="003112B9">
        <w:rPr>
          <w:sz w:val="26"/>
          <w:szCs w:val="26"/>
          <w:rtl/>
          <w:lang w:bidi="ar-DZ"/>
        </w:rPr>
        <w:t>)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(36,000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أمريكي)؛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C35E2"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ست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تجارب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لإعادة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التركيب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(جولتان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لكل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تطبيق)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(24,000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أمريكي)؛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C35E2"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عشر</w:t>
      </w:r>
      <w:r w:rsidR="002C2DD6" w:rsidRPr="003112B9">
        <w:rPr>
          <w:sz w:val="26"/>
          <w:szCs w:val="26"/>
          <w:rtl/>
          <w:lang w:bidi="ar-DZ"/>
        </w:rPr>
        <w:t xml:space="preserve"> حلقات </w:t>
      </w:r>
      <w:r w:rsidRPr="003112B9">
        <w:rPr>
          <w:sz w:val="26"/>
          <w:szCs w:val="26"/>
          <w:rtl/>
          <w:lang w:bidi="ar-DZ"/>
        </w:rPr>
        <w:t>عمل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عملية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ونظرية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C35E2" w:rsidRPr="003112B9">
        <w:rPr>
          <w:rFonts w:hint="cs"/>
          <w:sz w:val="26"/>
          <w:szCs w:val="26"/>
          <w:rtl/>
          <w:lang w:bidi="ar-DZ"/>
        </w:rPr>
        <w:t>بشأن المناولة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الآمن</w:t>
      </w:r>
      <w:r w:rsidR="00AC35E2" w:rsidRPr="003112B9">
        <w:rPr>
          <w:rFonts w:hint="cs"/>
          <w:sz w:val="26"/>
          <w:szCs w:val="26"/>
          <w:rtl/>
          <w:lang w:bidi="ar-DZ"/>
        </w:rPr>
        <w:t>ة ل</w:t>
      </w:r>
      <w:r w:rsidRPr="003112B9">
        <w:rPr>
          <w:sz w:val="26"/>
          <w:szCs w:val="26"/>
          <w:rtl/>
          <w:lang w:bidi="ar-DZ"/>
        </w:rPr>
        <w:t>بدائل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C35E2" w:rsidRPr="003112B9">
        <w:rPr>
          <w:sz w:val="26"/>
          <w:szCs w:val="26"/>
          <w:rtl/>
          <w:lang w:bidi="ar-DZ"/>
        </w:rPr>
        <w:t xml:space="preserve">منخفضة </w:t>
      </w:r>
      <w:r w:rsidR="008814F2" w:rsidRPr="003112B9">
        <w:rPr>
          <w:rFonts w:hint="cs"/>
          <w:sz w:val="26"/>
          <w:szCs w:val="26"/>
          <w:rtl/>
          <w:lang w:bidi="ar-DZ"/>
        </w:rPr>
        <w:t xml:space="preserve">القدرة </w:t>
      </w:r>
      <w:r w:rsidR="00AC35E2" w:rsidRPr="003112B9">
        <w:rPr>
          <w:sz w:val="26"/>
          <w:szCs w:val="26"/>
          <w:rtl/>
          <w:lang w:bidi="ar-DZ"/>
        </w:rPr>
        <w:t>على إحداث الاحترار العالمي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</w:t>
      </w:r>
      <w:r w:rsidR="00DD082C" w:rsidRPr="003112B9">
        <w:rPr>
          <w:sz w:val="26"/>
          <w:szCs w:val="26"/>
          <w:rtl/>
          <w:lang w:bidi="ar-DZ"/>
        </w:rPr>
        <w:t>مؤسس</w:t>
      </w:r>
      <w:r w:rsidR="008814F2" w:rsidRPr="003112B9">
        <w:rPr>
          <w:rFonts w:hint="cs"/>
          <w:sz w:val="26"/>
          <w:szCs w:val="26"/>
          <w:rtl/>
          <w:lang w:bidi="ar-DZ"/>
        </w:rPr>
        <w:t>تين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المستفيد</w:t>
      </w:r>
      <w:r w:rsidR="008814F2" w:rsidRPr="003112B9">
        <w:rPr>
          <w:rFonts w:hint="cs"/>
          <w:sz w:val="26"/>
          <w:szCs w:val="26"/>
          <w:rtl/>
          <w:lang w:bidi="ar-DZ"/>
        </w:rPr>
        <w:t>تين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(10,000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أمريكي)؛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C35E2"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إعداد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تحديثات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تنظيمية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لحظر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استيراد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واستخدام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قطاع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البوليوريتان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ذلك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تعيين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خبير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وطني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واحد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AC35E2" w:rsidRPr="003112B9">
        <w:rPr>
          <w:rFonts w:hint="cs"/>
          <w:sz w:val="26"/>
          <w:szCs w:val="26"/>
          <w:rtl/>
          <w:lang w:bidi="ar-DZ"/>
        </w:rPr>
        <w:t xml:space="preserve"> مجال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البوليوريتان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(25,000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أمريكي)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وخبير</w:t>
      </w:r>
      <w:r w:rsidR="002C2DD6" w:rsidRPr="003112B9">
        <w:rPr>
          <w:sz w:val="26"/>
          <w:szCs w:val="26"/>
          <w:rtl/>
          <w:lang w:bidi="ar-DZ"/>
        </w:rPr>
        <w:t xml:space="preserve"> تقني </w:t>
      </w:r>
      <w:r w:rsidRPr="003112B9">
        <w:rPr>
          <w:sz w:val="26"/>
          <w:szCs w:val="26"/>
          <w:rtl/>
          <w:lang w:bidi="ar-DZ"/>
        </w:rPr>
        <w:t>دولي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واحد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C35E2" w:rsidRPr="003112B9">
        <w:rPr>
          <w:rFonts w:hint="cs"/>
          <w:sz w:val="26"/>
          <w:szCs w:val="26"/>
          <w:rtl/>
          <w:lang w:bidi="ar-DZ"/>
        </w:rPr>
        <w:t xml:space="preserve">مجال 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البوليوريتان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(10,384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</w:t>
      </w:r>
      <w:r w:rsidR="00AC35E2" w:rsidRPr="003112B9">
        <w:rPr>
          <w:rFonts w:hint="cs"/>
          <w:sz w:val="26"/>
          <w:szCs w:val="26"/>
          <w:rtl/>
          <w:lang w:bidi="ar-DZ"/>
        </w:rPr>
        <w:t>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</w:t>
      </w:r>
      <w:r w:rsidR="00AC35E2" w:rsidRPr="003112B9">
        <w:rPr>
          <w:rFonts w:hint="cs"/>
          <w:sz w:val="26"/>
          <w:szCs w:val="26"/>
          <w:rtl/>
          <w:lang w:bidi="ar-DZ"/>
        </w:rPr>
        <w:t>ا</w:t>
      </w:r>
      <w:r w:rsidRPr="003112B9">
        <w:rPr>
          <w:sz w:val="26"/>
          <w:szCs w:val="26"/>
          <w:rtl/>
          <w:lang w:bidi="ar-DZ"/>
        </w:rPr>
        <w:t>)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C35E2" w:rsidRPr="003112B9">
        <w:rPr>
          <w:rFonts w:hint="cs"/>
          <w:sz w:val="26"/>
          <w:szCs w:val="26"/>
          <w:rtl/>
          <w:lang w:bidi="ar-DZ"/>
        </w:rPr>
        <w:t xml:space="preserve">لإجراء </w:t>
      </w:r>
      <w:r w:rsidRPr="003112B9">
        <w:rPr>
          <w:sz w:val="26"/>
          <w:szCs w:val="26"/>
          <w:rtl/>
          <w:lang w:bidi="ar-DZ"/>
        </w:rPr>
        <w:t>الإشراف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مستوى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القطاع،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والرقابة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المتخصصة،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وتقديم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التوجيه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مرحلة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lastRenderedPageBreak/>
        <w:t>إعادة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التركيب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3426BE5E" w14:textId="1536A230" w:rsidR="004251CE" w:rsidRPr="003112B9" w:rsidRDefault="004251CE" w:rsidP="00C10653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سيتم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المشروع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تحت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الإشراف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والتنسيق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 xml:space="preserve">تقني </w:t>
      </w:r>
      <w:r w:rsidR="00B4019D" w:rsidRPr="003112B9">
        <w:rPr>
          <w:sz w:val="26"/>
          <w:szCs w:val="26"/>
          <w:rtl/>
          <w:lang w:bidi="ar-DZ"/>
        </w:rPr>
        <w:t>لليونيدو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وبالتعاون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الوثيق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193C23" w:rsidRPr="003112B9">
        <w:rPr>
          <w:rFonts w:hint="cs"/>
          <w:sz w:val="26"/>
          <w:szCs w:val="26"/>
          <w:rtl/>
          <w:lang w:bidi="ar-DZ"/>
        </w:rPr>
        <w:t>ل</w:t>
      </w:r>
      <w:r w:rsidR="00AC35E2" w:rsidRPr="003112B9">
        <w:rPr>
          <w:rFonts w:hint="cs"/>
          <w:sz w:val="26"/>
          <w:szCs w:val="26"/>
          <w:rtl/>
          <w:lang w:bidi="ar-DZ"/>
        </w:rPr>
        <w:t>جنة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الأوزون</w:t>
      </w:r>
      <w:r w:rsidR="00AC35E2" w:rsidRPr="003112B9">
        <w:rPr>
          <w:rFonts w:hint="cs"/>
          <w:sz w:val="26"/>
          <w:szCs w:val="26"/>
          <w:rtl/>
          <w:lang w:bidi="ar-DZ"/>
        </w:rPr>
        <w:t xml:space="preserve"> الحكومية/وحدة الأوزون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الوطني</w:t>
      </w:r>
      <w:r w:rsidR="00AC35E2" w:rsidRPr="003112B9">
        <w:rPr>
          <w:rFonts w:hint="cs"/>
          <w:sz w:val="26"/>
          <w:szCs w:val="26"/>
          <w:rtl/>
          <w:lang w:bidi="ar-DZ"/>
        </w:rPr>
        <w:t>ة</w:t>
      </w:r>
      <w:r w:rsidR="002C2DD6" w:rsidRPr="003112B9">
        <w:rPr>
          <w:sz w:val="26"/>
          <w:szCs w:val="26"/>
          <w:rtl/>
          <w:lang w:bidi="ar-DZ"/>
        </w:rPr>
        <w:t>. وس</w:t>
      </w:r>
      <w:r w:rsidRPr="003112B9">
        <w:rPr>
          <w:sz w:val="26"/>
          <w:szCs w:val="26"/>
          <w:rtl/>
          <w:lang w:bidi="ar-DZ"/>
        </w:rPr>
        <w:t>تشمل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ترتيبات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C35E2" w:rsidRPr="003112B9">
        <w:rPr>
          <w:rFonts w:hint="cs"/>
          <w:sz w:val="26"/>
          <w:szCs w:val="26"/>
          <w:rtl/>
          <w:lang w:bidi="ar-DZ"/>
        </w:rPr>
        <w:t>الرصد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التحقق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السنوي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C35E2" w:rsidRPr="003112B9">
        <w:rPr>
          <w:rFonts w:hint="cs"/>
          <w:sz w:val="26"/>
          <w:szCs w:val="26"/>
          <w:rtl/>
          <w:lang w:bidi="ar-DZ"/>
        </w:rPr>
        <w:t>أحجام ال</w:t>
      </w:r>
      <w:r w:rsidRPr="003112B9">
        <w:rPr>
          <w:sz w:val="26"/>
          <w:szCs w:val="26"/>
          <w:rtl/>
          <w:lang w:bidi="ar-DZ"/>
        </w:rPr>
        <w:t>واردات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C35E2" w:rsidRPr="003112B9">
        <w:rPr>
          <w:rFonts w:hint="cs"/>
          <w:sz w:val="26"/>
          <w:szCs w:val="26"/>
          <w:rtl/>
          <w:lang w:bidi="ar-DZ"/>
        </w:rPr>
        <w:t xml:space="preserve">من </w:t>
      </w:r>
      <w:r w:rsidRPr="003112B9">
        <w:rPr>
          <w:sz w:val="26"/>
          <w:szCs w:val="26"/>
          <w:rtl/>
          <w:lang w:bidi="ar-DZ"/>
        </w:rPr>
        <w:t>البوليولات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2D33AF" w:rsidRPr="003112B9">
        <w:rPr>
          <w:sz w:val="26"/>
          <w:szCs w:val="26"/>
          <w:rtl/>
          <w:lang w:bidi="ar-DZ"/>
        </w:rPr>
        <w:t>سابقة الخلط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C35E2" w:rsidRPr="003112B9">
        <w:rPr>
          <w:rFonts w:hint="cs"/>
          <w:sz w:val="26"/>
          <w:szCs w:val="26"/>
          <w:rtl/>
          <w:lang w:bidi="ar-DZ"/>
        </w:rPr>
        <w:t>ال</w:t>
      </w:r>
      <w:r w:rsidR="002D33AF" w:rsidRPr="003112B9">
        <w:rPr>
          <w:sz w:val="26"/>
          <w:szCs w:val="26"/>
          <w:rtl/>
          <w:lang w:bidi="ar-DZ"/>
        </w:rPr>
        <w:t xml:space="preserve">نظام </w:t>
      </w:r>
      <w:r w:rsidR="00AC35E2" w:rsidRPr="003112B9">
        <w:rPr>
          <w:sz w:val="26"/>
          <w:szCs w:val="26"/>
          <w:rtl/>
          <w:lang w:bidi="ar-DZ"/>
        </w:rPr>
        <w:t xml:space="preserve">الوطني </w:t>
      </w:r>
      <w:r w:rsidR="00AC35E2" w:rsidRPr="003112B9">
        <w:rPr>
          <w:rFonts w:hint="cs"/>
          <w:sz w:val="26"/>
          <w:szCs w:val="26"/>
          <w:rtl/>
          <w:lang w:bidi="ar-DZ"/>
        </w:rPr>
        <w:t>ل</w:t>
      </w:r>
      <w:r w:rsidR="002D33AF" w:rsidRPr="003112B9">
        <w:rPr>
          <w:sz w:val="26"/>
          <w:szCs w:val="26"/>
          <w:rtl/>
          <w:lang w:bidi="ar-DZ"/>
        </w:rPr>
        <w:t>إصدار التراخيص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بالإضافة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التحقق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أداء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المنتج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مستوى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المؤسسة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باستخدام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قياس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معامل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lang w:bidi="ar-DZ"/>
        </w:rPr>
        <w:t>K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وستجرى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بعثات</w:t>
      </w:r>
      <w:r w:rsidR="002C2DD6" w:rsidRPr="003112B9">
        <w:rPr>
          <w:sz w:val="26"/>
          <w:szCs w:val="26"/>
          <w:rtl/>
          <w:lang w:bidi="ar-DZ"/>
        </w:rPr>
        <w:t xml:space="preserve"> تقني</w:t>
      </w:r>
      <w:r w:rsidRPr="003112B9">
        <w:rPr>
          <w:sz w:val="26"/>
          <w:szCs w:val="26"/>
          <w:rtl/>
          <w:lang w:bidi="ar-DZ"/>
        </w:rPr>
        <w:t>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دورية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8C6478" w:rsidRPr="003112B9">
        <w:rPr>
          <w:rFonts w:hint="cs"/>
          <w:sz w:val="26"/>
          <w:szCs w:val="26"/>
          <w:rtl/>
          <w:lang w:bidi="ar-DZ"/>
        </w:rPr>
        <w:t>ستُ</w:t>
      </w:r>
      <w:r w:rsidRPr="003112B9">
        <w:rPr>
          <w:sz w:val="26"/>
          <w:szCs w:val="26"/>
          <w:rtl/>
          <w:lang w:bidi="ar-DZ"/>
        </w:rPr>
        <w:t>قدم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تقارير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مرحلية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لضمان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تحقيق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مراحل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التحويل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ضمن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الإطار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الزمني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المتفق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عليه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3E276A9F" w14:textId="40E8AF5E" w:rsidR="004251CE" w:rsidRPr="003112B9" w:rsidRDefault="004251CE" w:rsidP="004251CE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لم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</w:t>
      </w:r>
      <w:r w:rsidR="00AC35E2" w:rsidRPr="003112B9">
        <w:rPr>
          <w:rFonts w:hint="cs"/>
          <w:sz w:val="26"/>
          <w:szCs w:val="26"/>
          <w:rtl/>
          <w:lang w:bidi="ar-DZ"/>
        </w:rPr>
        <w:t>ُ</w:t>
      </w:r>
      <w:r w:rsidRPr="003112B9">
        <w:rPr>
          <w:sz w:val="26"/>
          <w:szCs w:val="26"/>
          <w:rtl/>
          <w:lang w:bidi="ar-DZ"/>
        </w:rPr>
        <w:t>طلب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تكاليف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تشغيل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إضافية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لهذا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المشروع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66AC295B" w14:textId="5941C30C" w:rsidR="004251CE" w:rsidRPr="003112B9" w:rsidRDefault="004251CE" w:rsidP="004251CE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تبلغ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التكلفة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الإجمالية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لتحويل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قطاع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البوليوريتان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345,384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أمريكيا،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بفعال</w:t>
      </w:r>
      <w:r w:rsidR="00AC35E2" w:rsidRPr="003112B9">
        <w:rPr>
          <w:rFonts w:hint="cs"/>
          <w:sz w:val="26"/>
          <w:szCs w:val="26"/>
          <w:rtl/>
          <w:lang w:bidi="ar-DZ"/>
        </w:rPr>
        <w:t>ي</w:t>
      </w:r>
      <w:r w:rsidRPr="003112B9">
        <w:rPr>
          <w:sz w:val="26"/>
          <w:szCs w:val="26"/>
          <w:rtl/>
          <w:lang w:bidi="ar-DZ"/>
        </w:rPr>
        <w:t>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C35E2" w:rsidRPr="003112B9">
        <w:rPr>
          <w:rFonts w:hint="cs"/>
          <w:sz w:val="26"/>
          <w:szCs w:val="26"/>
          <w:rtl/>
          <w:lang w:bidi="ar-DZ"/>
        </w:rPr>
        <w:t xml:space="preserve">تكلفة </w:t>
      </w:r>
      <w:r w:rsidRPr="003112B9">
        <w:rPr>
          <w:sz w:val="26"/>
          <w:szCs w:val="26"/>
          <w:rtl/>
          <w:lang w:bidi="ar-DZ"/>
        </w:rPr>
        <w:t>قدرها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10</w:t>
      </w:r>
      <w:r w:rsidR="002C2DD6" w:rsidRPr="003112B9">
        <w:rPr>
          <w:sz w:val="26"/>
          <w:szCs w:val="26"/>
          <w:rtl/>
          <w:lang w:bidi="ar-DZ"/>
        </w:rPr>
        <w:t>.</w:t>
      </w:r>
      <w:r w:rsidRPr="003112B9">
        <w:rPr>
          <w:sz w:val="26"/>
          <w:szCs w:val="26"/>
          <w:rtl/>
          <w:lang w:bidi="ar-DZ"/>
        </w:rPr>
        <w:t>2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دولارا</w:t>
      </w:r>
      <w:r w:rsidR="00AC35E2" w:rsidRPr="003112B9">
        <w:rPr>
          <w:rFonts w:hint="cs"/>
          <w:sz w:val="26"/>
          <w:szCs w:val="26"/>
          <w:rtl/>
          <w:lang w:bidi="ar-DZ"/>
        </w:rPr>
        <w:t>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</w:t>
      </w:r>
      <w:r w:rsidR="00AC35E2" w:rsidRPr="003112B9">
        <w:rPr>
          <w:rFonts w:hint="cs"/>
          <w:sz w:val="26"/>
          <w:szCs w:val="26"/>
          <w:rtl/>
          <w:lang w:bidi="ar-DZ"/>
        </w:rPr>
        <w:t>ة</w:t>
      </w:r>
      <w:r w:rsidRPr="003112B9">
        <w:rPr>
          <w:sz w:val="26"/>
          <w:szCs w:val="26"/>
          <w:rtl/>
          <w:lang w:bidi="ar-DZ"/>
        </w:rPr>
        <w:t>/</w:t>
      </w:r>
      <w:r w:rsidR="00B4019D" w:rsidRPr="003112B9">
        <w:rPr>
          <w:sz w:val="26"/>
          <w:szCs w:val="26"/>
          <w:rtl/>
          <w:lang w:bidi="ar-DZ"/>
        </w:rPr>
        <w:t>كغم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وفقا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للبيانات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المقدمة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الأصل،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كما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هو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موضح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الجدول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5</w:t>
      </w:r>
      <w:r w:rsidR="002C2DD6" w:rsidRPr="003112B9">
        <w:rPr>
          <w:sz w:val="26"/>
          <w:szCs w:val="26"/>
          <w:rtl/>
          <w:lang w:bidi="ar-DZ"/>
        </w:rPr>
        <w:t>. وس</w:t>
      </w:r>
      <w:r w:rsidRPr="003112B9">
        <w:rPr>
          <w:sz w:val="26"/>
          <w:szCs w:val="26"/>
          <w:rtl/>
          <w:lang w:bidi="ar-DZ"/>
        </w:rPr>
        <w:t>يتم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المشروع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C35E2" w:rsidRPr="003112B9">
        <w:rPr>
          <w:rFonts w:hint="cs"/>
          <w:sz w:val="26"/>
          <w:szCs w:val="26"/>
          <w:rtl/>
          <w:lang w:bidi="ar-DZ"/>
        </w:rPr>
        <w:t>على مدى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48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شهرا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03B0A0F7" w14:textId="77777777" w:rsidR="00BB7916" w:rsidRPr="00BB7916" w:rsidRDefault="004251CE" w:rsidP="00BB7916">
      <w:pPr>
        <w:keepNext/>
        <w:keepLines/>
        <w:bidi/>
        <w:spacing w:after="240"/>
        <w:rPr>
          <w:b/>
          <w:bCs/>
          <w:sz w:val="26"/>
          <w:szCs w:val="26"/>
          <w:lang w:val="en-CA"/>
        </w:rPr>
      </w:pPr>
      <w:r w:rsidRPr="003112B9">
        <w:rPr>
          <w:b/>
          <w:bCs/>
          <w:sz w:val="26"/>
          <w:szCs w:val="26"/>
          <w:rtl/>
        </w:rPr>
        <w:t>الجدول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5</w:t>
      </w:r>
      <w:r w:rsidR="00FC71FB" w:rsidRPr="003112B9">
        <w:rPr>
          <w:b/>
          <w:bCs/>
          <w:sz w:val="26"/>
          <w:szCs w:val="26"/>
          <w:rtl/>
        </w:rPr>
        <w:t>: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="00BB7916" w:rsidRPr="00BB7916">
        <w:rPr>
          <w:b/>
          <w:bCs/>
          <w:sz w:val="26"/>
          <w:szCs w:val="26"/>
          <w:rtl/>
          <w:lang w:bidi="ar-SA"/>
        </w:rPr>
        <w:t>التكاليف الرأسمالية الإضافية لتحويل مؤسستين في قطاع رغاوى البوليوريتان، كما قُدمت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6"/>
        <w:gridCol w:w="2040"/>
        <w:gridCol w:w="1384"/>
      </w:tblGrid>
      <w:tr w:rsidR="00AC35E2" w:rsidRPr="003112B9" w14:paraId="3144B3E6" w14:textId="77777777" w:rsidTr="00AC35E2">
        <w:trPr>
          <w:trHeight w:val="362"/>
          <w:tblHeader/>
        </w:trPr>
        <w:tc>
          <w:tcPr>
            <w:tcW w:w="3169" w:type="pct"/>
            <w:noWrap/>
            <w:vAlign w:val="center"/>
            <w:hideMark/>
          </w:tcPr>
          <w:p w14:paraId="21ADAABA" w14:textId="31393A29" w:rsidR="00AC35E2" w:rsidRPr="003112B9" w:rsidRDefault="00AC35E2" w:rsidP="00AC35E2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المكون</w:t>
            </w:r>
          </w:p>
        </w:tc>
        <w:tc>
          <w:tcPr>
            <w:tcW w:w="1091" w:type="pct"/>
            <w:noWrap/>
            <w:vAlign w:val="center"/>
            <w:hideMark/>
          </w:tcPr>
          <w:p w14:paraId="1E7B6515" w14:textId="608D1B64" w:rsidR="00AC35E2" w:rsidRPr="003112B9" w:rsidRDefault="00AC35E2" w:rsidP="00AC35E2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تكلفة الوحدة (دولار أمريكي)</w:t>
            </w:r>
          </w:p>
        </w:tc>
        <w:tc>
          <w:tcPr>
            <w:tcW w:w="740" w:type="pct"/>
            <w:vAlign w:val="center"/>
            <w:hideMark/>
          </w:tcPr>
          <w:p w14:paraId="7EE1A35A" w14:textId="4032C133" w:rsidR="00AC35E2" w:rsidRPr="003112B9" w:rsidRDefault="00AC35E2" w:rsidP="00AC35E2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مجموع التكلفة (دولار أمريكي)</w:t>
            </w:r>
          </w:p>
        </w:tc>
      </w:tr>
      <w:tr w:rsidR="00AC35E2" w:rsidRPr="003112B9" w14:paraId="00D907C1" w14:textId="77777777" w:rsidTr="00AC35E2">
        <w:tc>
          <w:tcPr>
            <w:tcW w:w="3169" w:type="pct"/>
            <w:noWrap/>
            <w:vAlign w:val="center"/>
          </w:tcPr>
          <w:p w14:paraId="33B6504D" w14:textId="56CC5BC1" w:rsidR="00AC35E2" w:rsidRPr="003112B9" w:rsidRDefault="00AC35E2" w:rsidP="00AC35E2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color w:val="000000"/>
                <w:sz w:val="20"/>
                <w:rtl/>
                <w:lang w:val="en-US"/>
              </w:rPr>
              <w:t xml:space="preserve">معدات دمج </w:t>
            </w:r>
            <w:r w:rsidRPr="003112B9">
              <w:rPr>
                <w:color w:val="000000"/>
                <w:sz w:val="20"/>
                <w:rtl/>
                <w:lang w:val="en-US"/>
              </w:rPr>
              <w:t>الأوليفينات الهيدروفلورية</w:t>
            </w:r>
            <w:r w:rsidRPr="003112B9">
              <w:rPr>
                <w:rFonts w:hint="cs"/>
                <w:color w:val="000000"/>
                <w:sz w:val="20"/>
                <w:rtl/>
                <w:lang w:val="en-US"/>
              </w:rPr>
              <w:t xml:space="preserve"> </w:t>
            </w:r>
            <w:r w:rsidRPr="003112B9">
              <w:rPr>
                <w:color w:val="000000"/>
                <w:sz w:val="20"/>
                <w:rtl/>
                <w:lang w:val="en-US"/>
              </w:rPr>
              <w:t>–</w:t>
            </w:r>
            <w:r w:rsidRPr="003112B9">
              <w:rPr>
                <w:rFonts w:hint="cs"/>
                <w:color w:val="000000"/>
                <w:sz w:val="20"/>
                <w:rtl/>
                <w:lang w:val="en-US"/>
              </w:rPr>
              <w:t xml:space="preserve"> </w:t>
            </w:r>
            <w:r w:rsidRPr="003112B9">
              <w:rPr>
                <w:color w:val="000000"/>
                <w:sz w:val="20"/>
                <w:lang w:val="en-US"/>
              </w:rPr>
              <w:t>Isolcruz</w:t>
            </w:r>
            <w:r w:rsidRPr="003112B9">
              <w:rPr>
                <w:rFonts w:hint="cs"/>
                <w:color w:val="000000"/>
                <w:sz w:val="20"/>
                <w:rtl/>
                <w:lang w:val="en-US"/>
              </w:rPr>
              <w:t xml:space="preserve"> (وحدتان)</w:t>
            </w:r>
            <w:r w:rsidRPr="003112B9">
              <w:rPr>
                <w:color w:val="000000"/>
                <w:sz w:val="20"/>
                <w:rtl/>
                <w:lang w:val="en-US"/>
              </w:rPr>
              <w:t xml:space="preserve"> </w:t>
            </w:r>
          </w:p>
        </w:tc>
        <w:tc>
          <w:tcPr>
            <w:tcW w:w="1091" w:type="pct"/>
            <w:vAlign w:val="bottom"/>
          </w:tcPr>
          <w:p w14:paraId="74337A54" w14:textId="77777777" w:rsidR="00AC35E2" w:rsidRPr="003112B9" w:rsidRDefault="00AC35E2" w:rsidP="003617CC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val="en-US"/>
              </w:rPr>
              <w:t>80,000</w:t>
            </w:r>
          </w:p>
        </w:tc>
        <w:tc>
          <w:tcPr>
            <w:tcW w:w="740" w:type="pct"/>
            <w:noWrap/>
            <w:vAlign w:val="bottom"/>
          </w:tcPr>
          <w:p w14:paraId="75E8D8FB" w14:textId="77777777" w:rsidR="00AC35E2" w:rsidRPr="003112B9" w:rsidRDefault="00AC35E2" w:rsidP="003617CC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val="en-US"/>
              </w:rPr>
              <w:t>160,000</w:t>
            </w:r>
          </w:p>
        </w:tc>
      </w:tr>
      <w:tr w:rsidR="00AC35E2" w:rsidRPr="003112B9" w14:paraId="1DB608C2" w14:textId="77777777" w:rsidTr="00AC35E2">
        <w:tc>
          <w:tcPr>
            <w:tcW w:w="3169" w:type="pct"/>
            <w:vAlign w:val="center"/>
          </w:tcPr>
          <w:p w14:paraId="210B2040" w14:textId="70E481A0" w:rsidR="00AC35E2" w:rsidRPr="003112B9" w:rsidRDefault="00AC35E2" w:rsidP="00AC35E2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color w:val="000000"/>
                <w:sz w:val="20"/>
                <w:rtl/>
                <w:lang w:val="en-US"/>
              </w:rPr>
              <w:t xml:space="preserve">معدات معالجة </w:t>
            </w:r>
            <w:r w:rsidRPr="003112B9">
              <w:rPr>
                <w:color w:val="000000"/>
                <w:sz w:val="20"/>
                <w:rtl/>
                <w:lang w:val="en-US"/>
              </w:rPr>
              <w:t>الأوليفينات الهيدروفلورية</w:t>
            </w:r>
            <w:r w:rsidRPr="003112B9">
              <w:rPr>
                <w:rFonts w:hint="cs"/>
                <w:color w:val="000000"/>
                <w:sz w:val="20"/>
                <w:rtl/>
                <w:lang w:val="en-US"/>
              </w:rPr>
              <w:t xml:space="preserve"> </w:t>
            </w:r>
            <w:r w:rsidRPr="003112B9">
              <w:rPr>
                <w:color w:val="000000"/>
                <w:sz w:val="20"/>
                <w:rtl/>
                <w:lang w:val="en-US"/>
              </w:rPr>
              <w:t>–</w:t>
            </w:r>
            <w:r w:rsidRPr="003112B9">
              <w:rPr>
                <w:color w:val="000000"/>
                <w:sz w:val="20"/>
                <w:lang w:val="en-US"/>
              </w:rPr>
              <w:t>Budova</w:t>
            </w:r>
          </w:p>
        </w:tc>
        <w:tc>
          <w:tcPr>
            <w:tcW w:w="1091" w:type="pct"/>
            <w:vAlign w:val="bottom"/>
          </w:tcPr>
          <w:p w14:paraId="42E10660" w14:textId="77777777" w:rsidR="00AC35E2" w:rsidRPr="003112B9" w:rsidRDefault="00AC35E2" w:rsidP="003617CC">
            <w:pPr>
              <w:bidi/>
              <w:jc w:val="left"/>
              <w:rPr>
                <w:sz w:val="20"/>
              </w:rPr>
            </w:pPr>
            <w:r w:rsidRPr="003112B9">
              <w:rPr>
                <w:sz w:val="20"/>
              </w:rPr>
              <w:t>80,000</w:t>
            </w:r>
          </w:p>
        </w:tc>
        <w:tc>
          <w:tcPr>
            <w:tcW w:w="740" w:type="pct"/>
            <w:noWrap/>
            <w:vAlign w:val="bottom"/>
          </w:tcPr>
          <w:p w14:paraId="4DBE6F06" w14:textId="77777777" w:rsidR="00AC35E2" w:rsidRPr="003112B9" w:rsidRDefault="00AC35E2" w:rsidP="003617CC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val="en-US"/>
              </w:rPr>
              <w:t>80,000</w:t>
            </w:r>
          </w:p>
        </w:tc>
      </w:tr>
      <w:tr w:rsidR="00AC35E2" w:rsidRPr="003112B9" w14:paraId="72AD973A" w14:textId="77777777" w:rsidTr="00AC35E2">
        <w:tc>
          <w:tcPr>
            <w:tcW w:w="3169" w:type="pct"/>
            <w:vAlign w:val="center"/>
          </w:tcPr>
          <w:p w14:paraId="6B7AAA34" w14:textId="18D275D6" w:rsidR="00AC35E2" w:rsidRPr="003112B9" w:rsidRDefault="00AC35E2" w:rsidP="00AC35E2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rtl/>
                <w:lang w:val="en-US"/>
              </w:rPr>
              <w:t>معدات قياس الموصلية الحرارية</w:t>
            </w:r>
            <w:r w:rsidRPr="003112B9">
              <w:rPr>
                <w:rFonts w:hint="cs"/>
                <w:color w:val="000000"/>
                <w:sz w:val="20"/>
                <w:rtl/>
                <w:lang w:val="en-US"/>
              </w:rPr>
              <w:t xml:space="preserve"> (3 مجموعات</w:t>
            </w:r>
            <w:r w:rsidR="008A05F1" w:rsidRPr="003112B9">
              <w:rPr>
                <w:rFonts w:hint="cs"/>
                <w:color w:val="000000"/>
                <w:sz w:val="20"/>
                <w:rtl/>
                <w:lang w:val="en-US"/>
              </w:rPr>
              <w:t>)</w:t>
            </w:r>
          </w:p>
        </w:tc>
        <w:tc>
          <w:tcPr>
            <w:tcW w:w="1091" w:type="pct"/>
            <w:vAlign w:val="bottom"/>
          </w:tcPr>
          <w:p w14:paraId="5BE081C7" w14:textId="77777777" w:rsidR="00AC35E2" w:rsidRPr="003112B9" w:rsidRDefault="00AC35E2" w:rsidP="003617CC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sz w:val="20"/>
              </w:rPr>
              <w:t>12,000</w:t>
            </w:r>
          </w:p>
        </w:tc>
        <w:tc>
          <w:tcPr>
            <w:tcW w:w="740" w:type="pct"/>
            <w:noWrap/>
            <w:vAlign w:val="bottom"/>
          </w:tcPr>
          <w:p w14:paraId="4EDF96EB" w14:textId="77777777" w:rsidR="00AC35E2" w:rsidRPr="003112B9" w:rsidRDefault="00AC35E2" w:rsidP="003617CC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val="en-US"/>
              </w:rPr>
              <w:t>36,000</w:t>
            </w:r>
          </w:p>
        </w:tc>
      </w:tr>
      <w:tr w:rsidR="00AC35E2" w:rsidRPr="003112B9" w14:paraId="59E56228" w14:textId="77777777" w:rsidTr="00AC35E2">
        <w:tc>
          <w:tcPr>
            <w:tcW w:w="3169" w:type="pct"/>
            <w:vAlign w:val="center"/>
          </w:tcPr>
          <w:p w14:paraId="088F6E74" w14:textId="064D6128" w:rsidR="00AC35E2" w:rsidRPr="003112B9" w:rsidRDefault="00AC35E2" w:rsidP="00AC35E2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sz w:val="20"/>
                <w:rtl/>
              </w:rPr>
              <w:t>إعادة التركيب (جولتان لكل تطبيق</w:t>
            </w:r>
            <w:r w:rsidRPr="003112B9">
              <w:rPr>
                <w:rFonts w:hint="cs"/>
                <w:sz w:val="20"/>
                <w:rtl/>
              </w:rPr>
              <w:t xml:space="preserve"> لما مجموعه 6 تجارب)</w:t>
            </w:r>
          </w:p>
        </w:tc>
        <w:tc>
          <w:tcPr>
            <w:tcW w:w="1091" w:type="pct"/>
            <w:vAlign w:val="bottom"/>
          </w:tcPr>
          <w:p w14:paraId="018D1EA7" w14:textId="77777777" w:rsidR="00AC35E2" w:rsidRPr="003112B9" w:rsidRDefault="00AC35E2" w:rsidP="003617CC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val="en-US"/>
              </w:rPr>
              <w:t>4,000</w:t>
            </w:r>
          </w:p>
        </w:tc>
        <w:tc>
          <w:tcPr>
            <w:tcW w:w="740" w:type="pct"/>
            <w:noWrap/>
            <w:vAlign w:val="bottom"/>
          </w:tcPr>
          <w:p w14:paraId="1DDD9D39" w14:textId="77777777" w:rsidR="00AC35E2" w:rsidRPr="003112B9" w:rsidRDefault="00AC35E2" w:rsidP="003617CC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val="en-US"/>
              </w:rPr>
              <w:t>24,000</w:t>
            </w:r>
          </w:p>
        </w:tc>
      </w:tr>
      <w:tr w:rsidR="00AC35E2" w:rsidRPr="003112B9" w14:paraId="7ED51415" w14:textId="77777777" w:rsidTr="00AC35E2">
        <w:tc>
          <w:tcPr>
            <w:tcW w:w="3169" w:type="pct"/>
            <w:vAlign w:val="center"/>
          </w:tcPr>
          <w:p w14:paraId="4FF384B1" w14:textId="18CF3959" w:rsidR="00AC35E2" w:rsidRPr="003112B9" w:rsidRDefault="00AC35E2" w:rsidP="00AC35E2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color w:val="000000"/>
                <w:sz w:val="20"/>
                <w:rtl/>
                <w:lang w:val="en-US"/>
              </w:rPr>
              <w:t>حلقات عمل عملية ونظرية (10)</w:t>
            </w:r>
          </w:p>
        </w:tc>
        <w:tc>
          <w:tcPr>
            <w:tcW w:w="1091" w:type="pct"/>
            <w:vAlign w:val="bottom"/>
          </w:tcPr>
          <w:p w14:paraId="4C364887" w14:textId="77777777" w:rsidR="00AC35E2" w:rsidRPr="003112B9" w:rsidRDefault="00AC35E2" w:rsidP="003617CC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val="en-US"/>
              </w:rPr>
              <w:t>1,000</w:t>
            </w:r>
          </w:p>
        </w:tc>
        <w:tc>
          <w:tcPr>
            <w:tcW w:w="740" w:type="pct"/>
            <w:noWrap/>
            <w:vAlign w:val="bottom"/>
          </w:tcPr>
          <w:p w14:paraId="59892ECB" w14:textId="77777777" w:rsidR="00AC35E2" w:rsidRPr="003112B9" w:rsidRDefault="00AC35E2" w:rsidP="003617CC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val="en-US"/>
              </w:rPr>
              <w:t>10,000</w:t>
            </w:r>
          </w:p>
        </w:tc>
      </w:tr>
      <w:tr w:rsidR="00AC35E2" w:rsidRPr="003112B9" w14:paraId="10E891B7" w14:textId="77777777" w:rsidTr="00AC35E2">
        <w:tc>
          <w:tcPr>
            <w:tcW w:w="3169" w:type="pct"/>
            <w:vAlign w:val="center"/>
          </w:tcPr>
          <w:p w14:paraId="4F7070E0" w14:textId="70A7E0EE" w:rsidR="00AC35E2" w:rsidRPr="003112B9" w:rsidRDefault="00AC35E2" w:rsidP="00046E25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sz w:val="20"/>
                <w:rtl/>
              </w:rPr>
              <w:t>خبير وطني واحد في مجال رغاوى البوليوريتان</w:t>
            </w:r>
            <w:r w:rsidR="00046E25" w:rsidRPr="003112B9">
              <w:rPr>
                <w:rFonts w:hint="cs"/>
                <w:sz w:val="20"/>
                <w:rtl/>
              </w:rPr>
              <w:t xml:space="preserve"> وتحديث تنظيمي والاستعداد للإنفاذ</w:t>
            </w:r>
          </w:p>
        </w:tc>
        <w:tc>
          <w:tcPr>
            <w:tcW w:w="1091" w:type="pct"/>
            <w:vAlign w:val="bottom"/>
          </w:tcPr>
          <w:p w14:paraId="27A715F9" w14:textId="77777777" w:rsidR="00AC35E2" w:rsidRPr="003112B9" w:rsidRDefault="00AC35E2" w:rsidP="003617CC">
            <w:pPr>
              <w:bidi/>
              <w:jc w:val="left"/>
              <w:rPr>
                <w:color w:val="000000"/>
                <w:sz w:val="20"/>
                <w:lang w:val="es-CO"/>
              </w:rPr>
            </w:pPr>
            <w:r w:rsidRPr="003112B9">
              <w:rPr>
                <w:color w:val="000000"/>
                <w:sz w:val="20"/>
                <w:lang w:val="es-CO"/>
              </w:rPr>
              <w:t>-</w:t>
            </w:r>
          </w:p>
        </w:tc>
        <w:tc>
          <w:tcPr>
            <w:tcW w:w="740" w:type="pct"/>
            <w:noWrap/>
            <w:vAlign w:val="bottom"/>
          </w:tcPr>
          <w:p w14:paraId="5002A7B4" w14:textId="77777777" w:rsidR="00AC35E2" w:rsidRPr="003112B9" w:rsidRDefault="00AC35E2" w:rsidP="003617CC">
            <w:pPr>
              <w:bidi/>
              <w:jc w:val="left"/>
              <w:rPr>
                <w:color w:val="000000"/>
                <w:sz w:val="20"/>
                <w:lang w:val="es-CO"/>
              </w:rPr>
            </w:pPr>
            <w:r w:rsidRPr="003112B9">
              <w:rPr>
                <w:color w:val="000000"/>
                <w:sz w:val="20"/>
                <w:lang w:val="es-CO"/>
              </w:rPr>
              <w:t>25,000</w:t>
            </w:r>
          </w:p>
        </w:tc>
      </w:tr>
      <w:tr w:rsidR="00AC35E2" w:rsidRPr="003112B9" w14:paraId="2127D5CF" w14:textId="77777777" w:rsidTr="00AC35E2">
        <w:tc>
          <w:tcPr>
            <w:tcW w:w="3169" w:type="pct"/>
            <w:vAlign w:val="center"/>
          </w:tcPr>
          <w:p w14:paraId="452ACD7B" w14:textId="463B43A9" w:rsidR="00AC35E2" w:rsidRPr="00AE23B2" w:rsidRDefault="00046E25" w:rsidP="00046E25">
            <w:pPr>
              <w:keepNext/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  <w:rtl/>
                <w:lang w:val="es-CO"/>
              </w:rPr>
              <w:t>خبير تقني دولي واحد في مجال رغاوى البوليوريتان</w:t>
            </w:r>
            <w:r w:rsidRPr="003112B9">
              <w:rPr>
                <w:rFonts w:hint="cs"/>
                <w:color w:val="000000"/>
                <w:sz w:val="20"/>
                <w:rtl/>
                <w:lang w:val="es-CO"/>
              </w:rPr>
              <w:t xml:space="preserve"> (بعثات على مدى 4 سنوات)</w:t>
            </w:r>
          </w:p>
        </w:tc>
        <w:tc>
          <w:tcPr>
            <w:tcW w:w="1091" w:type="pct"/>
            <w:vAlign w:val="bottom"/>
          </w:tcPr>
          <w:p w14:paraId="1619C3C6" w14:textId="77777777" w:rsidR="00AC35E2" w:rsidRPr="003112B9" w:rsidRDefault="00AC35E2" w:rsidP="003617CC">
            <w:pPr>
              <w:keepNext/>
              <w:bidi/>
              <w:jc w:val="left"/>
              <w:rPr>
                <w:color w:val="000000"/>
                <w:sz w:val="20"/>
                <w:lang w:val="es-CO"/>
              </w:rPr>
            </w:pPr>
            <w:r w:rsidRPr="003112B9">
              <w:rPr>
                <w:color w:val="000000"/>
                <w:sz w:val="20"/>
                <w:lang w:val="es-CO"/>
              </w:rPr>
              <w:t>-</w:t>
            </w:r>
          </w:p>
        </w:tc>
        <w:tc>
          <w:tcPr>
            <w:tcW w:w="740" w:type="pct"/>
            <w:noWrap/>
            <w:vAlign w:val="bottom"/>
          </w:tcPr>
          <w:p w14:paraId="75783F78" w14:textId="77777777" w:rsidR="00AC35E2" w:rsidRPr="003112B9" w:rsidRDefault="00AC35E2" w:rsidP="003617CC">
            <w:pPr>
              <w:keepNext/>
              <w:bidi/>
              <w:jc w:val="left"/>
              <w:rPr>
                <w:color w:val="000000"/>
                <w:sz w:val="20"/>
                <w:lang w:val="es-CO"/>
              </w:rPr>
            </w:pPr>
            <w:r w:rsidRPr="003112B9">
              <w:rPr>
                <w:color w:val="000000"/>
                <w:sz w:val="20"/>
                <w:lang w:val="es-CO"/>
              </w:rPr>
              <w:t>10,384</w:t>
            </w:r>
          </w:p>
        </w:tc>
      </w:tr>
      <w:tr w:rsidR="00AC35E2" w:rsidRPr="003112B9" w14:paraId="03ECA32C" w14:textId="77777777" w:rsidTr="00AC35E2">
        <w:tc>
          <w:tcPr>
            <w:tcW w:w="3169" w:type="pct"/>
            <w:noWrap/>
            <w:vAlign w:val="center"/>
            <w:hideMark/>
          </w:tcPr>
          <w:p w14:paraId="10421961" w14:textId="4822B87B" w:rsidR="00AC35E2" w:rsidRPr="003112B9" w:rsidRDefault="00046E25" w:rsidP="00AC35E2">
            <w:pPr>
              <w:bidi/>
              <w:jc w:val="left"/>
              <w:rPr>
                <w:b/>
                <w:bCs/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المجموع</w:t>
            </w:r>
          </w:p>
        </w:tc>
        <w:tc>
          <w:tcPr>
            <w:tcW w:w="1091" w:type="pct"/>
          </w:tcPr>
          <w:p w14:paraId="52D45409" w14:textId="77777777" w:rsidR="00AC35E2" w:rsidRPr="003112B9" w:rsidRDefault="00AC35E2" w:rsidP="003617CC">
            <w:pPr>
              <w:bidi/>
              <w:jc w:val="left"/>
              <w:rPr>
                <w:b/>
                <w:color w:val="000000"/>
                <w:sz w:val="20"/>
                <w:lang w:val="en-US"/>
              </w:rPr>
            </w:pPr>
            <w:r w:rsidRPr="003112B9">
              <w:rPr>
                <w:b/>
                <w:color w:val="000000"/>
                <w:sz w:val="20"/>
                <w:lang w:val="en-US"/>
              </w:rPr>
              <w:t>-</w:t>
            </w:r>
          </w:p>
        </w:tc>
        <w:tc>
          <w:tcPr>
            <w:tcW w:w="740" w:type="pct"/>
            <w:noWrap/>
            <w:vAlign w:val="center"/>
          </w:tcPr>
          <w:p w14:paraId="36A8C725" w14:textId="77777777" w:rsidR="00AC35E2" w:rsidRPr="003112B9" w:rsidRDefault="00AC35E2" w:rsidP="003617CC">
            <w:pPr>
              <w:bidi/>
              <w:jc w:val="left"/>
              <w:rPr>
                <w:b/>
                <w:color w:val="000000"/>
                <w:sz w:val="20"/>
              </w:rPr>
            </w:pPr>
            <w:r w:rsidRPr="003112B9">
              <w:rPr>
                <w:b/>
                <w:color w:val="000000"/>
                <w:sz w:val="20"/>
                <w:lang w:val="en-US"/>
              </w:rPr>
              <w:t>345,384</w:t>
            </w:r>
          </w:p>
        </w:tc>
      </w:tr>
    </w:tbl>
    <w:p w14:paraId="67ABA93D" w14:textId="6BF8BE03" w:rsidR="004251CE" w:rsidRPr="003112B9" w:rsidRDefault="008C6478" w:rsidP="004251CE">
      <w:pPr>
        <w:pStyle w:val="ListParagraph"/>
        <w:widowControl w:val="0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rFonts w:hint="cs"/>
          <w:sz w:val="26"/>
          <w:szCs w:val="26"/>
          <w:rtl/>
          <w:lang w:bidi="ar-DZ"/>
        </w:rPr>
        <w:t>و</w:t>
      </w:r>
      <w:r w:rsidR="004251CE" w:rsidRPr="003112B9">
        <w:rPr>
          <w:sz w:val="26"/>
          <w:szCs w:val="26"/>
          <w:rtl/>
          <w:lang w:bidi="ar-DZ"/>
        </w:rPr>
        <w:t>وفقا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لل</w:t>
      </w:r>
      <w:r w:rsidR="002C2DD6" w:rsidRPr="003112B9">
        <w:rPr>
          <w:sz w:val="26"/>
          <w:szCs w:val="26"/>
          <w:rtl/>
          <w:lang w:bidi="ar-DZ"/>
        </w:rPr>
        <w:t xml:space="preserve">مقرر </w:t>
      </w:r>
      <w:r w:rsidR="004251CE" w:rsidRPr="003112B9">
        <w:rPr>
          <w:sz w:val="26"/>
          <w:szCs w:val="26"/>
          <w:rtl/>
          <w:lang w:bidi="ar-DZ"/>
        </w:rPr>
        <w:t>96/52(أ)(4)،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تلتزم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حكومة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بوليفيا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بحظر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استيراد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و/أو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استخدام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>ية</w:t>
      </w:r>
      <w:r w:rsidR="004251CE"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سواء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كانت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نقية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أو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موجودة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البوليولات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2D33AF" w:rsidRPr="003112B9">
        <w:rPr>
          <w:sz w:val="26"/>
          <w:szCs w:val="26"/>
          <w:rtl/>
          <w:lang w:bidi="ar-DZ"/>
        </w:rPr>
        <w:t>سابقة الخلط</w:t>
      </w:r>
      <w:r w:rsidR="004251CE"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وذلك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بحلول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الوقت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الذي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يتم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فيه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تحويل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مصنع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إنتاج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046E25" w:rsidRPr="003112B9">
        <w:rPr>
          <w:rFonts w:hint="cs"/>
          <w:sz w:val="26"/>
          <w:szCs w:val="26"/>
          <w:rtl/>
          <w:lang w:bidi="ar-DZ"/>
        </w:rPr>
        <w:t>الأخير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046E25" w:rsidRPr="003112B9">
        <w:rPr>
          <w:rFonts w:hint="cs"/>
          <w:sz w:val="26"/>
          <w:szCs w:val="26"/>
          <w:rtl/>
          <w:lang w:bidi="ar-DZ"/>
        </w:rPr>
        <w:t>تكنولوجيا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خالية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>ية.</w:t>
      </w:r>
    </w:p>
    <w:p w14:paraId="30BF3950" w14:textId="67C8B278" w:rsidR="004251CE" w:rsidRPr="003112B9" w:rsidRDefault="004251CE" w:rsidP="004251CE">
      <w:pPr>
        <w:keepNext/>
        <w:keepLines/>
        <w:bidi/>
        <w:spacing w:before="240" w:after="240"/>
        <w:jc w:val="center"/>
        <w:rPr>
          <w:b/>
          <w:bCs/>
          <w:sz w:val="26"/>
          <w:szCs w:val="26"/>
        </w:rPr>
      </w:pPr>
      <w:r w:rsidRPr="003112B9">
        <w:rPr>
          <w:b/>
          <w:bCs/>
          <w:sz w:val="26"/>
          <w:szCs w:val="26"/>
          <w:rtl/>
        </w:rPr>
        <w:t>تعليقات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</w:t>
      </w:r>
      <w:r w:rsidR="00B4019D" w:rsidRPr="003112B9">
        <w:rPr>
          <w:b/>
          <w:bCs/>
          <w:sz w:val="26"/>
          <w:szCs w:val="26"/>
          <w:rtl/>
        </w:rPr>
        <w:t>أمانة</w:t>
      </w:r>
      <w:r w:rsidR="008C6478" w:rsidRPr="003112B9">
        <w:rPr>
          <w:rFonts w:hint="cs"/>
          <w:b/>
          <w:bCs/>
          <w:sz w:val="26"/>
          <w:szCs w:val="26"/>
          <w:rtl/>
        </w:rPr>
        <w:t xml:space="preserve"> </w:t>
      </w:r>
      <w:r w:rsidR="008C6478" w:rsidRPr="003112B9">
        <w:rPr>
          <w:b/>
          <w:bCs/>
          <w:sz w:val="26"/>
          <w:szCs w:val="26"/>
          <w:rtl/>
        </w:rPr>
        <w:t>وتوصي</w:t>
      </w:r>
      <w:r w:rsidR="008C6478" w:rsidRPr="003112B9">
        <w:rPr>
          <w:rFonts w:hint="cs"/>
          <w:b/>
          <w:bCs/>
          <w:sz w:val="26"/>
          <w:szCs w:val="26"/>
          <w:rtl/>
        </w:rPr>
        <w:t>تها</w:t>
      </w:r>
    </w:p>
    <w:p w14:paraId="33068070" w14:textId="77777777" w:rsidR="004251CE" w:rsidRPr="003112B9" w:rsidRDefault="004251CE" w:rsidP="004251CE">
      <w:pPr>
        <w:keepNext/>
        <w:keepLines/>
        <w:bidi/>
        <w:spacing w:before="240" w:after="240"/>
        <w:rPr>
          <w:b/>
          <w:bCs/>
          <w:sz w:val="26"/>
          <w:szCs w:val="26"/>
        </w:rPr>
      </w:pPr>
      <w:r w:rsidRPr="003112B9">
        <w:rPr>
          <w:b/>
          <w:bCs/>
          <w:sz w:val="26"/>
          <w:szCs w:val="26"/>
          <w:rtl/>
        </w:rPr>
        <w:t>التعليقات</w:t>
      </w:r>
    </w:p>
    <w:p w14:paraId="1B7A2261" w14:textId="2A688F8C" w:rsidR="004251CE" w:rsidRPr="003112B9" w:rsidRDefault="004251CE" w:rsidP="004251CE">
      <w:pPr>
        <w:keepNext/>
        <w:keepLines/>
        <w:bidi/>
        <w:spacing w:before="240" w:after="240"/>
        <w:rPr>
          <w:i/>
          <w:iCs/>
          <w:sz w:val="26"/>
          <w:szCs w:val="26"/>
          <w:u w:val="single"/>
        </w:rPr>
      </w:pPr>
      <w:r w:rsidRPr="003112B9">
        <w:rPr>
          <w:rFonts w:hint="cs"/>
          <w:i/>
          <w:iCs/>
          <w:sz w:val="26"/>
          <w:szCs w:val="26"/>
          <w:u w:val="single"/>
          <w:rtl/>
        </w:rPr>
        <w:t>ال</w:t>
      </w:r>
      <w:r w:rsidRPr="003112B9">
        <w:rPr>
          <w:i/>
          <w:iCs/>
          <w:sz w:val="26"/>
          <w:szCs w:val="26"/>
          <w:u w:val="single"/>
          <w:rtl/>
        </w:rPr>
        <w:t>تقديم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Pr="003112B9">
        <w:rPr>
          <w:rFonts w:hint="cs"/>
          <w:i/>
          <w:iCs/>
          <w:sz w:val="26"/>
          <w:szCs w:val="26"/>
          <w:u w:val="single"/>
          <w:rtl/>
        </w:rPr>
        <w:t>ال</w:t>
      </w:r>
      <w:r w:rsidRPr="003112B9">
        <w:rPr>
          <w:i/>
          <w:iCs/>
          <w:sz w:val="26"/>
          <w:szCs w:val="26"/>
          <w:u w:val="single"/>
          <w:rtl/>
        </w:rPr>
        <w:t>مبكر</w:t>
      </w:r>
    </w:p>
    <w:p w14:paraId="3785A6F9" w14:textId="725FC329" w:rsidR="004251CE" w:rsidRPr="003112B9" w:rsidRDefault="004251CE" w:rsidP="004251CE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sz w:val="26"/>
          <w:szCs w:val="26"/>
          <w:rtl/>
          <w:lang w:bidi="ar-DZ"/>
        </w:rPr>
        <w:t>وفقا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</w:t>
      </w:r>
      <w:r w:rsidR="002C2DD6" w:rsidRPr="003112B9">
        <w:rPr>
          <w:sz w:val="26"/>
          <w:szCs w:val="26"/>
          <w:rtl/>
          <w:lang w:bidi="ar-DZ"/>
        </w:rPr>
        <w:t xml:space="preserve">اتفاق </w:t>
      </w:r>
      <w:r w:rsidRPr="003112B9">
        <w:rPr>
          <w:sz w:val="26"/>
          <w:szCs w:val="26"/>
          <w:rtl/>
          <w:lang w:bidi="ar-DZ"/>
        </w:rPr>
        <w:t>المبرم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حكومة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بوليفيا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المتعددة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القوميات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واللجنة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التنفيذية،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كان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المقرر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تقديم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المرحلة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الأولى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E50398" w:rsidRPr="003112B9">
        <w:rPr>
          <w:sz w:val="26"/>
          <w:szCs w:val="26"/>
          <w:rtl/>
          <w:lang w:bidi="ar-DZ"/>
        </w:rPr>
        <w:t>خطة التنفيذ بموجب تعديل كيغالي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الاجتماع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0A3952" w:rsidRPr="003112B9">
        <w:rPr>
          <w:sz w:val="26"/>
          <w:szCs w:val="26"/>
          <w:rtl/>
          <w:lang w:bidi="ar-DZ"/>
        </w:rPr>
        <w:t>المائة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E50398" w:rsidRPr="003112B9">
        <w:rPr>
          <w:rFonts w:hint="cs"/>
          <w:sz w:val="26"/>
          <w:szCs w:val="26"/>
          <w:rtl/>
          <w:lang w:bidi="ar-DZ"/>
        </w:rPr>
        <w:t xml:space="preserve">في </w:t>
      </w:r>
      <w:r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2027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ونظرا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ED26D9" w:rsidRPr="003112B9">
        <w:rPr>
          <w:rFonts w:hint="cs"/>
          <w:sz w:val="26"/>
          <w:szCs w:val="26"/>
          <w:rtl/>
          <w:lang w:bidi="ar-DZ"/>
        </w:rPr>
        <w:t xml:space="preserve">لأن </w:t>
      </w:r>
      <w:r w:rsidRPr="003112B9">
        <w:rPr>
          <w:sz w:val="26"/>
          <w:szCs w:val="26"/>
          <w:rtl/>
          <w:lang w:bidi="ar-DZ"/>
        </w:rPr>
        <w:t>تقديم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ED26D9" w:rsidRPr="003112B9">
        <w:rPr>
          <w:rFonts w:hint="cs"/>
          <w:sz w:val="26"/>
          <w:szCs w:val="26"/>
          <w:rtl/>
          <w:lang w:bidi="ar-DZ"/>
        </w:rPr>
        <w:t>يتواءم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تقديم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قطاع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E50398" w:rsidRPr="003112B9">
        <w:rPr>
          <w:rFonts w:hint="cs"/>
          <w:sz w:val="26"/>
          <w:szCs w:val="26"/>
          <w:rtl/>
          <w:lang w:bidi="ar-DZ"/>
        </w:rPr>
        <w:t>وال</w:t>
      </w:r>
      <w:r w:rsidRPr="003112B9">
        <w:rPr>
          <w:sz w:val="26"/>
          <w:szCs w:val="26"/>
          <w:rtl/>
          <w:lang w:bidi="ar-DZ"/>
        </w:rPr>
        <w:t>تقدم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E50398" w:rsidRPr="003112B9">
        <w:rPr>
          <w:rFonts w:hint="cs"/>
          <w:sz w:val="26"/>
          <w:szCs w:val="26"/>
          <w:rtl/>
          <w:lang w:bidi="ar-DZ"/>
        </w:rPr>
        <w:t>ال</w:t>
      </w:r>
      <w:r w:rsidRPr="003112B9">
        <w:rPr>
          <w:sz w:val="26"/>
          <w:szCs w:val="26"/>
          <w:rtl/>
          <w:lang w:bidi="ar-DZ"/>
        </w:rPr>
        <w:t>ملموس</w:t>
      </w:r>
      <w:r w:rsidR="00E50398" w:rsidRPr="003112B9">
        <w:rPr>
          <w:rFonts w:hint="cs"/>
          <w:sz w:val="26"/>
          <w:szCs w:val="26"/>
          <w:rtl/>
          <w:lang w:bidi="ar-DZ"/>
        </w:rPr>
        <w:t xml:space="preserve"> المحرز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الأولى،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ومستوى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الصرف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المحقق،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والجهود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المبذولة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لتعزيز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التنسيق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E50398" w:rsidRPr="003112B9">
        <w:rPr>
          <w:sz w:val="26"/>
          <w:szCs w:val="26"/>
          <w:rtl/>
          <w:lang w:bidi="ar-DZ"/>
        </w:rPr>
        <w:t>خطة التنفيذ بموجب تعديل كيغالي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وشريحة</w:t>
      </w:r>
      <w:r w:rsidR="002C2DD6" w:rsidRPr="003112B9">
        <w:rPr>
          <w:sz w:val="26"/>
          <w:szCs w:val="26"/>
          <w:rtl/>
          <w:lang w:bidi="ar-DZ"/>
        </w:rPr>
        <w:t xml:space="preserve"> خطة إدارة إزالة المواد </w:t>
      </w:r>
      <w:r w:rsidR="00E50398" w:rsidRPr="003112B9">
        <w:rPr>
          <w:sz w:val="26"/>
          <w:szCs w:val="26"/>
          <w:rtl/>
          <w:lang w:bidi="ar-DZ"/>
        </w:rPr>
        <w:t>ال</w:t>
      </w:r>
      <w:r w:rsidR="00793CCE" w:rsidRPr="003112B9">
        <w:rPr>
          <w:sz w:val="26"/>
          <w:szCs w:val="26"/>
          <w:rtl/>
          <w:lang w:bidi="ar-DZ"/>
        </w:rPr>
        <w:t>هيدروكلوروفلوروكربونية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E50398" w:rsidRPr="003112B9">
        <w:rPr>
          <w:rFonts w:hint="cs"/>
          <w:sz w:val="26"/>
          <w:szCs w:val="26"/>
          <w:rtl/>
          <w:lang w:bidi="ar-DZ"/>
        </w:rPr>
        <w:t>المقدمة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أيضا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الاجتماع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الحالي،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ولتقليل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أعباء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E50398" w:rsidRPr="003112B9">
        <w:rPr>
          <w:rFonts w:hint="cs"/>
          <w:sz w:val="26"/>
          <w:szCs w:val="26"/>
          <w:rtl/>
          <w:lang w:bidi="ar-DZ"/>
        </w:rPr>
        <w:t>الإبلاغ والأعباء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الإدار</w:t>
      </w:r>
      <w:r w:rsidR="00E50398" w:rsidRPr="003112B9">
        <w:rPr>
          <w:rFonts w:hint="cs"/>
          <w:sz w:val="26"/>
          <w:szCs w:val="26"/>
          <w:rtl/>
          <w:lang w:bidi="ar-DZ"/>
        </w:rPr>
        <w:t>ي</w:t>
      </w:r>
      <w:r w:rsidRPr="003112B9">
        <w:rPr>
          <w:sz w:val="26"/>
          <w:szCs w:val="26"/>
          <w:rtl/>
          <w:lang w:bidi="ar-DZ"/>
        </w:rPr>
        <w:t>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قدمت</w:t>
      </w:r>
      <w:r w:rsidR="002C2DD6" w:rsidRPr="003112B9">
        <w:rPr>
          <w:sz w:val="26"/>
          <w:szCs w:val="26"/>
          <w:rtl/>
          <w:lang w:bidi="ar-DZ"/>
        </w:rPr>
        <w:t xml:space="preserve"> اليونيدو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بعد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التشاور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B4019D" w:rsidRPr="003112B9">
        <w:rPr>
          <w:sz w:val="26"/>
          <w:szCs w:val="26"/>
          <w:rtl/>
          <w:lang w:bidi="ar-DZ"/>
        </w:rPr>
        <w:t>أمانة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هذا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الطلب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قبل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الموعد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المحدد</w:t>
      </w:r>
      <w:r w:rsidR="002C2DD6" w:rsidRPr="003112B9">
        <w:rPr>
          <w:sz w:val="26"/>
          <w:szCs w:val="26"/>
          <w:rtl/>
          <w:lang w:bidi="ar-DZ"/>
        </w:rPr>
        <w:t>. وق</w:t>
      </w:r>
      <w:r w:rsidRPr="003112B9">
        <w:rPr>
          <w:sz w:val="26"/>
          <w:szCs w:val="26"/>
          <w:rtl/>
          <w:lang w:bidi="ar-DZ"/>
        </w:rPr>
        <w:t>امت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B4019D" w:rsidRPr="003112B9">
        <w:rPr>
          <w:sz w:val="26"/>
          <w:szCs w:val="26"/>
          <w:rtl/>
          <w:lang w:bidi="ar-DZ"/>
        </w:rPr>
        <w:t>أمانة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</w:t>
      </w:r>
      <w:r w:rsidR="00E50398" w:rsidRPr="003112B9">
        <w:rPr>
          <w:rFonts w:hint="cs"/>
          <w:sz w:val="26"/>
          <w:szCs w:val="26"/>
          <w:rtl/>
          <w:lang w:bidi="ar-DZ"/>
        </w:rPr>
        <w:t>استعراض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وأوصت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بالموافقة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عليها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بناء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مستوى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التقدم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المحرز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والصرف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المنجز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(أي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43</w:t>
      </w:r>
      <w:r w:rsidR="002C2DD6" w:rsidRPr="003112B9">
        <w:rPr>
          <w:sz w:val="26"/>
          <w:szCs w:val="26"/>
          <w:rtl/>
          <w:lang w:bidi="ar-DZ"/>
        </w:rPr>
        <w:t xml:space="preserve"> في المائة</w:t>
      </w:r>
      <w:r w:rsidRPr="003112B9">
        <w:rPr>
          <w:sz w:val="26"/>
          <w:szCs w:val="26"/>
          <w:rtl/>
          <w:lang w:bidi="ar-DZ"/>
        </w:rPr>
        <w:t>)،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ملاحظة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E50398" w:rsidRPr="003112B9">
        <w:rPr>
          <w:rFonts w:hint="cs"/>
          <w:sz w:val="26"/>
          <w:szCs w:val="26"/>
          <w:rtl/>
          <w:lang w:bidi="ar-DZ"/>
        </w:rPr>
        <w:t>الالتزام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E50398" w:rsidRPr="003112B9">
        <w:rPr>
          <w:rFonts w:hint="cs"/>
          <w:sz w:val="26"/>
          <w:szCs w:val="26"/>
          <w:rtl/>
          <w:lang w:bidi="ar-DZ"/>
        </w:rPr>
        <w:t>ب</w:t>
      </w:r>
      <w:r w:rsidRPr="003112B9">
        <w:rPr>
          <w:sz w:val="26"/>
          <w:szCs w:val="26"/>
          <w:rtl/>
          <w:lang w:bidi="ar-DZ"/>
        </w:rPr>
        <w:t>أكثر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80</w:t>
      </w:r>
      <w:r w:rsidR="002C2DD6" w:rsidRPr="003112B9">
        <w:rPr>
          <w:sz w:val="26"/>
          <w:szCs w:val="26"/>
          <w:rtl/>
          <w:lang w:bidi="ar-DZ"/>
        </w:rPr>
        <w:t xml:space="preserve"> في المائة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الرصيد،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والبالغ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111,279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أمريكيا،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وسيتم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صرفه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2026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كما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تلاحظ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B4019D" w:rsidRPr="003112B9">
        <w:rPr>
          <w:sz w:val="26"/>
          <w:szCs w:val="26"/>
          <w:rtl/>
          <w:lang w:bidi="ar-DZ"/>
        </w:rPr>
        <w:t>أمانة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الموافقة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هذه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E50398" w:rsidRPr="003112B9">
        <w:rPr>
          <w:rFonts w:hint="cs"/>
          <w:sz w:val="26"/>
          <w:szCs w:val="26"/>
          <w:rtl/>
          <w:lang w:bidi="ar-DZ"/>
        </w:rPr>
        <w:t>س</w:t>
      </w:r>
      <w:r w:rsidRPr="003112B9">
        <w:rPr>
          <w:sz w:val="26"/>
          <w:szCs w:val="26"/>
          <w:rtl/>
          <w:lang w:bidi="ar-DZ"/>
        </w:rPr>
        <w:t>تساعد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الحفاظ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زخم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التنفيذ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0D35BFD6" w14:textId="6745A947" w:rsidR="004251CE" w:rsidRPr="003112B9" w:rsidRDefault="004251CE" w:rsidP="004251CE">
      <w:pPr>
        <w:keepNext/>
        <w:keepLines/>
        <w:bidi/>
        <w:spacing w:before="240" w:after="240"/>
        <w:rPr>
          <w:sz w:val="26"/>
          <w:szCs w:val="26"/>
          <w:u w:val="single"/>
        </w:rPr>
      </w:pPr>
      <w:r w:rsidRPr="003112B9">
        <w:rPr>
          <w:sz w:val="26"/>
          <w:szCs w:val="26"/>
          <w:u w:val="single"/>
          <w:rtl/>
        </w:rPr>
        <w:t>تقرير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عن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استهلاك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="00BD1C9C" w:rsidRPr="003112B9">
        <w:rPr>
          <w:sz w:val="26"/>
          <w:szCs w:val="26"/>
          <w:u w:val="single"/>
          <w:rtl/>
        </w:rPr>
        <w:t>المواد ال</w:t>
      </w:r>
      <w:r w:rsidR="007B726B" w:rsidRPr="003112B9">
        <w:rPr>
          <w:sz w:val="26"/>
          <w:szCs w:val="26"/>
          <w:u w:val="single"/>
          <w:rtl/>
        </w:rPr>
        <w:t>هيدروفلوروكربون</w:t>
      </w:r>
      <w:r w:rsidR="00BD1C9C" w:rsidRPr="003112B9">
        <w:rPr>
          <w:sz w:val="26"/>
          <w:szCs w:val="26"/>
          <w:u w:val="single"/>
          <w:rtl/>
        </w:rPr>
        <w:t>ية</w:t>
      </w:r>
      <w:r w:rsidRPr="003112B9">
        <w:rPr>
          <w:sz w:val="26"/>
          <w:szCs w:val="26"/>
          <w:u w:val="single"/>
          <w:rtl/>
        </w:rPr>
        <w:t>،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والتحقق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منه،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والامتثال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لل</w:t>
      </w:r>
      <w:r w:rsidR="002C2DD6" w:rsidRPr="003112B9">
        <w:rPr>
          <w:sz w:val="26"/>
          <w:szCs w:val="26"/>
          <w:u w:val="single"/>
          <w:rtl/>
        </w:rPr>
        <w:t xml:space="preserve">مقرر </w:t>
      </w:r>
      <w:r w:rsidRPr="003112B9">
        <w:rPr>
          <w:sz w:val="26"/>
          <w:szCs w:val="26"/>
          <w:u w:val="single"/>
          <w:rtl/>
        </w:rPr>
        <w:t>93/55(ب)</w:t>
      </w:r>
    </w:p>
    <w:p w14:paraId="2CBE8A2C" w14:textId="0EA091A4" w:rsidR="004251CE" w:rsidRPr="003112B9" w:rsidRDefault="004251CE" w:rsidP="004251CE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sz w:val="26"/>
          <w:szCs w:val="26"/>
          <w:rtl/>
          <w:lang w:bidi="ar-DZ"/>
        </w:rPr>
        <w:t>تعد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بوليفيا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المتعددة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القوميات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E50398" w:rsidRPr="003112B9">
        <w:rPr>
          <w:rFonts w:hint="cs"/>
          <w:sz w:val="26"/>
          <w:szCs w:val="26"/>
          <w:rtl/>
          <w:lang w:bidi="ar-DZ"/>
        </w:rPr>
        <w:t>من البلدان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03FD6" w:rsidRPr="003112B9">
        <w:rPr>
          <w:rFonts w:hint="cs"/>
          <w:sz w:val="26"/>
          <w:szCs w:val="26"/>
          <w:rtl/>
          <w:lang w:bidi="ar-DZ"/>
        </w:rPr>
        <w:t>ذات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الاستهلاك</w:t>
      </w:r>
      <w:r w:rsidR="00A03FD6" w:rsidRPr="003112B9">
        <w:rPr>
          <w:rFonts w:hint="cs"/>
          <w:sz w:val="26"/>
          <w:szCs w:val="26"/>
          <w:rtl/>
          <w:lang w:bidi="ar-DZ"/>
        </w:rPr>
        <w:t xml:space="preserve"> المنخفض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ونظرا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لوجود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ثلاث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شرائح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03FD6" w:rsidRPr="003112B9">
        <w:rPr>
          <w:rFonts w:hint="cs"/>
          <w:sz w:val="26"/>
          <w:szCs w:val="26"/>
          <w:rtl/>
          <w:lang w:bidi="ar-DZ"/>
        </w:rPr>
        <w:t xml:space="preserve">للبلد في </w:t>
      </w:r>
      <w:r w:rsidR="00A03FD6" w:rsidRPr="003112B9">
        <w:rPr>
          <w:rFonts w:hint="cs"/>
          <w:sz w:val="26"/>
          <w:szCs w:val="26"/>
          <w:rtl/>
          <w:lang w:bidi="ar-DZ"/>
        </w:rPr>
        <w:lastRenderedPageBreak/>
        <w:t>إطار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المرحلة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الأولى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03FD6" w:rsidRPr="003112B9">
        <w:rPr>
          <w:rFonts w:hint="cs"/>
          <w:sz w:val="26"/>
          <w:szCs w:val="26"/>
          <w:rtl/>
          <w:lang w:bidi="ar-DZ"/>
        </w:rPr>
        <w:t>خطة التنفيذ بموج</w:t>
      </w:r>
      <w:r w:rsidR="00ED26D9" w:rsidRPr="003112B9">
        <w:rPr>
          <w:rFonts w:hint="cs"/>
          <w:sz w:val="26"/>
          <w:szCs w:val="26"/>
          <w:rtl/>
          <w:lang w:bidi="ar-DZ"/>
        </w:rPr>
        <w:t>ب</w:t>
      </w:r>
      <w:r w:rsidR="00A03FD6" w:rsidRPr="003112B9">
        <w:rPr>
          <w:rFonts w:hint="cs"/>
          <w:sz w:val="26"/>
          <w:szCs w:val="26"/>
          <w:rtl/>
          <w:lang w:bidi="ar-DZ"/>
        </w:rPr>
        <w:t xml:space="preserve"> تعديل كيغالي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سيكون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مطلوبا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تقديم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تقرير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تحقق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تقديم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طلب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الثالثة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6C3197BB" w14:textId="0D9A8585" w:rsidR="004251CE" w:rsidRPr="003112B9" w:rsidRDefault="004251CE" w:rsidP="004251CE">
      <w:pPr>
        <w:keepNext/>
        <w:keepLines/>
        <w:bidi/>
        <w:spacing w:before="240" w:after="240"/>
        <w:rPr>
          <w:i/>
          <w:iCs/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تقييم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A03FD6" w:rsidRPr="003112B9">
        <w:rPr>
          <w:rFonts w:hint="cs"/>
          <w:i/>
          <w:iCs/>
          <w:sz w:val="26"/>
          <w:szCs w:val="26"/>
          <w:rtl/>
        </w:rPr>
        <w:t>ال</w:t>
      </w:r>
      <w:r w:rsidRPr="003112B9">
        <w:rPr>
          <w:i/>
          <w:iCs/>
          <w:sz w:val="26"/>
          <w:szCs w:val="26"/>
          <w:rtl/>
        </w:rPr>
        <w:t>واردات</w:t>
      </w:r>
      <w:r w:rsidR="00A03FD6" w:rsidRPr="003112B9">
        <w:rPr>
          <w:rFonts w:hint="cs"/>
          <w:i/>
          <w:iCs/>
          <w:sz w:val="26"/>
          <w:szCs w:val="26"/>
          <w:rtl/>
        </w:rPr>
        <w:t xml:space="preserve"> من</w:t>
      </w:r>
      <w:r w:rsidR="002C2DD6" w:rsidRPr="003112B9">
        <w:rPr>
          <w:i/>
          <w:iCs/>
          <w:sz w:val="26"/>
          <w:szCs w:val="26"/>
          <w:rtl/>
        </w:rPr>
        <w:t xml:space="preserve"> المواد ال</w:t>
      </w:r>
      <w:r w:rsidR="007B726B" w:rsidRPr="003112B9">
        <w:rPr>
          <w:i/>
          <w:iCs/>
          <w:sz w:val="26"/>
          <w:szCs w:val="26"/>
          <w:rtl/>
        </w:rPr>
        <w:t>هيدروفلوروكربون</w:t>
      </w:r>
      <w:r w:rsidR="002C2DD6" w:rsidRPr="003112B9">
        <w:rPr>
          <w:i/>
          <w:iCs/>
          <w:sz w:val="26"/>
          <w:szCs w:val="26"/>
          <w:rtl/>
        </w:rPr>
        <w:t xml:space="preserve">ية </w:t>
      </w:r>
      <w:r w:rsidRPr="003112B9">
        <w:rPr>
          <w:i/>
          <w:iCs/>
          <w:sz w:val="26"/>
          <w:szCs w:val="26"/>
          <w:rtl/>
        </w:rPr>
        <w:t>في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عام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2022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في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ضوء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بيانات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إضافية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من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عام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2025</w:t>
      </w:r>
    </w:p>
    <w:p w14:paraId="4342E732" w14:textId="30BDFA28" w:rsidR="004251CE" w:rsidRPr="003112B9" w:rsidRDefault="004251CE" w:rsidP="004251CE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ملاحظة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ذروة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استهلاك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2022،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نظرت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B4019D" w:rsidRPr="003112B9">
        <w:rPr>
          <w:sz w:val="26"/>
          <w:szCs w:val="26"/>
          <w:rtl/>
          <w:lang w:bidi="ar-DZ"/>
        </w:rPr>
        <w:t>أمانة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خمسة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42931" w:rsidRPr="003112B9">
        <w:rPr>
          <w:rFonts w:hint="cs"/>
          <w:sz w:val="26"/>
          <w:szCs w:val="26"/>
          <w:rtl/>
          <w:lang w:bidi="ar-DZ"/>
        </w:rPr>
        <w:t>نُهج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لفهم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أساس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استهلاك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42931" w:rsidRPr="003112B9">
        <w:rPr>
          <w:sz w:val="26"/>
          <w:szCs w:val="26"/>
          <w:rtl/>
          <w:lang w:bidi="ar-DZ"/>
        </w:rPr>
        <w:t>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342931" w:rsidRPr="003112B9">
        <w:rPr>
          <w:sz w:val="26"/>
          <w:szCs w:val="26"/>
          <w:rtl/>
          <w:lang w:bidi="ar-DZ"/>
        </w:rPr>
        <w:t xml:space="preserve">ية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B6B17" w:rsidRPr="003112B9">
        <w:rPr>
          <w:sz w:val="26"/>
          <w:szCs w:val="26"/>
          <w:rtl/>
          <w:lang w:bidi="ar-DZ"/>
        </w:rPr>
        <w:t>البلد</w:t>
      </w:r>
      <w:r w:rsidR="00FC71FB" w:rsidRPr="003112B9">
        <w:rPr>
          <w:sz w:val="26"/>
          <w:szCs w:val="26"/>
          <w:rtl/>
          <w:lang w:bidi="ar-DZ"/>
        </w:rPr>
        <w:t>: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منهجان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يستثنيان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بيانات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2022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(أي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باستخدام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متوسط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​​بيانات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الأعوام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2020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و2021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و2023،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وباستخدام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متوسط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​​بيانات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الأعوام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2020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و2021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و2023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و2024)،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وثلاثة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42931" w:rsidRPr="003112B9">
        <w:rPr>
          <w:rFonts w:hint="cs"/>
          <w:sz w:val="26"/>
          <w:szCs w:val="26"/>
          <w:rtl/>
          <w:lang w:bidi="ar-DZ"/>
        </w:rPr>
        <w:t>نُهج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تستند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بيانات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السنوات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والخمس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والأربع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الأخيرة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(أي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2020-2025،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و2021-2025،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و2022-2025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التوالي)</w:t>
      </w:r>
      <w:r w:rsidR="002C2DD6" w:rsidRPr="003112B9">
        <w:rPr>
          <w:sz w:val="26"/>
          <w:szCs w:val="26"/>
          <w:rtl/>
          <w:lang w:bidi="ar-DZ"/>
        </w:rPr>
        <w:t>. وف</w:t>
      </w:r>
      <w:r w:rsidRPr="003112B9">
        <w:rPr>
          <w:sz w:val="26"/>
          <w:szCs w:val="26"/>
          <w:rtl/>
          <w:lang w:bidi="ar-DZ"/>
        </w:rPr>
        <w:t>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جميع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342931" w:rsidRPr="003112B9">
        <w:rPr>
          <w:sz w:val="26"/>
          <w:szCs w:val="26"/>
          <w:rtl/>
          <w:lang w:bidi="ar-DZ"/>
        </w:rPr>
        <w:t>نُهج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يبقى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متوسط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​​استهلاك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قطاع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الخدم</w:t>
      </w:r>
      <w:r w:rsidR="003B78AC" w:rsidRPr="003112B9">
        <w:rPr>
          <w:rFonts w:hint="cs"/>
          <w:sz w:val="26"/>
          <w:szCs w:val="26"/>
          <w:rtl/>
          <w:lang w:bidi="ar-DZ"/>
        </w:rPr>
        <w:t>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سنوات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الأساس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200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و300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طن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متري،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يتوافق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مستوى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التمويل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الحالي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="00342931" w:rsidRPr="003112B9">
        <w:rPr>
          <w:rFonts w:hint="cs"/>
          <w:sz w:val="26"/>
          <w:szCs w:val="26"/>
          <w:rtl/>
          <w:lang w:bidi="ar-DZ"/>
        </w:rPr>
        <w:t>ولذلك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فإن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استخدام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سنوات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أساس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مختلفة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لتقدير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الأساس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يؤثر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التمويل،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الرغم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التشوه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الناجم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المستوى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المرتفع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بشكل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غير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معتاد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للواردات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2022</w:t>
      </w:r>
      <w:r w:rsidR="002C2DD6" w:rsidRPr="003112B9">
        <w:rPr>
          <w:sz w:val="26"/>
          <w:szCs w:val="26"/>
          <w:rtl/>
          <w:lang w:bidi="ar-DZ"/>
        </w:rPr>
        <w:t>. وع</w:t>
      </w:r>
      <w:r w:rsidRPr="003112B9">
        <w:rPr>
          <w:sz w:val="26"/>
          <w:szCs w:val="26"/>
          <w:rtl/>
          <w:lang w:bidi="ar-DZ"/>
        </w:rPr>
        <w:t>لاوة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ذلك،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عند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افتراض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أساس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أقل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(651,968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طنا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42931" w:rsidRPr="003112B9">
        <w:rPr>
          <w:rFonts w:hint="cs"/>
          <w:sz w:val="26"/>
          <w:szCs w:val="26"/>
          <w:rtl/>
          <w:lang w:bidi="ar-DZ"/>
        </w:rPr>
        <w:t xml:space="preserve">من </w:t>
      </w:r>
      <w:r w:rsidRPr="003112B9">
        <w:rPr>
          <w:sz w:val="26"/>
          <w:szCs w:val="26"/>
          <w:rtl/>
          <w:lang w:bidi="ar-DZ"/>
        </w:rPr>
        <w:t>مكافئ</w:t>
      </w:r>
      <w:r w:rsidR="00342931" w:rsidRPr="003112B9">
        <w:rPr>
          <w:rFonts w:hint="cs"/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ثاني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أكسيد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الكربون)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باستخدام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متوسط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​​الاستهلاك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للفترة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2020-2025،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فإن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خفضا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بنسبة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10</w:t>
      </w:r>
      <w:r w:rsidR="002C2DD6" w:rsidRPr="003112B9">
        <w:rPr>
          <w:sz w:val="26"/>
          <w:szCs w:val="26"/>
          <w:rtl/>
          <w:lang w:bidi="ar-DZ"/>
        </w:rPr>
        <w:t xml:space="preserve"> في المائة </w:t>
      </w:r>
      <w:r w:rsidRPr="003112B9">
        <w:rPr>
          <w:sz w:val="26"/>
          <w:szCs w:val="26"/>
          <w:rtl/>
          <w:lang w:bidi="ar-DZ"/>
        </w:rPr>
        <w:t>سيؤدي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أقصى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42931" w:rsidRPr="003112B9">
        <w:rPr>
          <w:sz w:val="26"/>
          <w:szCs w:val="26"/>
          <w:rtl/>
          <w:lang w:bidi="ar-DZ"/>
        </w:rPr>
        <w:t xml:space="preserve">للاستهلاك </w:t>
      </w:r>
      <w:r w:rsidR="00342931" w:rsidRPr="003112B9">
        <w:rPr>
          <w:rFonts w:hint="cs"/>
          <w:sz w:val="26"/>
          <w:szCs w:val="26"/>
          <w:rtl/>
          <w:lang w:bidi="ar-DZ"/>
        </w:rPr>
        <w:t>ال</w:t>
      </w:r>
      <w:r w:rsidRPr="003112B9">
        <w:rPr>
          <w:sz w:val="26"/>
          <w:szCs w:val="26"/>
          <w:rtl/>
          <w:lang w:bidi="ar-DZ"/>
        </w:rPr>
        <w:t>مسموح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2029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42931" w:rsidRPr="003112B9">
        <w:rPr>
          <w:rFonts w:hint="cs"/>
          <w:sz w:val="26"/>
          <w:szCs w:val="26"/>
          <w:rtl/>
          <w:lang w:bidi="ar-DZ"/>
        </w:rPr>
        <w:t xml:space="preserve">قدره </w:t>
      </w:r>
      <w:r w:rsidRPr="003112B9">
        <w:rPr>
          <w:sz w:val="26"/>
          <w:szCs w:val="26"/>
          <w:rtl/>
          <w:lang w:bidi="ar-DZ"/>
        </w:rPr>
        <w:t>586,771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42931" w:rsidRPr="003112B9">
        <w:rPr>
          <w:sz w:val="26"/>
          <w:szCs w:val="26"/>
          <w:rtl/>
          <w:lang w:bidi="ar-DZ"/>
        </w:rPr>
        <w:t>طنا من مكافئ ثاني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أكسيد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الكربون،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وهو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الحد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الأقصى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المسموح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للاستهلاك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 xml:space="preserve">اتفاق </w:t>
      </w:r>
      <w:r w:rsidR="00342931" w:rsidRPr="003112B9">
        <w:rPr>
          <w:rFonts w:hint="cs"/>
          <w:sz w:val="26"/>
          <w:szCs w:val="26"/>
          <w:rtl/>
          <w:lang w:bidi="ar-DZ"/>
        </w:rPr>
        <w:t xml:space="preserve">المبرم </w:t>
      </w:r>
      <w:r w:rsidRPr="003112B9">
        <w:rPr>
          <w:sz w:val="26"/>
          <w:szCs w:val="26"/>
          <w:rtl/>
          <w:lang w:bidi="ar-DZ"/>
        </w:rPr>
        <w:t>بين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الحكومة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واللجنة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التنفيذية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42931" w:rsidRPr="003112B9">
        <w:rPr>
          <w:rFonts w:hint="cs"/>
          <w:sz w:val="26"/>
          <w:szCs w:val="26"/>
          <w:rtl/>
          <w:lang w:bidi="ar-DZ"/>
        </w:rPr>
        <w:t>وقدره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576,201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42931" w:rsidRPr="003112B9">
        <w:rPr>
          <w:sz w:val="26"/>
          <w:szCs w:val="26"/>
          <w:rtl/>
          <w:lang w:bidi="ar-DZ"/>
        </w:rPr>
        <w:t>طن من مكافئ ثاني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أكسيد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الكربون،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والذي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يعادل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خفضا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بنسبة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15</w:t>
      </w:r>
      <w:r w:rsidR="002C2DD6" w:rsidRPr="003112B9">
        <w:rPr>
          <w:sz w:val="26"/>
          <w:szCs w:val="26"/>
          <w:rtl/>
          <w:lang w:bidi="ar-DZ"/>
        </w:rPr>
        <w:t xml:space="preserve"> في المائة </w:t>
      </w:r>
      <w:r w:rsidRPr="003112B9">
        <w:rPr>
          <w:sz w:val="26"/>
          <w:szCs w:val="26"/>
          <w:rtl/>
          <w:lang w:bidi="ar-DZ"/>
        </w:rPr>
        <w:t>عن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الأساس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المحدد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ويبدو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الهدف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الحالي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المتمثل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42931" w:rsidRPr="003112B9">
        <w:rPr>
          <w:rFonts w:hint="cs"/>
          <w:sz w:val="26"/>
          <w:szCs w:val="26"/>
          <w:rtl/>
          <w:lang w:bidi="ar-DZ"/>
        </w:rPr>
        <w:t>ال</w:t>
      </w:r>
      <w:r w:rsidRPr="003112B9">
        <w:rPr>
          <w:sz w:val="26"/>
          <w:szCs w:val="26"/>
          <w:rtl/>
          <w:lang w:bidi="ar-DZ"/>
        </w:rPr>
        <w:t>خفض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بنسبة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15</w:t>
      </w:r>
      <w:r w:rsidR="002C2DD6" w:rsidRPr="003112B9">
        <w:rPr>
          <w:sz w:val="26"/>
          <w:szCs w:val="26"/>
          <w:rtl/>
          <w:lang w:bidi="ar-DZ"/>
        </w:rPr>
        <w:t xml:space="preserve"> في المائة </w:t>
      </w:r>
      <w:r w:rsidRPr="003112B9">
        <w:rPr>
          <w:sz w:val="26"/>
          <w:szCs w:val="26"/>
          <w:rtl/>
          <w:lang w:bidi="ar-DZ"/>
        </w:rPr>
        <w:t>عن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الأساس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المحدد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يمثل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مستوى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خفض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مناسبا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بناء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هذا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التحليل</w:t>
      </w:r>
      <w:r w:rsidR="002D33AF" w:rsidRPr="003112B9">
        <w:rPr>
          <w:sz w:val="26"/>
          <w:szCs w:val="26"/>
          <w:rtl/>
          <w:lang w:bidi="ar-DZ"/>
        </w:rPr>
        <w:t>. و</w:t>
      </w:r>
      <w:r w:rsidRPr="003112B9">
        <w:rPr>
          <w:sz w:val="26"/>
          <w:szCs w:val="26"/>
          <w:rtl/>
          <w:lang w:bidi="ar-DZ"/>
        </w:rPr>
        <w:t>ترغب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اللجنة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التنفيذية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إعادة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النظر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حدود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الاستهلاك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القصوى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المسموح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بعد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تقديم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تقرير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التحقق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0A3952"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الأخيرة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المرحلة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الأولى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039BEEA7" w14:textId="455802E1" w:rsidR="004251CE" w:rsidRPr="003112B9" w:rsidRDefault="004251CE" w:rsidP="004251CE">
      <w:pPr>
        <w:keepNext/>
        <w:keepLines/>
        <w:bidi/>
        <w:spacing w:before="240" w:after="240"/>
        <w:rPr>
          <w:sz w:val="26"/>
          <w:szCs w:val="26"/>
          <w:u w:val="single"/>
        </w:rPr>
      </w:pPr>
      <w:r w:rsidRPr="003112B9">
        <w:rPr>
          <w:sz w:val="26"/>
          <w:szCs w:val="26"/>
          <w:u w:val="single"/>
          <w:rtl/>
        </w:rPr>
        <w:t>تقرير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مرحلي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عن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تنفيذ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="000A3952" w:rsidRPr="003112B9">
        <w:rPr>
          <w:sz w:val="26"/>
          <w:szCs w:val="26"/>
          <w:u w:val="single"/>
          <w:rtl/>
        </w:rPr>
        <w:t>الشريحة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الأولى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من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المرحلة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الأولى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من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="00BD1C9C" w:rsidRPr="003112B9">
        <w:rPr>
          <w:rFonts w:hint="cs"/>
          <w:sz w:val="26"/>
          <w:szCs w:val="26"/>
          <w:u w:val="single"/>
          <w:rtl/>
          <w:lang w:val="en-CA" w:bidi="ar-EG"/>
        </w:rPr>
        <w:t>خطة التنفيذ المتعلقة بالمواد ال</w:t>
      </w:r>
      <w:r w:rsidR="007B726B" w:rsidRPr="003112B9">
        <w:rPr>
          <w:rFonts w:hint="cs"/>
          <w:sz w:val="26"/>
          <w:szCs w:val="26"/>
          <w:u w:val="single"/>
          <w:rtl/>
          <w:lang w:val="en-CA" w:bidi="ar-EG"/>
        </w:rPr>
        <w:t>هيدروفلوروكربون</w:t>
      </w:r>
      <w:r w:rsidR="00BD1C9C" w:rsidRPr="003112B9">
        <w:rPr>
          <w:rFonts w:hint="cs"/>
          <w:sz w:val="26"/>
          <w:szCs w:val="26"/>
          <w:u w:val="single"/>
          <w:rtl/>
          <w:lang w:val="en-CA" w:bidi="ar-EG"/>
        </w:rPr>
        <w:t>ية بموجب تعديل كيغالي</w:t>
      </w:r>
    </w:p>
    <w:p w14:paraId="101F2369" w14:textId="09C7749D" w:rsidR="004251CE" w:rsidRPr="003112B9" w:rsidRDefault="004251CE" w:rsidP="004251CE">
      <w:pPr>
        <w:keepNext/>
        <w:keepLines/>
        <w:bidi/>
        <w:spacing w:before="240" w:after="240"/>
        <w:rPr>
          <w:i/>
          <w:iCs/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الإطار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القانوني</w:t>
      </w:r>
    </w:p>
    <w:p w14:paraId="159E231A" w14:textId="4EB70EF9" w:rsidR="004251CE" w:rsidRPr="003112B9" w:rsidRDefault="004251CE" w:rsidP="004251CE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sz w:val="26"/>
          <w:szCs w:val="26"/>
          <w:rtl/>
          <w:lang w:bidi="ar-DZ"/>
        </w:rPr>
        <w:t>أصدرت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حكومة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بوليفيا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المتعددة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القوميات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حصص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استيراد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D1C9C" w:rsidRPr="003112B9">
        <w:rPr>
          <w:sz w:val="26"/>
          <w:szCs w:val="26"/>
          <w:rtl/>
          <w:lang w:bidi="ar-DZ"/>
        </w:rPr>
        <w:t>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BD1C9C" w:rsidRPr="003112B9">
        <w:rPr>
          <w:sz w:val="26"/>
          <w:szCs w:val="26"/>
          <w:rtl/>
          <w:lang w:bidi="ar-DZ"/>
        </w:rPr>
        <w:t>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لعامي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2026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و2027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وفقا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لأهداف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بروتوكول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مونتريال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للرقابة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3E37D1DA" w14:textId="30237D7A" w:rsidR="004251CE" w:rsidRPr="003112B9" w:rsidRDefault="004251CE" w:rsidP="004251CE">
      <w:pPr>
        <w:keepNext/>
        <w:keepLines/>
        <w:bidi/>
        <w:spacing w:before="240" w:after="240"/>
        <w:rPr>
          <w:i/>
          <w:iCs/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قطاع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FC71FB" w:rsidRPr="003112B9">
        <w:rPr>
          <w:i/>
          <w:iCs/>
          <w:sz w:val="26"/>
          <w:szCs w:val="26"/>
          <w:rtl/>
        </w:rPr>
        <w:t>خدمة التبريد</w:t>
      </w:r>
    </w:p>
    <w:p w14:paraId="7E7A7B52" w14:textId="728D8EED" w:rsidR="004251CE" w:rsidRPr="003112B9" w:rsidRDefault="004251CE" w:rsidP="004251CE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sz w:val="26"/>
          <w:szCs w:val="26"/>
          <w:rtl/>
          <w:lang w:bidi="ar-DZ"/>
        </w:rPr>
        <w:t>نظرا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لمحدودية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توافر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المعدات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السوق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الدولية،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يتسن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42931" w:rsidRPr="003112B9">
        <w:rPr>
          <w:rFonts w:hint="cs"/>
          <w:sz w:val="26"/>
          <w:szCs w:val="26"/>
          <w:rtl/>
          <w:lang w:bidi="ar-DZ"/>
        </w:rPr>
        <w:t>إكمال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عملية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شراء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42931" w:rsidRPr="003112B9">
        <w:rPr>
          <w:rFonts w:hint="cs"/>
          <w:sz w:val="26"/>
          <w:szCs w:val="26"/>
          <w:rtl/>
          <w:lang w:bidi="ar-DZ"/>
        </w:rPr>
        <w:t>جهاز التعرف على غازات التبريد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42931" w:rsidRPr="003112B9">
        <w:rPr>
          <w:rFonts w:hint="cs"/>
          <w:sz w:val="26"/>
          <w:szCs w:val="26"/>
          <w:rtl/>
          <w:lang w:bidi="ar-DZ"/>
        </w:rPr>
        <w:t>ال</w:t>
      </w:r>
      <w:r w:rsidR="000A3952" w:rsidRPr="003112B9">
        <w:rPr>
          <w:sz w:val="26"/>
          <w:szCs w:val="26"/>
          <w:rtl/>
          <w:lang w:bidi="ar-DZ"/>
        </w:rPr>
        <w:t>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607E6E" w:rsidRPr="003112B9">
        <w:rPr>
          <w:rFonts w:hint="cs"/>
          <w:sz w:val="26"/>
          <w:szCs w:val="26"/>
          <w:rtl/>
          <w:lang w:bidi="ar-DZ"/>
        </w:rPr>
        <w:t>المشمولة</w:t>
      </w:r>
      <w:r w:rsidR="00342931" w:rsidRPr="003112B9">
        <w:rPr>
          <w:rFonts w:hint="cs"/>
          <w:sz w:val="26"/>
          <w:szCs w:val="26"/>
          <w:rtl/>
          <w:lang w:bidi="ar-DZ"/>
        </w:rPr>
        <w:t xml:space="preserve"> ب</w:t>
      </w:r>
      <w:r w:rsidRPr="003112B9">
        <w:rPr>
          <w:sz w:val="26"/>
          <w:szCs w:val="26"/>
          <w:rtl/>
          <w:lang w:bidi="ar-DZ"/>
        </w:rPr>
        <w:t>التقرير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ونتيجة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لذلك،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أعيد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تخصيص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الميزانية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لأنشطة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أخرى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للمشروع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تتطلب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موارد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إضافية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ولا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يزال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الممكن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الحصول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المعدات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تحسن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توافرها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السوق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B3590" w:rsidRPr="003112B9">
        <w:rPr>
          <w:rFonts w:hint="cs"/>
          <w:sz w:val="26"/>
          <w:szCs w:val="26"/>
          <w:rtl/>
          <w:lang w:bidi="ar-DZ"/>
        </w:rPr>
        <w:t>الشرائح المستقبلية.</w:t>
      </w:r>
    </w:p>
    <w:p w14:paraId="22BCE19C" w14:textId="219B517C" w:rsidR="004251CE" w:rsidRPr="003112B9" w:rsidRDefault="004251CE" w:rsidP="004251CE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rtl/>
          <w:lang w:bidi="ar-DZ"/>
        </w:rPr>
      </w:pPr>
      <w:r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استفسرت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B4019D" w:rsidRPr="003112B9">
        <w:rPr>
          <w:sz w:val="26"/>
          <w:szCs w:val="26"/>
          <w:rtl/>
          <w:lang w:bidi="ar-DZ"/>
        </w:rPr>
        <w:t>أمانة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المصروفات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لكل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نشاط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وإعادة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تخصيص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الأموال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وأوضحت</w:t>
      </w:r>
      <w:r w:rsidR="002C2DD6" w:rsidRPr="003112B9">
        <w:rPr>
          <w:sz w:val="26"/>
          <w:szCs w:val="26"/>
          <w:rtl/>
          <w:lang w:bidi="ar-DZ"/>
        </w:rPr>
        <w:t xml:space="preserve"> اليونيدو </w:t>
      </w:r>
      <w:r w:rsidRPr="003112B9">
        <w:rPr>
          <w:sz w:val="26"/>
          <w:szCs w:val="26"/>
          <w:rtl/>
          <w:lang w:bidi="ar-DZ"/>
        </w:rPr>
        <w:t>أنه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يحدث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إنفاق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زائد،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وإنما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إعادة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تخصيص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داخلية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للموارد</w:t>
      </w:r>
      <w:r w:rsidR="002C2DD6" w:rsidRPr="003112B9">
        <w:rPr>
          <w:sz w:val="26"/>
          <w:szCs w:val="26"/>
          <w:rtl/>
          <w:lang w:bidi="ar-DZ"/>
        </w:rPr>
        <w:t>. وت</w:t>
      </w:r>
      <w:r w:rsidRPr="003112B9">
        <w:rPr>
          <w:sz w:val="26"/>
          <w:szCs w:val="26"/>
          <w:rtl/>
          <w:lang w:bidi="ar-DZ"/>
        </w:rPr>
        <w:t>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تحقيق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وفورات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شراء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المعدات،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وأعيد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تخصيصها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B3590" w:rsidRPr="003112B9">
        <w:rPr>
          <w:rFonts w:hint="cs"/>
          <w:sz w:val="26"/>
          <w:szCs w:val="26"/>
          <w:rtl/>
          <w:lang w:bidi="ar-DZ"/>
        </w:rPr>
        <w:t>لإعداد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أدلة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B3590" w:rsidRPr="003112B9">
        <w:rPr>
          <w:rFonts w:hint="cs"/>
          <w:sz w:val="26"/>
          <w:szCs w:val="26"/>
          <w:rtl/>
          <w:lang w:bidi="ar-DZ"/>
        </w:rPr>
        <w:t>بشأن الهيدروكربونات</w:t>
      </w:r>
      <w:r w:rsidR="002C2DD6" w:rsidRPr="003112B9">
        <w:rPr>
          <w:sz w:val="26"/>
          <w:szCs w:val="26"/>
          <w:rtl/>
          <w:lang w:bidi="ar-DZ"/>
        </w:rPr>
        <w:t>. ول</w:t>
      </w:r>
      <w:r w:rsidRPr="003112B9">
        <w:rPr>
          <w:sz w:val="26"/>
          <w:szCs w:val="26"/>
          <w:rtl/>
          <w:lang w:bidi="ar-DZ"/>
        </w:rPr>
        <w:t>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تتجاوز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عمليات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إعادة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التخصيص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30</w:t>
      </w:r>
      <w:r w:rsidR="002C2DD6" w:rsidRPr="003112B9">
        <w:rPr>
          <w:sz w:val="26"/>
          <w:szCs w:val="26"/>
          <w:rtl/>
          <w:lang w:bidi="ar-DZ"/>
        </w:rPr>
        <w:t xml:space="preserve"> في المائة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ولا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تشكل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تغييرا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جوهريا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5CFE643F" w14:textId="55CDFC10" w:rsidR="004251CE" w:rsidRPr="003112B9" w:rsidRDefault="004251CE" w:rsidP="004251CE">
      <w:pPr>
        <w:keepNext/>
        <w:keepLines/>
        <w:bidi/>
        <w:spacing w:before="240" w:after="240"/>
        <w:rPr>
          <w:sz w:val="26"/>
          <w:szCs w:val="26"/>
          <w:u w:val="single"/>
        </w:rPr>
      </w:pPr>
      <w:r w:rsidRPr="003112B9">
        <w:rPr>
          <w:sz w:val="26"/>
          <w:szCs w:val="26"/>
          <w:u w:val="single"/>
          <w:rtl/>
        </w:rPr>
        <w:t>خطة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تنفيذ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الشريحة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الثانية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من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المرحلة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الأولى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من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="00B4019D" w:rsidRPr="003112B9">
        <w:rPr>
          <w:sz w:val="26"/>
          <w:szCs w:val="26"/>
          <w:u w:val="single"/>
          <w:rtl/>
        </w:rPr>
        <w:t>خطة التنفيذ المتعلقة بالمواد ال</w:t>
      </w:r>
      <w:r w:rsidR="007B726B" w:rsidRPr="003112B9">
        <w:rPr>
          <w:sz w:val="26"/>
          <w:szCs w:val="26"/>
          <w:u w:val="single"/>
          <w:rtl/>
        </w:rPr>
        <w:t>هيدروفلوروكربون</w:t>
      </w:r>
      <w:r w:rsidR="00B4019D" w:rsidRPr="003112B9">
        <w:rPr>
          <w:sz w:val="26"/>
          <w:szCs w:val="26"/>
          <w:u w:val="single"/>
          <w:rtl/>
        </w:rPr>
        <w:t>ية بموجب تعديل كيغالي</w:t>
      </w:r>
    </w:p>
    <w:p w14:paraId="2658B56E" w14:textId="290CF4A0" w:rsidR="004251CE" w:rsidRPr="003112B9" w:rsidRDefault="004251CE" w:rsidP="004251CE">
      <w:pPr>
        <w:keepNext/>
        <w:keepLines/>
        <w:bidi/>
        <w:spacing w:before="240" w:after="240"/>
        <w:rPr>
          <w:i/>
          <w:iCs/>
          <w:sz w:val="26"/>
          <w:szCs w:val="26"/>
        </w:rPr>
      </w:pPr>
      <w:r w:rsidRPr="003112B9">
        <w:rPr>
          <w:i/>
          <w:iCs/>
          <w:sz w:val="26"/>
          <w:szCs w:val="26"/>
          <w:rtl/>
        </w:rPr>
        <w:t>مشروع</w:t>
      </w:r>
      <w:r w:rsidR="002C2DD6" w:rsidRPr="003112B9">
        <w:rPr>
          <w:i/>
          <w:iCs/>
          <w:sz w:val="26"/>
          <w:szCs w:val="26"/>
          <w:rtl/>
        </w:rPr>
        <w:t xml:space="preserve"> إزالة المواد ال</w:t>
      </w:r>
      <w:r w:rsidR="007B726B" w:rsidRPr="003112B9">
        <w:rPr>
          <w:i/>
          <w:iCs/>
          <w:sz w:val="26"/>
          <w:szCs w:val="26"/>
          <w:rtl/>
        </w:rPr>
        <w:t>هيدروفلوروكربون</w:t>
      </w:r>
      <w:r w:rsidR="002C2DD6" w:rsidRPr="003112B9">
        <w:rPr>
          <w:i/>
          <w:iCs/>
          <w:sz w:val="26"/>
          <w:szCs w:val="26"/>
          <w:rtl/>
        </w:rPr>
        <w:t xml:space="preserve">ية </w:t>
      </w:r>
      <w:r w:rsidR="007501B7" w:rsidRPr="003112B9">
        <w:rPr>
          <w:i/>
          <w:iCs/>
          <w:sz w:val="26"/>
          <w:szCs w:val="26"/>
          <w:rtl/>
        </w:rPr>
        <w:t>الموجودة</w:t>
      </w:r>
      <w:r w:rsidR="00973116" w:rsidRPr="003112B9">
        <w:rPr>
          <w:i/>
          <w:iCs/>
          <w:sz w:val="26"/>
          <w:szCs w:val="26"/>
          <w:rtl/>
        </w:rPr>
        <w:t xml:space="preserve"> في البوليولات سابقة الخلط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في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Pr="003112B9">
        <w:rPr>
          <w:i/>
          <w:iCs/>
          <w:sz w:val="26"/>
          <w:szCs w:val="26"/>
          <w:rtl/>
        </w:rPr>
        <w:t>قطاع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B4019D" w:rsidRPr="003112B9">
        <w:rPr>
          <w:i/>
          <w:iCs/>
          <w:sz w:val="26"/>
          <w:szCs w:val="26"/>
          <w:rtl/>
        </w:rPr>
        <w:t>رغاوى</w:t>
      </w:r>
      <w:r w:rsidR="002C2DD6" w:rsidRPr="003112B9">
        <w:rPr>
          <w:i/>
          <w:iCs/>
          <w:sz w:val="26"/>
          <w:szCs w:val="26"/>
          <w:rtl/>
        </w:rPr>
        <w:t xml:space="preserve"> </w:t>
      </w:r>
      <w:r w:rsidR="00B4019D" w:rsidRPr="003112B9">
        <w:rPr>
          <w:i/>
          <w:iCs/>
          <w:sz w:val="26"/>
          <w:szCs w:val="26"/>
          <w:rtl/>
        </w:rPr>
        <w:t>البوليوريتان</w:t>
      </w:r>
    </w:p>
    <w:p w14:paraId="3435100F" w14:textId="4D3AEA57" w:rsidR="004251CE" w:rsidRPr="003112B9" w:rsidRDefault="004251CE" w:rsidP="004251CE">
      <w:pPr>
        <w:keepNext/>
        <w:keepLines/>
        <w:bidi/>
        <w:spacing w:before="240" w:after="240"/>
        <w:rPr>
          <w:i/>
          <w:iCs/>
          <w:sz w:val="26"/>
          <w:szCs w:val="26"/>
          <w:u w:val="single"/>
        </w:rPr>
      </w:pPr>
      <w:r w:rsidRPr="003112B9">
        <w:rPr>
          <w:i/>
          <w:iCs/>
          <w:sz w:val="26"/>
          <w:szCs w:val="26"/>
          <w:u w:val="single"/>
          <w:rtl/>
        </w:rPr>
        <w:t>قضايا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Pr="003112B9">
        <w:rPr>
          <w:i/>
          <w:iCs/>
          <w:sz w:val="26"/>
          <w:szCs w:val="26"/>
          <w:u w:val="single"/>
          <w:rtl/>
        </w:rPr>
        <w:t>متعلقة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="004B3590" w:rsidRPr="003112B9">
        <w:rPr>
          <w:rFonts w:hint="cs"/>
          <w:i/>
          <w:iCs/>
          <w:sz w:val="26"/>
          <w:szCs w:val="26"/>
          <w:u w:val="single"/>
          <w:rtl/>
        </w:rPr>
        <w:t>بالتكنولوجيات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Pr="003112B9">
        <w:rPr>
          <w:i/>
          <w:iCs/>
          <w:sz w:val="26"/>
          <w:szCs w:val="26"/>
          <w:u w:val="single"/>
          <w:rtl/>
        </w:rPr>
        <w:t>المختارة</w:t>
      </w:r>
    </w:p>
    <w:p w14:paraId="72B5D3C8" w14:textId="73B55B32" w:rsidR="004251CE" w:rsidRPr="003112B9" w:rsidRDefault="004251CE" w:rsidP="004251CE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sz w:val="26"/>
          <w:szCs w:val="26"/>
          <w:rtl/>
          <w:lang w:bidi="ar-DZ"/>
        </w:rPr>
        <w:t>أجرت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B4019D" w:rsidRPr="003112B9">
        <w:rPr>
          <w:sz w:val="26"/>
          <w:szCs w:val="26"/>
          <w:rtl/>
          <w:lang w:bidi="ar-DZ"/>
        </w:rPr>
        <w:t>أمانة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مناقشات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اليونيدو </w:t>
      </w:r>
      <w:r w:rsidRPr="003112B9">
        <w:rPr>
          <w:sz w:val="26"/>
          <w:szCs w:val="26"/>
          <w:rtl/>
          <w:lang w:bidi="ar-DZ"/>
        </w:rPr>
        <w:t>بشأن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اختيار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F72346" w:rsidRPr="003112B9">
        <w:rPr>
          <w:sz w:val="26"/>
          <w:szCs w:val="26"/>
          <w:lang w:bidi="ar-DZ"/>
        </w:rPr>
        <w:t>HFO</w:t>
      </w:r>
      <w:r w:rsidRPr="003112B9">
        <w:rPr>
          <w:sz w:val="26"/>
          <w:szCs w:val="26"/>
          <w:lang w:bidi="ar-DZ"/>
        </w:rPr>
        <w:t>-1233zd(E)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مشيرة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التأخيرات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وإلغاء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0A3952" w:rsidRPr="003112B9">
        <w:rPr>
          <w:sz w:val="26"/>
          <w:szCs w:val="26"/>
          <w:rtl/>
          <w:lang w:bidi="ar-DZ"/>
        </w:rPr>
        <w:t>مشروعات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أخرى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البوليوريتان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المنطقة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بسبب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B3590" w:rsidRPr="003112B9">
        <w:rPr>
          <w:rFonts w:hint="cs"/>
          <w:sz w:val="26"/>
          <w:szCs w:val="26"/>
          <w:rtl/>
          <w:lang w:bidi="ar-DZ"/>
        </w:rPr>
        <w:t>قلة توافر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B3590" w:rsidRPr="003112B9">
        <w:rPr>
          <w:sz w:val="26"/>
          <w:szCs w:val="26"/>
          <w:rtl/>
          <w:lang w:bidi="ar-DZ"/>
        </w:rPr>
        <w:t xml:space="preserve">الأوليفينات الهيدروفلورية </w:t>
      </w:r>
      <w:r w:rsidRPr="003112B9">
        <w:rPr>
          <w:sz w:val="26"/>
          <w:szCs w:val="26"/>
          <w:rtl/>
          <w:lang w:bidi="ar-DZ"/>
        </w:rPr>
        <w:t>بأسعار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تنافسية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وأوضحت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اليونيدو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 xml:space="preserve">نظم </w:t>
      </w:r>
      <w:r w:rsidRPr="003112B9">
        <w:rPr>
          <w:sz w:val="26"/>
          <w:szCs w:val="26"/>
          <w:rtl/>
          <w:lang w:bidi="ar-DZ"/>
        </w:rPr>
        <w:t>القائمة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B3590" w:rsidRPr="003112B9">
        <w:rPr>
          <w:sz w:val="26"/>
          <w:szCs w:val="26"/>
          <w:rtl/>
          <w:lang w:bidi="ar-DZ"/>
        </w:rPr>
        <w:t>الأوليفينات الهيدروفلورية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وصلت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مستوى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النضج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التجاري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lastRenderedPageBreak/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الصعيد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الدولي،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354F7" w:rsidRPr="003112B9">
        <w:rPr>
          <w:rFonts w:hint="cs"/>
          <w:sz w:val="26"/>
          <w:szCs w:val="26"/>
          <w:rtl/>
          <w:lang w:bidi="ar-DZ"/>
        </w:rPr>
        <w:t>وشهدت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زيادة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الطاقة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الإنتاجية،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وتوافر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B3590" w:rsidRPr="003112B9">
        <w:rPr>
          <w:rFonts w:hint="cs"/>
          <w:sz w:val="26"/>
          <w:szCs w:val="26"/>
          <w:rtl/>
          <w:lang w:bidi="ar-DZ"/>
        </w:rPr>
        <w:t>أ</w:t>
      </w:r>
      <w:r w:rsidR="007354F7" w:rsidRPr="003112B9">
        <w:rPr>
          <w:rFonts w:hint="cs"/>
          <w:sz w:val="26"/>
          <w:szCs w:val="26"/>
          <w:rtl/>
          <w:lang w:bidi="ar-DZ"/>
        </w:rPr>
        <w:t>ك</w:t>
      </w:r>
      <w:r w:rsidR="004B3590" w:rsidRPr="003112B9">
        <w:rPr>
          <w:rFonts w:hint="cs"/>
          <w:sz w:val="26"/>
          <w:szCs w:val="26"/>
          <w:rtl/>
          <w:lang w:bidi="ar-DZ"/>
        </w:rPr>
        <w:t>بر لل</w:t>
      </w:r>
      <w:r w:rsidRPr="003112B9">
        <w:rPr>
          <w:sz w:val="26"/>
          <w:szCs w:val="26"/>
          <w:rtl/>
          <w:lang w:bidi="ar-DZ"/>
        </w:rPr>
        <w:t>موردين،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B3590"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لا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سيما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354F7" w:rsidRPr="003112B9">
        <w:rPr>
          <w:rFonts w:hint="cs"/>
          <w:sz w:val="26"/>
          <w:szCs w:val="26"/>
          <w:rtl/>
          <w:lang w:bidi="ar-DZ"/>
        </w:rPr>
        <w:t>شركات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 xml:space="preserve">نظم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اللاتينية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وآسيا،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وتحسن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الأداء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التقني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عبر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B3590" w:rsidRPr="003112B9">
        <w:rPr>
          <w:rFonts w:hint="cs"/>
          <w:sz w:val="26"/>
          <w:szCs w:val="26"/>
          <w:rtl/>
          <w:lang w:bidi="ar-DZ"/>
        </w:rPr>
        <w:t>مجموعة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أوسع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التطبيقات،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ذلك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B3590" w:rsidRPr="003112B9">
        <w:rPr>
          <w:rFonts w:hint="cs"/>
          <w:sz w:val="26"/>
          <w:szCs w:val="26"/>
          <w:rtl/>
          <w:lang w:bidi="ar-DZ"/>
        </w:rPr>
        <w:t xml:space="preserve">رغاوى </w:t>
      </w:r>
      <w:r w:rsidRPr="003112B9">
        <w:rPr>
          <w:sz w:val="26"/>
          <w:szCs w:val="26"/>
          <w:rtl/>
          <w:lang w:bidi="ar-DZ"/>
        </w:rPr>
        <w:t>الألواح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غير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المتصلة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الرش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كما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أوضحت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اليونيدو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ظروف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الإمداد</w:t>
      </w:r>
      <w:r w:rsidR="007354F7" w:rsidRPr="003112B9">
        <w:rPr>
          <w:rFonts w:hint="cs"/>
          <w:sz w:val="26"/>
          <w:szCs w:val="26"/>
          <w:rtl/>
          <w:lang w:bidi="ar-DZ"/>
        </w:rPr>
        <w:t>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تحسنت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وأن</w:t>
      </w:r>
      <w:r w:rsidR="002C2DD6" w:rsidRPr="003112B9">
        <w:rPr>
          <w:sz w:val="26"/>
          <w:szCs w:val="26"/>
          <w:rtl/>
          <w:lang w:bidi="ar-DZ"/>
        </w:rPr>
        <w:t xml:space="preserve"> نظم </w:t>
      </w:r>
      <w:r w:rsidR="004B3590" w:rsidRPr="003112B9">
        <w:rPr>
          <w:sz w:val="26"/>
          <w:szCs w:val="26"/>
          <w:rtl/>
          <w:lang w:bidi="ar-DZ"/>
        </w:rPr>
        <w:t xml:space="preserve">الأوليفينات الهيدروفلورية </w:t>
      </w:r>
      <w:r w:rsidRPr="003112B9">
        <w:rPr>
          <w:sz w:val="26"/>
          <w:szCs w:val="26"/>
          <w:rtl/>
          <w:lang w:bidi="ar-DZ"/>
        </w:rPr>
        <w:t>أصبحت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متاحة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تجاريا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موردين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إقليميين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معتمدين،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وبالتالي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يعتبر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خطر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العودة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Pr="003112B9">
        <w:rPr>
          <w:sz w:val="26"/>
          <w:szCs w:val="26"/>
          <w:rtl/>
          <w:lang w:bidi="ar-DZ"/>
        </w:rPr>
        <w:t>محدودا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وسيتم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تخفيفه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التحقق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التقني،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4B3590" w:rsidRPr="003112B9">
        <w:rPr>
          <w:rFonts w:hint="cs"/>
          <w:sz w:val="26"/>
          <w:szCs w:val="26"/>
          <w:rtl/>
          <w:lang w:bidi="ar-DZ"/>
        </w:rPr>
        <w:t>العمل 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الموردين،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والأهم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ذلك،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التدابير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التنظيمية</w:t>
      </w:r>
      <w:r w:rsidR="002C2DD6" w:rsidRPr="003112B9">
        <w:rPr>
          <w:sz w:val="26"/>
          <w:szCs w:val="26"/>
          <w:rtl/>
          <w:lang w:bidi="ar-DZ"/>
        </w:rPr>
        <w:t>. ون</w:t>
      </w:r>
      <w:r w:rsidRPr="003112B9">
        <w:rPr>
          <w:sz w:val="26"/>
          <w:szCs w:val="26"/>
          <w:rtl/>
          <w:lang w:bidi="ar-DZ"/>
        </w:rPr>
        <w:t>ظرا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لأن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جميع</w:t>
      </w:r>
      <w:r w:rsidR="002C2DD6" w:rsidRPr="003112B9">
        <w:rPr>
          <w:sz w:val="26"/>
          <w:szCs w:val="26"/>
          <w:rtl/>
          <w:lang w:bidi="ar-DZ"/>
        </w:rPr>
        <w:t xml:space="preserve"> نظم </w:t>
      </w:r>
      <w:r w:rsidR="007501B7" w:rsidRPr="003112B9">
        <w:rPr>
          <w:sz w:val="26"/>
          <w:szCs w:val="26"/>
          <w:rtl/>
          <w:lang w:bidi="ar-DZ"/>
        </w:rPr>
        <w:t>البوليولات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مستوردة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ولا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توجد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تركيبة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محلية،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فإن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هذا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B3590" w:rsidRPr="003112B9">
        <w:rPr>
          <w:rFonts w:hint="cs"/>
          <w:sz w:val="26"/>
          <w:szCs w:val="26"/>
          <w:rtl/>
          <w:lang w:bidi="ar-DZ"/>
        </w:rPr>
        <w:t>التدبير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سيمنع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بشكل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فعال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إعادة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إدخال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 xml:space="preserve">نظم </w:t>
      </w:r>
      <w:r w:rsidRPr="003112B9">
        <w:rPr>
          <w:sz w:val="26"/>
          <w:szCs w:val="26"/>
          <w:rtl/>
          <w:lang w:bidi="ar-DZ"/>
        </w:rPr>
        <w:t>القائمة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>ية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يضمن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sz w:val="26"/>
          <w:szCs w:val="26"/>
          <w:rtl/>
          <w:lang w:bidi="ar-DZ"/>
        </w:rPr>
        <w:t>الإزالة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المستدام</w:t>
      </w:r>
      <w:r w:rsidR="004B3590" w:rsidRPr="003112B9">
        <w:rPr>
          <w:rFonts w:hint="cs"/>
          <w:sz w:val="26"/>
          <w:szCs w:val="26"/>
          <w:rtl/>
          <w:lang w:bidi="ar-DZ"/>
        </w:rPr>
        <w:t>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وغير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القابل</w:t>
      </w:r>
      <w:r w:rsidR="004B3590" w:rsidRPr="003112B9">
        <w:rPr>
          <w:rFonts w:hint="cs"/>
          <w:sz w:val="26"/>
          <w:szCs w:val="26"/>
          <w:rtl/>
          <w:lang w:bidi="ar-DZ"/>
        </w:rPr>
        <w:t>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لعكس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B3590" w:rsidRPr="003112B9">
        <w:rPr>
          <w:rFonts w:hint="cs"/>
          <w:sz w:val="26"/>
          <w:szCs w:val="26"/>
          <w:rtl/>
          <w:lang w:bidi="ar-DZ"/>
        </w:rPr>
        <w:t>اتجاه</w:t>
      </w:r>
      <w:r w:rsidRPr="003112B9">
        <w:rPr>
          <w:sz w:val="26"/>
          <w:szCs w:val="26"/>
          <w:rtl/>
          <w:lang w:bidi="ar-DZ"/>
        </w:rPr>
        <w:t>ها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1329A36F" w14:textId="4E9627A2" w:rsidR="004251CE" w:rsidRPr="003112B9" w:rsidRDefault="004251CE" w:rsidP="004251CE">
      <w:pPr>
        <w:keepNext/>
        <w:keepLines/>
        <w:bidi/>
        <w:spacing w:before="240" w:after="240"/>
        <w:rPr>
          <w:i/>
          <w:iCs/>
          <w:sz w:val="26"/>
          <w:szCs w:val="26"/>
          <w:u w:val="single"/>
        </w:rPr>
      </w:pPr>
      <w:r w:rsidRPr="003112B9">
        <w:rPr>
          <w:i/>
          <w:iCs/>
          <w:sz w:val="26"/>
          <w:szCs w:val="26"/>
          <w:u w:val="single"/>
          <w:rtl/>
        </w:rPr>
        <w:t>التكاليف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Pr="003112B9">
        <w:rPr>
          <w:i/>
          <w:iCs/>
          <w:sz w:val="26"/>
          <w:szCs w:val="26"/>
          <w:u w:val="single"/>
          <w:rtl/>
        </w:rPr>
        <w:t>الإضافية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Pr="003112B9">
        <w:rPr>
          <w:i/>
          <w:iCs/>
          <w:sz w:val="26"/>
          <w:szCs w:val="26"/>
          <w:u w:val="single"/>
          <w:rtl/>
        </w:rPr>
        <w:t>لخطة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Pr="003112B9">
        <w:rPr>
          <w:i/>
          <w:iCs/>
          <w:sz w:val="26"/>
          <w:szCs w:val="26"/>
          <w:u w:val="single"/>
          <w:rtl/>
        </w:rPr>
        <w:t>قطاع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Pr="003112B9">
        <w:rPr>
          <w:i/>
          <w:iCs/>
          <w:sz w:val="26"/>
          <w:szCs w:val="26"/>
          <w:u w:val="single"/>
          <w:rtl/>
        </w:rPr>
        <w:t>ال</w:t>
      </w:r>
      <w:r w:rsidR="00B4019D" w:rsidRPr="003112B9">
        <w:rPr>
          <w:i/>
          <w:iCs/>
          <w:sz w:val="26"/>
          <w:szCs w:val="26"/>
          <w:u w:val="single"/>
          <w:rtl/>
        </w:rPr>
        <w:t>رغاوى</w:t>
      </w:r>
    </w:p>
    <w:p w14:paraId="35E9811A" w14:textId="47C6B32B" w:rsidR="004251CE" w:rsidRPr="003112B9" w:rsidRDefault="004251CE" w:rsidP="004251CE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sz w:val="26"/>
          <w:szCs w:val="26"/>
          <w:rtl/>
          <w:lang w:bidi="ar-DZ"/>
        </w:rPr>
        <w:t>بما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التحولات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السابقة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ال</w:t>
      </w:r>
      <w:r w:rsidR="00853AC1" w:rsidRPr="003112B9">
        <w:rPr>
          <w:sz w:val="26"/>
          <w:szCs w:val="26"/>
          <w:rtl/>
          <w:lang w:bidi="ar-DZ"/>
        </w:rPr>
        <w:t>هيدروكلوروفلوروكربون</w:t>
      </w:r>
      <w:r w:rsidRPr="003112B9">
        <w:rPr>
          <w:sz w:val="26"/>
          <w:szCs w:val="26"/>
          <w:rtl/>
          <w:lang w:bidi="ar-DZ"/>
        </w:rPr>
        <w:t>-141ب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4B3590" w:rsidRPr="003112B9">
        <w:rPr>
          <w:sz w:val="26"/>
          <w:szCs w:val="26"/>
        </w:rPr>
        <w:t>HFC-245fa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B3590" w:rsidRPr="003112B9">
        <w:rPr>
          <w:sz w:val="26"/>
          <w:szCs w:val="26"/>
        </w:rPr>
        <w:t>HFO-1233zd(E)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تتطلب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تعديل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C3184" w:rsidRPr="003112B9">
        <w:rPr>
          <w:rFonts w:hint="cs"/>
          <w:sz w:val="26"/>
          <w:szCs w:val="26"/>
          <w:rtl/>
          <w:lang w:bidi="ar-DZ"/>
        </w:rPr>
        <w:t>ل</w:t>
      </w:r>
      <w:r w:rsidRPr="003112B9">
        <w:rPr>
          <w:sz w:val="26"/>
          <w:szCs w:val="26"/>
          <w:rtl/>
          <w:lang w:bidi="ar-DZ"/>
        </w:rPr>
        <w:t>لمعدات،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فقد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استبعاد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تكاليف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دمج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B3590" w:rsidRPr="003112B9">
        <w:rPr>
          <w:sz w:val="26"/>
          <w:szCs w:val="26"/>
          <w:rtl/>
          <w:lang w:bidi="ar-DZ"/>
        </w:rPr>
        <w:t xml:space="preserve">الأوليفينات الهيدروفلورية </w:t>
      </w:r>
      <w:r w:rsidRPr="003112B9">
        <w:rPr>
          <w:sz w:val="26"/>
          <w:szCs w:val="26"/>
          <w:rtl/>
          <w:lang w:bidi="ar-DZ"/>
        </w:rPr>
        <w:t>ومعدات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معالجتها؛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كما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استبعاد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تكلفة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قياس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الموصلية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الحرارية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لأنها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تعتبر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المعدات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الأساسية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لتشغيل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مصنع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وبالتالي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فهي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ليست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تكلفة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إضافية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التحول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B3590" w:rsidRPr="003112B9">
        <w:rPr>
          <w:sz w:val="26"/>
          <w:szCs w:val="26"/>
          <w:rtl/>
          <w:lang w:bidi="ar-DZ"/>
        </w:rPr>
        <w:t>الأوليفينات الهيدروفلورية</w:t>
      </w:r>
      <w:r w:rsidR="002C2DD6" w:rsidRPr="003112B9">
        <w:rPr>
          <w:sz w:val="26"/>
          <w:szCs w:val="26"/>
          <w:rtl/>
          <w:lang w:bidi="ar-DZ"/>
        </w:rPr>
        <w:t>. وت</w:t>
      </w:r>
      <w:r w:rsidRPr="003112B9">
        <w:rPr>
          <w:sz w:val="26"/>
          <w:szCs w:val="26"/>
          <w:rtl/>
          <w:lang w:bidi="ar-DZ"/>
        </w:rPr>
        <w:t>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تعديل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تكلفة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تجارب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إعادة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التركيب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باستخدام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تكلفة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أقل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للوحدة،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تعديل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تكاليف</w:t>
      </w:r>
      <w:r w:rsidR="002C2DD6" w:rsidRPr="003112B9">
        <w:rPr>
          <w:sz w:val="26"/>
          <w:szCs w:val="26"/>
          <w:rtl/>
          <w:lang w:bidi="ar-DZ"/>
        </w:rPr>
        <w:t xml:space="preserve"> حلقات </w:t>
      </w:r>
      <w:r w:rsidRPr="003112B9">
        <w:rPr>
          <w:sz w:val="26"/>
          <w:szCs w:val="26"/>
          <w:rtl/>
          <w:lang w:bidi="ar-DZ"/>
        </w:rPr>
        <w:t>العمل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العملية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والنظرية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C3184" w:rsidRPr="003112B9">
        <w:rPr>
          <w:rFonts w:hint="cs"/>
          <w:sz w:val="26"/>
          <w:szCs w:val="26"/>
          <w:rtl/>
          <w:lang w:bidi="ar-DZ"/>
        </w:rPr>
        <w:t>لتغطي</w:t>
      </w:r>
      <w:r w:rsidR="002C2DD6" w:rsidRPr="003112B9">
        <w:rPr>
          <w:sz w:val="26"/>
          <w:szCs w:val="26"/>
          <w:rtl/>
          <w:lang w:bidi="ar-DZ"/>
        </w:rPr>
        <w:t xml:space="preserve"> حلق</w:t>
      </w:r>
      <w:r w:rsidRPr="003112B9">
        <w:rPr>
          <w:sz w:val="26"/>
          <w:szCs w:val="26"/>
          <w:rtl/>
          <w:lang w:bidi="ar-DZ"/>
        </w:rPr>
        <w:t>تي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عمل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لكل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تطبيق</w:t>
      </w:r>
      <w:r w:rsidR="002C2DD6" w:rsidRPr="003112B9">
        <w:rPr>
          <w:sz w:val="26"/>
          <w:szCs w:val="26"/>
          <w:rtl/>
          <w:lang w:bidi="ar-DZ"/>
        </w:rPr>
        <w:t>. وت</w:t>
      </w:r>
      <w:r w:rsidRPr="003112B9">
        <w:rPr>
          <w:sz w:val="26"/>
          <w:szCs w:val="26"/>
          <w:rtl/>
          <w:lang w:bidi="ar-DZ"/>
        </w:rPr>
        <w:t>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استبعاد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تكاليف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التحديث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التنظيمي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للحظر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4B3590" w:rsidRPr="003112B9">
        <w:rPr>
          <w:rFonts w:hint="cs"/>
          <w:sz w:val="26"/>
          <w:szCs w:val="26"/>
          <w:rtl/>
          <w:lang w:bidi="ar-DZ"/>
        </w:rPr>
        <w:t>الاستعداد للإنفاذ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لأنه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ينبغي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تغطيتها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ضمن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B3590" w:rsidRPr="003112B9">
        <w:rPr>
          <w:rFonts w:hint="cs"/>
          <w:sz w:val="26"/>
          <w:szCs w:val="26"/>
          <w:rtl/>
          <w:lang w:bidi="ar-DZ"/>
        </w:rPr>
        <w:t>ال</w:t>
      </w:r>
      <w:r w:rsidRPr="003112B9">
        <w:rPr>
          <w:sz w:val="26"/>
          <w:szCs w:val="26"/>
          <w:rtl/>
          <w:lang w:bidi="ar-DZ"/>
        </w:rPr>
        <w:t>تعزيز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المؤسس</w:t>
      </w:r>
      <w:r w:rsidR="004B3590" w:rsidRPr="003112B9">
        <w:rPr>
          <w:rFonts w:hint="cs"/>
          <w:sz w:val="26"/>
          <w:szCs w:val="26"/>
          <w:rtl/>
          <w:lang w:bidi="ar-DZ"/>
        </w:rPr>
        <w:t>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B3590" w:rsidRPr="003112B9">
        <w:rPr>
          <w:rFonts w:hint="cs"/>
          <w:sz w:val="26"/>
          <w:szCs w:val="26"/>
          <w:rtl/>
          <w:lang w:bidi="ar-DZ"/>
        </w:rPr>
        <w:t>التنفيذ بموجب تعديل كيغالي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بينما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دمج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تكاليف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الخبراء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>تقني</w:t>
      </w:r>
      <w:r w:rsidRPr="003112B9">
        <w:rPr>
          <w:sz w:val="26"/>
          <w:szCs w:val="26"/>
          <w:rtl/>
          <w:lang w:bidi="ar-DZ"/>
        </w:rPr>
        <w:t>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الوطنيين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والدوليين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B3590" w:rsidRPr="003112B9">
        <w:rPr>
          <w:rFonts w:hint="cs"/>
          <w:sz w:val="26"/>
          <w:szCs w:val="26"/>
          <w:rtl/>
          <w:lang w:bidi="ar-DZ"/>
        </w:rPr>
        <w:t xml:space="preserve">مجال 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البوليوريتان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ضمن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تكاليف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المساعدة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>تقني</w:t>
      </w:r>
      <w:r w:rsidRPr="003112B9">
        <w:rPr>
          <w:sz w:val="26"/>
          <w:szCs w:val="26"/>
          <w:rtl/>
          <w:lang w:bidi="ar-DZ"/>
        </w:rPr>
        <w:t>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وإدارة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المشروع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62F25B83" w14:textId="6415EAB1" w:rsidR="004251CE" w:rsidRPr="003112B9" w:rsidRDefault="004251CE" w:rsidP="0036448A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المناقشة،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</w:t>
      </w:r>
      <w:r w:rsidR="004B3590" w:rsidRPr="003112B9">
        <w:rPr>
          <w:rFonts w:hint="cs"/>
          <w:sz w:val="26"/>
          <w:szCs w:val="26"/>
          <w:rtl/>
          <w:lang w:bidi="ar-DZ"/>
        </w:rPr>
        <w:t>ُ</w:t>
      </w:r>
      <w:r w:rsidRPr="003112B9">
        <w:rPr>
          <w:sz w:val="26"/>
          <w:szCs w:val="26"/>
          <w:rtl/>
          <w:lang w:bidi="ar-DZ"/>
        </w:rPr>
        <w:t>قر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بأنه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الرغم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زيادة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توافر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البوليولات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القائمة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52970" w:rsidRPr="003112B9">
        <w:rPr>
          <w:sz w:val="26"/>
          <w:szCs w:val="26"/>
          <w:rtl/>
          <w:lang w:bidi="ar-DZ"/>
        </w:rPr>
        <w:t>الأوليفينات الهيدروفلورية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B6B17" w:rsidRPr="003112B9">
        <w:rPr>
          <w:sz w:val="26"/>
          <w:szCs w:val="26"/>
          <w:rtl/>
          <w:lang w:bidi="ar-DZ"/>
        </w:rPr>
        <w:t>البلد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سعرها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يزال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سعر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البوليولات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القائمة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52970" w:rsidRPr="003112B9">
        <w:rPr>
          <w:sz w:val="26"/>
          <w:szCs w:val="26"/>
          <w:rtl/>
          <w:lang w:bidi="ar-DZ"/>
        </w:rPr>
        <w:t>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B52970" w:rsidRPr="003112B9">
        <w:rPr>
          <w:sz w:val="26"/>
          <w:szCs w:val="26"/>
          <w:rtl/>
          <w:lang w:bidi="ar-DZ"/>
        </w:rPr>
        <w:t>ية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وبناء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ذلك،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الأخذ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الاعتبار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الأسعار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قدمتها</w:t>
      </w:r>
      <w:r w:rsidR="002C2DD6" w:rsidRPr="003112B9">
        <w:rPr>
          <w:sz w:val="26"/>
          <w:szCs w:val="26"/>
          <w:rtl/>
          <w:lang w:bidi="ar-DZ"/>
        </w:rPr>
        <w:t xml:space="preserve"> اليونيدو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</w:t>
      </w:r>
      <w:r w:rsidR="00B52970" w:rsidRPr="003112B9">
        <w:rPr>
          <w:rFonts w:hint="cs"/>
          <w:sz w:val="26"/>
          <w:szCs w:val="26"/>
          <w:rtl/>
          <w:lang w:bidi="ar-DZ"/>
        </w:rPr>
        <w:t>ُ</w:t>
      </w:r>
      <w:r w:rsidRPr="003112B9">
        <w:rPr>
          <w:sz w:val="26"/>
          <w:szCs w:val="26"/>
          <w:rtl/>
          <w:lang w:bidi="ar-DZ"/>
        </w:rPr>
        <w:t>سبت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تكاليف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84788F" w:rsidRPr="003112B9">
        <w:rPr>
          <w:rFonts w:hint="cs"/>
          <w:sz w:val="26"/>
          <w:szCs w:val="26"/>
          <w:rtl/>
          <w:lang w:bidi="ar-DZ"/>
        </w:rPr>
        <w:t>التشغيل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802635" w:rsidRPr="003112B9">
        <w:rPr>
          <w:rFonts w:hint="cs"/>
          <w:sz w:val="26"/>
          <w:szCs w:val="26"/>
          <w:rtl/>
          <w:lang w:bidi="ar-DZ"/>
        </w:rPr>
        <w:t>الإضافية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للمؤسسات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المؤهلة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لتركيبة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نموذجية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بسعر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sz w:val="26"/>
          <w:szCs w:val="26"/>
          <w:rtl/>
          <w:lang w:bidi="ar-DZ"/>
        </w:rPr>
        <w:t>3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</w:t>
      </w:r>
      <w:r w:rsidR="00802635" w:rsidRPr="003112B9">
        <w:rPr>
          <w:rFonts w:hint="cs"/>
          <w:sz w:val="26"/>
          <w:szCs w:val="26"/>
          <w:rtl/>
          <w:lang w:bidi="ar-DZ"/>
        </w:rPr>
        <w:t>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</w:t>
      </w:r>
      <w:r w:rsidR="00802635" w:rsidRPr="003112B9">
        <w:rPr>
          <w:rFonts w:hint="cs"/>
          <w:sz w:val="26"/>
          <w:szCs w:val="26"/>
          <w:rtl/>
          <w:lang w:bidi="ar-DZ"/>
        </w:rPr>
        <w:t>ة</w:t>
      </w:r>
      <w:r w:rsidRPr="003112B9">
        <w:rPr>
          <w:sz w:val="26"/>
          <w:szCs w:val="26"/>
          <w:rtl/>
          <w:lang w:bidi="ar-DZ"/>
        </w:rPr>
        <w:t>/</w:t>
      </w:r>
      <w:r w:rsidR="00B4019D" w:rsidRPr="003112B9">
        <w:rPr>
          <w:sz w:val="26"/>
          <w:szCs w:val="26"/>
          <w:rtl/>
          <w:lang w:bidi="ar-DZ"/>
        </w:rPr>
        <w:t>كغم</w:t>
      </w:r>
      <w:r w:rsidRPr="003112B9">
        <w:rPr>
          <w:sz w:val="26"/>
          <w:szCs w:val="26"/>
          <w:rtl/>
          <w:lang w:bidi="ar-DZ"/>
        </w:rPr>
        <w:t>،</w:t>
      </w:r>
      <w:r w:rsidR="0084788F" w:rsidRPr="003112B9">
        <w:rPr>
          <w:rStyle w:val="FootnoteReference"/>
          <w:sz w:val="26"/>
          <w:szCs w:val="26"/>
          <w:rtl/>
        </w:rPr>
        <w:footnoteReference w:id="19"/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وفقا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802635" w:rsidRPr="003112B9">
        <w:rPr>
          <w:rFonts w:hint="cs"/>
          <w:sz w:val="26"/>
          <w:szCs w:val="26"/>
          <w:rtl/>
          <w:lang w:bidi="ar-DZ"/>
        </w:rPr>
        <w:t>للمبادئ التوجيهية ل</w:t>
      </w:r>
      <w:r w:rsidRPr="003112B9">
        <w:rPr>
          <w:sz w:val="26"/>
          <w:szCs w:val="26"/>
          <w:rtl/>
          <w:lang w:bidi="ar-DZ"/>
        </w:rPr>
        <w:t>لتكلفة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للمرحلة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الأولى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21673" w:rsidRPr="003112B9">
        <w:rPr>
          <w:sz w:val="26"/>
          <w:szCs w:val="26"/>
          <w:rtl/>
          <w:lang w:bidi="ar-DZ"/>
        </w:rPr>
        <w:t>خط</w:t>
      </w:r>
      <w:r w:rsidR="00A21673" w:rsidRPr="003112B9">
        <w:rPr>
          <w:rFonts w:hint="cs"/>
          <w:sz w:val="26"/>
          <w:szCs w:val="26"/>
          <w:rtl/>
          <w:lang w:bidi="ar-DZ"/>
        </w:rPr>
        <w:t>ط</w:t>
      </w:r>
      <w:r w:rsidR="00A21673" w:rsidRPr="003112B9">
        <w:rPr>
          <w:sz w:val="26"/>
          <w:szCs w:val="26"/>
          <w:rtl/>
          <w:lang w:bidi="ar-DZ"/>
        </w:rPr>
        <w:t xml:space="preserve"> </w:t>
      </w:r>
      <w:r w:rsidR="00A21673" w:rsidRPr="003112B9">
        <w:rPr>
          <w:rFonts w:hint="cs"/>
          <w:sz w:val="26"/>
          <w:szCs w:val="26"/>
          <w:rtl/>
          <w:lang w:bidi="ar-DZ"/>
        </w:rPr>
        <w:t>التنفيذ بموجب تعديل كيغالي</w:t>
      </w:r>
      <w:r w:rsidR="00A21673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(ال</w:t>
      </w:r>
      <w:r w:rsidR="002C2DD6" w:rsidRPr="003112B9">
        <w:rPr>
          <w:sz w:val="26"/>
          <w:szCs w:val="26"/>
          <w:rtl/>
          <w:lang w:bidi="ar-DZ"/>
        </w:rPr>
        <w:t xml:space="preserve">مقرر </w:t>
      </w:r>
      <w:r w:rsidR="00305247" w:rsidRPr="003112B9">
        <w:rPr>
          <w:sz w:val="26"/>
          <w:szCs w:val="26"/>
          <w:rtl/>
          <w:lang w:bidi="ar-DZ"/>
        </w:rPr>
        <w:t>9</w:t>
      </w:r>
      <w:r w:rsidR="002C2DD6" w:rsidRPr="003112B9">
        <w:rPr>
          <w:sz w:val="26"/>
          <w:szCs w:val="26"/>
          <w:rtl/>
          <w:lang w:bidi="ar-DZ"/>
        </w:rPr>
        <w:t>5</w:t>
      </w:r>
      <w:r w:rsidRPr="003112B9">
        <w:rPr>
          <w:sz w:val="26"/>
          <w:szCs w:val="26"/>
          <w:rtl/>
          <w:lang w:bidi="ar-DZ"/>
        </w:rPr>
        <w:t>/</w:t>
      </w:r>
      <w:r w:rsidR="002C2DD6" w:rsidRPr="003112B9">
        <w:rPr>
          <w:sz w:val="26"/>
          <w:szCs w:val="26"/>
          <w:rtl/>
          <w:lang w:bidi="ar-DZ"/>
        </w:rPr>
        <w:t>8</w:t>
      </w:r>
      <w:r w:rsidR="00B4019D" w:rsidRPr="003112B9">
        <w:rPr>
          <w:sz w:val="26"/>
          <w:szCs w:val="26"/>
          <w:rtl/>
          <w:lang w:bidi="ar-DZ"/>
        </w:rPr>
        <w:t>6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(أ)،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21673"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(ب)،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و(د)(</w:t>
      </w:r>
      <w:r w:rsidR="002C2DD6" w:rsidRPr="003112B9">
        <w:rPr>
          <w:sz w:val="26"/>
          <w:szCs w:val="26"/>
          <w:rtl/>
          <w:lang w:bidi="ar-DZ"/>
        </w:rPr>
        <w:t>2</w:t>
      </w:r>
      <w:r w:rsidRPr="003112B9">
        <w:rPr>
          <w:sz w:val="26"/>
          <w:szCs w:val="26"/>
          <w:rtl/>
          <w:lang w:bidi="ar-DZ"/>
        </w:rPr>
        <w:t>))،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وحسبت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أساس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الجزء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المؤهل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الاستهلاك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(</w:t>
      </w:r>
      <w:r w:rsidR="00305247" w:rsidRPr="003112B9">
        <w:rPr>
          <w:sz w:val="26"/>
          <w:szCs w:val="26"/>
          <w:rtl/>
          <w:lang w:bidi="ar-DZ"/>
        </w:rPr>
        <w:t>3</w:t>
      </w:r>
      <w:r w:rsidR="00B4019D" w:rsidRPr="003112B9">
        <w:rPr>
          <w:sz w:val="26"/>
          <w:szCs w:val="26"/>
          <w:rtl/>
          <w:lang w:bidi="ar-DZ"/>
        </w:rPr>
        <w:t>6</w:t>
      </w:r>
      <w:r w:rsidR="002C2DD6" w:rsidRPr="003112B9">
        <w:rPr>
          <w:sz w:val="26"/>
          <w:szCs w:val="26"/>
          <w:rtl/>
          <w:lang w:bidi="ar-DZ"/>
        </w:rPr>
        <w:t>.8</w:t>
      </w:r>
      <w:r w:rsidR="00B4019D" w:rsidRPr="003112B9">
        <w:rPr>
          <w:sz w:val="26"/>
          <w:szCs w:val="26"/>
          <w:rtl/>
          <w:lang w:bidi="ar-DZ"/>
        </w:rPr>
        <w:t>6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طنا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متريا)</w:t>
      </w:r>
      <w:r w:rsidR="002C2DD6" w:rsidRPr="003112B9">
        <w:rPr>
          <w:sz w:val="26"/>
          <w:szCs w:val="26"/>
          <w:rtl/>
          <w:lang w:bidi="ar-DZ"/>
        </w:rPr>
        <w:t>. وف</w:t>
      </w:r>
      <w:r w:rsidRPr="003112B9">
        <w:rPr>
          <w:sz w:val="26"/>
          <w:szCs w:val="26"/>
          <w:rtl/>
          <w:lang w:bidi="ar-DZ"/>
        </w:rPr>
        <w:t>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المقترح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قدر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الاستهلاك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المؤهل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</w:t>
      </w:r>
      <w:r w:rsidR="00A21673" w:rsidRPr="003112B9">
        <w:rPr>
          <w:rFonts w:hint="cs"/>
          <w:sz w:val="26"/>
          <w:szCs w:val="26"/>
          <w:rtl/>
          <w:lang w:bidi="ar-DZ"/>
        </w:rPr>
        <w:t>مقدار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sz w:val="26"/>
          <w:szCs w:val="26"/>
          <w:rtl/>
          <w:lang w:bidi="ar-DZ"/>
        </w:rPr>
        <w:t>33</w:t>
      </w:r>
      <w:r w:rsidR="002C2DD6" w:rsidRPr="003112B9">
        <w:rPr>
          <w:sz w:val="26"/>
          <w:szCs w:val="26"/>
          <w:rtl/>
          <w:lang w:bidi="ar-DZ"/>
        </w:rPr>
        <w:t>.8</w:t>
      </w:r>
      <w:r w:rsidR="00B4019D" w:rsidRPr="003112B9">
        <w:rPr>
          <w:sz w:val="26"/>
          <w:szCs w:val="26"/>
          <w:rtl/>
          <w:lang w:bidi="ar-DZ"/>
        </w:rPr>
        <w:t>6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طنا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متريا،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عند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إعادة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الحسابات،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لوحظ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وجود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خطأ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مطبعي،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وأعيد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حساب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جميع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الأرقام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باستخدام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sz w:val="26"/>
          <w:szCs w:val="26"/>
          <w:rtl/>
          <w:lang w:bidi="ar-DZ"/>
        </w:rPr>
        <w:t>3</w:t>
      </w:r>
      <w:r w:rsidR="00B4019D" w:rsidRPr="003112B9">
        <w:rPr>
          <w:sz w:val="26"/>
          <w:szCs w:val="26"/>
          <w:rtl/>
          <w:lang w:bidi="ar-DZ"/>
        </w:rPr>
        <w:t>6</w:t>
      </w:r>
      <w:r w:rsidR="002C2DD6" w:rsidRPr="003112B9">
        <w:rPr>
          <w:sz w:val="26"/>
          <w:szCs w:val="26"/>
          <w:rtl/>
          <w:lang w:bidi="ar-DZ"/>
        </w:rPr>
        <w:t>.8</w:t>
      </w:r>
      <w:r w:rsidR="00B4019D" w:rsidRPr="003112B9">
        <w:rPr>
          <w:sz w:val="26"/>
          <w:szCs w:val="26"/>
          <w:rtl/>
          <w:lang w:bidi="ar-DZ"/>
        </w:rPr>
        <w:t>6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طنا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متريا،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وهو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21673" w:rsidRPr="003112B9">
        <w:rPr>
          <w:rFonts w:hint="cs"/>
          <w:sz w:val="26"/>
          <w:szCs w:val="26"/>
          <w:rtl/>
          <w:lang w:bidi="ar-DZ"/>
        </w:rPr>
        <w:t>يتسق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بيانات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21673" w:rsidRPr="003112B9">
        <w:rPr>
          <w:rFonts w:hint="cs"/>
          <w:sz w:val="26"/>
          <w:szCs w:val="26"/>
          <w:rtl/>
          <w:lang w:bidi="ar-DZ"/>
        </w:rPr>
        <w:t>ال</w:t>
      </w:r>
      <w:r w:rsidRPr="003112B9">
        <w:rPr>
          <w:sz w:val="26"/>
          <w:szCs w:val="26"/>
          <w:rtl/>
          <w:lang w:bidi="ar-DZ"/>
        </w:rPr>
        <w:t>برنامج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21673" w:rsidRPr="003112B9">
        <w:rPr>
          <w:rFonts w:hint="cs"/>
          <w:sz w:val="26"/>
          <w:szCs w:val="26"/>
          <w:rtl/>
          <w:lang w:bidi="ar-DZ"/>
        </w:rPr>
        <w:t>القطري</w:t>
      </w:r>
      <w:r w:rsidR="002C2DD6" w:rsidRPr="003112B9">
        <w:rPr>
          <w:sz w:val="26"/>
          <w:szCs w:val="26"/>
          <w:rtl/>
          <w:lang w:bidi="ar-DZ"/>
        </w:rPr>
        <w:t>. وع</w:t>
      </w:r>
      <w:r w:rsidRPr="003112B9">
        <w:rPr>
          <w:sz w:val="26"/>
          <w:szCs w:val="26"/>
          <w:rtl/>
          <w:lang w:bidi="ar-DZ"/>
        </w:rPr>
        <w:t>دلت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B4019D" w:rsidRPr="003112B9">
        <w:rPr>
          <w:sz w:val="26"/>
          <w:szCs w:val="26"/>
          <w:rtl/>
          <w:lang w:bidi="ar-DZ"/>
        </w:rPr>
        <w:t>أمانة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الاستهلاك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المؤهل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بناء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متوسط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​​الاستهلاك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مدى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السنوات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الثلاث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84788F" w:rsidRPr="003112B9">
        <w:rPr>
          <w:rFonts w:hint="cs"/>
          <w:sz w:val="26"/>
          <w:szCs w:val="26"/>
          <w:rtl/>
          <w:lang w:bidi="ar-DZ"/>
        </w:rPr>
        <w:t>السابقة</w:t>
      </w:r>
      <w:r w:rsidRPr="003112B9">
        <w:rPr>
          <w:sz w:val="26"/>
          <w:szCs w:val="26"/>
          <w:rtl/>
          <w:lang w:bidi="ar-DZ"/>
        </w:rPr>
        <w:t>،</w:t>
      </w:r>
      <w:r w:rsidR="0084788F" w:rsidRPr="003112B9">
        <w:rPr>
          <w:rStyle w:val="FootnoteReference"/>
          <w:sz w:val="26"/>
          <w:szCs w:val="26"/>
          <w:rtl/>
        </w:rPr>
        <w:footnoteReference w:id="20"/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والذي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يبلغ</w:t>
      </w:r>
      <w:r w:rsidR="002C2DD6" w:rsidRPr="003112B9">
        <w:rPr>
          <w:sz w:val="26"/>
          <w:szCs w:val="26"/>
          <w:rtl/>
          <w:lang w:bidi="ar-DZ"/>
        </w:rPr>
        <w:t xml:space="preserve"> 24.</w:t>
      </w:r>
      <w:r w:rsidR="00305247" w:rsidRPr="003112B9">
        <w:rPr>
          <w:sz w:val="26"/>
          <w:szCs w:val="26"/>
          <w:rtl/>
          <w:lang w:bidi="ar-DZ"/>
        </w:rPr>
        <w:t>93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طنا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متريا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06AD8C75" w14:textId="2CD445A6" w:rsidR="004251CE" w:rsidRPr="003112B9" w:rsidRDefault="004251CE" w:rsidP="004251CE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بناء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سبق،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تبلغ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التكلفة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الإجمالية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للمشروع</w:t>
      </w:r>
      <w:r w:rsidR="002C2DD6" w:rsidRPr="003112B9">
        <w:rPr>
          <w:sz w:val="26"/>
          <w:szCs w:val="26"/>
          <w:rtl/>
          <w:lang w:bidi="ar-DZ"/>
        </w:rPr>
        <w:t xml:space="preserve"> 14</w:t>
      </w:r>
      <w:r w:rsidR="00B4019D" w:rsidRPr="003112B9">
        <w:rPr>
          <w:sz w:val="26"/>
          <w:szCs w:val="26"/>
          <w:rtl/>
          <w:lang w:bidi="ar-DZ"/>
        </w:rPr>
        <w:t>6</w:t>
      </w:r>
      <w:r w:rsidRPr="003112B9">
        <w:rPr>
          <w:sz w:val="26"/>
          <w:szCs w:val="26"/>
          <w:rtl/>
          <w:lang w:bidi="ar-DZ"/>
        </w:rPr>
        <w:t>,</w:t>
      </w:r>
      <w:r w:rsidR="00B4019D" w:rsidRPr="003112B9">
        <w:rPr>
          <w:sz w:val="26"/>
          <w:szCs w:val="26"/>
          <w:rtl/>
          <w:lang w:bidi="ar-DZ"/>
        </w:rPr>
        <w:t>7</w:t>
      </w:r>
      <w:r w:rsidR="00305247" w:rsidRPr="003112B9">
        <w:rPr>
          <w:sz w:val="26"/>
          <w:szCs w:val="26"/>
          <w:rtl/>
          <w:lang w:bidi="ar-DZ"/>
        </w:rPr>
        <w:t>9</w:t>
      </w:r>
      <w:r w:rsidR="002C2DD6" w:rsidRPr="003112B9">
        <w:rPr>
          <w:sz w:val="26"/>
          <w:szCs w:val="26"/>
          <w:rtl/>
          <w:lang w:bidi="ar-DZ"/>
        </w:rPr>
        <w:t xml:space="preserve">0 </w:t>
      </w:r>
      <w:r w:rsidRPr="003112B9">
        <w:rPr>
          <w:sz w:val="26"/>
          <w:szCs w:val="26"/>
          <w:rtl/>
          <w:lang w:bidi="ar-DZ"/>
        </w:rPr>
        <w:t>دولارا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أمريكيا،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8A05F1" w:rsidRPr="003112B9">
        <w:rPr>
          <w:rFonts w:hint="cs"/>
          <w:sz w:val="26"/>
          <w:szCs w:val="26"/>
          <w:rtl/>
          <w:lang w:bidi="ar-DZ"/>
        </w:rPr>
        <w:t>لإزالة</w:t>
      </w:r>
      <w:r w:rsidR="002C2DD6" w:rsidRPr="003112B9">
        <w:rPr>
          <w:sz w:val="26"/>
          <w:szCs w:val="26"/>
          <w:rtl/>
          <w:lang w:bidi="ar-DZ"/>
        </w:rPr>
        <w:t xml:space="preserve"> 24.</w:t>
      </w:r>
      <w:r w:rsidR="00305247" w:rsidRPr="003112B9">
        <w:rPr>
          <w:sz w:val="26"/>
          <w:szCs w:val="26"/>
          <w:rtl/>
          <w:lang w:bidi="ar-DZ"/>
        </w:rPr>
        <w:t>93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طنا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متريا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Pr="003112B9">
        <w:rPr>
          <w:sz w:val="26"/>
          <w:szCs w:val="26"/>
          <w:rtl/>
          <w:lang w:bidi="ar-DZ"/>
        </w:rPr>
        <w:t>الموجودة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البوليولات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المستوردة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2D33AF" w:rsidRPr="003112B9">
        <w:rPr>
          <w:sz w:val="26"/>
          <w:szCs w:val="26"/>
          <w:rtl/>
          <w:lang w:bidi="ar-DZ"/>
        </w:rPr>
        <w:t>سابقة الخلط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بفعال</w:t>
      </w:r>
      <w:r w:rsidR="008A05F1" w:rsidRPr="003112B9">
        <w:rPr>
          <w:rFonts w:hint="cs"/>
          <w:sz w:val="26"/>
          <w:szCs w:val="26"/>
          <w:rtl/>
          <w:lang w:bidi="ar-DZ"/>
        </w:rPr>
        <w:t>ي</w:t>
      </w:r>
      <w:r w:rsidRPr="003112B9">
        <w:rPr>
          <w:sz w:val="26"/>
          <w:szCs w:val="26"/>
          <w:rtl/>
          <w:lang w:bidi="ar-DZ"/>
        </w:rPr>
        <w:t>ة</w:t>
      </w:r>
      <w:r w:rsidR="008A05F1" w:rsidRPr="003112B9">
        <w:rPr>
          <w:rFonts w:hint="cs"/>
          <w:sz w:val="26"/>
          <w:szCs w:val="26"/>
          <w:rtl/>
          <w:lang w:bidi="ar-DZ"/>
        </w:rPr>
        <w:t xml:space="preserve"> تكلفها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تبلغ</w:t>
      </w:r>
      <w:r w:rsidR="002C2DD6" w:rsidRPr="003112B9">
        <w:rPr>
          <w:sz w:val="26"/>
          <w:szCs w:val="26"/>
          <w:rtl/>
          <w:lang w:bidi="ar-DZ"/>
        </w:rPr>
        <w:t xml:space="preserve"> 5.8</w:t>
      </w:r>
      <w:r w:rsidR="00305247" w:rsidRPr="003112B9">
        <w:rPr>
          <w:sz w:val="26"/>
          <w:szCs w:val="26"/>
          <w:rtl/>
          <w:lang w:bidi="ar-DZ"/>
        </w:rPr>
        <w:t>9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دولارا</w:t>
      </w:r>
      <w:r w:rsidR="008A05F1" w:rsidRPr="003112B9">
        <w:rPr>
          <w:rFonts w:hint="cs"/>
          <w:sz w:val="26"/>
          <w:szCs w:val="26"/>
          <w:rtl/>
          <w:lang w:bidi="ar-DZ"/>
        </w:rPr>
        <w:t>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أمريكي</w:t>
      </w:r>
      <w:r w:rsidR="008A05F1" w:rsidRPr="003112B9">
        <w:rPr>
          <w:rFonts w:hint="cs"/>
          <w:sz w:val="26"/>
          <w:szCs w:val="26"/>
          <w:rtl/>
          <w:lang w:bidi="ar-DZ"/>
        </w:rPr>
        <w:t>ة</w:t>
      </w:r>
      <w:r w:rsidRPr="003112B9">
        <w:rPr>
          <w:sz w:val="26"/>
          <w:szCs w:val="26"/>
          <w:rtl/>
          <w:lang w:bidi="ar-DZ"/>
        </w:rPr>
        <w:t>/</w:t>
      </w:r>
      <w:r w:rsidR="00B4019D" w:rsidRPr="003112B9">
        <w:rPr>
          <w:sz w:val="26"/>
          <w:szCs w:val="26"/>
          <w:rtl/>
          <w:lang w:bidi="ar-DZ"/>
        </w:rPr>
        <w:t>كغم</w:t>
      </w:r>
      <w:r w:rsidR="002D33AF" w:rsidRPr="003112B9">
        <w:rPr>
          <w:sz w:val="26"/>
          <w:szCs w:val="26"/>
          <w:rtl/>
          <w:lang w:bidi="ar-DZ"/>
        </w:rPr>
        <w:t>. و</w:t>
      </w:r>
      <w:r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تعديل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الأموال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المطلوبة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D082C" w:rsidRPr="003112B9">
        <w:rPr>
          <w:sz w:val="26"/>
          <w:szCs w:val="26"/>
          <w:rtl/>
          <w:lang w:bidi="ar-DZ"/>
        </w:rPr>
        <w:t>المؤسسات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والمساعدة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التقنية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وفقا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لذلك،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كما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هو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موضح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الجدول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6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6BE55593" w14:textId="2C7D1E8C" w:rsidR="004251CE" w:rsidRPr="003112B9" w:rsidRDefault="004251CE" w:rsidP="000357BC">
      <w:pPr>
        <w:keepNext/>
        <w:keepLines/>
        <w:bidi/>
        <w:spacing w:before="240" w:after="240"/>
        <w:rPr>
          <w:b/>
          <w:bCs/>
          <w:sz w:val="26"/>
          <w:szCs w:val="26"/>
          <w:rtl/>
        </w:rPr>
      </w:pPr>
      <w:r w:rsidRPr="003112B9">
        <w:rPr>
          <w:b/>
          <w:bCs/>
          <w:sz w:val="26"/>
          <w:szCs w:val="26"/>
          <w:rtl/>
        </w:rPr>
        <w:t>الجدول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="00B4019D" w:rsidRPr="003112B9">
        <w:rPr>
          <w:b/>
          <w:bCs/>
          <w:sz w:val="26"/>
          <w:szCs w:val="26"/>
          <w:rtl/>
        </w:rPr>
        <w:t>6</w:t>
      </w:r>
      <w:r w:rsidR="00FC71FB" w:rsidRPr="003112B9">
        <w:rPr>
          <w:b/>
          <w:bCs/>
          <w:sz w:val="26"/>
          <w:szCs w:val="26"/>
          <w:rtl/>
        </w:rPr>
        <w:t>: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="000357BC" w:rsidRPr="000357BC">
        <w:rPr>
          <w:b/>
          <w:bCs/>
          <w:sz w:val="26"/>
          <w:szCs w:val="26"/>
          <w:rtl/>
        </w:rPr>
        <w:t>التكاليف الإضافية المتفق عليها لتحويل مؤسستين لإنتاج رغاوى البوليوريتان في دولة بوليفيا المتعددة القوميات</w:t>
      </w:r>
    </w:p>
    <w:tbl>
      <w:tblPr>
        <w:bidiVisual/>
        <w:tblW w:w="4983" w:type="pct"/>
        <w:tblLayout w:type="fixed"/>
        <w:tblLook w:val="04A0" w:firstRow="1" w:lastRow="0" w:firstColumn="1" w:lastColumn="0" w:noHBand="0" w:noVBand="1"/>
      </w:tblPr>
      <w:tblGrid>
        <w:gridCol w:w="6038"/>
        <w:gridCol w:w="1640"/>
        <w:gridCol w:w="1640"/>
      </w:tblGrid>
      <w:tr w:rsidR="0084788F" w:rsidRPr="003112B9" w14:paraId="11A0A84C" w14:textId="77777777" w:rsidTr="0084788F">
        <w:trPr>
          <w:tblHeader/>
        </w:trPr>
        <w:tc>
          <w:tcPr>
            <w:tcW w:w="3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A71B667" w14:textId="6A9EFD56" w:rsidR="0084788F" w:rsidRPr="003112B9" w:rsidRDefault="0084788F" w:rsidP="0084788F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المكون</w:t>
            </w:r>
          </w:p>
        </w:tc>
        <w:tc>
          <w:tcPr>
            <w:tcW w:w="17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F3DBF" w14:textId="012CD388" w:rsidR="0084788F" w:rsidRPr="003112B9" w:rsidRDefault="0084788F" w:rsidP="0084788F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التكلفة (دولار أمريكي)</w:t>
            </w:r>
          </w:p>
        </w:tc>
      </w:tr>
      <w:tr w:rsidR="0084788F" w:rsidRPr="003112B9" w14:paraId="12E23AF1" w14:textId="77777777" w:rsidTr="0084788F">
        <w:trPr>
          <w:tblHeader/>
        </w:trPr>
        <w:tc>
          <w:tcPr>
            <w:tcW w:w="32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53244" w14:textId="77777777" w:rsidR="0084788F" w:rsidRPr="003112B9" w:rsidRDefault="0084788F" w:rsidP="0084788F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63F8E" w14:textId="68EDE06C" w:rsidR="0084788F" w:rsidRPr="003112B9" w:rsidRDefault="0084788F" w:rsidP="0084788F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المطلوبة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11729" w14:textId="78AAE7B1" w:rsidR="0084788F" w:rsidRPr="003112B9" w:rsidRDefault="0084788F" w:rsidP="0084788F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الموافق عليها</w:t>
            </w:r>
          </w:p>
        </w:tc>
      </w:tr>
      <w:tr w:rsidR="0084788F" w:rsidRPr="003112B9" w14:paraId="2E807087" w14:textId="77777777" w:rsidTr="0084788F"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BE820" w14:textId="65B9414E" w:rsidR="0084788F" w:rsidRPr="003112B9" w:rsidRDefault="0084788F" w:rsidP="0084788F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color w:val="000000"/>
                <w:sz w:val="20"/>
                <w:rtl/>
                <w:lang w:val="en-US"/>
              </w:rPr>
              <w:t xml:space="preserve">معدات دمج </w:t>
            </w:r>
            <w:r w:rsidRPr="003112B9">
              <w:rPr>
                <w:color w:val="000000"/>
                <w:sz w:val="20"/>
                <w:rtl/>
                <w:lang w:val="en-US"/>
              </w:rPr>
              <w:t>الأوليفينات الهيدروفلورية</w:t>
            </w:r>
            <w:r w:rsidRPr="003112B9">
              <w:rPr>
                <w:rFonts w:hint="cs"/>
                <w:color w:val="000000"/>
                <w:sz w:val="20"/>
                <w:rtl/>
                <w:lang w:val="en-US"/>
              </w:rPr>
              <w:t xml:space="preserve"> </w:t>
            </w:r>
            <w:r w:rsidRPr="003112B9">
              <w:rPr>
                <w:color w:val="000000"/>
                <w:sz w:val="20"/>
                <w:rtl/>
                <w:lang w:val="en-US"/>
              </w:rPr>
              <w:t>–</w:t>
            </w:r>
            <w:r w:rsidRPr="003112B9">
              <w:rPr>
                <w:rFonts w:hint="cs"/>
                <w:color w:val="000000"/>
                <w:sz w:val="20"/>
                <w:rtl/>
                <w:lang w:val="en-US"/>
              </w:rPr>
              <w:t xml:space="preserve"> </w:t>
            </w:r>
            <w:r w:rsidRPr="003112B9">
              <w:rPr>
                <w:color w:val="000000"/>
                <w:sz w:val="20"/>
                <w:lang w:val="en-US"/>
              </w:rPr>
              <w:t>Isolcruz</w:t>
            </w:r>
            <w:r w:rsidRPr="003112B9">
              <w:rPr>
                <w:rFonts w:hint="cs"/>
                <w:color w:val="000000"/>
                <w:sz w:val="20"/>
                <w:rtl/>
                <w:lang w:val="en-US"/>
              </w:rPr>
              <w:t xml:space="preserve"> (وحدتان)</w:t>
            </w:r>
            <w:r w:rsidRPr="003112B9">
              <w:rPr>
                <w:color w:val="000000"/>
                <w:sz w:val="20"/>
                <w:rtl/>
                <w:lang w:val="en-US"/>
              </w:rPr>
              <w:t xml:space="preserve"> 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5A04CC6B" w14:textId="77777777" w:rsidR="0084788F" w:rsidRPr="003112B9" w:rsidRDefault="0084788F" w:rsidP="00D82890">
            <w:pPr>
              <w:keepNext/>
              <w:keepLines/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</w:rPr>
              <w:t>160,000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052318F0" w14:textId="77777777" w:rsidR="0084788F" w:rsidRPr="003112B9" w:rsidRDefault="0084788F" w:rsidP="00D82890">
            <w:pPr>
              <w:keepNext/>
              <w:keepLines/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</w:tr>
      <w:tr w:rsidR="0084788F" w:rsidRPr="003112B9" w14:paraId="2352E4C1" w14:textId="77777777" w:rsidTr="0084788F"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AD82" w14:textId="3E124B2B" w:rsidR="0084788F" w:rsidRPr="003112B9" w:rsidRDefault="0084788F" w:rsidP="0084788F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color w:val="000000"/>
                <w:sz w:val="20"/>
                <w:rtl/>
                <w:lang w:val="en-US"/>
              </w:rPr>
              <w:t xml:space="preserve">معدات معالجة </w:t>
            </w:r>
            <w:r w:rsidRPr="003112B9">
              <w:rPr>
                <w:color w:val="000000"/>
                <w:sz w:val="20"/>
                <w:rtl/>
                <w:lang w:val="en-US"/>
              </w:rPr>
              <w:t>الأوليفينات الهيدروفلورية</w:t>
            </w:r>
            <w:r w:rsidRPr="003112B9">
              <w:rPr>
                <w:rFonts w:hint="cs"/>
                <w:color w:val="000000"/>
                <w:sz w:val="20"/>
                <w:rtl/>
                <w:lang w:val="en-US"/>
              </w:rPr>
              <w:t xml:space="preserve"> </w:t>
            </w:r>
            <w:r w:rsidRPr="003112B9">
              <w:rPr>
                <w:color w:val="000000"/>
                <w:sz w:val="20"/>
                <w:rtl/>
                <w:lang w:val="en-US"/>
              </w:rPr>
              <w:t>–</w:t>
            </w:r>
            <w:r w:rsidRPr="003112B9">
              <w:rPr>
                <w:color w:val="000000"/>
                <w:sz w:val="20"/>
                <w:lang w:val="en-US"/>
              </w:rPr>
              <w:t>Budova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41320C20" w14:textId="77777777" w:rsidR="0084788F" w:rsidRPr="003112B9" w:rsidRDefault="0084788F" w:rsidP="00D82890">
            <w:pPr>
              <w:keepNext/>
              <w:keepLines/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80,000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807EE6F" w14:textId="77777777" w:rsidR="0084788F" w:rsidRPr="003112B9" w:rsidRDefault="0084788F" w:rsidP="00D82890">
            <w:pPr>
              <w:keepNext/>
              <w:keepLines/>
              <w:bidi/>
              <w:jc w:val="left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</w:tr>
      <w:tr w:rsidR="0084788F" w:rsidRPr="003112B9" w14:paraId="7E4451EF" w14:textId="77777777" w:rsidTr="0084788F"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E7E14" w14:textId="2DC9ABF7" w:rsidR="0084788F" w:rsidRPr="003112B9" w:rsidRDefault="0084788F" w:rsidP="0084788F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rtl/>
                <w:lang w:val="en-US"/>
              </w:rPr>
              <w:t>معدات قياس الموصلية الحرارية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2D7A76C" w14:textId="77777777" w:rsidR="0084788F" w:rsidRPr="003112B9" w:rsidRDefault="0084788F" w:rsidP="00D82890">
            <w:pPr>
              <w:keepNext/>
              <w:keepLines/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</w:rPr>
              <w:t>36,000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163EB221" w14:textId="77777777" w:rsidR="0084788F" w:rsidRPr="003112B9" w:rsidRDefault="0084788F" w:rsidP="00D82890">
            <w:pPr>
              <w:keepNext/>
              <w:keepLines/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</w:tr>
      <w:tr w:rsidR="0084788F" w:rsidRPr="003112B9" w14:paraId="4D743CEB" w14:textId="77777777" w:rsidTr="0084788F">
        <w:tc>
          <w:tcPr>
            <w:tcW w:w="3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835A3" w14:textId="3BF56705" w:rsidR="0084788F" w:rsidRPr="003112B9" w:rsidRDefault="0084788F" w:rsidP="0084788F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sz w:val="20"/>
                <w:rtl/>
              </w:rPr>
              <w:t>إعادة التركيب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BFE72C6" w14:textId="77777777" w:rsidR="0084788F" w:rsidRPr="003112B9" w:rsidRDefault="0084788F" w:rsidP="00D82890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</w:rPr>
              <w:t>24,000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2B85F77D" w14:textId="77777777" w:rsidR="0084788F" w:rsidRPr="003112B9" w:rsidRDefault="0084788F" w:rsidP="00D82890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</w:rPr>
              <w:t>18,000</w:t>
            </w:r>
          </w:p>
        </w:tc>
      </w:tr>
      <w:tr w:rsidR="0084788F" w:rsidRPr="003112B9" w14:paraId="227D659F" w14:textId="77777777" w:rsidTr="0084788F">
        <w:tc>
          <w:tcPr>
            <w:tcW w:w="3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1DA49" w14:textId="01F08132" w:rsidR="0084788F" w:rsidRPr="003112B9" w:rsidRDefault="0084788F" w:rsidP="0084788F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color w:val="000000"/>
                <w:sz w:val="20"/>
                <w:rtl/>
                <w:lang w:val="en-US"/>
              </w:rPr>
              <w:t>حلقات عمل عملية ونظرية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02301756" w14:textId="77777777" w:rsidR="0084788F" w:rsidRPr="003112B9" w:rsidRDefault="0084788F" w:rsidP="00D82890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</w:rPr>
              <w:t>10,000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09FBF89D" w14:textId="77777777" w:rsidR="0084788F" w:rsidRPr="003112B9" w:rsidRDefault="0084788F" w:rsidP="00D82890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</w:rPr>
              <w:t>9,000</w:t>
            </w:r>
          </w:p>
        </w:tc>
      </w:tr>
      <w:tr w:rsidR="0084788F" w:rsidRPr="003112B9" w14:paraId="5ACFE944" w14:textId="77777777" w:rsidTr="0084788F">
        <w:tc>
          <w:tcPr>
            <w:tcW w:w="3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05347" w14:textId="46664B1B" w:rsidR="0084788F" w:rsidRPr="003112B9" w:rsidRDefault="0084788F" w:rsidP="0084788F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sz w:val="20"/>
                <w:rtl/>
              </w:rPr>
              <w:t>خبير وطني واحد في مجال رغاوى البوليوريتان</w:t>
            </w:r>
            <w:r w:rsidRPr="003112B9">
              <w:rPr>
                <w:rFonts w:hint="cs"/>
                <w:sz w:val="20"/>
                <w:rtl/>
              </w:rPr>
              <w:t xml:space="preserve"> وتحديث تنظيمي والاستعداد للإنفاذ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6A77A32B" w14:textId="77777777" w:rsidR="0084788F" w:rsidRPr="003112B9" w:rsidRDefault="0084788F" w:rsidP="00D82890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</w:rPr>
              <w:t>25,000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0ABB9F03" w14:textId="77777777" w:rsidR="0084788F" w:rsidRPr="003112B9" w:rsidRDefault="0084788F" w:rsidP="00D82890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</w:tr>
      <w:tr w:rsidR="0084788F" w:rsidRPr="003112B9" w14:paraId="632AD779" w14:textId="77777777" w:rsidTr="0084788F">
        <w:tc>
          <w:tcPr>
            <w:tcW w:w="3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4B1DD" w14:textId="5429F186" w:rsidR="0084788F" w:rsidRPr="003112B9" w:rsidRDefault="0084788F" w:rsidP="0084788F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rtl/>
                <w:lang w:val="es-CO"/>
              </w:rPr>
              <w:t>خبير تقني دولي واحد في مجال رغاوى البوليوريتان</w:t>
            </w:r>
            <w:r w:rsidRPr="003112B9">
              <w:rPr>
                <w:rFonts w:hint="cs"/>
                <w:color w:val="000000"/>
                <w:sz w:val="20"/>
                <w:rtl/>
                <w:lang w:val="es-CO"/>
              </w:rPr>
              <w:t xml:space="preserve"> (بعثات على مدى 4 سنوات)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0198552A" w14:textId="77777777" w:rsidR="0084788F" w:rsidRPr="003112B9" w:rsidRDefault="0084788F" w:rsidP="00D82890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</w:rPr>
              <w:t>10,384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4C07D2B2" w14:textId="77777777" w:rsidR="0084788F" w:rsidRPr="003112B9" w:rsidRDefault="0084788F" w:rsidP="00D82890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</w:tr>
      <w:tr w:rsidR="0084788F" w:rsidRPr="003112B9" w14:paraId="19D97B4D" w14:textId="77777777" w:rsidTr="0084788F">
        <w:tc>
          <w:tcPr>
            <w:tcW w:w="3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915F8" w14:textId="26178732" w:rsidR="0084788F" w:rsidRPr="003112B9" w:rsidRDefault="0084788F" w:rsidP="0084788F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color w:val="000000"/>
                <w:sz w:val="20"/>
                <w:rtl/>
                <w:lang w:val="en-US"/>
              </w:rPr>
              <w:t>تكلفة المساعدة التقنية وإدارة المشروع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74ECC333" w14:textId="77777777" w:rsidR="0084788F" w:rsidRPr="003112B9" w:rsidRDefault="0084788F" w:rsidP="00D82890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A098253" w14:textId="77777777" w:rsidR="0084788F" w:rsidRPr="003112B9" w:rsidRDefault="0084788F" w:rsidP="00D82890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sz w:val="20"/>
              </w:rPr>
              <w:t>45,000</w:t>
            </w:r>
          </w:p>
        </w:tc>
      </w:tr>
      <w:tr w:rsidR="0084788F" w:rsidRPr="003112B9" w14:paraId="0CE2AC44" w14:textId="77777777" w:rsidTr="0084788F">
        <w:tc>
          <w:tcPr>
            <w:tcW w:w="3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C07F2" w14:textId="378572FC" w:rsidR="0084788F" w:rsidRPr="003112B9" w:rsidRDefault="0084788F" w:rsidP="0084788F">
            <w:pPr>
              <w:bidi/>
              <w:jc w:val="left"/>
              <w:rPr>
                <w:b/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b/>
                <w:color w:val="000000"/>
                <w:sz w:val="20"/>
                <w:rtl/>
                <w:lang w:val="en-US"/>
              </w:rPr>
              <w:lastRenderedPageBreak/>
              <w:t>المجموع الفرعي للتكاليف الرأسمالية الإضافية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0A9B9FD" w14:textId="77777777" w:rsidR="0084788F" w:rsidRPr="003112B9" w:rsidRDefault="0084788F" w:rsidP="00D82890">
            <w:pPr>
              <w:bidi/>
              <w:jc w:val="left"/>
              <w:rPr>
                <w:b/>
                <w:color w:val="000000"/>
                <w:sz w:val="20"/>
                <w:lang w:val="en-US"/>
              </w:rPr>
            </w:pPr>
            <w:r w:rsidRPr="003112B9">
              <w:rPr>
                <w:b/>
                <w:bCs/>
                <w:color w:val="000000"/>
                <w:sz w:val="20"/>
              </w:rPr>
              <w:t>345,384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7A50E809" w14:textId="77777777" w:rsidR="0084788F" w:rsidRPr="003112B9" w:rsidRDefault="0084788F" w:rsidP="00D82890">
            <w:pPr>
              <w:bidi/>
              <w:jc w:val="left"/>
              <w:rPr>
                <w:b/>
                <w:bCs/>
                <w:color w:val="000000"/>
                <w:sz w:val="20"/>
                <w:lang w:val="en-US"/>
              </w:rPr>
            </w:pPr>
            <w:r w:rsidRPr="003112B9">
              <w:rPr>
                <w:b/>
                <w:bCs/>
                <w:sz w:val="20"/>
              </w:rPr>
              <w:t>72,000</w:t>
            </w:r>
          </w:p>
        </w:tc>
      </w:tr>
      <w:tr w:rsidR="0084788F" w:rsidRPr="003112B9" w14:paraId="55BD0690" w14:textId="77777777" w:rsidTr="0084788F">
        <w:tc>
          <w:tcPr>
            <w:tcW w:w="3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5E14" w14:textId="33ADBFDE" w:rsidR="0084788F" w:rsidRPr="003112B9" w:rsidRDefault="0084788F" w:rsidP="0084788F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color w:val="000000"/>
                <w:sz w:val="20"/>
                <w:rtl/>
                <w:lang w:val="en-US"/>
              </w:rPr>
              <w:t>تكاليف التشغيل الإضافية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22E11A02" w14:textId="77777777" w:rsidR="0084788F" w:rsidRPr="003112B9" w:rsidRDefault="0084788F" w:rsidP="00D82890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</w:rPr>
              <w:t>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0AF7234" w14:textId="77777777" w:rsidR="0084788F" w:rsidRPr="003112B9" w:rsidRDefault="0084788F" w:rsidP="00D82890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sz w:val="20"/>
              </w:rPr>
              <w:t>74,790</w:t>
            </w:r>
          </w:p>
        </w:tc>
      </w:tr>
      <w:tr w:rsidR="0084788F" w:rsidRPr="003112B9" w14:paraId="1AFEDF39" w14:textId="77777777" w:rsidTr="0084788F">
        <w:tc>
          <w:tcPr>
            <w:tcW w:w="3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19BB4" w14:textId="20166C3A" w:rsidR="0084788F" w:rsidRPr="003112B9" w:rsidRDefault="0084788F" w:rsidP="0084788F">
            <w:pPr>
              <w:bidi/>
              <w:jc w:val="left"/>
              <w:rPr>
                <w:b/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المجموع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6BAF169D" w14:textId="77777777" w:rsidR="0084788F" w:rsidRPr="003112B9" w:rsidRDefault="0084788F" w:rsidP="00D82890">
            <w:pPr>
              <w:bidi/>
              <w:jc w:val="left"/>
              <w:rPr>
                <w:b/>
                <w:color w:val="000000"/>
                <w:sz w:val="20"/>
                <w:lang w:val="en-US"/>
              </w:rPr>
            </w:pPr>
            <w:r w:rsidRPr="003112B9">
              <w:rPr>
                <w:b/>
                <w:bCs/>
                <w:color w:val="000000"/>
                <w:sz w:val="20"/>
              </w:rPr>
              <w:t>345,384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7037727" w14:textId="77777777" w:rsidR="0084788F" w:rsidRPr="003112B9" w:rsidRDefault="0084788F" w:rsidP="00D82890">
            <w:pPr>
              <w:bidi/>
              <w:jc w:val="left"/>
              <w:rPr>
                <w:b/>
                <w:bCs/>
                <w:color w:val="000000"/>
                <w:sz w:val="20"/>
                <w:lang w:val="en-US"/>
              </w:rPr>
            </w:pPr>
            <w:r w:rsidRPr="003112B9">
              <w:rPr>
                <w:b/>
                <w:bCs/>
                <w:sz w:val="20"/>
              </w:rPr>
              <w:t>146,790</w:t>
            </w:r>
          </w:p>
        </w:tc>
      </w:tr>
      <w:tr w:rsidR="0084788F" w:rsidRPr="003112B9" w14:paraId="4974CF6F" w14:textId="77777777" w:rsidTr="0084788F"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64F32" w14:textId="25BDD68F" w:rsidR="0084788F" w:rsidRPr="003112B9" w:rsidRDefault="0084788F" w:rsidP="0084788F">
            <w:pPr>
              <w:bidi/>
              <w:jc w:val="left"/>
              <w:rPr>
                <w:bCs/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bCs/>
                <w:color w:val="000000"/>
                <w:sz w:val="20"/>
                <w:rtl/>
                <w:lang w:val="en-US"/>
              </w:rPr>
              <w:t>الاستهلاك المؤهل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58D90190" w14:textId="7119D149" w:rsidR="0084788F" w:rsidRPr="003112B9" w:rsidRDefault="0084788F" w:rsidP="00D82890">
            <w:pPr>
              <w:bidi/>
              <w:jc w:val="left"/>
              <w:rPr>
                <w:bCs/>
                <w:color w:val="000000"/>
                <w:sz w:val="20"/>
              </w:rPr>
            </w:pPr>
            <w:r w:rsidRPr="003112B9">
              <w:rPr>
                <w:bCs/>
                <w:color w:val="000000"/>
                <w:sz w:val="20"/>
              </w:rPr>
              <w:t>33.86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181DC755" w14:textId="47838834" w:rsidR="0084788F" w:rsidRPr="003112B9" w:rsidRDefault="0084788F" w:rsidP="00D82890">
            <w:pPr>
              <w:bidi/>
              <w:jc w:val="left"/>
              <w:rPr>
                <w:bCs/>
                <w:color w:val="000000"/>
                <w:sz w:val="20"/>
              </w:rPr>
            </w:pPr>
            <w:r w:rsidRPr="003112B9">
              <w:rPr>
                <w:sz w:val="20"/>
              </w:rPr>
              <w:t>24.93</w:t>
            </w:r>
          </w:p>
        </w:tc>
      </w:tr>
      <w:tr w:rsidR="0084788F" w:rsidRPr="003112B9" w14:paraId="214457E2" w14:textId="77777777" w:rsidTr="0084788F"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6C113" w14:textId="6F922C80" w:rsidR="0084788F" w:rsidRPr="003112B9" w:rsidRDefault="0084788F" w:rsidP="0084788F">
            <w:pPr>
              <w:bidi/>
              <w:jc w:val="left"/>
              <w:rPr>
                <w:b/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b/>
                <w:color w:val="000000"/>
                <w:sz w:val="20"/>
                <w:rtl/>
                <w:lang w:val="en-US"/>
              </w:rPr>
              <w:t>فعالية التكلفة (دولار أمريكي/كغم)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269B106" w14:textId="3932F030" w:rsidR="0084788F" w:rsidRPr="003112B9" w:rsidRDefault="0084788F" w:rsidP="00D82890">
            <w:pPr>
              <w:bidi/>
              <w:jc w:val="left"/>
              <w:rPr>
                <w:bCs/>
                <w:color w:val="000000"/>
                <w:sz w:val="20"/>
              </w:rPr>
            </w:pPr>
            <w:r w:rsidRPr="003112B9">
              <w:rPr>
                <w:bCs/>
                <w:color w:val="000000"/>
                <w:sz w:val="20"/>
              </w:rPr>
              <w:t>10.20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1BB8F2B9" w14:textId="7DA05670" w:rsidR="0084788F" w:rsidRPr="003112B9" w:rsidRDefault="0084788F" w:rsidP="00D82890">
            <w:pPr>
              <w:bidi/>
              <w:jc w:val="left"/>
              <w:rPr>
                <w:bCs/>
                <w:color w:val="000000"/>
                <w:sz w:val="20"/>
              </w:rPr>
            </w:pPr>
            <w:r w:rsidRPr="003112B9">
              <w:rPr>
                <w:sz w:val="20"/>
              </w:rPr>
              <w:t>5.89</w:t>
            </w:r>
          </w:p>
        </w:tc>
      </w:tr>
    </w:tbl>
    <w:p w14:paraId="5AAC8D4C" w14:textId="03C5707C" w:rsidR="004251CE" w:rsidRPr="003112B9" w:rsidRDefault="0084788F" w:rsidP="004251CE">
      <w:pPr>
        <w:pStyle w:val="ListParagraph"/>
        <w:widowControl w:val="0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rFonts w:hint="cs"/>
          <w:sz w:val="26"/>
          <w:szCs w:val="26"/>
          <w:rtl/>
          <w:lang w:bidi="ar-DZ"/>
        </w:rPr>
        <w:t>و</w:t>
      </w:r>
      <w:r w:rsidR="004251CE" w:rsidRPr="003112B9">
        <w:rPr>
          <w:sz w:val="26"/>
          <w:szCs w:val="26"/>
          <w:rtl/>
          <w:lang w:bidi="ar-DZ"/>
        </w:rPr>
        <w:t>بالإضافة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24.</w:t>
      </w:r>
      <w:r w:rsidR="00305247" w:rsidRPr="003112B9">
        <w:rPr>
          <w:sz w:val="26"/>
          <w:szCs w:val="26"/>
          <w:rtl/>
          <w:lang w:bidi="ar-DZ"/>
        </w:rPr>
        <w:t>93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طنا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متريا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="007501B7" w:rsidRPr="003112B9">
        <w:rPr>
          <w:sz w:val="26"/>
          <w:szCs w:val="26"/>
          <w:rtl/>
          <w:lang w:bidi="ar-DZ"/>
        </w:rPr>
        <w:t>الموجودة</w:t>
      </w:r>
      <w:r w:rsidR="00973116" w:rsidRPr="003112B9">
        <w:rPr>
          <w:sz w:val="26"/>
          <w:szCs w:val="26"/>
          <w:rtl/>
          <w:lang w:bidi="ar-DZ"/>
        </w:rPr>
        <w:t xml:space="preserve"> في البوليولات سابقة الخلط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والمؤهلة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للتمويل،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كما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هو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موضح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الجدول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6</w:t>
      </w:r>
      <w:r w:rsidR="004251CE"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يستهلك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القطاع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أيضا</w:t>
      </w:r>
      <w:r w:rsidR="002C2DD6" w:rsidRPr="003112B9">
        <w:rPr>
          <w:sz w:val="26"/>
          <w:szCs w:val="26"/>
          <w:rtl/>
          <w:lang w:bidi="ar-DZ"/>
        </w:rPr>
        <w:t xml:space="preserve"> 11.</w:t>
      </w:r>
      <w:r w:rsidR="00B4019D" w:rsidRPr="003112B9">
        <w:rPr>
          <w:sz w:val="26"/>
          <w:szCs w:val="26"/>
          <w:rtl/>
          <w:lang w:bidi="ar-DZ"/>
        </w:rPr>
        <w:t>66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طنا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متريا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غير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مؤهلة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للتمويل</w:t>
      </w:r>
      <w:r w:rsidR="002C2DD6" w:rsidRPr="003112B9">
        <w:rPr>
          <w:sz w:val="26"/>
          <w:szCs w:val="26"/>
          <w:rtl/>
          <w:lang w:bidi="ar-DZ"/>
        </w:rPr>
        <w:t>. وس</w:t>
      </w:r>
      <w:r w:rsidR="004251CE" w:rsidRPr="003112B9">
        <w:rPr>
          <w:sz w:val="26"/>
          <w:szCs w:val="26"/>
          <w:rtl/>
          <w:lang w:bidi="ar-DZ"/>
        </w:rPr>
        <w:t>يتم</w:t>
      </w:r>
      <w:r w:rsidR="002C2DD6" w:rsidRPr="003112B9">
        <w:rPr>
          <w:sz w:val="26"/>
          <w:szCs w:val="26"/>
          <w:rtl/>
          <w:lang w:bidi="ar-DZ"/>
        </w:rPr>
        <w:t xml:space="preserve"> إزالة </w:t>
      </w:r>
      <w:r w:rsidR="004251CE" w:rsidRPr="003112B9">
        <w:rPr>
          <w:sz w:val="26"/>
          <w:szCs w:val="26"/>
          <w:rtl/>
          <w:lang w:bidi="ar-DZ"/>
        </w:rPr>
        <w:t>هذا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الاستهلاك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أيضا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المرحلة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الأولى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خطة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rFonts w:hint="cs"/>
          <w:sz w:val="26"/>
          <w:szCs w:val="26"/>
          <w:rtl/>
          <w:lang w:bidi="ar-DZ"/>
        </w:rPr>
        <w:t>التنفيذ بموجب تعديل كيغالي</w:t>
      </w:r>
      <w:r w:rsidR="002C2DD6" w:rsidRPr="003112B9">
        <w:rPr>
          <w:sz w:val="26"/>
          <w:szCs w:val="26"/>
          <w:rtl/>
          <w:lang w:bidi="ar-DZ"/>
        </w:rPr>
        <w:t>. وت</w:t>
      </w:r>
      <w:r w:rsidR="004251CE" w:rsidRPr="003112B9">
        <w:rPr>
          <w:sz w:val="26"/>
          <w:szCs w:val="26"/>
          <w:rtl/>
          <w:lang w:bidi="ar-DZ"/>
        </w:rPr>
        <w:t>بلغ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فعالية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التكلفة،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بما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ذلك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جميع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الكميات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التي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س</w:t>
      </w:r>
      <w:r w:rsidRPr="003112B9">
        <w:rPr>
          <w:rFonts w:hint="cs"/>
          <w:sz w:val="26"/>
          <w:szCs w:val="26"/>
          <w:rtl/>
          <w:lang w:bidi="ar-DZ"/>
        </w:rPr>
        <w:t>ت</w:t>
      </w:r>
      <w:r w:rsidR="004251CE"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rFonts w:hint="cs"/>
          <w:sz w:val="26"/>
          <w:szCs w:val="26"/>
          <w:rtl/>
          <w:lang w:bidi="ar-DZ"/>
        </w:rPr>
        <w:t>إزالتها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المرحلة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الأولى،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sz w:val="26"/>
          <w:szCs w:val="26"/>
          <w:rtl/>
          <w:lang w:bidi="ar-DZ"/>
        </w:rPr>
        <w:t>3</w:t>
      </w:r>
      <w:r w:rsidR="002C2DD6" w:rsidRPr="003112B9">
        <w:rPr>
          <w:sz w:val="26"/>
          <w:szCs w:val="26"/>
          <w:rtl/>
          <w:lang w:bidi="ar-DZ"/>
        </w:rPr>
        <w:t>.</w:t>
      </w:r>
      <w:r w:rsidR="00305247" w:rsidRPr="003112B9">
        <w:rPr>
          <w:sz w:val="26"/>
          <w:szCs w:val="26"/>
          <w:rtl/>
          <w:lang w:bidi="ar-DZ"/>
        </w:rPr>
        <w:t>9</w:t>
      </w:r>
      <w:r w:rsidR="002C2DD6" w:rsidRPr="003112B9">
        <w:rPr>
          <w:sz w:val="26"/>
          <w:szCs w:val="26"/>
          <w:rtl/>
          <w:lang w:bidi="ar-DZ"/>
        </w:rPr>
        <w:t xml:space="preserve">8 </w:t>
      </w:r>
      <w:r w:rsidR="004251CE" w:rsidRPr="003112B9">
        <w:rPr>
          <w:sz w:val="26"/>
          <w:szCs w:val="26"/>
          <w:rtl/>
          <w:lang w:bidi="ar-DZ"/>
        </w:rPr>
        <w:t>دولارا</w:t>
      </w:r>
      <w:r w:rsidRPr="003112B9">
        <w:rPr>
          <w:rFonts w:hint="cs"/>
          <w:sz w:val="26"/>
          <w:szCs w:val="26"/>
          <w:rtl/>
          <w:lang w:bidi="ar-DZ"/>
        </w:rPr>
        <w:t>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251CE" w:rsidRPr="003112B9">
        <w:rPr>
          <w:sz w:val="26"/>
          <w:szCs w:val="26"/>
          <w:rtl/>
          <w:lang w:bidi="ar-DZ"/>
        </w:rPr>
        <w:t>أمريكي</w:t>
      </w:r>
      <w:r w:rsidRPr="003112B9">
        <w:rPr>
          <w:rFonts w:hint="cs"/>
          <w:sz w:val="26"/>
          <w:szCs w:val="26"/>
          <w:rtl/>
          <w:lang w:bidi="ar-DZ"/>
        </w:rPr>
        <w:t>ة</w:t>
      </w:r>
      <w:r w:rsidR="004251CE" w:rsidRPr="003112B9">
        <w:rPr>
          <w:sz w:val="26"/>
          <w:szCs w:val="26"/>
          <w:rtl/>
          <w:lang w:bidi="ar-DZ"/>
        </w:rPr>
        <w:t>/</w:t>
      </w:r>
      <w:r w:rsidR="00B4019D" w:rsidRPr="003112B9">
        <w:rPr>
          <w:sz w:val="26"/>
          <w:szCs w:val="26"/>
          <w:rtl/>
          <w:lang w:bidi="ar-DZ"/>
        </w:rPr>
        <w:t>كغم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581762B6" w14:textId="136006A3" w:rsidR="004251CE" w:rsidRPr="003112B9" w:rsidRDefault="004251CE" w:rsidP="004251CE">
      <w:pPr>
        <w:keepNext/>
        <w:keepLines/>
        <w:bidi/>
        <w:spacing w:before="240" w:after="240"/>
        <w:rPr>
          <w:i/>
          <w:iCs/>
          <w:sz w:val="26"/>
          <w:szCs w:val="26"/>
          <w:u w:val="single"/>
        </w:rPr>
      </w:pPr>
      <w:r w:rsidRPr="003112B9">
        <w:rPr>
          <w:i/>
          <w:iCs/>
          <w:sz w:val="26"/>
          <w:szCs w:val="26"/>
          <w:u w:val="single"/>
          <w:rtl/>
        </w:rPr>
        <w:t>أثر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Pr="003112B9">
        <w:rPr>
          <w:i/>
          <w:iCs/>
          <w:sz w:val="26"/>
          <w:szCs w:val="26"/>
          <w:u w:val="single"/>
          <w:rtl/>
        </w:rPr>
        <w:t>خطة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Pr="003112B9">
        <w:rPr>
          <w:i/>
          <w:iCs/>
          <w:sz w:val="26"/>
          <w:szCs w:val="26"/>
          <w:u w:val="single"/>
          <w:rtl/>
        </w:rPr>
        <w:t>قطاع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Pr="003112B9">
        <w:rPr>
          <w:i/>
          <w:iCs/>
          <w:sz w:val="26"/>
          <w:szCs w:val="26"/>
          <w:u w:val="single"/>
          <w:rtl/>
        </w:rPr>
        <w:t>ال</w:t>
      </w:r>
      <w:r w:rsidR="00B4019D" w:rsidRPr="003112B9">
        <w:rPr>
          <w:i/>
          <w:iCs/>
          <w:sz w:val="26"/>
          <w:szCs w:val="26"/>
          <w:u w:val="single"/>
          <w:rtl/>
        </w:rPr>
        <w:t>رغاوى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Pr="003112B9">
        <w:rPr>
          <w:i/>
          <w:iCs/>
          <w:sz w:val="26"/>
          <w:szCs w:val="26"/>
          <w:u w:val="single"/>
          <w:rtl/>
        </w:rPr>
        <w:t>على</w:t>
      </w:r>
      <w:r w:rsidR="002C2DD6" w:rsidRPr="003112B9">
        <w:rPr>
          <w:i/>
          <w:iCs/>
          <w:sz w:val="26"/>
          <w:szCs w:val="26"/>
          <w:u w:val="single"/>
          <w:rtl/>
        </w:rPr>
        <w:t xml:space="preserve"> </w:t>
      </w:r>
      <w:r w:rsidRPr="003112B9">
        <w:rPr>
          <w:i/>
          <w:iCs/>
          <w:sz w:val="26"/>
          <w:szCs w:val="26"/>
          <w:u w:val="single"/>
          <w:rtl/>
        </w:rPr>
        <w:t>المناخ</w:t>
      </w:r>
    </w:p>
    <w:p w14:paraId="79F213B7" w14:textId="0DA12984" w:rsidR="004251CE" w:rsidRPr="003112B9" w:rsidRDefault="004251CE" w:rsidP="004251CE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sz w:val="26"/>
          <w:szCs w:val="26"/>
          <w:rtl/>
          <w:lang w:bidi="ar-DZ"/>
        </w:rPr>
        <w:t>سيؤدي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تحويل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C3184" w:rsidRPr="003112B9">
        <w:rPr>
          <w:rFonts w:hint="cs"/>
          <w:sz w:val="26"/>
          <w:szCs w:val="26"/>
          <w:rtl/>
          <w:lang w:bidi="ar-DZ"/>
        </w:rPr>
        <w:t>مؤسسات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إنتاج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البوليوريتان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بوليفيا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المتعددة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القوميات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انبعاث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84788F" w:rsidRPr="003112B9">
        <w:rPr>
          <w:rFonts w:hint="cs"/>
          <w:sz w:val="26"/>
          <w:szCs w:val="26"/>
          <w:rtl/>
          <w:lang w:bidi="ar-DZ"/>
        </w:rPr>
        <w:t>ت</w:t>
      </w:r>
      <w:r w:rsidRPr="003112B9">
        <w:rPr>
          <w:sz w:val="26"/>
          <w:szCs w:val="26"/>
          <w:rtl/>
          <w:lang w:bidi="ar-DZ"/>
        </w:rPr>
        <w:t>قارب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sz w:val="26"/>
          <w:szCs w:val="26"/>
          <w:rtl/>
          <w:lang w:bidi="ar-DZ"/>
        </w:rPr>
        <w:t>3</w:t>
      </w:r>
      <w:r w:rsidR="002C2DD6" w:rsidRPr="003112B9">
        <w:rPr>
          <w:sz w:val="26"/>
          <w:szCs w:val="26"/>
          <w:rtl/>
          <w:lang w:bidi="ar-DZ"/>
        </w:rPr>
        <w:t>5</w:t>
      </w:r>
      <w:r w:rsidRPr="003112B9">
        <w:rPr>
          <w:sz w:val="26"/>
          <w:szCs w:val="26"/>
          <w:rtl/>
          <w:lang w:bidi="ar-DZ"/>
        </w:rPr>
        <w:t>,</w:t>
      </w:r>
      <w:r w:rsidR="002C2DD6" w:rsidRPr="003112B9">
        <w:rPr>
          <w:sz w:val="26"/>
          <w:szCs w:val="26"/>
          <w:rtl/>
          <w:lang w:bidi="ar-DZ"/>
        </w:rPr>
        <w:t>52</w:t>
      </w:r>
      <w:r w:rsidR="00B4019D" w:rsidRPr="003112B9">
        <w:rPr>
          <w:sz w:val="26"/>
          <w:szCs w:val="26"/>
          <w:rtl/>
          <w:lang w:bidi="ar-DZ"/>
        </w:rPr>
        <w:t>7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42931" w:rsidRPr="003112B9">
        <w:rPr>
          <w:sz w:val="26"/>
          <w:szCs w:val="26"/>
          <w:rtl/>
          <w:lang w:bidi="ar-DZ"/>
        </w:rPr>
        <w:t>طنا من مكافئ ثاني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أكسيد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الكربون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الغلاف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الجوي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سنويا،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كما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هو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موضح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الجدول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7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147EAE22" w14:textId="77777777" w:rsidR="003E537E" w:rsidRPr="003E537E" w:rsidRDefault="004251CE" w:rsidP="003E537E">
      <w:pPr>
        <w:keepNext/>
        <w:keepLines/>
        <w:bidi/>
        <w:spacing w:before="240" w:after="240"/>
        <w:rPr>
          <w:b/>
          <w:bCs/>
          <w:sz w:val="26"/>
          <w:szCs w:val="26"/>
          <w:lang w:val="en-CA"/>
        </w:rPr>
      </w:pPr>
      <w:r w:rsidRPr="003112B9">
        <w:rPr>
          <w:b/>
          <w:bCs/>
          <w:sz w:val="26"/>
          <w:szCs w:val="26"/>
          <w:rtl/>
        </w:rPr>
        <w:t>الجدول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="00B4019D" w:rsidRPr="003112B9">
        <w:rPr>
          <w:b/>
          <w:bCs/>
          <w:sz w:val="26"/>
          <w:szCs w:val="26"/>
          <w:rtl/>
        </w:rPr>
        <w:t>7</w:t>
      </w:r>
      <w:r w:rsidR="00FC71FB" w:rsidRPr="003112B9">
        <w:rPr>
          <w:b/>
          <w:bCs/>
          <w:sz w:val="26"/>
          <w:szCs w:val="26"/>
          <w:rtl/>
        </w:rPr>
        <w:t>: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="003E537E" w:rsidRPr="003E537E">
        <w:rPr>
          <w:b/>
          <w:bCs/>
          <w:sz w:val="26"/>
          <w:szCs w:val="26"/>
          <w:rtl/>
          <w:lang w:bidi="ar-SA"/>
        </w:rPr>
        <w:t>أثر مشروع رغاوى البوليوريتان في دولة بوليفيا المتعددة القوميات على المناخ</w:t>
      </w:r>
    </w:p>
    <w:tbl>
      <w:tblPr>
        <w:bidiVisual/>
        <w:tblW w:w="4997" w:type="pct"/>
        <w:tblLook w:val="04A0" w:firstRow="1" w:lastRow="0" w:firstColumn="1" w:lastColumn="0" w:noHBand="0" w:noVBand="1"/>
      </w:tblPr>
      <w:tblGrid>
        <w:gridCol w:w="1805"/>
        <w:gridCol w:w="1816"/>
        <w:gridCol w:w="1528"/>
        <w:gridCol w:w="1814"/>
        <w:gridCol w:w="2381"/>
      </w:tblGrid>
      <w:tr w:rsidR="00535DD1" w:rsidRPr="003112B9" w14:paraId="6AFB367B" w14:textId="77777777" w:rsidTr="003E537E">
        <w:trPr>
          <w:trHeight w:val="215"/>
        </w:trPr>
        <w:tc>
          <w:tcPr>
            <w:tcW w:w="9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E2CBD5" w14:textId="644042E3" w:rsidR="00535DD1" w:rsidRPr="003112B9" w:rsidRDefault="00BB0F55" w:rsidP="00535DD1">
            <w:pPr>
              <w:keepNext/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3112B9">
              <w:rPr>
                <w:rFonts w:hint="cs"/>
                <w:b/>
                <w:bCs/>
                <w:color w:val="000000"/>
                <w:sz w:val="20"/>
                <w:rtl/>
              </w:rPr>
              <w:t>السنة</w:t>
            </w:r>
          </w:p>
        </w:tc>
        <w:tc>
          <w:tcPr>
            <w:tcW w:w="9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B27AA0" w14:textId="44131AB5" w:rsidR="00535DD1" w:rsidRPr="003112B9" w:rsidRDefault="00BB0F55" w:rsidP="00535DD1">
            <w:pPr>
              <w:keepNext/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3112B9">
              <w:rPr>
                <w:rFonts w:hint="cs"/>
                <w:b/>
                <w:bCs/>
                <w:color w:val="000000"/>
                <w:sz w:val="20"/>
                <w:rtl/>
              </w:rPr>
              <w:t>المادة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0173A92" w14:textId="689D2B31" w:rsidR="00535DD1" w:rsidRPr="003112B9" w:rsidRDefault="00BB0F55" w:rsidP="00535DD1">
            <w:pPr>
              <w:keepNext/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3112B9">
              <w:rPr>
                <w:rFonts w:hint="cs"/>
                <w:b/>
                <w:bCs/>
                <w:color w:val="000000"/>
                <w:sz w:val="20"/>
                <w:rtl/>
              </w:rPr>
              <w:t>القدرة على إحداث الاحترار العالمي</w:t>
            </w:r>
          </w:p>
        </w:tc>
        <w:tc>
          <w:tcPr>
            <w:tcW w:w="22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EC2FD" w14:textId="5611B8E0" w:rsidR="00535DD1" w:rsidRPr="003112B9" w:rsidRDefault="007C3184" w:rsidP="00535DD1">
            <w:pPr>
              <w:keepNext/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3112B9">
              <w:rPr>
                <w:rFonts w:hint="cs"/>
                <w:b/>
                <w:bCs/>
                <w:color w:val="000000"/>
                <w:sz w:val="20"/>
                <w:rtl/>
              </w:rPr>
              <w:t>ال</w:t>
            </w:r>
            <w:r w:rsidR="00BB0F55" w:rsidRPr="003112B9">
              <w:rPr>
                <w:rFonts w:hint="cs"/>
                <w:b/>
                <w:bCs/>
                <w:color w:val="000000"/>
                <w:sz w:val="20"/>
                <w:rtl/>
              </w:rPr>
              <w:t>استهلاك</w:t>
            </w:r>
            <w:r w:rsidRPr="003112B9">
              <w:rPr>
                <w:rFonts w:hint="cs"/>
                <w:b/>
                <w:bCs/>
                <w:color w:val="000000"/>
                <w:sz w:val="20"/>
                <w:rtl/>
              </w:rPr>
              <w:t xml:space="preserve"> في</w:t>
            </w:r>
            <w:r w:rsidR="00BB0F55" w:rsidRPr="003112B9">
              <w:rPr>
                <w:rFonts w:hint="cs"/>
                <w:b/>
                <w:bCs/>
                <w:color w:val="000000"/>
                <w:sz w:val="20"/>
                <w:rtl/>
              </w:rPr>
              <w:t xml:space="preserve"> البوليولات سابقة الخلط</w:t>
            </w:r>
          </w:p>
        </w:tc>
      </w:tr>
      <w:tr w:rsidR="00535DD1" w:rsidRPr="003112B9" w14:paraId="390C1862" w14:textId="77777777" w:rsidTr="003E537E">
        <w:trPr>
          <w:trHeight w:val="215"/>
        </w:trPr>
        <w:tc>
          <w:tcPr>
            <w:tcW w:w="9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ECF7" w14:textId="77777777" w:rsidR="00535DD1" w:rsidRPr="003112B9" w:rsidRDefault="00535DD1" w:rsidP="00535DD1">
            <w:pPr>
              <w:keepNext/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0A94E" w14:textId="77777777" w:rsidR="00535DD1" w:rsidRPr="003112B9" w:rsidRDefault="00535DD1" w:rsidP="00535DD1">
            <w:pPr>
              <w:keepNext/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</w:p>
        </w:tc>
        <w:tc>
          <w:tcPr>
            <w:tcW w:w="81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BEC8D" w14:textId="77777777" w:rsidR="00535DD1" w:rsidRPr="003112B9" w:rsidRDefault="00535DD1" w:rsidP="00535DD1">
            <w:pPr>
              <w:keepNext/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EC78D" w14:textId="4BFBF57C" w:rsidR="00535DD1" w:rsidRPr="003112B9" w:rsidRDefault="00BB0F55" w:rsidP="00535DD1">
            <w:pPr>
              <w:keepNext/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b/>
                <w:bCs/>
                <w:color w:val="000000"/>
                <w:sz w:val="20"/>
                <w:rtl/>
              </w:rPr>
              <w:t>طن متري</w:t>
            </w:r>
          </w:p>
        </w:tc>
        <w:tc>
          <w:tcPr>
            <w:tcW w:w="1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A1609" w14:textId="2544F15D" w:rsidR="00535DD1" w:rsidRPr="003112B9" w:rsidRDefault="00B4019D" w:rsidP="00535DD1">
            <w:pPr>
              <w:keepNext/>
              <w:widowControl w:val="0"/>
              <w:bidi/>
              <w:jc w:val="center"/>
              <w:rPr>
                <w:color w:val="000000"/>
                <w:sz w:val="20"/>
                <w:lang w:val="en-US"/>
              </w:rPr>
            </w:pPr>
            <w:r w:rsidRPr="003112B9">
              <w:rPr>
                <w:b/>
                <w:bCs/>
                <w:color w:val="000000"/>
                <w:sz w:val="20"/>
                <w:rtl/>
              </w:rPr>
              <w:t>طن من مكافئ ثاني أكسيد الكربون</w:t>
            </w:r>
          </w:p>
        </w:tc>
      </w:tr>
      <w:tr w:rsidR="00535DD1" w:rsidRPr="003112B9" w14:paraId="29C847F1" w14:textId="77777777" w:rsidTr="003E537E">
        <w:trPr>
          <w:trHeight w:val="170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3B86" w14:textId="0F08FD6E" w:rsidR="00535DD1" w:rsidRPr="003112B9" w:rsidRDefault="00BB0F55" w:rsidP="00535DD1">
            <w:pPr>
              <w:keepNext/>
              <w:widowControl w:val="0"/>
              <w:bidi/>
              <w:jc w:val="center"/>
              <w:rPr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b/>
                <w:bCs/>
                <w:color w:val="000000"/>
                <w:sz w:val="20"/>
                <w:rtl/>
              </w:rPr>
              <w:t>قبل التحويل</w:t>
            </w:r>
          </w:p>
        </w:tc>
      </w:tr>
      <w:tr w:rsidR="00535DD1" w:rsidRPr="003112B9" w14:paraId="27210DC1" w14:textId="77777777" w:rsidTr="003E537E">
        <w:trPr>
          <w:trHeight w:val="197"/>
        </w:trPr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AE3D" w14:textId="77777777" w:rsidR="00535DD1" w:rsidRPr="003112B9" w:rsidRDefault="00535DD1" w:rsidP="00535DD1">
            <w:pPr>
              <w:keepNext/>
              <w:widowControl w:val="0"/>
              <w:bidi/>
              <w:jc w:val="center"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2022</w:t>
            </w: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50AC9" w14:textId="46850F15" w:rsidR="00535DD1" w:rsidRPr="003112B9" w:rsidRDefault="000C1198" w:rsidP="00535DD1">
            <w:pPr>
              <w:keepNext/>
              <w:widowControl w:val="0"/>
              <w:bidi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</w:rPr>
              <w:t>HFC</w:t>
            </w:r>
            <w:r w:rsidR="00535DD1" w:rsidRPr="003112B9">
              <w:rPr>
                <w:color w:val="000000"/>
                <w:sz w:val="20"/>
              </w:rPr>
              <w:t>-365mfc/227ea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BBCCD" w14:textId="0FEEFE44" w:rsidR="00535DD1" w:rsidRPr="003112B9" w:rsidRDefault="00535DD1" w:rsidP="003E537E">
            <w:pPr>
              <w:keepNext/>
              <w:widowControl w:val="0"/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val="en-US"/>
              </w:rPr>
              <w:t>963</w:t>
            </w:r>
            <w:r w:rsidR="002C2DD6" w:rsidRPr="003112B9">
              <w:rPr>
                <w:color w:val="000000"/>
                <w:sz w:val="20"/>
                <w:lang w:val="en-US"/>
              </w:rPr>
              <w:t>.</w:t>
            </w:r>
            <w:r w:rsidRPr="003112B9">
              <w:rPr>
                <w:color w:val="000000"/>
                <w:sz w:val="20"/>
                <w:lang w:val="en-US"/>
              </w:rPr>
              <w:t>82</w:t>
            </w: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6E102" w14:textId="4FC0E8DD" w:rsidR="00535DD1" w:rsidRPr="003112B9" w:rsidRDefault="00535DD1" w:rsidP="003E537E">
            <w:pPr>
              <w:keepNext/>
              <w:widowControl w:val="0"/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sz w:val="20"/>
              </w:rPr>
              <w:t>38</w:t>
            </w:r>
            <w:r w:rsidR="002C2DD6" w:rsidRPr="003112B9">
              <w:rPr>
                <w:sz w:val="20"/>
              </w:rPr>
              <w:t>.</w:t>
            </w:r>
            <w:r w:rsidRPr="003112B9">
              <w:rPr>
                <w:sz w:val="20"/>
              </w:rPr>
              <w:t>78</w:t>
            </w: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F015" w14:textId="77777777" w:rsidR="00535DD1" w:rsidRPr="003112B9" w:rsidRDefault="00535DD1" w:rsidP="003E537E">
            <w:pPr>
              <w:keepNext/>
              <w:widowControl w:val="0"/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sz w:val="20"/>
              </w:rPr>
              <w:t>37,377</w:t>
            </w:r>
          </w:p>
        </w:tc>
      </w:tr>
      <w:tr w:rsidR="00535DD1" w:rsidRPr="003112B9" w14:paraId="4010191C" w14:textId="77777777" w:rsidTr="003E537E">
        <w:trPr>
          <w:trHeight w:val="197"/>
        </w:trPr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5A77" w14:textId="77777777" w:rsidR="00535DD1" w:rsidRPr="003112B9" w:rsidRDefault="00535DD1" w:rsidP="00535DD1">
            <w:pPr>
              <w:keepNext/>
              <w:widowControl w:val="0"/>
              <w:bidi/>
              <w:jc w:val="center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val="en-US"/>
              </w:rPr>
              <w:t>2023</w:t>
            </w: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0474A" w14:textId="1D3441AC" w:rsidR="00535DD1" w:rsidRPr="003112B9" w:rsidRDefault="000C1198" w:rsidP="00535DD1">
            <w:pPr>
              <w:keepNext/>
              <w:widowControl w:val="0"/>
              <w:bidi/>
              <w:rPr>
                <w:color w:val="000000"/>
                <w:sz w:val="20"/>
              </w:rPr>
            </w:pPr>
            <w:r w:rsidRPr="003112B9">
              <w:rPr>
                <w:color w:val="000000"/>
                <w:sz w:val="20"/>
                <w:lang w:val="en-US"/>
              </w:rPr>
              <w:t>HFC</w:t>
            </w:r>
            <w:r w:rsidR="00535DD1" w:rsidRPr="003112B9">
              <w:rPr>
                <w:color w:val="000000"/>
                <w:sz w:val="20"/>
                <w:lang w:val="en-US"/>
              </w:rPr>
              <w:t>-365mfc/227ea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BEDB2" w14:textId="6FE296D4" w:rsidR="00535DD1" w:rsidRPr="003112B9" w:rsidRDefault="00535DD1" w:rsidP="003E537E">
            <w:pPr>
              <w:keepNext/>
              <w:widowControl w:val="0"/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val="en-US"/>
              </w:rPr>
              <w:t>963</w:t>
            </w:r>
            <w:r w:rsidR="002C2DD6" w:rsidRPr="003112B9">
              <w:rPr>
                <w:color w:val="000000"/>
                <w:sz w:val="20"/>
                <w:lang w:val="en-US"/>
              </w:rPr>
              <w:t>.</w:t>
            </w:r>
            <w:r w:rsidRPr="003112B9">
              <w:rPr>
                <w:color w:val="000000"/>
                <w:sz w:val="20"/>
                <w:lang w:val="en-US"/>
              </w:rPr>
              <w:t>82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AC3C5" w14:textId="29092671" w:rsidR="00535DD1" w:rsidRPr="003112B9" w:rsidRDefault="00535DD1" w:rsidP="003E537E">
            <w:pPr>
              <w:keepNext/>
              <w:widowControl w:val="0"/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val="en-US"/>
              </w:rPr>
              <w:t>39</w:t>
            </w:r>
            <w:r w:rsidR="002C2DD6" w:rsidRPr="003112B9">
              <w:rPr>
                <w:color w:val="000000"/>
                <w:sz w:val="20"/>
                <w:lang w:val="en-US"/>
              </w:rPr>
              <w:t>.</w:t>
            </w:r>
            <w:r w:rsidRPr="003112B9">
              <w:rPr>
                <w:color w:val="000000"/>
                <w:sz w:val="20"/>
                <w:lang w:val="en-US"/>
              </w:rPr>
              <w:t>20</w:t>
            </w:r>
          </w:p>
        </w:tc>
        <w:tc>
          <w:tcPr>
            <w:tcW w:w="1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52B04" w14:textId="77777777" w:rsidR="00535DD1" w:rsidRPr="003112B9" w:rsidRDefault="00535DD1" w:rsidP="003E537E">
            <w:pPr>
              <w:keepNext/>
              <w:widowControl w:val="0"/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val="en-US"/>
              </w:rPr>
              <w:t>37,782</w:t>
            </w:r>
          </w:p>
        </w:tc>
      </w:tr>
      <w:tr w:rsidR="00535DD1" w:rsidRPr="003112B9" w14:paraId="12659571" w14:textId="77777777" w:rsidTr="003E537E">
        <w:trPr>
          <w:trHeight w:val="197"/>
        </w:trPr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2D4D" w14:textId="77777777" w:rsidR="00535DD1" w:rsidRPr="003112B9" w:rsidRDefault="00535DD1" w:rsidP="00535DD1">
            <w:pPr>
              <w:keepNext/>
              <w:widowControl w:val="0"/>
              <w:bidi/>
              <w:jc w:val="center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val="en-US"/>
              </w:rPr>
              <w:t>2024</w:t>
            </w: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6AC8D" w14:textId="2F7069AE" w:rsidR="00535DD1" w:rsidRPr="003112B9" w:rsidRDefault="000C1198" w:rsidP="00535DD1">
            <w:pPr>
              <w:keepNext/>
              <w:widowControl w:val="0"/>
              <w:bidi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</w:rPr>
              <w:t>HFC</w:t>
            </w:r>
            <w:r w:rsidR="00535DD1" w:rsidRPr="003112B9">
              <w:rPr>
                <w:color w:val="000000"/>
                <w:sz w:val="20"/>
              </w:rPr>
              <w:t>-365mfc/227ea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6854C" w14:textId="2F784DD8" w:rsidR="00535DD1" w:rsidRPr="003112B9" w:rsidRDefault="00535DD1" w:rsidP="003E537E">
            <w:pPr>
              <w:keepNext/>
              <w:widowControl w:val="0"/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val="en-US"/>
              </w:rPr>
              <w:t>963</w:t>
            </w:r>
            <w:r w:rsidR="002C2DD6" w:rsidRPr="003112B9">
              <w:rPr>
                <w:color w:val="000000"/>
                <w:sz w:val="20"/>
                <w:lang w:val="en-US"/>
              </w:rPr>
              <w:t>.</w:t>
            </w:r>
            <w:r w:rsidRPr="003112B9">
              <w:rPr>
                <w:color w:val="000000"/>
                <w:sz w:val="20"/>
                <w:lang w:val="en-US"/>
              </w:rPr>
              <w:t>82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499EA" w14:textId="3809ED8E" w:rsidR="00535DD1" w:rsidRPr="003112B9" w:rsidRDefault="00535DD1" w:rsidP="003E537E">
            <w:pPr>
              <w:keepNext/>
              <w:widowControl w:val="0"/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val="en-US"/>
              </w:rPr>
              <w:t>32</w:t>
            </w:r>
            <w:r w:rsidR="002C2DD6" w:rsidRPr="003112B9">
              <w:rPr>
                <w:color w:val="000000"/>
                <w:sz w:val="20"/>
                <w:lang w:val="en-US"/>
              </w:rPr>
              <w:t>.</w:t>
            </w:r>
            <w:r w:rsidRPr="003112B9">
              <w:rPr>
                <w:color w:val="000000"/>
                <w:sz w:val="20"/>
                <w:lang w:val="en-US"/>
              </w:rPr>
              <w:t>60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16FAA" w14:textId="77777777" w:rsidR="00535DD1" w:rsidRPr="003112B9" w:rsidRDefault="00535DD1" w:rsidP="003E537E">
            <w:pPr>
              <w:keepNext/>
              <w:widowControl w:val="0"/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val="en-US"/>
              </w:rPr>
              <w:t>31,421</w:t>
            </w:r>
          </w:p>
        </w:tc>
      </w:tr>
      <w:tr w:rsidR="00535DD1" w:rsidRPr="003112B9" w14:paraId="15183930" w14:textId="77777777" w:rsidTr="003E537E">
        <w:trPr>
          <w:trHeight w:val="197"/>
        </w:trPr>
        <w:tc>
          <w:tcPr>
            <w:tcW w:w="2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CADE" w14:textId="60A14568" w:rsidR="00535DD1" w:rsidRPr="003112B9" w:rsidRDefault="00BB0F55" w:rsidP="00535DD1">
            <w:pPr>
              <w:keepNext/>
              <w:widowControl w:val="0"/>
              <w:bidi/>
              <w:ind w:left="169"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color w:val="000000"/>
                <w:sz w:val="20"/>
                <w:rtl/>
                <w:lang w:val="en-US"/>
              </w:rPr>
              <w:t>متوسط الفترة 2022-2024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D970A" w14:textId="2E9D543A" w:rsidR="00535DD1" w:rsidRPr="003112B9" w:rsidRDefault="00535DD1" w:rsidP="003E537E">
            <w:pPr>
              <w:keepNext/>
              <w:widowControl w:val="0"/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sz w:val="20"/>
              </w:rPr>
              <w:t>36</w:t>
            </w:r>
            <w:r w:rsidR="002C2DD6" w:rsidRPr="003112B9">
              <w:rPr>
                <w:sz w:val="20"/>
              </w:rPr>
              <w:t>.</w:t>
            </w:r>
            <w:r w:rsidRPr="003112B9">
              <w:rPr>
                <w:sz w:val="20"/>
              </w:rPr>
              <w:t>86</w:t>
            </w: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84628" w14:textId="77777777" w:rsidR="00535DD1" w:rsidRPr="003112B9" w:rsidRDefault="00535DD1" w:rsidP="003E537E">
            <w:pPr>
              <w:keepNext/>
              <w:widowControl w:val="0"/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sz w:val="20"/>
              </w:rPr>
              <w:t>35,527</w:t>
            </w:r>
          </w:p>
        </w:tc>
      </w:tr>
      <w:tr w:rsidR="00535DD1" w:rsidRPr="003112B9" w14:paraId="5D5023B5" w14:textId="77777777" w:rsidTr="003E537E">
        <w:trPr>
          <w:trHeight w:val="23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92F2" w14:textId="2E02805D" w:rsidR="00535DD1" w:rsidRPr="003112B9" w:rsidRDefault="00BB0F55" w:rsidP="00535DD1">
            <w:pPr>
              <w:keepNext/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b/>
                <w:bCs/>
                <w:color w:val="000000"/>
                <w:sz w:val="20"/>
                <w:rtl/>
              </w:rPr>
              <w:t>بعد التحويل</w:t>
            </w:r>
          </w:p>
        </w:tc>
      </w:tr>
      <w:tr w:rsidR="00535DD1" w:rsidRPr="003112B9" w14:paraId="42650589" w14:textId="77777777" w:rsidTr="003E537E">
        <w:trPr>
          <w:trHeight w:val="80"/>
        </w:trPr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AFC4" w14:textId="77777777" w:rsidR="00535DD1" w:rsidRPr="003112B9" w:rsidRDefault="00535DD1" w:rsidP="00535DD1">
            <w:pPr>
              <w:keepNext/>
              <w:widowControl w:val="0"/>
              <w:bidi/>
              <w:rPr>
                <w:color w:val="000000"/>
                <w:sz w:val="20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1EA4F" w14:textId="15FBB0A8" w:rsidR="00535DD1" w:rsidRPr="003112B9" w:rsidRDefault="00F72346" w:rsidP="00535DD1">
            <w:pPr>
              <w:keepNext/>
              <w:widowControl w:val="0"/>
              <w:bidi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</w:rPr>
              <w:t>HFO</w:t>
            </w:r>
            <w:r w:rsidR="00535DD1" w:rsidRPr="003112B9">
              <w:rPr>
                <w:color w:val="000000"/>
                <w:sz w:val="20"/>
              </w:rPr>
              <w:t>-1233zd(E)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6DF6B" w14:textId="77777777" w:rsidR="00535DD1" w:rsidRPr="003112B9" w:rsidRDefault="00535DD1" w:rsidP="003E537E">
            <w:pPr>
              <w:keepNext/>
              <w:widowControl w:val="0"/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val="en-US"/>
              </w:rPr>
              <w:t>0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5FC7E" w14:textId="0FE49F83" w:rsidR="00535DD1" w:rsidRPr="003112B9" w:rsidRDefault="00535DD1" w:rsidP="003E537E">
            <w:pPr>
              <w:keepNext/>
              <w:widowControl w:val="0"/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val="en-US"/>
              </w:rPr>
              <w:t>13</w:t>
            </w:r>
            <w:r w:rsidR="002C2DD6" w:rsidRPr="003112B9">
              <w:rPr>
                <w:color w:val="000000"/>
                <w:sz w:val="20"/>
                <w:lang w:val="en-US"/>
              </w:rPr>
              <w:t>.</w:t>
            </w:r>
            <w:r w:rsidRPr="003112B9">
              <w:rPr>
                <w:color w:val="000000"/>
                <w:sz w:val="20"/>
                <w:lang w:val="en-US"/>
              </w:rPr>
              <w:t>71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42179" w14:textId="77777777" w:rsidR="00535DD1" w:rsidRPr="003112B9" w:rsidRDefault="00535DD1" w:rsidP="003E537E">
            <w:pPr>
              <w:keepNext/>
              <w:widowControl w:val="0"/>
              <w:bidi/>
              <w:jc w:val="left"/>
              <w:rPr>
                <w:color w:val="000000"/>
                <w:sz w:val="20"/>
                <w:lang w:val="en-US"/>
              </w:rPr>
            </w:pPr>
            <w:r w:rsidRPr="003112B9">
              <w:rPr>
                <w:color w:val="000000"/>
                <w:sz w:val="20"/>
                <w:lang w:val="en-US"/>
              </w:rPr>
              <w:t>0</w:t>
            </w:r>
          </w:p>
        </w:tc>
      </w:tr>
      <w:tr w:rsidR="00535DD1" w:rsidRPr="003112B9" w14:paraId="3F98AE6D" w14:textId="77777777" w:rsidTr="003E537E">
        <w:trPr>
          <w:trHeight w:val="107"/>
        </w:trPr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25CC" w14:textId="77777777" w:rsidR="00535DD1" w:rsidRPr="003112B9" w:rsidRDefault="00535DD1" w:rsidP="00535DD1">
            <w:pPr>
              <w:keepNext/>
              <w:widowControl w:val="0"/>
              <w:bidi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0D275" w14:textId="3703C102" w:rsidR="00535DD1" w:rsidRPr="003112B9" w:rsidRDefault="00BB0F55" w:rsidP="00535DD1">
            <w:pPr>
              <w:keepNext/>
              <w:widowControl w:val="0"/>
              <w:bidi/>
              <w:rPr>
                <w:b/>
                <w:bCs/>
                <w:color w:val="000000"/>
                <w:sz w:val="20"/>
                <w:lang w:val="en-US"/>
              </w:rPr>
            </w:pPr>
            <w:r w:rsidRPr="003112B9">
              <w:rPr>
                <w:rFonts w:hint="cs"/>
                <w:b/>
                <w:bCs/>
                <w:color w:val="000000"/>
                <w:sz w:val="20"/>
                <w:rtl/>
              </w:rPr>
              <w:t>الأثر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6BA0E" w14:textId="77777777" w:rsidR="00535DD1" w:rsidRPr="003112B9" w:rsidRDefault="00535DD1" w:rsidP="003E537E">
            <w:pPr>
              <w:keepNext/>
              <w:widowControl w:val="0"/>
              <w:bidi/>
              <w:jc w:val="left"/>
              <w:rPr>
                <w:b/>
                <w:bCs/>
                <w:color w:val="000000"/>
                <w:sz w:val="20"/>
                <w:lang w:val="en-US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C85F8" w14:textId="77777777" w:rsidR="00535DD1" w:rsidRPr="003112B9" w:rsidRDefault="00535DD1" w:rsidP="003E537E">
            <w:pPr>
              <w:keepNext/>
              <w:widowControl w:val="0"/>
              <w:bidi/>
              <w:jc w:val="left"/>
              <w:rPr>
                <w:b/>
                <w:bCs/>
                <w:color w:val="000000"/>
                <w:sz w:val="20"/>
                <w:lang w:val="en-US"/>
              </w:rPr>
            </w:pP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C87F5" w14:textId="77777777" w:rsidR="00535DD1" w:rsidRPr="003112B9" w:rsidRDefault="00535DD1" w:rsidP="003E537E">
            <w:pPr>
              <w:keepNext/>
              <w:widowControl w:val="0"/>
              <w:bidi/>
              <w:jc w:val="left"/>
              <w:rPr>
                <w:b/>
                <w:bCs/>
                <w:color w:val="000000"/>
                <w:sz w:val="20"/>
                <w:lang w:val="en-US"/>
              </w:rPr>
            </w:pPr>
            <w:r w:rsidRPr="003112B9">
              <w:rPr>
                <w:b/>
                <w:bCs/>
                <w:color w:val="000000"/>
                <w:sz w:val="20"/>
                <w:lang w:val="en-US"/>
              </w:rPr>
              <w:t>35,527</w:t>
            </w:r>
          </w:p>
        </w:tc>
      </w:tr>
    </w:tbl>
    <w:p w14:paraId="662C78AB" w14:textId="066B8833" w:rsidR="00535DD1" w:rsidRPr="003112B9" w:rsidRDefault="00535DD1" w:rsidP="00535DD1">
      <w:pPr>
        <w:keepNext/>
        <w:keepLines/>
        <w:bidi/>
        <w:spacing w:before="240" w:after="240"/>
        <w:rPr>
          <w:sz w:val="26"/>
          <w:szCs w:val="26"/>
          <w:u w:val="single"/>
        </w:rPr>
      </w:pPr>
      <w:r w:rsidRPr="003112B9">
        <w:rPr>
          <w:sz w:val="26"/>
          <w:szCs w:val="26"/>
          <w:u w:val="single"/>
          <w:rtl/>
        </w:rPr>
        <w:t>تنفيذ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سياسة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المساواة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بين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الجنسين</w:t>
      </w:r>
    </w:p>
    <w:p w14:paraId="531E339A" w14:textId="0E5A6314" w:rsidR="00535DD1" w:rsidRPr="003112B9" w:rsidRDefault="003B78AC" w:rsidP="00535DD1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rFonts w:hint="cs"/>
          <w:sz w:val="26"/>
          <w:szCs w:val="26"/>
          <w:rtl/>
          <w:lang w:bidi="ar-DZ"/>
        </w:rPr>
        <w:t>دمجت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حكومة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دولة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بوليفيا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المتعددة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القوميات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سياسة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المساواة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بين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الجنسين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الخاصة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بالصندوق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المتعدد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الأطراف،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وفقا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لل</w:t>
      </w:r>
      <w:r w:rsidR="002C2DD6" w:rsidRPr="003112B9">
        <w:rPr>
          <w:sz w:val="26"/>
          <w:szCs w:val="26"/>
          <w:rtl/>
          <w:lang w:bidi="ar-DZ"/>
        </w:rPr>
        <w:t>مقرر</w:t>
      </w:r>
      <w:r w:rsidR="00535DD1" w:rsidRPr="003112B9">
        <w:rPr>
          <w:sz w:val="26"/>
          <w:szCs w:val="26"/>
          <w:rtl/>
          <w:lang w:bidi="ar-DZ"/>
        </w:rPr>
        <w:t>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84/92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(د)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و90/48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(ج)،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خطة التنفيذ بموجب تعديل كيغالي</w:t>
      </w:r>
      <w:r w:rsidR="002C2DD6" w:rsidRPr="003112B9">
        <w:rPr>
          <w:sz w:val="26"/>
          <w:szCs w:val="26"/>
          <w:rtl/>
          <w:lang w:bidi="ar-DZ"/>
        </w:rPr>
        <w:t>. وخ</w:t>
      </w:r>
      <w:r w:rsidR="00535DD1" w:rsidRPr="003112B9">
        <w:rPr>
          <w:sz w:val="26"/>
          <w:szCs w:val="26"/>
          <w:rtl/>
          <w:lang w:bidi="ar-DZ"/>
        </w:rPr>
        <w:t>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المرحلة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الأولى،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تشجيع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النساء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المشاركة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حلقات </w:t>
      </w:r>
      <w:r w:rsidR="00535DD1" w:rsidRPr="003112B9">
        <w:rPr>
          <w:sz w:val="26"/>
          <w:szCs w:val="26"/>
          <w:rtl/>
          <w:lang w:bidi="ar-DZ"/>
        </w:rPr>
        <w:t>العمل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والمشاورات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والأنشطة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التدريبية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المنظمة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إطار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المشروع،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كما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جمع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البيانات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المصنفة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حسب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الجنس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والإبلاغ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عنها</w:t>
      </w:r>
      <w:r w:rsidR="002C2DD6" w:rsidRPr="003112B9">
        <w:rPr>
          <w:sz w:val="26"/>
          <w:szCs w:val="26"/>
          <w:rtl/>
          <w:lang w:bidi="ar-DZ"/>
        </w:rPr>
        <w:t>. وش</w:t>
      </w:r>
      <w:r w:rsidR="00535DD1" w:rsidRPr="003112B9">
        <w:rPr>
          <w:sz w:val="26"/>
          <w:szCs w:val="26"/>
          <w:rtl/>
          <w:lang w:bidi="ar-DZ"/>
        </w:rPr>
        <w:t>كلت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النساء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30</w:t>
      </w:r>
      <w:r w:rsidR="002C2DD6" w:rsidRPr="003112B9">
        <w:rPr>
          <w:sz w:val="26"/>
          <w:szCs w:val="26"/>
          <w:rtl/>
          <w:lang w:bidi="ar-DZ"/>
        </w:rPr>
        <w:t xml:space="preserve"> في المائة </w:t>
      </w:r>
      <w:r w:rsidR="00535DD1"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المشاركين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التدريب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على</w:t>
      </w:r>
      <w:r w:rsidRPr="003112B9">
        <w:rPr>
          <w:rFonts w:hint="cs"/>
          <w:sz w:val="26"/>
          <w:szCs w:val="26"/>
          <w:rtl/>
          <w:lang w:bidi="ar-DZ"/>
        </w:rPr>
        <w:t xml:space="preserve"> شؤون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الجمارك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وإنفاذ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القانون،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و7</w:t>
      </w:r>
      <w:r w:rsidR="002C2DD6" w:rsidRPr="003112B9">
        <w:rPr>
          <w:sz w:val="26"/>
          <w:szCs w:val="26"/>
          <w:rtl/>
          <w:lang w:bidi="ar-DZ"/>
        </w:rPr>
        <w:t xml:space="preserve"> في المائة </w:t>
      </w:r>
      <w:r w:rsidR="00535DD1"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المشاركين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تدريب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>تقني</w:t>
      </w:r>
      <w:r w:rsidR="00535DD1" w:rsidRPr="003112B9">
        <w:rPr>
          <w:sz w:val="26"/>
          <w:szCs w:val="26"/>
          <w:rtl/>
          <w:lang w:bidi="ar-DZ"/>
        </w:rPr>
        <w:t>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77B4D" w:rsidRPr="003112B9">
        <w:rPr>
          <w:rFonts w:hint="cs"/>
          <w:sz w:val="26"/>
          <w:szCs w:val="26"/>
          <w:rtl/>
          <w:lang w:bidi="ar-DZ"/>
        </w:rPr>
        <w:t>والمعلمين</w:t>
      </w:r>
      <w:r w:rsidR="002C2DD6" w:rsidRPr="003112B9">
        <w:rPr>
          <w:sz w:val="26"/>
          <w:szCs w:val="26"/>
          <w:rtl/>
          <w:lang w:bidi="ar-DZ"/>
        </w:rPr>
        <w:t>. وخ</w:t>
      </w:r>
      <w:r w:rsidR="00535DD1" w:rsidRPr="003112B9">
        <w:rPr>
          <w:sz w:val="26"/>
          <w:szCs w:val="26"/>
          <w:rtl/>
          <w:lang w:bidi="ar-DZ"/>
        </w:rPr>
        <w:t>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المرحلة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الثانية،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ستستمر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هذه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الجهود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بناء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القدرات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والتدريب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التقني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وأنشطة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إشراك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أصحاب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المصلحة</w:t>
      </w:r>
      <w:r w:rsidR="002C2DD6" w:rsidRPr="003112B9">
        <w:rPr>
          <w:sz w:val="26"/>
          <w:szCs w:val="26"/>
          <w:rtl/>
          <w:lang w:bidi="ar-DZ"/>
        </w:rPr>
        <w:t>. وب</w:t>
      </w:r>
      <w:r w:rsidR="00535DD1" w:rsidRPr="003112B9">
        <w:rPr>
          <w:sz w:val="26"/>
          <w:szCs w:val="26"/>
          <w:rtl/>
          <w:lang w:bidi="ar-DZ"/>
        </w:rPr>
        <w:t>الإضافة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ذلك،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سيتم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تشجيع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مؤسسات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التدريب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rFonts w:hint="cs"/>
          <w:sz w:val="26"/>
          <w:szCs w:val="26"/>
          <w:rtl/>
          <w:lang w:bidi="ar-DZ"/>
        </w:rPr>
        <w:t>والرابطات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القطاعية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دعم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مشاركة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المرأة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قطاع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التبريد وتكييف الهواء</w:t>
      </w:r>
      <w:r w:rsidR="002C2DD6" w:rsidRPr="003112B9">
        <w:rPr>
          <w:sz w:val="26"/>
          <w:szCs w:val="26"/>
          <w:rtl/>
          <w:lang w:bidi="ar-DZ"/>
        </w:rPr>
        <w:t>. وس</w:t>
      </w:r>
      <w:r w:rsidR="00535DD1" w:rsidRPr="003112B9">
        <w:rPr>
          <w:sz w:val="26"/>
          <w:szCs w:val="26"/>
          <w:rtl/>
          <w:lang w:bidi="ar-DZ"/>
        </w:rPr>
        <w:t>تسلط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مواد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التواصل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والتوعية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التي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تطويرها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إطار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خطة التنفيذ بموجب تعديل كيغالي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الضوء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فرص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مشاركة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المرأة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المهن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التقنية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ومبادرات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ريادة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rFonts w:hint="cs"/>
          <w:sz w:val="26"/>
          <w:szCs w:val="26"/>
          <w:rtl/>
          <w:lang w:bidi="ar-DZ"/>
        </w:rPr>
        <w:t xml:space="preserve">الأعمال </w:t>
      </w:r>
      <w:r w:rsidR="00535DD1" w:rsidRPr="003112B9">
        <w:rPr>
          <w:sz w:val="26"/>
          <w:szCs w:val="26"/>
          <w:rtl/>
          <w:lang w:bidi="ar-DZ"/>
        </w:rPr>
        <w:t>المتعلقة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535DD1" w:rsidRPr="003112B9">
        <w:rPr>
          <w:sz w:val="26"/>
          <w:szCs w:val="26"/>
          <w:rtl/>
          <w:lang w:bidi="ar-DZ"/>
        </w:rPr>
        <w:t>بقطاع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التبريد وتكييف الهواء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48AE81F9" w14:textId="36B14FC0" w:rsidR="00535DD1" w:rsidRPr="003112B9" w:rsidRDefault="003B78AC" w:rsidP="00535DD1">
      <w:pPr>
        <w:keepNext/>
        <w:keepLines/>
        <w:bidi/>
        <w:spacing w:before="240" w:after="240"/>
        <w:rPr>
          <w:sz w:val="26"/>
          <w:szCs w:val="26"/>
          <w:u w:val="single"/>
          <w:lang w:val="en-US"/>
        </w:rPr>
      </w:pPr>
      <w:r w:rsidRPr="003112B9">
        <w:rPr>
          <w:sz w:val="26"/>
          <w:szCs w:val="26"/>
          <w:u w:val="single"/>
          <w:rtl/>
        </w:rPr>
        <w:t>الاتفاق المحدث</w:t>
      </w:r>
    </w:p>
    <w:p w14:paraId="69BCFDEE" w14:textId="680D2A68" w:rsidR="00535DD1" w:rsidRPr="003112B9" w:rsidRDefault="00535DD1" w:rsidP="00535DD1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sz w:val="26"/>
          <w:szCs w:val="26"/>
          <w:rtl/>
          <w:lang w:bidi="ar-DZ"/>
        </w:rPr>
        <w:t>نظرا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لإضافة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مشروع</w:t>
      </w:r>
      <w:r w:rsidR="002C2DD6" w:rsidRPr="003112B9">
        <w:rPr>
          <w:sz w:val="26"/>
          <w:szCs w:val="26"/>
          <w:rtl/>
          <w:lang w:bidi="ar-DZ"/>
        </w:rPr>
        <w:t xml:space="preserve"> إزالة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Pr="003112B9">
        <w:rPr>
          <w:sz w:val="26"/>
          <w:szCs w:val="26"/>
          <w:rtl/>
          <w:lang w:bidi="ar-DZ"/>
        </w:rPr>
        <w:t>الموجودة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البوليولات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المستوردة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B78AC" w:rsidRPr="003112B9">
        <w:rPr>
          <w:sz w:val="26"/>
          <w:szCs w:val="26"/>
          <w:rtl/>
          <w:lang w:bidi="ar-DZ"/>
        </w:rPr>
        <w:t>سابقة الخلط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قطاع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البوليوريتان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تحديث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 xml:space="preserve">اتفاق </w:t>
      </w:r>
      <w:r w:rsidRPr="003112B9">
        <w:rPr>
          <w:sz w:val="26"/>
          <w:szCs w:val="26"/>
          <w:rtl/>
          <w:lang w:bidi="ar-DZ"/>
        </w:rPr>
        <w:t>بين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حكومة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بوليفيا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المتعددة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القوميات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واللجنة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التنفيذية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وجه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التحديد،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تنقيح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الفقرة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2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B78AC" w:rsidRPr="003112B9">
        <w:rPr>
          <w:rFonts w:hint="cs"/>
          <w:sz w:val="26"/>
          <w:szCs w:val="26"/>
          <w:rtl/>
          <w:lang w:bidi="ar-DZ"/>
        </w:rPr>
        <w:t>التذيلين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1-أ</w:t>
      </w:r>
      <w:r w:rsidR="003B78AC" w:rsidRPr="003112B9">
        <w:rPr>
          <w:rFonts w:hint="cs"/>
          <w:sz w:val="26"/>
          <w:szCs w:val="26"/>
          <w:rtl/>
          <w:lang w:bidi="ar-DZ"/>
        </w:rPr>
        <w:t>لف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و2-أ</w:t>
      </w:r>
      <w:r w:rsidR="003B78AC" w:rsidRPr="003112B9">
        <w:rPr>
          <w:rFonts w:hint="cs"/>
          <w:sz w:val="26"/>
          <w:szCs w:val="26"/>
          <w:rtl/>
          <w:lang w:bidi="ar-DZ"/>
        </w:rPr>
        <w:t>لف</w:t>
      </w:r>
      <w:r w:rsidRPr="003112B9">
        <w:rPr>
          <w:sz w:val="26"/>
          <w:szCs w:val="26"/>
          <w:rtl/>
          <w:lang w:bidi="ar-DZ"/>
        </w:rPr>
        <w:t>؛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وأضيفت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الفقرة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17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للإشارة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B78AC" w:rsidRPr="003112B9">
        <w:rPr>
          <w:sz w:val="26"/>
          <w:szCs w:val="26"/>
          <w:rtl/>
          <w:lang w:bidi="ar-DZ"/>
        </w:rPr>
        <w:t>الاتفاق المحدث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B78AC" w:rsidRPr="003112B9">
        <w:rPr>
          <w:rFonts w:hint="cs"/>
          <w:sz w:val="26"/>
          <w:szCs w:val="26"/>
          <w:rtl/>
          <w:lang w:bidi="ar-DZ"/>
        </w:rPr>
        <w:t>ي</w:t>
      </w:r>
      <w:r w:rsidRPr="003112B9">
        <w:rPr>
          <w:sz w:val="26"/>
          <w:szCs w:val="26"/>
          <w:rtl/>
          <w:lang w:bidi="ar-DZ"/>
        </w:rPr>
        <w:t>حل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محل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 xml:space="preserve">اتفاق </w:t>
      </w:r>
      <w:r w:rsidRPr="003112B9">
        <w:rPr>
          <w:sz w:val="26"/>
          <w:szCs w:val="26"/>
          <w:rtl/>
          <w:lang w:bidi="ar-DZ"/>
        </w:rPr>
        <w:t>ال</w:t>
      </w:r>
      <w:r w:rsidR="00FD1C08" w:rsidRPr="003112B9">
        <w:rPr>
          <w:rFonts w:hint="cs"/>
          <w:sz w:val="26"/>
          <w:szCs w:val="26"/>
          <w:rtl/>
          <w:lang w:bidi="ar-DZ"/>
        </w:rPr>
        <w:t>ذ</w:t>
      </w:r>
      <w:r w:rsidRPr="003112B9">
        <w:rPr>
          <w:sz w:val="26"/>
          <w:szCs w:val="26"/>
          <w:rtl/>
          <w:lang w:bidi="ar-DZ"/>
        </w:rPr>
        <w:t>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تمت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الموافقة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عليه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الاجتماع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B78AC" w:rsidRPr="003112B9">
        <w:rPr>
          <w:rFonts w:hint="cs"/>
          <w:sz w:val="26"/>
          <w:szCs w:val="26"/>
          <w:rtl/>
          <w:lang w:bidi="ar-DZ"/>
        </w:rPr>
        <w:t>السابع والتسعين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بموجب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 xml:space="preserve">مقرر </w:t>
      </w:r>
      <w:r w:rsidRPr="003112B9">
        <w:rPr>
          <w:sz w:val="26"/>
          <w:szCs w:val="26"/>
          <w:rtl/>
          <w:lang w:bidi="ar-DZ"/>
        </w:rPr>
        <w:t>97/17(ج)،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كما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هو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وارد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B78AC" w:rsidRPr="003112B9">
        <w:rPr>
          <w:rFonts w:hint="cs"/>
          <w:sz w:val="26"/>
          <w:szCs w:val="26"/>
          <w:rtl/>
          <w:lang w:bidi="ar-DZ"/>
        </w:rPr>
        <w:t>المرفق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lastRenderedPageBreak/>
        <w:t>الأول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لهذه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الوثيقة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وسيتم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إرفاق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B78AC" w:rsidRPr="003112B9">
        <w:rPr>
          <w:sz w:val="26"/>
          <w:szCs w:val="26"/>
          <w:rtl/>
          <w:lang w:bidi="ar-DZ"/>
        </w:rPr>
        <w:t>الاتفاق المحدث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FD1C08" w:rsidRPr="003112B9">
        <w:rPr>
          <w:rFonts w:hint="cs"/>
          <w:sz w:val="26"/>
          <w:szCs w:val="26"/>
          <w:rtl/>
          <w:lang w:bidi="ar-DZ"/>
        </w:rPr>
        <w:t>ال</w:t>
      </w:r>
      <w:r w:rsidRPr="003112B9">
        <w:rPr>
          <w:sz w:val="26"/>
          <w:szCs w:val="26"/>
          <w:rtl/>
          <w:lang w:bidi="ar-DZ"/>
        </w:rPr>
        <w:t>كامل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بالتقرير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النهائي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للاجتماع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B78AC" w:rsidRPr="003112B9">
        <w:rPr>
          <w:rFonts w:hint="cs"/>
          <w:sz w:val="26"/>
          <w:szCs w:val="26"/>
          <w:rtl/>
          <w:lang w:bidi="ar-DZ"/>
        </w:rPr>
        <w:t>الثامن والتسعين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7EF4AF36" w14:textId="7EAAC323" w:rsidR="00535DD1" w:rsidRPr="003112B9" w:rsidRDefault="00535DD1" w:rsidP="00535DD1">
      <w:pPr>
        <w:keepNext/>
        <w:keepLines/>
        <w:bidi/>
        <w:spacing w:before="240" w:after="240"/>
        <w:rPr>
          <w:sz w:val="26"/>
          <w:szCs w:val="26"/>
          <w:u w:val="single"/>
        </w:rPr>
      </w:pPr>
      <w:r w:rsidRPr="003112B9">
        <w:rPr>
          <w:sz w:val="26"/>
          <w:szCs w:val="26"/>
          <w:u w:val="single"/>
          <w:rtl/>
        </w:rPr>
        <w:t>استدامة</w:t>
      </w:r>
      <w:r w:rsidR="002C2DD6" w:rsidRPr="003112B9">
        <w:rPr>
          <w:sz w:val="26"/>
          <w:szCs w:val="26"/>
          <w:u w:val="single"/>
          <w:rtl/>
        </w:rPr>
        <w:t xml:space="preserve"> إزالة المواد ال</w:t>
      </w:r>
      <w:r w:rsidR="007B726B" w:rsidRPr="003112B9">
        <w:rPr>
          <w:sz w:val="26"/>
          <w:szCs w:val="26"/>
          <w:u w:val="single"/>
          <w:rtl/>
        </w:rPr>
        <w:t>هيدروفلوروكربون</w:t>
      </w:r>
      <w:r w:rsidR="002C2DD6" w:rsidRPr="003112B9">
        <w:rPr>
          <w:sz w:val="26"/>
          <w:szCs w:val="26"/>
          <w:u w:val="single"/>
          <w:rtl/>
        </w:rPr>
        <w:t xml:space="preserve">ية </w:t>
      </w:r>
      <w:r w:rsidRPr="003112B9">
        <w:rPr>
          <w:sz w:val="26"/>
          <w:szCs w:val="26"/>
          <w:u w:val="single"/>
          <w:rtl/>
        </w:rPr>
        <w:t>وتقييم</w:t>
      </w:r>
      <w:r w:rsidR="002C2DD6" w:rsidRPr="003112B9">
        <w:rPr>
          <w:sz w:val="26"/>
          <w:szCs w:val="26"/>
          <w:u w:val="single"/>
          <w:rtl/>
        </w:rPr>
        <w:t xml:space="preserve"> </w:t>
      </w:r>
      <w:r w:rsidRPr="003112B9">
        <w:rPr>
          <w:sz w:val="26"/>
          <w:szCs w:val="26"/>
          <w:u w:val="single"/>
          <w:rtl/>
        </w:rPr>
        <w:t>المخاطر</w:t>
      </w:r>
    </w:p>
    <w:p w14:paraId="0BF296BE" w14:textId="2CAA07AC" w:rsidR="00535DD1" w:rsidRPr="003112B9" w:rsidRDefault="00535DD1" w:rsidP="00535DD1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sz w:val="26"/>
          <w:szCs w:val="26"/>
          <w:rtl/>
          <w:lang w:bidi="ar-DZ"/>
        </w:rPr>
        <w:t>سيتم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ضمان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الاستدامة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طويلة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الأجل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793CCE" w:rsidRPr="003112B9">
        <w:rPr>
          <w:rFonts w:hint="cs"/>
          <w:sz w:val="26"/>
          <w:szCs w:val="26"/>
          <w:rtl/>
          <w:lang w:bidi="ar-DZ"/>
        </w:rPr>
        <w:t>للتخفيض التدريجي</w:t>
      </w:r>
      <w:r w:rsidR="00793CCE" w:rsidRPr="003112B9">
        <w:rPr>
          <w:sz w:val="26"/>
          <w:szCs w:val="26"/>
          <w:rtl/>
          <w:lang w:bidi="ar-DZ"/>
        </w:rPr>
        <w:t xml:space="preserve"> </w:t>
      </w:r>
      <w:r w:rsidR="00793CCE" w:rsidRPr="003112B9">
        <w:rPr>
          <w:rFonts w:hint="cs"/>
          <w:sz w:val="26"/>
          <w:szCs w:val="26"/>
          <w:rtl/>
          <w:lang w:bidi="ar-DZ"/>
        </w:rPr>
        <w:t>ل</w:t>
      </w:r>
      <w:r w:rsidR="00793CCE" w:rsidRPr="003112B9">
        <w:rPr>
          <w:sz w:val="26"/>
          <w:szCs w:val="26"/>
          <w:rtl/>
          <w:lang w:bidi="ar-DZ"/>
        </w:rPr>
        <w:t>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793CCE" w:rsidRPr="003112B9">
        <w:rPr>
          <w:sz w:val="26"/>
          <w:szCs w:val="26"/>
          <w:rtl/>
          <w:lang w:bidi="ar-DZ"/>
        </w:rPr>
        <w:t xml:space="preserve">ية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دولة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بوليفيا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المتعددة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القوميات،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B78AC" w:rsidRPr="003112B9">
        <w:rPr>
          <w:rFonts w:hint="cs"/>
          <w:sz w:val="26"/>
          <w:szCs w:val="26"/>
          <w:rtl/>
          <w:lang w:bidi="ar-DZ"/>
        </w:rPr>
        <w:t>التي تتواءم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تعديل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كيغالي،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تعزيز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اللوائح،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والقدرات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المؤسسية،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وتحويل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السوق،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واستمرار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B78AC" w:rsidRPr="003112B9">
        <w:rPr>
          <w:rFonts w:hint="cs"/>
          <w:sz w:val="26"/>
          <w:szCs w:val="26"/>
          <w:rtl/>
          <w:lang w:bidi="ar-DZ"/>
        </w:rPr>
        <w:t xml:space="preserve">تقديم </w:t>
      </w:r>
      <w:r w:rsidRPr="003112B9">
        <w:rPr>
          <w:sz w:val="26"/>
          <w:szCs w:val="26"/>
          <w:rtl/>
          <w:lang w:bidi="ar-DZ"/>
        </w:rPr>
        <w:t>الدعم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 xml:space="preserve">تقني </w:t>
      </w:r>
      <w:r w:rsidR="003B78AC" w:rsidRPr="003112B9">
        <w:rPr>
          <w:rFonts w:hint="cs"/>
          <w:sz w:val="26"/>
          <w:szCs w:val="26"/>
          <w:rtl/>
          <w:lang w:bidi="ar-DZ"/>
        </w:rPr>
        <w:t xml:space="preserve">إلى </w:t>
      </w:r>
      <w:r w:rsidRPr="003112B9">
        <w:rPr>
          <w:sz w:val="26"/>
          <w:szCs w:val="26"/>
          <w:rtl/>
          <w:lang w:bidi="ar-DZ"/>
        </w:rPr>
        <w:t>قطاع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خدم</w:t>
      </w:r>
      <w:r w:rsidR="00D41F5F" w:rsidRPr="003112B9">
        <w:rPr>
          <w:rFonts w:hint="cs"/>
          <w:sz w:val="26"/>
          <w:szCs w:val="26"/>
          <w:rtl/>
          <w:lang w:bidi="ar-DZ"/>
        </w:rPr>
        <w:t>ة التبريد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41F5F"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تكييف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الهواء</w:t>
      </w:r>
      <w:r w:rsidR="002C2DD6" w:rsidRPr="003112B9">
        <w:rPr>
          <w:sz w:val="26"/>
          <w:szCs w:val="26"/>
          <w:rtl/>
          <w:lang w:bidi="ar-DZ"/>
        </w:rPr>
        <w:t>. وس</w:t>
      </w:r>
      <w:r w:rsidRPr="003112B9">
        <w:rPr>
          <w:sz w:val="26"/>
          <w:szCs w:val="26"/>
          <w:rtl/>
          <w:lang w:bidi="ar-DZ"/>
        </w:rPr>
        <w:t>يساهم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تعزيز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ضوابط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استيراد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D1C9C" w:rsidRPr="003112B9">
        <w:rPr>
          <w:sz w:val="26"/>
          <w:szCs w:val="26"/>
          <w:rtl/>
          <w:lang w:bidi="ar-DZ"/>
        </w:rPr>
        <w:t>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BD1C9C" w:rsidRPr="003112B9">
        <w:rPr>
          <w:sz w:val="26"/>
          <w:szCs w:val="26"/>
          <w:rtl/>
          <w:lang w:bidi="ar-DZ"/>
        </w:rPr>
        <w:t>ية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D41F5F" w:rsidRPr="003112B9">
        <w:rPr>
          <w:rFonts w:hint="cs"/>
          <w:sz w:val="26"/>
          <w:szCs w:val="26"/>
          <w:rtl/>
          <w:lang w:bidi="ar-DZ"/>
        </w:rPr>
        <w:t xml:space="preserve">إصدار </w:t>
      </w:r>
      <w:r w:rsidRPr="003112B9">
        <w:rPr>
          <w:sz w:val="26"/>
          <w:szCs w:val="26"/>
          <w:rtl/>
          <w:lang w:bidi="ar-DZ"/>
        </w:rPr>
        <w:t>التراخيص،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وإدارة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الحصص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توفير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إطار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تنظيمي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قابل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للتنبؤ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41F5F" w:rsidRPr="003112B9">
        <w:rPr>
          <w:rFonts w:hint="cs"/>
          <w:sz w:val="26"/>
          <w:szCs w:val="26"/>
          <w:rtl/>
          <w:lang w:bidi="ar-DZ"/>
        </w:rPr>
        <w:t xml:space="preserve">به </w:t>
      </w:r>
      <w:r w:rsidRPr="003112B9">
        <w:rPr>
          <w:sz w:val="26"/>
          <w:szCs w:val="26"/>
          <w:rtl/>
          <w:lang w:bidi="ar-DZ"/>
        </w:rPr>
        <w:t>للانتقال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بدائل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C35E2" w:rsidRPr="003112B9">
        <w:rPr>
          <w:sz w:val="26"/>
          <w:szCs w:val="26"/>
          <w:rtl/>
          <w:lang w:bidi="ar-DZ"/>
        </w:rPr>
        <w:t xml:space="preserve">منخفضة </w:t>
      </w:r>
      <w:r w:rsidR="00D41F5F" w:rsidRPr="003112B9">
        <w:rPr>
          <w:rFonts w:hint="cs"/>
          <w:sz w:val="26"/>
          <w:szCs w:val="26"/>
          <w:rtl/>
          <w:lang w:bidi="ar-DZ"/>
        </w:rPr>
        <w:t xml:space="preserve">القدرة </w:t>
      </w:r>
      <w:r w:rsidR="00AC35E2" w:rsidRPr="003112B9">
        <w:rPr>
          <w:sz w:val="26"/>
          <w:szCs w:val="26"/>
          <w:rtl/>
          <w:lang w:bidi="ar-DZ"/>
        </w:rPr>
        <w:t>على إحداث الاحترار العالمي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وسيدعم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2D33AF" w:rsidRPr="003112B9">
        <w:rPr>
          <w:sz w:val="26"/>
          <w:szCs w:val="26"/>
          <w:rtl/>
          <w:lang w:bidi="ar-DZ"/>
        </w:rPr>
        <w:t>نظام إصدار التراخيص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41F5F" w:rsidRPr="003112B9">
        <w:rPr>
          <w:rFonts w:hint="cs"/>
          <w:sz w:val="26"/>
          <w:szCs w:val="26"/>
          <w:rtl/>
          <w:lang w:bidi="ar-DZ"/>
        </w:rPr>
        <w:t>والرصد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الإلكتروني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ضمن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النافذة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41F5F" w:rsidRPr="003112B9">
        <w:rPr>
          <w:rFonts w:hint="cs"/>
          <w:sz w:val="26"/>
          <w:szCs w:val="26"/>
          <w:rtl/>
          <w:lang w:bidi="ar-DZ"/>
        </w:rPr>
        <w:t>الواحدة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للتجارة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الخارجية،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والتنسيق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المستمر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41F5F" w:rsidRPr="003112B9">
        <w:rPr>
          <w:rFonts w:hint="cs"/>
          <w:sz w:val="26"/>
          <w:szCs w:val="26"/>
          <w:rtl/>
          <w:lang w:bidi="ar-DZ"/>
        </w:rPr>
        <w:t xml:space="preserve">هيئة </w:t>
      </w:r>
      <w:r w:rsidRPr="003112B9">
        <w:rPr>
          <w:sz w:val="26"/>
          <w:szCs w:val="26"/>
          <w:rtl/>
          <w:lang w:bidi="ar-DZ"/>
        </w:rPr>
        <w:t>الجمارك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الوطنية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الاستدامة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المؤسسية،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يضمن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الشفافية،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وإمكانية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التتبع،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D41F5F" w:rsidRPr="003112B9">
        <w:rPr>
          <w:rFonts w:hint="cs"/>
          <w:sz w:val="26"/>
          <w:szCs w:val="26"/>
          <w:rtl/>
          <w:lang w:bidi="ar-DZ"/>
        </w:rPr>
        <w:t>الإنفاذ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الفعال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قطاع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الخدم</w:t>
      </w:r>
      <w:r w:rsidR="00D41F5F" w:rsidRPr="003112B9">
        <w:rPr>
          <w:rFonts w:hint="cs"/>
          <w:sz w:val="26"/>
          <w:szCs w:val="26"/>
          <w:rtl/>
          <w:lang w:bidi="ar-DZ"/>
        </w:rPr>
        <w:t>ة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41F5F" w:rsidRPr="003112B9">
        <w:rPr>
          <w:rFonts w:hint="cs"/>
          <w:sz w:val="26"/>
          <w:szCs w:val="26"/>
          <w:rtl/>
          <w:lang w:bidi="ar-DZ"/>
        </w:rPr>
        <w:t>سيؤدي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تحسين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التدريب،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D41F5F" w:rsidRPr="003112B9">
        <w:rPr>
          <w:rFonts w:hint="cs"/>
          <w:sz w:val="26"/>
          <w:szCs w:val="26"/>
          <w:rtl/>
          <w:lang w:bidi="ar-DZ"/>
        </w:rPr>
        <w:t xml:space="preserve">إصدار </w:t>
      </w:r>
      <w:r w:rsidRPr="003112B9">
        <w:rPr>
          <w:sz w:val="26"/>
          <w:szCs w:val="26"/>
          <w:rtl/>
          <w:lang w:bidi="ar-DZ"/>
        </w:rPr>
        <w:t>الشهادات،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والممارسات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الجيدة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41F5F" w:rsidRPr="003112B9">
        <w:rPr>
          <w:rFonts w:hint="cs"/>
          <w:sz w:val="26"/>
          <w:szCs w:val="26"/>
          <w:rtl/>
          <w:lang w:bidi="ar-DZ"/>
        </w:rPr>
        <w:t>إلى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بناء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القدرات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الوطنية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41F5F" w:rsidRPr="003112B9">
        <w:rPr>
          <w:rFonts w:hint="cs"/>
          <w:sz w:val="26"/>
          <w:szCs w:val="26"/>
          <w:rtl/>
          <w:lang w:bidi="ar-DZ"/>
        </w:rPr>
        <w:t>للمناولة الآمنة ل</w:t>
      </w:r>
      <w:r w:rsidR="004014C5" w:rsidRPr="003112B9">
        <w:rPr>
          <w:sz w:val="26"/>
          <w:szCs w:val="26"/>
          <w:rtl/>
          <w:lang w:bidi="ar-DZ"/>
        </w:rPr>
        <w:t>غازات التبريد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البديلة،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ذلك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الخيارات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EB7B5C" w:rsidRPr="003112B9">
        <w:rPr>
          <w:sz w:val="26"/>
          <w:szCs w:val="26"/>
          <w:rtl/>
          <w:lang w:bidi="ar-DZ"/>
        </w:rPr>
        <w:t>منخفضة القدرة على إحداث الاحترار العالمي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والخيارات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القابلة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للاشتعال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بشكل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طفيف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وسيتم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تعزيز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تحول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السوق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أنشطة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التوعية،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ونشر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41F5F" w:rsidRPr="003112B9">
        <w:rPr>
          <w:rFonts w:hint="cs"/>
          <w:sz w:val="26"/>
          <w:szCs w:val="26"/>
          <w:rtl/>
          <w:lang w:bidi="ar-DZ"/>
        </w:rPr>
        <w:t>المبادئ التوجيهية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>تقني</w:t>
      </w:r>
      <w:r w:rsidRPr="003112B9">
        <w:rPr>
          <w:sz w:val="26"/>
          <w:szCs w:val="26"/>
          <w:rtl/>
          <w:lang w:bidi="ar-DZ"/>
        </w:rPr>
        <w:t>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D41F5F" w:rsidRPr="003112B9">
        <w:rPr>
          <w:rFonts w:hint="cs"/>
          <w:sz w:val="26"/>
          <w:szCs w:val="26"/>
          <w:rtl/>
          <w:lang w:bidi="ar-DZ"/>
        </w:rPr>
        <w:t>ال</w:t>
      </w:r>
      <w:r w:rsidRPr="003112B9">
        <w:rPr>
          <w:sz w:val="26"/>
          <w:szCs w:val="26"/>
          <w:rtl/>
          <w:lang w:bidi="ar-DZ"/>
        </w:rPr>
        <w:t>مبادرات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41F5F" w:rsidRPr="003112B9">
        <w:rPr>
          <w:rFonts w:hint="cs"/>
          <w:sz w:val="26"/>
          <w:szCs w:val="26"/>
          <w:rtl/>
          <w:lang w:bidi="ar-DZ"/>
        </w:rPr>
        <w:t>التدليلية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41F5F" w:rsidRPr="003112B9">
        <w:rPr>
          <w:rFonts w:hint="cs"/>
          <w:sz w:val="26"/>
          <w:szCs w:val="26"/>
          <w:rtl/>
          <w:lang w:bidi="ar-DZ"/>
        </w:rPr>
        <w:t>تيسر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اعتماد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41F5F" w:rsidRPr="003112B9">
        <w:rPr>
          <w:rFonts w:hint="cs"/>
          <w:sz w:val="26"/>
          <w:szCs w:val="26"/>
          <w:rtl/>
          <w:lang w:bidi="ar-DZ"/>
        </w:rPr>
        <w:t>التكنولوجيات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الصديقة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للمناخ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كما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يتم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تعزيز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الاستدامة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التنسيق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بين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المؤسسات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العامة،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ومراكز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التدريب،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D41F5F" w:rsidRPr="003112B9">
        <w:rPr>
          <w:rFonts w:hint="cs"/>
          <w:sz w:val="26"/>
          <w:szCs w:val="26"/>
          <w:rtl/>
          <w:lang w:bidi="ar-DZ"/>
        </w:rPr>
        <w:t>أصحاب المصلحة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الصناعة،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D41F5F" w:rsidRPr="003112B9">
        <w:rPr>
          <w:rFonts w:hint="cs"/>
          <w:sz w:val="26"/>
          <w:szCs w:val="26"/>
          <w:rtl/>
          <w:lang w:bidi="ar-DZ"/>
        </w:rPr>
        <w:t>رابطات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>تقني</w:t>
      </w:r>
      <w:r w:rsidRPr="003112B9">
        <w:rPr>
          <w:sz w:val="26"/>
          <w:szCs w:val="26"/>
          <w:rtl/>
          <w:lang w:bidi="ar-DZ"/>
        </w:rPr>
        <w:t>ين،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يضمن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ملكية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طويلة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الأجل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لهذا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التحول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7A73BAED" w14:textId="02B7816B" w:rsidR="00535DD1" w:rsidRPr="003112B9" w:rsidRDefault="00535DD1" w:rsidP="00DF33D0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rFonts w:hint="cs"/>
          <w:sz w:val="26"/>
          <w:szCs w:val="26"/>
          <w:rtl/>
          <w:lang w:bidi="ar-DZ"/>
        </w:rPr>
        <w:t>و</w:t>
      </w:r>
      <w:r w:rsidRPr="003112B9">
        <w:rPr>
          <w:sz w:val="26"/>
          <w:szCs w:val="26"/>
          <w:rtl/>
          <w:lang w:bidi="ar-DZ"/>
        </w:rPr>
        <w:t>تشمل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المخاطر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الرئيسية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التغييرات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المؤسسية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ودوران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الموظفين،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ومحدودية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41F5F" w:rsidRPr="003112B9">
        <w:rPr>
          <w:rFonts w:hint="cs"/>
          <w:sz w:val="26"/>
          <w:szCs w:val="26"/>
          <w:rtl/>
          <w:lang w:bidi="ar-DZ"/>
        </w:rPr>
        <w:t>المعرفة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</w:t>
      </w:r>
      <w:r w:rsidR="004014C5" w:rsidRPr="003112B9">
        <w:rPr>
          <w:sz w:val="26"/>
          <w:szCs w:val="26"/>
          <w:rtl/>
          <w:lang w:bidi="ar-DZ"/>
        </w:rPr>
        <w:t>غازات التبريد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البديلة،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ومقاومة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السوق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بسبب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ارتفاع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التكاليف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الأولية</w:t>
      </w:r>
      <w:r w:rsidR="002C2DD6" w:rsidRPr="003112B9">
        <w:rPr>
          <w:sz w:val="26"/>
          <w:szCs w:val="26"/>
          <w:rtl/>
          <w:lang w:bidi="ar-DZ"/>
        </w:rPr>
        <w:t>. وت</w:t>
      </w:r>
      <w:r w:rsidRPr="003112B9">
        <w:rPr>
          <w:sz w:val="26"/>
          <w:szCs w:val="26"/>
          <w:rtl/>
          <w:lang w:bidi="ar-DZ"/>
        </w:rPr>
        <w:t>شمل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تدابير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التخفيف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تعزيز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الأدوات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التنظيمية،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وإضفاء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الطابع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المؤسسي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نظم إصدار التراخيص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D41F5F" w:rsidRPr="003112B9">
        <w:rPr>
          <w:rFonts w:hint="cs"/>
          <w:sz w:val="26"/>
          <w:szCs w:val="26"/>
          <w:rtl/>
          <w:lang w:bidi="ar-DZ"/>
        </w:rPr>
        <w:t>الرصد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ودمج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التدريب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4014C5" w:rsidRPr="003112B9">
        <w:rPr>
          <w:sz w:val="26"/>
          <w:szCs w:val="26"/>
          <w:rtl/>
          <w:lang w:bidi="ar-DZ"/>
        </w:rPr>
        <w:t>غازات التبريد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البديلة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برامج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41F5F" w:rsidRPr="003112B9">
        <w:rPr>
          <w:rFonts w:hint="cs"/>
          <w:sz w:val="26"/>
          <w:szCs w:val="26"/>
          <w:rtl/>
          <w:lang w:bidi="ar-DZ"/>
        </w:rPr>
        <w:t xml:space="preserve">التأهيل </w:t>
      </w:r>
      <w:r w:rsidRPr="003112B9">
        <w:rPr>
          <w:sz w:val="26"/>
          <w:szCs w:val="26"/>
          <w:rtl/>
          <w:lang w:bidi="ar-DZ"/>
        </w:rPr>
        <w:t>المهني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الوطنية،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وتوسيع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نطاق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اعتماد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>تقني</w:t>
      </w:r>
      <w:r w:rsidRPr="003112B9">
        <w:rPr>
          <w:sz w:val="26"/>
          <w:szCs w:val="26"/>
          <w:rtl/>
          <w:lang w:bidi="ar-DZ"/>
        </w:rPr>
        <w:t>ين</w:t>
      </w:r>
      <w:r w:rsidR="002C2DD6" w:rsidRPr="003112B9">
        <w:rPr>
          <w:sz w:val="26"/>
          <w:szCs w:val="26"/>
          <w:rtl/>
          <w:lang w:bidi="ar-DZ"/>
        </w:rPr>
        <w:t xml:space="preserve">. </w:t>
      </w:r>
      <w:r w:rsidRPr="003112B9">
        <w:rPr>
          <w:sz w:val="26"/>
          <w:szCs w:val="26"/>
          <w:rtl/>
          <w:lang w:bidi="ar-DZ"/>
        </w:rPr>
        <w:t>وستساعد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أنشطة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التوعية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والعروض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التقنية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41F5F" w:rsidRPr="003112B9">
        <w:rPr>
          <w:rFonts w:hint="cs"/>
          <w:sz w:val="26"/>
          <w:szCs w:val="26"/>
          <w:rtl/>
          <w:lang w:bidi="ar-DZ"/>
        </w:rPr>
        <w:t>تسليط الضوء 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الفوائد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التقنية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والبيئية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والاقتصادية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41F5F" w:rsidRPr="003112B9">
        <w:rPr>
          <w:rFonts w:hint="cs"/>
          <w:sz w:val="26"/>
          <w:szCs w:val="26"/>
          <w:rtl/>
          <w:lang w:bidi="ar-DZ"/>
        </w:rPr>
        <w:t>لتكنولوجيات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التبريد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منخفضة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41F5F" w:rsidRPr="003112B9">
        <w:rPr>
          <w:rFonts w:hint="cs"/>
          <w:sz w:val="26"/>
          <w:szCs w:val="26"/>
          <w:rtl/>
          <w:lang w:bidi="ar-DZ"/>
        </w:rPr>
        <w:t>القدرة على إحداث الاحترار العالمي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يدعم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استدامة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41F5F" w:rsidRPr="003112B9">
        <w:rPr>
          <w:rFonts w:hint="cs"/>
          <w:sz w:val="26"/>
          <w:szCs w:val="26"/>
          <w:rtl/>
          <w:lang w:bidi="ar-DZ"/>
        </w:rPr>
        <w:t>ا</w:t>
      </w:r>
      <w:r w:rsidR="00952DC5" w:rsidRPr="003112B9">
        <w:rPr>
          <w:rFonts w:hint="cs"/>
          <w:sz w:val="26"/>
          <w:szCs w:val="26"/>
          <w:rtl/>
          <w:lang w:bidi="ar-DZ"/>
        </w:rPr>
        <w:t>لتخفيض التدريجي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41F5F" w:rsidRPr="003112B9">
        <w:rPr>
          <w:rFonts w:hint="cs"/>
          <w:sz w:val="26"/>
          <w:szCs w:val="26"/>
          <w:rtl/>
          <w:lang w:bidi="ar-DZ"/>
        </w:rPr>
        <w:t>ل</w:t>
      </w:r>
      <w:r w:rsidR="00BD1C9C" w:rsidRPr="003112B9">
        <w:rPr>
          <w:sz w:val="26"/>
          <w:szCs w:val="26"/>
          <w:rtl/>
          <w:lang w:bidi="ar-DZ"/>
        </w:rPr>
        <w:t>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BD1C9C" w:rsidRPr="003112B9">
        <w:rPr>
          <w:sz w:val="26"/>
          <w:szCs w:val="26"/>
          <w:rtl/>
          <w:lang w:bidi="ar-DZ"/>
        </w:rPr>
        <w:t>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المدى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الطويل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2169A5C3" w14:textId="0A5CDB46" w:rsidR="00535DD1" w:rsidRPr="003112B9" w:rsidRDefault="00535DD1" w:rsidP="00535DD1">
      <w:pPr>
        <w:keepNext/>
        <w:keepLines/>
        <w:bidi/>
        <w:spacing w:before="240" w:after="240"/>
        <w:rPr>
          <w:sz w:val="26"/>
          <w:szCs w:val="26"/>
          <w:u w:val="single"/>
          <w:rtl/>
        </w:rPr>
      </w:pPr>
      <w:r w:rsidRPr="003112B9">
        <w:rPr>
          <w:sz w:val="26"/>
          <w:szCs w:val="26"/>
          <w:u w:val="single"/>
          <w:rtl/>
        </w:rPr>
        <w:t>الخلاصة</w:t>
      </w:r>
    </w:p>
    <w:p w14:paraId="7425AF7D" w14:textId="1419F921" w:rsidR="00535DD1" w:rsidRPr="003112B9" w:rsidRDefault="00535DD1" w:rsidP="00535DD1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sz w:val="26"/>
          <w:szCs w:val="26"/>
          <w:rtl/>
          <w:lang w:bidi="ar-DZ"/>
        </w:rPr>
        <w:t>يبلغ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استهلاك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2025 </w:t>
      </w:r>
      <w:r w:rsidRPr="003112B9">
        <w:rPr>
          <w:sz w:val="26"/>
          <w:szCs w:val="26"/>
          <w:rtl/>
          <w:lang w:bidi="ar-DZ"/>
        </w:rPr>
        <w:t>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D41F5F" w:rsidRPr="003112B9">
        <w:rPr>
          <w:rFonts w:hint="cs"/>
          <w:sz w:val="26"/>
          <w:szCs w:val="26"/>
          <w:rtl/>
          <w:lang w:bidi="ar-DZ"/>
        </w:rPr>
        <w:t>مقداره</w:t>
      </w:r>
      <w:r w:rsidR="002C2DD6" w:rsidRPr="003112B9">
        <w:rPr>
          <w:sz w:val="26"/>
          <w:szCs w:val="26"/>
          <w:rtl/>
          <w:lang w:bidi="ar-DZ"/>
        </w:rPr>
        <w:t xml:space="preserve"> 415</w:t>
      </w:r>
      <w:r w:rsidRPr="003112B9">
        <w:rPr>
          <w:sz w:val="26"/>
          <w:szCs w:val="26"/>
          <w:rtl/>
          <w:lang w:bidi="ar-DZ"/>
        </w:rPr>
        <w:t>,</w:t>
      </w:r>
      <w:r w:rsidR="002C2DD6" w:rsidRPr="003112B9">
        <w:rPr>
          <w:sz w:val="26"/>
          <w:szCs w:val="26"/>
          <w:rtl/>
          <w:lang w:bidi="ar-DZ"/>
        </w:rPr>
        <w:t xml:space="preserve">228 </w:t>
      </w:r>
      <w:r w:rsidR="00D41F5F" w:rsidRPr="003112B9">
        <w:rPr>
          <w:sz w:val="26"/>
          <w:szCs w:val="26"/>
          <w:rtl/>
          <w:lang w:bidi="ar-DZ"/>
        </w:rPr>
        <w:t>طنا من مكافئ ثاني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أكسيد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الكربون،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وهو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أقل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بنسبة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305247" w:rsidRPr="003112B9">
        <w:rPr>
          <w:sz w:val="26"/>
          <w:szCs w:val="26"/>
          <w:rtl/>
          <w:lang w:bidi="ar-DZ"/>
        </w:rPr>
        <w:t>3</w:t>
      </w:r>
      <w:r w:rsidR="002C2DD6" w:rsidRPr="003112B9">
        <w:rPr>
          <w:sz w:val="26"/>
          <w:szCs w:val="26"/>
          <w:rtl/>
          <w:lang w:bidi="ar-DZ"/>
        </w:rPr>
        <w:t xml:space="preserve">8.8 في المائة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كل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F7F9E" w:rsidRPr="003112B9">
        <w:rPr>
          <w:rFonts w:hint="cs"/>
          <w:sz w:val="26"/>
          <w:szCs w:val="26"/>
          <w:rtl/>
          <w:lang w:bidi="ar-DZ"/>
        </w:rPr>
        <w:t>ال</w:t>
      </w:r>
      <w:r w:rsidRPr="003112B9">
        <w:rPr>
          <w:sz w:val="26"/>
          <w:szCs w:val="26"/>
          <w:rtl/>
          <w:lang w:bidi="ar-DZ"/>
        </w:rPr>
        <w:t>حد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F7F9E" w:rsidRPr="003112B9">
        <w:rPr>
          <w:rFonts w:hint="cs"/>
          <w:sz w:val="26"/>
          <w:szCs w:val="26"/>
          <w:rtl/>
          <w:lang w:bidi="ar-DZ"/>
        </w:rPr>
        <w:t>الأقصى ل</w:t>
      </w:r>
      <w:r w:rsidRPr="003112B9">
        <w:rPr>
          <w:sz w:val="26"/>
          <w:szCs w:val="26"/>
          <w:rtl/>
          <w:lang w:bidi="ar-DZ"/>
        </w:rPr>
        <w:t>لاستهلاك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F7F9E" w:rsidRPr="003112B9">
        <w:rPr>
          <w:rFonts w:hint="cs"/>
          <w:sz w:val="26"/>
          <w:szCs w:val="26"/>
          <w:rtl/>
          <w:lang w:bidi="ar-DZ"/>
        </w:rPr>
        <w:t>بموجب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بروتوكول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مونتريال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والحد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الأقصى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المسموح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به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للاستهلاك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البالغ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677</w:t>
      </w:r>
      <w:r w:rsidRPr="003112B9">
        <w:rPr>
          <w:sz w:val="26"/>
          <w:szCs w:val="26"/>
          <w:rtl/>
          <w:lang w:bidi="ar-DZ"/>
        </w:rPr>
        <w:t>,</w:t>
      </w:r>
      <w:r w:rsidR="002C2DD6" w:rsidRPr="003112B9">
        <w:rPr>
          <w:sz w:val="26"/>
          <w:szCs w:val="26"/>
          <w:rtl/>
          <w:lang w:bidi="ar-DZ"/>
        </w:rPr>
        <w:t xml:space="preserve">884 </w:t>
      </w:r>
      <w:r w:rsidR="00D41F5F" w:rsidRPr="003112B9">
        <w:rPr>
          <w:sz w:val="26"/>
          <w:szCs w:val="26"/>
          <w:rtl/>
          <w:lang w:bidi="ar-DZ"/>
        </w:rPr>
        <w:t>طنا من مكافئ ثاني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أكسيد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الكربون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المنصوص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عليه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2C2DD6" w:rsidRPr="003112B9">
        <w:rPr>
          <w:sz w:val="26"/>
          <w:szCs w:val="26"/>
          <w:rtl/>
          <w:lang w:bidi="ar-DZ"/>
        </w:rPr>
        <w:t>اتفاق. وت</w:t>
      </w:r>
      <w:r w:rsidRPr="003112B9">
        <w:rPr>
          <w:sz w:val="26"/>
          <w:szCs w:val="26"/>
          <w:rtl/>
          <w:lang w:bidi="ar-DZ"/>
        </w:rPr>
        <w:t>شمل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الأنشطة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المنجزة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خلال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الأولى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المرحلة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الأولى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تطبيق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نظام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F7F9E" w:rsidRPr="003112B9">
        <w:rPr>
          <w:rFonts w:hint="cs"/>
          <w:sz w:val="26"/>
          <w:szCs w:val="26"/>
          <w:rtl/>
          <w:lang w:bidi="ar-DZ"/>
        </w:rPr>
        <w:t>الرصد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الإلكتروني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للواردات،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والتدريب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الجمركي،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وإبرام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اتفاقات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مؤسسات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التدريب،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وشراء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الأدوات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والمعدات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لمؤسسات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التدريب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F7F9E" w:rsidRPr="003112B9">
        <w:rPr>
          <w:rFonts w:hint="cs"/>
          <w:sz w:val="26"/>
          <w:szCs w:val="26"/>
          <w:rtl/>
          <w:lang w:bidi="ar-DZ"/>
        </w:rPr>
        <w:t>في مجال التبريد وتكييف الهواء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وأنشطة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التوعية</w:t>
      </w:r>
      <w:r w:rsidR="002C2DD6" w:rsidRPr="003112B9">
        <w:rPr>
          <w:sz w:val="26"/>
          <w:szCs w:val="26"/>
          <w:rtl/>
          <w:lang w:bidi="ar-DZ"/>
        </w:rPr>
        <w:t>. وت</w:t>
      </w:r>
      <w:r w:rsidRPr="003112B9">
        <w:rPr>
          <w:sz w:val="26"/>
          <w:szCs w:val="26"/>
          <w:rtl/>
          <w:lang w:bidi="ar-DZ"/>
        </w:rPr>
        <w:t>بلغ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نسبة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صرف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الأولى</w:t>
      </w:r>
      <w:r w:rsidR="002C2DD6" w:rsidRPr="003112B9">
        <w:rPr>
          <w:sz w:val="26"/>
          <w:szCs w:val="26"/>
          <w:rtl/>
          <w:lang w:bidi="ar-DZ"/>
        </w:rPr>
        <w:t xml:space="preserve"> 4</w:t>
      </w:r>
      <w:r w:rsidR="00305247" w:rsidRPr="003112B9">
        <w:rPr>
          <w:sz w:val="26"/>
          <w:szCs w:val="26"/>
          <w:rtl/>
          <w:lang w:bidi="ar-DZ"/>
        </w:rPr>
        <w:t>3</w:t>
      </w:r>
      <w:r w:rsidR="002C2DD6" w:rsidRPr="003112B9">
        <w:rPr>
          <w:sz w:val="26"/>
          <w:szCs w:val="26"/>
          <w:rtl/>
          <w:lang w:bidi="ar-DZ"/>
        </w:rPr>
        <w:t xml:space="preserve"> في المائة. </w:t>
      </w:r>
      <w:r w:rsidRPr="003112B9">
        <w:rPr>
          <w:sz w:val="26"/>
          <w:szCs w:val="26"/>
          <w:rtl/>
          <w:lang w:bidi="ar-DZ"/>
        </w:rPr>
        <w:t>وكان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المقرر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صرف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المرحلة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الأولى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الاجتماع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0A3952" w:rsidRPr="003112B9">
        <w:rPr>
          <w:sz w:val="26"/>
          <w:szCs w:val="26"/>
          <w:rtl/>
          <w:lang w:bidi="ar-DZ"/>
        </w:rPr>
        <w:t>المائة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للجنة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التنفيذية،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عام</w:t>
      </w:r>
      <w:r w:rsidR="002C2DD6" w:rsidRPr="003112B9">
        <w:rPr>
          <w:sz w:val="26"/>
          <w:szCs w:val="26"/>
          <w:rtl/>
          <w:lang w:bidi="ar-DZ"/>
        </w:rPr>
        <w:t xml:space="preserve"> 202</w:t>
      </w:r>
      <w:r w:rsidR="00B4019D" w:rsidRPr="003112B9">
        <w:rPr>
          <w:sz w:val="26"/>
          <w:szCs w:val="26"/>
          <w:rtl/>
          <w:lang w:bidi="ar-DZ"/>
        </w:rPr>
        <w:t>7</w:t>
      </w:r>
      <w:r w:rsidR="00AF7F9E" w:rsidRPr="003112B9">
        <w:rPr>
          <w:rFonts w:hint="cs"/>
          <w:sz w:val="26"/>
          <w:szCs w:val="26"/>
          <w:rtl/>
          <w:lang w:bidi="ar-DZ"/>
        </w:rPr>
        <w:t>؛</w:t>
      </w:r>
      <w:r w:rsidR="002C2DD6" w:rsidRPr="003112B9">
        <w:rPr>
          <w:sz w:val="26"/>
          <w:szCs w:val="26"/>
          <w:rtl/>
          <w:lang w:bidi="ar-DZ"/>
        </w:rPr>
        <w:t xml:space="preserve"> وم</w:t>
      </w:r>
      <w:r w:rsidRPr="003112B9">
        <w:rPr>
          <w:sz w:val="26"/>
          <w:szCs w:val="26"/>
          <w:rtl/>
          <w:lang w:bidi="ar-DZ"/>
        </w:rPr>
        <w:t>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ذلك،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ونظرا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لمستوى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التقدم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والصرف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المنجز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حتى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الآن،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ترى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B4019D" w:rsidRPr="003112B9">
        <w:rPr>
          <w:sz w:val="26"/>
          <w:szCs w:val="26"/>
          <w:rtl/>
          <w:lang w:bidi="ar-DZ"/>
        </w:rPr>
        <w:t>أمانة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الموافقة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هذا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الاجتماع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تسهم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ضمان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استمرار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تنفيذ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أنشطة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</w:t>
      </w:r>
      <w:r w:rsidR="00952DC5" w:rsidRPr="003112B9">
        <w:rPr>
          <w:sz w:val="26"/>
          <w:szCs w:val="26"/>
          <w:rtl/>
          <w:lang w:bidi="ar-DZ"/>
        </w:rPr>
        <w:t>لتخفيض التدريجي</w:t>
      </w:r>
      <w:r w:rsidR="00AF7F9E" w:rsidRPr="003112B9">
        <w:rPr>
          <w:sz w:val="26"/>
          <w:szCs w:val="26"/>
          <w:rtl/>
          <w:lang w:bidi="ar-DZ"/>
        </w:rPr>
        <w:t>، ولا سيما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أنها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تتوافق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تقديم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F7F9E" w:rsidRPr="003112B9">
        <w:rPr>
          <w:rFonts w:hint="cs"/>
          <w:sz w:val="26"/>
          <w:szCs w:val="26"/>
          <w:rtl/>
          <w:lang w:bidi="ar-DZ"/>
        </w:rPr>
        <w:t>خطة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إدارة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F7F9E" w:rsidRPr="003112B9">
        <w:rPr>
          <w:rFonts w:hint="cs"/>
          <w:sz w:val="26"/>
          <w:szCs w:val="26"/>
          <w:rtl/>
          <w:lang w:bidi="ar-DZ"/>
        </w:rPr>
        <w:t>إزالة</w:t>
      </w:r>
      <w:r w:rsidR="002C2DD6" w:rsidRPr="003112B9">
        <w:rPr>
          <w:sz w:val="26"/>
          <w:szCs w:val="26"/>
          <w:rtl/>
          <w:lang w:bidi="ar-DZ"/>
        </w:rPr>
        <w:t xml:space="preserve"> المواد </w:t>
      </w:r>
      <w:r w:rsidR="00D41F5F" w:rsidRPr="003112B9">
        <w:rPr>
          <w:sz w:val="26"/>
          <w:szCs w:val="26"/>
          <w:rtl/>
          <w:lang w:bidi="ar-DZ"/>
        </w:rPr>
        <w:t>ال</w:t>
      </w:r>
      <w:r w:rsidR="00793CCE" w:rsidRPr="003112B9">
        <w:rPr>
          <w:sz w:val="26"/>
          <w:szCs w:val="26"/>
          <w:rtl/>
          <w:lang w:bidi="ar-DZ"/>
        </w:rPr>
        <w:t>هيدروكلوروفلوروكربونية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وخطة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قطاع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F7F9E" w:rsidRPr="003112B9">
        <w:rPr>
          <w:rFonts w:hint="cs"/>
          <w:sz w:val="26"/>
          <w:szCs w:val="26"/>
          <w:rtl/>
          <w:lang w:bidi="ar-DZ"/>
        </w:rPr>
        <w:t>وبالتالي ت</w:t>
      </w:r>
      <w:r w:rsidRPr="003112B9">
        <w:rPr>
          <w:sz w:val="26"/>
          <w:szCs w:val="26"/>
          <w:rtl/>
          <w:lang w:bidi="ar-DZ"/>
        </w:rPr>
        <w:t>ساعد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تخفيف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العبء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الإداري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على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الحكومة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2C2DD6" w:rsidRPr="003112B9">
        <w:rPr>
          <w:sz w:val="26"/>
          <w:szCs w:val="26"/>
          <w:rtl/>
          <w:lang w:bidi="ar-DZ"/>
        </w:rPr>
        <w:t xml:space="preserve">اليونيدو </w:t>
      </w:r>
      <w:r w:rsidRPr="003112B9">
        <w:rPr>
          <w:sz w:val="26"/>
          <w:szCs w:val="26"/>
          <w:rtl/>
          <w:lang w:bidi="ar-DZ"/>
        </w:rPr>
        <w:t>و</w:t>
      </w:r>
      <w:r w:rsidR="002C2DD6" w:rsidRPr="003112B9">
        <w:rPr>
          <w:sz w:val="26"/>
          <w:szCs w:val="26"/>
          <w:rtl/>
          <w:lang w:bidi="ar-DZ"/>
        </w:rPr>
        <w:t>اليونيب. وت</w:t>
      </w:r>
      <w:r w:rsidRPr="003112B9">
        <w:rPr>
          <w:sz w:val="26"/>
          <w:szCs w:val="26"/>
          <w:rtl/>
          <w:lang w:bidi="ar-DZ"/>
        </w:rPr>
        <w:t>شمل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الأنشطة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F7F9E" w:rsidRPr="003112B9">
        <w:rPr>
          <w:rFonts w:hint="cs"/>
          <w:sz w:val="26"/>
          <w:szCs w:val="26"/>
          <w:rtl/>
          <w:lang w:bidi="ar-DZ"/>
        </w:rPr>
        <w:t>المقررة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للشريحة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الثانية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استمرار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تدريب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موظفي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الجمارك/الإنفاذ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</w:t>
      </w:r>
      <w:r w:rsidR="002C2DD6" w:rsidRPr="003112B9">
        <w:rPr>
          <w:sz w:val="26"/>
          <w:szCs w:val="26"/>
          <w:rtl/>
          <w:lang w:bidi="ar-DZ"/>
        </w:rPr>
        <w:t>تقني</w:t>
      </w:r>
      <w:r w:rsidRPr="003112B9">
        <w:rPr>
          <w:sz w:val="26"/>
          <w:szCs w:val="26"/>
          <w:rtl/>
          <w:lang w:bidi="ar-DZ"/>
        </w:rPr>
        <w:t>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F7F9E" w:rsidRPr="003112B9">
        <w:rPr>
          <w:rFonts w:hint="cs"/>
          <w:sz w:val="26"/>
          <w:szCs w:val="26"/>
          <w:rtl/>
          <w:lang w:bidi="ar-DZ"/>
        </w:rPr>
        <w:t>التبريد و</w:t>
      </w:r>
      <w:r w:rsidRPr="003112B9">
        <w:rPr>
          <w:sz w:val="26"/>
          <w:szCs w:val="26"/>
          <w:rtl/>
          <w:lang w:bidi="ar-DZ"/>
        </w:rPr>
        <w:t>تكييف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الهواء،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وتوفير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المعدات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ل</w:t>
      </w:r>
      <w:r w:rsidR="00AF7F9E" w:rsidRPr="003112B9">
        <w:rPr>
          <w:rFonts w:hint="cs"/>
          <w:sz w:val="26"/>
          <w:szCs w:val="26"/>
          <w:rtl/>
          <w:lang w:bidi="ar-DZ"/>
        </w:rPr>
        <w:t>رابطات التبريد و</w:t>
      </w:r>
      <w:r w:rsidRPr="003112B9">
        <w:rPr>
          <w:sz w:val="26"/>
          <w:szCs w:val="26"/>
          <w:rtl/>
          <w:lang w:bidi="ar-DZ"/>
        </w:rPr>
        <w:t>تكييف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الهواء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ومؤسسات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التدريب،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ومواصلة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تطوير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F7F9E" w:rsidRPr="003112B9">
        <w:rPr>
          <w:rFonts w:hint="cs"/>
          <w:sz w:val="26"/>
          <w:szCs w:val="26"/>
          <w:rtl/>
          <w:lang w:bidi="ar-DZ"/>
        </w:rPr>
        <w:t>مخطط الاسترداد وإعادة التدوير والاستصلاح</w:t>
      </w:r>
      <w:r w:rsidRPr="003112B9">
        <w:rPr>
          <w:sz w:val="26"/>
          <w:szCs w:val="26"/>
          <w:rtl/>
          <w:lang w:bidi="ar-DZ"/>
        </w:rPr>
        <w:t>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واستمرار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أنشطة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التوعية،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ووضع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خطة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AF7F9E" w:rsidRPr="003112B9">
        <w:rPr>
          <w:rFonts w:hint="cs"/>
          <w:sz w:val="26"/>
          <w:szCs w:val="26"/>
          <w:rtl/>
          <w:lang w:bidi="ar-DZ"/>
        </w:rPr>
        <w:t>لإزالة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استخدام</w:t>
      </w:r>
      <w:r w:rsidR="002C2DD6" w:rsidRPr="003112B9">
        <w:rPr>
          <w:sz w:val="26"/>
          <w:szCs w:val="26"/>
          <w:rtl/>
          <w:lang w:bidi="ar-DZ"/>
        </w:rPr>
        <w:t xml:space="preserve"> المواد ال</w:t>
      </w:r>
      <w:r w:rsidR="007B726B" w:rsidRPr="003112B9">
        <w:rPr>
          <w:sz w:val="26"/>
          <w:szCs w:val="26"/>
          <w:rtl/>
          <w:lang w:bidi="ar-DZ"/>
        </w:rPr>
        <w:t>هيدروفلوروكربون</w:t>
      </w:r>
      <w:r w:rsidR="002C2DD6" w:rsidRPr="003112B9">
        <w:rPr>
          <w:sz w:val="26"/>
          <w:szCs w:val="26"/>
          <w:rtl/>
          <w:lang w:bidi="ar-DZ"/>
        </w:rPr>
        <w:t xml:space="preserve">ية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قطاع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رغاوى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="00B4019D" w:rsidRPr="003112B9">
        <w:rPr>
          <w:sz w:val="26"/>
          <w:szCs w:val="26"/>
          <w:rtl/>
          <w:lang w:bidi="ar-DZ"/>
        </w:rPr>
        <w:t>البوليوريتان</w:t>
      </w:r>
      <w:r w:rsidR="00AF7F9E" w:rsidRPr="003112B9">
        <w:rPr>
          <w:rFonts w:hint="cs"/>
          <w:sz w:val="26"/>
          <w:szCs w:val="26"/>
          <w:rtl/>
          <w:lang w:bidi="ar-DZ"/>
        </w:rPr>
        <w:t xml:space="preserve"> بشكل كامل</w:t>
      </w:r>
      <w:r w:rsidR="002C2DD6" w:rsidRPr="003112B9">
        <w:rPr>
          <w:sz w:val="26"/>
          <w:szCs w:val="26"/>
          <w:rtl/>
          <w:lang w:bidi="ar-DZ"/>
        </w:rPr>
        <w:t>.</w:t>
      </w:r>
    </w:p>
    <w:p w14:paraId="3D065383" w14:textId="77777777" w:rsidR="00535DD1" w:rsidRPr="003112B9" w:rsidRDefault="00535DD1" w:rsidP="00535DD1">
      <w:pPr>
        <w:keepNext/>
        <w:keepLines/>
        <w:bidi/>
        <w:spacing w:before="240" w:after="240"/>
        <w:rPr>
          <w:b/>
          <w:bCs/>
          <w:sz w:val="26"/>
          <w:szCs w:val="26"/>
        </w:rPr>
      </w:pPr>
      <w:r w:rsidRPr="003112B9">
        <w:rPr>
          <w:b/>
          <w:bCs/>
          <w:sz w:val="26"/>
          <w:szCs w:val="26"/>
          <w:rtl/>
        </w:rPr>
        <w:t>التوصية</w:t>
      </w:r>
    </w:p>
    <w:p w14:paraId="488FDCF9" w14:textId="0A9172A3" w:rsidR="00535DD1" w:rsidRPr="003112B9" w:rsidRDefault="00535DD1" w:rsidP="00535DD1">
      <w:pPr>
        <w:pStyle w:val="ListParagraph"/>
        <w:widowControl w:val="0"/>
        <w:numPr>
          <w:ilvl w:val="0"/>
          <w:numId w:val="10"/>
        </w:numPr>
        <w:bidi/>
        <w:spacing w:after="240"/>
        <w:ind w:left="0" w:firstLine="0"/>
        <w:contextualSpacing w:val="0"/>
        <w:rPr>
          <w:sz w:val="26"/>
          <w:szCs w:val="26"/>
          <w:lang w:bidi="ar-DZ"/>
        </w:rPr>
      </w:pPr>
      <w:r w:rsidRPr="003112B9">
        <w:rPr>
          <w:sz w:val="26"/>
          <w:szCs w:val="26"/>
          <w:rtl/>
          <w:lang w:bidi="ar-DZ"/>
        </w:rPr>
        <w:t>قد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ترغب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اللجنة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التنفيذية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النظر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في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ما</w:t>
      </w:r>
      <w:r w:rsidR="002C2DD6" w:rsidRPr="003112B9">
        <w:rPr>
          <w:sz w:val="26"/>
          <w:szCs w:val="26"/>
          <w:rtl/>
          <w:lang w:bidi="ar-DZ"/>
        </w:rPr>
        <w:t xml:space="preserve"> </w:t>
      </w:r>
      <w:r w:rsidRPr="003112B9">
        <w:rPr>
          <w:sz w:val="26"/>
          <w:szCs w:val="26"/>
          <w:rtl/>
          <w:lang w:bidi="ar-DZ"/>
        </w:rPr>
        <w:t>يلي</w:t>
      </w:r>
      <w:r w:rsidR="00FC71FB" w:rsidRPr="003112B9">
        <w:rPr>
          <w:sz w:val="26"/>
          <w:szCs w:val="26"/>
          <w:rtl/>
          <w:lang w:bidi="ar-DZ"/>
        </w:rPr>
        <w:t>:</w:t>
      </w:r>
    </w:p>
    <w:p w14:paraId="3F46A64B" w14:textId="3863FB95" w:rsidR="00535DD1" w:rsidRPr="003112B9" w:rsidRDefault="00535DD1" w:rsidP="00535DD1">
      <w:pPr>
        <w:pStyle w:val="ListParagraph"/>
        <w:widowControl w:val="0"/>
        <w:numPr>
          <w:ilvl w:val="0"/>
          <w:numId w:val="45"/>
        </w:numPr>
        <w:bidi/>
        <w:spacing w:after="240"/>
        <w:ind w:left="1422" w:hanging="709"/>
        <w:contextualSpacing w:val="0"/>
        <w:rPr>
          <w:sz w:val="26"/>
          <w:szCs w:val="26"/>
        </w:rPr>
      </w:pPr>
      <w:r w:rsidRPr="003112B9">
        <w:rPr>
          <w:sz w:val="26"/>
          <w:szCs w:val="26"/>
          <w:rtl/>
        </w:rPr>
        <w:t>الإحاطة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علما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بما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يلي</w:t>
      </w:r>
      <w:r w:rsidR="00FC71FB" w:rsidRPr="003112B9">
        <w:rPr>
          <w:sz w:val="26"/>
          <w:szCs w:val="26"/>
          <w:rtl/>
        </w:rPr>
        <w:t>:</w:t>
      </w:r>
    </w:p>
    <w:p w14:paraId="0E9CEDE7" w14:textId="4D58A0B8" w:rsidR="00535DD1" w:rsidRPr="003112B9" w:rsidRDefault="00AF7F9E" w:rsidP="00AF7F9E">
      <w:pPr>
        <w:pStyle w:val="ListParagraph"/>
        <w:widowControl w:val="0"/>
        <w:numPr>
          <w:ilvl w:val="0"/>
          <w:numId w:val="46"/>
        </w:numPr>
        <w:bidi/>
        <w:spacing w:after="240"/>
        <w:ind w:left="2132" w:hanging="709"/>
        <w:contextualSpacing w:val="0"/>
        <w:rPr>
          <w:sz w:val="26"/>
          <w:szCs w:val="26"/>
        </w:rPr>
      </w:pPr>
      <w:r w:rsidRPr="003112B9">
        <w:rPr>
          <w:rFonts w:hint="cs"/>
          <w:sz w:val="26"/>
          <w:szCs w:val="26"/>
          <w:rtl/>
        </w:rPr>
        <w:t>ال</w:t>
      </w:r>
      <w:r w:rsidR="00535DD1" w:rsidRPr="003112B9">
        <w:rPr>
          <w:sz w:val="26"/>
          <w:szCs w:val="26"/>
          <w:rtl/>
        </w:rPr>
        <w:t>تقرير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rFonts w:hint="cs"/>
          <w:sz w:val="26"/>
          <w:szCs w:val="26"/>
          <w:rtl/>
        </w:rPr>
        <w:t>ال</w:t>
      </w:r>
      <w:r w:rsidR="00305247" w:rsidRPr="003112B9">
        <w:rPr>
          <w:rFonts w:hint="cs"/>
          <w:sz w:val="26"/>
          <w:szCs w:val="26"/>
          <w:rtl/>
        </w:rPr>
        <w:t>مرحلي عن</w:t>
      </w:r>
      <w:r w:rsidR="002C2DD6" w:rsidRPr="003112B9">
        <w:rPr>
          <w:sz w:val="26"/>
          <w:szCs w:val="26"/>
          <w:rtl/>
        </w:rPr>
        <w:t xml:space="preserve"> </w:t>
      </w:r>
      <w:r w:rsidR="00535DD1" w:rsidRPr="003112B9">
        <w:rPr>
          <w:sz w:val="26"/>
          <w:szCs w:val="26"/>
          <w:rtl/>
        </w:rPr>
        <w:t>تنفيذ</w:t>
      </w:r>
      <w:r w:rsidR="002C2DD6" w:rsidRPr="003112B9">
        <w:rPr>
          <w:sz w:val="26"/>
          <w:szCs w:val="26"/>
          <w:rtl/>
        </w:rPr>
        <w:t xml:space="preserve"> </w:t>
      </w:r>
      <w:r w:rsidR="00535DD1" w:rsidRPr="003112B9">
        <w:rPr>
          <w:sz w:val="26"/>
          <w:szCs w:val="26"/>
          <w:rtl/>
        </w:rPr>
        <w:t>الشريحة</w:t>
      </w:r>
      <w:r w:rsidR="002C2DD6" w:rsidRPr="003112B9">
        <w:rPr>
          <w:sz w:val="26"/>
          <w:szCs w:val="26"/>
          <w:rtl/>
        </w:rPr>
        <w:t xml:space="preserve"> </w:t>
      </w:r>
      <w:r w:rsidR="00535DD1" w:rsidRPr="003112B9">
        <w:rPr>
          <w:sz w:val="26"/>
          <w:szCs w:val="26"/>
          <w:rtl/>
        </w:rPr>
        <w:t>الأولى</w:t>
      </w:r>
      <w:r w:rsidR="002C2DD6" w:rsidRPr="003112B9">
        <w:rPr>
          <w:sz w:val="26"/>
          <w:szCs w:val="26"/>
          <w:rtl/>
        </w:rPr>
        <w:t xml:space="preserve"> </w:t>
      </w:r>
      <w:r w:rsidR="00535DD1"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="00535DD1" w:rsidRPr="003112B9">
        <w:rPr>
          <w:sz w:val="26"/>
          <w:szCs w:val="26"/>
          <w:rtl/>
        </w:rPr>
        <w:t>المرحلة</w:t>
      </w:r>
      <w:r w:rsidR="002C2DD6" w:rsidRPr="003112B9">
        <w:rPr>
          <w:sz w:val="26"/>
          <w:szCs w:val="26"/>
          <w:rtl/>
        </w:rPr>
        <w:t xml:space="preserve"> </w:t>
      </w:r>
      <w:r w:rsidR="00535DD1" w:rsidRPr="003112B9">
        <w:rPr>
          <w:sz w:val="26"/>
          <w:szCs w:val="26"/>
          <w:rtl/>
        </w:rPr>
        <w:t>الأولى</w:t>
      </w:r>
      <w:r w:rsidR="002C2DD6" w:rsidRPr="003112B9">
        <w:rPr>
          <w:sz w:val="26"/>
          <w:szCs w:val="26"/>
          <w:rtl/>
        </w:rPr>
        <w:t xml:space="preserve"> </w:t>
      </w:r>
      <w:r w:rsidR="00535DD1"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 xml:space="preserve">خطة التنفيذ المتعلقة </w:t>
      </w:r>
      <w:r w:rsidRPr="003112B9">
        <w:rPr>
          <w:sz w:val="26"/>
          <w:szCs w:val="26"/>
          <w:rtl/>
        </w:rPr>
        <w:lastRenderedPageBreak/>
        <w:t>بالمواد ال</w:t>
      </w:r>
      <w:r w:rsidR="007B726B" w:rsidRPr="003112B9">
        <w:rPr>
          <w:sz w:val="26"/>
          <w:szCs w:val="26"/>
          <w:rtl/>
        </w:rPr>
        <w:t>هيدروفلوروكربون</w:t>
      </w:r>
      <w:r w:rsidRPr="003112B9">
        <w:rPr>
          <w:sz w:val="26"/>
          <w:szCs w:val="26"/>
          <w:rtl/>
        </w:rPr>
        <w:t>ية بموجب تعديل كيغالي</w:t>
      </w:r>
      <w:r w:rsidRPr="003112B9">
        <w:rPr>
          <w:rFonts w:hint="cs"/>
          <w:sz w:val="26"/>
          <w:szCs w:val="26"/>
          <w:rtl/>
        </w:rPr>
        <w:t xml:space="preserve"> لدولة بوليفيا المتعددة القوميات؛</w:t>
      </w:r>
    </w:p>
    <w:p w14:paraId="34F58CAE" w14:textId="01014DD9" w:rsidR="00535DD1" w:rsidRPr="003112B9" w:rsidRDefault="00535DD1" w:rsidP="00535DD1">
      <w:pPr>
        <w:pStyle w:val="ListParagraph"/>
        <w:widowControl w:val="0"/>
        <w:numPr>
          <w:ilvl w:val="0"/>
          <w:numId w:val="46"/>
        </w:numPr>
        <w:bidi/>
        <w:spacing w:after="240"/>
        <w:ind w:left="2132" w:hanging="709"/>
        <w:contextualSpacing w:val="0"/>
        <w:rPr>
          <w:sz w:val="26"/>
          <w:szCs w:val="26"/>
        </w:rPr>
      </w:pPr>
      <w:r w:rsidRPr="003112B9">
        <w:rPr>
          <w:sz w:val="26"/>
          <w:szCs w:val="26"/>
          <w:rtl/>
        </w:rPr>
        <w:t>أن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الشريحة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الثانية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المرحلة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الأولى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خطة</w:t>
      </w:r>
      <w:r w:rsidR="002C2DD6" w:rsidRPr="003112B9">
        <w:rPr>
          <w:sz w:val="26"/>
          <w:szCs w:val="26"/>
          <w:rtl/>
        </w:rPr>
        <w:t xml:space="preserve"> </w:t>
      </w:r>
      <w:r w:rsidR="00AF7F9E" w:rsidRPr="003112B9">
        <w:rPr>
          <w:rFonts w:hint="cs"/>
          <w:sz w:val="26"/>
          <w:szCs w:val="26"/>
          <w:rtl/>
        </w:rPr>
        <w:t>التنفيذ بموجب تعديل كيغالي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تضمنت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تمويلا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لخطة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تهدف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="00AF7F9E" w:rsidRPr="003112B9">
        <w:rPr>
          <w:rFonts w:hint="cs"/>
          <w:sz w:val="26"/>
          <w:szCs w:val="26"/>
          <w:rtl/>
        </w:rPr>
        <w:t xml:space="preserve">تحقيق </w:t>
      </w:r>
      <w:r w:rsidRPr="003112B9">
        <w:rPr>
          <w:sz w:val="26"/>
          <w:szCs w:val="26"/>
          <w:rtl/>
        </w:rPr>
        <w:t>الإزالة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الكاملة</w:t>
      </w:r>
      <w:r w:rsidR="002C2DD6" w:rsidRPr="003112B9">
        <w:rPr>
          <w:sz w:val="26"/>
          <w:szCs w:val="26"/>
          <w:rtl/>
        </w:rPr>
        <w:t xml:space="preserve"> </w:t>
      </w:r>
      <w:r w:rsidR="00B4019D" w:rsidRPr="003112B9">
        <w:rPr>
          <w:sz w:val="26"/>
          <w:szCs w:val="26"/>
          <w:rtl/>
        </w:rPr>
        <w:t>للمواد</w:t>
      </w:r>
      <w:r w:rsidR="002C2DD6" w:rsidRPr="003112B9">
        <w:rPr>
          <w:sz w:val="26"/>
          <w:szCs w:val="26"/>
          <w:rtl/>
        </w:rPr>
        <w:t xml:space="preserve"> ال</w:t>
      </w:r>
      <w:r w:rsidR="007B726B" w:rsidRPr="003112B9">
        <w:rPr>
          <w:sz w:val="26"/>
          <w:szCs w:val="26"/>
          <w:rtl/>
        </w:rPr>
        <w:t>هيدروفلوروكربون</w:t>
      </w:r>
      <w:r w:rsidR="002C2DD6" w:rsidRPr="003112B9">
        <w:rPr>
          <w:sz w:val="26"/>
          <w:szCs w:val="26"/>
          <w:rtl/>
        </w:rPr>
        <w:t xml:space="preserve">ية </w:t>
      </w:r>
      <w:r w:rsidR="007501B7" w:rsidRPr="003112B9">
        <w:rPr>
          <w:sz w:val="26"/>
          <w:szCs w:val="26"/>
          <w:rtl/>
        </w:rPr>
        <w:t>الموجودة</w:t>
      </w:r>
      <w:r w:rsidR="00973116" w:rsidRPr="003112B9">
        <w:rPr>
          <w:sz w:val="26"/>
          <w:szCs w:val="26"/>
          <w:rtl/>
        </w:rPr>
        <w:t xml:space="preserve"> في البوليولات سابقة الخلط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قطاع</w:t>
      </w:r>
      <w:r w:rsidR="002C2DD6" w:rsidRPr="003112B9">
        <w:rPr>
          <w:sz w:val="26"/>
          <w:szCs w:val="26"/>
          <w:rtl/>
        </w:rPr>
        <w:t xml:space="preserve"> </w:t>
      </w:r>
      <w:r w:rsidR="00B4019D" w:rsidRPr="003112B9">
        <w:rPr>
          <w:sz w:val="26"/>
          <w:szCs w:val="26"/>
          <w:rtl/>
        </w:rPr>
        <w:t>رغاوى</w:t>
      </w:r>
      <w:r w:rsidR="002C2DD6" w:rsidRPr="003112B9">
        <w:rPr>
          <w:sz w:val="26"/>
          <w:szCs w:val="26"/>
          <w:rtl/>
        </w:rPr>
        <w:t xml:space="preserve"> </w:t>
      </w:r>
      <w:r w:rsidR="00B4019D" w:rsidRPr="003112B9">
        <w:rPr>
          <w:sz w:val="26"/>
          <w:szCs w:val="26"/>
          <w:rtl/>
        </w:rPr>
        <w:t>البوليوريتان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(خطة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قطاع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</w:t>
      </w:r>
      <w:r w:rsidR="00B4019D" w:rsidRPr="003112B9">
        <w:rPr>
          <w:sz w:val="26"/>
          <w:szCs w:val="26"/>
          <w:rtl/>
        </w:rPr>
        <w:t>رغاوى</w:t>
      </w:r>
      <w:r w:rsidRPr="003112B9">
        <w:rPr>
          <w:sz w:val="26"/>
          <w:szCs w:val="26"/>
          <w:rtl/>
        </w:rPr>
        <w:t>)،</w:t>
      </w:r>
      <w:r w:rsidR="002C2DD6" w:rsidRPr="003112B9">
        <w:rPr>
          <w:sz w:val="26"/>
          <w:szCs w:val="26"/>
          <w:rtl/>
        </w:rPr>
        <w:t xml:space="preserve"> </w:t>
      </w:r>
      <w:r w:rsidR="00AF7F9E" w:rsidRPr="003112B9">
        <w:rPr>
          <w:rFonts w:hint="cs"/>
          <w:sz w:val="26"/>
          <w:szCs w:val="26"/>
          <w:rtl/>
        </w:rPr>
        <w:t>بمبلغ</w:t>
      </w:r>
      <w:r w:rsidR="002C2DD6" w:rsidRPr="003112B9">
        <w:rPr>
          <w:sz w:val="26"/>
          <w:szCs w:val="26"/>
          <w:rtl/>
        </w:rPr>
        <w:t xml:space="preserve"> 14</w:t>
      </w:r>
      <w:r w:rsidR="00B4019D" w:rsidRPr="003112B9">
        <w:rPr>
          <w:sz w:val="26"/>
          <w:szCs w:val="26"/>
          <w:rtl/>
        </w:rPr>
        <w:t>6</w:t>
      </w:r>
      <w:r w:rsidRPr="003112B9">
        <w:rPr>
          <w:sz w:val="26"/>
          <w:szCs w:val="26"/>
          <w:rtl/>
        </w:rPr>
        <w:t>,</w:t>
      </w:r>
      <w:r w:rsidR="00B4019D" w:rsidRPr="003112B9">
        <w:rPr>
          <w:sz w:val="26"/>
          <w:szCs w:val="26"/>
          <w:rtl/>
        </w:rPr>
        <w:t>7</w:t>
      </w:r>
      <w:r w:rsidR="00305247" w:rsidRPr="003112B9">
        <w:rPr>
          <w:sz w:val="26"/>
          <w:szCs w:val="26"/>
          <w:rtl/>
        </w:rPr>
        <w:t>9</w:t>
      </w:r>
      <w:r w:rsidR="002C2DD6" w:rsidRPr="003112B9">
        <w:rPr>
          <w:sz w:val="26"/>
          <w:szCs w:val="26"/>
          <w:rtl/>
        </w:rPr>
        <w:t xml:space="preserve">0 </w:t>
      </w:r>
      <w:r w:rsidRPr="003112B9">
        <w:rPr>
          <w:sz w:val="26"/>
          <w:szCs w:val="26"/>
          <w:rtl/>
        </w:rPr>
        <w:t>دولارا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أمريكيا،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بالإضافة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تكاليف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دعم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الوكالة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البالغة</w:t>
      </w:r>
      <w:r w:rsidR="002C2DD6" w:rsidRPr="003112B9">
        <w:rPr>
          <w:sz w:val="26"/>
          <w:szCs w:val="26"/>
          <w:rtl/>
        </w:rPr>
        <w:t xml:space="preserve"> 1</w:t>
      </w:r>
      <w:r w:rsidR="00305247" w:rsidRPr="003112B9">
        <w:rPr>
          <w:sz w:val="26"/>
          <w:szCs w:val="26"/>
          <w:rtl/>
        </w:rPr>
        <w:t>9</w:t>
      </w:r>
      <w:r w:rsidRPr="003112B9">
        <w:rPr>
          <w:sz w:val="26"/>
          <w:szCs w:val="26"/>
          <w:rtl/>
        </w:rPr>
        <w:t>,</w:t>
      </w:r>
      <w:r w:rsidR="002C2DD6" w:rsidRPr="003112B9">
        <w:rPr>
          <w:sz w:val="26"/>
          <w:szCs w:val="26"/>
          <w:rtl/>
        </w:rPr>
        <w:t>08</w:t>
      </w:r>
      <w:r w:rsidR="00305247" w:rsidRPr="003112B9">
        <w:rPr>
          <w:sz w:val="26"/>
          <w:szCs w:val="26"/>
          <w:rtl/>
        </w:rPr>
        <w:t>3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أمريكيا</w:t>
      </w:r>
      <w:r w:rsidR="002C2DD6" w:rsidRPr="003112B9">
        <w:rPr>
          <w:sz w:val="26"/>
          <w:szCs w:val="26"/>
          <w:rtl/>
        </w:rPr>
        <w:t xml:space="preserve"> </w:t>
      </w:r>
      <w:r w:rsidR="00B4019D" w:rsidRPr="003112B9">
        <w:rPr>
          <w:sz w:val="26"/>
          <w:szCs w:val="26"/>
          <w:rtl/>
        </w:rPr>
        <w:t>لليونيدو</w:t>
      </w:r>
      <w:r w:rsidRPr="003112B9">
        <w:rPr>
          <w:sz w:val="26"/>
          <w:szCs w:val="26"/>
          <w:rtl/>
        </w:rPr>
        <w:t>؛</w:t>
      </w:r>
    </w:p>
    <w:p w14:paraId="49ACF6B5" w14:textId="448C9EE6" w:rsidR="00AF7F9E" w:rsidRPr="003112B9" w:rsidRDefault="00535DD1" w:rsidP="00535DD1">
      <w:pPr>
        <w:pStyle w:val="ListParagraph"/>
        <w:widowControl w:val="0"/>
        <w:numPr>
          <w:ilvl w:val="0"/>
          <w:numId w:val="46"/>
        </w:numPr>
        <w:bidi/>
        <w:spacing w:after="240"/>
        <w:ind w:left="2132" w:hanging="709"/>
        <w:contextualSpacing w:val="0"/>
        <w:rPr>
          <w:sz w:val="26"/>
          <w:szCs w:val="26"/>
        </w:rPr>
      </w:pPr>
      <w:r w:rsidRPr="003112B9">
        <w:rPr>
          <w:sz w:val="26"/>
          <w:szCs w:val="26"/>
          <w:rtl/>
        </w:rPr>
        <w:t>التزام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حكومة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بوليفيا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المتعددة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القوميات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بحظر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استيراد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و/أو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استخدام</w:t>
      </w:r>
      <w:r w:rsidR="002C2DD6" w:rsidRPr="003112B9">
        <w:rPr>
          <w:sz w:val="26"/>
          <w:szCs w:val="26"/>
          <w:rtl/>
        </w:rPr>
        <w:t xml:space="preserve"> المواد ال</w:t>
      </w:r>
      <w:r w:rsidR="007B726B" w:rsidRPr="003112B9">
        <w:rPr>
          <w:sz w:val="26"/>
          <w:szCs w:val="26"/>
          <w:rtl/>
        </w:rPr>
        <w:t>هيدروفلوروكربون</w:t>
      </w:r>
      <w:r w:rsidR="002C2DD6" w:rsidRPr="003112B9">
        <w:rPr>
          <w:sz w:val="26"/>
          <w:szCs w:val="26"/>
          <w:rtl/>
        </w:rPr>
        <w:t>ية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سواء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كانت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نقية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أو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موجودة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البوليولات</w:t>
      </w:r>
      <w:r w:rsidR="002C2DD6" w:rsidRPr="003112B9">
        <w:rPr>
          <w:sz w:val="26"/>
          <w:szCs w:val="26"/>
          <w:rtl/>
        </w:rPr>
        <w:t xml:space="preserve"> </w:t>
      </w:r>
      <w:r w:rsidR="00AF7F9E" w:rsidRPr="003112B9">
        <w:rPr>
          <w:rFonts w:hint="cs"/>
          <w:sz w:val="26"/>
          <w:szCs w:val="26"/>
          <w:rtl/>
        </w:rPr>
        <w:t>سابقة الخلط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بحلول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الوقت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الذي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يتم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تحويل</w:t>
      </w:r>
      <w:r w:rsidR="002C2DD6" w:rsidRPr="003112B9">
        <w:rPr>
          <w:sz w:val="26"/>
          <w:szCs w:val="26"/>
          <w:rtl/>
        </w:rPr>
        <w:t xml:space="preserve"> </w:t>
      </w:r>
      <w:r w:rsidR="00AF7F9E" w:rsidRPr="003112B9">
        <w:rPr>
          <w:rFonts w:hint="cs"/>
          <w:sz w:val="26"/>
          <w:szCs w:val="26"/>
          <w:rtl/>
        </w:rPr>
        <w:t>ال</w:t>
      </w:r>
      <w:r w:rsidRPr="003112B9">
        <w:rPr>
          <w:sz w:val="26"/>
          <w:szCs w:val="26"/>
          <w:rtl/>
        </w:rPr>
        <w:t>مصنع</w:t>
      </w:r>
      <w:r w:rsidR="002C2DD6" w:rsidRPr="003112B9">
        <w:rPr>
          <w:sz w:val="26"/>
          <w:szCs w:val="26"/>
          <w:rtl/>
        </w:rPr>
        <w:t xml:space="preserve"> </w:t>
      </w:r>
      <w:r w:rsidR="00AF7F9E" w:rsidRPr="003112B9">
        <w:rPr>
          <w:rFonts w:hint="cs"/>
          <w:sz w:val="26"/>
          <w:szCs w:val="26"/>
          <w:rtl/>
        </w:rPr>
        <w:t>الأخير ل</w:t>
      </w:r>
      <w:r w:rsidRPr="003112B9">
        <w:rPr>
          <w:sz w:val="26"/>
          <w:szCs w:val="26"/>
          <w:rtl/>
        </w:rPr>
        <w:t>إنتاج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</w:t>
      </w:r>
      <w:r w:rsidR="00B4019D" w:rsidRPr="003112B9">
        <w:rPr>
          <w:sz w:val="26"/>
          <w:szCs w:val="26"/>
          <w:rtl/>
        </w:rPr>
        <w:t>رغاوى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="00AF7F9E" w:rsidRPr="003112B9">
        <w:rPr>
          <w:rFonts w:hint="cs"/>
          <w:sz w:val="26"/>
          <w:szCs w:val="26"/>
          <w:rtl/>
        </w:rPr>
        <w:t>تكنولوجيا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خالية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المواد ال</w:t>
      </w:r>
      <w:r w:rsidR="007B726B" w:rsidRPr="003112B9">
        <w:rPr>
          <w:sz w:val="26"/>
          <w:szCs w:val="26"/>
          <w:rtl/>
        </w:rPr>
        <w:t>هيدروفلوروكربون</w:t>
      </w:r>
      <w:r w:rsidR="002C2DD6" w:rsidRPr="003112B9">
        <w:rPr>
          <w:sz w:val="26"/>
          <w:szCs w:val="26"/>
          <w:rtl/>
        </w:rPr>
        <w:t>ية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موعد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أقصاه</w:t>
      </w:r>
      <w:r w:rsidR="002C2DD6" w:rsidRPr="003112B9">
        <w:rPr>
          <w:sz w:val="26"/>
          <w:szCs w:val="26"/>
          <w:rtl/>
        </w:rPr>
        <w:t xml:space="preserve"> 1 </w:t>
      </w:r>
      <w:r w:rsidR="00065B68" w:rsidRPr="003112B9">
        <w:rPr>
          <w:sz w:val="26"/>
          <w:szCs w:val="26"/>
          <w:rtl/>
        </w:rPr>
        <w:t xml:space="preserve">يناير/كانون الثاني </w:t>
      </w:r>
      <w:r w:rsidR="002C2DD6" w:rsidRPr="003112B9">
        <w:rPr>
          <w:sz w:val="26"/>
          <w:szCs w:val="26"/>
          <w:rtl/>
        </w:rPr>
        <w:t>20</w:t>
      </w:r>
      <w:r w:rsidR="00305247" w:rsidRPr="003112B9">
        <w:rPr>
          <w:sz w:val="26"/>
          <w:szCs w:val="26"/>
          <w:rtl/>
        </w:rPr>
        <w:t>3</w:t>
      </w:r>
      <w:r w:rsidR="002C2DD6" w:rsidRPr="003112B9">
        <w:rPr>
          <w:sz w:val="26"/>
          <w:szCs w:val="26"/>
          <w:rtl/>
        </w:rPr>
        <w:t>0</w:t>
      </w:r>
      <w:r w:rsidRPr="003112B9">
        <w:rPr>
          <w:sz w:val="26"/>
          <w:szCs w:val="26"/>
          <w:rtl/>
        </w:rPr>
        <w:t>؛</w:t>
      </w:r>
    </w:p>
    <w:p w14:paraId="0F937464" w14:textId="768ABD5B" w:rsidR="00535DD1" w:rsidRPr="003112B9" w:rsidRDefault="00535DD1" w:rsidP="00AF7F9E">
      <w:pPr>
        <w:pStyle w:val="ListParagraph"/>
        <w:widowControl w:val="0"/>
        <w:numPr>
          <w:ilvl w:val="0"/>
          <w:numId w:val="46"/>
        </w:numPr>
        <w:bidi/>
        <w:spacing w:after="240"/>
        <w:ind w:left="2132" w:hanging="709"/>
        <w:contextualSpacing w:val="0"/>
        <w:rPr>
          <w:sz w:val="26"/>
          <w:szCs w:val="26"/>
        </w:rPr>
      </w:pPr>
      <w:r w:rsidRPr="003112B9">
        <w:rPr>
          <w:sz w:val="26"/>
          <w:szCs w:val="26"/>
          <w:rtl/>
        </w:rPr>
        <w:t>أن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أمانة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الصندوق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قد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حدثت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</w:t>
      </w:r>
      <w:r w:rsidR="002C2DD6" w:rsidRPr="003112B9">
        <w:rPr>
          <w:sz w:val="26"/>
          <w:szCs w:val="26"/>
          <w:rtl/>
        </w:rPr>
        <w:t xml:space="preserve">اتفاق </w:t>
      </w:r>
      <w:r w:rsidRPr="003112B9">
        <w:rPr>
          <w:sz w:val="26"/>
          <w:szCs w:val="26"/>
          <w:rtl/>
        </w:rPr>
        <w:t>بين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حكومة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بوليفيا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المتعددة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القوميات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واللجنة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التنفيذية،</w:t>
      </w:r>
      <w:r w:rsidR="002C2DD6" w:rsidRPr="003112B9">
        <w:rPr>
          <w:sz w:val="26"/>
          <w:szCs w:val="26"/>
          <w:rtl/>
        </w:rPr>
        <w:t xml:space="preserve"> </w:t>
      </w:r>
      <w:r w:rsidR="00BE1226" w:rsidRPr="003112B9">
        <w:rPr>
          <w:rFonts w:hint="cs"/>
          <w:sz w:val="26"/>
          <w:szCs w:val="26"/>
          <w:rtl/>
        </w:rPr>
        <w:t>على النحو الوارد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</w:t>
      </w:r>
      <w:r w:rsidR="00AF7F9E" w:rsidRPr="003112B9">
        <w:rPr>
          <w:rFonts w:hint="cs"/>
          <w:sz w:val="26"/>
          <w:szCs w:val="26"/>
          <w:rtl/>
        </w:rPr>
        <w:t>رف</w:t>
      </w:r>
      <w:r w:rsidRPr="003112B9">
        <w:rPr>
          <w:sz w:val="26"/>
          <w:szCs w:val="26"/>
          <w:rtl/>
        </w:rPr>
        <w:t>ق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الأول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لهذه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الوثيقة،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وتحديدا</w:t>
      </w:r>
      <w:r w:rsidR="00FC71FB" w:rsidRPr="003112B9">
        <w:rPr>
          <w:sz w:val="26"/>
          <w:szCs w:val="26"/>
          <w:rtl/>
        </w:rPr>
        <w:t>: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تنقيح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الفقرة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وال</w:t>
      </w:r>
      <w:r w:rsidR="00AF7F9E" w:rsidRPr="003112B9">
        <w:rPr>
          <w:rFonts w:hint="cs"/>
          <w:sz w:val="26"/>
          <w:szCs w:val="26"/>
          <w:rtl/>
        </w:rPr>
        <w:t>تذيليين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1</w:t>
      </w:r>
      <w:r w:rsidR="00AF7F9E" w:rsidRPr="003112B9">
        <w:rPr>
          <w:sz w:val="26"/>
          <w:szCs w:val="26"/>
          <w:rtl/>
        </w:rPr>
        <w:noBreakHyphen/>
      </w:r>
      <w:r w:rsidRPr="003112B9">
        <w:rPr>
          <w:sz w:val="26"/>
          <w:szCs w:val="26"/>
          <w:rtl/>
        </w:rPr>
        <w:t>أ</w:t>
      </w:r>
      <w:r w:rsidR="00AF7F9E" w:rsidRPr="003112B9">
        <w:rPr>
          <w:rFonts w:hint="cs"/>
          <w:sz w:val="26"/>
          <w:szCs w:val="26"/>
          <w:rtl/>
        </w:rPr>
        <w:t>لف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و2-أ</w:t>
      </w:r>
      <w:r w:rsidR="0073154C" w:rsidRPr="003112B9">
        <w:rPr>
          <w:rFonts w:hint="cs"/>
          <w:sz w:val="26"/>
          <w:szCs w:val="26"/>
          <w:rtl/>
        </w:rPr>
        <w:t>لف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بناء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إدراج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خطة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قطاع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</w:t>
      </w:r>
      <w:r w:rsidR="00B4019D" w:rsidRPr="003112B9">
        <w:rPr>
          <w:sz w:val="26"/>
          <w:szCs w:val="26"/>
          <w:rtl/>
        </w:rPr>
        <w:t>رغاوى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ومستوى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التمويل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المنقح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تبعا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لذلك،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وأضيفت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الفقرة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17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للإشارة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أن</w:t>
      </w:r>
      <w:r w:rsidR="002C2DD6" w:rsidRPr="003112B9">
        <w:rPr>
          <w:sz w:val="26"/>
          <w:szCs w:val="26"/>
          <w:rtl/>
        </w:rPr>
        <w:t xml:space="preserve"> </w:t>
      </w:r>
      <w:r w:rsidR="003B78AC" w:rsidRPr="003112B9">
        <w:rPr>
          <w:sz w:val="26"/>
          <w:szCs w:val="26"/>
          <w:rtl/>
        </w:rPr>
        <w:t>الاتفاق المحدث</w:t>
      </w:r>
      <w:r w:rsidR="002C2DD6" w:rsidRPr="003112B9">
        <w:rPr>
          <w:sz w:val="26"/>
          <w:szCs w:val="26"/>
          <w:rtl/>
        </w:rPr>
        <w:t xml:space="preserve"> </w:t>
      </w:r>
      <w:r w:rsidR="0073154C" w:rsidRPr="003112B9">
        <w:rPr>
          <w:rFonts w:hint="cs"/>
          <w:sz w:val="26"/>
          <w:szCs w:val="26"/>
          <w:rtl/>
        </w:rPr>
        <w:t>ي</w:t>
      </w:r>
      <w:r w:rsidRPr="003112B9">
        <w:rPr>
          <w:sz w:val="26"/>
          <w:szCs w:val="26"/>
          <w:rtl/>
        </w:rPr>
        <w:t>حل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محل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</w:t>
      </w:r>
      <w:r w:rsidR="002C2DD6" w:rsidRPr="003112B9">
        <w:rPr>
          <w:sz w:val="26"/>
          <w:szCs w:val="26"/>
          <w:rtl/>
        </w:rPr>
        <w:t xml:space="preserve">اتفاق </w:t>
      </w:r>
      <w:r w:rsidRPr="003112B9">
        <w:rPr>
          <w:sz w:val="26"/>
          <w:szCs w:val="26"/>
          <w:rtl/>
        </w:rPr>
        <w:t>ال</w:t>
      </w:r>
      <w:r w:rsidR="0073154C" w:rsidRPr="003112B9">
        <w:rPr>
          <w:rFonts w:hint="cs"/>
          <w:sz w:val="26"/>
          <w:szCs w:val="26"/>
          <w:rtl/>
        </w:rPr>
        <w:t>ذ</w:t>
      </w:r>
      <w:r w:rsidRPr="003112B9">
        <w:rPr>
          <w:sz w:val="26"/>
          <w:szCs w:val="26"/>
          <w:rtl/>
        </w:rPr>
        <w:t>ي</w:t>
      </w:r>
      <w:r w:rsidR="002C2DD6" w:rsidRPr="003112B9">
        <w:rPr>
          <w:sz w:val="26"/>
          <w:szCs w:val="26"/>
          <w:rtl/>
        </w:rPr>
        <w:t xml:space="preserve"> </w:t>
      </w:r>
      <w:r w:rsidR="0073154C" w:rsidRPr="003112B9">
        <w:rPr>
          <w:rFonts w:hint="cs"/>
          <w:sz w:val="26"/>
          <w:szCs w:val="26"/>
          <w:rtl/>
        </w:rPr>
        <w:t>تمت الموافقة عليه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الاجتماع</w:t>
      </w:r>
      <w:r w:rsidR="002C2DD6" w:rsidRPr="003112B9">
        <w:rPr>
          <w:sz w:val="26"/>
          <w:szCs w:val="26"/>
          <w:rtl/>
        </w:rPr>
        <w:t xml:space="preserve"> </w:t>
      </w:r>
      <w:r w:rsidR="0073154C" w:rsidRPr="003112B9">
        <w:rPr>
          <w:rFonts w:hint="cs"/>
          <w:sz w:val="26"/>
          <w:szCs w:val="26"/>
          <w:rtl/>
        </w:rPr>
        <w:t>السابع والتسعين</w:t>
      </w:r>
      <w:r w:rsidRPr="003112B9">
        <w:rPr>
          <w:sz w:val="26"/>
          <w:szCs w:val="26"/>
          <w:rtl/>
        </w:rPr>
        <w:t>؛</w:t>
      </w:r>
    </w:p>
    <w:p w14:paraId="344DAF9F" w14:textId="070727DE" w:rsidR="00535DD1" w:rsidRPr="003112B9" w:rsidRDefault="00535DD1" w:rsidP="00535DD1">
      <w:pPr>
        <w:pStyle w:val="ListParagraph"/>
        <w:widowControl w:val="0"/>
        <w:numPr>
          <w:ilvl w:val="0"/>
          <w:numId w:val="46"/>
        </w:numPr>
        <w:bidi/>
        <w:spacing w:after="240"/>
        <w:ind w:left="2132" w:hanging="709"/>
        <w:contextualSpacing w:val="0"/>
        <w:rPr>
          <w:sz w:val="26"/>
          <w:szCs w:val="26"/>
        </w:rPr>
      </w:pPr>
      <w:r w:rsidRPr="003112B9">
        <w:rPr>
          <w:sz w:val="26"/>
          <w:szCs w:val="26"/>
          <w:rtl/>
        </w:rPr>
        <w:t>أنه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سيتم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خصم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35,527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طنا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مكافئ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ثاني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أكسيد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الكربون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الاستهلاك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المؤهل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المتبقي</w:t>
      </w:r>
      <w:r w:rsidR="002C2DD6" w:rsidRPr="003112B9">
        <w:rPr>
          <w:sz w:val="26"/>
          <w:szCs w:val="26"/>
          <w:rtl/>
        </w:rPr>
        <w:t xml:space="preserve"> </w:t>
      </w:r>
      <w:r w:rsidR="00B4019D" w:rsidRPr="003112B9">
        <w:rPr>
          <w:sz w:val="26"/>
          <w:szCs w:val="26"/>
          <w:rtl/>
        </w:rPr>
        <w:t>للمواد</w:t>
      </w:r>
      <w:r w:rsidR="002C2DD6" w:rsidRPr="003112B9">
        <w:rPr>
          <w:sz w:val="26"/>
          <w:szCs w:val="26"/>
          <w:rtl/>
        </w:rPr>
        <w:t xml:space="preserve"> ال</w:t>
      </w:r>
      <w:r w:rsidR="007B726B" w:rsidRPr="003112B9">
        <w:rPr>
          <w:sz w:val="26"/>
          <w:szCs w:val="26"/>
          <w:rtl/>
        </w:rPr>
        <w:t>هيدروفلوروكربون</w:t>
      </w:r>
      <w:r w:rsidR="002C2DD6" w:rsidRPr="003112B9">
        <w:rPr>
          <w:sz w:val="26"/>
          <w:szCs w:val="26"/>
          <w:rtl/>
        </w:rPr>
        <w:t xml:space="preserve">ية </w:t>
      </w:r>
      <w:r w:rsidRPr="003112B9">
        <w:rPr>
          <w:sz w:val="26"/>
          <w:szCs w:val="26"/>
          <w:rtl/>
        </w:rPr>
        <w:t>الموجودة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البوليولات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المستوردة</w:t>
      </w:r>
      <w:r w:rsidR="002C2DD6" w:rsidRPr="003112B9">
        <w:rPr>
          <w:sz w:val="26"/>
          <w:szCs w:val="26"/>
          <w:rtl/>
        </w:rPr>
        <w:t xml:space="preserve"> </w:t>
      </w:r>
      <w:r w:rsidR="002D33AF" w:rsidRPr="003112B9">
        <w:rPr>
          <w:sz w:val="26"/>
          <w:szCs w:val="26"/>
          <w:rtl/>
        </w:rPr>
        <w:t>سابقة الخلط</w:t>
      </w:r>
      <w:r w:rsidR="0073154C" w:rsidRPr="003112B9">
        <w:rPr>
          <w:rFonts w:hint="cs"/>
          <w:sz w:val="26"/>
          <w:szCs w:val="26"/>
          <w:rtl/>
        </w:rPr>
        <w:t>؛</w:t>
      </w:r>
    </w:p>
    <w:p w14:paraId="0A4A0524" w14:textId="60FDFC0E" w:rsidR="00535DD1" w:rsidRPr="003112B9" w:rsidRDefault="00535DD1" w:rsidP="00535DD1">
      <w:pPr>
        <w:pStyle w:val="ListParagraph"/>
        <w:widowControl w:val="0"/>
        <w:numPr>
          <w:ilvl w:val="0"/>
          <w:numId w:val="45"/>
        </w:numPr>
        <w:bidi/>
        <w:spacing w:after="240"/>
        <w:ind w:left="1422" w:hanging="709"/>
        <w:contextualSpacing w:val="0"/>
        <w:rPr>
          <w:sz w:val="26"/>
          <w:szCs w:val="26"/>
          <w:rtl/>
        </w:rPr>
      </w:pPr>
      <w:r w:rsidRPr="003112B9">
        <w:rPr>
          <w:sz w:val="26"/>
          <w:szCs w:val="26"/>
          <w:rtl/>
        </w:rPr>
        <w:t>الموافقة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على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الشريحة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الثانية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المرحلة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الأولى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خطة</w:t>
      </w:r>
      <w:r w:rsidR="002C2DD6" w:rsidRPr="003112B9">
        <w:rPr>
          <w:sz w:val="26"/>
          <w:szCs w:val="26"/>
          <w:rtl/>
        </w:rPr>
        <w:t xml:space="preserve"> </w:t>
      </w:r>
      <w:r w:rsidR="0073154C" w:rsidRPr="003112B9">
        <w:rPr>
          <w:rFonts w:hint="cs"/>
          <w:sz w:val="26"/>
          <w:szCs w:val="26"/>
          <w:rtl/>
        </w:rPr>
        <w:t>التنفيذ بموجب تعديل كيغالي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لدولة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بوليفيا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المتعددة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القوميات،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بما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ذلك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خطة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قطاع</w:t>
      </w:r>
      <w:r w:rsidR="002C2DD6" w:rsidRPr="003112B9">
        <w:rPr>
          <w:sz w:val="26"/>
          <w:szCs w:val="26"/>
          <w:rtl/>
        </w:rPr>
        <w:t xml:space="preserve"> </w:t>
      </w:r>
      <w:r w:rsidR="00B4019D" w:rsidRPr="003112B9">
        <w:rPr>
          <w:sz w:val="26"/>
          <w:szCs w:val="26"/>
          <w:rtl/>
        </w:rPr>
        <w:t>رغاوى</w:t>
      </w:r>
      <w:r w:rsidR="002C2DD6" w:rsidRPr="003112B9">
        <w:rPr>
          <w:sz w:val="26"/>
          <w:szCs w:val="26"/>
          <w:rtl/>
        </w:rPr>
        <w:t xml:space="preserve"> </w:t>
      </w:r>
      <w:r w:rsidR="00B4019D" w:rsidRPr="003112B9">
        <w:rPr>
          <w:sz w:val="26"/>
          <w:szCs w:val="26"/>
          <w:rtl/>
        </w:rPr>
        <w:t>البوليوريتان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المذكورة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في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الفقرة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الفرعية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(أ)(2)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أعلاه،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وخطة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التنفيذ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المقابلة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للشريحة</w:t>
      </w:r>
      <w:r w:rsidR="0073154C" w:rsidRPr="003112B9">
        <w:rPr>
          <w:rFonts w:hint="cs"/>
          <w:sz w:val="26"/>
          <w:szCs w:val="26"/>
          <w:rtl/>
        </w:rPr>
        <w:t xml:space="preserve"> للفترة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2026-2029،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بمبلغ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277,178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أمريكيا،</w:t>
      </w:r>
      <w:r w:rsidR="002C2DD6" w:rsidRPr="003112B9">
        <w:rPr>
          <w:sz w:val="26"/>
          <w:szCs w:val="26"/>
          <w:rtl/>
        </w:rPr>
        <w:t xml:space="preserve"> </w:t>
      </w:r>
      <w:r w:rsidR="0073154C" w:rsidRPr="003112B9">
        <w:rPr>
          <w:rFonts w:hint="cs"/>
          <w:sz w:val="26"/>
          <w:szCs w:val="26"/>
          <w:rtl/>
        </w:rPr>
        <w:t>يتألف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من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225,290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أمريكيا،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بالإضافة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تكاليف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دعم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الوكالة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البالغة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29,288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دولارا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أمريكيا،</w:t>
      </w:r>
      <w:r w:rsidR="002C2DD6" w:rsidRPr="003112B9">
        <w:rPr>
          <w:sz w:val="26"/>
          <w:szCs w:val="26"/>
          <w:rtl/>
        </w:rPr>
        <w:t xml:space="preserve"> </w:t>
      </w:r>
      <w:r w:rsidR="00B4019D" w:rsidRPr="003112B9">
        <w:rPr>
          <w:sz w:val="26"/>
          <w:szCs w:val="26"/>
          <w:rtl/>
        </w:rPr>
        <w:t>لليونيدو</w:t>
      </w:r>
      <w:r w:rsidRPr="003112B9">
        <w:rPr>
          <w:sz w:val="26"/>
          <w:szCs w:val="26"/>
          <w:rtl/>
        </w:rPr>
        <w:t>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و20,000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أمريكي،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بالإضافة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إلى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تكاليف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دعم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الوكالة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البالغة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2,600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دولار</w:t>
      </w:r>
      <w:r w:rsidR="002C2DD6" w:rsidRPr="003112B9">
        <w:rPr>
          <w:sz w:val="26"/>
          <w:szCs w:val="26"/>
          <w:rtl/>
        </w:rPr>
        <w:t xml:space="preserve"> </w:t>
      </w:r>
      <w:r w:rsidRPr="003112B9">
        <w:rPr>
          <w:sz w:val="26"/>
          <w:szCs w:val="26"/>
          <w:rtl/>
        </w:rPr>
        <w:t>أمريكي،</w:t>
      </w:r>
      <w:r w:rsidR="002C2DD6" w:rsidRPr="003112B9">
        <w:rPr>
          <w:sz w:val="26"/>
          <w:szCs w:val="26"/>
          <w:rtl/>
        </w:rPr>
        <w:t xml:space="preserve"> </w:t>
      </w:r>
      <w:r w:rsidR="00B4019D" w:rsidRPr="003112B9">
        <w:rPr>
          <w:sz w:val="26"/>
          <w:szCs w:val="26"/>
          <w:rtl/>
        </w:rPr>
        <w:t>لليونيب</w:t>
      </w:r>
      <w:r w:rsidR="002C2DD6" w:rsidRPr="003112B9">
        <w:rPr>
          <w:sz w:val="26"/>
          <w:szCs w:val="26"/>
          <w:rtl/>
        </w:rPr>
        <w:t>.</w:t>
      </w:r>
    </w:p>
    <w:p w14:paraId="71F9EF41" w14:textId="77777777" w:rsidR="00882671" w:rsidRPr="003112B9" w:rsidRDefault="00882671" w:rsidP="005C1ED7">
      <w:pPr>
        <w:widowControl w:val="0"/>
        <w:bidi/>
        <w:spacing w:after="240"/>
        <w:rPr>
          <w:sz w:val="26"/>
          <w:szCs w:val="26"/>
        </w:rPr>
        <w:sectPr w:rsidR="00882671" w:rsidRPr="003112B9" w:rsidSect="00882671">
          <w:headerReference w:type="default" r:id="rId16"/>
          <w:footerReference w:type="default" r:id="rId17"/>
          <w:pgSz w:w="12240" w:h="15840" w:code="1"/>
          <w:pgMar w:top="720" w:right="1440" w:bottom="862" w:left="1440" w:header="720" w:footer="476" w:gutter="0"/>
          <w:pgNumType w:start="2"/>
          <w:cols w:space="720"/>
          <w:docGrid w:linePitch="326"/>
        </w:sectPr>
      </w:pPr>
    </w:p>
    <w:p w14:paraId="1C5C7D7D" w14:textId="661F34E6" w:rsidR="00882671" w:rsidRPr="003112B9" w:rsidRDefault="00882671" w:rsidP="00882671">
      <w:pPr>
        <w:widowControl w:val="0"/>
        <w:bidi/>
        <w:spacing w:after="240"/>
        <w:jc w:val="center"/>
        <w:rPr>
          <w:b/>
          <w:bCs/>
          <w:sz w:val="26"/>
          <w:szCs w:val="26"/>
          <w:rtl/>
          <w:lang w:bidi="ar-EG"/>
        </w:rPr>
      </w:pPr>
      <w:r w:rsidRPr="003112B9">
        <w:rPr>
          <w:rFonts w:hint="cs"/>
          <w:b/>
          <w:bCs/>
          <w:sz w:val="26"/>
          <w:szCs w:val="26"/>
          <w:rtl/>
        </w:rPr>
        <w:lastRenderedPageBreak/>
        <w:t>المرفق</w:t>
      </w:r>
      <w:r w:rsidR="002C2DD6" w:rsidRPr="003112B9">
        <w:rPr>
          <w:rFonts w:hint="cs"/>
          <w:b/>
          <w:bCs/>
          <w:sz w:val="26"/>
          <w:szCs w:val="26"/>
          <w:rtl/>
        </w:rPr>
        <w:t xml:space="preserve"> </w:t>
      </w:r>
      <w:r w:rsidRPr="003112B9">
        <w:rPr>
          <w:rFonts w:hint="cs"/>
          <w:b/>
          <w:bCs/>
          <w:sz w:val="26"/>
          <w:szCs w:val="26"/>
          <w:rtl/>
          <w:lang w:bidi="ar-EG"/>
        </w:rPr>
        <w:t>الأول</w:t>
      </w:r>
    </w:p>
    <w:p w14:paraId="0908C28A" w14:textId="384AED6B" w:rsidR="009D6A72" w:rsidRPr="003112B9" w:rsidRDefault="009D6A72" w:rsidP="009D6A72">
      <w:pPr>
        <w:bidi/>
        <w:jc w:val="center"/>
        <w:rPr>
          <w:b/>
          <w:bCs/>
          <w:sz w:val="26"/>
          <w:szCs w:val="26"/>
        </w:rPr>
      </w:pPr>
      <w:r w:rsidRPr="003112B9">
        <w:rPr>
          <w:b/>
          <w:bCs/>
          <w:sz w:val="26"/>
          <w:szCs w:val="26"/>
          <w:rtl/>
        </w:rPr>
        <w:t>النص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="00BE1226" w:rsidRPr="003112B9">
        <w:rPr>
          <w:rFonts w:hint="cs"/>
          <w:b/>
          <w:bCs/>
          <w:sz w:val="26"/>
          <w:szCs w:val="26"/>
          <w:rtl/>
        </w:rPr>
        <w:t>المقرر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إدراجه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في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</w:t>
      </w:r>
      <w:r w:rsidR="002C2DD6" w:rsidRPr="003112B9">
        <w:rPr>
          <w:b/>
          <w:bCs/>
          <w:sz w:val="26"/>
          <w:szCs w:val="26"/>
          <w:rtl/>
        </w:rPr>
        <w:t xml:space="preserve">اتفاق </w:t>
      </w:r>
      <w:r w:rsidR="00BE1226" w:rsidRPr="003112B9">
        <w:rPr>
          <w:rFonts w:hint="cs"/>
          <w:b/>
          <w:bCs/>
          <w:sz w:val="26"/>
          <w:szCs w:val="26"/>
          <w:rtl/>
        </w:rPr>
        <w:t>المنقح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بين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حكومة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دولة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بوليفيا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="00E95225" w:rsidRPr="003112B9">
        <w:rPr>
          <w:rFonts w:hint="cs"/>
          <w:b/>
          <w:bCs/>
          <w:sz w:val="26"/>
          <w:szCs w:val="26"/>
          <w:rtl/>
        </w:rPr>
        <w:t>ال</w:t>
      </w:r>
      <w:r w:rsidRPr="003112B9">
        <w:rPr>
          <w:b/>
          <w:bCs/>
          <w:sz w:val="26"/>
          <w:szCs w:val="26"/>
          <w:rtl/>
        </w:rPr>
        <w:t>متعددة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القوميات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واللجنة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التنفيذية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للصندوق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المتعدد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الأطراف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لخفض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استهلاك</w:t>
      </w:r>
      <w:r w:rsidR="002C2DD6" w:rsidRPr="003112B9">
        <w:rPr>
          <w:b/>
          <w:bCs/>
          <w:sz w:val="26"/>
          <w:szCs w:val="26"/>
          <w:rtl/>
        </w:rPr>
        <w:t xml:space="preserve"> المواد ال</w:t>
      </w:r>
      <w:r w:rsidR="007B726B" w:rsidRPr="003112B9">
        <w:rPr>
          <w:b/>
          <w:bCs/>
          <w:sz w:val="26"/>
          <w:szCs w:val="26"/>
          <w:rtl/>
        </w:rPr>
        <w:t>هيدروفلوروكربون</w:t>
      </w:r>
      <w:r w:rsidR="002C2DD6" w:rsidRPr="003112B9">
        <w:rPr>
          <w:b/>
          <w:bCs/>
          <w:sz w:val="26"/>
          <w:szCs w:val="26"/>
          <w:rtl/>
        </w:rPr>
        <w:t xml:space="preserve">ية </w:t>
      </w:r>
      <w:r w:rsidRPr="003112B9">
        <w:rPr>
          <w:b/>
          <w:bCs/>
          <w:sz w:val="26"/>
          <w:szCs w:val="26"/>
          <w:rtl/>
        </w:rPr>
        <w:t>وفقا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للمرحلة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الأولى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Pr="003112B9">
        <w:rPr>
          <w:b/>
          <w:bCs/>
          <w:sz w:val="26"/>
          <w:szCs w:val="26"/>
          <w:rtl/>
        </w:rPr>
        <w:t>من</w:t>
      </w:r>
      <w:r w:rsidR="002C2DD6" w:rsidRPr="003112B9">
        <w:rPr>
          <w:b/>
          <w:bCs/>
          <w:sz w:val="26"/>
          <w:szCs w:val="26"/>
          <w:rtl/>
        </w:rPr>
        <w:t xml:space="preserve"> </w:t>
      </w:r>
      <w:r w:rsidR="00B4019D" w:rsidRPr="003112B9">
        <w:rPr>
          <w:b/>
          <w:bCs/>
          <w:sz w:val="26"/>
          <w:szCs w:val="26"/>
          <w:rtl/>
        </w:rPr>
        <w:t>خطة التنفيذ المتعلقة بالمواد ال</w:t>
      </w:r>
      <w:r w:rsidR="007B726B" w:rsidRPr="003112B9">
        <w:rPr>
          <w:b/>
          <w:bCs/>
          <w:sz w:val="26"/>
          <w:szCs w:val="26"/>
          <w:rtl/>
        </w:rPr>
        <w:t>هيدروفلوروكربون</w:t>
      </w:r>
      <w:r w:rsidR="00B4019D" w:rsidRPr="003112B9">
        <w:rPr>
          <w:b/>
          <w:bCs/>
          <w:sz w:val="26"/>
          <w:szCs w:val="26"/>
          <w:rtl/>
        </w:rPr>
        <w:t>ية بموجب تعديل كيغالي</w:t>
      </w:r>
    </w:p>
    <w:p w14:paraId="36CD8C77" w14:textId="0A23CF5C" w:rsidR="009D6A72" w:rsidRPr="003112B9" w:rsidRDefault="009D6A72" w:rsidP="009D6A72">
      <w:pPr>
        <w:pStyle w:val="Heading1"/>
        <w:numPr>
          <w:ilvl w:val="0"/>
          <w:numId w:val="0"/>
        </w:numPr>
        <w:bidi/>
        <w:jc w:val="center"/>
        <w:rPr>
          <w:sz w:val="30"/>
          <w:szCs w:val="26"/>
        </w:rPr>
      </w:pPr>
      <w:r w:rsidRPr="003112B9">
        <w:rPr>
          <w:sz w:val="30"/>
          <w:szCs w:val="26"/>
          <w:rtl/>
        </w:rPr>
        <w:t>(التغييرات</w:t>
      </w:r>
      <w:r w:rsidR="002C2DD6" w:rsidRPr="003112B9">
        <w:rPr>
          <w:sz w:val="30"/>
          <w:szCs w:val="26"/>
          <w:rtl/>
        </w:rPr>
        <w:t xml:space="preserve"> </w:t>
      </w:r>
      <w:r w:rsidRPr="003112B9">
        <w:rPr>
          <w:sz w:val="30"/>
          <w:szCs w:val="26"/>
          <w:rtl/>
        </w:rPr>
        <w:t>ذات</w:t>
      </w:r>
      <w:r w:rsidR="002C2DD6" w:rsidRPr="003112B9">
        <w:rPr>
          <w:sz w:val="30"/>
          <w:szCs w:val="26"/>
          <w:rtl/>
        </w:rPr>
        <w:t xml:space="preserve"> </w:t>
      </w:r>
      <w:r w:rsidRPr="003112B9">
        <w:rPr>
          <w:sz w:val="30"/>
          <w:szCs w:val="26"/>
          <w:rtl/>
        </w:rPr>
        <w:t>الصلة</w:t>
      </w:r>
      <w:r w:rsidR="002C2DD6" w:rsidRPr="003112B9">
        <w:rPr>
          <w:sz w:val="30"/>
          <w:szCs w:val="26"/>
          <w:rtl/>
        </w:rPr>
        <w:t xml:space="preserve"> </w:t>
      </w:r>
      <w:r w:rsidRPr="003112B9">
        <w:rPr>
          <w:sz w:val="30"/>
          <w:szCs w:val="26"/>
          <w:rtl/>
        </w:rPr>
        <w:t>مكتوبة</w:t>
      </w:r>
      <w:r w:rsidR="002C2DD6" w:rsidRPr="003112B9">
        <w:rPr>
          <w:sz w:val="30"/>
          <w:szCs w:val="26"/>
          <w:rtl/>
        </w:rPr>
        <w:t xml:space="preserve"> </w:t>
      </w:r>
      <w:r w:rsidRPr="003112B9">
        <w:rPr>
          <w:sz w:val="30"/>
          <w:szCs w:val="26"/>
          <w:rtl/>
        </w:rPr>
        <w:t>بخط</w:t>
      </w:r>
      <w:r w:rsidR="002C2DD6" w:rsidRPr="003112B9">
        <w:rPr>
          <w:sz w:val="30"/>
          <w:szCs w:val="26"/>
          <w:rtl/>
        </w:rPr>
        <w:t xml:space="preserve"> </w:t>
      </w:r>
      <w:r w:rsidRPr="003112B9">
        <w:rPr>
          <w:sz w:val="30"/>
          <w:szCs w:val="26"/>
          <w:rtl/>
        </w:rPr>
        <w:t>غامق</w:t>
      </w:r>
      <w:r w:rsidR="002C2DD6" w:rsidRPr="003112B9">
        <w:rPr>
          <w:sz w:val="30"/>
          <w:szCs w:val="26"/>
          <w:rtl/>
        </w:rPr>
        <w:t xml:space="preserve"> </w:t>
      </w:r>
      <w:r w:rsidRPr="003112B9">
        <w:rPr>
          <w:sz w:val="30"/>
          <w:szCs w:val="26"/>
          <w:rtl/>
        </w:rPr>
        <w:t>لتسهيل</w:t>
      </w:r>
      <w:r w:rsidR="002C2DD6" w:rsidRPr="003112B9">
        <w:rPr>
          <w:sz w:val="30"/>
          <w:szCs w:val="26"/>
          <w:rtl/>
        </w:rPr>
        <w:t xml:space="preserve"> </w:t>
      </w:r>
      <w:r w:rsidRPr="003112B9">
        <w:rPr>
          <w:sz w:val="30"/>
          <w:szCs w:val="26"/>
          <w:rtl/>
        </w:rPr>
        <w:t>الرجوع</w:t>
      </w:r>
      <w:r w:rsidR="002C2DD6" w:rsidRPr="003112B9">
        <w:rPr>
          <w:sz w:val="30"/>
          <w:szCs w:val="26"/>
          <w:rtl/>
        </w:rPr>
        <w:t xml:space="preserve"> </w:t>
      </w:r>
      <w:r w:rsidRPr="003112B9">
        <w:rPr>
          <w:sz w:val="30"/>
          <w:szCs w:val="26"/>
          <w:rtl/>
        </w:rPr>
        <w:t>إليها)</w:t>
      </w:r>
    </w:p>
    <w:p w14:paraId="403B7436" w14:textId="1C1CEC4F" w:rsidR="009D6A72" w:rsidRPr="003112B9" w:rsidRDefault="009D6A72" w:rsidP="006D5787">
      <w:pPr>
        <w:pStyle w:val="Heading1"/>
        <w:numPr>
          <w:ilvl w:val="0"/>
          <w:numId w:val="0"/>
        </w:numPr>
        <w:bidi/>
        <w:rPr>
          <w:b/>
          <w:bCs/>
          <w:sz w:val="30"/>
          <w:szCs w:val="26"/>
        </w:rPr>
      </w:pPr>
      <w:r w:rsidRPr="003112B9">
        <w:rPr>
          <w:sz w:val="30"/>
          <w:szCs w:val="26"/>
          <w:rtl/>
        </w:rPr>
        <w:t>2</w:t>
      </w:r>
      <w:r w:rsidR="002C2DD6" w:rsidRPr="003112B9">
        <w:rPr>
          <w:sz w:val="30"/>
          <w:szCs w:val="26"/>
          <w:rtl/>
        </w:rPr>
        <w:t>.</w:t>
      </w:r>
      <w:r w:rsidRPr="003112B9">
        <w:rPr>
          <w:sz w:val="30"/>
          <w:szCs w:val="26"/>
          <w:rtl/>
        </w:rPr>
        <w:tab/>
      </w:r>
      <w:r w:rsidRPr="003112B9">
        <w:rPr>
          <w:b/>
          <w:bCs/>
          <w:sz w:val="30"/>
          <w:szCs w:val="26"/>
          <w:rtl/>
        </w:rPr>
        <w:t>[</w:t>
      </w:r>
      <w:r w:rsidR="002C2DD6" w:rsidRPr="003112B9">
        <w:rPr>
          <w:b/>
          <w:bCs/>
          <w:sz w:val="30"/>
          <w:szCs w:val="26"/>
          <w:rtl/>
        </w:rPr>
        <w:t>...</w:t>
      </w:r>
      <w:r w:rsidRPr="003112B9">
        <w:rPr>
          <w:b/>
          <w:bCs/>
          <w:sz w:val="30"/>
          <w:szCs w:val="26"/>
          <w:rtl/>
        </w:rPr>
        <w:t>]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وفيما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يتعلق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بأي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استهلاك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لمواد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="00E95225" w:rsidRPr="003112B9">
        <w:rPr>
          <w:rFonts w:hint="cs"/>
          <w:b/>
          <w:bCs/>
          <w:sz w:val="30"/>
          <w:szCs w:val="26"/>
          <w:rtl/>
        </w:rPr>
        <w:t>المرفق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rFonts w:hint="cs"/>
          <w:b/>
          <w:bCs/>
          <w:sz w:val="30"/>
          <w:szCs w:val="26"/>
          <w:rtl/>
        </w:rPr>
        <w:t>واو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يتجاوز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المستويات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المحددة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في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البند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4</w:t>
      </w:r>
      <w:r w:rsidR="002C2DD6" w:rsidRPr="003112B9">
        <w:rPr>
          <w:b/>
          <w:bCs/>
          <w:sz w:val="30"/>
          <w:szCs w:val="26"/>
          <w:rtl/>
        </w:rPr>
        <w:t>.</w:t>
      </w:r>
      <w:r w:rsidRPr="003112B9">
        <w:rPr>
          <w:b/>
          <w:bCs/>
          <w:sz w:val="30"/>
          <w:szCs w:val="26"/>
          <w:rtl/>
        </w:rPr>
        <w:t>1</w:t>
      </w:r>
      <w:r w:rsidR="002C2DD6" w:rsidRPr="003112B9">
        <w:rPr>
          <w:b/>
          <w:bCs/>
          <w:sz w:val="30"/>
          <w:szCs w:val="26"/>
          <w:rtl/>
        </w:rPr>
        <w:t>.</w:t>
      </w:r>
      <w:r w:rsidRPr="003112B9">
        <w:rPr>
          <w:b/>
          <w:bCs/>
          <w:sz w:val="30"/>
          <w:szCs w:val="26"/>
          <w:rtl/>
        </w:rPr>
        <w:t>3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(الاستهلاك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المتبقي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المؤهل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="00B4019D" w:rsidRPr="003112B9">
        <w:rPr>
          <w:b/>
          <w:bCs/>
          <w:sz w:val="30"/>
          <w:szCs w:val="26"/>
          <w:rtl/>
        </w:rPr>
        <w:t>للمواد</w:t>
      </w:r>
      <w:r w:rsidR="002C2DD6" w:rsidRPr="003112B9">
        <w:rPr>
          <w:b/>
          <w:bCs/>
          <w:sz w:val="30"/>
          <w:szCs w:val="26"/>
          <w:rtl/>
        </w:rPr>
        <w:t xml:space="preserve"> ال</w:t>
      </w:r>
      <w:r w:rsidR="007B726B" w:rsidRPr="003112B9">
        <w:rPr>
          <w:b/>
          <w:bCs/>
          <w:sz w:val="30"/>
          <w:szCs w:val="26"/>
          <w:rtl/>
        </w:rPr>
        <w:t>هيدروفلوروكربون</w:t>
      </w:r>
      <w:r w:rsidR="002C2DD6" w:rsidRPr="003112B9">
        <w:rPr>
          <w:b/>
          <w:bCs/>
          <w:sz w:val="30"/>
          <w:szCs w:val="26"/>
          <w:rtl/>
        </w:rPr>
        <w:t xml:space="preserve">ية </w:t>
      </w:r>
      <w:r w:rsidRPr="003112B9">
        <w:rPr>
          <w:b/>
          <w:bCs/>
          <w:sz w:val="30"/>
          <w:szCs w:val="26"/>
          <w:rtl/>
        </w:rPr>
        <w:t>الموجودة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في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البوليولات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المستوردة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="002D33AF" w:rsidRPr="003112B9">
        <w:rPr>
          <w:b/>
          <w:bCs/>
          <w:sz w:val="30"/>
          <w:szCs w:val="26"/>
          <w:rtl/>
        </w:rPr>
        <w:t>سابقة الخلط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(</w:t>
      </w:r>
      <w:r w:rsidR="00E95225" w:rsidRPr="003112B9">
        <w:rPr>
          <w:rFonts w:hint="cs"/>
          <w:b/>
          <w:bCs/>
          <w:sz w:val="30"/>
          <w:szCs w:val="26"/>
          <w:rtl/>
        </w:rPr>
        <w:t>طن من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مكافئ</w:t>
      </w:r>
      <w:r w:rsidR="00E95225" w:rsidRPr="003112B9">
        <w:rPr>
          <w:rFonts w:hint="cs"/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ثاني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أكسيد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الكربون))</w:t>
      </w:r>
      <w:r w:rsidR="002C2DD6" w:rsidRPr="003112B9">
        <w:rPr>
          <w:b/>
          <w:bCs/>
          <w:sz w:val="30"/>
          <w:szCs w:val="26"/>
          <w:rtl/>
        </w:rPr>
        <w:t>.</w:t>
      </w:r>
    </w:p>
    <w:p w14:paraId="6A1A5A78" w14:textId="0F5C030E" w:rsidR="009D6A72" w:rsidRPr="003112B9" w:rsidRDefault="009D6A72" w:rsidP="006D5787">
      <w:pPr>
        <w:pStyle w:val="Heading1"/>
        <w:numPr>
          <w:ilvl w:val="0"/>
          <w:numId w:val="0"/>
        </w:numPr>
        <w:bidi/>
        <w:rPr>
          <w:sz w:val="30"/>
          <w:szCs w:val="26"/>
        </w:rPr>
      </w:pPr>
      <w:r w:rsidRPr="003112B9">
        <w:rPr>
          <w:sz w:val="30"/>
          <w:szCs w:val="26"/>
          <w:rtl/>
        </w:rPr>
        <w:t>9</w:t>
      </w:r>
      <w:r w:rsidR="002C2DD6" w:rsidRPr="003112B9">
        <w:rPr>
          <w:sz w:val="30"/>
          <w:szCs w:val="26"/>
          <w:rtl/>
        </w:rPr>
        <w:t>.</w:t>
      </w:r>
      <w:r w:rsidRPr="003112B9">
        <w:rPr>
          <w:sz w:val="30"/>
          <w:szCs w:val="26"/>
          <w:rtl/>
        </w:rPr>
        <w:tab/>
        <w:t>[</w:t>
      </w:r>
      <w:r w:rsidR="002C2DD6" w:rsidRPr="003112B9">
        <w:rPr>
          <w:sz w:val="30"/>
          <w:szCs w:val="26"/>
          <w:rtl/>
        </w:rPr>
        <w:t>...</w:t>
      </w:r>
      <w:r w:rsidRPr="003112B9">
        <w:rPr>
          <w:sz w:val="30"/>
          <w:szCs w:val="26"/>
          <w:rtl/>
        </w:rPr>
        <w:t>]</w:t>
      </w:r>
      <w:r w:rsidR="002C2DD6" w:rsidRPr="003112B9">
        <w:rPr>
          <w:sz w:val="30"/>
          <w:szCs w:val="26"/>
          <w:rtl/>
        </w:rPr>
        <w:t xml:space="preserve"> </w:t>
      </w:r>
      <w:r w:rsidR="00E95225" w:rsidRPr="003112B9">
        <w:rPr>
          <w:rFonts w:hint="cs"/>
          <w:sz w:val="26"/>
          <w:szCs w:val="26"/>
          <w:shd w:val="clear" w:color="auto" w:fill="FFFFFF" w:themeFill="background1"/>
          <w:rtl/>
          <w:lang w:bidi="ar-SA"/>
        </w:rPr>
        <w:t>و</w:t>
      </w:r>
      <w:r w:rsidR="00E95225" w:rsidRPr="003112B9">
        <w:rPr>
          <w:sz w:val="26"/>
          <w:szCs w:val="26"/>
          <w:shd w:val="clear" w:color="auto" w:fill="FFFFFF" w:themeFill="background1"/>
          <w:rtl/>
          <w:lang w:bidi="ar-SA"/>
        </w:rPr>
        <w:t xml:space="preserve">يوافق البلد على التقييمات التي يمكن إجراؤها </w:t>
      </w:r>
      <w:r w:rsidR="00E95225" w:rsidRPr="003112B9">
        <w:rPr>
          <w:b/>
          <w:bCs/>
          <w:sz w:val="26"/>
          <w:szCs w:val="26"/>
          <w:shd w:val="clear" w:color="auto" w:fill="FFFFFF" w:themeFill="background1"/>
          <w:rtl/>
          <w:lang w:bidi="ar-SA"/>
        </w:rPr>
        <w:t>في إطار برامج عم</w:t>
      </w:r>
      <w:r w:rsidR="00E95225" w:rsidRPr="003112B9">
        <w:rPr>
          <w:rFonts w:hint="cs"/>
          <w:b/>
          <w:bCs/>
          <w:sz w:val="26"/>
          <w:szCs w:val="26"/>
          <w:shd w:val="clear" w:color="auto" w:fill="FFFFFF" w:themeFill="background1"/>
          <w:rtl/>
          <w:lang w:bidi="ar-SA"/>
        </w:rPr>
        <w:t xml:space="preserve">ل التقييم </w:t>
      </w:r>
      <w:r w:rsidR="00E95225" w:rsidRPr="003112B9">
        <w:rPr>
          <w:sz w:val="26"/>
          <w:szCs w:val="26"/>
          <w:shd w:val="clear" w:color="auto" w:fill="FFFFFF" w:themeFill="background1"/>
          <w:rtl/>
          <w:lang w:bidi="ar-SA"/>
        </w:rPr>
        <w:t>للصندوق المتعدد الأطراف أو في إطار برنامج التقييم للوكالة المنفذة الرئيسية المشاركة في هذا الات</w:t>
      </w:r>
      <w:r w:rsidR="00E95225" w:rsidRPr="003112B9">
        <w:rPr>
          <w:sz w:val="26"/>
          <w:szCs w:val="26"/>
          <w:rtl/>
          <w:lang w:bidi="ar-SA"/>
        </w:rPr>
        <w:t>فاق</w:t>
      </w:r>
      <w:r w:rsidR="002C2DD6" w:rsidRPr="003112B9">
        <w:rPr>
          <w:sz w:val="30"/>
          <w:szCs w:val="26"/>
          <w:rtl/>
        </w:rPr>
        <w:t>.</w:t>
      </w:r>
    </w:p>
    <w:p w14:paraId="0AFA7F0A" w14:textId="0C240EC2" w:rsidR="009D6A72" w:rsidRPr="003112B9" w:rsidRDefault="009D6A72" w:rsidP="00AF7F9E">
      <w:pPr>
        <w:pStyle w:val="Heading1"/>
        <w:numPr>
          <w:ilvl w:val="0"/>
          <w:numId w:val="0"/>
        </w:numPr>
        <w:bidi/>
        <w:spacing w:after="120"/>
        <w:rPr>
          <w:b/>
          <w:bCs/>
          <w:sz w:val="30"/>
          <w:szCs w:val="26"/>
        </w:rPr>
      </w:pPr>
      <w:r w:rsidRPr="003112B9">
        <w:rPr>
          <w:rFonts w:hint="cs"/>
          <w:sz w:val="30"/>
          <w:szCs w:val="26"/>
          <w:rtl/>
        </w:rPr>
        <w:t>17</w:t>
      </w:r>
      <w:r w:rsidR="002C2DD6" w:rsidRPr="003112B9">
        <w:rPr>
          <w:rFonts w:hint="cs"/>
          <w:sz w:val="30"/>
          <w:szCs w:val="26"/>
          <w:rtl/>
        </w:rPr>
        <w:t>.</w:t>
      </w:r>
      <w:r w:rsidRPr="003112B9">
        <w:rPr>
          <w:sz w:val="30"/>
          <w:szCs w:val="26"/>
          <w:rtl/>
        </w:rPr>
        <w:tab/>
      </w:r>
      <w:r w:rsidR="00451DC3" w:rsidRPr="003112B9">
        <w:rPr>
          <w:rFonts w:hint="cs"/>
          <w:b/>
          <w:bCs/>
          <w:sz w:val="30"/>
          <w:szCs w:val="26"/>
          <w:rtl/>
        </w:rPr>
        <w:t>و</w:t>
      </w:r>
      <w:r w:rsidR="00336AAA" w:rsidRPr="003112B9">
        <w:rPr>
          <w:rFonts w:hint="cs"/>
          <w:b/>
          <w:bCs/>
          <w:sz w:val="30"/>
          <w:szCs w:val="26"/>
          <w:rtl/>
        </w:rPr>
        <w:t>ي</w:t>
      </w:r>
      <w:r w:rsidRPr="003112B9">
        <w:rPr>
          <w:b/>
          <w:bCs/>
          <w:sz w:val="30"/>
          <w:szCs w:val="26"/>
          <w:rtl/>
        </w:rPr>
        <w:t>حل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هذه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="003B78AC" w:rsidRPr="003112B9">
        <w:rPr>
          <w:b/>
          <w:bCs/>
          <w:sz w:val="30"/>
          <w:szCs w:val="26"/>
          <w:rtl/>
        </w:rPr>
        <w:t>الاتفاق المحدث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محل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ال</w:t>
      </w:r>
      <w:r w:rsidR="002C2DD6" w:rsidRPr="003112B9">
        <w:rPr>
          <w:b/>
          <w:bCs/>
          <w:sz w:val="30"/>
          <w:szCs w:val="26"/>
          <w:rtl/>
        </w:rPr>
        <w:t xml:space="preserve">اتفاق </w:t>
      </w:r>
      <w:r w:rsidRPr="003112B9">
        <w:rPr>
          <w:b/>
          <w:bCs/>
          <w:sz w:val="30"/>
          <w:szCs w:val="26"/>
          <w:rtl/>
        </w:rPr>
        <w:t>ال</w:t>
      </w:r>
      <w:r w:rsidR="00336AAA" w:rsidRPr="003112B9">
        <w:rPr>
          <w:rFonts w:hint="cs"/>
          <w:b/>
          <w:bCs/>
          <w:sz w:val="30"/>
          <w:szCs w:val="26"/>
          <w:rtl/>
        </w:rPr>
        <w:t>ذ</w:t>
      </w:r>
      <w:r w:rsidRPr="003112B9">
        <w:rPr>
          <w:b/>
          <w:bCs/>
          <w:sz w:val="30"/>
          <w:szCs w:val="26"/>
          <w:rtl/>
        </w:rPr>
        <w:t>ي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تم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التوصل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إليه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بين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حكومة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دولة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بوليفيا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المتعددة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القوميات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واللجنة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التنفيذية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في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الاجتماع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السابع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والتسعين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للجنة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b/>
          <w:bCs/>
          <w:sz w:val="30"/>
          <w:szCs w:val="26"/>
          <w:rtl/>
        </w:rPr>
        <w:t>التنفيذية</w:t>
      </w:r>
      <w:r w:rsidR="002C2DD6" w:rsidRPr="003112B9">
        <w:rPr>
          <w:b/>
          <w:bCs/>
          <w:sz w:val="30"/>
          <w:szCs w:val="26"/>
          <w:rtl/>
        </w:rPr>
        <w:t>.</w:t>
      </w:r>
    </w:p>
    <w:p w14:paraId="23D4D320" w14:textId="24EB3A0F" w:rsidR="009D6A72" w:rsidRPr="003112B9" w:rsidRDefault="009D6A72" w:rsidP="009D6A72">
      <w:pPr>
        <w:pStyle w:val="Heading1"/>
        <w:numPr>
          <w:ilvl w:val="0"/>
          <w:numId w:val="0"/>
        </w:numPr>
        <w:bidi/>
        <w:spacing w:after="0"/>
        <w:rPr>
          <w:sz w:val="30"/>
          <w:szCs w:val="26"/>
          <w:rtl/>
        </w:rPr>
      </w:pPr>
      <w:r w:rsidRPr="003112B9">
        <w:rPr>
          <w:rFonts w:hint="cs"/>
          <w:sz w:val="30"/>
          <w:szCs w:val="26"/>
          <w:rtl/>
        </w:rPr>
        <w:t>18</w:t>
      </w:r>
      <w:r w:rsidR="002C2DD6" w:rsidRPr="003112B9">
        <w:rPr>
          <w:rFonts w:hint="cs"/>
          <w:sz w:val="30"/>
          <w:szCs w:val="26"/>
          <w:rtl/>
        </w:rPr>
        <w:t>.</w:t>
      </w:r>
      <w:r w:rsidRPr="003112B9">
        <w:rPr>
          <w:sz w:val="30"/>
          <w:szCs w:val="26"/>
          <w:rtl/>
        </w:rPr>
        <w:tab/>
      </w:r>
      <w:r w:rsidRPr="003112B9">
        <w:rPr>
          <w:rFonts w:hint="cs"/>
          <w:b/>
          <w:bCs/>
          <w:sz w:val="30"/>
          <w:szCs w:val="26"/>
          <w:rtl/>
        </w:rPr>
        <w:t>التذييل</w:t>
      </w:r>
      <w:r w:rsidR="002C2DD6" w:rsidRPr="003112B9">
        <w:rPr>
          <w:b/>
          <w:bCs/>
          <w:sz w:val="30"/>
          <w:szCs w:val="26"/>
          <w:rtl/>
        </w:rPr>
        <w:t xml:space="preserve"> 1</w:t>
      </w:r>
      <w:r w:rsidRPr="003112B9">
        <w:rPr>
          <w:b/>
          <w:bCs/>
          <w:sz w:val="30"/>
          <w:szCs w:val="26"/>
          <w:rtl/>
        </w:rPr>
        <w:t>-أ</w:t>
      </w:r>
      <w:r w:rsidRPr="003112B9">
        <w:rPr>
          <w:rFonts w:hint="cs"/>
          <w:b/>
          <w:bCs/>
          <w:sz w:val="30"/>
          <w:szCs w:val="26"/>
          <w:rtl/>
        </w:rPr>
        <w:t>لف</w:t>
      </w:r>
      <w:r w:rsidR="00FC71FB" w:rsidRPr="003112B9">
        <w:rPr>
          <w:b/>
          <w:bCs/>
          <w:sz w:val="30"/>
          <w:szCs w:val="26"/>
          <w:rtl/>
        </w:rPr>
        <w:t>: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rFonts w:hint="cs"/>
          <w:b/>
          <w:bCs/>
          <w:sz w:val="30"/>
          <w:szCs w:val="26"/>
          <w:rtl/>
        </w:rPr>
        <w:t>المواد</w:t>
      </w:r>
    </w:p>
    <w:tbl>
      <w:tblPr>
        <w:bidiVisual/>
        <w:tblW w:w="11070" w:type="dxa"/>
        <w:tblInd w:w="-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0"/>
        <w:gridCol w:w="4050"/>
      </w:tblGrid>
      <w:tr w:rsidR="009D6A72" w:rsidRPr="003112B9" w14:paraId="1DE26402" w14:textId="77777777" w:rsidTr="00526661">
        <w:trPr>
          <w:trHeight w:val="405"/>
        </w:trPr>
        <w:tc>
          <w:tcPr>
            <w:tcW w:w="7020" w:type="dxa"/>
            <w:vAlign w:val="center"/>
            <w:hideMark/>
          </w:tcPr>
          <w:p w14:paraId="2927E78D" w14:textId="51B0717E" w:rsidR="009D6A72" w:rsidRPr="003112B9" w:rsidRDefault="00336AAA" w:rsidP="009D6A72">
            <w:pPr>
              <w:bidi/>
              <w:jc w:val="center"/>
              <w:textAlignment w:val="baseline"/>
              <w:rPr>
                <w:szCs w:val="24"/>
                <w:lang w:val="en-US"/>
              </w:rPr>
            </w:pPr>
            <w:r w:rsidRPr="003112B9">
              <w:rPr>
                <w:rFonts w:hint="cs"/>
                <w:sz w:val="20"/>
                <w:rtl/>
              </w:rPr>
              <w:t>المواد</w:t>
            </w:r>
          </w:p>
        </w:tc>
        <w:tc>
          <w:tcPr>
            <w:tcW w:w="4050" w:type="dxa"/>
            <w:vAlign w:val="center"/>
            <w:hideMark/>
          </w:tcPr>
          <w:p w14:paraId="7AEAD460" w14:textId="4FD8A617" w:rsidR="009D6A72" w:rsidRPr="003112B9" w:rsidRDefault="00336AAA" w:rsidP="009D6A72">
            <w:pPr>
              <w:bidi/>
              <w:jc w:val="center"/>
              <w:textAlignment w:val="baseline"/>
              <w:rPr>
                <w:szCs w:val="24"/>
                <w:lang w:val="en-US"/>
              </w:rPr>
            </w:pPr>
            <w:r w:rsidRPr="003112B9">
              <w:rPr>
                <w:rFonts w:hint="cs"/>
                <w:sz w:val="20"/>
                <w:rtl/>
              </w:rPr>
              <w:t>نقطة البداية للتخفيضات الإجمالية في الاستهلاك (</w:t>
            </w:r>
            <w:r w:rsidR="00B4019D" w:rsidRPr="003112B9">
              <w:rPr>
                <w:sz w:val="20"/>
                <w:rtl/>
              </w:rPr>
              <w:t>طن من مكافئ ثاني أكسيد الكربون</w:t>
            </w:r>
            <w:r w:rsidRPr="003112B9">
              <w:rPr>
                <w:rFonts w:hint="cs"/>
                <w:sz w:val="20"/>
                <w:rtl/>
              </w:rPr>
              <w:t>)</w:t>
            </w:r>
          </w:p>
        </w:tc>
      </w:tr>
      <w:tr w:rsidR="009D6A72" w:rsidRPr="003112B9" w14:paraId="06F0DA76" w14:textId="77777777" w:rsidTr="00526661">
        <w:trPr>
          <w:trHeight w:val="225"/>
        </w:trPr>
        <w:tc>
          <w:tcPr>
            <w:tcW w:w="7020" w:type="dxa"/>
            <w:hideMark/>
          </w:tcPr>
          <w:p w14:paraId="11236165" w14:textId="1C5910C2" w:rsidR="009D6A72" w:rsidRPr="003112B9" w:rsidRDefault="00336AAA" w:rsidP="009D6A72">
            <w:pPr>
              <w:bidi/>
              <w:jc w:val="center"/>
              <w:textAlignment w:val="baseline"/>
              <w:rPr>
                <w:szCs w:val="24"/>
                <w:lang w:val="en-US"/>
              </w:rPr>
            </w:pPr>
            <w:r w:rsidRPr="003112B9">
              <w:rPr>
                <w:rFonts w:hint="cs"/>
                <w:sz w:val="20"/>
                <w:rtl/>
              </w:rPr>
              <w:t>ا</w:t>
            </w:r>
            <w:r w:rsidRPr="003112B9">
              <w:rPr>
                <w:sz w:val="20"/>
                <w:rtl/>
              </w:rPr>
              <w:t>لمواد ال</w:t>
            </w:r>
            <w:r w:rsidR="007B726B" w:rsidRPr="003112B9">
              <w:rPr>
                <w:sz w:val="20"/>
                <w:rtl/>
              </w:rPr>
              <w:t>هيدروفلوروكربون</w:t>
            </w:r>
            <w:r w:rsidRPr="003112B9">
              <w:rPr>
                <w:sz w:val="20"/>
                <w:rtl/>
              </w:rPr>
              <w:t>ية</w:t>
            </w:r>
          </w:p>
        </w:tc>
        <w:tc>
          <w:tcPr>
            <w:tcW w:w="4050" w:type="dxa"/>
            <w:hideMark/>
          </w:tcPr>
          <w:p w14:paraId="155C09CE" w14:textId="16761C4F" w:rsidR="009D6A72" w:rsidRPr="003112B9" w:rsidRDefault="00336AAA" w:rsidP="009D6A72">
            <w:pPr>
              <w:bidi/>
              <w:jc w:val="center"/>
              <w:textAlignment w:val="baseline"/>
              <w:rPr>
                <w:szCs w:val="24"/>
                <w:lang w:val="en-US"/>
              </w:rPr>
            </w:pPr>
            <w:r w:rsidRPr="003112B9">
              <w:rPr>
                <w:rFonts w:hint="cs"/>
                <w:sz w:val="20"/>
                <w:rtl/>
              </w:rPr>
              <w:t>لا ينطبق</w:t>
            </w:r>
          </w:p>
        </w:tc>
      </w:tr>
      <w:tr w:rsidR="009D6A72" w:rsidRPr="003112B9" w14:paraId="628D18AD" w14:textId="77777777" w:rsidTr="00526661">
        <w:trPr>
          <w:trHeight w:val="225"/>
        </w:trPr>
        <w:tc>
          <w:tcPr>
            <w:tcW w:w="7020" w:type="dxa"/>
          </w:tcPr>
          <w:p w14:paraId="60F9A44D" w14:textId="21986973" w:rsidR="009D6A72" w:rsidRPr="003112B9" w:rsidRDefault="00336AAA" w:rsidP="009D6A72">
            <w:pPr>
              <w:bidi/>
              <w:jc w:val="center"/>
              <w:textAlignment w:val="baseline"/>
              <w:rPr>
                <w:b/>
                <w:bCs/>
                <w:sz w:val="20"/>
              </w:rPr>
            </w:pPr>
            <w:r w:rsidRPr="003112B9">
              <w:rPr>
                <w:rFonts w:hint="cs"/>
                <w:b/>
                <w:bCs/>
                <w:sz w:val="20"/>
                <w:rtl/>
              </w:rPr>
              <w:t>ا</w:t>
            </w:r>
            <w:r w:rsidRPr="003112B9">
              <w:rPr>
                <w:b/>
                <w:bCs/>
                <w:sz w:val="20"/>
                <w:rtl/>
              </w:rPr>
              <w:t>لمواد ال</w:t>
            </w:r>
            <w:r w:rsidR="007B726B" w:rsidRPr="003112B9">
              <w:rPr>
                <w:b/>
                <w:bCs/>
                <w:sz w:val="20"/>
                <w:rtl/>
              </w:rPr>
              <w:t>هيدروفلوروكربون</w:t>
            </w:r>
            <w:r w:rsidRPr="003112B9">
              <w:rPr>
                <w:b/>
                <w:bCs/>
                <w:sz w:val="20"/>
                <w:rtl/>
              </w:rPr>
              <w:t>ية الموجودة في البوليولات المستوردة سابقة الخلط</w:t>
            </w:r>
          </w:p>
        </w:tc>
        <w:tc>
          <w:tcPr>
            <w:tcW w:w="4050" w:type="dxa"/>
          </w:tcPr>
          <w:p w14:paraId="64210A18" w14:textId="77777777" w:rsidR="009D6A72" w:rsidRPr="003112B9" w:rsidRDefault="009D6A72" w:rsidP="009D6A72">
            <w:pPr>
              <w:bidi/>
              <w:jc w:val="center"/>
              <w:textAlignment w:val="baseline"/>
              <w:rPr>
                <w:b/>
                <w:bCs/>
                <w:sz w:val="20"/>
              </w:rPr>
            </w:pPr>
            <w:r w:rsidRPr="003112B9">
              <w:rPr>
                <w:b/>
                <w:bCs/>
                <w:sz w:val="20"/>
              </w:rPr>
              <w:t>35,527</w:t>
            </w:r>
          </w:p>
        </w:tc>
      </w:tr>
    </w:tbl>
    <w:p w14:paraId="47E5DEFA" w14:textId="77777777" w:rsidR="009D6A72" w:rsidRPr="003112B9" w:rsidRDefault="009D6A72" w:rsidP="009D6A72">
      <w:pPr>
        <w:bidi/>
        <w:rPr>
          <w:rtl/>
        </w:rPr>
      </w:pPr>
    </w:p>
    <w:p w14:paraId="032E80BC" w14:textId="38705CAC" w:rsidR="009D6A72" w:rsidRPr="003112B9" w:rsidRDefault="009D6A72" w:rsidP="009D6A72">
      <w:pPr>
        <w:pStyle w:val="Heading1"/>
        <w:numPr>
          <w:ilvl w:val="0"/>
          <w:numId w:val="0"/>
        </w:numPr>
        <w:bidi/>
        <w:spacing w:after="0"/>
        <w:rPr>
          <w:sz w:val="30"/>
          <w:szCs w:val="26"/>
          <w:rtl/>
        </w:rPr>
      </w:pPr>
      <w:r w:rsidRPr="003112B9">
        <w:rPr>
          <w:rFonts w:hint="cs"/>
          <w:b/>
          <w:bCs/>
          <w:sz w:val="30"/>
          <w:szCs w:val="26"/>
          <w:rtl/>
        </w:rPr>
        <w:t>التذييل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rFonts w:hint="cs"/>
          <w:b/>
          <w:bCs/>
          <w:sz w:val="30"/>
          <w:szCs w:val="26"/>
          <w:rtl/>
        </w:rPr>
        <w:t>2</w:t>
      </w:r>
      <w:r w:rsidRPr="003112B9">
        <w:rPr>
          <w:b/>
          <w:bCs/>
          <w:sz w:val="30"/>
          <w:szCs w:val="26"/>
          <w:rtl/>
        </w:rPr>
        <w:t>-أ</w:t>
      </w:r>
      <w:r w:rsidRPr="003112B9">
        <w:rPr>
          <w:rFonts w:hint="cs"/>
          <w:b/>
          <w:bCs/>
          <w:sz w:val="30"/>
          <w:szCs w:val="26"/>
          <w:rtl/>
        </w:rPr>
        <w:t>لف</w:t>
      </w:r>
      <w:r w:rsidR="00FC71FB" w:rsidRPr="003112B9">
        <w:rPr>
          <w:b/>
          <w:bCs/>
          <w:sz w:val="30"/>
          <w:szCs w:val="26"/>
          <w:rtl/>
        </w:rPr>
        <w:t>:</w:t>
      </w:r>
      <w:r w:rsidR="002C2DD6" w:rsidRPr="003112B9">
        <w:rPr>
          <w:b/>
          <w:bCs/>
          <w:sz w:val="30"/>
          <w:szCs w:val="26"/>
          <w:rtl/>
        </w:rPr>
        <w:t xml:space="preserve"> </w:t>
      </w:r>
      <w:r w:rsidRPr="003112B9">
        <w:rPr>
          <w:rFonts w:hint="cs"/>
          <w:b/>
          <w:bCs/>
          <w:sz w:val="30"/>
          <w:szCs w:val="26"/>
          <w:rtl/>
        </w:rPr>
        <w:t>الأهداف</w:t>
      </w:r>
      <w:r w:rsidR="002C2DD6" w:rsidRPr="003112B9">
        <w:rPr>
          <w:rFonts w:hint="cs"/>
          <w:b/>
          <w:bCs/>
          <w:sz w:val="30"/>
          <w:szCs w:val="26"/>
          <w:rtl/>
        </w:rPr>
        <w:t xml:space="preserve"> </w:t>
      </w:r>
      <w:r w:rsidRPr="003112B9">
        <w:rPr>
          <w:rFonts w:hint="cs"/>
          <w:b/>
          <w:bCs/>
          <w:sz w:val="30"/>
          <w:szCs w:val="26"/>
          <w:rtl/>
        </w:rPr>
        <w:t>والتمويل</w:t>
      </w:r>
    </w:p>
    <w:tbl>
      <w:tblPr>
        <w:bidiVisual/>
        <w:tblW w:w="59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77"/>
        <w:gridCol w:w="1550"/>
        <w:gridCol w:w="1312"/>
        <w:gridCol w:w="901"/>
        <w:gridCol w:w="810"/>
        <w:gridCol w:w="719"/>
        <w:gridCol w:w="901"/>
        <w:gridCol w:w="810"/>
        <w:gridCol w:w="810"/>
        <w:gridCol w:w="810"/>
        <w:gridCol w:w="903"/>
        <w:gridCol w:w="1060"/>
      </w:tblGrid>
      <w:tr w:rsidR="009D6A72" w:rsidRPr="003112B9" w14:paraId="54AB38B5" w14:textId="77777777" w:rsidTr="00526661">
        <w:trPr>
          <w:trHeight w:val="53"/>
          <w:jc w:val="center"/>
        </w:trPr>
        <w:tc>
          <w:tcPr>
            <w:tcW w:w="216" w:type="pct"/>
            <w:vAlign w:val="center"/>
            <w:hideMark/>
          </w:tcPr>
          <w:p w14:paraId="5672EE24" w14:textId="2756F928" w:rsidR="009D6A72" w:rsidRPr="003112B9" w:rsidRDefault="009D6A72" w:rsidP="009D6A72">
            <w:pPr>
              <w:keepNext/>
              <w:keepLines/>
              <w:bidi/>
              <w:ind w:left="-46" w:right="-44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Cs/>
                <w:color w:val="000000"/>
                <w:sz w:val="18"/>
                <w:szCs w:val="18"/>
                <w:rtl/>
                <w:lang w:val="en-CA" w:bidi="ar-SA"/>
              </w:rPr>
              <w:t>الصف</w:t>
            </w:r>
          </w:p>
        </w:tc>
        <w:tc>
          <w:tcPr>
            <w:tcW w:w="1293" w:type="pct"/>
            <w:gridSpan w:val="2"/>
            <w:vAlign w:val="center"/>
            <w:hideMark/>
          </w:tcPr>
          <w:p w14:paraId="1226C94D" w14:textId="19B82E80" w:rsidR="009D6A72" w:rsidRPr="003112B9" w:rsidRDefault="009D6A72" w:rsidP="009D6A72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Cs/>
                <w:color w:val="000000"/>
                <w:sz w:val="18"/>
                <w:szCs w:val="18"/>
                <w:rtl/>
                <w:lang w:val="en-CA" w:bidi="ar-SA"/>
              </w:rPr>
              <w:t>التفاصيل</w:t>
            </w:r>
          </w:p>
        </w:tc>
        <w:tc>
          <w:tcPr>
            <w:tcW w:w="407" w:type="pct"/>
            <w:hideMark/>
          </w:tcPr>
          <w:p w14:paraId="750549DD" w14:textId="77777777" w:rsidR="009D6A72" w:rsidRPr="003112B9" w:rsidRDefault="009D6A72" w:rsidP="009D6A72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2023</w:t>
            </w:r>
          </w:p>
        </w:tc>
        <w:tc>
          <w:tcPr>
            <w:tcW w:w="366" w:type="pct"/>
            <w:hideMark/>
          </w:tcPr>
          <w:p w14:paraId="66EF9AA5" w14:textId="77777777" w:rsidR="009D6A72" w:rsidRPr="003112B9" w:rsidRDefault="009D6A72" w:rsidP="009D6A72">
            <w:pPr>
              <w:keepNext/>
              <w:keepLines/>
              <w:bidi/>
              <w:ind w:left="-90" w:right="-9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2024</w:t>
            </w:r>
          </w:p>
        </w:tc>
        <w:tc>
          <w:tcPr>
            <w:tcW w:w="325" w:type="pct"/>
          </w:tcPr>
          <w:p w14:paraId="110C936C" w14:textId="77777777" w:rsidR="009D6A72" w:rsidRPr="003112B9" w:rsidRDefault="009D6A72" w:rsidP="009D6A72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407" w:type="pct"/>
            <w:hideMark/>
          </w:tcPr>
          <w:p w14:paraId="2A8043CB" w14:textId="77777777" w:rsidR="009D6A72" w:rsidRPr="003112B9" w:rsidRDefault="009D6A72" w:rsidP="009D6A72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366" w:type="pct"/>
            <w:hideMark/>
          </w:tcPr>
          <w:p w14:paraId="15B58702" w14:textId="77777777" w:rsidR="009D6A72" w:rsidRPr="003112B9" w:rsidRDefault="009D6A72" w:rsidP="009D6A72">
            <w:pPr>
              <w:keepNext/>
              <w:keepLines/>
              <w:bidi/>
              <w:ind w:left="-80" w:right="-8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2027</w:t>
            </w:r>
          </w:p>
        </w:tc>
        <w:tc>
          <w:tcPr>
            <w:tcW w:w="366" w:type="pct"/>
          </w:tcPr>
          <w:p w14:paraId="70091D68" w14:textId="77777777" w:rsidR="009D6A72" w:rsidRPr="003112B9" w:rsidRDefault="009D6A72" w:rsidP="009D6A72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2028</w:t>
            </w:r>
          </w:p>
        </w:tc>
        <w:tc>
          <w:tcPr>
            <w:tcW w:w="366" w:type="pct"/>
            <w:hideMark/>
          </w:tcPr>
          <w:p w14:paraId="28BA1C23" w14:textId="77777777" w:rsidR="009D6A72" w:rsidRPr="003112B9" w:rsidRDefault="009D6A72" w:rsidP="009D6A72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2029</w:t>
            </w:r>
          </w:p>
        </w:tc>
        <w:tc>
          <w:tcPr>
            <w:tcW w:w="408" w:type="pct"/>
          </w:tcPr>
          <w:p w14:paraId="06D64036" w14:textId="77777777" w:rsidR="009D6A72" w:rsidRPr="003112B9" w:rsidRDefault="009D6A72" w:rsidP="009D6A72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2030</w:t>
            </w:r>
          </w:p>
        </w:tc>
        <w:tc>
          <w:tcPr>
            <w:tcW w:w="480" w:type="pct"/>
            <w:hideMark/>
          </w:tcPr>
          <w:p w14:paraId="646A14C2" w14:textId="2B36A7B8" w:rsidR="009D6A72" w:rsidRPr="003112B9" w:rsidRDefault="009D6A72" w:rsidP="009D6A72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Cs/>
                <w:color w:val="000000"/>
                <w:sz w:val="18"/>
                <w:szCs w:val="18"/>
                <w:rtl/>
                <w:lang w:val="en-CA" w:bidi="ar-AE"/>
              </w:rPr>
              <w:t>المجموع</w:t>
            </w:r>
          </w:p>
        </w:tc>
      </w:tr>
      <w:tr w:rsidR="009D6A72" w:rsidRPr="003112B9" w14:paraId="74A1ECBE" w14:textId="77777777" w:rsidTr="00526661">
        <w:trPr>
          <w:trHeight w:val="327"/>
          <w:jc w:val="center"/>
        </w:trPr>
        <w:tc>
          <w:tcPr>
            <w:tcW w:w="216" w:type="pct"/>
            <w:vMerge w:val="restart"/>
            <w:hideMark/>
          </w:tcPr>
          <w:p w14:paraId="47AB569D" w14:textId="2A140517" w:rsidR="009D6A72" w:rsidRPr="003112B9" w:rsidRDefault="009D6A72" w:rsidP="009D6A72">
            <w:pPr>
              <w:keepNext/>
              <w:keepLines/>
              <w:bidi/>
              <w:ind w:left="-26" w:right="-13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1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.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701" w:type="pct"/>
            <w:vMerge w:val="restart"/>
            <w:vAlign w:val="center"/>
            <w:hideMark/>
          </w:tcPr>
          <w:p w14:paraId="13269D3B" w14:textId="411189FB" w:rsidR="009D6A72" w:rsidRPr="003112B9" w:rsidRDefault="009D6A72" w:rsidP="009D6A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>جدول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>تخفيض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>بروتوكول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>مونتريال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>للمواد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>المدرجة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>في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>المرفق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>"واو"</w:t>
            </w:r>
          </w:p>
        </w:tc>
        <w:tc>
          <w:tcPr>
            <w:tcW w:w="593" w:type="pct"/>
            <w:vAlign w:val="center"/>
          </w:tcPr>
          <w:p w14:paraId="4B6A8BE4" w14:textId="7B9182E7" w:rsidR="009D6A72" w:rsidRPr="003112B9" w:rsidRDefault="002C2DD6" w:rsidP="009D6A72">
            <w:pPr>
              <w:keepNext/>
              <w:keepLines/>
              <w:bidi/>
              <w:ind w:left="-47" w:right="-203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 xml:space="preserve"> </w:t>
            </w:r>
            <w:r w:rsidR="00451DC3" w:rsidRPr="003112B9">
              <w:rPr>
                <w:rFonts w:asciiTheme="majorBidi" w:hAnsiTheme="majorBidi" w:cstheme="majorBidi" w:hint="cs"/>
                <w:sz w:val="18"/>
                <w:szCs w:val="18"/>
                <w:rtl/>
                <w:lang w:val="en-CA" w:bidi="ar-SA"/>
              </w:rPr>
              <w:t>%</w:t>
            </w:r>
          </w:p>
        </w:tc>
        <w:tc>
          <w:tcPr>
            <w:tcW w:w="407" w:type="pct"/>
          </w:tcPr>
          <w:p w14:paraId="51859127" w14:textId="6E79D76A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>غير</w:t>
            </w:r>
            <w:r w:rsidR="002C2DD6"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>متوافرة</w:t>
            </w:r>
          </w:p>
        </w:tc>
        <w:tc>
          <w:tcPr>
            <w:tcW w:w="366" w:type="pct"/>
          </w:tcPr>
          <w:p w14:paraId="0C1E7185" w14:textId="1B0CC380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526661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>تجميد</w:t>
            </w:r>
          </w:p>
        </w:tc>
        <w:tc>
          <w:tcPr>
            <w:tcW w:w="325" w:type="pct"/>
          </w:tcPr>
          <w:p w14:paraId="06F5A175" w14:textId="57C45982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526661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>تجميد</w:t>
            </w:r>
          </w:p>
        </w:tc>
        <w:tc>
          <w:tcPr>
            <w:tcW w:w="407" w:type="pct"/>
          </w:tcPr>
          <w:p w14:paraId="183FCA71" w14:textId="095F1370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526661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>تجميد</w:t>
            </w:r>
          </w:p>
        </w:tc>
        <w:tc>
          <w:tcPr>
            <w:tcW w:w="366" w:type="pct"/>
          </w:tcPr>
          <w:p w14:paraId="624608B9" w14:textId="0D00E96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526661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>تجميد</w:t>
            </w:r>
          </w:p>
        </w:tc>
        <w:tc>
          <w:tcPr>
            <w:tcW w:w="366" w:type="pct"/>
          </w:tcPr>
          <w:p w14:paraId="33C97979" w14:textId="5926F9C3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526661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>تجميد</w:t>
            </w:r>
          </w:p>
        </w:tc>
        <w:tc>
          <w:tcPr>
            <w:tcW w:w="366" w:type="pct"/>
          </w:tcPr>
          <w:p w14:paraId="5345EFBF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408" w:type="pct"/>
          </w:tcPr>
          <w:p w14:paraId="3D0B5598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480" w:type="pct"/>
          </w:tcPr>
          <w:p w14:paraId="76DF6E93" w14:textId="5513496B" w:rsidR="009D6A72" w:rsidRPr="003112B9" w:rsidRDefault="009D6A72" w:rsidP="00B46C10">
            <w:pPr>
              <w:keepNext/>
              <w:keepLines/>
              <w:bidi/>
              <w:ind w:left="-64" w:right="-33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>غير</w:t>
            </w:r>
            <w:r w:rsidR="002C2DD6"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>متوافرة</w:t>
            </w:r>
          </w:p>
        </w:tc>
      </w:tr>
      <w:tr w:rsidR="009D6A72" w:rsidRPr="003112B9" w14:paraId="7EAB13D0" w14:textId="77777777" w:rsidTr="00526661">
        <w:trPr>
          <w:trHeight w:val="492"/>
          <w:jc w:val="center"/>
        </w:trPr>
        <w:tc>
          <w:tcPr>
            <w:tcW w:w="216" w:type="pct"/>
            <w:vMerge/>
          </w:tcPr>
          <w:p w14:paraId="0304323C" w14:textId="77777777" w:rsidR="009D6A72" w:rsidRPr="003112B9" w:rsidRDefault="009D6A72" w:rsidP="009D6A72">
            <w:pPr>
              <w:keepNext/>
              <w:keepLines/>
              <w:bidi/>
              <w:ind w:left="-26" w:right="-13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701" w:type="pct"/>
            <w:vMerge/>
            <w:vAlign w:val="center"/>
          </w:tcPr>
          <w:p w14:paraId="5307C8FD" w14:textId="77777777" w:rsidR="009D6A72" w:rsidRPr="003112B9" w:rsidRDefault="009D6A72" w:rsidP="009D6A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93" w:type="pct"/>
            <w:vAlign w:val="center"/>
          </w:tcPr>
          <w:p w14:paraId="6CB67DA8" w14:textId="6638C0A3" w:rsidR="009D6A72" w:rsidRPr="003112B9" w:rsidRDefault="009D6A72" w:rsidP="009D6A72">
            <w:pPr>
              <w:keepNext/>
              <w:keepLines/>
              <w:bidi/>
              <w:ind w:left="-47" w:right="-61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>طن</w:t>
            </w:r>
            <w:r w:rsidR="002C2DD6"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>من</w:t>
            </w:r>
            <w:r w:rsidR="002C2DD6"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>مكافئ</w:t>
            </w:r>
            <w:r w:rsidR="002C2DD6"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>ثاني</w:t>
            </w:r>
            <w:r w:rsidR="002C2DD6"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>أكسيد</w:t>
            </w:r>
            <w:r w:rsidR="002C2DD6"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>الكربون</w:t>
            </w:r>
          </w:p>
        </w:tc>
        <w:tc>
          <w:tcPr>
            <w:tcW w:w="407" w:type="pct"/>
          </w:tcPr>
          <w:p w14:paraId="2FFF8E84" w14:textId="6A74FE9B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>غير</w:t>
            </w:r>
            <w:r w:rsidR="002C2DD6"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>متوافرة</w:t>
            </w:r>
          </w:p>
        </w:tc>
        <w:tc>
          <w:tcPr>
            <w:tcW w:w="366" w:type="pct"/>
          </w:tcPr>
          <w:p w14:paraId="7A0B3AC9" w14:textId="77777777" w:rsidR="009D6A72" w:rsidRPr="003112B9" w:rsidRDefault="009D6A72" w:rsidP="00526661">
            <w:pPr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526661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677,884</w:t>
            </w:r>
          </w:p>
        </w:tc>
        <w:tc>
          <w:tcPr>
            <w:tcW w:w="325" w:type="pct"/>
          </w:tcPr>
          <w:p w14:paraId="1BDB333F" w14:textId="77777777" w:rsidR="009D6A72" w:rsidRPr="00526661" w:rsidRDefault="009D6A72" w:rsidP="00526661">
            <w:pPr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526661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677,884</w:t>
            </w:r>
          </w:p>
        </w:tc>
        <w:tc>
          <w:tcPr>
            <w:tcW w:w="407" w:type="pct"/>
          </w:tcPr>
          <w:p w14:paraId="4349C609" w14:textId="77777777" w:rsidR="009D6A72" w:rsidRPr="003112B9" w:rsidRDefault="009D6A72" w:rsidP="00526661">
            <w:pPr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526661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677,884</w:t>
            </w:r>
          </w:p>
        </w:tc>
        <w:tc>
          <w:tcPr>
            <w:tcW w:w="366" w:type="pct"/>
          </w:tcPr>
          <w:p w14:paraId="003F326C" w14:textId="77777777" w:rsidR="009D6A72" w:rsidRPr="003112B9" w:rsidRDefault="009D6A72" w:rsidP="00526661">
            <w:pPr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526661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677,884</w:t>
            </w:r>
          </w:p>
        </w:tc>
        <w:tc>
          <w:tcPr>
            <w:tcW w:w="366" w:type="pct"/>
          </w:tcPr>
          <w:p w14:paraId="137E02F9" w14:textId="77777777" w:rsidR="009D6A72" w:rsidRPr="00526661" w:rsidRDefault="009D6A72" w:rsidP="00526661">
            <w:pPr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526661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677,884</w:t>
            </w:r>
          </w:p>
        </w:tc>
        <w:tc>
          <w:tcPr>
            <w:tcW w:w="366" w:type="pct"/>
          </w:tcPr>
          <w:p w14:paraId="6444C49A" w14:textId="77777777" w:rsidR="009D6A72" w:rsidRPr="003112B9" w:rsidRDefault="009D6A72" w:rsidP="00526661">
            <w:pPr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526661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610,096</w:t>
            </w:r>
          </w:p>
        </w:tc>
        <w:tc>
          <w:tcPr>
            <w:tcW w:w="408" w:type="pct"/>
          </w:tcPr>
          <w:p w14:paraId="3D372E5B" w14:textId="77777777" w:rsidR="009D6A72" w:rsidRPr="003112B9" w:rsidRDefault="009D6A72" w:rsidP="00EF7AFF">
            <w:pPr>
              <w:bidi/>
              <w:ind w:right="-37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610,096</w:t>
            </w:r>
          </w:p>
        </w:tc>
        <w:tc>
          <w:tcPr>
            <w:tcW w:w="480" w:type="pct"/>
          </w:tcPr>
          <w:p w14:paraId="08FA2005" w14:textId="4DE5632B" w:rsidR="009D6A72" w:rsidRPr="003112B9" w:rsidRDefault="009D6A72" w:rsidP="00B46C10">
            <w:pPr>
              <w:keepNext/>
              <w:keepLines/>
              <w:bidi/>
              <w:ind w:left="-64" w:right="-33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>غير</w:t>
            </w:r>
            <w:r w:rsidR="002C2DD6"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>متوافرة</w:t>
            </w:r>
          </w:p>
        </w:tc>
      </w:tr>
      <w:tr w:rsidR="009D6A72" w:rsidRPr="003112B9" w14:paraId="2EF52741" w14:textId="77777777" w:rsidTr="00526661">
        <w:trPr>
          <w:trHeight w:val="374"/>
          <w:jc w:val="center"/>
        </w:trPr>
        <w:tc>
          <w:tcPr>
            <w:tcW w:w="216" w:type="pct"/>
            <w:vMerge w:val="restart"/>
            <w:hideMark/>
          </w:tcPr>
          <w:p w14:paraId="04241504" w14:textId="6307EE81" w:rsidR="009D6A72" w:rsidRPr="003112B9" w:rsidRDefault="009D6A72" w:rsidP="009D6A72">
            <w:pPr>
              <w:bidi/>
              <w:ind w:left="-26" w:right="-13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1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.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701" w:type="pct"/>
            <w:vMerge w:val="restart"/>
            <w:hideMark/>
          </w:tcPr>
          <w:p w14:paraId="7746F711" w14:textId="1925F0E9" w:rsidR="009D6A72" w:rsidRPr="003112B9" w:rsidRDefault="009D6A72" w:rsidP="009D6A72">
            <w:pPr>
              <w:bidi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>الحد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>الأقصى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>المسموح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>به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>لاستهلاك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>المواد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>المدرجة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>في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>المرفق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eastAsia="en-CA" w:bidi="ar-SA"/>
              </w:rPr>
              <w:t>"واو"</w:t>
            </w:r>
          </w:p>
        </w:tc>
        <w:tc>
          <w:tcPr>
            <w:tcW w:w="593" w:type="pct"/>
            <w:vAlign w:val="center"/>
          </w:tcPr>
          <w:p w14:paraId="7881455A" w14:textId="1EFB29A4" w:rsidR="009D6A72" w:rsidRPr="003112B9" w:rsidRDefault="009D6A72" w:rsidP="009D6A72">
            <w:pPr>
              <w:bidi/>
              <w:ind w:left="-47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AE"/>
              </w:rPr>
              <w:t>التخفيض</w:t>
            </w:r>
            <w:r w:rsidR="00451DC3" w:rsidRPr="003112B9">
              <w:rPr>
                <w:rFonts w:asciiTheme="majorBidi" w:hAnsiTheme="majorBidi" w:cstheme="majorBidi" w:hint="cs"/>
                <w:sz w:val="18"/>
                <w:szCs w:val="18"/>
                <w:rtl/>
                <w:lang w:val="en-CA" w:bidi="ar-AE"/>
              </w:rPr>
              <w:t>، %</w:t>
            </w:r>
          </w:p>
        </w:tc>
        <w:tc>
          <w:tcPr>
            <w:tcW w:w="407" w:type="pct"/>
          </w:tcPr>
          <w:p w14:paraId="124E8968" w14:textId="7DCFB3CF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>غير</w:t>
            </w:r>
            <w:r w:rsidR="002C2DD6"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>متوافرة</w:t>
            </w:r>
          </w:p>
        </w:tc>
        <w:tc>
          <w:tcPr>
            <w:tcW w:w="366" w:type="pct"/>
          </w:tcPr>
          <w:p w14:paraId="69FA0A0F" w14:textId="6DE0D96D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.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5" w:type="pct"/>
          </w:tcPr>
          <w:p w14:paraId="3860D2E4" w14:textId="7AA13E1E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.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</w:tcPr>
          <w:p w14:paraId="75874ED0" w14:textId="1E2FAD92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.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6" w:type="pct"/>
          </w:tcPr>
          <w:p w14:paraId="62E78788" w14:textId="1628A094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.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6" w:type="pct"/>
          </w:tcPr>
          <w:p w14:paraId="674763EA" w14:textId="6A91BDA6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.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6" w:type="pct"/>
          </w:tcPr>
          <w:p w14:paraId="38D0FD59" w14:textId="59F76D00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15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.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8" w:type="pct"/>
          </w:tcPr>
          <w:p w14:paraId="4494040B" w14:textId="79442E58" w:rsidR="009D6A72" w:rsidRPr="003112B9" w:rsidRDefault="009D6A72" w:rsidP="00526661">
            <w:pPr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15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.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80" w:type="pct"/>
          </w:tcPr>
          <w:p w14:paraId="7D6BE31F" w14:textId="2CD3B708" w:rsidR="009D6A72" w:rsidRPr="003112B9" w:rsidRDefault="009D6A72" w:rsidP="00B46C10">
            <w:pPr>
              <w:bidi/>
              <w:ind w:left="-64" w:right="-33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>غير</w:t>
            </w:r>
            <w:r w:rsidR="002C2DD6"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>متوافرة</w:t>
            </w:r>
          </w:p>
        </w:tc>
      </w:tr>
      <w:tr w:rsidR="009D6A72" w:rsidRPr="003112B9" w14:paraId="70292CB3" w14:textId="77777777" w:rsidTr="00526661">
        <w:trPr>
          <w:trHeight w:val="368"/>
          <w:jc w:val="center"/>
        </w:trPr>
        <w:tc>
          <w:tcPr>
            <w:tcW w:w="216" w:type="pct"/>
            <w:vMerge/>
          </w:tcPr>
          <w:p w14:paraId="0DEFC05C" w14:textId="77777777" w:rsidR="009D6A72" w:rsidRPr="003112B9" w:rsidRDefault="009D6A72" w:rsidP="009D6A72">
            <w:pPr>
              <w:bidi/>
              <w:ind w:left="-26" w:right="-13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701" w:type="pct"/>
            <w:vMerge/>
          </w:tcPr>
          <w:p w14:paraId="41B3316F" w14:textId="77777777" w:rsidR="009D6A72" w:rsidRPr="003112B9" w:rsidRDefault="009D6A72" w:rsidP="009D6A72">
            <w:pPr>
              <w:bidi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93" w:type="pct"/>
            <w:vAlign w:val="center"/>
          </w:tcPr>
          <w:p w14:paraId="127C4904" w14:textId="149684BD" w:rsidR="009D6A72" w:rsidRPr="003112B9" w:rsidRDefault="009D6A72" w:rsidP="009D6A72">
            <w:pPr>
              <w:bidi/>
              <w:ind w:left="-47" w:right="-60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>طن</w:t>
            </w:r>
            <w:r w:rsidR="002C2DD6"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>من</w:t>
            </w:r>
            <w:r w:rsidR="002C2DD6"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>مكافئ</w:t>
            </w:r>
            <w:r w:rsidR="002C2DD6"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>ثاني</w:t>
            </w:r>
            <w:r w:rsidR="002C2DD6"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>أكسيد</w:t>
            </w:r>
            <w:r w:rsidR="002C2DD6"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sz w:val="18"/>
                <w:szCs w:val="18"/>
                <w:rtl/>
                <w:lang w:val="en-CA" w:bidi="ar-SA"/>
              </w:rPr>
              <w:t>الكربون</w:t>
            </w:r>
          </w:p>
        </w:tc>
        <w:tc>
          <w:tcPr>
            <w:tcW w:w="407" w:type="pct"/>
          </w:tcPr>
          <w:p w14:paraId="4509E230" w14:textId="5719EFE4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>غير</w:t>
            </w:r>
            <w:r w:rsidR="002C2DD6"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>متوافرة</w:t>
            </w:r>
          </w:p>
        </w:tc>
        <w:tc>
          <w:tcPr>
            <w:tcW w:w="366" w:type="pct"/>
          </w:tcPr>
          <w:p w14:paraId="27372D12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526661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677,884</w:t>
            </w:r>
          </w:p>
        </w:tc>
        <w:tc>
          <w:tcPr>
            <w:tcW w:w="325" w:type="pct"/>
          </w:tcPr>
          <w:p w14:paraId="0AC8D905" w14:textId="77777777" w:rsidR="009D6A72" w:rsidRPr="00526661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526661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677,884</w:t>
            </w:r>
          </w:p>
        </w:tc>
        <w:tc>
          <w:tcPr>
            <w:tcW w:w="407" w:type="pct"/>
          </w:tcPr>
          <w:p w14:paraId="563A413F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526661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677,884</w:t>
            </w:r>
          </w:p>
        </w:tc>
        <w:tc>
          <w:tcPr>
            <w:tcW w:w="366" w:type="pct"/>
          </w:tcPr>
          <w:p w14:paraId="13E60314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526661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677,884</w:t>
            </w:r>
          </w:p>
        </w:tc>
        <w:tc>
          <w:tcPr>
            <w:tcW w:w="366" w:type="pct"/>
          </w:tcPr>
          <w:p w14:paraId="7A10CD09" w14:textId="77777777" w:rsidR="009D6A72" w:rsidRPr="00526661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526661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677,884</w:t>
            </w:r>
          </w:p>
        </w:tc>
        <w:tc>
          <w:tcPr>
            <w:tcW w:w="366" w:type="pct"/>
          </w:tcPr>
          <w:p w14:paraId="7196CA01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526661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576,201</w:t>
            </w:r>
          </w:p>
        </w:tc>
        <w:tc>
          <w:tcPr>
            <w:tcW w:w="408" w:type="pct"/>
          </w:tcPr>
          <w:p w14:paraId="40D06C65" w14:textId="77777777" w:rsidR="009D6A72" w:rsidRPr="003112B9" w:rsidRDefault="009D6A72" w:rsidP="00526661">
            <w:pPr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sz w:val="18"/>
                <w:szCs w:val="18"/>
              </w:rPr>
              <w:t>576,201</w:t>
            </w:r>
          </w:p>
        </w:tc>
        <w:tc>
          <w:tcPr>
            <w:tcW w:w="480" w:type="pct"/>
          </w:tcPr>
          <w:p w14:paraId="16DB250D" w14:textId="53402326" w:rsidR="009D6A72" w:rsidRPr="003112B9" w:rsidRDefault="009D6A72" w:rsidP="00B46C10">
            <w:pPr>
              <w:bidi/>
              <w:ind w:left="-64" w:right="-33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>غير</w:t>
            </w:r>
            <w:r w:rsidR="002C2DD6"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rtl/>
                <w:lang w:eastAsia="en-CA"/>
              </w:rPr>
              <w:t>متوافرة</w:t>
            </w:r>
          </w:p>
        </w:tc>
      </w:tr>
      <w:tr w:rsidR="009D6A72" w:rsidRPr="003112B9" w14:paraId="29BC3014" w14:textId="77777777" w:rsidTr="00526661">
        <w:trPr>
          <w:trHeight w:val="125"/>
          <w:jc w:val="center"/>
        </w:trPr>
        <w:tc>
          <w:tcPr>
            <w:tcW w:w="216" w:type="pct"/>
            <w:hideMark/>
          </w:tcPr>
          <w:p w14:paraId="76A4CC14" w14:textId="32329A64" w:rsidR="009D6A72" w:rsidRPr="003112B9" w:rsidRDefault="009D6A72" w:rsidP="009D6A72">
            <w:pPr>
              <w:bidi/>
              <w:ind w:left="-26" w:right="-13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2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.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93" w:type="pct"/>
            <w:gridSpan w:val="2"/>
            <w:hideMark/>
          </w:tcPr>
          <w:p w14:paraId="2B36219D" w14:textId="0926A65F" w:rsidR="009D6A72" w:rsidRPr="003112B9" w:rsidRDefault="009D6A72" w:rsidP="009D6A72">
            <w:pPr>
              <w:bidi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shd w:val="clear" w:color="auto" w:fill="FFFFFF" w:themeFill="background1"/>
                <w:rtl/>
                <w:lang w:val="en-US" w:eastAsia="en-CA" w:bidi="ar-AE"/>
              </w:rPr>
              <w:t>التمويل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shd w:val="clear" w:color="auto" w:fill="FFFFFF" w:themeFill="background1"/>
                <w:rtl/>
                <w:lang w:val="en-US" w:eastAsia="en-CA" w:bidi="ar-AE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shd w:val="clear" w:color="auto" w:fill="FFFFFF" w:themeFill="background1"/>
                <w:rtl/>
                <w:lang w:val="en-US" w:eastAsia="en-CA" w:bidi="ar-AE"/>
              </w:rPr>
              <w:t>المتفق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shd w:val="clear" w:color="auto" w:fill="FFFFFF" w:themeFill="background1"/>
                <w:rtl/>
                <w:lang w:val="en-US" w:eastAsia="en-CA" w:bidi="ar-AE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shd w:val="clear" w:color="auto" w:fill="FFFFFF" w:themeFill="background1"/>
                <w:rtl/>
                <w:lang w:val="en-US" w:eastAsia="en-CA" w:bidi="ar-AE"/>
              </w:rPr>
              <w:t>عليه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shd w:val="clear" w:color="auto" w:fill="FFFFFF" w:themeFill="background1"/>
                <w:rtl/>
                <w:lang w:val="en-US" w:eastAsia="en-CA" w:bidi="ar-AE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shd w:val="clear" w:color="auto" w:fill="FFFFFF" w:themeFill="background1"/>
                <w:rtl/>
                <w:lang w:val="en-US" w:eastAsia="en-CA" w:bidi="ar-AE"/>
              </w:rPr>
              <w:t>للوكالة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shd w:val="clear" w:color="auto" w:fill="FFFFFF" w:themeFill="background1"/>
                <w:rtl/>
                <w:lang w:val="en-US" w:eastAsia="en-CA" w:bidi="ar-AE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shd w:val="clear" w:color="auto" w:fill="FFFFFF" w:themeFill="background1"/>
                <w:rtl/>
                <w:lang w:val="en-US" w:eastAsia="en-CA" w:bidi="ar-AE"/>
              </w:rPr>
              <w:t>الرئيسية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shd w:val="clear" w:color="auto" w:fill="FFFFFF" w:themeFill="background1"/>
                <w:rtl/>
                <w:lang w:val="en-US" w:eastAsia="en-CA" w:bidi="ar-AE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shd w:val="clear" w:color="auto" w:fill="FFFFFF" w:themeFill="background1"/>
                <w:rtl/>
                <w:lang w:val="en-US" w:eastAsia="en-CA" w:bidi="ar-AE"/>
              </w:rPr>
              <w:t>(</w:t>
            </w:r>
            <w:r w:rsidRPr="003112B9">
              <w:rPr>
                <w:rFonts w:asciiTheme="majorBidi" w:hAnsiTheme="majorBidi" w:cstheme="majorBidi" w:hint="cs"/>
                <w:color w:val="000000"/>
                <w:sz w:val="18"/>
                <w:szCs w:val="18"/>
                <w:shd w:val="clear" w:color="auto" w:fill="FFFFFF" w:themeFill="background1"/>
                <w:rtl/>
                <w:lang w:val="en-US" w:eastAsia="en-CA" w:bidi="ar-AE"/>
              </w:rPr>
              <w:t>اليونيدو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shd w:val="clear" w:color="auto" w:fill="FFFFFF" w:themeFill="background1"/>
                <w:rtl/>
                <w:lang w:val="en-US" w:eastAsia="en-CA" w:bidi="ar-AE"/>
              </w:rPr>
              <w:t>)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shd w:val="clear" w:color="auto" w:fill="FFFFFF" w:themeFill="background1"/>
                <w:rtl/>
                <w:lang w:val="en-US" w:eastAsia="en-CA" w:bidi="ar-AE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shd w:val="clear" w:color="auto" w:fill="FFFFFF" w:themeFill="background1"/>
                <w:rtl/>
                <w:lang w:val="en-US" w:eastAsia="en-CA" w:bidi="ar-AE"/>
              </w:rPr>
              <w:t>(دولار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shd w:val="clear" w:color="auto" w:fill="FFFFFF" w:themeFill="background1"/>
                <w:rtl/>
                <w:lang w:val="en-US" w:eastAsia="en-CA" w:bidi="ar-AE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shd w:val="clear" w:color="auto" w:fill="FFFFFF" w:themeFill="background1"/>
                <w:rtl/>
                <w:lang w:val="en-US" w:eastAsia="en-CA" w:bidi="ar-AE"/>
              </w:rPr>
              <w:t>أمريكي)</w:t>
            </w:r>
          </w:p>
        </w:tc>
        <w:tc>
          <w:tcPr>
            <w:tcW w:w="407" w:type="pct"/>
          </w:tcPr>
          <w:p w14:paraId="56B451BC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153,500</w:t>
            </w:r>
          </w:p>
        </w:tc>
        <w:tc>
          <w:tcPr>
            <w:tcW w:w="366" w:type="pct"/>
          </w:tcPr>
          <w:p w14:paraId="5EB080FF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5" w:type="pct"/>
          </w:tcPr>
          <w:p w14:paraId="34519F76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</w:tcPr>
          <w:p w14:paraId="3A5F5021" w14:textId="77777777" w:rsidR="009D6A72" w:rsidRPr="003112B9" w:rsidRDefault="009D6A72" w:rsidP="00B46C10">
            <w:pPr>
              <w:bidi/>
              <w:ind w:right="-15"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225,290</w:t>
            </w:r>
          </w:p>
        </w:tc>
        <w:tc>
          <w:tcPr>
            <w:tcW w:w="366" w:type="pct"/>
          </w:tcPr>
          <w:p w14:paraId="7591C8CB" w14:textId="77777777" w:rsidR="009D6A72" w:rsidRPr="003112B9" w:rsidRDefault="009D6A72" w:rsidP="00B46C10">
            <w:pPr>
              <w:bidi/>
              <w:ind w:right="-15"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66" w:type="pct"/>
          </w:tcPr>
          <w:p w14:paraId="74D10689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6" w:type="pct"/>
          </w:tcPr>
          <w:p w14:paraId="11F49A1A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8" w:type="pct"/>
          </w:tcPr>
          <w:p w14:paraId="6FC8934F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25,000</w:t>
            </w:r>
          </w:p>
        </w:tc>
        <w:tc>
          <w:tcPr>
            <w:tcW w:w="480" w:type="pct"/>
          </w:tcPr>
          <w:p w14:paraId="7CC842EB" w14:textId="77777777" w:rsidR="009D6A72" w:rsidRPr="003112B9" w:rsidRDefault="009D6A72" w:rsidP="00B46C10">
            <w:pPr>
              <w:bidi/>
              <w:ind w:left="-170" w:right="-15" w:firstLine="170"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403,790</w:t>
            </w:r>
          </w:p>
        </w:tc>
      </w:tr>
      <w:tr w:rsidR="009D6A72" w:rsidRPr="003112B9" w14:paraId="7BA27C31" w14:textId="77777777" w:rsidTr="00526661">
        <w:trPr>
          <w:trHeight w:val="60"/>
          <w:jc w:val="center"/>
        </w:trPr>
        <w:tc>
          <w:tcPr>
            <w:tcW w:w="216" w:type="pct"/>
            <w:hideMark/>
          </w:tcPr>
          <w:p w14:paraId="338D28BD" w14:textId="41248E02" w:rsidR="009D6A72" w:rsidRPr="003112B9" w:rsidRDefault="009D6A72" w:rsidP="009D6A72">
            <w:pPr>
              <w:bidi/>
              <w:ind w:left="-26" w:right="-13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2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.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93" w:type="pct"/>
            <w:gridSpan w:val="2"/>
            <w:hideMark/>
          </w:tcPr>
          <w:p w14:paraId="49609A59" w14:textId="1D44A9BA" w:rsidR="009D6A72" w:rsidRPr="003112B9" w:rsidRDefault="009D6A72" w:rsidP="009D6A72">
            <w:pPr>
              <w:bidi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تكاليف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الدعم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للوكالة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الرئيسية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(دولار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أمريكي)</w:t>
            </w:r>
          </w:p>
        </w:tc>
        <w:tc>
          <w:tcPr>
            <w:tcW w:w="407" w:type="pct"/>
          </w:tcPr>
          <w:p w14:paraId="1A0E314F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19,955</w:t>
            </w:r>
          </w:p>
        </w:tc>
        <w:tc>
          <w:tcPr>
            <w:tcW w:w="366" w:type="pct"/>
          </w:tcPr>
          <w:p w14:paraId="2D866989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5" w:type="pct"/>
          </w:tcPr>
          <w:p w14:paraId="188B6B56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</w:tcPr>
          <w:p w14:paraId="37A18F6B" w14:textId="77777777" w:rsidR="009D6A72" w:rsidRPr="003112B9" w:rsidRDefault="009D6A72" w:rsidP="00B46C10">
            <w:pPr>
              <w:bidi/>
              <w:ind w:right="-15"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29,288</w:t>
            </w:r>
          </w:p>
        </w:tc>
        <w:tc>
          <w:tcPr>
            <w:tcW w:w="366" w:type="pct"/>
          </w:tcPr>
          <w:p w14:paraId="4C07D928" w14:textId="77777777" w:rsidR="009D6A72" w:rsidRPr="003112B9" w:rsidRDefault="009D6A72" w:rsidP="00B46C10">
            <w:pPr>
              <w:bidi/>
              <w:ind w:right="-15"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66" w:type="pct"/>
          </w:tcPr>
          <w:p w14:paraId="6422B2D7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6" w:type="pct"/>
          </w:tcPr>
          <w:p w14:paraId="2233BDBF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8" w:type="pct"/>
          </w:tcPr>
          <w:p w14:paraId="3603017C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3,250</w:t>
            </w:r>
          </w:p>
        </w:tc>
        <w:tc>
          <w:tcPr>
            <w:tcW w:w="480" w:type="pct"/>
          </w:tcPr>
          <w:p w14:paraId="2C5CB542" w14:textId="77777777" w:rsidR="009D6A72" w:rsidRPr="003112B9" w:rsidRDefault="009D6A72" w:rsidP="00B46C10">
            <w:pPr>
              <w:bidi/>
              <w:ind w:left="-170" w:right="-15" w:firstLine="170"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52,493</w:t>
            </w:r>
          </w:p>
        </w:tc>
      </w:tr>
      <w:tr w:rsidR="009D6A72" w:rsidRPr="003112B9" w14:paraId="0589AE75" w14:textId="77777777" w:rsidTr="00526661">
        <w:trPr>
          <w:trHeight w:val="60"/>
          <w:jc w:val="center"/>
        </w:trPr>
        <w:tc>
          <w:tcPr>
            <w:tcW w:w="216" w:type="pct"/>
          </w:tcPr>
          <w:p w14:paraId="23834E20" w14:textId="787E282E" w:rsidR="009D6A72" w:rsidRPr="003112B9" w:rsidRDefault="009D6A72" w:rsidP="009D6A72">
            <w:pPr>
              <w:bidi/>
              <w:ind w:left="-26" w:right="-13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2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.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93" w:type="pct"/>
            <w:gridSpan w:val="2"/>
          </w:tcPr>
          <w:p w14:paraId="7F58F1DF" w14:textId="4B6DE831" w:rsidR="009D6A72" w:rsidRPr="003112B9" w:rsidRDefault="009D6A72" w:rsidP="009D6A72">
            <w:pPr>
              <w:bidi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التمويل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المتفق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عليه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للوكالة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المتعاونة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(</w:t>
            </w:r>
            <w:r w:rsidRPr="003112B9">
              <w:rPr>
                <w:rFonts w:asciiTheme="majorBidi" w:hAnsiTheme="majorBidi" w:cstheme="majorBidi" w:hint="cs"/>
                <w:sz w:val="18"/>
                <w:szCs w:val="18"/>
                <w:shd w:val="clear" w:color="auto" w:fill="FFFFFF" w:themeFill="background1"/>
                <w:rtl/>
                <w:lang w:bidi="ar-EG"/>
              </w:rPr>
              <w:t>اليونيب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)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(دولار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أمريكي)</w:t>
            </w:r>
          </w:p>
        </w:tc>
        <w:tc>
          <w:tcPr>
            <w:tcW w:w="407" w:type="pct"/>
          </w:tcPr>
          <w:p w14:paraId="1243E676" w14:textId="77777777" w:rsidR="009D6A72" w:rsidRPr="00526661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40,500</w:t>
            </w:r>
          </w:p>
        </w:tc>
        <w:tc>
          <w:tcPr>
            <w:tcW w:w="366" w:type="pct"/>
          </w:tcPr>
          <w:p w14:paraId="51ECE674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5" w:type="pct"/>
          </w:tcPr>
          <w:p w14:paraId="0851C2B7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</w:tcPr>
          <w:p w14:paraId="43A7A066" w14:textId="77777777" w:rsidR="009D6A72" w:rsidRPr="003112B9" w:rsidRDefault="009D6A72" w:rsidP="00B46C10">
            <w:pPr>
              <w:bidi/>
              <w:ind w:right="-15"/>
              <w:jc w:val="lef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112B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20,000</w:t>
            </w:r>
          </w:p>
        </w:tc>
        <w:tc>
          <w:tcPr>
            <w:tcW w:w="366" w:type="pct"/>
          </w:tcPr>
          <w:p w14:paraId="10C1528F" w14:textId="77777777" w:rsidR="009D6A72" w:rsidRPr="003112B9" w:rsidRDefault="009D6A72" w:rsidP="00B46C10">
            <w:pPr>
              <w:bidi/>
              <w:ind w:right="-15"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66" w:type="pct"/>
          </w:tcPr>
          <w:p w14:paraId="6388E1D5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6" w:type="pct"/>
          </w:tcPr>
          <w:p w14:paraId="154C96D3" w14:textId="77777777" w:rsidR="009D6A72" w:rsidRPr="00526661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8" w:type="pct"/>
          </w:tcPr>
          <w:p w14:paraId="3642EC74" w14:textId="77777777" w:rsidR="009D6A72" w:rsidRPr="00526661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7,500</w:t>
            </w:r>
          </w:p>
        </w:tc>
        <w:tc>
          <w:tcPr>
            <w:tcW w:w="480" w:type="pct"/>
          </w:tcPr>
          <w:p w14:paraId="4075E2C6" w14:textId="77777777" w:rsidR="009D6A72" w:rsidRPr="003112B9" w:rsidRDefault="009D6A72" w:rsidP="00B46C10">
            <w:pPr>
              <w:bidi/>
              <w:ind w:left="-170" w:right="-15" w:firstLine="170"/>
              <w:jc w:val="lef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112B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68,000</w:t>
            </w:r>
          </w:p>
        </w:tc>
      </w:tr>
      <w:tr w:rsidR="009D6A72" w:rsidRPr="003112B9" w14:paraId="505AB413" w14:textId="77777777" w:rsidTr="00526661">
        <w:trPr>
          <w:trHeight w:val="60"/>
          <w:jc w:val="center"/>
        </w:trPr>
        <w:tc>
          <w:tcPr>
            <w:tcW w:w="216" w:type="pct"/>
          </w:tcPr>
          <w:p w14:paraId="0DF680E5" w14:textId="79505BED" w:rsidR="009D6A72" w:rsidRPr="003112B9" w:rsidRDefault="009D6A72" w:rsidP="009D6A72">
            <w:pPr>
              <w:bidi/>
              <w:ind w:left="-26" w:right="-13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2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.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93" w:type="pct"/>
            <w:gridSpan w:val="2"/>
          </w:tcPr>
          <w:p w14:paraId="44BB821F" w14:textId="3D197BD1" w:rsidR="009D6A72" w:rsidRPr="003112B9" w:rsidRDefault="009D6A72" w:rsidP="009D6A72">
            <w:pPr>
              <w:bidi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تكاليف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الدعم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للوكالة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المتعاونة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="00086DF5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(دولار أمريكي)</w:t>
            </w:r>
          </w:p>
        </w:tc>
        <w:tc>
          <w:tcPr>
            <w:tcW w:w="407" w:type="pct"/>
          </w:tcPr>
          <w:p w14:paraId="687BAA30" w14:textId="77777777" w:rsidR="009D6A72" w:rsidRPr="00526661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5,265</w:t>
            </w:r>
          </w:p>
        </w:tc>
        <w:tc>
          <w:tcPr>
            <w:tcW w:w="366" w:type="pct"/>
          </w:tcPr>
          <w:p w14:paraId="6B3CE5DA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5" w:type="pct"/>
          </w:tcPr>
          <w:p w14:paraId="1A4AC40C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</w:tcPr>
          <w:p w14:paraId="414FD0E8" w14:textId="77777777" w:rsidR="009D6A72" w:rsidRPr="003112B9" w:rsidRDefault="009D6A72" w:rsidP="00B46C10">
            <w:pPr>
              <w:bidi/>
              <w:ind w:right="-15"/>
              <w:jc w:val="lef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112B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2,600</w:t>
            </w:r>
          </w:p>
        </w:tc>
        <w:tc>
          <w:tcPr>
            <w:tcW w:w="366" w:type="pct"/>
          </w:tcPr>
          <w:p w14:paraId="2E0E383D" w14:textId="77777777" w:rsidR="009D6A72" w:rsidRPr="003112B9" w:rsidRDefault="009D6A72" w:rsidP="00B46C10">
            <w:pPr>
              <w:bidi/>
              <w:ind w:right="-15"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66" w:type="pct"/>
          </w:tcPr>
          <w:p w14:paraId="72903B79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6" w:type="pct"/>
          </w:tcPr>
          <w:p w14:paraId="22467D75" w14:textId="77777777" w:rsidR="009D6A72" w:rsidRPr="00526661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8" w:type="pct"/>
          </w:tcPr>
          <w:p w14:paraId="0547A595" w14:textId="77777777" w:rsidR="009D6A72" w:rsidRPr="00526661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975</w:t>
            </w:r>
          </w:p>
        </w:tc>
        <w:tc>
          <w:tcPr>
            <w:tcW w:w="480" w:type="pct"/>
          </w:tcPr>
          <w:p w14:paraId="28A801D3" w14:textId="77777777" w:rsidR="009D6A72" w:rsidRPr="003112B9" w:rsidRDefault="009D6A72" w:rsidP="00B46C10">
            <w:pPr>
              <w:bidi/>
              <w:ind w:left="-170" w:right="-15" w:firstLine="170"/>
              <w:jc w:val="lef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112B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8,840</w:t>
            </w:r>
          </w:p>
        </w:tc>
      </w:tr>
      <w:tr w:rsidR="009D6A72" w:rsidRPr="003112B9" w14:paraId="30E7BF50" w14:textId="77777777" w:rsidTr="00526661">
        <w:trPr>
          <w:trHeight w:val="65"/>
          <w:jc w:val="center"/>
        </w:trPr>
        <w:tc>
          <w:tcPr>
            <w:tcW w:w="216" w:type="pct"/>
            <w:hideMark/>
          </w:tcPr>
          <w:p w14:paraId="42BB0E20" w14:textId="24D6827B" w:rsidR="009D6A72" w:rsidRPr="003112B9" w:rsidRDefault="009D6A72" w:rsidP="009D6A72">
            <w:pPr>
              <w:bidi/>
              <w:ind w:left="-26" w:right="-13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3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.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93" w:type="pct"/>
            <w:gridSpan w:val="2"/>
            <w:hideMark/>
          </w:tcPr>
          <w:p w14:paraId="1D19B792" w14:textId="6598EB83" w:rsidR="009D6A72" w:rsidRPr="003112B9" w:rsidRDefault="009D6A72" w:rsidP="009D6A72">
            <w:pPr>
              <w:bidi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إجمالي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التمويل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المتفق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عليه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(دولار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أمريكي)</w:t>
            </w:r>
          </w:p>
        </w:tc>
        <w:tc>
          <w:tcPr>
            <w:tcW w:w="407" w:type="pct"/>
          </w:tcPr>
          <w:p w14:paraId="7EA41CA0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194,000</w:t>
            </w:r>
          </w:p>
        </w:tc>
        <w:tc>
          <w:tcPr>
            <w:tcW w:w="366" w:type="pct"/>
          </w:tcPr>
          <w:p w14:paraId="78EB15FD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5" w:type="pct"/>
          </w:tcPr>
          <w:p w14:paraId="6DB79274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</w:tcPr>
          <w:p w14:paraId="367A5C9C" w14:textId="77777777" w:rsidR="009D6A72" w:rsidRPr="003112B9" w:rsidRDefault="009D6A72" w:rsidP="00B46C10">
            <w:pPr>
              <w:bidi/>
              <w:ind w:right="-15"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245,290</w:t>
            </w:r>
          </w:p>
        </w:tc>
        <w:tc>
          <w:tcPr>
            <w:tcW w:w="366" w:type="pct"/>
          </w:tcPr>
          <w:p w14:paraId="0F3F98E1" w14:textId="77777777" w:rsidR="009D6A72" w:rsidRPr="003112B9" w:rsidRDefault="009D6A72" w:rsidP="00B46C10">
            <w:pPr>
              <w:bidi/>
              <w:ind w:right="-15"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66" w:type="pct"/>
          </w:tcPr>
          <w:p w14:paraId="15D898CD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6" w:type="pct"/>
          </w:tcPr>
          <w:p w14:paraId="316AB8A1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8" w:type="pct"/>
          </w:tcPr>
          <w:p w14:paraId="6639CF41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32,500</w:t>
            </w:r>
          </w:p>
        </w:tc>
        <w:tc>
          <w:tcPr>
            <w:tcW w:w="480" w:type="pct"/>
          </w:tcPr>
          <w:p w14:paraId="52D0D77D" w14:textId="77777777" w:rsidR="009D6A72" w:rsidRPr="003112B9" w:rsidRDefault="009D6A72" w:rsidP="00B46C10">
            <w:pPr>
              <w:bidi/>
              <w:ind w:left="-90" w:right="-15" w:firstLine="90"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471,790</w:t>
            </w:r>
          </w:p>
        </w:tc>
      </w:tr>
      <w:tr w:rsidR="009D6A72" w:rsidRPr="003112B9" w14:paraId="2EC98C86" w14:textId="77777777" w:rsidTr="00526661">
        <w:trPr>
          <w:trHeight w:val="65"/>
          <w:jc w:val="center"/>
        </w:trPr>
        <w:tc>
          <w:tcPr>
            <w:tcW w:w="216" w:type="pct"/>
            <w:hideMark/>
          </w:tcPr>
          <w:p w14:paraId="45A31EED" w14:textId="60AE5635" w:rsidR="009D6A72" w:rsidRPr="003112B9" w:rsidRDefault="009D6A72" w:rsidP="009D6A72">
            <w:pPr>
              <w:bidi/>
              <w:ind w:left="-26" w:right="-13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3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.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93" w:type="pct"/>
            <w:gridSpan w:val="2"/>
            <w:hideMark/>
          </w:tcPr>
          <w:p w14:paraId="1DE65326" w14:textId="232FD1D2" w:rsidR="009D6A72" w:rsidRPr="003112B9" w:rsidRDefault="009D6A72" w:rsidP="009D6A72">
            <w:pPr>
              <w:bidi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إجمالي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تكاليف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الدعم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(دولار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أمريكي)</w:t>
            </w:r>
          </w:p>
        </w:tc>
        <w:tc>
          <w:tcPr>
            <w:tcW w:w="407" w:type="pct"/>
          </w:tcPr>
          <w:p w14:paraId="2810A59C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25,220</w:t>
            </w:r>
          </w:p>
        </w:tc>
        <w:tc>
          <w:tcPr>
            <w:tcW w:w="366" w:type="pct"/>
          </w:tcPr>
          <w:p w14:paraId="21AE0C1E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5" w:type="pct"/>
          </w:tcPr>
          <w:p w14:paraId="2D13A873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</w:tcPr>
          <w:p w14:paraId="66321D8A" w14:textId="77777777" w:rsidR="009D6A72" w:rsidRPr="003112B9" w:rsidRDefault="009D6A72" w:rsidP="00B46C10">
            <w:pPr>
              <w:bidi/>
              <w:ind w:right="-15"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31,888</w:t>
            </w:r>
          </w:p>
        </w:tc>
        <w:tc>
          <w:tcPr>
            <w:tcW w:w="366" w:type="pct"/>
          </w:tcPr>
          <w:p w14:paraId="2BA42833" w14:textId="77777777" w:rsidR="009D6A72" w:rsidRPr="003112B9" w:rsidRDefault="009D6A72" w:rsidP="00B46C10">
            <w:pPr>
              <w:bidi/>
              <w:ind w:right="-15"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66" w:type="pct"/>
          </w:tcPr>
          <w:p w14:paraId="53A70A09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6" w:type="pct"/>
          </w:tcPr>
          <w:p w14:paraId="4A38EF7C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8" w:type="pct"/>
          </w:tcPr>
          <w:p w14:paraId="05483753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4,225</w:t>
            </w:r>
          </w:p>
        </w:tc>
        <w:tc>
          <w:tcPr>
            <w:tcW w:w="480" w:type="pct"/>
          </w:tcPr>
          <w:p w14:paraId="3E7F255F" w14:textId="77777777" w:rsidR="009D6A72" w:rsidRPr="00B46C10" w:rsidRDefault="009D6A72" w:rsidP="00B46C10">
            <w:pPr>
              <w:bidi/>
              <w:ind w:left="-90" w:right="-15" w:firstLine="90"/>
              <w:jc w:val="lef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112B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61,333</w:t>
            </w:r>
          </w:p>
        </w:tc>
      </w:tr>
      <w:tr w:rsidR="009D6A72" w:rsidRPr="00B46C10" w14:paraId="30E01D2A" w14:textId="77777777" w:rsidTr="00526661">
        <w:trPr>
          <w:trHeight w:val="56"/>
          <w:jc w:val="center"/>
        </w:trPr>
        <w:tc>
          <w:tcPr>
            <w:tcW w:w="216" w:type="pct"/>
            <w:hideMark/>
          </w:tcPr>
          <w:p w14:paraId="0520B073" w14:textId="50F185F3" w:rsidR="009D6A72" w:rsidRPr="003112B9" w:rsidRDefault="009D6A72" w:rsidP="009D6A72">
            <w:pPr>
              <w:bidi/>
              <w:ind w:left="-26" w:right="-13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3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.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93" w:type="pct"/>
            <w:gridSpan w:val="2"/>
            <w:hideMark/>
          </w:tcPr>
          <w:p w14:paraId="521DCEFE" w14:textId="13D7A66D" w:rsidR="009D6A72" w:rsidRPr="003112B9" w:rsidRDefault="009D6A72" w:rsidP="009D6A72">
            <w:pPr>
              <w:bidi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إجمالي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التكاليف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المتفق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عليها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(دولار</w:t>
            </w:r>
            <w:r w:rsidR="002C2DD6"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 xml:space="preserve"> </w:t>
            </w: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CA" w:bidi="ar-SA"/>
              </w:rPr>
              <w:t>أمريكي)</w:t>
            </w:r>
          </w:p>
        </w:tc>
        <w:tc>
          <w:tcPr>
            <w:tcW w:w="407" w:type="pct"/>
          </w:tcPr>
          <w:p w14:paraId="5C9ACE59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219,220</w:t>
            </w:r>
          </w:p>
        </w:tc>
        <w:tc>
          <w:tcPr>
            <w:tcW w:w="366" w:type="pct"/>
          </w:tcPr>
          <w:p w14:paraId="39EB11A3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5" w:type="pct"/>
          </w:tcPr>
          <w:p w14:paraId="0A1063DF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</w:tcPr>
          <w:p w14:paraId="31D42AB1" w14:textId="77777777" w:rsidR="009D6A72" w:rsidRPr="003112B9" w:rsidRDefault="009D6A72" w:rsidP="00B46C10">
            <w:pPr>
              <w:bidi/>
              <w:ind w:right="-15"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277,178</w:t>
            </w:r>
          </w:p>
        </w:tc>
        <w:tc>
          <w:tcPr>
            <w:tcW w:w="366" w:type="pct"/>
          </w:tcPr>
          <w:p w14:paraId="3376A97C" w14:textId="77777777" w:rsidR="009D6A72" w:rsidRPr="003112B9" w:rsidRDefault="009D6A72" w:rsidP="00B46C10">
            <w:pPr>
              <w:bidi/>
              <w:ind w:right="-15"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66" w:type="pct"/>
          </w:tcPr>
          <w:p w14:paraId="6A50C413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6" w:type="pct"/>
          </w:tcPr>
          <w:p w14:paraId="377EF86D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8" w:type="pct"/>
          </w:tcPr>
          <w:p w14:paraId="1D0D3A2D" w14:textId="77777777" w:rsidR="009D6A72" w:rsidRPr="003112B9" w:rsidRDefault="009D6A72" w:rsidP="00526661">
            <w:pPr>
              <w:keepNext/>
              <w:keepLines/>
              <w:bidi/>
              <w:ind w:left="-64" w:right="-37" w:firstLine="64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  <w:t>36,725</w:t>
            </w:r>
          </w:p>
        </w:tc>
        <w:tc>
          <w:tcPr>
            <w:tcW w:w="480" w:type="pct"/>
          </w:tcPr>
          <w:p w14:paraId="1F7D9C41" w14:textId="77777777" w:rsidR="009D6A72" w:rsidRPr="00B46C10" w:rsidRDefault="009D6A72" w:rsidP="00B46C10">
            <w:pPr>
              <w:bidi/>
              <w:ind w:left="-90" w:right="-15" w:firstLine="90"/>
              <w:jc w:val="lef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112B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533,123</w:t>
            </w:r>
          </w:p>
        </w:tc>
      </w:tr>
      <w:tr w:rsidR="009D6A72" w:rsidRPr="003112B9" w14:paraId="100126D9" w14:textId="77777777" w:rsidTr="00526661">
        <w:trPr>
          <w:trHeight w:val="56"/>
          <w:jc w:val="center"/>
        </w:trPr>
        <w:tc>
          <w:tcPr>
            <w:tcW w:w="216" w:type="pct"/>
          </w:tcPr>
          <w:p w14:paraId="20CBACE6" w14:textId="41211465" w:rsidR="009D6A72" w:rsidRPr="003112B9" w:rsidRDefault="009D6A72" w:rsidP="009D6A72">
            <w:pPr>
              <w:bidi/>
              <w:ind w:left="-26" w:right="-13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4</w:t>
            </w:r>
            <w:r w:rsidR="002C2DD6"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.</w:t>
            </w: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1</w:t>
            </w:r>
            <w:r w:rsidR="002C2DD6"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.</w:t>
            </w: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4304" w:type="pct"/>
            <w:gridSpan w:val="10"/>
          </w:tcPr>
          <w:p w14:paraId="40B4C8D3" w14:textId="268571EC" w:rsidR="009D6A72" w:rsidRPr="003112B9" w:rsidRDefault="009D6A72" w:rsidP="009D6A72">
            <w:pPr>
              <w:bidi/>
              <w:ind w:right="-15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تخفيضات</w:t>
            </w:r>
            <w:r w:rsidR="002C2DD6"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المواد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ال</w:t>
            </w:r>
            <w:r w:rsidR="007B726B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هيدروفلوروكربون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ية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الموجو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د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ة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في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البوليولات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سابقة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الخ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لط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المتفق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عليها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بموجب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هذ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ا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الاتفاق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(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طن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من</w:t>
            </w:r>
            <w:r w:rsidR="002C2DD6"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مكا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فئ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ثاني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أكسيد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الكربون)</w:t>
            </w:r>
          </w:p>
        </w:tc>
        <w:tc>
          <w:tcPr>
            <w:tcW w:w="480" w:type="pct"/>
          </w:tcPr>
          <w:p w14:paraId="72891540" w14:textId="77777777" w:rsidR="009D6A72" w:rsidRPr="003112B9" w:rsidRDefault="009D6A72" w:rsidP="00B46C10">
            <w:pPr>
              <w:bidi/>
              <w:ind w:left="-90" w:right="-15" w:firstLine="90"/>
              <w:jc w:val="lef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112B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35,527</w:t>
            </w:r>
          </w:p>
        </w:tc>
      </w:tr>
      <w:tr w:rsidR="009D6A72" w:rsidRPr="003112B9" w14:paraId="41E45DC3" w14:textId="77777777" w:rsidTr="00526661">
        <w:trPr>
          <w:trHeight w:val="56"/>
          <w:jc w:val="center"/>
        </w:trPr>
        <w:tc>
          <w:tcPr>
            <w:tcW w:w="216" w:type="pct"/>
          </w:tcPr>
          <w:p w14:paraId="173C0A35" w14:textId="10B4541A" w:rsidR="009D6A72" w:rsidRPr="003112B9" w:rsidRDefault="009D6A72" w:rsidP="009D6A72">
            <w:pPr>
              <w:bidi/>
              <w:ind w:left="-26" w:right="-13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4</w:t>
            </w:r>
            <w:r w:rsidR="002C2DD6"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.</w:t>
            </w: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1</w:t>
            </w:r>
            <w:r w:rsidR="002C2DD6"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.</w:t>
            </w: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4304" w:type="pct"/>
            <w:gridSpan w:val="10"/>
          </w:tcPr>
          <w:p w14:paraId="75604FA5" w14:textId="31D63D2F" w:rsidR="009D6A72" w:rsidRPr="003112B9" w:rsidRDefault="009D6A72" w:rsidP="009D6A72">
            <w:pPr>
              <w:bidi/>
              <w:ind w:right="-15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تخفيضات</w:t>
            </w:r>
            <w:r w:rsidR="002C2DD6"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المواد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ال</w:t>
            </w:r>
            <w:r w:rsidR="007B726B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هيدروفلوروكربون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ية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الموجو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د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ة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في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البوليولات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سابقة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الخ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لط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من</w:t>
            </w:r>
            <w:r w:rsidR="002C2DD6"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المشروعات</w:t>
            </w:r>
            <w:r w:rsidR="002C2DD6"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الموافق</w:t>
            </w:r>
            <w:r w:rsidR="002C2DD6"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عليها</w:t>
            </w:r>
            <w:r w:rsidR="002C2DD6"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سابقا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(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طن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من</w:t>
            </w:r>
            <w:r w:rsidR="002C2DD6"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مكا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فئ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ثاني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أكسيد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الكربون)</w:t>
            </w:r>
          </w:p>
        </w:tc>
        <w:tc>
          <w:tcPr>
            <w:tcW w:w="480" w:type="pct"/>
          </w:tcPr>
          <w:p w14:paraId="0ADC5638" w14:textId="77777777" w:rsidR="009D6A72" w:rsidRPr="003112B9" w:rsidRDefault="009D6A72" w:rsidP="00B46C10">
            <w:pPr>
              <w:bidi/>
              <w:ind w:left="-90" w:right="-15" w:firstLine="90"/>
              <w:jc w:val="lef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112B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0</w:t>
            </w:r>
          </w:p>
        </w:tc>
      </w:tr>
      <w:tr w:rsidR="009D6A72" w:rsidRPr="00E74DF8" w14:paraId="5C21EA33" w14:textId="77777777" w:rsidTr="00526661">
        <w:trPr>
          <w:trHeight w:val="56"/>
          <w:jc w:val="center"/>
        </w:trPr>
        <w:tc>
          <w:tcPr>
            <w:tcW w:w="216" w:type="pct"/>
          </w:tcPr>
          <w:p w14:paraId="70EDDD40" w14:textId="41F42D5A" w:rsidR="009D6A72" w:rsidRPr="003112B9" w:rsidRDefault="009D6A72" w:rsidP="009D6A72">
            <w:pPr>
              <w:bidi/>
              <w:ind w:left="-26" w:right="-13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eastAsia="en-CA"/>
              </w:rPr>
            </w:pP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4</w:t>
            </w:r>
            <w:r w:rsidR="002C2DD6"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.</w:t>
            </w: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1</w:t>
            </w:r>
            <w:r w:rsidR="002C2DD6"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.</w:t>
            </w:r>
            <w:r w:rsidRPr="003112B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4304" w:type="pct"/>
            <w:gridSpan w:val="10"/>
          </w:tcPr>
          <w:p w14:paraId="704DD12A" w14:textId="3435DF0B" w:rsidR="009D6A72" w:rsidRPr="003112B9" w:rsidRDefault="009D6A72" w:rsidP="009D6A72">
            <w:pPr>
              <w:bidi/>
              <w:ind w:right="-15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الاستهلاك</w:t>
            </w:r>
            <w:r w:rsidR="002C2DD6"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المؤهل</w:t>
            </w:r>
            <w:r w:rsidR="002C2DD6"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المتبقي</w:t>
            </w:r>
            <w:r w:rsidR="002C2DD6"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ل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لمواد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ال</w:t>
            </w:r>
            <w:r w:rsidR="007B726B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هيدروفلوروكربون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ية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الموجو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د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ة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في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البوليولات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سابقة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الخ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لط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(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طن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من</w:t>
            </w:r>
            <w:r w:rsidR="002C2DD6"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مكا</w:t>
            </w:r>
            <w:r w:rsidRPr="003112B9">
              <w:rPr>
                <w:rFonts w:asciiTheme="majorBidi" w:hAnsiTheme="majorBidi" w:hint="cs"/>
                <w:color w:val="000000"/>
                <w:sz w:val="18"/>
                <w:szCs w:val="18"/>
                <w:rtl/>
                <w:lang w:val="en-CA" w:bidi="ar-AE"/>
              </w:rPr>
              <w:t>فئ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ثاني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أكسيد</w:t>
            </w:r>
            <w:r w:rsidR="002C2DD6"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3112B9">
              <w:rPr>
                <w:rFonts w:asciiTheme="majorBidi" w:hAnsiTheme="majorBidi"/>
                <w:color w:val="000000"/>
                <w:sz w:val="18"/>
                <w:szCs w:val="18"/>
                <w:rtl/>
                <w:lang w:val="en-CA" w:bidi="ar-AE"/>
              </w:rPr>
              <w:t>الكربون)</w:t>
            </w:r>
          </w:p>
        </w:tc>
        <w:tc>
          <w:tcPr>
            <w:tcW w:w="480" w:type="pct"/>
          </w:tcPr>
          <w:p w14:paraId="745E2E44" w14:textId="77777777" w:rsidR="009D6A72" w:rsidRPr="0038619B" w:rsidRDefault="009D6A72" w:rsidP="00B46C10">
            <w:pPr>
              <w:bidi/>
              <w:ind w:left="-90" w:right="-15" w:firstLine="90"/>
              <w:jc w:val="lef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112B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0</w:t>
            </w:r>
          </w:p>
        </w:tc>
      </w:tr>
    </w:tbl>
    <w:p w14:paraId="3D8C3021" w14:textId="77777777" w:rsidR="009D6A72" w:rsidRDefault="009D6A72" w:rsidP="009D6A72">
      <w:pPr>
        <w:bidi/>
        <w:rPr>
          <w:rtl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8C7268" w:rsidRPr="00554231" w14:paraId="6CA2DB7C" w14:textId="77777777" w:rsidTr="00CD0E39">
        <w:tc>
          <w:tcPr>
            <w:tcW w:w="1871" w:type="dxa"/>
          </w:tcPr>
          <w:p w14:paraId="366AE4C8" w14:textId="77777777" w:rsidR="008C7268" w:rsidRPr="00554231" w:rsidRDefault="008C7268" w:rsidP="0026465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872" w:type="dxa"/>
          </w:tcPr>
          <w:p w14:paraId="3DD7A6B8" w14:textId="77777777" w:rsidR="008C7268" w:rsidRPr="00554231" w:rsidRDefault="008C7268" w:rsidP="0026465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523C76C" w14:textId="77777777" w:rsidR="008C7268" w:rsidRPr="00554231" w:rsidRDefault="008C7268" w:rsidP="0026465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872" w:type="dxa"/>
          </w:tcPr>
          <w:p w14:paraId="18A64743" w14:textId="77777777" w:rsidR="008C7268" w:rsidRPr="00554231" w:rsidRDefault="008C7268" w:rsidP="0026465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873" w:type="dxa"/>
          </w:tcPr>
          <w:p w14:paraId="3E08A4B0" w14:textId="77777777" w:rsidR="008C7268" w:rsidRPr="00554231" w:rsidRDefault="008C7268" w:rsidP="00264651">
            <w:pPr>
              <w:widowControl w:val="0"/>
              <w:rPr>
                <w:sz w:val="26"/>
                <w:szCs w:val="26"/>
              </w:rPr>
            </w:pPr>
          </w:p>
        </w:tc>
      </w:tr>
    </w:tbl>
    <w:p w14:paraId="4C29EECD" w14:textId="77777777" w:rsidR="008C7268" w:rsidRPr="00C727CF" w:rsidRDefault="008C7268" w:rsidP="00264651">
      <w:pPr>
        <w:widowControl w:val="0"/>
        <w:bidi/>
        <w:spacing w:after="240"/>
        <w:outlineLvl w:val="0"/>
        <w:rPr>
          <w:sz w:val="26"/>
          <w:szCs w:val="26"/>
          <w:rtl/>
        </w:rPr>
      </w:pPr>
    </w:p>
    <w:sectPr w:rsidR="008C7268" w:rsidRPr="00C727CF" w:rsidSect="00882671">
      <w:headerReference w:type="even" r:id="rId18"/>
      <w:headerReference w:type="default" r:id="rId19"/>
      <w:pgSz w:w="12240" w:h="15840" w:code="1"/>
      <w:pgMar w:top="720" w:right="1440" w:bottom="862" w:left="1440" w:header="720" w:footer="476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D3AA8" w14:textId="77777777" w:rsidR="00BE0DD8" w:rsidRDefault="00BE0DD8">
      <w:r>
        <w:separator/>
      </w:r>
    </w:p>
  </w:endnote>
  <w:endnote w:type="continuationSeparator" w:id="0">
    <w:p w14:paraId="51B0A3C2" w14:textId="77777777" w:rsidR="00BE0DD8" w:rsidRDefault="00BE0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81183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2E951E" w14:textId="0D3B3C47" w:rsidR="00882671" w:rsidRDefault="0088267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EFF8A" w14:textId="77777777" w:rsidR="00882671" w:rsidRDefault="00882671" w:rsidP="0088267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3C52C559" w14:textId="77F4D44E" w:rsidR="00882671" w:rsidRPr="00882671" w:rsidRDefault="00882671" w:rsidP="0088267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 xml:space="preserve">قد تصدر دون إخلال بأي </w:t>
    </w:r>
    <w:r w:rsidR="002C2DD6">
      <w:rPr>
        <w:rFonts w:cs="Arabic Transparent" w:hint="cs"/>
        <w:rtl/>
      </w:rPr>
      <w:t>مقرر</w:t>
    </w:r>
    <w:r>
      <w:rPr>
        <w:rFonts w:cs="Arabic Transparent" w:hint="cs"/>
        <w:rtl/>
      </w:rPr>
      <w:t xml:space="preserve"> تتخذه اللجنة التنفيذية بعد صدورها.</w:t>
    </w:r>
    <w:r>
      <w:rPr>
        <w:rFonts w:cs="Arabic Transparent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61578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CD2F9B" w14:textId="2ED1EFB1" w:rsidR="00E468FC" w:rsidRDefault="00E468F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E788C" w14:textId="77777777" w:rsidR="00BE0DD8" w:rsidRDefault="00BE0DD8" w:rsidP="001C0D0E">
      <w:pPr>
        <w:jc w:val="right"/>
      </w:pPr>
      <w:r>
        <w:separator/>
      </w:r>
    </w:p>
  </w:footnote>
  <w:footnote w:type="continuationSeparator" w:id="0">
    <w:p w14:paraId="1FB80601" w14:textId="77777777" w:rsidR="00BE0DD8" w:rsidRDefault="00BE0DD8">
      <w:r>
        <w:continuationSeparator/>
      </w:r>
    </w:p>
  </w:footnote>
  <w:footnote w:id="1">
    <w:p w14:paraId="1847314A" w14:textId="0E8D6EFC" w:rsidR="00393115" w:rsidRPr="003112B9" w:rsidRDefault="00393115" w:rsidP="003433D1">
      <w:pPr>
        <w:pStyle w:val="FootnoteText"/>
        <w:bidi/>
        <w:spacing w:before="60" w:after="60"/>
        <w:ind w:right="100"/>
        <w:rPr>
          <w:sz w:val="22"/>
          <w:szCs w:val="22"/>
          <w:lang w:val="fr-CH"/>
        </w:rPr>
      </w:pPr>
      <w:r w:rsidRPr="003112B9">
        <w:rPr>
          <w:sz w:val="22"/>
          <w:szCs w:val="22"/>
        </w:rPr>
        <w:t>UNEP/OzL.Pro/ExCom/</w:t>
      </w:r>
      <w:r w:rsidR="001D26E3" w:rsidRPr="003112B9">
        <w:rPr>
          <w:sz w:val="22"/>
          <w:szCs w:val="22"/>
        </w:rPr>
        <w:t>98</w:t>
      </w:r>
      <w:r w:rsidRPr="003112B9">
        <w:rPr>
          <w:sz w:val="22"/>
          <w:szCs w:val="22"/>
        </w:rPr>
        <w:t xml:space="preserve">/1 </w:t>
      </w:r>
      <w:r w:rsidRPr="003112B9">
        <w:rPr>
          <w:rStyle w:val="FootnoteReference"/>
          <w:sz w:val="22"/>
          <w:szCs w:val="22"/>
        </w:rPr>
        <w:footnoteRef/>
      </w:r>
      <w:r w:rsidR="007D48C1" w:rsidRPr="003112B9">
        <w:rPr>
          <w:rFonts w:hint="cs"/>
          <w:sz w:val="22"/>
          <w:szCs w:val="22"/>
          <w:rtl/>
        </w:rPr>
        <w:t>.</w:t>
      </w:r>
    </w:p>
  </w:footnote>
  <w:footnote w:id="2">
    <w:p w14:paraId="543A85E9" w14:textId="53AB98F2" w:rsidR="00973116" w:rsidRPr="003112B9" w:rsidRDefault="00973116" w:rsidP="003433D1">
      <w:pPr>
        <w:pStyle w:val="FootnoteText"/>
        <w:bidi/>
        <w:spacing w:before="60" w:after="60"/>
        <w:rPr>
          <w:rtl/>
          <w:lang w:bidi="ar-EG"/>
        </w:rPr>
      </w:pPr>
      <w:r w:rsidRPr="003112B9">
        <w:rPr>
          <w:rStyle w:val="FootnoteReference"/>
        </w:rPr>
        <w:footnoteRef/>
      </w:r>
      <w:r w:rsidRPr="003112B9">
        <w:rPr>
          <w:rFonts w:hint="cs"/>
          <w:rtl/>
        </w:rPr>
        <w:t xml:space="preserve"> </w:t>
      </w:r>
      <w:r w:rsidR="0037606C" w:rsidRPr="003112B9">
        <w:rPr>
          <w:rtl/>
        </w:rPr>
        <w:t>وفقا للرسالة المؤرخة 13 مارس</w:t>
      </w:r>
      <w:r w:rsidR="0037606C" w:rsidRPr="003112B9">
        <w:rPr>
          <w:rFonts w:hint="cs"/>
          <w:rtl/>
        </w:rPr>
        <w:t>/آذار</w:t>
      </w:r>
      <w:r w:rsidR="0037606C" w:rsidRPr="003112B9">
        <w:rPr>
          <w:rtl/>
        </w:rPr>
        <w:t xml:space="preserve"> 2026 من وزارة التخطيط والتنمية والبيئة في دولة بوليفيا المتعددة القوميات إلى اليونيدو</w:t>
      </w:r>
      <w:r w:rsidRPr="003112B9">
        <w:rPr>
          <w:rFonts w:hint="cs"/>
          <w:rtl/>
        </w:rPr>
        <w:t>.</w:t>
      </w:r>
    </w:p>
  </w:footnote>
  <w:footnote w:id="3">
    <w:p w14:paraId="3BEF0DB7" w14:textId="79133220" w:rsidR="002D33AF" w:rsidRPr="003112B9" w:rsidRDefault="002D33AF" w:rsidP="003433D1">
      <w:pPr>
        <w:pStyle w:val="FootnoteText"/>
        <w:bidi/>
        <w:spacing w:before="60" w:after="60"/>
        <w:rPr>
          <w:rtl/>
          <w:lang w:bidi="ar-EG"/>
        </w:rPr>
      </w:pPr>
      <w:r w:rsidRPr="003112B9">
        <w:rPr>
          <w:rStyle w:val="FootnoteReference"/>
        </w:rPr>
        <w:footnoteRef/>
      </w:r>
      <w:r w:rsidRPr="003112B9">
        <w:rPr>
          <w:rFonts w:hint="cs"/>
          <w:rtl/>
        </w:rPr>
        <w:t xml:space="preserve"> </w:t>
      </w:r>
      <w:r w:rsidR="004014C5" w:rsidRPr="003112B9">
        <w:rPr>
          <w:rtl/>
        </w:rPr>
        <w:t xml:space="preserve">تم حل وزارة البيئة والمياه السابقة وإعادة تنظيم </w:t>
      </w:r>
      <w:r w:rsidR="00F748F5" w:rsidRPr="003112B9">
        <w:rPr>
          <w:rFonts w:hint="cs"/>
          <w:rtl/>
        </w:rPr>
        <w:t>حوافظها</w:t>
      </w:r>
      <w:r w:rsidR="004014C5" w:rsidRPr="003112B9">
        <w:rPr>
          <w:rtl/>
        </w:rPr>
        <w:t>.</w:t>
      </w:r>
    </w:p>
  </w:footnote>
  <w:footnote w:id="4">
    <w:p w14:paraId="670EE40F" w14:textId="1F05D507" w:rsidR="002D33AF" w:rsidRPr="003112B9" w:rsidRDefault="002D33AF" w:rsidP="003433D1">
      <w:pPr>
        <w:pStyle w:val="FootnoteText"/>
        <w:bidi/>
        <w:spacing w:before="60" w:after="60"/>
        <w:rPr>
          <w:rtl/>
          <w:lang w:bidi="ar-EG"/>
        </w:rPr>
      </w:pPr>
      <w:r w:rsidRPr="003112B9">
        <w:rPr>
          <w:rStyle w:val="FootnoteReference"/>
        </w:rPr>
        <w:footnoteRef/>
      </w:r>
      <w:r w:rsidRPr="003112B9">
        <w:rPr>
          <w:rFonts w:hint="cs"/>
          <w:rtl/>
        </w:rPr>
        <w:t xml:space="preserve"> </w:t>
      </w:r>
      <w:r w:rsidR="00F748F5" w:rsidRPr="003112B9">
        <w:rPr>
          <w:rFonts w:hint="cs"/>
          <w:rtl/>
        </w:rPr>
        <w:t xml:space="preserve">القرار الإداري </w:t>
      </w:r>
      <w:r w:rsidR="00F748F5" w:rsidRPr="003112B9">
        <w:t>VMABCCGDF</w:t>
      </w:r>
      <w:r w:rsidR="00F748F5" w:rsidRPr="003112B9">
        <w:rPr>
          <w:rFonts w:hint="cs"/>
          <w:rtl/>
        </w:rPr>
        <w:t xml:space="preserve"> </w:t>
      </w:r>
      <w:r w:rsidR="004014C5" w:rsidRPr="003112B9">
        <w:rPr>
          <w:rFonts w:hint="cs"/>
          <w:rtl/>
        </w:rPr>
        <w:t>رقم 97/2024</w:t>
      </w:r>
      <w:r w:rsidRPr="003112B9">
        <w:rPr>
          <w:rFonts w:hint="cs"/>
          <w:rtl/>
        </w:rPr>
        <w:t>.</w:t>
      </w:r>
    </w:p>
  </w:footnote>
  <w:footnote w:id="5">
    <w:p w14:paraId="228D0451" w14:textId="6F4F1AF2" w:rsidR="002D33AF" w:rsidRPr="003112B9" w:rsidRDefault="002D33AF" w:rsidP="003433D1">
      <w:pPr>
        <w:pStyle w:val="FootnoteText"/>
        <w:bidi/>
        <w:spacing w:before="60" w:after="60"/>
        <w:rPr>
          <w:rtl/>
          <w:lang w:bidi="ar-EG"/>
        </w:rPr>
      </w:pPr>
      <w:r w:rsidRPr="003112B9">
        <w:rPr>
          <w:rStyle w:val="FootnoteReference"/>
        </w:rPr>
        <w:footnoteRef/>
      </w:r>
      <w:r w:rsidRPr="003112B9">
        <w:rPr>
          <w:rFonts w:hint="cs"/>
          <w:rtl/>
        </w:rPr>
        <w:t xml:space="preserve"> </w:t>
      </w:r>
      <w:r w:rsidR="004014C5" w:rsidRPr="003112B9">
        <w:rPr>
          <w:rFonts w:hint="cs"/>
          <w:rtl/>
        </w:rPr>
        <w:t xml:space="preserve">القرار الإداري </w:t>
      </w:r>
      <w:r w:rsidR="004014C5" w:rsidRPr="003112B9">
        <w:t>VMABCCGDF</w:t>
      </w:r>
      <w:r w:rsidR="004014C5" w:rsidRPr="003112B9">
        <w:rPr>
          <w:rFonts w:hint="cs"/>
          <w:rtl/>
        </w:rPr>
        <w:t xml:space="preserve"> رقم 043/2018</w:t>
      </w:r>
      <w:r w:rsidRPr="003112B9">
        <w:rPr>
          <w:rFonts w:hint="cs"/>
          <w:rtl/>
        </w:rPr>
        <w:t>.</w:t>
      </w:r>
    </w:p>
  </w:footnote>
  <w:footnote w:id="6">
    <w:p w14:paraId="4F18874B" w14:textId="0CA31497" w:rsidR="004014C5" w:rsidRPr="003112B9" w:rsidRDefault="004014C5" w:rsidP="003433D1">
      <w:pPr>
        <w:pStyle w:val="FootnoteText"/>
        <w:bidi/>
        <w:spacing w:before="60" w:after="60"/>
        <w:rPr>
          <w:rtl/>
          <w:lang w:bidi="ar-EG"/>
        </w:rPr>
      </w:pPr>
      <w:r w:rsidRPr="003112B9">
        <w:rPr>
          <w:rStyle w:val="FootnoteReference"/>
        </w:rPr>
        <w:footnoteRef/>
      </w:r>
      <w:r w:rsidRPr="003112B9">
        <w:rPr>
          <w:rFonts w:hint="cs"/>
          <w:rtl/>
        </w:rPr>
        <w:t xml:space="preserve"> </w:t>
      </w:r>
      <w:r w:rsidRPr="003112B9">
        <w:rPr>
          <w:rtl/>
        </w:rPr>
        <w:t>يحدد الكفاءات التالية: (1) تدابير وبروتوكولات السلامة؛ (2) الصيانة الوقائية والتصحيحية ل</w:t>
      </w:r>
      <w:r w:rsidRPr="003112B9">
        <w:rPr>
          <w:rFonts w:hint="cs"/>
          <w:rtl/>
        </w:rPr>
        <w:t>نظم</w:t>
      </w:r>
      <w:r w:rsidRPr="003112B9">
        <w:rPr>
          <w:rtl/>
        </w:rPr>
        <w:t xml:space="preserve"> التبريد؛ (3) إصلاح معدات التبريد من خلال تفسير قراءات المكونات وضمان الامتثال للمواصفات ال</w:t>
      </w:r>
      <w:r w:rsidRPr="003112B9">
        <w:rPr>
          <w:rFonts w:hint="cs"/>
          <w:rtl/>
        </w:rPr>
        <w:t>تق</w:t>
      </w:r>
      <w:r w:rsidRPr="003112B9">
        <w:rPr>
          <w:rtl/>
        </w:rPr>
        <w:t>نية؛ (4) تجميع معدات التبريد من خلال تطبيق معايير الشركة الم</w:t>
      </w:r>
      <w:r w:rsidRPr="003112B9">
        <w:rPr>
          <w:rFonts w:hint="cs"/>
          <w:rtl/>
        </w:rPr>
        <w:t>ُ</w:t>
      </w:r>
      <w:r w:rsidRPr="003112B9">
        <w:rPr>
          <w:rtl/>
        </w:rPr>
        <w:t>صنعة والبيانات ال</w:t>
      </w:r>
      <w:r w:rsidRPr="003112B9">
        <w:rPr>
          <w:rFonts w:hint="cs"/>
          <w:rtl/>
        </w:rPr>
        <w:t>تق</w:t>
      </w:r>
      <w:r w:rsidRPr="003112B9">
        <w:rPr>
          <w:rtl/>
        </w:rPr>
        <w:t>نية لضمان التشغيل السليم.</w:t>
      </w:r>
    </w:p>
  </w:footnote>
  <w:footnote w:id="7">
    <w:p w14:paraId="2C11646E" w14:textId="2446F0A1" w:rsidR="00065B68" w:rsidRPr="003112B9" w:rsidRDefault="00065B68" w:rsidP="003433D1">
      <w:pPr>
        <w:pStyle w:val="FootnoteText"/>
        <w:bidi/>
        <w:spacing w:before="60" w:after="60"/>
        <w:rPr>
          <w:rtl/>
          <w:lang w:bidi="ar-EG"/>
        </w:rPr>
      </w:pPr>
      <w:r w:rsidRPr="003112B9">
        <w:rPr>
          <w:rStyle w:val="FootnoteReference"/>
        </w:rPr>
        <w:footnoteRef/>
      </w:r>
      <w:r w:rsidRPr="003112B9">
        <w:rPr>
          <w:rFonts w:hint="cs"/>
          <w:rtl/>
        </w:rPr>
        <w:t xml:space="preserve"> </w:t>
      </w:r>
      <w:r w:rsidR="007B724D" w:rsidRPr="003112B9">
        <w:rPr>
          <w:lang w:val="es-ES"/>
        </w:rPr>
        <w:t>Instituto de Formación y Capacitación Laboral</w:t>
      </w:r>
      <w:r w:rsidR="007B724D" w:rsidRPr="003112B9">
        <w:rPr>
          <w:rFonts w:hint="cs"/>
          <w:rtl/>
        </w:rPr>
        <w:t>، شبكة من مراكز التدريب في دولة بوليفيا المتعددة القوميات.</w:t>
      </w:r>
    </w:p>
  </w:footnote>
  <w:footnote w:id="8">
    <w:p w14:paraId="165BCF7D" w14:textId="07448259" w:rsidR="00065B68" w:rsidRPr="003112B9" w:rsidRDefault="00065B68" w:rsidP="003433D1">
      <w:pPr>
        <w:pStyle w:val="FootnoteText"/>
        <w:bidi/>
        <w:spacing w:before="60" w:after="60"/>
        <w:rPr>
          <w:rtl/>
          <w:lang w:bidi="ar-EG"/>
        </w:rPr>
      </w:pPr>
      <w:r w:rsidRPr="003112B9">
        <w:rPr>
          <w:rStyle w:val="FootnoteReference"/>
        </w:rPr>
        <w:footnoteRef/>
      </w:r>
      <w:r w:rsidRPr="003112B9">
        <w:rPr>
          <w:rFonts w:hint="cs"/>
          <w:rtl/>
        </w:rPr>
        <w:t xml:space="preserve"> </w:t>
      </w:r>
      <w:r w:rsidR="007B724D" w:rsidRPr="003112B9">
        <w:t>Federacion de Frigoristas Bolivia</w:t>
      </w:r>
      <w:r w:rsidRPr="003112B9">
        <w:rPr>
          <w:rFonts w:hint="cs"/>
          <w:rtl/>
        </w:rPr>
        <w:t>.</w:t>
      </w:r>
    </w:p>
  </w:footnote>
  <w:footnote w:id="9">
    <w:p w14:paraId="7167DE3B" w14:textId="41141628" w:rsidR="002C4C00" w:rsidRPr="003112B9" w:rsidRDefault="002C4C00" w:rsidP="003433D1">
      <w:pPr>
        <w:pStyle w:val="FootnoteText"/>
        <w:bidi/>
        <w:spacing w:before="60" w:after="60"/>
        <w:rPr>
          <w:rtl/>
          <w:lang w:bidi="ar-EG"/>
        </w:rPr>
      </w:pPr>
      <w:r w:rsidRPr="003112B9">
        <w:rPr>
          <w:rStyle w:val="FootnoteReference"/>
        </w:rPr>
        <w:footnoteRef/>
      </w:r>
      <w:r w:rsidRPr="003112B9">
        <w:rPr>
          <w:rFonts w:hint="cs"/>
          <w:rtl/>
        </w:rPr>
        <w:t xml:space="preserve"> </w:t>
      </w:r>
      <w:r w:rsidR="00F37620" w:rsidRPr="003112B9">
        <w:rPr>
          <w:rtl/>
        </w:rPr>
        <w:t xml:space="preserve">بالنسبة لمركز التدريب المتخصص، يشمل ذلك ثلاثة أجهزة من كل مما يلي: </w:t>
      </w:r>
      <w:r w:rsidR="00F37620" w:rsidRPr="003112B9">
        <w:rPr>
          <w:rFonts w:hint="cs"/>
          <w:rtl/>
        </w:rPr>
        <w:t>أجهزة تحليل</w:t>
      </w:r>
      <w:r w:rsidR="00F37620" w:rsidRPr="003112B9">
        <w:rPr>
          <w:rtl/>
        </w:rPr>
        <w:t xml:space="preserve"> جودة الطاقة </w:t>
      </w:r>
      <w:r w:rsidR="00086DF5" w:rsidRPr="003112B9">
        <w:rPr>
          <w:rFonts w:hint="cs"/>
          <w:rtl/>
        </w:rPr>
        <w:t xml:space="preserve">على </w:t>
      </w:r>
      <w:r w:rsidR="00F37620" w:rsidRPr="003112B9">
        <w:rPr>
          <w:rtl/>
        </w:rPr>
        <w:t xml:space="preserve">ثلاثة </w:t>
      </w:r>
      <w:r w:rsidR="00086DF5" w:rsidRPr="003112B9">
        <w:rPr>
          <w:rFonts w:hint="cs"/>
          <w:rtl/>
        </w:rPr>
        <w:t>مراحل</w:t>
      </w:r>
      <w:r w:rsidR="00F37620" w:rsidRPr="003112B9">
        <w:rPr>
          <w:rtl/>
        </w:rPr>
        <w:t xml:space="preserve">، وملاقط قياس الطاقة، ومقاييس حرارة بالأشعة تحت الحمراء مزودة بأشعة </w:t>
      </w:r>
      <w:r w:rsidR="00086DF5" w:rsidRPr="003112B9">
        <w:rPr>
          <w:rFonts w:hint="cs"/>
          <w:rtl/>
        </w:rPr>
        <w:t>ال</w:t>
      </w:r>
      <w:r w:rsidR="00F37620" w:rsidRPr="003112B9">
        <w:rPr>
          <w:rtl/>
        </w:rPr>
        <w:t>ليزر، و</w:t>
      </w:r>
      <w:r w:rsidR="00086DF5" w:rsidRPr="003112B9">
        <w:rPr>
          <w:rFonts w:hint="cs"/>
          <w:rtl/>
        </w:rPr>
        <w:t>أجهزة تحليل نظم</w:t>
      </w:r>
      <w:r w:rsidR="00F37620" w:rsidRPr="003112B9">
        <w:rPr>
          <w:rtl/>
        </w:rPr>
        <w:t xml:space="preserve"> التبريد مع مقياسين للحرارة بملاقط</w:t>
      </w:r>
      <w:r w:rsidR="00086DF5" w:rsidRPr="003112B9">
        <w:rPr>
          <w:rFonts w:hint="cs"/>
          <w:rtl/>
        </w:rPr>
        <w:t xml:space="preserve"> لقياس </w:t>
      </w:r>
      <w:r w:rsidR="00F37620" w:rsidRPr="003112B9">
        <w:rPr>
          <w:rtl/>
        </w:rPr>
        <w:t xml:space="preserve">سرعة الهواء ودرجة الحرارة والرطوبة، وكاميرات تصوير حراري؛ وستة أجهزة من كل من مقاييس حرارة ملاقط الأنابيب وأجهزة قياس ضغط الأنابيب اللاسلكية الذكية. </w:t>
      </w:r>
      <w:r w:rsidR="00086DF5" w:rsidRPr="003112B9">
        <w:rPr>
          <w:rFonts w:hint="cs"/>
          <w:rtl/>
        </w:rPr>
        <w:t>و</w:t>
      </w:r>
      <w:r w:rsidR="00F37620" w:rsidRPr="003112B9">
        <w:rPr>
          <w:rtl/>
        </w:rPr>
        <w:t>بالنسبة لتحديثات مراكز التدريب القائمة، يشمل ذلك نفس العناصر بنفس الكميات باستثناء كاميرات التصوير الحراري و</w:t>
      </w:r>
      <w:r w:rsidR="00086DF5" w:rsidRPr="003112B9">
        <w:rPr>
          <w:rFonts w:hint="cs"/>
          <w:rtl/>
        </w:rPr>
        <w:t>أجهزة</w:t>
      </w:r>
      <w:r w:rsidR="00F37620" w:rsidRPr="003112B9">
        <w:rPr>
          <w:rtl/>
        </w:rPr>
        <w:t xml:space="preserve"> </w:t>
      </w:r>
      <w:r w:rsidR="00086DF5" w:rsidRPr="003112B9">
        <w:rPr>
          <w:rFonts w:hint="cs"/>
          <w:rtl/>
        </w:rPr>
        <w:t>تحليل</w:t>
      </w:r>
      <w:r w:rsidR="00086DF5" w:rsidRPr="003112B9">
        <w:rPr>
          <w:rtl/>
        </w:rPr>
        <w:t xml:space="preserve"> جودة الطاقة </w:t>
      </w:r>
      <w:r w:rsidR="00086DF5" w:rsidRPr="003112B9">
        <w:rPr>
          <w:rFonts w:hint="cs"/>
          <w:rtl/>
        </w:rPr>
        <w:t xml:space="preserve">على </w:t>
      </w:r>
      <w:r w:rsidR="00086DF5" w:rsidRPr="003112B9">
        <w:rPr>
          <w:rtl/>
        </w:rPr>
        <w:t xml:space="preserve">ثلاثة </w:t>
      </w:r>
      <w:r w:rsidR="00086DF5" w:rsidRPr="003112B9">
        <w:rPr>
          <w:rFonts w:hint="cs"/>
          <w:rtl/>
        </w:rPr>
        <w:t>مراحل</w:t>
      </w:r>
      <w:r w:rsidR="00F37620" w:rsidRPr="003112B9">
        <w:rPr>
          <w:rtl/>
        </w:rPr>
        <w:t>.</w:t>
      </w:r>
    </w:p>
  </w:footnote>
  <w:footnote w:id="10">
    <w:p w14:paraId="4DEF2C3C" w14:textId="3AAF795B" w:rsidR="00F37620" w:rsidRPr="003112B9" w:rsidRDefault="00F37620" w:rsidP="003433D1">
      <w:pPr>
        <w:pStyle w:val="FootnoteText"/>
        <w:bidi/>
        <w:spacing w:before="60" w:after="60"/>
        <w:rPr>
          <w:rtl/>
          <w:lang w:bidi="ar-EG"/>
        </w:rPr>
      </w:pPr>
      <w:r w:rsidRPr="003112B9">
        <w:rPr>
          <w:rStyle w:val="FootnoteReference"/>
        </w:rPr>
        <w:footnoteRef/>
      </w:r>
      <w:r w:rsidRPr="003112B9">
        <w:rPr>
          <w:rFonts w:hint="cs"/>
          <w:rtl/>
        </w:rPr>
        <w:t xml:space="preserve"> </w:t>
      </w:r>
      <w:r w:rsidR="00086DF5" w:rsidRPr="003112B9">
        <w:rPr>
          <w:rFonts w:hint="cs"/>
          <w:rtl/>
        </w:rPr>
        <w:t>من أصل مبلغ قدره 20,660 دولارا أمريكيا مقرر تخصيصه لرصد المشروع في الشريحة الثانية</w:t>
      </w:r>
      <w:r w:rsidRPr="003112B9">
        <w:rPr>
          <w:rFonts w:hint="cs"/>
          <w:rtl/>
        </w:rPr>
        <w:t>.</w:t>
      </w:r>
    </w:p>
  </w:footnote>
  <w:footnote w:id="11">
    <w:p w14:paraId="2C148886" w14:textId="77777777" w:rsidR="00A81AB7" w:rsidRPr="003112B9" w:rsidRDefault="00A81AB7" w:rsidP="003433D1">
      <w:pPr>
        <w:pStyle w:val="FootnoteText"/>
        <w:bidi/>
        <w:spacing w:before="60" w:after="60"/>
        <w:rPr>
          <w:rtl/>
          <w:lang w:bidi="ar-EG"/>
        </w:rPr>
      </w:pPr>
      <w:r w:rsidRPr="003112B9">
        <w:rPr>
          <w:rStyle w:val="FootnoteReference"/>
        </w:rPr>
        <w:footnoteRef/>
      </w:r>
      <w:r w:rsidRPr="003112B9">
        <w:rPr>
          <w:rFonts w:hint="cs"/>
          <w:rtl/>
        </w:rPr>
        <w:t xml:space="preserve"> من أصل مبلغ قدره 20,660 دولارا أمريكيا مقرر تخصيصه لرصد المشروع في الشريحة الثانية.</w:t>
      </w:r>
    </w:p>
  </w:footnote>
  <w:footnote w:id="12">
    <w:p w14:paraId="3CDB6360" w14:textId="47F61D68" w:rsidR="000C1198" w:rsidRPr="003112B9" w:rsidRDefault="000C1198" w:rsidP="003433D1">
      <w:pPr>
        <w:pStyle w:val="FootnoteText"/>
        <w:bidi/>
        <w:spacing w:before="60" w:after="60"/>
        <w:rPr>
          <w:rtl/>
          <w:lang w:bidi="ar-EG"/>
        </w:rPr>
      </w:pPr>
      <w:r w:rsidRPr="003112B9">
        <w:rPr>
          <w:rStyle w:val="FootnoteReference"/>
        </w:rPr>
        <w:footnoteRef/>
      </w:r>
      <w:r w:rsidRPr="003112B9">
        <w:rPr>
          <w:rFonts w:hint="cs"/>
          <w:rtl/>
        </w:rPr>
        <w:t xml:space="preserve"> </w:t>
      </w:r>
      <w:r w:rsidRPr="003112B9">
        <w:rPr>
          <w:rtl/>
        </w:rPr>
        <w:t>وفقا للرسالة المؤرخة 13 مارس</w:t>
      </w:r>
      <w:r w:rsidRPr="003112B9">
        <w:rPr>
          <w:rFonts w:hint="cs"/>
          <w:rtl/>
        </w:rPr>
        <w:t>/آذار</w:t>
      </w:r>
      <w:r w:rsidRPr="003112B9">
        <w:rPr>
          <w:rtl/>
        </w:rPr>
        <w:t xml:space="preserve"> 2026 من وزارة التخطيط والتنمية والبيئة في دولة بوليفيا المتعددة القوميات إلى اليونيدو</w:t>
      </w:r>
      <w:r w:rsidRPr="003112B9">
        <w:rPr>
          <w:rFonts w:hint="cs"/>
          <w:rtl/>
        </w:rPr>
        <w:t>.</w:t>
      </w:r>
    </w:p>
  </w:footnote>
  <w:footnote w:id="13">
    <w:p w14:paraId="49B94419" w14:textId="497457BD" w:rsidR="007501B7" w:rsidRPr="003112B9" w:rsidRDefault="007501B7" w:rsidP="003433D1">
      <w:pPr>
        <w:pStyle w:val="FootnoteText"/>
        <w:bidi/>
        <w:spacing w:before="60" w:after="60"/>
        <w:rPr>
          <w:rtl/>
          <w:lang w:bidi="ar-EG"/>
        </w:rPr>
      </w:pPr>
      <w:r w:rsidRPr="003112B9">
        <w:rPr>
          <w:rStyle w:val="FootnoteReference"/>
        </w:rPr>
        <w:footnoteRef/>
      </w:r>
      <w:r w:rsidRPr="003112B9">
        <w:rPr>
          <w:rFonts w:hint="cs"/>
          <w:rtl/>
        </w:rPr>
        <w:t xml:space="preserve"> القرار </w:t>
      </w:r>
      <w:r w:rsidRPr="003112B9">
        <w:t>VMABCCGDF</w:t>
      </w:r>
      <w:r w:rsidRPr="003112B9">
        <w:rPr>
          <w:rFonts w:hint="cs"/>
          <w:rtl/>
        </w:rPr>
        <w:t xml:space="preserve"> رقم 023/2021 المنقح بموج</w:t>
      </w:r>
      <w:r w:rsidR="00ED26D9" w:rsidRPr="003112B9">
        <w:rPr>
          <w:rFonts w:hint="cs"/>
          <w:rtl/>
        </w:rPr>
        <w:t>ب</w:t>
      </w:r>
      <w:r w:rsidRPr="003112B9">
        <w:rPr>
          <w:rFonts w:hint="cs"/>
          <w:rtl/>
        </w:rPr>
        <w:t xml:space="preserve"> القرار </w:t>
      </w:r>
      <w:r w:rsidRPr="003112B9">
        <w:t>VMABCCGDF</w:t>
      </w:r>
      <w:r w:rsidRPr="003112B9">
        <w:rPr>
          <w:rFonts w:hint="cs"/>
          <w:rtl/>
        </w:rPr>
        <w:t xml:space="preserve"> رقم 122/2025 (29 أغسطس/آب 2025).</w:t>
      </w:r>
    </w:p>
  </w:footnote>
  <w:footnote w:id="14">
    <w:p w14:paraId="4E3F8392" w14:textId="08F5AAF1" w:rsidR="007501B7" w:rsidRPr="003112B9" w:rsidRDefault="007501B7" w:rsidP="003433D1">
      <w:pPr>
        <w:pStyle w:val="FootnoteText"/>
        <w:bidi/>
        <w:spacing w:before="60" w:after="60"/>
        <w:rPr>
          <w:rtl/>
          <w:lang w:bidi="ar-EG"/>
        </w:rPr>
      </w:pPr>
      <w:r w:rsidRPr="003112B9">
        <w:rPr>
          <w:rStyle w:val="FootnoteReference"/>
        </w:rPr>
        <w:footnoteRef/>
      </w:r>
      <w:r w:rsidRPr="003112B9">
        <w:rPr>
          <w:rFonts w:hint="cs"/>
          <w:rtl/>
        </w:rPr>
        <w:t xml:space="preserve"> نافذة واحدة للنظام الإلكتروني للتجارة الخارجية.</w:t>
      </w:r>
    </w:p>
  </w:footnote>
  <w:footnote w:id="15">
    <w:p w14:paraId="3D1C95A3" w14:textId="668A6F67" w:rsidR="006D10A0" w:rsidRPr="003112B9" w:rsidRDefault="006D10A0" w:rsidP="003433D1">
      <w:pPr>
        <w:pStyle w:val="FootnoteText"/>
        <w:bidi/>
        <w:spacing w:before="60" w:after="60"/>
        <w:rPr>
          <w:rtl/>
          <w:lang w:bidi="ar-EG"/>
        </w:rPr>
      </w:pPr>
      <w:r w:rsidRPr="003112B9">
        <w:rPr>
          <w:rStyle w:val="FootnoteReference"/>
        </w:rPr>
        <w:footnoteRef/>
      </w:r>
      <w:r w:rsidRPr="003112B9">
        <w:rPr>
          <w:rFonts w:hint="cs"/>
          <w:rtl/>
        </w:rPr>
        <w:t xml:space="preserve"> </w:t>
      </w:r>
      <w:r w:rsidR="00AE3133" w:rsidRPr="003112B9">
        <w:rPr>
          <w:rFonts w:hint="cs"/>
          <w:rtl/>
        </w:rPr>
        <w:t>كما ذُكر في الفقرة 7 والحاشية 6</w:t>
      </w:r>
      <w:r w:rsidRPr="003112B9">
        <w:rPr>
          <w:rFonts w:hint="cs"/>
          <w:rtl/>
        </w:rPr>
        <w:t>.</w:t>
      </w:r>
    </w:p>
  </w:footnote>
  <w:footnote w:id="16">
    <w:p w14:paraId="54A834D5" w14:textId="395A18CE" w:rsidR="00823E7B" w:rsidRPr="003112B9" w:rsidRDefault="00823E7B" w:rsidP="003433D1">
      <w:pPr>
        <w:pStyle w:val="FootnoteText"/>
        <w:bidi/>
        <w:spacing w:before="60" w:after="60"/>
        <w:rPr>
          <w:rtl/>
          <w:lang w:bidi="ar-EG"/>
        </w:rPr>
      </w:pPr>
      <w:r w:rsidRPr="003112B9">
        <w:rPr>
          <w:rStyle w:val="FootnoteReference"/>
        </w:rPr>
        <w:footnoteRef/>
      </w:r>
      <w:r w:rsidRPr="003112B9">
        <w:rPr>
          <w:rFonts w:hint="cs"/>
          <w:rtl/>
        </w:rPr>
        <w:t xml:space="preserve"> </w:t>
      </w:r>
      <w:r w:rsidRPr="003112B9">
        <w:rPr>
          <w:rtl/>
        </w:rPr>
        <w:t xml:space="preserve">كل مجموعة </w:t>
      </w:r>
      <w:r w:rsidRPr="003112B9">
        <w:rPr>
          <w:rFonts w:hint="cs"/>
          <w:rtl/>
        </w:rPr>
        <w:t>مكونة</w:t>
      </w:r>
      <w:r w:rsidRPr="003112B9">
        <w:rPr>
          <w:rtl/>
        </w:rPr>
        <w:t xml:space="preserve"> من أدوات متخصصة، </w:t>
      </w:r>
      <w:r w:rsidRPr="003112B9">
        <w:rPr>
          <w:rFonts w:hint="cs"/>
          <w:rtl/>
        </w:rPr>
        <w:t>وأجهزة</w:t>
      </w:r>
      <w:r w:rsidRPr="003112B9">
        <w:rPr>
          <w:rtl/>
        </w:rPr>
        <w:t xml:space="preserve"> قياس، وأجهزة سلامة، ووحدات </w:t>
      </w:r>
      <w:r w:rsidRPr="003112B9">
        <w:rPr>
          <w:rFonts w:hint="cs"/>
          <w:rtl/>
        </w:rPr>
        <w:t>استرداد</w:t>
      </w:r>
      <w:r w:rsidRPr="003112B9">
        <w:rPr>
          <w:rtl/>
        </w:rPr>
        <w:t xml:space="preserve">، ومضخات تفريغ، وأجهزة كشف التسرب، ومشعبات، ومعدات تنقية النيتروجين، وأسطوانات </w:t>
      </w:r>
      <w:r w:rsidRPr="003112B9">
        <w:rPr>
          <w:rFonts w:hint="cs"/>
          <w:rtl/>
        </w:rPr>
        <w:t>استرداد</w:t>
      </w:r>
      <w:r w:rsidRPr="003112B9">
        <w:rPr>
          <w:rtl/>
        </w:rPr>
        <w:t xml:space="preserve">، ومعدات لحام، وأدوات يدوية، وأجهزة اختبار، ومعدات </w:t>
      </w:r>
      <w:r w:rsidRPr="003112B9">
        <w:rPr>
          <w:rFonts w:hint="cs"/>
          <w:rtl/>
        </w:rPr>
        <w:t>الوقاية ال</w:t>
      </w:r>
      <w:r w:rsidRPr="003112B9">
        <w:rPr>
          <w:rtl/>
        </w:rPr>
        <w:t>شخصية، ومحطات سلامة، ومواد استهلاكية مطلوبة للتدريب العملي على التركيب والصيانة والتشخيص و</w:t>
      </w:r>
      <w:r w:rsidRPr="003112B9">
        <w:rPr>
          <w:rFonts w:hint="cs"/>
          <w:rtl/>
        </w:rPr>
        <w:t>المناولة</w:t>
      </w:r>
      <w:r w:rsidRPr="003112B9">
        <w:rPr>
          <w:rtl/>
        </w:rPr>
        <w:t xml:space="preserve"> الآمن</w:t>
      </w:r>
      <w:r w:rsidRPr="003112B9">
        <w:rPr>
          <w:rFonts w:hint="cs"/>
          <w:rtl/>
        </w:rPr>
        <w:t>ة لغازات التبريد</w:t>
      </w:r>
      <w:r w:rsidRPr="003112B9">
        <w:rPr>
          <w:rtl/>
        </w:rPr>
        <w:t xml:space="preserve"> القابلة للاشتعال.</w:t>
      </w:r>
    </w:p>
  </w:footnote>
  <w:footnote w:id="17">
    <w:p w14:paraId="6225E9D3" w14:textId="710D65B5" w:rsidR="009D0838" w:rsidRPr="003112B9" w:rsidRDefault="009D0838" w:rsidP="003433D1">
      <w:pPr>
        <w:pStyle w:val="FootnoteText"/>
        <w:bidi/>
        <w:spacing w:before="60" w:after="60"/>
        <w:rPr>
          <w:rtl/>
          <w:lang w:bidi="ar-EG"/>
        </w:rPr>
      </w:pPr>
      <w:r w:rsidRPr="003112B9">
        <w:rPr>
          <w:rStyle w:val="FootnoteReference"/>
        </w:rPr>
        <w:footnoteRef/>
      </w:r>
      <w:r w:rsidRPr="003112B9">
        <w:rPr>
          <w:rFonts w:hint="cs"/>
          <w:rtl/>
        </w:rPr>
        <w:t xml:space="preserve"> </w:t>
      </w:r>
      <w:r w:rsidRPr="003112B9">
        <w:rPr>
          <w:rtl/>
        </w:rPr>
        <w:t xml:space="preserve">بما في ذلك مضخات التفريغ وآلات شحن </w:t>
      </w:r>
      <w:r w:rsidRPr="003112B9">
        <w:rPr>
          <w:rFonts w:hint="cs"/>
          <w:rtl/>
        </w:rPr>
        <w:t>غازات التبريد</w:t>
      </w:r>
      <w:r w:rsidRPr="003112B9">
        <w:rPr>
          <w:rtl/>
        </w:rPr>
        <w:t xml:space="preserve"> القابلة للاشتعال، ومعدات اللحام، ومعدات نفخ النيتروجين المحمولة، وأجهزة كشف التسرب، وأجهزة القياس المتعددة</w:t>
      </w:r>
      <w:r w:rsidRPr="003112B9">
        <w:rPr>
          <w:rFonts w:hint="cs"/>
          <w:rtl/>
        </w:rPr>
        <w:t xml:space="preserve"> الوظائف</w:t>
      </w:r>
      <w:r w:rsidRPr="003112B9">
        <w:rPr>
          <w:rtl/>
        </w:rPr>
        <w:t xml:space="preserve">، وآلات استعادة وإعادة تدوير </w:t>
      </w:r>
      <w:r w:rsidRPr="003112B9">
        <w:rPr>
          <w:rFonts w:hint="cs"/>
          <w:rtl/>
        </w:rPr>
        <w:t>غازات التبريد.</w:t>
      </w:r>
    </w:p>
  </w:footnote>
  <w:footnote w:id="18">
    <w:p w14:paraId="55F7A9A3" w14:textId="2B656526" w:rsidR="00DD082C" w:rsidRPr="003112B9" w:rsidRDefault="00DD082C" w:rsidP="003433D1">
      <w:pPr>
        <w:pStyle w:val="FootnoteText"/>
        <w:bidi/>
        <w:spacing w:before="60" w:after="60"/>
        <w:rPr>
          <w:rtl/>
          <w:lang w:bidi="ar-EG"/>
        </w:rPr>
      </w:pPr>
      <w:r w:rsidRPr="003112B9">
        <w:rPr>
          <w:rStyle w:val="FootnoteReference"/>
        </w:rPr>
        <w:footnoteRef/>
      </w:r>
      <w:r w:rsidRPr="003112B9">
        <w:rPr>
          <w:rFonts w:hint="cs"/>
          <w:rtl/>
        </w:rPr>
        <w:t xml:space="preserve"> الإحاطة علما ب</w:t>
      </w:r>
      <w:r w:rsidRPr="003112B9">
        <w:rPr>
          <w:rtl/>
        </w:rPr>
        <w:t xml:space="preserve">التزام حكومة دولة بوليفيا المتعددة القوميات بحظر استيراد الهيدروكلوروفلوروكربون-141ب </w:t>
      </w:r>
      <w:r w:rsidRPr="003112B9">
        <w:rPr>
          <w:rFonts w:hint="cs"/>
          <w:rtl/>
        </w:rPr>
        <w:t>و</w:t>
      </w:r>
      <w:r w:rsidRPr="003112B9">
        <w:rPr>
          <w:rtl/>
        </w:rPr>
        <w:t xml:space="preserve">الهيدروكلوروفلوروكربون-141ب الموجود في البوليولات </w:t>
      </w:r>
      <w:r w:rsidRPr="003112B9">
        <w:rPr>
          <w:rFonts w:hint="cs"/>
          <w:rtl/>
        </w:rPr>
        <w:t>سابقة الخلط</w:t>
      </w:r>
      <w:r w:rsidRPr="003112B9">
        <w:rPr>
          <w:rtl/>
        </w:rPr>
        <w:t xml:space="preserve"> بحلول 1 يناير</w:t>
      </w:r>
      <w:r w:rsidRPr="003112B9">
        <w:rPr>
          <w:rFonts w:hint="cs"/>
          <w:rtl/>
        </w:rPr>
        <w:t>/كانون الثاني</w:t>
      </w:r>
      <w:r w:rsidRPr="003112B9">
        <w:rPr>
          <w:rtl/>
        </w:rPr>
        <w:t xml:space="preserve"> 2024</w:t>
      </w:r>
      <w:r w:rsidRPr="003112B9">
        <w:rPr>
          <w:rFonts w:hint="cs"/>
          <w:rtl/>
        </w:rPr>
        <w:t>.</w:t>
      </w:r>
    </w:p>
  </w:footnote>
  <w:footnote w:id="19">
    <w:p w14:paraId="1D4F9CE7" w14:textId="0CEBDB42" w:rsidR="0084788F" w:rsidRPr="003112B9" w:rsidRDefault="0084788F" w:rsidP="003433D1">
      <w:pPr>
        <w:pStyle w:val="FootnoteText"/>
        <w:bidi/>
        <w:spacing w:before="60" w:after="60"/>
        <w:rPr>
          <w:rtl/>
          <w:lang w:bidi="ar-EG"/>
        </w:rPr>
      </w:pPr>
      <w:r w:rsidRPr="003112B9">
        <w:rPr>
          <w:rStyle w:val="FootnoteReference"/>
        </w:rPr>
        <w:footnoteRef/>
      </w:r>
      <w:r w:rsidRPr="003112B9">
        <w:rPr>
          <w:rFonts w:hint="cs"/>
          <w:rtl/>
        </w:rPr>
        <w:t xml:space="preserve"> </w:t>
      </w:r>
      <w:r w:rsidRPr="003112B9">
        <w:rPr>
          <w:rtl/>
        </w:rPr>
        <w:t>بلغ فرق السعر لعامل النفخ حوالي 3-4 دولارات أمريكية</w:t>
      </w:r>
      <w:r w:rsidRPr="003112B9">
        <w:rPr>
          <w:rFonts w:hint="cs"/>
          <w:rtl/>
        </w:rPr>
        <w:t>.</w:t>
      </w:r>
    </w:p>
  </w:footnote>
  <w:footnote w:id="20">
    <w:p w14:paraId="326F75CA" w14:textId="72D918A6" w:rsidR="0084788F" w:rsidRPr="00DD082C" w:rsidRDefault="0084788F" w:rsidP="003433D1">
      <w:pPr>
        <w:pStyle w:val="FootnoteText"/>
        <w:bidi/>
        <w:spacing w:before="60" w:after="60"/>
        <w:rPr>
          <w:rtl/>
          <w:lang w:bidi="ar-EG"/>
        </w:rPr>
      </w:pPr>
      <w:r w:rsidRPr="003112B9">
        <w:rPr>
          <w:rStyle w:val="FootnoteReference"/>
        </w:rPr>
        <w:footnoteRef/>
      </w:r>
      <w:r w:rsidRPr="003112B9">
        <w:rPr>
          <w:rFonts w:hint="cs"/>
          <w:rtl/>
        </w:rPr>
        <w:t xml:space="preserve"> </w:t>
      </w:r>
      <w:r w:rsidRPr="003112B9">
        <w:rPr>
          <w:rtl/>
        </w:rPr>
        <w:t xml:space="preserve">تماشيا مع </w:t>
      </w:r>
      <w:r w:rsidRPr="003112B9">
        <w:rPr>
          <w:rFonts w:hint="cs"/>
          <w:rtl/>
        </w:rPr>
        <w:t>المقرر</w:t>
      </w:r>
      <w:r w:rsidRPr="003112B9">
        <w:rPr>
          <w:rtl/>
        </w:rPr>
        <w:t xml:space="preserve"> الوارد في الفقرة 32 (ب) في </w:t>
      </w:r>
      <w:r w:rsidRPr="003112B9">
        <w:t>UNEP/OzL.Pro/ExCom/16/20</w:t>
      </w:r>
      <w:r w:rsidRPr="003112B9"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E4D0F" w14:textId="2879046B" w:rsidR="007009E3" w:rsidRPr="0086624C" w:rsidRDefault="007009E3" w:rsidP="007009E3">
    <w:pPr>
      <w:jc w:val="left"/>
      <w:rPr>
        <w:lang w:val="pt-PT"/>
      </w:rPr>
    </w:pPr>
    <w:r>
      <w:fldChar w:fldCharType="begin"/>
    </w:r>
    <w:r w:rsidRPr="0086624C">
      <w:rPr>
        <w:lang w:val="pt-PT"/>
      </w:rPr>
      <w:instrText xml:space="preserve"> DOCPROPERTY "Document number"  \* MERGEFORMAT </w:instrText>
    </w:r>
    <w:r>
      <w:fldChar w:fldCharType="separate"/>
    </w:r>
    <w:r w:rsidR="00F71829">
      <w:rPr>
        <w:lang w:val="pt-PT"/>
      </w:rPr>
      <w:t>UNEP/OzL.Pro/ExCom/98/26</w:t>
    </w:r>
    <w:r>
      <w:fldChar w:fldCharType="end"/>
    </w:r>
  </w:p>
  <w:p w14:paraId="350E9125" w14:textId="77777777" w:rsidR="009B3D4A" w:rsidRDefault="009B3D4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E6D69" w14:textId="02C4840E" w:rsidR="007009E3" w:rsidRPr="0086624C" w:rsidRDefault="007009E3" w:rsidP="007009E3">
    <w:pPr>
      <w:jc w:val="right"/>
      <w:rPr>
        <w:lang w:val="pt-PT"/>
      </w:rPr>
    </w:pPr>
    <w:r>
      <w:fldChar w:fldCharType="begin"/>
    </w:r>
    <w:r w:rsidRPr="0086624C">
      <w:rPr>
        <w:lang w:val="pt-PT"/>
      </w:rPr>
      <w:instrText xml:space="preserve"> DOCPROPERTY "Document number"  \* MERGEFORMAT </w:instrText>
    </w:r>
    <w:r>
      <w:fldChar w:fldCharType="separate"/>
    </w:r>
    <w:r w:rsidR="00F71829">
      <w:rPr>
        <w:lang w:val="pt-PT"/>
      </w:rPr>
      <w:t>UNEP/OzL.Pro/ExCom/98/26</w:t>
    </w:r>
    <w:r>
      <w:fldChar w:fldCharType="end"/>
    </w:r>
  </w:p>
  <w:p w14:paraId="1CF50C63" w14:textId="77777777" w:rsidR="00E468FC" w:rsidRDefault="00E468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DBBC7" w14:textId="22DA9759" w:rsidR="00882671" w:rsidRDefault="00882671" w:rsidP="00CD77B2">
    <w:pPr>
      <w:bidi/>
    </w:pPr>
    <w:fldSimple w:instr=" DOCPROPERTY &quot;Document number&quot;  \* MERGEFORMAT ">
      <w:r>
        <w:t>UNEP/OzL.Pro/ExCom/98/47</w:t>
      </w:r>
    </w:fldSimple>
  </w:p>
  <w:p w14:paraId="3B9F2D84" w14:textId="116C16CB" w:rsidR="00882671" w:rsidRDefault="00882671" w:rsidP="00CD77B2">
    <w:pPr>
      <w:bidi/>
    </w:pPr>
    <w:r>
      <w:t>Annex I</w:t>
    </w:r>
  </w:p>
  <w:p w14:paraId="77699536" w14:textId="77777777" w:rsidR="00882671" w:rsidRDefault="0088267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5DF1A" w14:textId="18F0B2B9" w:rsidR="00882671" w:rsidRDefault="009D6A72" w:rsidP="005D3556">
    <w:pPr>
      <w:jc w:val="right"/>
      <w:rPr>
        <w:rtl/>
      </w:rPr>
    </w:pPr>
    <w:fldSimple w:instr=" DOCPROPERTY &quot;Document number&quot;  \* MERGEFORMAT ">
      <w:r>
        <w:t>UNEP/OzL.Pro/ExCom/98/26</w:t>
      </w:r>
    </w:fldSimple>
  </w:p>
  <w:p w14:paraId="05065EFF" w14:textId="7393B9DA" w:rsidR="00882671" w:rsidRPr="00882671" w:rsidRDefault="00882671" w:rsidP="005D3556">
    <w:pPr>
      <w:jc w:val="right"/>
      <w:rPr>
        <w:lang w:val="en-CA"/>
      </w:rPr>
    </w:pPr>
    <w:r>
      <w:rPr>
        <w:lang w:val="en-CA"/>
      </w:rPr>
      <w:t>Annex I</w:t>
    </w:r>
  </w:p>
  <w:p w14:paraId="4FBCB09A" w14:textId="77777777" w:rsidR="00882671" w:rsidRDefault="008826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D5B2A91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1CA4FBA"/>
    <w:multiLevelType w:val="hybridMultilevel"/>
    <w:tmpl w:val="374E2C22"/>
    <w:lvl w:ilvl="0" w:tplc="4900E5F2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A22F4"/>
    <w:multiLevelType w:val="hybridMultilevel"/>
    <w:tmpl w:val="AC9A2878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E6B76"/>
    <w:multiLevelType w:val="multilevel"/>
    <w:tmpl w:val="7922725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bCs w:val="0"/>
        <w:sz w:val="26"/>
        <w:szCs w:val="26"/>
      </w:rPr>
    </w:lvl>
    <w:lvl w:ilvl="1">
      <w:start w:val="1"/>
      <w:numFmt w:val="arabicAbjad"/>
      <w:lvlText w:val="(%2)"/>
      <w:lvlJc w:val="left"/>
      <w:pPr>
        <w:ind w:left="108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4" w15:restartNumberingAfterBreak="0">
    <w:nsid w:val="0A9A6D7B"/>
    <w:multiLevelType w:val="hybridMultilevel"/>
    <w:tmpl w:val="C0E22134"/>
    <w:lvl w:ilvl="0" w:tplc="683434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15027"/>
    <w:multiLevelType w:val="multilevel"/>
    <w:tmpl w:val="5AB66BA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6" w15:restartNumberingAfterBreak="0">
    <w:nsid w:val="10D84EC6"/>
    <w:multiLevelType w:val="hybridMultilevel"/>
    <w:tmpl w:val="41828A12"/>
    <w:lvl w:ilvl="0" w:tplc="8702F7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96A1F"/>
    <w:multiLevelType w:val="multilevel"/>
    <w:tmpl w:val="96A23E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bCs w:val="0"/>
        <w:sz w:val="26"/>
        <w:szCs w:val="26"/>
      </w:rPr>
    </w:lvl>
    <w:lvl w:ilvl="1">
      <w:start w:val="1"/>
      <w:numFmt w:val="arabicAbjad"/>
      <w:lvlText w:val="(%2)"/>
      <w:lvlJc w:val="left"/>
      <w:pPr>
        <w:ind w:left="108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8" w15:restartNumberingAfterBreak="0">
    <w:nsid w:val="194E6D68"/>
    <w:multiLevelType w:val="hybridMultilevel"/>
    <w:tmpl w:val="902E9E60"/>
    <w:lvl w:ilvl="0" w:tplc="54129358">
      <w:start w:val="1"/>
      <w:numFmt w:val="arabicAbjad"/>
      <w:lvlText w:val="(%1)"/>
      <w:lvlJc w:val="left"/>
      <w:pPr>
        <w:ind w:left="720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caps w:val="0"/>
        <w:strike w:val="0"/>
        <w:dstrike w:val="0"/>
        <w:vanish w:val="0"/>
        <w:color w:val="000000" w:themeColor="text1"/>
        <w:spacing w:val="0"/>
        <w:sz w:val="24"/>
        <w:vertAlign w:val="baseline"/>
        <w:lang w:val="en-G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7308EC"/>
    <w:multiLevelType w:val="hybridMultilevel"/>
    <w:tmpl w:val="679A04D6"/>
    <w:lvl w:ilvl="0" w:tplc="EBCA22EA">
      <w:start w:val="1"/>
      <w:numFmt w:val="arabicAbjad"/>
      <w:lvlText w:val="(%1)"/>
      <w:lvlJc w:val="left"/>
      <w:pPr>
        <w:ind w:left="720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caps w:val="0"/>
        <w:strike w:val="0"/>
        <w:dstrike w:val="0"/>
        <w:vanish w:val="0"/>
        <w:color w:val="000000" w:themeColor="text1"/>
        <w:spacing w:val="0"/>
        <w:sz w:val="24"/>
        <w:vertAlign w:val="baseline"/>
        <w:lang w:val="en-G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C85A36"/>
    <w:multiLevelType w:val="hybridMultilevel"/>
    <w:tmpl w:val="32D2F464"/>
    <w:lvl w:ilvl="0" w:tplc="2FD42B9E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F77F66"/>
    <w:multiLevelType w:val="hybridMultilevel"/>
    <w:tmpl w:val="10C842CC"/>
    <w:lvl w:ilvl="0" w:tplc="D58AA7D6">
      <w:start w:val="1"/>
      <w:numFmt w:val="arabicAbjad"/>
      <w:lvlText w:val="(%1)"/>
      <w:lvlJc w:val="left"/>
      <w:pPr>
        <w:ind w:left="720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caps w:val="0"/>
        <w:strike w:val="0"/>
        <w:dstrike w:val="0"/>
        <w:vanish w:val="0"/>
        <w:color w:val="000000" w:themeColor="text1"/>
        <w:spacing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3E56D4"/>
    <w:multiLevelType w:val="hybridMultilevel"/>
    <w:tmpl w:val="C33E9324"/>
    <w:lvl w:ilvl="0" w:tplc="4C3874F6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D3A49A3"/>
    <w:multiLevelType w:val="hybridMultilevel"/>
    <w:tmpl w:val="FA821150"/>
    <w:lvl w:ilvl="0" w:tplc="919A6B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000000" w:themeColor="text1"/>
        <w:spacing w:val="0"/>
        <w:vertAlign w:val="baseline"/>
        <w:lang w:val="en-GB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32B0394F"/>
    <w:multiLevelType w:val="hybridMultilevel"/>
    <w:tmpl w:val="E6528650"/>
    <w:lvl w:ilvl="0" w:tplc="8D44F01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FD24C8"/>
    <w:multiLevelType w:val="hybridMultilevel"/>
    <w:tmpl w:val="C2CEEE7C"/>
    <w:lvl w:ilvl="0" w:tplc="5546AF9E">
      <w:start w:val="1"/>
      <w:numFmt w:val="decimal"/>
      <w:lvlText w:val="(%1)"/>
      <w:lvlJc w:val="left"/>
      <w:pPr>
        <w:ind w:left="17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2" w:hanging="360"/>
      </w:pPr>
    </w:lvl>
    <w:lvl w:ilvl="2" w:tplc="0409001B" w:tentative="1">
      <w:start w:val="1"/>
      <w:numFmt w:val="lowerRoman"/>
      <w:lvlText w:val="%3."/>
      <w:lvlJc w:val="right"/>
      <w:pPr>
        <w:ind w:left="3222" w:hanging="180"/>
      </w:pPr>
    </w:lvl>
    <w:lvl w:ilvl="3" w:tplc="0409000F" w:tentative="1">
      <w:start w:val="1"/>
      <w:numFmt w:val="decimal"/>
      <w:lvlText w:val="%4."/>
      <w:lvlJc w:val="left"/>
      <w:pPr>
        <w:ind w:left="3942" w:hanging="360"/>
      </w:pPr>
    </w:lvl>
    <w:lvl w:ilvl="4" w:tplc="04090019" w:tentative="1">
      <w:start w:val="1"/>
      <w:numFmt w:val="lowerLetter"/>
      <w:lvlText w:val="%5."/>
      <w:lvlJc w:val="left"/>
      <w:pPr>
        <w:ind w:left="4662" w:hanging="360"/>
      </w:pPr>
    </w:lvl>
    <w:lvl w:ilvl="5" w:tplc="0409001B" w:tentative="1">
      <w:start w:val="1"/>
      <w:numFmt w:val="lowerRoman"/>
      <w:lvlText w:val="%6."/>
      <w:lvlJc w:val="right"/>
      <w:pPr>
        <w:ind w:left="5382" w:hanging="180"/>
      </w:pPr>
    </w:lvl>
    <w:lvl w:ilvl="6" w:tplc="0409000F" w:tentative="1">
      <w:start w:val="1"/>
      <w:numFmt w:val="decimal"/>
      <w:lvlText w:val="%7."/>
      <w:lvlJc w:val="left"/>
      <w:pPr>
        <w:ind w:left="6102" w:hanging="360"/>
      </w:pPr>
    </w:lvl>
    <w:lvl w:ilvl="7" w:tplc="04090019" w:tentative="1">
      <w:start w:val="1"/>
      <w:numFmt w:val="lowerLetter"/>
      <w:lvlText w:val="%8."/>
      <w:lvlJc w:val="left"/>
      <w:pPr>
        <w:ind w:left="6822" w:hanging="360"/>
      </w:pPr>
    </w:lvl>
    <w:lvl w:ilvl="8" w:tplc="0409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18" w15:restartNumberingAfterBreak="0">
    <w:nsid w:val="39401E42"/>
    <w:multiLevelType w:val="hybridMultilevel"/>
    <w:tmpl w:val="4C40B02A"/>
    <w:lvl w:ilvl="0" w:tplc="5C2C649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EC67FF2"/>
    <w:multiLevelType w:val="hybridMultilevel"/>
    <w:tmpl w:val="A2725CCE"/>
    <w:lvl w:ilvl="0" w:tplc="AB4854FA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A914E8D6">
      <w:start w:val="1"/>
      <w:numFmt w:val="arabicAbjad"/>
      <w:lvlText w:val="(%2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2" w:tplc="A914E8D6">
      <w:start w:val="1"/>
      <w:numFmt w:val="arabicAbjad"/>
      <w:lvlText w:val="(%3)"/>
      <w:lvlJc w:val="left"/>
      <w:pPr>
        <w:ind w:left="234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455094"/>
    <w:multiLevelType w:val="hybridMultilevel"/>
    <w:tmpl w:val="3F5AC36C"/>
    <w:lvl w:ilvl="0" w:tplc="299E0C4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FB357A"/>
    <w:multiLevelType w:val="multilevel"/>
    <w:tmpl w:val="96A23E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bCs w:val="0"/>
        <w:sz w:val="26"/>
        <w:szCs w:val="26"/>
      </w:rPr>
    </w:lvl>
    <w:lvl w:ilvl="1">
      <w:start w:val="1"/>
      <w:numFmt w:val="arabicAbjad"/>
      <w:lvlText w:val="(%2)"/>
      <w:lvlJc w:val="left"/>
      <w:pPr>
        <w:ind w:left="108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2" w15:restartNumberingAfterBreak="0">
    <w:nsid w:val="488717DC"/>
    <w:multiLevelType w:val="hybridMultilevel"/>
    <w:tmpl w:val="31CA71A0"/>
    <w:lvl w:ilvl="0" w:tplc="FFFFFFFF">
      <w:start w:val="1"/>
      <w:numFmt w:val="arabicAbjad"/>
      <w:lvlText w:val="(%1)"/>
      <w:lvlJc w:val="left"/>
      <w:pPr>
        <w:ind w:left="108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8D5455C"/>
    <w:multiLevelType w:val="hybridMultilevel"/>
    <w:tmpl w:val="AC9A2878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5727B9"/>
    <w:multiLevelType w:val="hybridMultilevel"/>
    <w:tmpl w:val="AC9A2878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7" w15:restartNumberingAfterBreak="0">
    <w:nsid w:val="51EF0B15"/>
    <w:multiLevelType w:val="hybridMultilevel"/>
    <w:tmpl w:val="C0E221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940094"/>
    <w:multiLevelType w:val="hybridMultilevel"/>
    <w:tmpl w:val="31CA71A0"/>
    <w:lvl w:ilvl="0" w:tplc="A914E8D6">
      <w:start w:val="1"/>
      <w:numFmt w:val="arabicAbjad"/>
      <w:lvlText w:val="(%1)"/>
      <w:lvlJc w:val="left"/>
      <w:pPr>
        <w:ind w:left="117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F8D7B45"/>
    <w:multiLevelType w:val="hybridMultilevel"/>
    <w:tmpl w:val="78C0F3A8"/>
    <w:lvl w:ilvl="0" w:tplc="2DE624D0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717178"/>
    <w:multiLevelType w:val="hybridMultilevel"/>
    <w:tmpl w:val="18AA702E"/>
    <w:lvl w:ilvl="0" w:tplc="CB16C2A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1" w15:restartNumberingAfterBreak="0">
    <w:nsid w:val="73317A27"/>
    <w:multiLevelType w:val="multilevel"/>
    <w:tmpl w:val="7922725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bCs w:val="0"/>
        <w:sz w:val="26"/>
        <w:szCs w:val="26"/>
      </w:rPr>
    </w:lvl>
    <w:lvl w:ilvl="1">
      <w:start w:val="1"/>
      <w:numFmt w:val="arabicAbjad"/>
      <w:lvlText w:val="(%2)"/>
      <w:lvlJc w:val="left"/>
      <w:pPr>
        <w:ind w:left="108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3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0"/>
  </w:num>
  <w:num w:numId="2" w16cid:durableId="264924912">
    <w:abstractNumId w:val="0"/>
  </w:num>
  <w:num w:numId="3" w16cid:durableId="1185747099">
    <w:abstractNumId w:val="0"/>
  </w:num>
  <w:num w:numId="4" w16cid:durableId="1574581434">
    <w:abstractNumId w:val="0"/>
  </w:num>
  <w:num w:numId="5" w16cid:durableId="1668440767">
    <w:abstractNumId w:val="13"/>
  </w:num>
  <w:num w:numId="6" w16cid:durableId="1667854031">
    <w:abstractNumId w:val="25"/>
  </w:num>
  <w:num w:numId="7" w16cid:durableId="1318270324">
    <w:abstractNumId w:val="26"/>
  </w:num>
  <w:num w:numId="8" w16cid:durableId="2133593865">
    <w:abstractNumId w:val="32"/>
  </w:num>
  <w:num w:numId="9" w16cid:durableId="1935045211">
    <w:abstractNumId w:val="15"/>
  </w:num>
  <w:num w:numId="10" w16cid:durableId="2048722998">
    <w:abstractNumId w:val="14"/>
  </w:num>
  <w:num w:numId="11" w16cid:durableId="1393650025">
    <w:abstractNumId w:val="12"/>
  </w:num>
  <w:num w:numId="12" w16cid:durableId="1227767265">
    <w:abstractNumId w:val="28"/>
  </w:num>
  <w:num w:numId="13" w16cid:durableId="704910191">
    <w:abstractNumId w:val="19"/>
  </w:num>
  <w:num w:numId="14" w16cid:durableId="1202783869">
    <w:abstractNumId w:val="7"/>
  </w:num>
  <w:num w:numId="15" w16cid:durableId="1685476808">
    <w:abstractNumId w:val="18"/>
  </w:num>
  <w:num w:numId="16" w16cid:durableId="877351521">
    <w:abstractNumId w:val="11"/>
  </w:num>
  <w:num w:numId="17" w16cid:durableId="1977104058">
    <w:abstractNumId w:val="9"/>
  </w:num>
  <w:num w:numId="18" w16cid:durableId="2049913945">
    <w:abstractNumId w:val="8"/>
  </w:num>
  <w:num w:numId="19" w16cid:durableId="2083213417">
    <w:abstractNumId w:val="20"/>
  </w:num>
  <w:num w:numId="20" w16cid:durableId="1988701647">
    <w:abstractNumId w:val="17"/>
  </w:num>
  <w:num w:numId="21" w16cid:durableId="1470712135">
    <w:abstractNumId w:val="30"/>
  </w:num>
  <w:num w:numId="22" w16cid:durableId="997727273">
    <w:abstractNumId w:val="31"/>
  </w:num>
  <w:num w:numId="23" w16cid:durableId="933828545">
    <w:abstractNumId w:val="5"/>
  </w:num>
  <w:num w:numId="24" w16cid:durableId="100229111">
    <w:abstractNumId w:val="22"/>
  </w:num>
  <w:num w:numId="25" w16cid:durableId="2084524964">
    <w:abstractNumId w:val="4"/>
  </w:num>
  <w:num w:numId="26" w16cid:durableId="1027027384">
    <w:abstractNumId w:val="21"/>
  </w:num>
  <w:num w:numId="27" w16cid:durableId="1599217736">
    <w:abstractNumId w:val="27"/>
  </w:num>
  <w:num w:numId="28" w16cid:durableId="1541819348">
    <w:abstractNumId w:val="0"/>
  </w:num>
  <w:num w:numId="29" w16cid:durableId="61636072">
    <w:abstractNumId w:val="0"/>
  </w:num>
  <w:num w:numId="30" w16cid:durableId="262033084">
    <w:abstractNumId w:val="0"/>
  </w:num>
  <w:num w:numId="31" w16cid:durableId="1629388011">
    <w:abstractNumId w:val="0"/>
  </w:num>
  <w:num w:numId="32" w16cid:durableId="1914659767">
    <w:abstractNumId w:val="0"/>
  </w:num>
  <w:num w:numId="33" w16cid:durableId="1129594054">
    <w:abstractNumId w:val="0"/>
  </w:num>
  <w:num w:numId="34" w16cid:durableId="1976251893">
    <w:abstractNumId w:val="0"/>
  </w:num>
  <w:num w:numId="35" w16cid:durableId="1927838761">
    <w:abstractNumId w:val="0"/>
  </w:num>
  <w:num w:numId="36" w16cid:durableId="888221424">
    <w:abstractNumId w:val="0"/>
  </w:num>
  <w:num w:numId="37" w16cid:durableId="1769231279">
    <w:abstractNumId w:val="0"/>
  </w:num>
  <w:num w:numId="38" w16cid:durableId="1384599299">
    <w:abstractNumId w:val="3"/>
  </w:num>
  <w:num w:numId="39" w16cid:durableId="1382514083">
    <w:abstractNumId w:val="16"/>
  </w:num>
  <w:num w:numId="40" w16cid:durableId="1879970402">
    <w:abstractNumId w:val="29"/>
  </w:num>
  <w:num w:numId="41" w16cid:durableId="1518419689">
    <w:abstractNumId w:val="1"/>
  </w:num>
  <w:num w:numId="42" w16cid:durableId="457377143">
    <w:abstractNumId w:val="23"/>
  </w:num>
  <w:num w:numId="43" w16cid:durableId="709652571">
    <w:abstractNumId w:val="24"/>
  </w:num>
  <w:num w:numId="44" w16cid:durableId="285892678">
    <w:abstractNumId w:val="10"/>
  </w:num>
  <w:num w:numId="45" w16cid:durableId="688918214">
    <w:abstractNumId w:val="2"/>
  </w:num>
  <w:num w:numId="46" w16cid:durableId="363135654">
    <w:abstractNumId w:val="6"/>
  </w:num>
  <w:num w:numId="47" w16cid:durableId="2037926845">
    <w:abstractNumId w:val="0"/>
  </w:num>
  <w:num w:numId="48" w16cid:durableId="1634166074">
    <w:abstractNumId w:val="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DD3"/>
    <w:rsid w:val="00002F32"/>
    <w:rsid w:val="00013372"/>
    <w:rsid w:val="00014314"/>
    <w:rsid w:val="00016C4E"/>
    <w:rsid w:val="00017133"/>
    <w:rsid w:val="000208F6"/>
    <w:rsid w:val="0002642B"/>
    <w:rsid w:val="0003197D"/>
    <w:rsid w:val="0003486A"/>
    <w:rsid w:val="000357BC"/>
    <w:rsid w:val="0003666F"/>
    <w:rsid w:val="0004254A"/>
    <w:rsid w:val="00046E25"/>
    <w:rsid w:val="00050C46"/>
    <w:rsid w:val="000530A2"/>
    <w:rsid w:val="00054BBB"/>
    <w:rsid w:val="00063DC5"/>
    <w:rsid w:val="00065B68"/>
    <w:rsid w:val="00076C2E"/>
    <w:rsid w:val="00077180"/>
    <w:rsid w:val="00084F2E"/>
    <w:rsid w:val="000861FE"/>
    <w:rsid w:val="00086DF5"/>
    <w:rsid w:val="00090858"/>
    <w:rsid w:val="0009370B"/>
    <w:rsid w:val="000952A2"/>
    <w:rsid w:val="00095682"/>
    <w:rsid w:val="000964C9"/>
    <w:rsid w:val="00097D58"/>
    <w:rsid w:val="000A3952"/>
    <w:rsid w:val="000C1198"/>
    <w:rsid w:val="000C2FE8"/>
    <w:rsid w:val="000C42BE"/>
    <w:rsid w:val="000D65E5"/>
    <w:rsid w:val="000E0770"/>
    <w:rsid w:val="000E083E"/>
    <w:rsid w:val="000E1354"/>
    <w:rsid w:val="000E6956"/>
    <w:rsid w:val="000F43B8"/>
    <w:rsid w:val="000F5260"/>
    <w:rsid w:val="001002E7"/>
    <w:rsid w:val="00104EFA"/>
    <w:rsid w:val="00110ABA"/>
    <w:rsid w:val="00115FEB"/>
    <w:rsid w:val="00123FB6"/>
    <w:rsid w:val="0012752A"/>
    <w:rsid w:val="0013369E"/>
    <w:rsid w:val="00135E8E"/>
    <w:rsid w:val="0013784B"/>
    <w:rsid w:val="00140900"/>
    <w:rsid w:val="00144FC0"/>
    <w:rsid w:val="00146AF4"/>
    <w:rsid w:val="001543AB"/>
    <w:rsid w:val="00161398"/>
    <w:rsid w:val="00166203"/>
    <w:rsid w:val="0016706E"/>
    <w:rsid w:val="00170997"/>
    <w:rsid w:val="00173677"/>
    <w:rsid w:val="00176C4D"/>
    <w:rsid w:val="001868D5"/>
    <w:rsid w:val="00193C23"/>
    <w:rsid w:val="001947F9"/>
    <w:rsid w:val="001A007B"/>
    <w:rsid w:val="001A0316"/>
    <w:rsid w:val="001A57D1"/>
    <w:rsid w:val="001A63F4"/>
    <w:rsid w:val="001B1368"/>
    <w:rsid w:val="001B5C91"/>
    <w:rsid w:val="001C0D0E"/>
    <w:rsid w:val="001C3CA4"/>
    <w:rsid w:val="001D26E3"/>
    <w:rsid w:val="001D2B45"/>
    <w:rsid w:val="001D706D"/>
    <w:rsid w:val="001E04B0"/>
    <w:rsid w:val="001E2758"/>
    <w:rsid w:val="001F0283"/>
    <w:rsid w:val="001F66CF"/>
    <w:rsid w:val="00200E2B"/>
    <w:rsid w:val="0022104F"/>
    <w:rsid w:val="00223C2C"/>
    <w:rsid w:val="002275B3"/>
    <w:rsid w:val="00244DCB"/>
    <w:rsid w:val="00244EA1"/>
    <w:rsid w:val="00245AE9"/>
    <w:rsid w:val="00254573"/>
    <w:rsid w:val="002573C4"/>
    <w:rsid w:val="00260418"/>
    <w:rsid w:val="00264651"/>
    <w:rsid w:val="002708B9"/>
    <w:rsid w:val="00270E3C"/>
    <w:rsid w:val="00272208"/>
    <w:rsid w:val="00273AB7"/>
    <w:rsid w:val="00284C16"/>
    <w:rsid w:val="002850F0"/>
    <w:rsid w:val="002924C2"/>
    <w:rsid w:val="00297CEB"/>
    <w:rsid w:val="002A1676"/>
    <w:rsid w:val="002B4E10"/>
    <w:rsid w:val="002B535E"/>
    <w:rsid w:val="002C2DD6"/>
    <w:rsid w:val="002C4C00"/>
    <w:rsid w:val="002D2DD3"/>
    <w:rsid w:val="002D33AF"/>
    <w:rsid w:val="002D3B28"/>
    <w:rsid w:val="002D47A8"/>
    <w:rsid w:val="002E6A6F"/>
    <w:rsid w:val="002E7622"/>
    <w:rsid w:val="002E7EF7"/>
    <w:rsid w:val="002F0C55"/>
    <w:rsid w:val="002F505F"/>
    <w:rsid w:val="002F51E6"/>
    <w:rsid w:val="00305247"/>
    <w:rsid w:val="003052A5"/>
    <w:rsid w:val="00306052"/>
    <w:rsid w:val="003112B9"/>
    <w:rsid w:val="00317451"/>
    <w:rsid w:val="00321987"/>
    <w:rsid w:val="0032579D"/>
    <w:rsid w:val="00331FB7"/>
    <w:rsid w:val="00336AAA"/>
    <w:rsid w:val="00342931"/>
    <w:rsid w:val="003433D1"/>
    <w:rsid w:val="00346644"/>
    <w:rsid w:val="003500BF"/>
    <w:rsid w:val="003514C7"/>
    <w:rsid w:val="00352B94"/>
    <w:rsid w:val="0035441C"/>
    <w:rsid w:val="003617CC"/>
    <w:rsid w:val="00367641"/>
    <w:rsid w:val="003716D4"/>
    <w:rsid w:val="0037606C"/>
    <w:rsid w:val="00377082"/>
    <w:rsid w:val="00377E9D"/>
    <w:rsid w:val="00381413"/>
    <w:rsid w:val="0038216F"/>
    <w:rsid w:val="00392DDC"/>
    <w:rsid w:val="00393115"/>
    <w:rsid w:val="00394200"/>
    <w:rsid w:val="003957E3"/>
    <w:rsid w:val="003A2B2A"/>
    <w:rsid w:val="003A54B9"/>
    <w:rsid w:val="003A6AA6"/>
    <w:rsid w:val="003B1FE2"/>
    <w:rsid w:val="003B538A"/>
    <w:rsid w:val="003B78AC"/>
    <w:rsid w:val="003C2491"/>
    <w:rsid w:val="003C2739"/>
    <w:rsid w:val="003C3076"/>
    <w:rsid w:val="003C5BCA"/>
    <w:rsid w:val="003D1150"/>
    <w:rsid w:val="003D69BD"/>
    <w:rsid w:val="003D75FB"/>
    <w:rsid w:val="003E537E"/>
    <w:rsid w:val="003F0AB7"/>
    <w:rsid w:val="003F2852"/>
    <w:rsid w:val="003F31C1"/>
    <w:rsid w:val="003F34AE"/>
    <w:rsid w:val="003F4296"/>
    <w:rsid w:val="0040002B"/>
    <w:rsid w:val="004014C5"/>
    <w:rsid w:val="00402D5E"/>
    <w:rsid w:val="00416AD7"/>
    <w:rsid w:val="0042299C"/>
    <w:rsid w:val="004251CE"/>
    <w:rsid w:val="004360F2"/>
    <w:rsid w:val="00437F25"/>
    <w:rsid w:val="00446D9E"/>
    <w:rsid w:val="0045078A"/>
    <w:rsid w:val="00451DC3"/>
    <w:rsid w:val="00453507"/>
    <w:rsid w:val="004566AB"/>
    <w:rsid w:val="0046323E"/>
    <w:rsid w:val="00464F4B"/>
    <w:rsid w:val="00465A50"/>
    <w:rsid w:val="004663AA"/>
    <w:rsid w:val="0046796B"/>
    <w:rsid w:val="00467CCC"/>
    <w:rsid w:val="0047326C"/>
    <w:rsid w:val="00484859"/>
    <w:rsid w:val="0049455E"/>
    <w:rsid w:val="004A5BB6"/>
    <w:rsid w:val="004A6C8E"/>
    <w:rsid w:val="004B1A66"/>
    <w:rsid w:val="004B3590"/>
    <w:rsid w:val="004B485B"/>
    <w:rsid w:val="004C2ECC"/>
    <w:rsid w:val="004C5B74"/>
    <w:rsid w:val="004D386E"/>
    <w:rsid w:val="004D7C16"/>
    <w:rsid w:val="004F1A3B"/>
    <w:rsid w:val="004F67FF"/>
    <w:rsid w:val="00501B4A"/>
    <w:rsid w:val="005124AA"/>
    <w:rsid w:val="00522261"/>
    <w:rsid w:val="00523453"/>
    <w:rsid w:val="00526661"/>
    <w:rsid w:val="0053096E"/>
    <w:rsid w:val="00535DD1"/>
    <w:rsid w:val="005378F0"/>
    <w:rsid w:val="00546241"/>
    <w:rsid w:val="00546E74"/>
    <w:rsid w:val="00547282"/>
    <w:rsid w:val="00554231"/>
    <w:rsid w:val="00561DAC"/>
    <w:rsid w:val="005711F6"/>
    <w:rsid w:val="005733FF"/>
    <w:rsid w:val="00583F2A"/>
    <w:rsid w:val="00584ED8"/>
    <w:rsid w:val="00586B98"/>
    <w:rsid w:val="00587B59"/>
    <w:rsid w:val="005962CD"/>
    <w:rsid w:val="005A2F33"/>
    <w:rsid w:val="005A592C"/>
    <w:rsid w:val="005B1640"/>
    <w:rsid w:val="005B65DF"/>
    <w:rsid w:val="005C1ED7"/>
    <w:rsid w:val="005C7D4A"/>
    <w:rsid w:val="005D3556"/>
    <w:rsid w:val="005F2245"/>
    <w:rsid w:val="005F2F6C"/>
    <w:rsid w:val="005F4ABE"/>
    <w:rsid w:val="006038BA"/>
    <w:rsid w:val="006046BB"/>
    <w:rsid w:val="00606490"/>
    <w:rsid w:val="00607E6E"/>
    <w:rsid w:val="00613176"/>
    <w:rsid w:val="00621EC4"/>
    <w:rsid w:val="00624AEF"/>
    <w:rsid w:val="00626F84"/>
    <w:rsid w:val="00642272"/>
    <w:rsid w:val="00643C61"/>
    <w:rsid w:val="00646417"/>
    <w:rsid w:val="00647A3C"/>
    <w:rsid w:val="00654520"/>
    <w:rsid w:val="00662A73"/>
    <w:rsid w:val="00662AB3"/>
    <w:rsid w:val="0067199A"/>
    <w:rsid w:val="0067439B"/>
    <w:rsid w:val="006759DA"/>
    <w:rsid w:val="00680876"/>
    <w:rsid w:val="00680FC3"/>
    <w:rsid w:val="006848C2"/>
    <w:rsid w:val="0068737F"/>
    <w:rsid w:val="006928B4"/>
    <w:rsid w:val="00695D73"/>
    <w:rsid w:val="0069603C"/>
    <w:rsid w:val="00696E31"/>
    <w:rsid w:val="006A50B1"/>
    <w:rsid w:val="006B2EE4"/>
    <w:rsid w:val="006C7286"/>
    <w:rsid w:val="006C754F"/>
    <w:rsid w:val="006D09D2"/>
    <w:rsid w:val="006D10A0"/>
    <w:rsid w:val="006D4808"/>
    <w:rsid w:val="006D5787"/>
    <w:rsid w:val="006E5190"/>
    <w:rsid w:val="006F2A2C"/>
    <w:rsid w:val="006F7E8C"/>
    <w:rsid w:val="007009E3"/>
    <w:rsid w:val="00702662"/>
    <w:rsid w:val="00714DA9"/>
    <w:rsid w:val="00716676"/>
    <w:rsid w:val="007168F0"/>
    <w:rsid w:val="00720B71"/>
    <w:rsid w:val="00727D5F"/>
    <w:rsid w:val="00730156"/>
    <w:rsid w:val="00730E02"/>
    <w:rsid w:val="0073154C"/>
    <w:rsid w:val="007354F7"/>
    <w:rsid w:val="00735ECB"/>
    <w:rsid w:val="00743380"/>
    <w:rsid w:val="00745517"/>
    <w:rsid w:val="007501B7"/>
    <w:rsid w:val="00756BE7"/>
    <w:rsid w:val="007617F5"/>
    <w:rsid w:val="0076372B"/>
    <w:rsid w:val="00763A63"/>
    <w:rsid w:val="00775B50"/>
    <w:rsid w:val="00777B4D"/>
    <w:rsid w:val="0078172A"/>
    <w:rsid w:val="00786775"/>
    <w:rsid w:val="00791A1A"/>
    <w:rsid w:val="00793CCE"/>
    <w:rsid w:val="007962BD"/>
    <w:rsid w:val="00797435"/>
    <w:rsid w:val="00797CAD"/>
    <w:rsid w:val="007A06E9"/>
    <w:rsid w:val="007A11B0"/>
    <w:rsid w:val="007B1915"/>
    <w:rsid w:val="007B724D"/>
    <w:rsid w:val="007B726B"/>
    <w:rsid w:val="007B7442"/>
    <w:rsid w:val="007C115B"/>
    <w:rsid w:val="007C3184"/>
    <w:rsid w:val="007C3C73"/>
    <w:rsid w:val="007C6EF9"/>
    <w:rsid w:val="007D141D"/>
    <w:rsid w:val="007D1971"/>
    <w:rsid w:val="007D48C1"/>
    <w:rsid w:val="007D567C"/>
    <w:rsid w:val="007E20B0"/>
    <w:rsid w:val="007E284B"/>
    <w:rsid w:val="007E5D09"/>
    <w:rsid w:val="007F4BFD"/>
    <w:rsid w:val="007F5B32"/>
    <w:rsid w:val="007F5F1C"/>
    <w:rsid w:val="00802635"/>
    <w:rsid w:val="00823557"/>
    <w:rsid w:val="00823E7B"/>
    <w:rsid w:val="00831014"/>
    <w:rsid w:val="00835CCF"/>
    <w:rsid w:val="008363F5"/>
    <w:rsid w:val="0084173D"/>
    <w:rsid w:val="00845630"/>
    <w:rsid w:val="00846423"/>
    <w:rsid w:val="0084788F"/>
    <w:rsid w:val="008524A0"/>
    <w:rsid w:val="00853118"/>
    <w:rsid w:val="00853AC1"/>
    <w:rsid w:val="008677AD"/>
    <w:rsid w:val="008678A2"/>
    <w:rsid w:val="00871577"/>
    <w:rsid w:val="00872D99"/>
    <w:rsid w:val="0087546F"/>
    <w:rsid w:val="008814F2"/>
    <w:rsid w:val="00882671"/>
    <w:rsid w:val="00885865"/>
    <w:rsid w:val="0089011A"/>
    <w:rsid w:val="00893439"/>
    <w:rsid w:val="008939CD"/>
    <w:rsid w:val="008A05F1"/>
    <w:rsid w:val="008A16AF"/>
    <w:rsid w:val="008A4343"/>
    <w:rsid w:val="008A46F2"/>
    <w:rsid w:val="008A7DA4"/>
    <w:rsid w:val="008B1C20"/>
    <w:rsid w:val="008B24C9"/>
    <w:rsid w:val="008B3DA9"/>
    <w:rsid w:val="008B5F45"/>
    <w:rsid w:val="008B7BCA"/>
    <w:rsid w:val="008C6478"/>
    <w:rsid w:val="008C7268"/>
    <w:rsid w:val="008C786A"/>
    <w:rsid w:val="008D2B25"/>
    <w:rsid w:val="008E2901"/>
    <w:rsid w:val="008E3DF3"/>
    <w:rsid w:val="008F3901"/>
    <w:rsid w:val="008F60EC"/>
    <w:rsid w:val="00901331"/>
    <w:rsid w:val="0090339C"/>
    <w:rsid w:val="0090342B"/>
    <w:rsid w:val="009175BE"/>
    <w:rsid w:val="00917806"/>
    <w:rsid w:val="00920424"/>
    <w:rsid w:val="009330B4"/>
    <w:rsid w:val="00934DE9"/>
    <w:rsid w:val="00946449"/>
    <w:rsid w:val="00952DC5"/>
    <w:rsid w:val="00971762"/>
    <w:rsid w:val="00973116"/>
    <w:rsid w:val="00982F85"/>
    <w:rsid w:val="00983FD1"/>
    <w:rsid w:val="00984717"/>
    <w:rsid w:val="009864FC"/>
    <w:rsid w:val="00986A7D"/>
    <w:rsid w:val="0099141D"/>
    <w:rsid w:val="00992850"/>
    <w:rsid w:val="00992941"/>
    <w:rsid w:val="009A0248"/>
    <w:rsid w:val="009A3FBA"/>
    <w:rsid w:val="009A4E27"/>
    <w:rsid w:val="009A5140"/>
    <w:rsid w:val="009B20A6"/>
    <w:rsid w:val="009B2889"/>
    <w:rsid w:val="009B3D4A"/>
    <w:rsid w:val="009B4B21"/>
    <w:rsid w:val="009C11D8"/>
    <w:rsid w:val="009C32ED"/>
    <w:rsid w:val="009C46B2"/>
    <w:rsid w:val="009C79C9"/>
    <w:rsid w:val="009D0838"/>
    <w:rsid w:val="009D3081"/>
    <w:rsid w:val="009D4542"/>
    <w:rsid w:val="009D6A72"/>
    <w:rsid w:val="009E1610"/>
    <w:rsid w:val="009E3DBB"/>
    <w:rsid w:val="009E6E7E"/>
    <w:rsid w:val="00A03ABE"/>
    <w:rsid w:val="00A03FD6"/>
    <w:rsid w:val="00A21673"/>
    <w:rsid w:val="00A44778"/>
    <w:rsid w:val="00A52029"/>
    <w:rsid w:val="00A53B0D"/>
    <w:rsid w:val="00A54935"/>
    <w:rsid w:val="00A57FBB"/>
    <w:rsid w:val="00A62048"/>
    <w:rsid w:val="00A65885"/>
    <w:rsid w:val="00A66987"/>
    <w:rsid w:val="00A72455"/>
    <w:rsid w:val="00A755B6"/>
    <w:rsid w:val="00A77C1F"/>
    <w:rsid w:val="00A81AB7"/>
    <w:rsid w:val="00A82DB1"/>
    <w:rsid w:val="00A85809"/>
    <w:rsid w:val="00A907AD"/>
    <w:rsid w:val="00A910A7"/>
    <w:rsid w:val="00A94412"/>
    <w:rsid w:val="00A96001"/>
    <w:rsid w:val="00A9712A"/>
    <w:rsid w:val="00AA6AED"/>
    <w:rsid w:val="00AB4886"/>
    <w:rsid w:val="00AC0AE0"/>
    <w:rsid w:val="00AC1F4B"/>
    <w:rsid w:val="00AC35E2"/>
    <w:rsid w:val="00AC43E1"/>
    <w:rsid w:val="00AD3F6F"/>
    <w:rsid w:val="00AD48D4"/>
    <w:rsid w:val="00AD4B44"/>
    <w:rsid w:val="00AD5BA9"/>
    <w:rsid w:val="00AE23B2"/>
    <w:rsid w:val="00AE3133"/>
    <w:rsid w:val="00AE5775"/>
    <w:rsid w:val="00AE7157"/>
    <w:rsid w:val="00AF37A8"/>
    <w:rsid w:val="00AF7F9E"/>
    <w:rsid w:val="00B00D8E"/>
    <w:rsid w:val="00B02749"/>
    <w:rsid w:val="00B10F26"/>
    <w:rsid w:val="00B11DB6"/>
    <w:rsid w:val="00B12CB6"/>
    <w:rsid w:val="00B22ADC"/>
    <w:rsid w:val="00B30644"/>
    <w:rsid w:val="00B30A38"/>
    <w:rsid w:val="00B3338B"/>
    <w:rsid w:val="00B33693"/>
    <w:rsid w:val="00B34D29"/>
    <w:rsid w:val="00B4019D"/>
    <w:rsid w:val="00B4024D"/>
    <w:rsid w:val="00B40E87"/>
    <w:rsid w:val="00B43565"/>
    <w:rsid w:val="00B46C10"/>
    <w:rsid w:val="00B52970"/>
    <w:rsid w:val="00B551DA"/>
    <w:rsid w:val="00B65704"/>
    <w:rsid w:val="00B70B64"/>
    <w:rsid w:val="00B77B9F"/>
    <w:rsid w:val="00B81E83"/>
    <w:rsid w:val="00B878EF"/>
    <w:rsid w:val="00B907C8"/>
    <w:rsid w:val="00B9237B"/>
    <w:rsid w:val="00B95BE1"/>
    <w:rsid w:val="00BA3BEF"/>
    <w:rsid w:val="00BA6157"/>
    <w:rsid w:val="00BB0B2B"/>
    <w:rsid w:val="00BB0F55"/>
    <w:rsid w:val="00BB10F8"/>
    <w:rsid w:val="00BB1C42"/>
    <w:rsid w:val="00BB6B17"/>
    <w:rsid w:val="00BB7916"/>
    <w:rsid w:val="00BD1C9C"/>
    <w:rsid w:val="00BD500F"/>
    <w:rsid w:val="00BD747D"/>
    <w:rsid w:val="00BE0DD8"/>
    <w:rsid w:val="00BE1226"/>
    <w:rsid w:val="00BE4414"/>
    <w:rsid w:val="00BF2E2E"/>
    <w:rsid w:val="00BF6F90"/>
    <w:rsid w:val="00C0337B"/>
    <w:rsid w:val="00C047E9"/>
    <w:rsid w:val="00C04B7C"/>
    <w:rsid w:val="00C05A81"/>
    <w:rsid w:val="00C10520"/>
    <w:rsid w:val="00C1204F"/>
    <w:rsid w:val="00C1207B"/>
    <w:rsid w:val="00C13FB1"/>
    <w:rsid w:val="00C27B58"/>
    <w:rsid w:val="00C32866"/>
    <w:rsid w:val="00C35C89"/>
    <w:rsid w:val="00C413A9"/>
    <w:rsid w:val="00C4331C"/>
    <w:rsid w:val="00C448C2"/>
    <w:rsid w:val="00C46415"/>
    <w:rsid w:val="00C5012B"/>
    <w:rsid w:val="00C51F4E"/>
    <w:rsid w:val="00C52C40"/>
    <w:rsid w:val="00C55EF2"/>
    <w:rsid w:val="00C65C32"/>
    <w:rsid w:val="00C727CF"/>
    <w:rsid w:val="00C7391D"/>
    <w:rsid w:val="00C75FA3"/>
    <w:rsid w:val="00C83E39"/>
    <w:rsid w:val="00C92736"/>
    <w:rsid w:val="00CB6A88"/>
    <w:rsid w:val="00CB7438"/>
    <w:rsid w:val="00CC3860"/>
    <w:rsid w:val="00CC604C"/>
    <w:rsid w:val="00CD0E39"/>
    <w:rsid w:val="00CD228F"/>
    <w:rsid w:val="00CD51CB"/>
    <w:rsid w:val="00CD77B2"/>
    <w:rsid w:val="00CE1CD9"/>
    <w:rsid w:val="00CE227B"/>
    <w:rsid w:val="00CE58CE"/>
    <w:rsid w:val="00CF0D51"/>
    <w:rsid w:val="00CF2C46"/>
    <w:rsid w:val="00CF341D"/>
    <w:rsid w:val="00D006A9"/>
    <w:rsid w:val="00D05105"/>
    <w:rsid w:val="00D24F59"/>
    <w:rsid w:val="00D34512"/>
    <w:rsid w:val="00D35914"/>
    <w:rsid w:val="00D41F5F"/>
    <w:rsid w:val="00D427CE"/>
    <w:rsid w:val="00D439F3"/>
    <w:rsid w:val="00D45C4D"/>
    <w:rsid w:val="00D46A96"/>
    <w:rsid w:val="00D47E97"/>
    <w:rsid w:val="00D620DE"/>
    <w:rsid w:val="00D6339B"/>
    <w:rsid w:val="00D649BD"/>
    <w:rsid w:val="00D673BF"/>
    <w:rsid w:val="00D80EA0"/>
    <w:rsid w:val="00D82120"/>
    <w:rsid w:val="00D82890"/>
    <w:rsid w:val="00D82C63"/>
    <w:rsid w:val="00D864C7"/>
    <w:rsid w:val="00D90394"/>
    <w:rsid w:val="00D94E56"/>
    <w:rsid w:val="00DA03D9"/>
    <w:rsid w:val="00DA0A0B"/>
    <w:rsid w:val="00DA20EB"/>
    <w:rsid w:val="00DA36A7"/>
    <w:rsid w:val="00DA55D7"/>
    <w:rsid w:val="00DA5DBB"/>
    <w:rsid w:val="00DA5E3D"/>
    <w:rsid w:val="00DB0AA2"/>
    <w:rsid w:val="00DB1170"/>
    <w:rsid w:val="00DB3E30"/>
    <w:rsid w:val="00DC77C6"/>
    <w:rsid w:val="00DD018D"/>
    <w:rsid w:val="00DD082C"/>
    <w:rsid w:val="00DD39CA"/>
    <w:rsid w:val="00DD4F9A"/>
    <w:rsid w:val="00DD5898"/>
    <w:rsid w:val="00DD5CA4"/>
    <w:rsid w:val="00DE1BCB"/>
    <w:rsid w:val="00DE46B2"/>
    <w:rsid w:val="00DE48C8"/>
    <w:rsid w:val="00DE4EE9"/>
    <w:rsid w:val="00DF05DE"/>
    <w:rsid w:val="00DF7B1F"/>
    <w:rsid w:val="00E074CE"/>
    <w:rsid w:val="00E12F61"/>
    <w:rsid w:val="00E1360E"/>
    <w:rsid w:val="00E153C9"/>
    <w:rsid w:val="00E266D2"/>
    <w:rsid w:val="00E27B62"/>
    <w:rsid w:val="00E30DDD"/>
    <w:rsid w:val="00E33795"/>
    <w:rsid w:val="00E350A9"/>
    <w:rsid w:val="00E35488"/>
    <w:rsid w:val="00E468FC"/>
    <w:rsid w:val="00E47EB3"/>
    <w:rsid w:val="00E50398"/>
    <w:rsid w:val="00E54303"/>
    <w:rsid w:val="00E54B59"/>
    <w:rsid w:val="00E569CD"/>
    <w:rsid w:val="00E70BF2"/>
    <w:rsid w:val="00E86608"/>
    <w:rsid w:val="00E86EBE"/>
    <w:rsid w:val="00E95225"/>
    <w:rsid w:val="00EA0F67"/>
    <w:rsid w:val="00EA617F"/>
    <w:rsid w:val="00EA6FF3"/>
    <w:rsid w:val="00EB7B5C"/>
    <w:rsid w:val="00EC02FF"/>
    <w:rsid w:val="00EC108E"/>
    <w:rsid w:val="00EC4A20"/>
    <w:rsid w:val="00ED1D49"/>
    <w:rsid w:val="00ED26D9"/>
    <w:rsid w:val="00ED7BD5"/>
    <w:rsid w:val="00EE3B45"/>
    <w:rsid w:val="00EE59BF"/>
    <w:rsid w:val="00EE6CDA"/>
    <w:rsid w:val="00EF566C"/>
    <w:rsid w:val="00EF7AFF"/>
    <w:rsid w:val="00F01C82"/>
    <w:rsid w:val="00F02233"/>
    <w:rsid w:val="00F24987"/>
    <w:rsid w:val="00F37620"/>
    <w:rsid w:val="00F4694F"/>
    <w:rsid w:val="00F47683"/>
    <w:rsid w:val="00F47AB9"/>
    <w:rsid w:val="00F5027A"/>
    <w:rsid w:val="00F50434"/>
    <w:rsid w:val="00F708D4"/>
    <w:rsid w:val="00F71829"/>
    <w:rsid w:val="00F72346"/>
    <w:rsid w:val="00F748F5"/>
    <w:rsid w:val="00F81701"/>
    <w:rsid w:val="00F822E6"/>
    <w:rsid w:val="00F92EE8"/>
    <w:rsid w:val="00F9380D"/>
    <w:rsid w:val="00F9523B"/>
    <w:rsid w:val="00F97D08"/>
    <w:rsid w:val="00FA3300"/>
    <w:rsid w:val="00FB51D9"/>
    <w:rsid w:val="00FC32CC"/>
    <w:rsid w:val="00FC71FB"/>
    <w:rsid w:val="00FD1C08"/>
    <w:rsid w:val="00FD78A0"/>
    <w:rsid w:val="00FE116A"/>
    <w:rsid w:val="00FE28DF"/>
    <w:rsid w:val="00FE302B"/>
    <w:rsid w:val="00FE7667"/>
    <w:rsid w:val="00FF2A90"/>
    <w:rsid w:val="00FF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F87304"/>
  <w15:docId w15:val="{1C137040-6E0D-4B09-97C5-A30B5FE7C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uiPriority w:val="9"/>
    <w:qFormat/>
    <w:pPr>
      <w:widowControl w:val="0"/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link w:val="SubtitleChar"/>
    <w:uiPriority w:val="11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10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character" w:customStyle="1" w:styleId="HeaderChar">
    <w:name w:val="Header Char"/>
    <w:basedOn w:val="DefaultParagraphFont"/>
    <w:link w:val="Header"/>
    <w:rsid w:val="00CE58CE"/>
    <w:rPr>
      <w:sz w:val="24"/>
      <w:lang w:val="en-GB" w:bidi="ar-DZ"/>
    </w:rPr>
  </w:style>
  <w:style w:type="paragraph" w:styleId="ListParagraph">
    <w:name w:val="List Paragraph"/>
    <w:aliases w:val="Bullet OSM,Bullets,CORE-1.1.1,Dot pt,Heading 2_sj,List Paragraph (numbered (a)),List Paragraph1,List Paragraph11,Numbered Para 1,Proposal Bullet List,Report Para,Resume Title,TOC style,Table,WB Para,WinDForce-Letter,bullets,d_bodyb,lp1,L"/>
    <w:basedOn w:val="Normal"/>
    <w:link w:val="ListParagraphChar"/>
    <w:uiPriority w:val="34"/>
    <w:qFormat/>
    <w:rsid w:val="00CE58CE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aliases w:val="Bullet OSM Char,Bullets Char,CORE-1.1.1 Char,Dot pt Char,Heading 2_sj Char,List Paragraph (numbered (a)) Char,List Paragraph1 Char,List Paragraph11 Char,Numbered Para 1 Char,Proposal Bullet List Char,Report Para Char,TOC style Char"/>
    <w:basedOn w:val="DefaultParagraphFont"/>
    <w:link w:val="ListParagraph"/>
    <w:uiPriority w:val="99"/>
    <w:qFormat/>
    <w:locked/>
    <w:rsid w:val="00CE58CE"/>
    <w:rPr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7F5B32"/>
    <w:rPr>
      <w:color w:val="0000FF"/>
      <w:u w:val="single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uiPriority w:val="9"/>
    <w:rsid w:val="007F5B32"/>
    <w:rPr>
      <w:sz w:val="24"/>
      <w:lang w:val="en-GB" w:bidi="ar-DZ"/>
    </w:rPr>
  </w:style>
  <w:style w:type="character" w:customStyle="1" w:styleId="Heading3Char">
    <w:name w:val="Heading 3 Char"/>
    <w:aliases w:val="Char Char,Heading 3 Char1 Char1,Heading 3 Char Char Char1,Char Char Char Char1,Char Char1 Char1,Heading 3 Char1 Char Char,Heading 3 Char Char Char Char,Char Char Char Char Char,Char Char1 Char Char,Heading 3 Char2 Char,Char Char2 Char"/>
    <w:basedOn w:val="DefaultParagraphFont"/>
    <w:link w:val="Heading3"/>
    <w:uiPriority w:val="9"/>
    <w:rsid w:val="007F5B32"/>
    <w:rPr>
      <w:sz w:val="24"/>
      <w:lang w:val="en-GB" w:bidi="ar-DZ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7F5B32"/>
    <w:rPr>
      <w:sz w:val="24"/>
      <w:lang w:val="en-GB" w:bidi="ar-DZ"/>
    </w:rPr>
  </w:style>
  <w:style w:type="character" w:customStyle="1" w:styleId="Heading5Char">
    <w:name w:val="Heading 5 Char"/>
    <w:basedOn w:val="DefaultParagraphFont"/>
    <w:link w:val="Heading5"/>
    <w:uiPriority w:val="9"/>
    <w:rsid w:val="007F5B32"/>
    <w:rPr>
      <w:sz w:val="24"/>
      <w:lang w:val="en-GB" w:bidi="ar-DZ"/>
    </w:rPr>
  </w:style>
  <w:style w:type="character" w:customStyle="1" w:styleId="Heading6Char">
    <w:name w:val="Heading 6 Char"/>
    <w:basedOn w:val="DefaultParagraphFont"/>
    <w:link w:val="Heading6"/>
    <w:rsid w:val="007F5B32"/>
    <w:rPr>
      <w:rFonts w:ascii="Arial" w:hAnsi="Arial"/>
      <w:i/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7F5B32"/>
    <w:rPr>
      <w:rFonts w:ascii="Arial" w:hAnsi="Arial"/>
      <w:sz w:val="24"/>
      <w:lang w:val="en-GB" w:bidi="ar-DZ"/>
    </w:rPr>
  </w:style>
  <w:style w:type="character" w:customStyle="1" w:styleId="Heading8Char">
    <w:name w:val="Heading 8 Char"/>
    <w:basedOn w:val="DefaultParagraphFont"/>
    <w:link w:val="Heading8"/>
    <w:uiPriority w:val="9"/>
    <w:rsid w:val="007F5B32"/>
    <w:rPr>
      <w:b/>
      <w:sz w:val="24"/>
      <w:lang w:val="en-GB" w:bidi="ar-DZ"/>
    </w:rPr>
  </w:style>
  <w:style w:type="character" w:customStyle="1" w:styleId="Heading9Char">
    <w:name w:val="Heading 9 Char"/>
    <w:basedOn w:val="DefaultParagraphFont"/>
    <w:link w:val="Heading9"/>
    <w:rsid w:val="007F5B32"/>
    <w:rPr>
      <w:rFonts w:ascii="Arial" w:hAnsi="Arial"/>
      <w:i/>
      <w:sz w:val="18"/>
      <w:lang w:val="en-GB" w:bidi="ar-DZ"/>
    </w:rPr>
  </w:style>
  <w:style w:type="character" w:customStyle="1" w:styleId="TitleChar">
    <w:name w:val="Title Char"/>
    <w:basedOn w:val="DefaultParagraphFont"/>
    <w:link w:val="Title"/>
    <w:uiPriority w:val="10"/>
    <w:rsid w:val="007F5B32"/>
    <w:rPr>
      <w:rFonts w:ascii="Arial" w:hAnsi="Arial" w:cs="Arial"/>
      <w:b/>
      <w:bCs/>
      <w:kern w:val="28"/>
      <w:sz w:val="24"/>
      <w:lang w:val="en-GB" w:bidi="ar-DZ"/>
    </w:rPr>
  </w:style>
  <w:style w:type="character" w:customStyle="1" w:styleId="SubtitleChar">
    <w:name w:val="Subtitle Char"/>
    <w:basedOn w:val="DefaultParagraphFont"/>
    <w:link w:val="Subtitle"/>
    <w:uiPriority w:val="11"/>
    <w:rsid w:val="007F5B32"/>
    <w:rPr>
      <w:rFonts w:ascii="Arial" w:hAnsi="Arial" w:cs="Arial"/>
      <w:sz w:val="24"/>
      <w:lang w:val="en-GB" w:bidi="ar-DZ"/>
    </w:rPr>
  </w:style>
  <w:style w:type="paragraph" w:styleId="Quote">
    <w:name w:val="Quote"/>
    <w:basedOn w:val="Normal"/>
    <w:next w:val="Normal"/>
    <w:link w:val="QuoteChar"/>
    <w:uiPriority w:val="29"/>
    <w:qFormat/>
    <w:rsid w:val="007F5B3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CA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F5B32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F5B3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B3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val="en-CA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B32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val="en-CA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7F5B32"/>
    <w:rPr>
      <w:b/>
      <w:bCs/>
      <w:smallCaps/>
      <w:color w:val="365F91" w:themeColor="accent1" w:themeShade="BF"/>
      <w:spacing w:val="5"/>
    </w:rPr>
  </w:style>
  <w:style w:type="table" w:customStyle="1" w:styleId="TableGrid10">
    <w:name w:val="Table Grid1"/>
    <w:basedOn w:val="TableNormal"/>
    <w:next w:val="TableGrid"/>
    <w:uiPriority w:val="59"/>
    <w:rsid w:val="00695D73"/>
    <w:pPr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566AB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1">
    <w:name w:val="学术论文的三线表1"/>
    <w:basedOn w:val="TableNormal"/>
    <w:next w:val="TableGrid"/>
    <w:qFormat/>
    <w:rsid w:val="00DA5DB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B7916"/>
    <w:rPr>
      <w:szCs w:val="24"/>
    </w:rPr>
  </w:style>
  <w:style w:type="paragraph" w:styleId="Revision">
    <w:name w:val="Revision"/>
    <w:hidden/>
    <w:uiPriority w:val="99"/>
    <w:semiHidden/>
    <w:rsid w:val="00AE23B2"/>
    <w:rPr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97\A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4FDEE8-F625-4009-A8DE-D43AD44C4F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A97-template</Template>
  <TotalTime>1691</TotalTime>
  <Pages>25</Pages>
  <Words>9619</Words>
  <Characters>54834</Characters>
  <Application>Microsoft Office Word</Application>
  <DocSecurity>0</DocSecurity>
  <Lines>456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64325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El Sehemawi</dc:creator>
  <cp:lastModifiedBy>Angela Xue He Yan</cp:lastModifiedBy>
  <cp:revision>110</cp:revision>
  <cp:lastPrinted>2026-06-05T02:02:00Z</cp:lastPrinted>
  <dcterms:created xsi:type="dcterms:W3CDTF">2026-06-03T21:57:00Z</dcterms:created>
  <dcterms:modified xsi:type="dcterms:W3CDTF">2026-06-14T15:01:00Z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UNEP/OzL.Pro/ExCom/98/26</vt:lpwstr>
  </property>
  <property fmtid="{D5CDD505-2E9C-101B-9397-08002B2CF9AE}" pid="3" name="Revision date">
    <vt:lpwstr>3 June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