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D57BDC" w:rsidRPr="000238C9" w14:paraId="6549BD4E" w14:textId="77777777" w:rsidTr="00D57BDC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5183C10" w14:textId="2FC6FD13" w:rsidR="00D57BDC" w:rsidRPr="000238C9" w:rsidRDefault="00D57BDC" w:rsidP="00D57BDC">
            <w:pPr>
              <w:jc w:val="left"/>
              <w:rPr>
                <w:rFonts w:asciiTheme="minorBidi" w:hAnsiTheme="minorBidi" w:cstheme="minorBidi"/>
                <w:b/>
                <w:bCs/>
                <w:lang w:val="en-GB" w:bidi="ar-LB"/>
              </w:rPr>
            </w:pPr>
            <w:r w:rsidRPr="000238C9">
              <w:rPr>
                <w:rFonts w:asciiTheme="minorBidi" w:hAnsiTheme="minorBidi" w:cstheme="minorBidi"/>
                <w:b/>
                <w:bCs/>
                <w:sz w:val="72"/>
                <w:szCs w:val="72"/>
                <w:lang w:val="en-GB" w:bidi="ar-LB"/>
              </w:rPr>
              <w:t>EP</w:t>
            </w:r>
            <w:r w:rsidR="00740305">
              <w:rPr>
                <w:rFonts w:asciiTheme="minorBidi" w:hAnsiTheme="minorBidi" w:cstheme="minorBidi"/>
                <w:b/>
                <w:bCs/>
                <w:sz w:val="27"/>
                <w:szCs w:val="27"/>
                <w:lang w:val="en-GB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DC4E31D" w14:textId="72B080CE" w:rsidR="00D57BDC" w:rsidRPr="000238C9" w:rsidRDefault="00D57BDC" w:rsidP="00D57BDC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rtl/>
                <w:lang w:val="en-GB" w:bidi="ar-LB"/>
              </w:rPr>
            </w:pPr>
            <w:r w:rsidRPr="000238C9">
              <w:rPr>
                <w:b/>
                <w:bCs/>
                <w:sz w:val="48"/>
                <w:szCs w:val="48"/>
                <w:rtl/>
                <w:lang w:val="en-GB" w:bidi="ar-LB"/>
              </w:rPr>
              <w:t>الأمم</w:t>
            </w:r>
            <w:r w:rsidR="00740305">
              <w:rPr>
                <w:b/>
                <w:bCs/>
                <w:sz w:val="48"/>
                <w:szCs w:val="48"/>
                <w:rtl/>
                <w:lang w:val="en-GB" w:bidi="ar-LB"/>
              </w:rPr>
              <w:t xml:space="preserve"> </w:t>
            </w:r>
            <w:r w:rsidRPr="000238C9">
              <w:rPr>
                <w:b/>
                <w:bCs/>
                <w:sz w:val="48"/>
                <w:szCs w:val="48"/>
                <w:rtl/>
                <w:lang w:val="en-GB" w:bidi="ar-LB"/>
              </w:rPr>
              <w:t>المتحدة</w:t>
            </w:r>
          </w:p>
        </w:tc>
      </w:tr>
      <w:tr w:rsidR="00D57BDC" w:rsidRPr="000238C9" w14:paraId="179F2BC8" w14:textId="77777777" w:rsidTr="000C1B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8F03725" w14:textId="6B9951BD" w:rsidR="00D57BDC" w:rsidRPr="000238C9" w:rsidRDefault="00D57BDC" w:rsidP="000C1B23">
            <w:pPr>
              <w:jc w:val="left"/>
              <w:rPr>
                <w:lang w:val="en-GB" w:bidi="ar-LB"/>
              </w:rPr>
            </w:pPr>
            <w:r w:rsidRPr="000238C9">
              <w:rPr>
                <w:noProof/>
                <w:lang w:val="es-CO" w:eastAsia="es-CO" w:bidi="ar-LB"/>
              </w:rPr>
              <w:drawing>
                <wp:anchor distT="0" distB="0" distL="114300" distR="114300" simplePos="0" relativeHeight="251657216" behindDoc="1" locked="0" layoutInCell="0" allowOverlap="1" wp14:anchorId="2616DC58" wp14:editId="241464C1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238C9">
              <w:rPr>
                <w:lang w:val="en-GB" w:bidi="ar-LB"/>
              </w:rPr>
              <w:t>Distr.</w:t>
            </w:r>
          </w:p>
          <w:p w14:paraId="1280702B" w14:textId="77777777" w:rsidR="00D57BDC" w:rsidRPr="000238C9" w:rsidRDefault="00D57BDC" w:rsidP="000C1B23">
            <w:pPr>
              <w:jc w:val="left"/>
              <w:rPr>
                <w:lang w:val="en-GB" w:bidi="ar-LB"/>
              </w:rPr>
            </w:pPr>
            <w:r w:rsidRPr="000238C9">
              <w:rPr>
                <w:lang w:val="en-GB" w:bidi="ar-LB"/>
              </w:rPr>
              <w:t>GENERAL</w:t>
            </w:r>
          </w:p>
          <w:p w14:paraId="384A5AFA" w14:textId="77777777" w:rsidR="00D57BDC" w:rsidRPr="000238C9" w:rsidRDefault="00D57BDC" w:rsidP="000C1B23">
            <w:pPr>
              <w:rPr>
                <w:lang w:val="en-GB" w:bidi="ar-LB"/>
              </w:rPr>
            </w:pPr>
          </w:p>
          <w:p w14:paraId="1790FB3F" w14:textId="219542C7" w:rsidR="00D57BDC" w:rsidRPr="000238C9" w:rsidRDefault="004E260F" w:rsidP="009958E9">
            <w:pPr>
              <w:rPr>
                <w:lang w:val="en-GB" w:bidi="ar-LB"/>
              </w:rPr>
            </w:pPr>
            <w:r w:rsidRPr="000238C9">
              <w:rPr>
                <w:lang w:val="en-GB" w:bidi="ar-LB"/>
              </w:rPr>
              <w:fldChar w:fldCharType="begin"/>
            </w:r>
            <w:r w:rsidRPr="000238C9">
              <w:rPr>
                <w:lang w:val="en-GB" w:bidi="ar-LB"/>
              </w:rPr>
              <w:instrText xml:space="preserve"> DOCPROPERTY "Document number"  \* MERGEFORMAT </w:instrText>
            </w:r>
            <w:r w:rsidRPr="000238C9">
              <w:rPr>
                <w:lang w:val="en-GB" w:bidi="ar-LB"/>
              </w:rPr>
              <w:fldChar w:fldCharType="separate"/>
            </w:r>
            <w:r w:rsidR="00854696">
              <w:rPr>
                <w:lang w:val="en-GB" w:bidi="ar-LB"/>
              </w:rPr>
              <w:t>UNEP/OzL.Pro/ExCom/95/8</w:t>
            </w:r>
            <w:r w:rsidRPr="000238C9">
              <w:rPr>
                <w:lang w:val="en-GB" w:bidi="ar-LB"/>
              </w:rPr>
              <w:fldChar w:fldCharType="end"/>
            </w:r>
          </w:p>
          <w:p w14:paraId="30034BDF" w14:textId="59E7E603" w:rsidR="00D57BDC" w:rsidRPr="000238C9" w:rsidRDefault="00D57BDC" w:rsidP="009958E9">
            <w:pPr>
              <w:rPr>
                <w:lang w:val="en-GB" w:bidi="ar-LB"/>
              </w:rPr>
            </w:pPr>
            <w:r w:rsidRPr="000238C9">
              <w:rPr>
                <w:lang w:val="en-GB" w:bidi="ar-LB"/>
              </w:rPr>
              <w:fldChar w:fldCharType="begin"/>
            </w:r>
            <w:r w:rsidRPr="000238C9">
              <w:rPr>
                <w:lang w:val="en-GB" w:bidi="ar-LB"/>
              </w:rPr>
              <w:instrText xml:space="preserve"> DOCPROPERTY "Revision date" \@ "d MMMM YYYY"  \* MERGEFORMAT </w:instrText>
            </w:r>
            <w:r w:rsidRPr="000238C9">
              <w:rPr>
                <w:lang w:val="en-GB" w:bidi="ar-LB"/>
              </w:rPr>
              <w:fldChar w:fldCharType="separate"/>
            </w:r>
            <w:r w:rsidR="00854696">
              <w:rPr>
                <w:lang w:val="en-GB" w:bidi="ar-LB"/>
              </w:rPr>
              <w:t>23</w:t>
            </w:r>
            <w:r w:rsidR="00740305">
              <w:rPr>
                <w:lang w:val="en-GB" w:bidi="ar-LB"/>
              </w:rPr>
              <w:t xml:space="preserve"> </w:t>
            </w:r>
            <w:r w:rsidR="00854696">
              <w:rPr>
                <w:lang w:val="en-GB" w:bidi="ar-LB"/>
              </w:rPr>
              <w:t>October</w:t>
            </w:r>
            <w:r w:rsidR="00740305">
              <w:rPr>
                <w:lang w:val="en-GB" w:bidi="ar-LB"/>
              </w:rPr>
              <w:t xml:space="preserve"> </w:t>
            </w:r>
            <w:r w:rsidR="00854696">
              <w:rPr>
                <w:lang w:val="en-GB" w:bidi="ar-LB"/>
              </w:rPr>
              <w:t>2024</w:t>
            </w:r>
            <w:r w:rsidRPr="000238C9">
              <w:rPr>
                <w:lang w:val="en-GB" w:bidi="ar-LB"/>
              </w:rPr>
              <w:fldChar w:fldCharType="end"/>
            </w:r>
          </w:p>
          <w:p w14:paraId="09827565" w14:textId="77777777" w:rsidR="00D57BDC" w:rsidRPr="000238C9" w:rsidRDefault="00D57BDC" w:rsidP="000C1B23">
            <w:pPr>
              <w:rPr>
                <w:caps/>
                <w:lang w:val="en-GB" w:bidi="ar-LB"/>
              </w:rPr>
            </w:pPr>
          </w:p>
          <w:p w14:paraId="72895FE6" w14:textId="77777777" w:rsidR="00D57BDC" w:rsidRPr="000238C9" w:rsidRDefault="00D57BDC" w:rsidP="000C1B23">
            <w:pPr>
              <w:jc w:val="left"/>
              <w:rPr>
                <w:lang w:val="en-GB" w:bidi="ar-LB"/>
              </w:rPr>
            </w:pPr>
            <w:r w:rsidRPr="000238C9">
              <w:rPr>
                <w:lang w:val="en-GB" w:bidi="ar-LB"/>
              </w:rPr>
              <w:t>ARABIC</w:t>
            </w:r>
          </w:p>
          <w:p w14:paraId="1B30EFE5" w14:textId="4FF4D9B3" w:rsidR="00D57BDC" w:rsidRPr="000238C9" w:rsidRDefault="00D57BDC" w:rsidP="000C1B23">
            <w:pPr>
              <w:jc w:val="left"/>
              <w:rPr>
                <w:lang w:val="en-GB" w:bidi="ar-LB"/>
              </w:rPr>
            </w:pPr>
            <w:r w:rsidRPr="000238C9">
              <w:rPr>
                <w:lang w:val="en-GB" w:bidi="ar-LB"/>
              </w:rPr>
              <w:t>ORIGINAL:</w:t>
            </w:r>
            <w:r w:rsidR="00740305">
              <w:rPr>
                <w:lang w:val="en-GB" w:bidi="ar-LB"/>
              </w:rPr>
              <w:t xml:space="preserve"> </w:t>
            </w:r>
            <w:r w:rsidRPr="000238C9">
              <w:rPr>
                <w:lang w:val="en-GB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F6FE90D" w14:textId="77777777" w:rsidR="00D57BDC" w:rsidRPr="000238C9" w:rsidRDefault="00D57BDC" w:rsidP="00D57BDC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val="en-GB" w:bidi="ar-LB"/>
              </w:rPr>
            </w:pPr>
            <w:r w:rsidRPr="000238C9">
              <w:rPr>
                <w:rFonts w:cs="Arabic Transparent"/>
                <w:bCs/>
                <w:sz w:val="52"/>
                <w:szCs w:val="52"/>
                <w:rtl/>
                <w:lang w:val="en-GB" w:bidi="ar-LB"/>
              </w:rPr>
              <w:t>برنامج</w:t>
            </w:r>
          </w:p>
          <w:p w14:paraId="434C6ECA" w14:textId="4EA9F249" w:rsidR="00D57BDC" w:rsidRPr="000238C9" w:rsidRDefault="00D57BDC" w:rsidP="00D57BDC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val="en-GB" w:bidi="ar-LB"/>
              </w:rPr>
            </w:pPr>
            <w:r w:rsidRPr="000238C9">
              <w:rPr>
                <w:rFonts w:cs="Arabic Transparent"/>
                <w:bCs/>
                <w:sz w:val="52"/>
                <w:szCs w:val="52"/>
                <w:rtl/>
                <w:lang w:val="en-GB" w:bidi="ar-LB"/>
              </w:rPr>
              <w:t>الأمم</w:t>
            </w:r>
            <w:r w:rsidR="00740305">
              <w:rPr>
                <w:rFonts w:cs="Arabic Transparent"/>
                <w:bCs/>
                <w:sz w:val="52"/>
                <w:szCs w:val="52"/>
                <w:rtl/>
                <w:lang w:val="en-GB" w:bidi="ar-LB"/>
              </w:rPr>
              <w:t xml:space="preserve"> </w:t>
            </w:r>
            <w:r w:rsidRPr="000238C9">
              <w:rPr>
                <w:rFonts w:cs="Arabic Transparent"/>
                <w:bCs/>
                <w:sz w:val="52"/>
                <w:szCs w:val="52"/>
                <w:rtl/>
                <w:lang w:val="en-GB" w:bidi="ar-LB"/>
              </w:rPr>
              <w:t>المتحدة</w:t>
            </w:r>
          </w:p>
          <w:p w14:paraId="664317C4" w14:textId="77777777" w:rsidR="00D57BDC" w:rsidRPr="000238C9" w:rsidRDefault="00D57BDC" w:rsidP="00D57BDC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val="en-GB" w:bidi="ar-LB"/>
              </w:rPr>
            </w:pPr>
            <w:r w:rsidRPr="000238C9">
              <w:rPr>
                <w:rFonts w:cs="Arabic Transparent"/>
                <w:bCs/>
                <w:sz w:val="52"/>
                <w:szCs w:val="52"/>
                <w:rtl/>
                <w:lang w:val="en-GB" w:bidi="ar-LB"/>
              </w:rPr>
              <w:t>للبيئة</w:t>
            </w:r>
          </w:p>
          <w:p w14:paraId="36F3B8FC" w14:textId="77777777" w:rsidR="00D57BDC" w:rsidRPr="000238C9" w:rsidRDefault="00D57BDC" w:rsidP="00D57BDC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GB" w:bidi="ar-LB"/>
              </w:rPr>
            </w:pPr>
            <w:r w:rsidRPr="000238C9">
              <w:rPr>
                <w:rFonts w:cs="Arabic Transparent"/>
                <w:b/>
                <w:bCs/>
                <w:sz w:val="52"/>
                <w:szCs w:val="52"/>
                <w:rtl/>
                <w:lang w:val="en-GB"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F0C5BE9" w14:textId="77777777" w:rsidR="00D57BDC" w:rsidRPr="000238C9" w:rsidRDefault="00D57BDC" w:rsidP="00D57BDC">
            <w:pPr>
              <w:rPr>
                <w:caps/>
                <w:lang w:val="en-GB" w:bidi="ar-LB"/>
              </w:rPr>
            </w:pPr>
          </w:p>
          <w:p w14:paraId="582ED49B" w14:textId="73E1A748" w:rsidR="00D57BDC" w:rsidRPr="000238C9" w:rsidRDefault="00E31282" w:rsidP="00D57BDC">
            <w:pPr>
              <w:rPr>
                <w:lang w:val="en-GB" w:bidi="ar-LB"/>
              </w:rPr>
            </w:pPr>
            <w:r w:rsidRPr="000238C9">
              <w:rPr>
                <w:noProof/>
                <w:lang w:val="es-CO" w:eastAsia="es-CO" w:bidi="ar-LB"/>
              </w:rPr>
              <w:drawing>
                <wp:anchor distT="0" distB="0" distL="114300" distR="114300" simplePos="0" relativeHeight="251660288" behindDoc="0" locked="0" layoutInCell="0" allowOverlap="1" wp14:anchorId="0103E219" wp14:editId="053E47B7">
                  <wp:simplePos x="0" y="0"/>
                  <wp:positionH relativeFrom="column">
                    <wp:posOffset>5033645</wp:posOffset>
                  </wp:positionH>
                  <wp:positionV relativeFrom="paragraph">
                    <wp:posOffset>673735</wp:posOffset>
                  </wp:positionV>
                  <wp:extent cx="587375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4FCF010" w14:textId="2BA694FF" w:rsidR="00D57BDC" w:rsidRPr="000238C9" w:rsidRDefault="00D57BDC" w:rsidP="00D57BDC">
      <w:pPr>
        <w:pStyle w:val="Caption"/>
        <w:bidi/>
        <w:ind w:right="180"/>
        <w:jc w:val="both"/>
        <w:rPr>
          <w:rFonts w:cs="Arabic Transparent"/>
          <w:b w:val="0"/>
          <w:bCs/>
          <w:sz w:val="28"/>
          <w:szCs w:val="28"/>
          <w:rtl/>
          <w:lang w:val="en-GB" w:bidi="ar-LB"/>
        </w:rPr>
      </w:pPr>
      <w:r w:rsidRPr="000238C9">
        <w:rPr>
          <w:rFonts w:cs="Arabic Transparent"/>
          <w:bCs/>
          <w:sz w:val="28"/>
          <w:szCs w:val="28"/>
          <w:rtl/>
          <w:lang w:val="en-GB" w:bidi="ar-LB"/>
        </w:rPr>
        <w:t>اللجنــة</w:t>
      </w:r>
      <w:r w:rsidR="00740305">
        <w:rPr>
          <w:rFonts w:cs="Arabic Transparent"/>
          <w:bCs/>
          <w:sz w:val="28"/>
          <w:szCs w:val="28"/>
          <w:rtl/>
          <w:lang w:val="en-GB" w:bidi="ar-LB"/>
        </w:rPr>
        <w:t xml:space="preserve"> </w:t>
      </w:r>
      <w:r w:rsidRPr="000238C9">
        <w:rPr>
          <w:rFonts w:cs="Arabic Transparent"/>
          <w:bCs/>
          <w:sz w:val="28"/>
          <w:szCs w:val="28"/>
          <w:rtl/>
          <w:lang w:val="en-GB" w:bidi="ar-LB"/>
        </w:rPr>
        <w:t>التنفيـذيــــة</w:t>
      </w:r>
      <w:r w:rsidR="00740305">
        <w:rPr>
          <w:rFonts w:cs="Arabic Transparent"/>
          <w:bCs/>
          <w:sz w:val="28"/>
          <w:szCs w:val="28"/>
          <w:rtl/>
          <w:lang w:val="en-GB" w:bidi="ar-LB"/>
        </w:rPr>
        <w:t xml:space="preserve"> </w:t>
      </w:r>
      <w:r w:rsidRPr="000238C9">
        <w:rPr>
          <w:rFonts w:cs="Arabic Transparent"/>
          <w:bCs/>
          <w:sz w:val="28"/>
          <w:szCs w:val="28"/>
          <w:rtl/>
          <w:lang w:val="en-GB" w:bidi="ar-LB"/>
        </w:rPr>
        <w:t>للصنــدوق</w:t>
      </w:r>
      <w:r w:rsidR="00740305">
        <w:rPr>
          <w:rFonts w:cs="Arabic Transparent"/>
          <w:bCs/>
          <w:sz w:val="28"/>
          <w:szCs w:val="28"/>
          <w:rtl/>
          <w:lang w:val="en-GB" w:bidi="ar-LB"/>
        </w:rPr>
        <w:t xml:space="preserve"> </w:t>
      </w:r>
      <w:r w:rsidRPr="000238C9">
        <w:rPr>
          <w:rFonts w:cs="Arabic Transparent"/>
          <w:bCs/>
          <w:sz w:val="28"/>
          <w:szCs w:val="28"/>
          <w:rtl/>
          <w:lang w:val="en-GB" w:bidi="ar-LB"/>
        </w:rPr>
        <w:t>المــتعــدد</w:t>
      </w:r>
      <w:r w:rsidR="00740305">
        <w:rPr>
          <w:rFonts w:cs="Arabic Transparent"/>
          <w:bCs/>
          <w:sz w:val="28"/>
          <w:szCs w:val="28"/>
          <w:rtl/>
          <w:lang w:val="en-GB" w:bidi="ar-LB"/>
        </w:rPr>
        <w:t xml:space="preserve"> </w:t>
      </w:r>
      <w:r w:rsidRPr="000238C9">
        <w:rPr>
          <w:rFonts w:cs="Arabic Transparent"/>
          <w:bCs/>
          <w:sz w:val="28"/>
          <w:szCs w:val="28"/>
          <w:rtl/>
          <w:lang w:val="en-GB" w:bidi="ar-LB"/>
        </w:rPr>
        <w:t>الأطـــراف</w:t>
      </w:r>
    </w:p>
    <w:p w14:paraId="26927978" w14:textId="10A32816" w:rsidR="00D57BDC" w:rsidRPr="000238C9" w:rsidRDefault="00D57BDC" w:rsidP="00D57BDC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GB" w:eastAsia="en-CA" w:bidi="ar-LB"/>
        </w:rPr>
      </w:pPr>
      <w:r w:rsidRPr="000238C9">
        <w:rPr>
          <w:rFonts w:cs="Arabic Transparent"/>
          <w:b/>
          <w:bCs/>
          <w:sz w:val="28"/>
          <w:szCs w:val="28"/>
          <w:rtl/>
          <w:lang w:val="en-GB" w:eastAsia="en-CA" w:bidi="ar-LB"/>
        </w:rPr>
        <w:t>لتنفيـــذ</w:t>
      </w:r>
      <w:r w:rsidR="00740305">
        <w:rPr>
          <w:rFonts w:cs="Arabic Transparent"/>
          <w:b/>
          <w:bCs/>
          <w:sz w:val="28"/>
          <w:szCs w:val="28"/>
          <w:rtl/>
          <w:lang w:val="en-GB" w:eastAsia="en-CA" w:bidi="ar-LB"/>
        </w:rPr>
        <w:t xml:space="preserve"> </w:t>
      </w:r>
      <w:r w:rsidRPr="000238C9">
        <w:rPr>
          <w:rFonts w:cs="Arabic Transparent"/>
          <w:b/>
          <w:bCs/>
          <w:sz w:val="28"/>
          <w:szCs w:val="28"/>
          <w:rtl/>
          <w:lang w:val="en-GB" w:eastAsia="en-CA" w:bidi="ar-LB"/>
        </w:rPr>
        <w:t>بروتوكـول</w:t>
      </w:r>
      <w:r w:rsidR="00740305">
        <w:rPr>
          <w:rFonts w:cs="Arabic Transparent"/>
          <w:b/>
          <w:bCs/>
          <w:sz w:val="28"/>
          <w:szCs w:val="28"/>
          <w:rtl/>
          <w:lang w:val="en-GB" w:eastAsia="en-CA" w:bidi="ar-LB"/>
        </w:rPr>
        <w:t xml:space="preserve"> </w:t>
      </w:r>
      <w:r w:rsidRPr="000238C9">
        <w:rPr>
          <w:rFonts w:cs="Arabic Transparent"/>
          <w:b/>
          <w:bCs/>
          <w:sz w:val="28"/>
          <w:szCs w:val="28"/>
          <w:rtl/>
          <w:lang w:val="en-GB" w:eastAsia="en-CA" w:bidi="ar-LB"/>
        </w:rPr>
        <w:t>مونتريــال</w:t>
      </w:r>
      <w:r w:rsidR="00740305">
        <w:rPr>
          <w:rFonts w:cs="Arabic Transparent"/>
          <w:b/>
          <w:bCs/>
          <w:sz w:val="28"/>
          <w:szCs w:val="28"/>
          <w:rtl/>
          <w:lang w:val="en-GB" w:eastAsia="en-CA" w:bidi="ar-LB"/>
        </w:rPr>
        <w:t xml:space="preserve"> </w:t>
      </w:r>
    </w:p>
    <w:p w14:paraId="5C4ABA8C" w14:textId="3D3677AC" w:rsidR="00D57BDC" w:rsidRPr="000238C9" w:rsidRDefault="00D57BDC" w:rsidP="009958E9">
      <w:pPr>
        <w:bidi/>
        <w:jc w:val="left"/>
        <w:rPr>
          <w:sz w:val="28"/>
          <w:szCs w:val="28"/>
          <w:rtl/>
          <w:lang w:val="en-GB" w:eastAsia="en-CA" w:bidi="ar-LB"/>
        </w:rPr>
      </w:pPr>
      <w:r w:rsidRPr="000238C9">
        <w:rPr>
          <w:sz w:val="28"/>
          <w:szCs w:val="28"/>
          <w:rtl/>
          <w:lang w:val="en-GB" w:eastAsia="en-CA" w:bidi="ar-LB"/>
        </w:rPr>
        <w:t>الاجتماع</w:t>
      </w:r>
      <w:r w:rsidR="00740305">
        <w:rPr>
          <w:sz w:val="28"/>
          <w:szCs w:val="28"/>
          <w:rtl/>
          <w:lang w:val="en-GB" w:eastAsia="en-CA" w:bidi="ar-LB"/>
        </w:rPr>
        <w:t xml:space="preserve"> </w:t>
      </w:r>
      <w:r w:rsidR="009958E9">
        <w:rPr>
          <w:sz w:val="28"/>
          <w:szCs w:val="28"/>
          <w:rtl/>
          <w:lang w:val="en-GB" w:eastAsia="en-CA" w:bidi="ar-LB"/>
        </w:rPr>
        <w:t>الخامس</w:t>
      </w:r>
      <w:r w:rsidR="00740305">
        <w:rPr>
          <w:sz w:val="28"/>
          <w:szCs w:val="28"/>
          <w:rtl/>
          <w:lang w:val="en-GB" w:eastAsia="en-CA" w:bidi="ar-LB"/>
        </w:rPr>
        <w:t xml:space="preserve"> </w:t>
      </w:r>
      <w:r w:rsidRPr="000238C9">
        <w:rPr>
          <w:sz w:val="28"/>
          <w:szCs w:val="28"/>
          <w:rtl/>
          <w:lang w:val="en-GB" w:eastAsia="en-CA" w:bidi="ar-LB"/>
        </w:rPr>
        <w:t>والتسعون</w:t>
      </w:r>
    </w:p>
    <w:p w14:paraId="39E3716A" w14:textId="5513FF28" w:rsidR="00D57BDC" w:rsidRPr="000238C9" w:rsidRDefault="00D57BDC" w:rsidP="009958E9">
      <w:pPr>
        <w:bidi/>
        <w:jc w:val="left"/>
        <w:rPr>
          <w:sz w:val="28"/>
          <w:szCs w:val="28"/>
          <w:rtl/>
          <w:lang w:val="en-GB" w:eastAsia="en-CA" w:bidi="ar-LB"/>
        </w:rPr>
      </w:pPr>
      <w:r w:rsidRPr="000238C9">
        <w:rPr>
          <w:sz w:val="28"/>
          <w:szCs w:val="28"/>
          <w:rtl/>
          <w:lang w:val="en-GB" w:eastAsia="en-CA" w:bidi="ar-LB"/>
        </w:rPr>
        <w:t>مونتريال،</w:t>
      </w:r>
      <w:r w:rsidR="00740305">
        <w:rPr>
          <w:sz w:val="28"/>
          <w:szCs w:val="28"/>
          <w:rtl/>
          <w:lang w:val="en-GB" w:eastAsia="en-CA" w:bidi="ar-LB"/>
        </w:rPr>
        <w:t xml:space="preserve"> </w:t>
      </w:r>
      <w:r w:rsidR="009958E9">
        <w:rPr>
          <w:sz w:val="28"/>
          <w:szCs w:val="28"/>
          <w:rtl/>
          <w:lang w:val="en-GB" w:eastAsia="en-CA" w:bidi="ar-LB"/>
        </w:rPr>
        <w:t>4</w:t>
      </w:r>
      <w:r w:rsidR="00740305">
        <w:rPr>
          <w:sz w:val="28"/>
          <w:szCs w:val="28"/>
          <w:rtl/>
          <w:lang w:val="en-GB" w:eastAsia="en-CA" w:bidi="ar-LB"/>
        </w:rPr>
        <w:t xml:space="preserve"> </w:t>
      </w:r>
      <w:r w:rsidRPr="000238C9">
        <w:rPr>
          <w:sz w:val="28"/>
          <w:szCs w:val="28"/>
          <w:rtl/>
          <w:lang w:val="en-GB" w:eastAsia="en-CA" w:bidi="ar-LB"/>
        </w:rPr>
        <w:t>-</w:t>
      </w:r>
      <w:r w:rsidR="00740305">
        <w:rPr>
          <w:sz w:val="28"/>
          <w:szCs w:val="28"/>
          <w:rtl/>
          <w:lang w:val="en-GB" w:eastAsia="en-CA" w:bidi="ar-LB"/>
        </w:rPr>
        <w:t xml:space="preserve"> </w:t>
      </w:r>
      <w:r w:rsidR="009958E9">
        <w:rPr>
          <w:sz w:val="28"/>
          <w:szCs w:val="28"/>
          <w:rtl/>
          <w:lang w:val="en-GB" w:eastAsia="en-CA" w:bidi="ar-LB"/>
        </w:rPr>
        <w:t>8</w:t>
      </w:r>
      <w:r w:rsidR="00740305">
        <w:rPr>
          <w:sz w:val="28"/>
          <w:szCs w:val="28"/>
          <w:rtl/>
          <w:lang w:val="en-GB" w:eastAsia="en-CA" w:bidi="ar-LB"/>
        </w:rPr>
        <w:t xml:space="preserve"> </w:t>
      </w:r>
      <w:r w:rsidR="009958E9">
        <w:rPr>
          <w:sz w:val="28"/>
          <w:szCs w:val="28"/>
          <w:rtl/>
          <w:lang w:val="en-GB" w:eastAsia="en-CA" w:bidi="ar-LB"/>
        </w:rPr>
        <w:t>ديسمبر</w:t>
      </w:r>
      <w:r w:rsidRPr="000238C9">
        <w:rPr>
          <w:sz w:val="28"/>
          <w:szCs w:val="28"/>
          <w:rtl/>
          <w:lang w:val="en-GB" w:eastAsia="en-CA" w:bidi="ar-LB"/>
        </w:rPr>
        <w:t>/</w:t>
      </w:r>
      <w:r w:rsidR="009958E9">
        <w:rPr>
          <w:sz w:val="28"/>
          <w:szCs w:val="28"/>
          <w:rtl/>
          <w:lang w:val="en-GB" w:eastAsia="en-CA" w:bidi="ar-LB"/>
        </w:rPr>
        <w:t>كانون</w:t>
      </w:r>
      <w:r w:rsidR="00740305">
        <w:rPr>
          <w:sz w:val="28"/>
          <w:szCs w:val="28"/>
          <w:rtl/>
          <w:lang w:val="en-GB" w:eastAsia="en-CA" w:bidi="ar-LB"/>
        </w:rPr>
        <w:t xml:space="preserve"> </w:t>
      </w:r>
      <w:r w:rsidR="009958E9">
        <w:rPr>
          <w:sz w:val="28"/>
          <w:szCs w:val="28"/>
          <w:rtl/>
          <w:lang w:val="en-GB" w:eastAsia="en-CA" w:bidi="ar-LB"/>
        </w:rPr>
        <w:t>الأول</w:t>
      </w:r>
      <w:r w:rsidR="00740305">
        <w:rPr>
          <w:sz w:val="28"/>
          <w:szCs w:val="28"/>
          <w:rtl/>
          <w:lang w:val="en-GB" w:eastAsia="en-CA" w:bidi="ar-LB"/>
        </w:rPr>
        <w:t xml:space="preserve"> </w:t>
      </w:r>
      <w:r w:rsidRPr="000238C9">
        <w:rPr>
          <w:sz w:val="28"/>
          <w:szCs w:val="28"/>
          <w:rtl/>
          <w:lang w:val="en-GB" w:eastAsia="en-CA" w:bidi="ar-LB"/>
        </w:rPr>
        <w:t>2024</w:t>
      </w:r>
    </w:p>
    <w:p w14:paraId="6582C034" w14:textId="354BCBE8" w:rsidR="00D57BDC" w:rsidRPr="000238C9" w:rsidRDefault="00D57BDC" w:rsidP="00D57BDC">
      <w:pPr>
        <w:bidi/>
        <w:jc w:val="left"/>
        <w:rPr>
          <w:rtl/>
          <w:lang w:val="en-GB" w:bidi="ar-LB"/>
        </w:rPr>
      </w:pPr>
      <w:r w:rsidRPr="000238C9">
        <w:rPr>
          <w:rtl/>
          <w:lang w:val="en-GB" w:bidi="ar-LB"/>
        </w:rPr>
        <w:t>البند</w:t>
      </w:r>
      <w:r w:rsidR="00740305">
        <w:rPr>
          <w:rtl/>
          <w:lang w:val="en-GB" w:bidi="ar-LB"/>
        </w:rPr>
        <w:t xml:space="preserve"> </w:t>
      </w:r>
      <w:r w:rsidRPr="000238C9">
        <w:rPr>
          <w:rtl/>
          <w:lang w:val="en-GB" w:bidi="ar-LB"/>
        </w:rPr>
        <w:t>5</w:t>
      </w:r>
      <w:r w:rsidR="00740305">
        <w:rPr>
          <w:rtl/>
          <w:lang w:val="en-GB" w:bidi="ar-LB"/>
        </w:rPr>
        <w:t xml:space="preserve"> </w:t>
      </w:r>
      <w:r w:rsidRPr="000238C9">
        <w:rPr>
          <w:rtl/>
          <w:lang w:val="en-GB" w:bidi="ar-LB"/>
        </w:rPr>
        <w:t>من</w:t>
      </w:r>
      <w:r w:rsidR="00740305">
        <w:rPr>
          <w:rtl/>
          <w:lang w:val="en-GB" w:bidi="ar-LB"/>
        </w:rPr>
        <w:t xml:space="preserve"> </w:t>
      </w:r>
      <w:r w:rsidRPr="000238C9">
        <w:rPr>
          <w:rtl/>
          <w:lang w:val="en-GB" w:bidi="ar-LB"/>
        </w:rPr>
        <w:t>جدول</w:t>
      </w:r>
      <w:r w:rsidR="00740305">
        <w:rPr>
          <w:rtl/>
          <w:lang w:val="en-GB" w:bidi="ar-LB"/>
        </w:rPr>
        <w:t xml:space="preserve"> </w:t>
      </w:r>
      <w:r w:rsidRPr="000238C9">
        <w:rPr>
          <w:rtl/>
          <w:lang w:val="en-GB" w:bidi="ar-LB"/>
        </w:rPr>
        <w:t>الأعمال</w:t>
      </w:r>
      <w:r w:rsidR="00740305">
        <w:rPr>
          <w:rtl/>
          <w:lang w:val="en-GB" w:bidi="ar-LB"/>
        </w:rPr>
        <w:t xml:space="preserve"> </w:t>
      </w:r>
      <w:r w:rsidRPr="000238C9">
        <w:rPr>
          <w:rtl/>
          <w:lang w:val="en-GB" w:bidi="ar-LB"/>
        </w:rPr>
        <w:t>المؤقت</w:t>
      </w:r>
      <w:r w:rsidRPr="000238C9">
        <w:rPr>
          <w:rStyle w:val="FootnoteReference"/>
          <w:lang w:val="en-GB" w:bidi="ar-LB"/>
        </w:rPr>
        <w:footnoteReference w:id="2"/>
      </w:r>
    </w:p>
    <w:p w14:paraId="098C4B74" w14:textId="77777777" w:rsidR="00C15867" w:rsidRPr="000238C9" w:rsidRDefault="00C15867" w:rsidP="00D57BDC">
      <w:pPr>
        <w:bidi/>
        <w:jc w:val="left"/>
        <w:rPr>
          <w:lang w:val="en-GB" w:bidi="ar-LB"/>
        </w:rPr>
      </w:pPr>
    </w:p>
    <w:p w14:paraId="4BF4B20A" w14:textId="77777777" w:rsidR="004E7F9C" w:rsidRPr="000238C9" w:rsidRDefault="004E7F9C" w:rsidP="00D57BDC">
      <w:pPr>
        <w:pStyle w:val="Title1"/>
        <w:bidi/>
        <w:ind w:right="440"/>
        <w:jc w:val="both"/>
        <w:rPr>
          <w:b w:val="0"/>
          <w:lang w:bidi="ar-LB"/>
        </w:rPr>
      </w:pPr>
    </w:p>
    <w:p w14:paraId="4AB4863C" w14:textId="77777777" w:rsidR="00D96194" w:rsidRPr="000238C9" w:rsidRDefault="00D96194" w:rsidP="00D57BDC">
      <w:pPr>
        <w:pStyle w:val="Title1"/>
        <w:bidi/>
        <w:ind w:right="440"/>
        <w:jc w:val="both"/>
        <w:rPr>
          <w:b w:val="0"/>
          <w:lang w:bidi="ar-LB"/>
        </w:rPr>
      </w:pPr>
    </w:p>
    <w:p w14:paraId="083E0788" w14:textId="4B936483" w:rsidR="0084134E" w:rsidRPr="00C63CB8" w:rsidRDefault="0084134E" w:rsidP="00D57BDC">
      <w:pPr>
        <w:bidi/>
        <w:jc w:val="center"/>
        <w:outlineLvl w:val="0"/>
        <w:rPr>
          <w:bCs/>
          <w:sz w:val="28"/>
          <w:szCs w:val="28"/>
          <w:rtl/>
          <w:lang w:val="en-GB" w:bidi="ar-LB"/>
        </w:rPr>
      </w:pPr>
      <w:r w:rsidRPr="00C63CB8">
        <w:rPr>
          <w:bCs/>
          <w:sz w:val="28"/>
          <w:szCs w:val="28"/>
          <w:rtl/>
          <w:lang w:val="en-GB" w:bidi="ar-LB"/>
        </w:rPr>
        <w:t>بيانات</w:t>
      </w:r>
      <w:r w:rsidR="00740305">
        <w:rPr>
          <w:bCs/>
          <w:sz w:val="28"/>
          <w:szCs w:val="28"/>
          <w:rtl/>
          <w:lang w:val="en-GB" w:bidi="ar-LB"/>
        </w:rPr>
        <w:t xml:space="preserve"> </w:t>
      </w:r>
      <w:r w:rsidRPr="00C63CB8">
        <w:rPr>
          <w:bCs/>
          <w:sz w:val="28"/>
          <w:szCs w:val="28"/>
          <w:rtl/>
          <w:lang w:val="en-GB" w:bidi="ar-LB"/>
        </w:rPr>
        <w:t>البرامج</w:t>
      </w:r>
      <w:r w:rsidR="00740305">
        <w:rPr>
          <w:bCs/>
          <w:sz w:val="28"/>
          <w:szCs w:val="28"/>
          <w:rtl/>
          <w:lang w:val="en-GB" w:bidi="ar-LB"/>
        </w:rPr>
        <w:t xml:space="preserve"> </w:t>
      </w:r>
      <w:r w:rsidRPr="00C63CB8">
        <w:rPr>
          <w:bCs/>
          <w:sz w:val="28"/>
          <w:szCs w:val="28"/>
          <w:rtl/>
          <w:lang w:val="en-GB" w:bidi="ar-LB"/>
        </w:rPr>
        <w:t>القطرية</w:t>
      </w:r>
      <w:r w:rsidR="00740305">
        <w:rPr>
          <w:bCs/>
          <w:sz w:val="28"/>
          <w:szCs w:val="28"/>
          <w:rtl/>
          <w:lang w:val="en-GB" w:bidi="ar-LB"/>
        </w:rPr>
        <w:t xml:space="preserve"> </w:t>
      </w:r>
      <w:r w:rsidRPr="00C63CB8">
        <w:rPr>
          <w:bCs/>
          <w:sz w:val="28"/>
          <w:szCs w:val="28"/>
          <w:rtl/>
          <w:lang w:val="en-GB" w:bidi="ar-LB"/>
        </w:rPr>
        <w:t>وتوقعات</w:t>
      </w:r>
      <w:r w:rsidR="00740305">
        <w:rPr>
          <w:bCs/>
          <w:sz w:val="28"/>
          <w:szCs w:val="28"/>
          <w:rtl/>
          <w:lang w:val="en-GB" w:bidi="ar-LB"/>
        </w:rPr>
        <w:t xml:space="preserve"> </w:t>
      </w:r>
      <w:r w:rsidRPr="00C63CB8">
        <w:rPr>
          <w:bCs/>
          <w:sz w:val="28"/>
          <w:szCs w:val="28"/>
          <w:rtl/>
          <w:lang w:val="en-GB" w:bidi="ar-LB"/>
        </w:rPr>
        <w:t>الامتثال</w:t>
      </w:r>
    </w:p>
    <w:p w14:paraId="1764BE81" w14:textId="77777777" w:rsidR="00D96194" w:rsidRPr="000238C9" w:rsidRDefault="00D96194" w:rsidP="00D57BDC">
      <w:pPr>
        <w:bidi/>
        <w:jc w:val="center"/>
        <w:outlineLvl w:val="0"/>
        <w:rPr>
          <w:rtl/>
          <w:lang w:val="en-GB" w:bidi="ar-LB"/>
        </w:rPr>
      </w:pPr>
    </w:p>
    <w:p w14:paraId="0EED1336" w14:textId="60DD751B" w:rsidR="00D96194" w:rsidRPr="00C63CB8" w:rsidRDefault="00C06118" w:rsidP="00D57BDC">
      <w:pPr>
        <w:pStyle w:val="Heading1"/>
        <w:numPr>
          <w:ilvl w:val="0"/>
          <w:numId w:val="0"/>
        </w:numPr>
        <w:tabs>
          <w:tab w:val="left" w:pos="720"/>
        </w:tabs>
        <w:bidi/>
        <w:adjustRightInd w:val="0"/>
        <w:textAlignment w:val="baseline"/>
        <w:rPr>
          <w:b/>
          <w:sz w:val="26"/>
          <w:szCs w:val="26"/>
          <w:lang w:val="en-GB" w:bidi="ar-LB"/>
        </w:rPr>
      </w:pPr>
      <w:r w:rsidRPr="00C63CB8">
        <w:rPr>
          <w:b/>
          <w:bCs/>
          <w:sz w:val="26"/>
          <w:szCs w:val="26"/>
          <w:rtl/>
          <w:lang w:val="en-GB" w:bidi="ar-LB"/>
        </w:rPr>
        <w:t>مقدمة</w:t>
      </w:r>
    </w:p>
    <w:p w14:paraId="1AEB01F2" w14:textId="19392308" w:rsidR="0084134E" w:rsidRPr="00C63CB8" w:rsidRDefault="0084134E" w:rsidP="008045A4">
      <w:pPr>
        <w:pStyle w:val="Heading1"/>
        <w:numPr>
          <w:ilvl w:val="0"/>
          <w:numId w:val="10"/>
        </w:numPr>
        <w:bidi/>
        <w:rPr>
          <w:sz w:val="26"/>
          <w:szCs w:val="26"/>
          <w:lang w:val="en-GB" w:bidi="ar-LB"/>
        </w:rPr>
      </w:pPr>
      <w:r w:rsidRPr="00C63CB8">
        <w:rPr>
          <w:sz w:val="26"/>
          <w:szCs w:val="26"/>
          <w:rtl/>
          <w:lang w:val="en-GB" w:bidi="ar-LB"/>
        </w:rPr>
        <w:t>تم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تصنيف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مجموعه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147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أنها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أطراف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(5أ)،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بما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ذلك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جمهورية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كوريا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وسنغافورة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ودولة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الإمارات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العربية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المتحدة.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وقد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طلب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هذه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الثلاثة</w:t>
      </w:r>
      <w:r w:rsidR="00207E38" w:rsidRPr="00C63CB8">
        <w:rPr>
          <w:rStyle w:val="FootnoteReference"/>
          <w:bCs/>
          <w:sz w:val="26"/>
          <w:szCs w:val="26"/>
          <w:lang w:val="en-GB" w:bidi="ar-LB"/>
        </w:rPr>
        <w:footnoteReference w:id="3"/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عدم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طلب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تمويل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الصندوق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المتعدد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الأطراف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لإزالة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استهلاكها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وإنتاجها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(</w:t>
      </w:r>
      <w:r w:rsidR="00207E38" w:rsidRPr="00C63CB8">
        <w:rPr>
          <w:sz w:val="26"/>
          <w:szCs w:val="26"/>
          <w:rtl/>
          <w:lang w:val="en-GB" w:bidi="ar-LB"/>
        </w:rPr>
        <w:t>حسب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07E38" w:rsidRPr="00C63CB8">
        <w:rPr>
          <w:sz w:val="26"/>
          <w:szCs w:val="26"/>
          <w:rtl/>
          <w:lang w:val="en-GB" w:bidi="ar-LB"/>
        </w:rPr>
        <w:t>مقتضى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07E38" w:rsidRPr="00C63CB8">
        <w:rPr>
          <w:sz w:val="26"/>
          <w:szCs w:val="26"/>
          <w:rtl/>
          <w:lang w:val="en-GB" w:bidi="ar-LB"/>
        </w:rPr>
        <w:t>الحال</w:t>
      </w:r>
      <w:r w:rsidRPr="00C63CB8">
        <w:rPr>
          <w:sz w:val="26"/>
          <w:szCs w:val="26"/>
          <w:rtl/>
          <w:lang w:val="en-GB" w:bidi="ar-LB"/>
        </w:rPr>
        <w:t>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الخاضعة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للرقابة،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وبالتالي،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07E38" w:rsidRPr="00C63CB8">
        <w:rPr>
          <w:sz w:val="26"/>
          <w:szCs w:val="26"/>
          <w:rtl/>
          <w:lang w:val="en-GB" w:bidi="ar-LB"/>
        </w:rPr>
        <w:t>ولم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يُطلب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منها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تقديم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تق</w:t>
      </w:r>
      <w:r w:rsidR="00207E38" w:rsidRPr="00C63CB8">
        <w:rPr>
          <w:sz w:val="26"/>
          <w:szCs w:val="26"/>
          <w:rtl/>
          <w:lang w:val="en-GB" w:bidi="ar-LB"/>
        </w:rPr>
        <w:t>ا</w:t>
      </w:r>
      <w:r w:rsidRPr="00C63CB8">
        <w:rPr>
          <w:sz w:val="26"/>
          <w:szCs w:val="26"/>
          <w:rtl/>
          <w:lang w:val="en-GB" w:bidi="ar-LB"/>
        </w:rPr>
        <w:t>رير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مرحلي</w:t>
      </w:r>
      <w:r w:rsidR="00207E38" w:rsidRPr="00C63CB8">
        <w:rPr>
          <w:sz w:val="26"/>
          <w:szCs w:val="26"/>
          <w:rtl/>
          <w:lang w:val="en-GB" w:bidi="ar-LB"/>
        </w:rPr>
        <w:t>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إلزامي</w:t>
      </w:r>
      <w:r w:rsidR="00207E38" w:rsidRPr="00C63CB8">
        <w:rPr>
          <w:sz w:val="26"/>
          <w:szCs w:val="26"/>
          <w:rtl/>
          <w:lang w:val="en-GB" w:bidi="ar-LB"/>
        </w:rPr>
        <w:t>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بلدانها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برنامج</w:t>
      </w:r>
      <w:r w:rsidR="00207E38" w:rsidRPr="00C63CB8">
        <w:rPr>
          <w:sz w:val="26"/>
          <w:szCs w:val="26"/>
          <w:rtl/>
          <w:lang w:val="en-GB" w:bidi="ar-LB"/>
        </w:rPr>
        <w:t>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07E38" w:rsidRPr="00C63CB8">
        <w:rPr>
          <w:sz w:val="26"/>
          <w:szCs w:val="26"/>
          <w:rtl/>
          <w:lang w:val="en-GB" w:bidi="ar-LB"/>
        </w:rPr>
        <w:t>القطري</w:t>
      </w:r>
      <w:r w:rsidRPr="00C63CB8">
        <w:rPr>
          <w:sz w:val="26"/>
          <w:szCs w:val="26"/>
          <w:rtl/>
          <w:lang w:val="en-GB" w:bidi="ar-LB"/>
        </w:rPr>
        <w:t>.</w:t>
      </w:r>
      <w:r w:rsidR="00740305">
        <w:rPr>
          <w:rStyle w:val="FootnoteReference"/>
          <w:bCs/>
          <w:sz w:val="26"/>
          <w:szCs w:val="26"/>
          <w:rtl/>
          <w:lang w:val="en-GB" w:bidi="ar-LB"/>
        </w:rPr>
        <w:t xml:space="preserve"> </w:t>
      </w:r>
      <w:r w:rsidR="006842F4" w:rsidRPr="00C63CB8">
        <w:rPr>
          <w:rStyle w:val="FootnoteReference"/>
          <w:bCs/>
          <w:sz w:val="26"/>
          <w:szCs w:val="26"/>
          <w:lang w:val="en-GB" w:bidi="ar-LB"/>
        </w:rPr>
        <w:footnoteReference w:id="4"/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07E38" w:rsidRPr="00C63CB8">
        <w:rPr>
          <w:sz w:val="26"/>
          <w:szCs w:val="26"/>
          <w:rtl/>
          <w:lang w:val="en-GB" w:bidi="ar-LB"/>
        </w:rPr>
        <w:t>غير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07E38" w:rsidRPr="00C63CB8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07E38" w:rsidRPr="00C63CB8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وإنتاج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الخاضعة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للرقابة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هذه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الثلاثة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07E38" w:rsidRPr="00C63CB8">
        <w:rPr>
          <w:sz w:val="26"/>
          <w:szCs w:val="26"/>
          <w:rtl/>
          <w:lang w:val="en-GB" w:bidi="ar-LB"/>
        </w:rPr>
        <w:t>ترد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بعض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أجزاء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الوثيقة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لضمان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تحليل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عالمي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لاتجاهات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07E38" w:rsidRPr="00C63CB8">
        <w:rPr>
          <w:sz w:val="26"/>
          <w:szCs w:val="26"/>
          <w:rtl/>
          <w:lang w:val="en-GB" w:bidi="ar-LB"/>
        </w:rPr>
        <w:t>الاستهلاك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07E38" w:rsidRPr="00C63CB8">
        <w:rPr>
          <w:sz w:val="26"/>
          <w:szCs w:val="26"/>
          <w:rtl/>
          <w:lang w:val="en-GB" w:bidi="ar-LB"/>
        </w:rPr>
        <w:t>وال</w:t>
      </w:r>
      <w:r w:rsidRPr="00C63CB8">
        <w:rPr>
          <w:sz w:val="26"/>
          <w:szCs w:val="26"/>
          <w:rtl/>
          <w:lang w:val="en-GB" w:bidi="ar-LB"/>
        </w:rPr>
        <w:t>إنتاج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5C5F" w:rsidRPr="00C63CB8">
        <w:rPr>
          <w:sz w:val="26"/>
          <w:szCs w:val="26"/>
          <w:rtl/>
          <w:lang w:val="en-GB" w:bidi="ar-LB"/>
        </w:rPr>
        <w:t>للمواد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5C5F" w:rsidRPr="00C63CB8">
        <w:rPr>
          <w:sz w:val="26"/>
          <w:szCs w:val="26"/>
          <w:rtl/>
          <w:lang w:val="en-GB" w:bidi="ar-LB"/>
        </w:rPr>
        <w:t>المستنفدة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5C5F" w:rsidRPr="00C63CB8">
        <w:rPr>
          <w:sz w:val="26"/>
          <w:szCs w:val="26"/>
          <w:rtl/>
          <w:lang w:val="en-GB" w:bidi="ar-LB"/>
        </w:rPr>
        <w:t>للأوزون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5C5F" w:rsidRPr="00C63CB8">
        <w:rPr>
          <w:sz w:val="26"/>
          <w:szCs w:val="26"/>
          <w:rtl/>
          <w:lang w:val="en-GB" w:bidi="ar-LB"/>
        </w:rPr>
        <w:t>.</w:t>
      </w:r>
    </w:p>
    <w:p w14:paraId="5EA1D845" w14:textId="215E612E" w:rsidR="0036719C" w:rsidRDefault="006842F4" w:rsidP="0036719C">
      <w:pPr>
        <w:pStyle w:val="Heading1"/>
        <w:bidi/>
        <w:rPr>
          <w:sz w:val="26"/>
          <w:szCs w:val="26"/>
          <w:rtl/>
          <w:lang w:val="en-GB" w:bidi="ar-LB"/>
        </w:rPr>
      </w:pPr>
      <w:r w:rsidRPr="00C63CB8">
        <w:rPr>
          <w:sz w:val="26"/>
          <w:szCs w:val="26"/>
          <w:rtl/>
          <w:lang w:val="en-GB" w:bidi="ar-LB"/>
        </w:rPr>
        <w:t>ويجري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تشجيع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الأطراف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تقديم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7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148B">
        <w:rPr>
          <w:sz w:val="26"/>
          <w:szCs w:val="26"/>
          <w:rtl/>
          <w:lang w:val="en-GB" w:bidi="ar-LB"/>
        </w:rPr>
        <w:t>(أ7)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بحلول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30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3288A" w:rsidRPr="00C63CB8">
        <w:rPr>
          <w:sz w:val="26"/>
          <w:szCs w:val="26"/>
          <w:rtl/>
          <w:lang w:val="en-GB" w:bidi="ar-LB"/>
        </w:rPr>
        <w:t>يونيو</w:t>
      </w:r>
      <w:r w:rsidRPr="00C63CB8">
        <w:rPr>
          <w:sz w:val="26"/>
          <w:szCs w:val="26"/>
          <w:rtl/>
          <w:lang w:val="en-GB" w:bidi="ar-LB"/>
        </w:rPr>
        <w:t>/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حزيران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وفي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موعد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لا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يتجاوز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30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سبتمبر/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أيلول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(المقرر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15/15).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وعلاوة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ذلك،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يطلب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الأطراف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تقديم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البرنامج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القطري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قبل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ثمانية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أسابيع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الاجتماع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الأول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السنة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للجنة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التنفيذية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728C7" w:rsidRPr="00C63CB8">
        <w:rPr>
          <w:sz w:val="26"/>
          <w:szCs w:val="26"/>
          <w:rtl/>
          <w:lang w:val="en-GB" w:bidi="ar-LB"/>
        </w:rPr>
        <w:t>،</w:t>
      </w:r>
      <w:r w:rsidR="0029145E" w:rsidRPr="00C63CB8">
        <w:rPr>
          <w:sz w:val="26"/>
          <w:szCs w:val="26"/>
          <w:rtl/>
          <w:lang w:val="en-GB" w:bidi="ar-LB"/>
        </w:rPr>
        <w:t>إن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أمكن</w:t>
      </w:r>
      <w:r w:rsidR="008728C7" w:rsidRPr="00C63CB8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وفي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موعد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لا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يتجاوز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مايو/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أيار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(المقرر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E5345">
        <w:rPr>
          <w:rFonts w:hint="cs"/>
          <w:sz w:val="26"/>
          <w:szCs w:val="26"/>
          <w:rtl/>
          <w:lang w:val="en-GB" w:bidi="ar-LB"/>
        </w:rPr>
        <w:t>7</w:t>
      </w:r>
      <w:r w:rsidR="0029145E" w:rsidRPr="00C63CB8">
        <w:rPr>
          <w:sz w:val="26"/>
          <w:szCs w:val="26"/>
          <w:rtl/>
          <w:lang w:val="en-GB" w:bidi="ar-LB"/>
        </w:rPr>
        <w:t>4/9(ب)(4)).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ويوجز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الجدول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تقارير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البيانات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قدمت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أطراف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فيما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بين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728C7" w:rsidRPr="00C63CB8">
        <w:rPr>
          <w:sz w:val="26"/>
          <w:szCs w:val="26"/>
          <w:rtl/>
          <w:lang w:val="en-GB" w:bidi="ar-LB"/>
        </w:rPr>
        <w:t>أعوام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2013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و2023.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وحتى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728C7" w:rsidRPr="00C63CB8">
        <w:rPr>
          <w:sz w:val="26"/>
          <w:szCs w:val="26"/>
          <w:rtl/>
          <w:lang w:val="en-GB" w:bidi="ar-LB"/>
        </w:rPr>
        <w:t>18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728C7" w:rsidRPr="00C63CB8">
        <w:rPr>
          <w:sz w:val="26"/>
          <w:szCs w:val="26"/>
          <w:rtl/>
          <w:lang w:val="en-GB" w:bidi="ar-LB"/>
        </w:rPr>
        <w:t>أكتوبر</w:t>
      </w:r>
      <w:r w:rsidR="0029145E" w:rsidRPr="00C63CB8">
        <w:rPr>
          <w:sz w:val="26"/>
          <w:szCs w:val="26"/>
          <w:rtl/>
          <w:lang w:val="en-GB" w:bidi="ar-LB"/>
        </w:rPr>
        <w:t>/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728C7" w:rsidRPr="00C63CB8">
        <w:rPr>
          <w:sz w:val="26"/>
          <w:szCs w:val="26"/>
          <w:rtl/>
          <w:lang w:val="en-GB" w:bidi="ar-LB"/>
        </w:rPr>
        <w:t>تشرين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728C7" w:rsidRPr="00C63CB8">
        <w:rPr>
          <w:sz w:val="26"/>
          <w:szCs w:val="26"/>
          <w:rtl/>
          <w:lang w:val="en-GB" w:bidi="ar-LB"/>
        </w:rPr>
        <w:t>الأول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2024،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كانت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تقدمت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بطلبات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تمويل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للاجتماع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728C7" w:rsidRPr="00C63CB8">
        <w:rPr>
          <w:sz w:val="26"/>
          <w:szCs w:val="26"/>
          <w:rtl/>
          <w:lang w:val="en-GB" w:bidi="ar-LB"/>
        </w:rPr>
        <w:t>الخامس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والتسعين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728C7" w:rsidRPr="00C63CB8">
        <w:rPr>
          <w:sz w:val="26"/>
          <w:szCs w:val="26"/>
          <w:rtl/>
          <w:lang w:val="en-GB" w:bidi="ar-LB"/>
        </w:rPr>
        <w:t>قد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728C7" w:rsidRPr="00C63CB8">
        <w:rPr>
          <w:sz w:val="26"/>
          <w:szCs w:val="26"/>
          <w:rtl/>
          <w:lang w:val="en-GB" w:bidi="ar-LB"/>
        </w:rPr>
        <w:t>قدمت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البرنامج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القطري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728C7" w:rsidRPr="00C63CB8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9145E" w:rsidRPr="00C63CB8">
        <w:rPr>
          <w:sz w:val="26"/>
          <w:szCs w:val="26"/>
          <w:rtl/>
          <w:lang w:val="en-GB" w:bidi="ar-LB"/>
        </w:rPr>
        <w:t>2023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6719C" w:rsidRPr="00C63CB8">
        <w:rPr>
          <w:sz w:val="26"/>
          <w:szCs w:val="26"/>
          <w:rtl/>
          <w:lang w:val="en-GB" w:bidi="ar-LB"/>
        </w:rPr>
        <w:t>.</w:t>
      </w:r>
    </w:p>
    <w:p w14:paraId="2E42C1D0" w14:textId="77777777" w:rsidR="00C63CB8" w:rsidRDefault="00C63CB8" w:rsidP="00C63CB8">
      <w:pPr>
        <w:bidi/>
        <w:rPr>
          <w:rtl/>
          <w:lang w:val="en-GB" w:bidi="ar-LB"/>
        </w:rPr>
      </w:pPr>
    </w:p>
    <w:p w14:paraId="521225B3" w14:textId="77777777" w:rsidR="00C63CB8" w:rsidRDefault="00C63CB8" w:rsidP="00C63CB8">
      <w:pPr>
        <w:bidi/>
        <w:rPr>
          <w:rtl/>
          <w:lang w:val="en-GB" w:bidi="ar-LB"/>
        </w:rPr>
      </w:pPr>
    </w:p>
    <w:p w14:paraId="1D3D1567" w14:textId="77777777" w:rsidR="00C63CB8" w:rsidRPr="00C63CB8" w:rsidRDefault="00C63CB8" w:rsidP="00C63CB8">
      <w:pPr>
        <w:bidi/>
        <w:rPr>
          <w:lang w:val="en-GB" w:bidi="ar-LB"/>
        </w:rPr>
      </w:pPr>
    </w:p>
    <w:p w14:paraId="39D2566B" w14:textId="35BE6EA8" w:rsidR="00ED0E2A" w:rsidRDefault="00740305" w:rsidP="0036719C">
      <w:pPr>
        <w:pStyle w:val="Heading1"/>
        <w:numPr>
          <w:ilvl w:val="0"/>
          <w:numId w:val="0"/>
        </w:numPr>
        <w:bidi/>
        <w:rPr>
          <w:bCs/>
          <w:lang w:val="en-GB" w:bidi="ar-LB"/>
        </w:rPr>
      </w:pPr>
      <w:r>
        <w:rPr>
          <w:bCs/>
          <w:rtl/>
          <w:lang w:val="en-GB" w:bidi="ar-LB"/>
        </w:rPr>
        <w:t xml:space="preserve"> </w:t>
      </w:r>
    </w:p>
    <w:p w14:paraId="1017D87C" w14:textId="6C94AECB" w:rsidR="00D96194" w:rsidRPr="000238C9" w:rsidRDefault="00FB5736" w:rsidP="005719DE">
      <w:pPr>
        <w:pStyle w:val="Heading1"/>
        <w:numPr>
          <w:ilvl w:val="0"/>
          <w:numId w:val="0"/>
        </w:numPr>
        <w:bidi/>
        <w:spacing w:after="0"/>
        <w:ind w:left="-279" w:firstLine="141"/>
        <w:rPr>
          <w:bCs/>
          <w:lang w:val="en-GB" w:bidi="ar-LB"/>
        </w:rPr>
      </w:pPr>
      <w:r w:rsidRPr="000238C9">
        <w:rPr>
          <w:bCs/>
          <w:rtl/>
          <w:lang w:val="en-GB" w:bidi="ar-LB"/>
        </w:rPr>
        <w:lastRenderedPageBreak/>
        <w:t>الجدول</w:t>
      </w:r>
      <w:r w:rsidR="00740305">
        <w:rPr>
          <w:bCs/>
          <w:rtl/>
          <w:lang w:val="en-GB" w:bidi="ar-LB"/>
        </w:rPr>
        <w:t xml:space="preserve"> </w:t>
      </w:r>
      <w:r w:rsidRPr="000238C9">
        <w:rPr>
          <w:bCs/>
          <w:rtl/>
          <w:lang w:val="en-GB" w:bidi="ar-LB"/>
        </w:rPr>
        <w:t>1:</w:t>
      </w:r>
      <w:r w:rsidR="00740305">
        <w:rPr>
          <w:bCs/>
          <w:rtl/>
          <w:lang w:val="en-GB" w:bidi="ar-LB"/>
        </w:rPr>
        <w:t xml:space="preserve"> </w:t>
      </w:r>
      <w:r w:rsidR="00C06118" w:rsidRPr="000238C9">
        <w:rPr>
          <w:bCs/>
          <w:rtl/>
          <w:lang w:val="en-GB" w:bidi="ar-LB"/>
        </w:rPr>
        <w:t>تقارير</w:t>
      </w:r>
      <w:r w:rsidR="00740305">
        <w:rPr>
          <w:bCs/>
          <w:rtl/>
          <w:lang w:val="en-GB" w:bidi="ar-LB"/>
        </w:rPr>
        <w:t xml:space="preserve"> </w:t>
      </w:r>
      <w:r w:rsidR="0036719C">
        <w:rPr>
          <w:bCs/>
          <w:rtl/>
          <w:lang w:val="en-GB" w:bidi="ar-LB"/>
        </w:rPr>
        <w:t>بيانات</w:t>
      </w:r>
      <w:r w:rsidR="00740305">
        <w:rPr>
          <w:bCs/>
          <w:rtl/>
          <w:lang w:val="en-GB" w:bidi="ar-LB"/>
        </w:rPr>
        <w:t xml:space="preserve"> </w:t>
      </w:r>
      <w:r w:rsidR="00866781" w:rsidRPr="000238C9">
        <w:rPr>
          <w:bCs/>
          <w:rtl/>
          <w:lang w:val="en-GB" w:bidi="ar-LB"/>
        </w:rPr>
        <w:t>المادة</w:t>
      </w:r>
      <w:r w:rsidR="00740305">
        <w:rPr>
          <w:bCs/>
          <w:rtl/>
          <w:lang w:val="en-GB" w:bidi="ar-LB"/>
        </w:rPr>
        <w:t xml:space="preserve"> </w:t>
      </w:r>
      <w:r w:rsidR="00866781" w:rsidRPr="000238C9">
        <w:rPr>
          <w:bCs/>
          <w:rtl/>
          <w:lang w:val="en-GB" w:bidi="ar-LB"/>
        </w:rPr>
        <w:t>7</w:t>
      </w:r>
      <w:r w:rsidR="00740305">
        <w:rPr>
          <w:bCs/>
          <w:rtl/>
          <w:lang w:val="en-GB" w:bidi="ar-LB"/>
        </w:rPr>
        <w:t xml:space="preserve"> </w:t>
      </w:r>
      <w:r w:rsidR="00866781" w:rsidRPr="000238C9">
        <w:rPr>
          <w:bCs/>
          <w:rtl/>
          <w:lang w:val="en-GB" w:bidi="ar-LB"/>
        </w:rPr>
        <w:t>والبر</w:t>
      </w:r>
      <w:r w:rsidR="00C06118" w:rsidRPr="000238C9">
        <w:rPr>
          <w:bCs/>
          <w:rtl/>
          <w:lang w:val="en-GB" w:bidi="ar-LB"/>
        </w:rPr>
        <w:t>امج</w:t>
      </w:r>
      <w:r w:rsidR="00740305">
        <w:rPr>
          <w:bCs/>
          <w:rtl/>
          <w:lang w:val="en-GB" w:bidi="ar-LB"/>
        </w:rPr>
        <w:t xml:space="preserve"> </w:t>
      </w:r>
      <w:r w:rsidR="00C06118" w:rsidRPr="000238C9">
        <w:rPr>
          <w:bCs/>
          <w:rtl/>
          <w:lang w:val="en-GB" w:bidi="ar-LB"/>
        </w:rPr>
        <w:t>القطري</w:t>
      </w:r>
      <w:r w:rsidR="00866781" w:rsidRPr="000238C9">
        <w:rPr>
          <w:bCs/>
          <w:rtl/>
          <w:lang w:val="en-GB" w:bidi="ar-LB"/>
        </w:rPr>
        <w:t>ة</w:t>
      </w:r>
      <w:r w:rsidR="00740305">
        <w:rPr>
          <w:bCs/>
          <w:rtl/>
          <w:lang w:val="en-GB" w:bidi="ar-LB"/>
        </w:rPr>
        <w:t xml:space="preserve"> </w:t>
      </w:r>
      <w:r w:rsidR="00C06118" w:rsidRPr="000238C9">
        <w:rPr>
          <w:bCs/>
          <w:rtl/>
          <w:lang w:val="en-GB" w:bidi="ar-LB"/>
        </w:rPr>
        <w:t>المقدمة</w:t>
      </w:r>
      <w:r w:rsidR="00740305">
        <w:rPr>
          <w:bCs/>
          <w:rtl/>
          <w:lang w:val="en-GB" w:bidi="ar-LB"/>
        </w:rPr>
        <w:t xml:space="preserve"> </w:t>
      </w:r>
      <w:r w:rsidR="00C06118" w:rsidRPr="000238C9">
        <w:rPr>
          <w:bCs/>
          <w:rtl/>
          <w:lang w:val="en-GB" w:bidi="ar-LB"/>
        </w:rPr>
        <w:t>من</w:t>
      </w:r>
      <w:r w:rsidR="00740305">
        <w:rPr>
          <w:bCs/>
          <w:rtl/>
          <w:lang w:val="en-GB" w:bidi="ar-LB"/>
        </w:rPr>
        <w:t xml:space="preserve"> </w:t>
      </w:r>
      <w:r w:rsidR="00C06118" w:rsidRPr="000238C9">
        <w:rPr>
          <w:bCs/>
          <w:rtl/>
          <w:lang w:val="en-GB" w:bidi="ar-LB"/>
        </w:rPr>
        <w:t>الأطراف</w:t>
      </w:r>
      <w:r w:rsidR="00740305">
        <w:rPr>
          <w:bCs/>
          <w:rtl/>
          <w:lang w:val="en-GB" w:bidi="ar-LB"/>
        </w:rPr>
        <w:t xml:space="preserve"> </w:t>
      </w:r>
      <w:r w:rsidR="00C06118" w:rsidRPr="000238C9">
        <w:rPr>
          <w:bCs/>
          <w:rtl/>
          <w:lang w:val="en-GB" w:bidi="ar-LB"/>
        </w:rPr>
        <w:t>العاملة</w:t>
      </w:r>
      <w:r w:rsidR="00740305">
        <w:rPr>
          <w:bCs/>
          <w:rtl/>
          <w:lang w:val="en-GB" w:bidi="ar-LB"/>
        </w:rPr>
        <w:t xml:space="preserve"> </w:t>
      </w:r>
      <w:r w:rsidR="00C06118" w:rsidRPr="000238C9">
        <w:rPr>
          <w:bCs/>
          <w:rtl/>
          <w:lang w:val="en-GB" w:bidi="ar-LB"/>
        </w:rPr>
        <w:t>بموجب</w:t>
      </w:r>
      <w:r w:rsidR="00740305">
        <w:rPr>
          <w:bCs/>
          <w:rtl/>
          <w:lang w:val="en-GB" w:bidi="ar-LB"/>
        </w:rPr>
        <w:t xml:space="preserve"> </w:t>
      </w:r>
      <w:r w:rsidR="00C06118" w:rsidRPr="000238C9">
        <w:rPr>
          <w:bCs/>
          <w:rtl/>
          <w:lang w:val="en-GB" w:bidi="ar-LB"/>
        </w:rPr>
        <w:t>المادة</w:t>
      </w:r>
      <w:r w:rsidR="00740305">
        <w:rPr>
          <w:bCs/>
          <w:rtl/>
          <w:lang w:val="en-GB" w:bidi="ar-LB"/>
        </w:rPr>
        <w:t xml:space="preserve"> </w:t>
      </w:r>
      <w:r w:rsidR="00C06118" w:rsidRPr="000238C9">
        <w:rPr>
          <w:bCs/>
          <w:rtl/>
          <w:lang w:val="en-GB" w:bidi="ar-LB"/>
        </w:rPr>
        <w:t>5</w:t>
      </w:r>
    </w:p>
    <w:tbl>
      <w:tblPr>
        <w:tblStyle w:val="TableGrid"/>
        <w:bidiVisual/>
        <w:tblW w:w="9748" w:type="dxa"/>
        <w:jc w:val="center"/>
        <w:tblLook w:val="04A0" w:firstRow="1" w:lastRow="0" w:firstColumn="1" w:lastColumn="0" w:noHBand="0" w:noVBand="1"/>
      </w:tblPr>
      <w:tblGrid>
        <w:gridCol w:w="2083"/>
        <w:gridCol w:w="696"/>
        <w:gridCol w:w="697"/>
        <w:gridCol w:w="697"/>
        <w:gridCol w:w="697"/>
        <w:gridCol w:w="697"/>
        <w:gridCol w:w="696"/>
        <w:gridCol w:w="697"/>
        <w:gridCol w:w="697"/>
        <w:gridCol w:w="697"/>
        <w:gridCol w:w="697"/>
        <w:gridCol w:w="697"/>
      </w:tblGrid>
      <w:tr w:rsidR="004F730F" w:rsidRPr="000238C9" w14:paraId="45037283" w14:textId="55FAB34D" w:rsidTr="002A28BD">
        <w:trPr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8B3C8" w14:textId="3B2930EA" w:rsidR="00F90FEE" w:rsidRPr="000238C9" w:rsidRDefault="00FB5736" w:rsidP="002A28BD">
            <w:pPr>
              <w:keepNext/>
              <w:bidi/>
              <w:rPr>
                <w:bCs/>
                <w:sz w:val="20"/>
                <w:szCs w:val="20"/>
                <w:lang w:val="en-GB" w:bidi="ar-LB"/>
              </w:rPr>
            </w:pPr>
            <w:r w:rsidRPr="000238C9">
              <w:rPr>
                <w:bCs/>
                <w:sz w:val="20"/>
                <w:szCs w:val="20"/>
                <w:rtl/>
                <w:lang w:val="en-GB" w:bidi="ar-LB"/>
              </w:rPr>
              <w:t>البيانات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FC55" w14:textId="77777777" w:rsidR="00F90FEE" w:rsidRPr="000238C9" w:rsidRDefault="00F90FEE" w:rsidP="002A28BD">
            <w:pPr>
              <w:keepNext/>
              <w:bidi/>
              <w:jc w:val="center"/>
              <w:rPr>
                <w:b/>
                <w:sz w:val="20"/>
                <w:szCs w:val="20"/>
                <w:lang w:val="en-GB" w:bidi="ar-LB"/>
              </w:rPr>
            </w:pPr>
            <w:r w:rsidRPr="000238C9">
              <w:rPr>
                <w:b/>
                <w:sz w:val="20"/>
                <w:szCs w:val="20"/>
                <w:lang w:val="en-GB" w:bidi="ar-LB"/>
              </w:rPr>
              <w:t>2013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E52AC" w14:textId="77777777" w:rsidR="00F90FEE" w:rsidRPr="000238C9" w:rsidRDefault="00F90FEE" w:rsidP="002A28BD">
            <w:pPr>
              <w:keepNext/>
              <w:bidi/>
              <w:jc w:val="center"/>
              <w:rPr>
                <w:b/>
                <w:sz w:val="20"/>
                <w:szCs w:val="20"/>
                <w:lang w:val="en-GB" w:bidi="ar-LB"/>
              </w:rPr>
            </w:pPr>
            <w:r w:rsidRPr="000238C9">
              <w:rPr>
                <w:b/>
                <w:sz w:val="20"/>
                <w:szCs w:val="20"/>
                <w:lang w:val="en-GB" w:bidi="ar-LB"/>
              </w:rPr>
              <w:t>2014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6BD2" w14:textId="77777777" w:rsidR="00F90FEE" w:rsidRPr="000238C9" w:rsidRDefault="00F90FEE" w:rsidP="002A28BD">
            <w:pPr>
              <w:keepNext/>
              <w:bidi/>
              <w:jc w:val="center"/>
              <w:rPr>
                <w:b/>
                <w:sz w:val="20"/>
                <w:szCs w:val="20"/>
                <w:lang w:val="en-GB" w:bidi="ar-LB"/>
              </w:rPr>
            </w:pPr>
            <w:r w:rsidRPr="000238C9">
              <w:rPr>
                <w:b/>
                <w:sz w:val="20"/>
                <w:szCs w:val="20"/>
                <w:lang w:val="en-GB" w:bidi="ar-LB"/>
              </w:rPr>
              <w:t>2015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3413E" w14:textId="77777777" w:rsidR="00F90FEE" w:rsidRPr="000238C9" w:rsidRDefault="00F90FEE" w:rsidP="002A28BD">
            <w:pPr>
              <w:keepNext/>
              <w:bidi/>
              <w:jc w:val="center"/>
              <w:rPr>
                <w:b/>
                <w:sz w:val="20"/>
                <w:szCs w:val="20"/>
                <w:lang w:val="en-GB" w:bidi="ar-LB"/>
              </w:rPr>
            </w:pPr>
            <w:r w:rsidRPr="000238C9">
              <w:rPr>
                <w:b/>
                <w:sz w:val="20"/>
                <w:szCs w:val="20"/>
                <w:lang w:val="en-GB" w:bidi="ar-LB"/>
              </w:rPr>
              <w:t>2016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94DB" w14:textId="77777777" w:rsidR="00F90FEE" w:rsidRPr="000238C9" w:rsidRDefault="00F90FEE" w:rsidP="002A28BD">
            <w:pPr>
              <w:keepNext/>
              <w:bidi/>
              <w:jc w:val="center"/>
              <w:rPr>
                <w:b/>
                <w:sz w:val="20"/>
                <w:szCs w:val="20"/>
                <w:lang w:val="en-GB" w:bidi="ar-LB"/>
              </w:rPr>
            </w:pPr>
            <w:r w:rsidRPr="000238C9">
              <w:rPr>
                <w:b/>
                <w:sz w:val="20"/>
                <w:szCs w:val="20"/>
                <w:lang w:val="en-GB" w:bidi="ar-LB"/>
              </w:rPr>
              <w:t>2017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6B47" w14:textId="77777777" w:rsidR="00F90FEE" w:rsidRPr="000238C9" w:rsidRDefault="00F90FEE" w:rsidP="002A28BD">
            <w:pPr>
              <w:keepNext/>
              <w:bidi/>
              <w:jc w:val="center"/>
              <w:rPr>
                <w:b/>
                <w:sz w:val="20"/>
                <w:szCs w:val="20"/>
                <w:lang w:val="en-GB" w:bidi="ar-LB"/>
              </w:rPr>
            </w:pPr>
            <w:r w:rsidRPr="000238C9">
              <w:rPr>
                <w:b/>
                <w:sz w:val="20"/>
                <w:szCs w:val="20"/>
                <w:lang w:val="en-GB" w:bidi="ar-LB"/>
              </w:rPr>
              <w:t>2018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54D6" w14:textId="77777777" w:rsidR="00F90FEE" w:rsidRPr="000238C9" w:rsidRDefault="00F90FEE" w:rsidP="002A28BD">
            <w:pPr>
              <w:keepNext/>
              <w:bidi/>
              <w:jc w:val="center"/>
              <w:rPr>
                <w:b/>
                <w:sz w:val="20"/>
                <w:szCs w:val="20"/>
                <w:lang w:val="en-GB" w:bidi="ar-LB"/>
              </w:rPr>
            </w:pPr>
            <w:r w:rsidRPr="000238C9">
              <w:rPr>
                <w:b/>
                <w:sz w:val="20"/>
                <w:szCs w:val="20"/>
                <w:lang w:val="en-GB" w:bidi="ar-LB"/>
              </w:rPr>
              <w:t>2019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891F9" w14:textId="77777777" w:rsidR="00F90FEE" w:rsidRPr="000238C9" w:rsidRDefault="00F90FEE" w:rsidP="002A28BD">
            <w:pPr>
              <w:keepNext/>
              <w:bidi/>
              <w:jc w:val="center"/>
              <w:rPr>
                <w:b/>
                <w:sz w:val="20"/>
                <w:szCs w:val="20"/>
                <w:lang w:val="en-GB" w:bidi="ar-LB"/>
              </w:rPr>
            </w:pPr>
            <w:r w:rsidRPr="000238C9">
              <w:rPr>
                <w:b/>
                <w:sz w:val="20"/>
                <w:szCs w:val="20"/>
                <w:lang w:val="en-GB" w:bidi="ar-LB"/>
              </w:rPr>
              <w:t>2020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DD96" w14:textId="77777777" w:rsidR="00F90FEE" w:rsidRPr="000238C9" w:rsidRDefault="00F90FEE" w:rsidP="002A28BD">
            <w:pPr>
              <w:keepNext/>
              <w:bidi/>
              <w:jc w:val="center"/>
              <w:rPr>
                <w:b/>
                <w:sz w:val="20"/>
                <w:szCs w:val="20"/>
                <w:lang w:val="en-GB" w:bidi="ar-LB"/>
              </w:rPr>
            </w:pPr>
            <w:r w:rsidRPr="000238C9">
              <w:rPr>
                <w:b/>
                <w:sz w:val="20"/>
                <w:szCs w:val="20"/>
                <w:lang w:val="en-GB" w:bidi="ar-LB"/>
              </w:rPr>
              <w:t>2021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C56C" w14:textId="77777777" w:rsidR="00F90FEE" w:rsidRPr="000238C9" w:rsidRDefault="00F90FEE" w:rsidP="002A28BD">
            <w:pPr>
              <w:keepNext/>
              <w:bidi/>
              <w:jc w:val="center"/>
              <w:rPr>
                <w:b/>
                <w:sz w:val="20"/>
                <w:szCs w:val="20"/>
                <w:lang w:val="en-GB" w:bidi="ar-LB"/>
              </w:rPr>
            </w:pPr>
            <w:r w:rsidRPr="000238C9">
              <w:rPr>
                <w:b/>
                <w:sz w:val="20"/>
                <w:szCs w:val="20"/>
                <w:lang w:val="en-GB" w:bidi="ar-LB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7E85" w14:textId="1C2E8895" w:rsidR="00F90FEE" w:rsidRPr="000238C9" w:rsidRDefault="00F90FEE" w:rsidP="002A28BD">
            <w:pPr>
              <w:keepNext/>
              <w:bidi/>
              <w:jc w:val="center"/>
              <w:rPr>
                <w:b/>
                <w:sz w:val="20"/>
                <w:szCs w:val="20"/>
                <w:lang w:val="en-GB" w:bidi="ar-LB"/>
              </w:rPr>
            </w:pPr>
            <w:r w:rsidRPr="000238C9">
              <w:rPr>
                <w:b/>
                <w:sz w:val="20"/>
                <w:szCs w:val="20"/>
                <w:lang w:val="en-GB" w:bidi="ar-LB"/>
              </w:rPr>
              <w:t>2023</w:t>
            </w:r>
          </w:p>
        </w:tc>
      </w:tr>
      <w:tr w:rsidR="00702E78" w:rsidRPr="000238C9" w14:paraId="7788598B" w14:textId="432936FE" w:rsidTr="002A28BD">
        <w:trPr>
          <w:trHeight w:val="83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304CE0DC" w14:textId="476976A3" w:rsidR="00702E78" w:rsidRPr="0036719C" w:rsidRDefault="00702E78" w:rsidP="004271D8">
            <w:pPr>
              <w:keepNext/>
              <w:bidi/>
              <w:jc w:val="left"/>
              <w:rPr>
                <w:sz w:val="18"/>
                <w:szCs w:val="18"/>
                <w:lang w:val="en-GB" w:bidi="ar-LB"/>
              </w:rPr>
            </w:pPr>
            <w:r w:rsidRPr="0036719C">
              <w:rPr>
                <w:sz w:val="18"/>
                <w:szCs w:val="18"/>
                <w:rtl/>
                <w:lang w:val="en-GB" w:bidi="ar-LB"/>
              </w:rPr>
              <w:t>تقارير</w:t>
            </w:r>
            <w:r w:rsidR="00740305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36719C">
              <w:rPr>
                <w:sz w:val="18"/>
                <w:szCs w:val="18"/>
                <w:rtl/>
                <w:lang w:val="en-GB" w:bidi="ar-LB"/>
              </w:rPr>
              <w:t>المادة</w:t>
            </w:r>
            <w:r w:rsidR="00740305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36719C">
              <w:rPr>
                <w:sz w:val="18"/>
                <w:szCs w:val="18"/>
                <w:rtl/>
                <w:lang w:val="en-GB" w:bidi="ar-LB"/>
              </w:rPr>
              <w:t>7</w:t>
            </w:r>
            <w:r w:rsidR="00740305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36719C">
              <w:rPr>
                <w:sz w:val="18"/>
                <w:szCs w:val="18"/>
                <w:rtl/>
                <w:lang w:val="en-GB" w:bidi="ar-LB"/>
              </w:rPr>
              <w:t>(</w:t>
            </w:r>
            <w:r w:rsidR="00C63CB8">
              <w:rPr>
                <w:sz w:val="18"/>
                <w:szCs w:val="18"/>
                <w:rtl/>
                <w:lang w:val="en-GB" w:bidi="ar-LB"/>
              </w:rPr>
              <w:t>حتى</w:t>
            </w:r>
            <w:r w:rsidR="00740305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36719C">
              <w:rPr>
                <w:sz w:val="18"/>
                <w:szCs w:val="18"/>
                <w:rtl/>
                <w:lang w:val="en-GB" w:bidi="ar-LB"/>
              </w:rPr>
              <w:t>7</w:t>
            </w:r>
            <w:r w:rsidR="00740305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36719C">
              <w:rPr>
                <w:sz w:val="18"/>
                <w:szCs w:val="18"/>
                <w:rtl/>
                <w:lang w:val="en-GB" w:bidi="ar-LB"/>
              </w:rPr>
              <w:t>أكتوبر/تشرين</w:t>
            </w:r>
            <w:r w:rsidR="00740305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36719C">
              <w:rPr>
                <w:sz w:val="18"/>
                <w:szCs w:val="18"/>
                <w:rtl/>
                <w:lang w:val="en-GB" w:bidi="ar-LB"/>
              </w:rPr>
              <w:t>الأول</w:t>
            </w:r>
            <w:r w:rsidR="00740305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36719C">
              <w:rPr>
                <w:sz w:val="18"/>
                <w:szCs w:val="18"/>
                <w:rtl/>
                <w:lang w:val="en-GB" w:bidi="ar-LB"/>
              </w:rPr>
              <w:t>2024)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105B2686" w14:textId="02E94667" w:rsidR="00702E78" w:rsidRPr="000238C9" w:rsidRDefault="00702E78" w:rsidP="002A28BD">
            <w:pPr>
              <w:keepNext/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13E1AAEA" w14:textId="5EB68271" w:rsidR="00702E78" w:rsidRPr="000238C9" w:rsidRDefault="00702E78" w:rsidP="002A28BD">
            <w:pPr>
              <w:keepNext/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53668A61" w14:textId="79A63A1E" w:rsidR="00702E78" w:rsidRPr="000238C9" w:rsidRDefault="00702E78" w:rsidP="002A28BD">
            <w:pPr>
              <w:keepNext/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1FD78DFF" w14:textId="0B95A474" w:rsidR="00702E78" w:rsidRPr="000238C9" w:rsidRDefault="00702E78" w:rsidP="002A28BD">
            <w:pPr>
              <w:keepNext/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2B6F328D" w14:textId="5CFB0A76" w:rsidR="00702E78" w:rsidRPr="000238C9" w:rsidRDefault="00702E78" w:rsidP="002A28BD">
            <w:pPr>
              <w:keepNext/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63F30690" w14:textId="4F0E03D5" w:rsidR="00702E78" w:rsidRPr="000238C9" w:rsidRDefault="00702E78" w:rsidP="002A28BD">
            <w:pPr>
              <w:keepNext/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7D4FBD1E" w14:textId="496EC3C1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  <w:hideMark/>
          </w:tcPr>
          <w:p w14:paraId="77171CEF" w14:textId="16AF9825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</w:tcPr>
          <w:p w14:paraId="4CBDF289" w14:textId="01FB1CF6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</w:tcPr>
          <w:p w14:paraId="2E0E5966" w14:textId="2B249602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7490" w14:textId="2F6F7B90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119</w:t>
            </w:r>
          </w:p>
        </w:tc>
      </w:tr>
      <w:tr w:rsidR="00702E78" w:rsidRPr="000238C9" w14:paraId="4E6E3CCC" w14:textId="01FBC3C2" w:rsidTr="002A28BD">
        <w:trPr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44E0323E" w14:textId="030971F6" w:rsidR="00702E78" w:rsidRPr="0036719C" w:rsidRDefault="00702E78" w:rsidP="004271D8">
            <w:pPr>
              <w:bidi/>
              <w:jc w:val="left"/>
              <w:rPr>
                <w:sz w:val="18"/>
                <w:szCs w:val="18"/>
                <w:lang w:val="en-GB" w:bidi="ar-LB"/>
              </w:rPr>
            </w:pPr>
            <w:r w:rsidRPr="0036719C">
              <w:rPr>
                <w:sz w:val="18"/>
                <w:szCs w:val="18"/>
                <w:rtl/>
                <w:lang w:val="en-GB" w:bidi="ar-LB"/>
              </w:rPr>
              <w:t>البرامج</w:t>
            </w:r>
            <w:r w:rsidR="00740305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36719C">
              <w:rPr>
                <w:sz w:val="18"/>
                <w:szCs w:val="18"/>
                <w:rtl/>
                <w:lang w:val="en-GB" w:bidi="ar-LB"/>
              </w:rPr>
              <w:t>القطرية</w:t>
            </w:r>
            <w:r w:rsidR="00740305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36719C">
              <w:rPr>
                <w:sz w:val="18"/>
                <w:szCs w:val="18"/>
                <w:rtl/>
                <w:lang w:val="en-GB" w:bidi="ar-LB"/>
              </w:rPr>
              <w:t>(</w:t>
            </w:r>
            <w:r w:rsidR="00C63CB8">
              <w:rPr>
                <w:sz w:val="18"/>
                <w:szCs w:val="18"/>
                <w:rtl/>
                <w:lang w:val="en-GB" w:bidi="ar-LB"/>
              </w:rPr>
              <w:t>حتى</w:t>
            </w:r>
            <w:r w:rsidR="00740305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36719C">
              <w:rPr>
                <w:sz w:val="18"/>
                <w:szCs w:val="18"/>
                <w:rtl/>
                <w:lang w:val="en-GB" w:bidi="ar-LB"/>
              </w:rPr>
              <w:t>18</w:t>
            </w:r>
            <w:r w:rsidR="00740305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36719C">
              <w:rPr>
                <w:sz w:val="18"/>
                <w:szCs w:val="18"/>
                <w:rtl/>
                <w:lang w:val="en-GB" w:bidi="ar-LB"/>
              </w:rPr>
              <w:t>أكتوبر/تشرين</w:t>
            </w:r>
            <w:r w:rsidR="00740305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36719C">
              <w:rPr>
                <w:sz w:val="18"/>
                <w:szCs w:val="18"/>
                <w:rtl/>
                <w:lang w:val="en-GB" w:bidi="ar-LB"/>
              </w:rPr>
              <w:t>الأول</w:t>
            </w:r>
            <w:r w:rsidR="00740305">
              <w:rPr>
                <w:sz w:val="18"/>
                <w:szCs w:val="18"/>
                <w:rtl/>
                <w:lang w:val="en-GB" w:bidi="ar-LB"/>
              </w:rPr>
              <w:t xml:space="preserve"> </w:t>
            </w:r>
            <w:r w:rsidRPr="0036719C">
              <w:rPr>
                <w:sz w:val="18"/>
                <w:szCs w:val="18"/>
                <w:rtl/>
                <w:lang w:val="en-GB" w:bidi="ar-LB"/>
              </w:rPr>
              <w:t>2024)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67F43B07" w14:textId="645351EF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1F8978D3" w14:textId="6DA376C7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144*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77ED0519" w14:textId="22444A67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5AE9971A" w14:textId="2D260F29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4E56A692" w14:textId="7FC66A52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6D411EFB" w14:textId="161BE54A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764E6B42" w14:textId="4AB57E74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  <w:hideMark/>
          </w:tcPr>
          <w:p w14:paraId="3975A85B" w14:textId="1C4D36A6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</w:tcPr>
          <w:p w14:paraId="71C87BC1" w14:textId="1142BEC2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</w:tcPr>
          <w:p w14:paraId="33408D01" w14:textId="459BFB08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144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9430" w14:textId="1AEC9363" w:rsidR="00702E78" w:rsidRPr="000238C9" w:rsidRDefault="00702E78" w:rsidP="002A28BD">
            <w:pPr>
              <w:bidi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lang w:bidi="ar-LB"/>
              </w:rPr>
              <w:t>136</w:t>
            </w:r>
          </w:p>
        </w:tc>
      </w:tr>
    </w:tbl>
    <w:p w14:paraId="0F6C5645" w14:textId="2B4BF9CB" w:rsidR="00EC479E" w:rsidRDefault="00D96194" w:rsidP="007F49A7">
      <w:pPr>
        <w:bidi/>
        <w:ind w:hanging="279"/>
        <w:rPr>
          <w:sz w:val="18"/>
          <w:szCs w:val="18"/>
          <w:rtl/>
          <w:lang w:val="en-GB" w:bidi="ar-LB"/>
        </w:rPr>
      </w:pPr>
      <w:r w:rsidRPr="000238C9">
        <w:rPr>
          <w:sz w:val="18"/>
          <w:szCs w:val="18"/>
          <w:lang w:val="en-GB" w:bidi="ar-LB"/>
        </w:rPr>
        <w:t>*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C479E" w:rsidRPr="000238C9">
        <w:rPr>
          <w:sz w:val="18"/>
          <w:szCs w:val="18"/>
          <w:rtl/>
          <w:lang w:val="en-GB" w:bidi="ar-LB"/>
        </w:rPr>
        <w:t>باستثناء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C479E" w:rsidRPr="000238C9">
        <w:rPr>
          <w:sz w:val="18"/>
          <w:szCs w:val="18"/>
          <w:rtl/>
          <w:lang w:val="en-GB" w:bidi="ar-LB"/>
        </w:rPr>
        <w:t>كرواتيا،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C479E" w:rsidRPr="000238C9">
        <w:rPr>
          <w:sz w:val="18"/>
          <w:szCs w:val="18"/>
          <w:rtl/>
          <w:lang w:val="en-GB" w:bidi="ar-LB"/>
        </w:rPr>
        <w:t>التي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C479E" w:rsidRPr="000238C9">
        <w:rPr>
          <w:sz w:val="18"/>
          <w:szCs w:val="18"/>
          <w:rtl/>
          <w:lang w:val="en-GB" w:bidi="ar-LB"/>
        </w:rPr>
        <w:t>أصبحت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C479E" w:rsidRPr="000238C9">
        <w:rPr>
          <w:sz w:val="18"/>
          <w:szCs w:val="18"/>
          <w:rtl/>
          <w:lang w:val="en-GB" w:bidi="ar-LB"/>
        </w:rPr>
        <w:t>بلد</w:t>
      </w:r>
      <w:r w:rsidR="0036719C">
        <w:rPr>
          <w:sz w:val="18"/>
          <w:szCs w:val="18"/>
          <w:rtl/>
          <w:lang w:val="en-GB" w:bidi="ar-LB"/>
        </w:rPr>
        <w:t>ا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C479E" w:rsidRPr="000238C9">
        <w:rPr>
          <w:sz w:val="18"/>
          <w:szCs w:val="18"/>
          <w:rtl/>
          <w:lang w:val="en-GB" w:bidi="ar-LB"/>
        </w:rPr>
        <w:t>غير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C479E" w:rsidRPr="000238C9">
        <w:rPr>
          <w:sz w:val="18"/>
          <w:szCs w:val="18"/>
          <w:rtl/>
          <w:lang w:val="en-GB" w:bidi="ar-LB"/>
        </w:rPr>
        <w:t>عامل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C479E" w:rsidRPr="000238C9">
        <w:rPr>
          <w:sz w:val="18"/>
          <w:szCs w:val="18"/>
          <w:rtl/>
          <w:lang w:val="en-GB" w:bidi="ar-LB"/>
        </w:rPr>
        <w:t>بالمادة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C479E" w:rsidRPr="000238C9">
        <w:rPr>
          <w:sz w:val="18"/>
          <w:szCs w:val="18"/>
          <w:rtl/>
          <w:lang w:val="en-GB" w:bidi="ar-LB"/>
        </w:rPr>
        <w:t>5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C479E" w:rsidRPr="000238C9">
        <w:rPr>
          <w:sz w:val="18"/>
          <w:szCs w:val="18"/>
          <w:rtl/>
          <w:lang w:val="en-GB" w:bidi="ar-LB"/>
        </w:rPr>
        <w:t>في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C479E" w:rsidRPr="000238C9">
        <w:rPr>
          <w:sz w:val="18"/>
          <w:szCs w:val="18"/>
          <w:rtl/>
          <w:lang w:val="en-GB" w:bidi="ar-LB"/>
        </w:rPr>
        <w:t>عام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C479E" w:rsidRPr="000238C9">
        <w:rPr>
          <w:sz w:val="18"/>
          <w:szCs w:val="18"/>
          <w:rtl/>
          <w:lang w:val="en-GB" w:bidi="ar-LB"/>
        </w:rPr>
        <w:t>2014.</w:t>
      </w:r>
    </w:p>
    <w:p w14:paraId="773FCE4E" w14:textId="77777777" w:rsidR="00C63CB8" w:rsidRPr="000238C9" w:rsidRDefault="00C63CB8" w:rsidP="00C63CB8">
      <w:pPr>
        <w:bidi/>
        <w:rPr>
          <w:sz w:val="18"/>
          <w:szCs w:val="18"/>
          <w:rtl/>
          <w:lang w:val="en-GB" w:bidi="ar-LB"/>
        </w:rPr>
      </w:pPr>
    </w:p>
    <w:p w14:paraId="2F30036D" w14:textId="4CE754EB" w:rsidR="00D96194" w:rsidRPr="00C63CB8" w:rsidRDefault="00AE7B64" w:rsidP="002A28BD">
      <w:pPr>
        <w:pStyle w:val="Heading1"/>
        <w:keepNext/>
        <w:bidi/>
        <w:rPr>
          <w:sz w:val="26"/>
          <w:szCs w:val="26"/>
          <w:lang w:val="en-GB" w:bidi="ar-LB"/>
        </w:rPr>
      </w:pPr>
      <w:r w:rsidRPr="00C63CB8">
        <w:rPr>
          <w:sz w:val="26"/>
          <w:szCs w:val="26"/>
          <w:rtl/>
          <w:lang w:val="en-GB" w:bidi="ar-LB"/>
        </w:rPr>
        <w:t>تتألف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هذه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الوثيقة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الأقسام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التالية:</w:t>
      </w:r>
    </w:p>
    <w:p w14:paraId="2A79AD5F" w14:textId="409DCE9A" w:rsidR="00BC43C5" w:rsidRPr="00C63CB8" w:rsidRDefault="00BC43C5" w:rsidP="00651DEF">
      <w:pPr>
        <w:pStyle w:val="Heading2"/>
        <w:keepNext/>
        <w:numPr>
          <w:ilvl w:val="0"/>
          <w:numId w:val="0"/>
        </w:numPr>
        <w:tabs>
          <w:tab w:val="left" w:pos="720"/>
        </w:tabs>
        <w:bidi/>
        <w:adjustRightInd w:val="0"/>
        <w:ind w:left="1440" w:hanging="720"/>
        <w:textAlignment w:val="baseline"/>
        <w:rPr>
          <w:b/>
          <w:sz w:val="26"/>
          <w:szCs w:val="26"/>
          <w:rtl/>
          <w:lang w:val="en-GB" w:bidi="ar-LB"/>
        </w:rPr>
      </w:pPr>
      <w:r w:rsidRPr="00C63CB8">
        <w:rPr>
          <w:b/>
          <w:sz w:val="26"/>
          <w:szCs w:val="26"/>
          <w:rtl/>
          <w:lang w:val="en-GB" w:bidi="ar-LB"/>
        </w:rPr>
        <w:t>أولا: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حالة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وتوقعات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الامتثال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لبلدان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المادة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5: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يقدم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هذا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القسم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موجزا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لحالة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651DEF" w:rsidRPr="00C63CB8">
        <w:rPr>
          <w:b/>
          <w:sz w:val="26"/>
          <w:szCs w:val="26"/>
          <w:rtl/>
          <w:lang w:val="en-GB" w:bidi="ar-LB"/>
        </w:rPr>
        <w:t>نظم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التراخيص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والحصص،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ونتائج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تحليل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حالة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الامتثال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للإزالة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النهائي</w:t>
      </w:r>
      <w:r w:rsidR="00D73D46" w:rsidRPr="00C63CB8">
        <w:rPr>
          <w:b/>
          <w:sz w:val="26"/>
          <w:szCs w:val="26"/>
          <w:rtl/>
          <w:lang w:val="en-GB" w:bidi="ar-LB"/>
        </w:rPr>
        <w:t>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للمواد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الهيدروكلوروفلوروكربونية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والهالونات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ورابع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كلوريد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الكربون،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وبرو</w:t>
      </w:r>
      <w:r w:rsidR="00651DEF" w:rsidRPr="00C63CB8">
        <w:rPr>
          <w:b/>
          <w:sz w:val="26"/>
          <w:szCs w:val="26"/>
          <w:rtl/>
          <w:lang w:val="en-GB" w:bidi="ar-LB"/>
        </w:rPr>
        <w:t>ميد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651DEF" w:rsidRPr="00C63CB8">
        <w:rPr>
          <w:b/>
          <w:sz w:val="26"/>
          <w:szCs w:val="26"/>
          <w:rtl/>
          <w:lang w:val="en-GB" w:bidi="ar-LB"/>
        </w:rPr>
        <w:t>الميثيل،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651DEF" w:rsidRPr="00C63CB8">
        <w:rPr>
          <w:b/>
          <w:sz w:val="26"/>
          <w:szCs w:val="26"/>
          <w:rtl/>
          <w:lang w:val="en-GB" w:bidi="ar-LB"/>
        </w:rPr>
        <w:t>وكلوروفورم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651DEF" w:rsidRPr="00C63CB8">
        <w:rPr>
          <w:b/>
          <w:sz w:val="26"/>
          <w:szCs w:val="26"/>
          <w:rtl/>
          <w:lang w:val="en-GB" w:bidi="ar-LB"/>
        </w:rPr>
        <w:t>الميثيل؛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و</w:t>
      </w:r>
      <w:r w:rsidR="00AE7B64" w:rsidRPr="00C63CB8">
        <w:rPr>
          <w:b/>
          <w:sz w:val="26"/>
          <w:szCs w:val="26"/>
          <w:rtl/>
          <w:lang w:val="en-GB" w:bidi="ar-LB"/>
        </w:rPr>
        <w:t>تجميد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عام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2013،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والخف</w:t>
      </w:r>
      <w:r w:rsidR="00AE7B64" w:rsidRPr="00C63CB8">
        <w:rPr>
          <w:b/>
          <w:sz w:val="26"/>
          <w:szCs w:val="26"/>
          <w:rtl/>
          <w:lang w:val="en-GB" w:bidi="ar-LB"/>
        </w:rPr>
        <w:t>ض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بنسبة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10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في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المائة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في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651DEF" w:rsidRPr="00C63CB8">
        <w:rPr>
          <w:b/>
          <w:sz w:val="26"/>
          <w:szCs w:val="26"/>
          <w:rtl/>
          <w:lang w:val="en-GB" w:bidi="ar-LB"/>
        </w:rPr>
        <w:t>عام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2015،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و</w:t>
      </w:r>
      <w:r w:rsidR="00D73D46" w:rsidRPr="00C63CB8">
        <w:rPr>
          <w:b/>
          <w:sz w:val="26"/>
          <w:szCs w:val="26"/>
          <w:rtl/>
          <w:lang w:val="en-GB" w:bidi="ar-LB"/>
        </w:rPr>
        <w:t>ال</w:t>
      </w:r>
      <w:r w:rsidR="00AE7B64" w:rsidRPr="00C63CB8">
        <w:rPr>
          <w:b/>
          <w:sz w:val="26"/>
          <w:szCs w:val="26"/>
          <w:rtl/>
          <w:lang w:val="en-GB" w:bidi="ar-LB"/>
        </w:rPr>
        <w:t>خفض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بنسبة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35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في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المائة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من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المواد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D73D46" w:rsidRPr="00C63CB8">
        <w:rPr>
          <w:b/>
          <w:sz w:val="26"/>
          <w:szCs w:val="26"/>
          <w:rtl/>
          <w:lang w:val="en-GB" w:bidi="ar-LB"/>
        </w:rPr>
        <w:t>الهيدروكلوروفلوروكربونية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بحلول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عام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651DEF" w:rsidRPr="00C63CB8">
        <w:rPr>
          <w:b/>
          <w:sz w:val="26"/>
          <w:szCs w:val="26"/>
          <w:rtl/>
          <w:lang w:val="en-GB" w:bidi="ar-LB"/>
        </w:rPr>
        <w:t>2</w:t>
      </w:r>
      <w:r w:rsidR="00AE7B64" w:rsidRPr="00C63CB8">
        <w:rPr>
          <w:b/>
          <w:sz w:val="26"/>
          <w:szCs w:val="26"/>
          <w:rtl/>
          <w:lang w:val="en-GB" w:bidi="ar-LB"/>
        </w:rPr>
        <w:t>020،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في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قطاع</w:t>
      </w:r>
      <w:r w:rsidR="00D73D46" w:rsidRPr="00C63CB8">
        <w:rPr>
          <w:b/>
          <w:sz w:val="26"/>
          <w:szCs w:val="26"/>
          <w:rtl/>
          <w:lang w:val="en-GB" w:bidi="ar-LB"/>
        </w:rPr>
        <w:t>ات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الاستهلاك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والإنتاج.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ويفترض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أن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4D4C71" w:rsidRPr="00C63CB8">
        <w:rPr>
          <w:b/>
          <w:sz w:val="26"/>
          <w:szCs w:val="26"/>
          <w:rtl/>
          <w:lang w:val="en-GB" w:bidi="ar-LB"/>
        </w:rPr>
        <w:t>أحدث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4D4C71" w:rsidRPr="00C63CB8">
        <w:rPr>
          <w:b/>
          <w:sz w:val="26"/>
          <w:szCs w:val="26"/>
          <w:rtl/>
          <w:lang w:val="en-GB" w:bidi="ar-LB"/>
        </w:rPr>
        <w:t>بيانات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4D4C71" w:rsidRPr="00C63CB8">
        <w:rPr>
          <w:b/>
          <w:sz w:val="26"/>
          <w:szCs w:val="26"/>
          <w:rtl/>
          <w:lang w:val="en-GB" w:bidi="ar-LB"/>
        </w:rPr>
        <w:t>ال</w:t>
      </w:r>
      <w:r w:rsidR="00AE7B64" w:rsidRPr="00C63CB8">
        <w:rPr>
          <w:b/>
          <w:sz w:val="26"/>
          <w:szCs w:val="26"/>
          <w:rtl/>
          <w:lang w:val="en-GB" w:bidi="ar-LB"/>
        </w:rPr>
        <w:t>استهلاك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بموجب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تقارير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4D4C71" w:rsidRPr="00C63CB8">
        <w:rPr>
          <w:b/>
          <w:sz w:val="26"/>
          <w:szCs w:val="26"/>
          <w:rtl/>
          <w:lang w:val="en-GB" w:bidi="ar-LB"/>
        </w:rPr>
        <w:t>المادة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4D4C71" w:rsidRPr="00C63CB8">
        <w:rPr>
          <w:b/>
          <w:sz w:val="26"/>
          <w:szCs w:val="26"/>
          <w:rtl/>
          <w:lang w:val="en-GB" w:bidi="ar-LB"/>
        </w:rPr>
        <w:t>7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4D4C71" w:rsidRPr="00C63CB8">
        <w:rPr>
          <w:b/>
          <w:sz w:val="26"/>
          <w:szCs w:val="26"/>
          <w:rtl/>
          <w:lang w:val="en-GB" w:bidi="ar-LB"/>
        </w:rPr>
        <w:t>والبرامج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4D4C71" w:rsidRPr="00C63CB8">
        <w:rPr>
          <w:b/>
          <w:sz w:val="26"/>
          <w:szCs w:val="26"/>
          <w:rtl/>
          <w:lang w:val="en-GB" w:bidi="ar-LB"/>
        </w:rPr>
        <w:t>القطرية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قد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أخذ</w:t>
      </w:r>
      <w:r w:rsidR="004D4C71" w:rsidRPr="00C63CB8">
        <w:rPr>
          <w:b/>
          <w:sz w:val="26"/>
          <w:szCs w:val="26"/>
          <w:rtl/>
          <w:lang w:val="en-GB" w:bidi="ar-LB"/>
        </w:rPr>
        <w:t>ت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في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الاعتبار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4D4C71" w:rsidRPr="00C63CB8">
        <w:rPr>
          <w:b/>
          <w:sz w:val="26"/>
          <w:szCs w:val="26"/>
          <w:rtl/>
          <w:lang w:val="en-GB" w:bidi="ar-LB"/>
        </w:rPr>
        <w:t>الإزالة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E7B64" w:rsidRPr="00C63CB8">
        <w:rPr>
          <w:b/>
          <w:sz w:val="26"/>
          <w:szCs w:val="26"/>
          <w:rtl/>
          <w:lang w:val="en-GB" w:bidi="ar-LB"/>
        </w:rPr>
        <w:t>من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4D4C71" w:rsidRPr="00C63CB8">
        <w:rPr>
          <w:b/>
          <w:sz w:val="26"/>
          <w:szCs w:val="26"/>
          <w:rtl/>
          <w:lang w:val="en-GB" w:bidi="ar-LB"/>
        </w:rPr>
        <w:t>المشروعات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4D4C71" w:rsidRPr="00C63CB8">
        <w:rPr>
          <w:b/>
          <w:sz w:val="26"/>
          <w:szCs w:val="26"/>
          <w:rtl/>
          <w:lang w:val="en-GB" w:bidi="ar-LB"/>
        </w:rPr>
        <w:t>المنتهية</w:t>
      </w:r>
      <w:r w:rsidR="00AE7B64" w:rsidRPr="00C63CB8">
        <w:rPr>
          <w:b/>
          <w:sz w:val="26"/>
          <w:szCs w:val="26"/>
          <w:rtl/>
          <w:lang w:val="en-GB" w:bidi="ar-LB"/>
        </w:rPr>
        <w:t>.</w:t>
      </w:r>
      <w:r w:rsidR="00740305">
        <w:rPr>
          <w:rStyle w:val="FootnoteReference"/>
          <w:bCs/>
          <w:sz w:val="26"/>
          <w:szCs w:val="26"/>
          <w:rtl/>
          <w:lang w:val="en-GB" w:bidi="ar-LB"/>
        </w:rPr>
        <w:t xml:space="preserve"> </w:t>
      </w:r>
      <w:r w:rsidR="004D4C71" w:rsidRPr="00C63CB8">
        <w:rPr>
          <w:rStyle w:val="FootnoteReference"/>
          <w:bCs/>
          <w:sz w:val="26"/>
          <w:szCs w:val="26"/>
          <w:lang w:val="en-GB" w:bidi="ar-LB"/>
        </w:rPr>
        <w:footnoteReference w:id="5"/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</w:p>
    <w:p w14:paraId="1304929B" w14:textId="7E84827B" w:rsidR="00BC43C5" w:rsidRPr="00C63CB8" w:rsidRDefault="00BC43C5" w:rsidP="00BC43C5">
      <w:pPr>
        <w:pStyle w:val="Heading2"/>
        <w:keepNext/>
        <w:numPr>
          <w:ilvl w:val="0"/>
          <w:numId w:val="0"/>
        </w:numPr>
        <w:tabs>
          <w:tab w:val="left" w:pos="720"/>
        </w:tabs>
        <w:bidi/>
        <w:adjustRightInd w:val="0"/>
        <w:ind w:left="1440" w:hanging="720"/>
        <w:textAlignment w:val="baseline"/>
        <w:rPr>
          <w:b/>
          <w:sz w:val="26"/>
          <w:szCs w:val="26"/>
          <w:rtl/>
          <w:lang w:val="en-GB" w:bidi="ar-LB"/>
        </w:rPr>
      </w:pPr>
      <w:r w:rsidRPr="00C63CB8">
        <w:rPr>
          <w:b/>
          <w:sz w:val="26"/>
          <w:szCs w:val="26"/>
          <w:rtl/>
          <w:lang w:val="en-GB" w:bidi="ar-LB"/>
        </w:rPr>
        <w:t>ثانيا: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بلدان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المادة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5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الخاضعة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لمقررات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عن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الامتثال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من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جانب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الأطراف</w:t>
      </w:r>
    </w:p>
    <w:p w14:paraId="1EB330D3" w14:textId="4E763A05" w:rsidR="00BC43C5" w:rsidRPr="00C63CB8" w:rsidRDefault="00BC43C5" w:rsidP="00E574E9">
      <w:pPr>
        <w:pStyle w:val="Heading2"/>
        <w:keepNext/>
        <w:numPr>
          <w:ilvl w:val="0"/>
          <w:numId w:val="0"/>
        </w:numPr>
        <w:tabs>
          <w:tab w:val="left" w:pos="720"/>
        </w:tabs>
        <w:bidi/>
        <w:adjustRightInd w:val="0"/>
        <w:ind w:left="1440" w:hanging="720"/>
        <w:textAlignment w:val="baseline"/>
        <w:rPr>
          <w:b/>
          <w:sz w:val="26"/>
          <w:szCs w:val="26"/>
          <w:rtl/>
          <w:lang w:val="en-GB" w:bidi="ar-LB"/>
        </w:rPr>
      </w:pPr>
      <w:r w:rsidRPr="00C63CB8">
        <w:rPr>
          <w:b/>
          <w:sz w:val="26"/>
          <w:szCs w:val="26"/>
          <w:rtl/>
          <w:lang w:val="en-GB" w:bidi="ar-LB"/>
        </w:rPr>
        <w:t>ثالثا: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تحليل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عن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تقارير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تنفيذ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البرامج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القطرية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للمواد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الهيدروكلوروفلوروكربونية</w:t>
      </w:r>
      <w:r w:rsidR="007D0FA2" w:rsidRPr="00C63CB8">
        <w:rPr>
          <w:sz w:val="26"/>
          <w:szCs w:val="26"/>
          <w:vertAlign w:val="superscript"/>
          <w:lang w:val="en-GB" w:bidi="ar-LB"/>
        </w:rPr>
        <w:footnoteReference w:id="6"/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والمواد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الهيدروفلوروكربونية:</w:t>
      </w:r>
      <w:r w:rsidR="00740305">
        <w:rPr>
          <w:sz w:val="26"/>
          <w:szCs w:val="26"/>
          <w:vertAlign w:val="superscript"/>
          <w:rtl/>
          <w:lang w:val="en-GB" w:bidi="ar-LB"/>
        </w:rPr>
        <w:t xml:space="preserve"> </w:t>
      </w:r>
      <w:r w:rsidR="007D0FA2" w:rsidRPr="00C63CB8">
        <w:rPr>
          <w:sz w:val="26"/>
          <w:szCs w:val="26"/>
          <w:vertAlign w:val="superscript"/>
          <w:lang w:val="en-GB" w:bidi="ar-LB"/>
        </w:rPr>
        <w:footnoteReference w:id="7"/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وفيما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يتعلق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بالمواد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الهيدروكلوروفلوروكربونية</w:t>
      </w:r>
      <w:r w:rsidR="00AC6694" w:rsidRPr="00C63CB8">
        <w:rPr>
          <w:b/>
          <w:sz w:val="26"/>
          <w:szCs w:val="26"/>
          <w:rtl/>
          <w:lang w:val="en-GB" w:bidi="ar-LB"/>
        </w:rPr>
        <w:t>،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يقدم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هذا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القسم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تحليلاً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عن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ا</w:t>
      </w:r>
      <w:r w:rsidR="007D0FA2" w:rsidRPr="00C63CB8">
        <w:rPr>
          <w:b/>
          <w:sz w:val="26"/>
          <w:szCs w:val="26"/>
          <w:rtl/>
          <w:lang w:val="en-GB" w:bidi="ar-LB"/>
        </w:rPr>
        <w:t>لبيانات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الواردة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في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تقارير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بيانات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البرامج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القطرية</w:t>
      </w:r>
      <w:r w:rsidR="007D0FA2" w:rsidRPr="00C63CB8">
        <w:rPr>
          <w:b/>
          <w:sz w:val="26"/>
          <w:szCs w:val="26"/>
          <w:rtl/>
          <w:lang w:val="en-GB" w:bidi="ar-LB"/>
        </w:rPr>
        <w:t>،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بما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في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ذلك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إنتاج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الهيدروكلوروفلوروكربون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مقابل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الاستهلاك،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343C47" w:rsidRPr="00C63CB8">
        <w:rPr>
          <w:b/>
          <w:sz w:val="26"/>
          <w:szCs w:val="26"/>
          <w:rtl/>
          <w:lang w:val="en-GB" w:bidi="ar-LB"/>
        </w:rPr>
        <w:t>والتوزيع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9F3C38" w:rsidRPr="00C63CB8">
        <w:rPr>
          <w:b/>
          <w:sz w:val="26"/>
          <w:szCs w:val="26"/>
          <w:rtl/>
          <w:lang w:val="en-GB" w:bidi="ar-LB"/>
        </w:rPr>
        <w:t>القطاعي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1524A" w:rsidRPr="00C63CB8">
        <w:rPr>
          <w:b/>
          <w:sz w:val="26"/>
          <w:szCs w:val="26"/>
          <w:rtl/>
          <w:lang w:val="en-GB" w:bidi="ar-LB"/>
        </w:rPr>
        <w:t>للمواد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1524A" w:rsidRPr="00C63CB8">
        <w:rPr>
          <w:b/>
          <w:sz w:val="26"/>
          <w:szCs w:val="26"/>
          <w:rtl/>
          <w:lang w:val="en-GB" w:bidi="ar-LB"/>
        </w:rPr>
        <w:t>الهيدروكلوروفلوروكربونية</w:t>
      </w:r>
      <w:r w:rsidR="007D0FA2" w:rsidRPr="00C63CB8">
        <w:rPr>
          <w:b/>
          <w:sz w:val="26"/>
          <w:szCs w:val="26"/>
          <w:rtl/>
          <w:lang w:val="en-GB" w:bidi="ar-LB"/>
        </w:rPr>
        <w:t>،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وأسعار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المواد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الخاضعة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للرقابة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والمواد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البديلة.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و</w:t>
      </w:r>
      <w:r w:rsidR="007D0FA2" w:rsidRPr="00C63CB8">
        <w:rPr>
          <w:b/>
          <w:sz w:val="26"/>
          <w:szCs w:val="26"/>
          <w:rtl/>
          <w:lang w:val="en-GB" w:bidi="ar-LB"/>
        </w:rPr>
        <w:t>فيما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يتعلق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بالمواد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الهيدروفلوروكربونية</w:t>
      </w:r>
      <w:r w:rsidR="007D0FA2" w:rsidRPr="00C63CB8">
        <w:rPr>
          <w:b/>
          <w:sz w:val="26"/>
          <w:szCs w:val="26"/>
          <w:rtl/>
          <w:lang w:val="en-GB" w:bidi="ar-LB"/>
        </w:rPr>
        <w:t>،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يقدم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هذا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القسم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تحليلاً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لبيانات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الاستهلاك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الواردة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في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تقارير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بيانات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البرامج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C6694" w:rsidRPr="00C63CB8">
        <w:rPr>
          <w:b/>
          <w:sz w:val="26"/>
          <w:szCs w:val="26"/>
          <w:rtl/>
          <w:lang w:val="en-GB" w:bidi="ar-LB"/>
        </w:rPr>
        <w:t>القطرية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7D0FA2" w:rsidRPr="00C63CB8">
        <w:rPr>
          <w:b/>
          <w:sz w:val="26"/>
          <w:szCs w:val="26"/>
          <w:rtl/>
          <w:lang w:val="en-GB" w:bidi="ar-LB"/>
        </w:rPr>
        <w:t>لعام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A1524A" w:rsidRPr="00C63CB8">
        <w:rPr>
          <w:b/>
          <w:sz w:val="26"/>
          <w:szCs w:val="26"/>
          <w:rtl/>
          <w:lang w:val="en-GB" w:bidi="ar-LB"/>
        </w:rPr>
        <w:t>2023</w:t>
      </w:r>
      <w:r w:rsidR="007D0FA2" w:rsidRPr="00C63CB8">
        <w:rPr>
          <w:b/>
          <w:sz w:val="26"/>
          <w:szCs w:val="26"/>
          <w:rtl/>
          <w:lang w:val="en-GB" w:bidi="ar-LB"/>
        </w:rPr>
        <w:t>.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ومن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بين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136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تقريرا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لبيانات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عن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البرامج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القطرية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قدمت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عن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عام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2023</w:t>
      </w:r>
      <w:r w:rsidR="007D0FA2" w:rsidRPr="00C63CB8">
        <w:rPr>
          <w:b/>
          <w:sz w:val="26"/>
          <w:szCs w:val="26"/>
          <w:rtl/>
          <w:lang w:val="en-GB" w:bidi="ar-LB"/>
        </w:rPr>
        <w:t>،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احتوى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115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تقريرا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على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بينات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E574E9" w:rsidRPr="00C63CB8">
        <w:rPr>
          <w:b/>
          <w:sz w:val="26"/>
          <w:szCs w:val="26"/>
          <w:rtl/>
          <w:lang w:val="en-GB" w:bidi="ar-LB"/>
        </w:rPr>
        <w:t>للهيدروفلوروكربون.</w:t>
      </w:r>
    </w:p>
    <w:p w14:paraId="0C290118" w14:textId="33DC2D6E" w:rsidR="000E006A" w:rsidRPr="00C63CB8" w:rsidRDefault="000E006A" w:rsidP="000E006A">
      <w:pPr>
        <w:pStyle w:val="Heading2"/>
        <w:keepNext/>
        <w:numPr>
          <w:ilvl w:val="0"/>
          <w:numId w:val="0"/>
        </w:numPr>
        <w:tabs>
          <w:tab w:val="left" w:pos="720"/>
        </w:tabs>
        <w:bidi/>
        <w:adjustRightInd w:val="0"/>
        <w:ind w:left="1440" w:hanging="720"/>
        <w:textAlignment w:val="baseline"/>
        <w:rPr>
          <w:b/>
          <w:sz w:val="26"/>
          <w:szCs w:val="26"/>
          <w:rtl/>
          <w:lang w:val="en-GB" w:bidi="ar-LB"/>
        </w:rPr>
      </w:pPr>
      <w:r w:rsidRPr="00C63CB8">
        <w:rPr>
          <w:b/>
          <w:sz w:val="26"/>
          <w:szCs w:val="26"/>
          <w:rtl/>
          <w:lang w:val="en-GB" w:bidi="ar-LB"/>
        </w:rPr>
        <w:t>رابعا: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170268" w:rsidRPr="00C63CB8">
        <w:rPr>
          <w:b/>
          <w:sz w:val="26"/>
          <w:szCs w:val="26"/>
          <w:rtl/>
          <w:lang w:val="en-GB" w:bidi="ar-LB"/>
        </w:rPr>
        <w:t>القضايا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170268" w:rsidRPr="00C63CB8">
        <w:rPr>
          <w:b/>
          <w:sz w:val="26"/>
          <w:szCs w:val="26"/>
          <w:rtl/>
          <w:lang w:val="en-GB" w:bidi="ar-LB"/>
        </w:rPr>
        <w:t>المتعلقة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170268" w:rsidRPr="00C63CB8">
        <w:rPr>
          <w:b/>
          <w:sz w:val="26"/>
          <w:szCs w:val="26"/>
          <w:rtl/>
          <w:lang w:val="en-GB" w:bidi="ar-LB"/>
        </w:rPr>
        <w:t>بتقارير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170268" w:rsidRPr="00C63CB8">
        <w:rPr>
          <w:b/>
          <w:sz w:val="26"/>
          <w:szCs w:val="26"/>
          <w:rtl/>
          <w:lang w:val="en-GB" w:bidi="ar-LB"/>
        </w:rPr>
        <w:t>تنفيذ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170268" w:rsidRPr="00C63CB8">
        <w:rPr>
          <w:b/>
          <w:sz w:val="26"/>
          <w:szCs w:val="26"/>
          <w:rtl/>
          <w:lang w:val="en-GB" w:bidi="ar-LB"/>
        </w:rPr>
        <w:t>البرامج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170268" w:rsidRPr="00C63CB8">
        <w:rPr>
          <w:b/>
          <w:sz w:val="26"/>
          <w:szCs w:val="26"/>
          <w:rtl/>
          <w:lang w:val="en-GB" w:bidi="ar-LB"/>
        </w:rPr>
        <w:t>القطرية</w:t>
      </w:r>
    </w:p>
    <w:p w14:paraId="6E150394" w14:textId="23AA0CC4" w:rsidR="000E006A" w:rsidRPr="00C63CB8" w:rsidRDefault="000E006A" w:rsidP="000E006A">
      <w:pPr>
        <w:pStyle w:val="Heading2"/>
        <w:keepNext/>
        <w:numPr>
          <w:ilvl w:val="0"/>
          <w:numId w:val="0"/>
        </w:numPr>
        <w:tabs>
          <w:tab w:val="left" w:pos="720"/>
        </w:tabs>
        <w:bidi/>
        <w:adjustRightInd w:val="0"/>
        <w:ind w:left="1440" w:hanging="720"/>
        <w:textAlignment w:val="baseline"/>
        <w:rPr>
          <w:b/>
          <w:sz w:val="26"/>
          <w:szCs w:val="26"/>
          <w:rtl/>
          <w:lang w:val="en-GB" w:bidi="ar-LB"/>
        </w:rPr>
      </w:pPr>
      <w:r w:rsidRPr="00C63CB8">
        <w:rPr>
          <w:b/>
          <w:sz w:val="26"/>
          <w:szCs w:val="26"/>
          <w:rtl/>
          <w:lang w:val="en-GB" w:bidi="ar-LB"/>
        </w:rPr>
        <w:t>خامسا:</w:t>
      </w:r>
      <w:r w:rsidR="00740305">
        <w:rPr>
          <w:b/>
          <w:sz w:val="26"/>
          <w:szCs w:val="26"/>
          <w:rtl/>
          <w:lang w:val="en-GB" w:bidi="ar-LB"/>
        </w:rPr>
        <w:t xml:space="preserve"> </w:t>
      </w:r>
      <w:r w:rsidR="00170268" w:rsidRPr="00C63CB8">
        <w:rPr>
          <w:b/>
          <w:sz w:val="26"/>
          <w:szCs w:val="26"/>
          <w:rtl/>
          <w:lang w:val="en-GB" w:bidi="ar-LB"/>
        </w:rPr>
        <w:t>التوصية</w:t>
      </w:r>
    </w:p>
    <w:p w14:paraId="495D4894" w14:textId="30CE99CD" w:rsidR="00170268" w:rsidRPr="00C63CB8" w:rsidRDefault="00170268" w:rsidP="002A28BD">
      <w:pPr>
        <w:pStyle w:val="sub-title"/>
        <w:keepNext/>
        <w:widowControl w:val="0"/>
        <w:bidi/>
        <w:rPr>
          <w:b w:val="0"/>
          <w:bCs/>
          <w:noProof w:val="0"/>
          <w:sz w:val="26"/>
          <w:szCs w:val="26"/>
          <w:rtl/>
          <w:lang w:val="en-GB" w:bidi="ar-LB"/>
        </w:rPr>
      </w:pPr>
      <w:r w:rsidRPr="00C63CB8">
        <w:rPr>
          <w:b w:val="0"/>
          <w:bCs/>
          <w:noProof w:val="0"/>
          <w:sz w:val="26"/>
          <w:szCs w:val="26"/>
          <w:rtl/>
          <w:lang w:val="en-GB" w:bidi="ar-LB"/>
        </w:rPr>
        <w:t>أولا-</w:t>
      </w:r>
      <w:r w:rsidR="00740305">
        <w:rPr>
          <w:b w:val="0"/>
          <w:bCs/>
          <w:noProof w:val="0"/>
          <w:sz w:val="26"/>
          <w:szCs w:val="26"/>
          <w:rtl/>
          <w:lang w:val="en-GB" w:bidi="ar-LB"/>
        </w:rPr>
        <w:t xml:space="preserve"> </w:t>
      </w:r>
      <w:r w:rsidRPr="00C63CB8">
        <w:rPr>
          <w:b w:val="0"/>
          <w:bCs/>
          <w:noProof w:val="0"/>
          <w:sz w:val="26"/>
          <w:szCs w:val="26"/>
          <w:rtl/>
          <w:lang w:val="en-GB" w:bidi="ar-LB"/>
        </w:rPr>
        <w:t>حالة</w:t>
      </w:r>
      <w:r w:rsidR="00740305">
        <w:rPr>
          <w:b w:val="0"/>
          <w:bCs/>
          <w:noProof w:val="0"/>
          <w:sz w:val="26"/>
          <w:szCs w:val="26"/>
          <w:rtl/>
          <w:lang w:val="en-GB" w:bidi="ar-LB"/>
        </w:rPr>
        <w:t xml:space="preserve"> </w:t>
      </w:r>
      <w:r w:rsidRPr="00C63CB8">
        <w:rPr>
          <w:b w:val="0"/>
          <w:bCs/>
          <w:noProof w:val="0"/>
          <w:sz w:val="26"/>
          <w:szCs w:val="26"/>
          <w:rtl/>
          <w:lang w:val="en-GB" w:bidi="ar-LB"/>
        </w:rPr>
        <w:t>وآفاق</w:t>
      </w:r>
      <w:r w:rsidR="00740305">
        <w:rPr>
          <w:b w:val="0"/>
          <w:bCs/>
          <w:noProof w:val="0"/>
          <w:sz w:val="26"/>
          <w:szCs w:val="26"/>
          <w:rtl/>
          <w:lang w:val="en-GB" w:bidi="ar-LB"/>
        </w:rPr>
        <w:t xml:space="preserve"> </w:t>
      </w:r>
      <w:r w:rsidRPr="00C63CB8">
        <w:rPr>
          <w:b w:val="0"/>
          <w:bCs/>
          <w:noProof w:val="0"/>
          <w:sz w:val="26"/>
          <w:szCs w:val="26"/>
          <w:rtl/>
          <w:lang w:val="en-GB" w:bidi="ar-LB"/>
        </w:rPr>
        <w:t>امتثال</w:t>
      </w:r>
      <w:r w:rsidR="00740305">
        <w:rPr>
          <w:b w:val="0"/>
          <w:bCs/>
          <w:noProof w:val="0"/>
          <w:sz w:val="26"/>
          <w:szCs w:val="26"/>
          <w:rtl/>
          <w:lang w:val="en-GB" w:bidi="ar-LB"/>
        </w:rPr>
        <w:t xml:space="preserve"> </w:t>
      </w:r>
      <w:r w:rsidRPr="00C63CB8">
        <w:rPr>
          <w:b w:val="0"/>
          <w:bCs/>
          <w:noProof w:val="0"/>
          <w:sz w:val="26"/>
          <w:szCs w:val="26"/>
          <w:rtl/>
          <w:lang w:val="en-GB" w:bidi="ar-LB"/>
        </w:rPr>
        <w:t>البلدان</w:t>
      </w:r>
      <w:r w:rsidR="00740305">
        <w:rPr>
          <w:b w:val="0"/>
          <w:bCs/>
          <w:noProof w:val="0"/>
          <w:sz w:val="26"/>
          <w:szCs w:val="26"/>
          <w:rtl/>
          <w:lang w:val="en-GB" w:bidi="ar-LB"/>
        </w:rPr>
        <w:t xml:space="preserve"> </w:t>
      </w:r>
      <w:r w:rsidRPr="00C63CB8">
        <w:rPr>
          <w:b w:val="0"/>
          <w:bCs/>
          <w:noProof w:val="0"/>
          <w:sz w:val="26"/>
          <w:szCs w:val="26"/>
          <w:rtl/>
          <w:lang w:val="en-GB" w:bidi="ar-LB"/>
        </w:rPr>
        <w:t>العاملة</w:t>
      </w:r>
      <w:r w:rsidR="00740305">
        <w:rPr>
          <w:b w:val="0"/>
          <w:bCs/>
          <w:noProof w:val="0"/>
          <w:sz w:val="26"/>
          <w:szCs w:val="26"/>
          <w:rtl/>
          <w:lang w:val="en-GB" w:bidi="ar-LB"/>
        </w:rPr>
        <w:t xml:space="preserve"> </w:t>
      </w:r>
      <w:r w:rsidRPr="00C63CB8">
        <w:rPr>
          <w:b w:val="0"/>
          <w:bCs/>
          <w:noProof w:val="0"/>
          <w:sz w:val="26"/>
          <w:szCs w:val="26"/>
          <w:rtl/>
          <w:lang w:val="en-GB" w:bidi="ar-LB"/>
        </w:rPr>
        <w:t>بالمادة</w:t>
      </w:r>
      <w:r w:rsidR="00740305">
        <w:rPr>
          <w:b w:val="0"/>
          <w:bCs/>
          <w:noProof w:val="0"/>
          <w:sz w:val="26"/>
          <w:szCs w:val="26"/>
          <w:rtl/>
          <w:lang w:val="en-GB" w:bidi="ar-LB"/>
        </w:rPr>
        <w:t xml:space="preserve"> </w:t>
      </w:r>
      <w:r w:rsidRPr="00C63CB8">
        <w:rPr>
          <w:b w:val="0"/>
          <w:bCs/>
          <w:noProof w:val="0"/>
          <w:sz w:val="26"/>
          <w:szCs w:val="26"/>
          <w:rtl/>
          <w:lang w:val="en-GB" w:bidi="ar-LB"/>
        </w:rPr>
        <w:t>5</w:t>
      </w:r>
    </w:p>
    <w:p w14:paraId="14A90725" w14:textId="77777777" w:rsidR="00D96194" w:rsidRPr="00C63CB8" w:rsidRDefault="00D96194" w:rsidP="002A28BD">
      <w:pPr>
        <w:keepNext/>
        <w:widowControl w:val="0"/>
        <w:bidi/>
        <w:rPr>
          <w:sz w:val="26"/>
          <w:szCs w:val="26"/>
          <w:lang w:val="en-GB" w:bidi="ar-LB"/>
        </w:rPr>
      </w:pPr>
    </w:p>
    <w:p w14:paraId="71540342" w14:textId="352EC2C8" w:rsidR="00170268" w:rsidRPr="00C63CB8" w:rsidRDefault="00170268" w:rsidP="002A28BD">
      <w:pPr>
        <w:keepNext/>
        <w:widowControl w:val="0"/>
        <w:bidi/>
        <w:rPr>
          <w:bCs/>
          <w:sz w:val="26"/>
          <w:szCs w:val="26"/>
          <w:rtl/>
          <w:lang w:val="en-GB" w:bidi="ar-LB"/>
        </w:rPr>
      </w:pPr>
      <w:r w:rsidRPr="00C63CB8">
        <w:rPr>
          <w:bCs/>
          <w:sz w:val="26"/>
          <w:szCs w:val="26"/>
          <w:rtl/>
          <w:lang w:val="en-GB" w:bidi="ar-LB"/>
        </w:rPr>
        <w:t>أولا-1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C63CB8">
        <w:rPr>
          <w:bCs/>
          <w:sz w:val="26"/>
          <w:szCs w:val="26"/>
          <w:rtl/>
          <w:lang w:val="en-GB" w:bidi="ar-LB"/>
        </w:rPr>
        <w:t>الإنتاج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C63CB8">
        <w:rPr>
          <w:bCs/>
          <w:sz w:val="26"/>
          <w:szCs w:val="26"/>
          <w:rtl/>
          <w:lang w:val="en-GB" w:bidi="ar-LB"/>
        </w:rPr>
        <w:t>والاستهلاك</w:t>
      </w:r>
    </w:p>
    <w:p w14:paraId="645E7197" w14:textId="77777777" w:rsidR="00D96194" w:rsidRPr="00C63CB8" w:rsidRDefault="00D96194" w:rsidP="002A28BD">
      <w:pPr>
        <w:keepNext/>
        <w:widowControl w:val="0"/>
        <w:bidi/>
        <w:rPr>
          <w:b/>
          <w:sz w:val="26"/>
          <w:szCs w:val="26"/>
          <w:lang w:val="en-GB" w:bidi="ar-LB"/>
        </w:rPr>
      </w:pPr>
    </w:p>
    <w:p w14:paraId="767CF0CE" w14:textId="2857E6A5" w:rsidR="00170268" w:rsidRPr="00C63CB8" w:rsidRDefault="00170268" w:rsidP="00803558">
      <w:pPr>
        <w:pStyle w:val="Heading1"/>
        <w:bidi/>
        <w:rPr>
          <w:sz w:val="26"/>
          <w:szCs w:val="26"/>
          <w:lang w:val="en-GB" w:bidi="ar-LB"/>
        </w:rPr>
      </w:pPr>
      <w:r w:rsidRPr="00C63CB8">
        <w:rPr>
          <w:sz w:val="26"/>
          <w:szCs w:val="26"/>
          <w:rtl/>
          <w:lang w:val="en-GB" w:bidi="ar-LB"/>
        </w:rPr>
        <w:t>تمت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الإزالة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الكاملة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لإنتاج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واستهلاك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E3A32" w:rsidRPr="00C63CB8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E3A32" w:rsidRPr="00C63CB8">
        <w:rPr>
          <w:sz w:val="26"/>
          <w:szCs w:val="26"/>
          <w:rtl/>
          <w:lang w:val="en-GB" w:bidi="ar-LB"/>
        </w:rPr>
        <w:t>الهيدروفلوروكربونية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E3A32" w:rsidRPr="00C63CB8">
        <w:rPr>
          <w:sz w:val="26"/>
          <w:szCs w:val="26"/>
          <w:rtl/>
          <w:lang w:val="en-GB" w:bidi="ar-LB"/>
        </w:rPr>
        <w:t>والهالونات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E3A32" w:rsidRPr="00C63CB8">
        <w:rPr>
          <w:sz w:val="26"/>
          <w:szCs w:val="26"/>
          <w:rtl/>
          <w:lang w:val="en-GB" w:bidi="ar-LB"/>
        </w:rPr>
        <w:t>ورباعي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E3A32" w:rsidRPr="00C63CB8">
        <w:rPr>
          <w:sz w:val="26"/>
          <w:szCs w:val="26"/>
          <w:rtl/>
          <w:lang w:val="en-GB" w:bidi="ar-LB"/>
        </w:rPr>
        <w:t>كلوريد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E3A32" w:rsidRPr="00C63CB8">
        <w:rPr>
          <w:sz w:val="26"/>
          <w:szCs w:val="26"/>
          <w:rtl/>
          <w:lang w:val="en-GB" w:bidi="ar-LB"/>
        </w:rPr>
        <w:t>الكربون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E3A32" w:rsidRPr="00C63CB8">
        <w:rPr>
          <w:sz w:val="26"/>
          <w:szCs w:val="26"/>
          <w:rtl/>
          <w:lang w:val="en-GB" w:bidi="ar-LB"/>
        </w:rPr>
        <w:t>لجميع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F2963" w:rsidRPr="00C63CB8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F2963" w:rsidRPr="00C63CB8">
        <w:rPr>
          <w:sz w:val="26"/>
          <w:szCs w:val="26"/>
          <w:rtl/>
          <w:lang w:val="en-GB" w:bidi="ar-LB"/>
        </w:rPr>
        <w:t>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836E7">
        <w:rPr>
          <w:sz w:val="26"/>
          <w:szCs w:val="26"/>
          <w:rtl/>
          <w:lang w:val="en-GB" w:bidi="ar-LB"/>
        </w:rPr>
        <w:t xml:space="preserve"> 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F2963" w:rsidRPr="00C63CB8">
        <w:rPr>
          <w:sz w:val="26"/>
          <w:szCs w:val="26"/>
          <w:rtl/>
          <w:lang w:val="en-GB" w:bidi="ar-LB"/>
        </w:rPr>
        <w:t>تمت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E3A32" w:rsidRPr="00C63CB8">
        <w:rPr>
          <w:sz w:val="26"/>
          <w:szCs w:val="26"/>
          <w:rtl/>
          <w:lang w:val="en-GB" w:bidi="ar-LB"/>
        </w:rPr>
        <w:t>يناير/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كانون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الثاني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2010،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باستثناء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03558" w:rsidRPr="00C63CB8">
        <w:rPr>
          <w:sz w:val="26"/>
          <w:szCs w:val="26"/>
          <w:rtl/>
          <w:lang w:val="en-GB" w:bidi="ar-LB"/>
        </w:rPr>
        <w:t>الكلوروفلوروكربون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أجهزة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الاستنشاق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B0AA9" w:rsidRPr="00C63CB8">
        <w:rPr>
          <w:sz w:val="26"/>
          <w:szCs w:val="26"/>
          <w:rtl/>
          <w:lang w:val="en-GB" w:bidi="ar-LB"/>
        </w:rPr>
        <w:t>بالجرعات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B0AA9" w:rsidRPr="00C63CB8">
        <w:rPr>
          <w:sz w:val="26"/>
          <w:szCs w:val="26"/>
          <w:rtl/>
          <w:lang w:val="en-GB" w:bidi="ar-LB"/>
        </w:rPr>
        <w:t>المقننة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واستهلاك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E3A32" w:rsidRPr="00C63CB8">
        <w:rPr>
          <w:sz w:val="26"/>
          <w:szCs w:val="26"/>
          <w:rtl/>
          <w:lang w:val="en-GB" w:bidi="ar-LB"/>
        </w:rPr>
        <w:t>رباعي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كلوريد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E3A32" w:rsidRPr="00C63CB8">
        <w:rPr>
          <w:sz w:val="26"/>
          <w:szCs w:val="26"/>
          <w:rtl/>
          <w:lang w:val="en-GB" w:bidi="ar-LB"/>
        </w:rPr>
        <w:t>المختبرات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E3A32" w:rsidRPr="00C63CB8">
        <w:rPr>
          <w:sz w:val="26"/>
          <w:szCs w:val="26"/>
          <w:rtl/>
          <w:lang w:val="en-GB" w:bidi="ar-LB"/>
        </w:rPr>
        <w:t>ومواد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E3A32" w:rsidRPr="00C63CB8">
        <w:rPr>
          <w:sz w:val="26"/>
          <w:szCs w:val="26"/>
          <w:rtl/>
          <w:lang w:val="en-GB" w:bidi="ar-LB"/>
        </w:rPr>
        <w:t>التحليل</w:t>
      </w:r>
      <w:r w:rsidRPr="00C63CB8">
        <w:rPr>
          <w:sz w:val="26"/>
          <w:szCs w:val="26"/>
          <w:rtl/>
          <w:lang w:val="en-GB" w:bidi="ar-LB"/>
        </w:rPr>
        <w:t>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E3A32" w:rsidRPr="00C63CB8">
        <w:rPr>
          <w:sz w:val="26"/>
          <w:szCs w:val="26"/>
          <w:rtl/>
          <w:lang w:val="en-GB" w:bidi="ar-LB"/>
        </w:rPr>
        <w:t>وأجريت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E3A32" w:rsidRPr="00C63CB8">
        <w:rPr>
          <w:sz w:val="26"/>
          <w:szCs w:val="26"/>
          <w:rtl/>
          <w:lang w:val="en-GB" w:bidi="ar-LB"/>
        </w:rPr>
        <w:t>عمليات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E3A32" w:rsidRPr="00C63CB8">
        <w:rPr>
          <w:sz w:val="26"/>
          <w:szCs w:val="26"/>
          <w:rtl/>
          <w:lang w:val="en-GB" w:bidi="ar-LB"/>
        </w:rPr>
        <w:t>الإزالة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الكامل</w:t>
      </w:r>
      <w:r w:rsidR="00CE3A32" w:rsidRPr="00C63CB8">
        <w:rPr>
          <w:sz w:val="26"/>
          <w:szCs w:val="26"/>
          <w:rtl/>
          <w:lang w:val="en-GB" w:bidi="ar-LB"/>
        </w:rPr>
        <w:t>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F2C6B" w:rsidRPr="00C63CB8">
        <w:rPr>
          <w:sz w:val="26"/>
          <w:szCs w:val="26"/>
          <w:rtl/>
          <w:lang w:val="en-GB" w:bidi="ar-LB"/>
        </w:rPr>
        <w:t>ل</w:t>
      </w:r>
      <w:r w:rsidRPr="00C63CB8">
        <w:rPr>
          <w:sz w:val="26"/>
          <w:szCs w:val="26"/>
          <w:rtl/>
          <w:lang w:val="en-GB" w:bidi="ar-LB"/>
        </w:rPr>
        <w:t>بروميد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الميثيل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F2C6B" w:rsidRPr="00C63CB8">
        <w:rPr>
          <w:sz w:val="26"/>
          <w:szCs w:val="26"/>
          <w:rtl/>
          <w:lang w:val="en-GB" w:bidi="ar-LB"/>
        </w:rPr>
        <w:t>ورباعي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F2C6B" w:rsidRPr="00C63CB8">
        <w:rPr>
          <w:sz w:val="26"/>
          <w:szCs w:val="26"/>
          <w:rtl/>
          <w:lang w:val="en-GB" w:bidi="ar-LB"/>
        </w:rPr>
        <w:t>كلوريد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F2C6B" w:rsidRPr="00C63CB8">
        <w:rPr>
          <w:sz w:val="26"/>
          <w:szCs w:val="26"/>
          <w:rtl/>
          <w:lang w:val="en-GB" w:bidi="ar-LB"/>
        </w:rPr>
        <w:t>الكربون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يناير/كانون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الثاني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2015،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باستثناء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تلك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وافقت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فيها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الأطراف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الاستخدام</w:t>
      </w:r>
      <w:r w:rsidR="00EF2C6B" w:rsidRPr="00C63CB8">
        <w:rPr>
          <w:sz w:val="26"/>
          <w:szCs w:val="26"/>
          <w:rtl/>
          <w:lang w:val="en-GB" w:bidi="ar-LB"/>
        </w:rPr>
        <w:t>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F2C6B" w:rsidRPr="00C63CB8">
        <w:rPr>
          <w:sz w:val="26"/>
          <w:szCs w:val="26"/>
          <w:rtl/>
          <w:lang w:val="en-GB" w:bidi="ar-LB"/>
        </w:rPr>
        <w:t>الحرجة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F2C6B" w:rsidRPr="00C63CB8">
        <w:rPr>
          <w:sz w:val="26"/>
          <w:szCs w:val="26"/>
          <w:rtl/>
          <w:lang w:val="en-GB" w:bidi="ar-LB"/>
        </w:rPr>
        <w:t>لبروميد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F2C6B" w:rsidRPr="00C63CB8">
        <w:rPr>
          <w:sz w:val="26"/>
          <w:szCs w:val="26"/>
          <w:rtl/>
          <w:lang w:val="en-GB" w:bidi="ar-LB"/>
        </w:rPr>
        <w:t>الميثيل.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F2C6B" w:rsidRPr="00C63CB8">
        <w:rPr>
          <w:sz w:val="26"/>
          <w:szCs w:val="26"/>
          <w:rtl/>
          <w:lang w:val="en-GB" w:bidi="ar-LB"/>
        </w:rPr>
        <w:t>ولذا</w:t>
      </w:r>
      <w:r w:rsidRPr="00C63CB8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فإن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المرفق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جيم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F2C6B" w:rsidRPr="00C63CB8">
        <w:rPr>
          <w:sz w:val="26"/>
          <w:szCs w:val="26"/>
          <w:rtl/>
          <w:lang w:val="en-GB" w:bidi="ar-LB"/>
        </w:rPr>
        <w:t>المجموعة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F2C6B" w:rsidRPr="00C63CB8">
        <w:rPr>
          <w:sz w:val="26"/>
          <w:szCs w:val="26"/>
          <w:rtl/>
          <w:lang w:val="en-GB" w:bidi="ar-LB"/>
        </w:rPr>
        <w:t>ألف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(</w:t>
      </w:r>
      <w:r w:rsidR="00EF2C6B" w:rsidRPr="00C63CB8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F2C6B" w:rsidRPr="00C63CB8">
        <w:rPr>
          <w:sz w:val="26"/>
          <w:szCs w:val="26"/>
          <w:rtl/>
          <w:lang w:val="en-GB" w:bidi="ar-LB"/>
        </w:rPr>
        <w:lastRenderedPageBreak/>
        <w:t>الهيدروكلوروفلوروكربونية</w:t>
      </w:r>
      <w:r w:rsidRPr="00C63CB8">
        <w:rPr>
          <w:sz w:val="26"/>
          <w:szCs w:val="26"/>
          <w:rtl/>
          <w:lang w:val="en-GB" w:bidi="ar-LB"/>
        </w:rPr>
        <w:t>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والمرفق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واو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F2C6B" w:rsidRPr="00C63CB8">
        <w:rPr>
          <w:sz w:val="26"/>
          <w:szCs w:val="26"/>
          <w:rtl/>
          <w:lang w:val="en-GB" w:bidi="ar-LB"/>
        </w:rPr>
        <w:t>فهي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F2C6B" w:rsidRPr="00C63CB8">
        <w:rPr>
          <w:sz w:val="26"/>
          <w:szCs w:val="26"/>
          <w:rtl/>
          <w:lang w:val="en-GB" w:bidi="ar-LB"/>
        </w:rPr>
        <w:t>مجرد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03558" w:rsidRPr="00C63CB8">
        <w:rPr>
          <w:sz w:val="26"/>
          <w:szCs w:val="26"/>
          <w:rtl/>
          <w:lang w:val="en-GB" w:bidi="ar-LB"/>
        </w:rPr>
        <w:t>ال</w:t>
      </w:r>
      <w:r w:rsidRPr="00C63CB8">
        <w:rPr>
          <w:sz w:val="26"/>
          <w:szCs w:val="26"/>
          <w:rtl/>
          <w:lang w:val="en-GB" w:bidi="ar-LB"/>
        </w:rPr>
        <w:t>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836E7">
        <w:rPr>
          <w:sz w:val="26"/>
          <w:szCs w:val="26"/>
          <w:rtl/>
          <w:lang w:val="en-GB" w:bidi="ar-LB"/>
        </w:rPr>
        <w:t xml:space="preserve"> 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03558" w:rsidRPr="00C63CB8">
        <w:rPr>
          <w:sz w:val="26"/>
          <w:szCs w:val="26"/>
          <w:rtl/>
          <w:lang w:val="en-GB" w:bidi="ar-LB"/>
        </w:rPr>
        <w:t>يسمح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03558" w:rsidRPr="00C63CB8">
        <w:rPr>
          <w:sz w:val="26"/>
          <w:szCs w:val="26"/>
          <w:rtl/>
          <w:lang w:val="en-GB" w:bidi="ar-LB"/>
        </w:rPr>
        <w:t>بها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بروتوكول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C63CB8">
        <w:rPr>
          <w:sz w:val="26"/>
          <w:szCs w:val="26"/>
          <w:rtl/>
          <w:lang w:val="en-GB" w:bidi="ar-LB"/>
        </w:rPr>
        <w:t>مونتريال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F2C6B" w:rsidRPr="00C63CB8">
        <w:rPr>
          <w:sz w:val="26"/>
          <w:szCs w:val="26"/>
          <w:rtl/>
          <w:lang w:val="en-GB" w:bidi="ar-LB"/>
        </w:rPr>
        <w:t>للاستهلاك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F2C6B" w:rsidRPr="00C63CB8">
        <w:rPr>
          <w:sz w:val="26"/>
          <w:szCs w:val="26"/>
          <w:rtl/>
          <w:lang w:val="en-GB" w:bidi="ar-LB"/>
        </w:rPr>
        <w:t>والإنتاج</w:t>
      </w:r>
      <w:r w:rsidRPr="00C63CB8">
        <w:rPr>
          <w:sz w:val="26"/>
          <w:szCs w:val="26"/>
          <w:rtl/>
          <w:lang w:val="en-GB" w:bidi="ar-LB"/>
        </w:rPr>
        <w:t>.</w:t>
      </w:r>
    </w:p>
    <w:p w14:paraId="040D64AE" w14:textId="38B1B590" w:rsidR="00EF2C6B" w:rsidRPr="00C63CB8" w:rsidRDefault="00EF2C6B" w:rsidP="005719DE">
      <w:pPr>
        <w:keepNext/>
        <w:tabs>
          <w:tab w:val="left" w:pos="720"/>
        </w:tabs>
        <w:bidi/>
        <w:spacing w:before="360"/>
        <w:rPr>
          <w:bCs/>
          <w:sz w:val="26"/>
          <w:szCs w:val="26"/>
          <w:rtl/>
          <w:lang w:val="en-GB" w:bidi="ar-LB"/>
        </w:rPr>
      </w:pPr>
      <w:r w:rsidRPr="00C63CB8">
        <w:rPr>
          <w:bCs/>
          <w:sz w:val="26"/>
          <w:szCs w:val="26"/>
          <w:rtl/>
          <w:lang w:val="en-GB" w:bidi="ar-LB"/>
        </w:rPr>
        <w:t>ألف-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C63CB8">
        <w:rPr>
          <w:bCs/>
          <w:sz w:val="26"/>
          <w:szCs w:val="26"/>
          <w:rtl/>
          <w:lang w:val="en-GB" w:bidi="ar-LB"/>
        </w:rPr>
        <w:t>قطاع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C63CB8">
        <w:rPr>
          <w:bCs/>
          <w:sz w:val="26"/>
          <w:szCs w:val="26"/>
          <w:rtl/>
          <w:lang w:val="en-GB" w:bidi="ar-LB"/>
        </w:rPr>
        <w:t>الإنتاج</w:t>
      </w:r>
    </w:p>
    <w:p w14:paraId="2242C9BC" w14:textId="77777777" w:rsidR="00D96194" w:rsidRPr="007411A1" w:rsidRDefault="00D96194" w:rsidP="002A28BD">
      <w:pPr>
        <w:keepNext/>
        <w:bidi/>
        <w:rPr>
          <w:bCs/>
          <w:sz w:val="24"/>
          <w:szCs w:val="24"/>
          <w:lang w:val="en-GB" w:bidi="ar-LB"/>
        </w:rPr>
      </w:pPr>
    </w:p>
    <w:p w14:paraId="057B0BDC" w14:textId="5A69F43E" w:rsidR="00EF2C6B" w:rsidRPr="007411A1" w:rsidRDefault="00581ECC" w:rsidP="0063032E">
      <w:pPr>
        <w:pStyle w:val="Heading1"/>
        <w:bidi/>
        <w:rPr>
          <w:sz w:val="24"/>
          <w:szCs w:val="24"/>
          <w:lang w:val="en-GB" w:bidi="ar-LB"/>
        </w:rPr>
      </w:pPr>
      <w:r w:rsidRPr="007411A1">
        <w:rPr>
          <w:sz w:val="24"/>
          <w:szCs w:val="24"/>
          <w:rtl/>
          <w:lang w:val="en-GB" w:bidi="ar-LB"/>
        </w:rPr>
        <w:t>ينتج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بروميد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المثيل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في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بلد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واحد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(الصين).</w:t>
      </w:r>
      <w:r w:rsidR="00740305">
        <w:rPr>
          <w:sz w:val="24"/>
          <w:szCs w:val="24"/>
          <w:vertAlign w:val="superscript"/>
          <w:rtl/>
          <w:lang w:val="en-GB" w:bidi="ar-LB"/>
        </w:rPr>
        <w:t xml:space="preserve"> </w:t>
      </w:r>
      <w:r w:rsidRPr="007411A1">
        <w:rPr>
          <w:sz w:val="24"/>
          <w:szCs w:val="24"/>
          <w:vertAlign w:val="superscript"/>
          <w:lang w:val="en-GB" w:bidi="ar-LB"/>
        </w:rPr>
        <w:footnoteReference w:id="8"/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702E78">
        <w:rPr>
          <w:sz w:val="24"/>
          <w:szCs w:val="24"/>
          <w:rtl/>
          <w:lang w:val="en-GB" w:bidi="ar-LB"/>
        </w:rPr>
        <w:t>وتمت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702E78">
        <w:rPr>
          <w:sz w:val="24"/>
          <w:szCs w:val="24"/>
          <w:rtl/>
          <w:lang w:val="en-GB" w:bidi="ar-LB"/>
        </w:rPr>
        <w:t>الموافقة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على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خطة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إزالة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اغلاق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بروميد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الميثيل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بشرط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أن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ينتج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البلد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بمستويات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تقل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63032E">
        <w:rPr>
          <w:sz w:val="24"/>
          <w:szCs w:val="24"/>
          <w:rtl/>
          <w:lang w:val="en-GB" w:bidi="ar-LB"/>
        </w:rPr>
        <w:t>ع</w:t>
      </w:r>
      <w:r w:rsidRPr="007411A1">
        <w:rPr>
          <w:sz w:val="24"/>
          <w:szCs w:val="24"/>
          <w:rtl/>
          <w:lang w:val="en-GB" w:bidi="ar-LB"/>
        </w:rPr>
        <w:t>ن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تلك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المسموح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بها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بموجب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بروتوكول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مونتريال.</w:t>
      </w:r>
      <w:r w:rsidR="00740305">
        <w:rPr>
          <w:sz w:val="24"/>
          <w:szCs w:val="24"/>
          <w:vertAlign w:val="superscript"/>
          <w:rtl/>
          <w:lang w:val="en-GB" w:bidi="ar-LB"/>
        </w:rPr>
        <w:t xml:space="preserve"> </w:t>
      </w:r>
      <w:r w:rsidRPr="007411A1">
        <w:rPr>
          <w:sz w:val="24"/>
          <w:szCs w:val="24"/>
          <w:vertAlign w:val="superscript"/>
          <w:lang w:val="en-GB" w:bidi="ar-LB"/>
        </w:rPr>
        <w:footnoteReference w:id="9"/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وفي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عام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2022،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أنتج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0.2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طن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بقدرات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استنفاد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الأوزون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من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برومي</w:t>
      </w:r>
      <w:r w:rsidR="004648EB" w:rsidRPr="007411A1">
        <w:rPr>
          <w:sz w:val="24"/>
          <w:szCs w:val="24"/>
          <w:rtl/>
          <w:lang w:val="en-GB" w:bidi="ar-LB"/>
        </w:rPr>
        <w:t>د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4648EB" w:rsidRPr="007411A1">
        <w:rPr>
          <w:sz w:val="24"/>
          <w:szCs w:val="24"/>
          <w:rtl/>
          <w:lang w:val="en-GB" w:bidi="ar-LB"/>
        </w:rPr>
        <w:t>الميثيل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4648EB" w:rsidRPr="007411A1">
        <w:rPr>
          <w:sz w:val="24"/>
          <w:szCs w:val="24"/>
          <w:rtl/>
          <w:lang w:val="en-GB" w:bidi="ar-LB"/>
        </w:rPr>
        <w:t>لاستخدامات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4648EB" w:rsidRPr="007411A1">
        <w:rPr>
          <w:sz w:val="24"/>
          <w:szCs w:val="24"/>
          <w:rtl/>
          <w:lang w:val="en-GB" w:bidi="ar-LB"/>
        </w:rPr>
        <w:t>المختبرات</w:t>
      </w:r>
      <w:r w:rsidRPr="007411A1">
        <w:rPr>
          <w:sz w:val="24"/>
          <w:szCs w:val="24"/>
          <w:rtl/>
          <w:lang w:val="en-GB" w:bidi="ar-LB"/>
        </w:rPr>
        <w:t>.</w:t>
      </w:r>
    </w:p>
    <w:p w14:paraId="30FB9CF3" w14:textId="1890C329" w:rsidR="004648EB" w:rsidRPr="007411A1" w:rsidRDefault="004648EB" w:rsidP="00E87C03">
      <w:pPr>
        <w:pStyle w:val="Heading1"/>
        <w:bidi/>
        <w:rPr>
          <w:sz w:val="24"/>
          <w:szCs w:val="24"/>
          <w:lang w:val="en-GB" w:bidi="ar-LB"/>
        </w:rPr>
      </w:pPr>
      <w:r w:rsidRPr="007411A1">
        <w:rPr>
          <w:sz w:val="24"/>
          <w:szCs w:val="24"/>
          <w:rtl/>
          <w:lang w:val="en-GB" w:bidi="ar-LB"/>
        </w:rPr>
        <w:t>وهناك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سبعة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بلدان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من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بلدان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المادة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5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أنتجت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موادا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من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الهيدروكلوروفلوروكربون.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167928">
        <w:rPr>
          <w:sz w:val="24"/>
          <w:szCs w:val="24"/>
          <w:rtl/>
          <w:lang w:val="en-GB" w:bidi="ar-LB"/>
        </w:rPr>
        <w:t>ويرد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167928">
        <w:rPr>
          <w:sz w:val="24"/>
          <w:szCs w:val="24"/>
          <w:rtl/>
          <w:lang w:val="en-GB" w:bidi="ar-LB"/>
        </w:rPr>
        <w:t>في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167928">
        <w:rPr>
          <w:sz w:val="24"/>
          <w:szCs w:val="24"/>
          <w:rtl/>
          <w:lang w:val="en-GB" w:bidi="ar-LB"/>
        </w:rPr>
        <w:t>الجدول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167928">
        <w:rPr>
          <w:sz w:val="24"/>
          <w:szCs w:val="24"/>
          <w:rtl/>
          <w:lang w:val="en-GB" w:bidi="ar-LB"/>
        </w:rPr>
        <w:t>2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167928">
        <w:rPr>
          <w:sz w:val="24"/>
          <w:szCs w:val="24"/>
          <w:rtl/>
          <w:lang w:val="en-GB" w:bidi="ar-LB"/>
        </w:rPr>
        <w:t>مستويات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167928">
        <w:rPr>
          <w:sz w:val="24"/>
          <w:szCs w:val="24"/>
          <w:rtl/>
          <w:lang w:val="en-GB" w:bidi="ar-LB"/>
        </w:rPr>
        <w:t>ثلاثة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167928">
        <w:rPr>
          <w:sz w:val="24"/>
          <w:szCs w:val="24"/>
          <w:rtl/>
          <w:lang w:val="en-GB" w:bidi="ar-LB"/>
        </w:rPr>
        <w:t>رئيسية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167928">
        <w:rPr>
          <w:sz w:val="24"/>
          <w:szCs w:val="24"/>
          <w:rtl/>
          <w:lang w:val="en-GB" w:bidi="ar-LB"/>
        </w:rPr>
        <w:t>منها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(أي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الهيدروكلوروفلوروكربون-</w:t>
      </w:r>
      <w:r w:rsidRPr="007411A1">
        <w:rPr>
          <w:sz w:val="24"/>
          <w:szCs w:val="24"/>
          <w:lang w:val="en-GB" w:bidi="ar-LB"/>
        </w:rPr>
        <w:t>22</w:t>
      </w:r>
      <w:r w:rsidRPr="007411A1">
        <w:rPr>
          <w:sz w:val="24"/>
          <w:szCs w:val="24"/>
          <w:rtl/>
          <w:lang w:val="en-GB" w:bidi="ar-LB"/>
        </w:rPr>
        <w:t>،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والهيدروكلوروفلوروكربون-</w:t>
      </w:r>
      <w:r w:rsidRPr="007411A1">
        <w:rPr>
          <w:sz w:val="24"/>
          <w:szCs w:val="24"/>
          <w:lang w:val="en-GB" w:bidi="ar-LB"/>
        </w:rPr>
        <w:t>141</w:t>
      </w:r>
      <w:r w:rsidRPr="007411A1">
        <w:rPr>
          <w:sz w:val="24"/>
          <w:szCs w:val="24"/>
          <w:rtl/>
          <w:lang w:val="en-GB" w:bidi="ar-LB"/>
        </w:rPr>
        <w:t>ب،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والهيدروكلوروفلوروكربون-</w:t>
      </w:r>
      <w:r w:rsidRPr="007411A1">
        <w:rPr>
          <w:sz w:val="24"/>
          <w:szCs w:val="24"/>
          <w:lang w:val="en-GB" w:bidi="ar-LB"/>
        </w:rPr>
        <w:t>142</w:t>
      </w:r>
      <w:r w:rsidRPr="007411A1">
        <w:rPr>
          <w:sz w:val="24"/>
          <w:szCs w:val="24"/>
          <w:rtl/>
          <w:lang w:val="en-GB" w:bidi="ar-LB"/>
        </w:rPr>
        <w:t>ب).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072C2C" w:rsidRPr="007411A1">
        <w:rPr>
          <w:sz w:val="24"/>
          <w:szCs w:val="24"/>
          <w:rtl/>
          <w:lang w:val="en-GB" w:bidi="ar-LB"/>
        </w:rPr>
        <w:t>وبلغ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072C2C" w:rsidRPr="007411A1">
        <w:rPr>
          <w:sz w:val="24"/>
          <w:szCs w:val="24"/>
          <w:rtl/>
          <w:lang w:val="en-GB" w:bidi="ar-LB"/>
        </w:rPr>
        <w:t>أحدث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072C2C" w:rsidRPr="007411A1">
        <w:rPr>
          <w:sz w:val="24"/>
          <w:szCs w:val="24"/>
          <w:rtl/>
          <w:lang w:val="en-GB" w:bidi="ar-LB"/>
        </w:rPr>
        <w:t>إنتاج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E87C03">
        <w:rPr>
          <w:sz w:val="24"/>
          <w:szCs w:val="24"/>
          <w:rtl/>
          <w:lang w:val="en-GB" w:bidi="ar-LB"/>
        </w:rPr>
        <w:t>مجمع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للاستخدامات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الخاضعة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للرقابة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بنسبة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167928">
        <w:rPr>
          <w:sz w:val="24"/>
          <w:szCs w:val="24"/>
          <w:rtl/>
          <w:lang w:val="en-GB" w:bidi="ar-LB"/>
        </w:rPr>
        <w:t>50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في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المائة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167928">
        <w:rPr>
          <w:sz w:val="24"/>
          <w:szCs w:val="24"/>
          <w:rtl/>
          <w:lang w:val="en-GB" w:bidi="ar-LB"/>
        </w:rPr>
        <w:t>أقل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من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167928">
        <w:rPr>
          <w:sz w:val="24"/>
          <w:szCs w:val="24"/>
          <w:rtl/>
          <w:lang w:val="en-GB" w:bidi="ar-LB"/>
        </w:rPr>
        <w:t>خط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Pr="007411A1">
        <w:rPr>
          <w:sz w:val="24"/>
          <w:szCs w:val="24"/>
          <w:rtl/>
          <w:lang w:val="en-GB" w:bidi="ar-LB"/>
        </w:rPr>
        <w:t>أساس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072C2C" w:rsidRPr="007411A1">
        <w:rPr>
          <w:sz w:val="24"/>
          <w:szCs w:val="24"/>
          <w:rtl/>
          <w:lang w:val="en-GB" w:bidi="ar-LB"/>
        </w:rPr>
        <w:t>الإنتاج</w:t>
      </w:r>
      <w:r w:rsidR="00740305">
        <w:rPr>
          <w:sz w:val="24"/>
          <w:szCs w:val="24"/>
          <w:rtl/>
          <w:lang w:val="en-GB" w:bidi="ar-LB"/>
        </w:rPr>
        <w:t xml:space="preserve"> </w:t>
      </w:r>
      <w:r w:rsidR="00167928">
        <w:rPr>
          <w:sz w:val="24"/>
          <w:szCs w:val="24"/>
          <w:rtl/>
          <w:lang w:val="en-GB" w:bidi="ar-LB"/>
        </w:rPr>
        <w:t>المجمع</w:t>
      </w:r>
      <w:r w:rsidRPr="007411A1">
        <w:rPr>
          <w:sz w:val="24"/>
          <w:szCs w:val="24"/>
          <w:rtl/>
          <w:lang w:val="en-GB" w:bidi="ar-LB"/>
        </w:rPr>
        <w:t>.</w:t>
      </w:r>
    </w:p>
    <w:p w14:paraId="5907DDD7" w14:textId="3D20B74B" w:rsidR="00D96194" w:rsidRDefault="00FB5736" w:rsidP="005719DE">
      <w:pPr>
        <w:keepNext/>
        <w:bidi/>
        <w:ind w:left="-563"/>
        <w:rPr>
          <w:bCs/>
          <w:rtl/>
          <w:lang w:val="en-GB" w:bidi="ar-LB"/>
        </w:rPr>
      </w:pPr>
      <w:r w:rsidRPr="000238C9">
        <w:rPr>
          <w:bCs/>
          <w:rtl/>
          <w:lang w:val="en-GB" w:bidi="ar-LB"/>
        </w:rPr>
        <w:t>الجدول</w:t>
      </w:r>
      <w:r w:rsidR="00740305">
        <w:rPr>
          <w:bCs/>
          <w:rtl/>
          <w:lang w:val="en-GB" w:bidi="ar-LB"/>
        </w:rPr>
        <w:t xml:space="preserve"> </w:t>
      </w:r>
      <w:r w:rsidRPr="000238C9">
        <w:rPr>
          <w:bCs/>
          <w:rtl/>
          <w:lang w:val="en-GB" w:bidi="ar-LB"/>
        </w:rPr>
        <w:t>2:</w:t>
      </w:r>
      <w:r w:rsidR="00740305">
        <w:rPr>
          <w:bCs/>
          <w:rtl/>
          <w:lang w:val="en-GB" w:bidi="ar-LB"/>
        </w:rPr>
        <w:t xml:space="preserve"> </w:t>
      </w:r>
      <w:r w:rsidR="00072C2C" w:rsidRPr="000238C9">
        <w:rPr>
          <w:bCs/>
          <w:rtl/>
          <w:lang w:val="en-GB" w:bidi="ar-LB"/>
        </w:rPr>
        <w:t>إنتاج</w:t>
      </w:r>
      <w:r w:rsidR="00740305">
        <w:rPr>
          <w:bCs/>
          <w:rtl/>
          <w:lang w:val="en-GB" w:bidi="ar-LB"/>
        </w:rPr>
        <w:t xml:space="preserve"> </w:t>
      </w:r>
      <w:r w:rsidR="00072C2C" w:rsidRPr="000238C9">
        <w:rPr>
          <w:bCs/>
          <w:rtl/>
          <w:lang w:val="en-GB" w:bidi="ar-LB"/>
        </w:rPr>
        <w:t>الاستخدامات</w:t>
      </w:r>
      <w:r w:rsidR="00740305">
        <w:rPr>
          <w:bCs/>
          <w:rtl/>
          <w:lang w:val="en-GB" w:bidi="ar-LB"/>
        </w:rPr>
        <w:t xml:space="preserve"> </w:t>
      </w:r>
      <w:r w:rsidR="00072C2C" w:rsidRPr="000238C9">
        <w:rPr>
          <w:bCs/>
          <w:rtl/>
          <w:lang w:val="en-GB" w:bidi="ar-LB"/>
        </w:rPr>
        <w:t>الخاضعة</w:t>
      </w:r>
      <w:r w:rsidR="00740305">
        <w:rPr>
          <w:bCs/>
          <w:rtl/>
          <w:lang w:val="en-GB" w:bidi="ar-LB"/>
        </w:rPr>
        <w:t xml:space="preserve"> </w:t>
      </w:r>
      <w:r w:rsidR="00072C2C" w:rsidRPr="000238C9">
        <w:rPr>
          <w:bCs/>
          <w:rtl/>
          <w:lang w:val="en-GB" w:bidi="ar-LB"/>
        </w:rPr>
        <w:t>للرقابة</w:t>
      </w:r>
      <w:r w:rsidR="00740305">
        <w:rPr>
          <w:bCs/>
          <w:rtl/>
          <w:lang w:val="en-GB" w:bidi="ar-LB"/>
        </w:rPr>
        <w:t xml:space="preserve"> </w:t>
      </w:r>
      <w:r w:rsidR="00072C2C" w:rsidRPr="000238C9">
        <w:rPr>
          <w:bCs/>
          <w:rtl/>
          <w:lang w:val="en-GB" w:bidi="ar-LB"/>
        </w:rPr>
        <w:t>في</w:t>
      </w:r>
      <w:r w:rsidR="00740305">
        <w:rPr>
          <w:bCs/>
          <w:rtl/>
          <w:lang w:val="en-GB" w:bidi="ar-LB"/>
        </w:rPr>
        <w:t xml:space="preserve"> </w:t>
      </w:r>
      <w:r w:rsidR="00081D10">
        <w:rPr>
          <w:bCs/>
          <w:rtl/>
          <w:lang w:val="en-GB" w:bidi="ar-LB"/>
        </w:rPr>
        <w:t>ثلاثة</w:t>
      </w:r>
      <w:r w:rsidR="00740305">
        <w:rPr>
          <w:bCs/>
          <w:rtl/>
          <w:lang w:val="en-GB" w:bidi="ar-LB"/>
        </w:rPr>
        <w:t xml:space="preserve"> </w:t>
      </w:r>
      <w:r w:rsidR="00072C2C" w:rsidRPr="000238C9">
        <w:rPr>
          <w:bCs/>
          <w:rtl/>
          <w:lang w:val="en-GB" w:bidi="ar-LB"/>
        </w:rPr>
        <w:t>أنواع</w:t>
      </w:r>
      <w:r w:rsidR="00740305">
        <w:rPr>
          <w:bCs/>
          <w:rtl/>
          <w:lang w:val="en-GB" w:bidi="ar-LB"/>
        </w:rPr>
        <w:t xml:space="preserve"> </w:t>
      </w:r>
      <w:r w:rsidR="00072C2C" w:rsidRPr="000238C9">
        <w:rPr>
          <w:bCs/>
          <w:rtl/>
          <w:lang w:val="en-GB" w:bidi="ar-LB"/>
        </w:rPr>
        <w:t>رئيسية</w:t>
      </w:r>
      <w:r w:rsidR="00740305">
        <w:rPr>
          <w:bCs/>
          <w:rtl/>
          <w:lang w:val="en-GB" w:bidi="ar-LB"/>
        </w:rPr>
        <w:t xml:space="preserve"> </w:t>
      </w:r>
      <w:r w:rsidR="00072C2C" w:rsidRPr="000238C9">
        <w:rPr>
          <w:bCs/>
          <w:rtl/>
          <w:lang w:val="en-GB" w:bidi="ar-LB"/>
        </w:rPr>
        <w:t>من</w:t>
      </w:r>
      <w:r w:rsidR="00740305">
        <w:rPr>
          <w:bCs/>
          <w:rtl/>
          <w:lang w:val="en-GB" w:bidi="ar-LB"/>
        </w:rPr>
        <w:t xml:space="preserve"> </w:t>
      </w:r>
      <w:r w:rsidR="00072C2C" w:rsidRPr="000238C9">
        <w:rPr>
          <w:bCs/>
          <w:rtl/>
          <w:lang w:val="en-GB" w:bidi="ar-LB"/>
        </w:rPr>
        <w:t>الهيدروكلوروفلوروكربون</w:t>
      </w:r>
      <w:r w:rsidR="00740305">
        <w:rPr>
          <w:bCs/>
          <w:rtl/>
          <w:lang w:val="en-GB" w:bidi="ar-LB"/>
        </w:rPr>
        <w:t xml:space="preserve"> </w:t>
      </w:r>
      <w:r w:rsidR="00072C2C" w:rsidRPr="000238C9">
        <w:rPr>
          <w:bCs/>
          <w:rtl/>
          <w:lang w:val="en-GB" w:bidi="ar-LB"/>
        </w:rPr>
        <w:t>(</w:t>
      </w:r>
      <w:r w:rsidR="00081D10">
        <w:rPr>
          <w:bCs/>
          <w:rtl/>
          <w:lang w:val="en-GB" w:bidi="ar-LB"/>
        </w:rPr>
        <w:t>المادة</w:t>
      </w:r>
      <w:r w:rsidR="00740305">
        <w:rPr>
          <w:bCs/>
          <w:rtl/>
          <w:lang w:val="en-GB" w:bidi="ar-LB"/>
        </w:rPr>
        <w:t xml:space="preserve"> </w:t>
      </w:r>
      <w:r w:rsidR="00081D10">
        <w:rPr>
          <w:bCs/>
          <w:rtl/>
          <w:lang w:val="en-GB" w:bidi="ar-LB"/>
        </w:rPr>
        <w:t>7</w:t>
      </w:r>
      <w:r w:rsidR="00740305">
        <w:rPr>
          <w:bCs/>
          <w:rtl/>
          <w:lang w:val="en-GB" w:bidi="ar-LB"/>
        </w:rPr>
        <w:t xml:space="preserve"> </w:t>
      </w:r>
      <w:r w:rsidR="00081D10">
        <w:rPr>
          <w:bCs/>
          <w:rtl/>
          <w:lang w:val="en-GB" w:bidi="ar-LB"/>
        </w:rPr>
        <w:t>بأ</w:t>
      </w:r>
      <w:r w:rsidR="00072C2C" w:rsidRPr="000238C9">
        <w:rPr>
          <w:bCs/>
          <w:rtl/>
          <w:lang w:val="en-GB" w:bidi="ar-LB"/>
        </w:rPr>
        <w:t>طنان</w:t>
      </w:r>
      <w:r w:rsidR="00740305">
        <w:rPr>
          <w:bCs/>
          <w:rtl/>
          <w:lang w:val="en-GB" w:bidi="ar-LB"/>
        </w:rPr>
        <w:t xml:space="preserve"> </w:t>
      </w:r>
      <w:r w:rsidR="00081D10">
        <w:rPr>
          <w:bCs/>
          <w:rtl/>
          <w:lang w:val="en-GB" w:bidi="ar-LB"/>
        </w:rPr>
        <w:t>من</w:t>
      </w:r>
      <w:r w:rsidR="00740305">
        <w:rPr>
          <w:bCs/>
          <w:rtl/>
          <w:lang w:val="en-GB" w:bidi="ar-LB"/>
        </w:rPr>
        <w:t xml:space="preserve"> </w:t>
      </w:r>
      <w:r w:rsidR="00072C2C" w:rsidRPr="000238C9">
        <w:rPr>
          <w:bCs/>
          <w:rtl/>
          <w:lang w:val="en-GB" w:bidi="ar-LB"/>
        </w:rPr>
        <w:t>قدرات</w:t>
      </w:r>
      <w:r w:rsidR="00740305">
        <w:rPr>
          <w:bCs/>
          <w:rtl/>
          <w:lang w:val="en-GB" w:bidi="ar-LB"/>
        </w:rPr>
        <w:t xml:space="preserve"> </w:t>
      </w:r>
      <w:r w:rsidR="00072C2C" w:rsidRPr="000238C9">
        <w:rPr>
          <w:bCs/>
          <w:rtl/>
          <w:lang w:val="en-GB" w:bidi="ar-LB"/>
        </w:rPr>
        <w:t>استنفاد</w:t>
      </w:r>
      <w:r w:rsidR="00740305">
        <w:rPr>
          <w:bCs/>
          <w:rtl/>
          <w:lang w:val="en-GB" w:bidi="ar-LB"/>
        </w:rPr>
        <w:t xml:space="preserve"> </w:t>
      </w:r>
      <w:r w:rsidR="00072C2C" w:rsidRPr="000238C9">
        <w:rPr>
          <w:bCs/>
          <w:rtl/>
          <w:lang w:val="en-GB" w:bidi="ar-LB"/>
        </w:rPr>
        <w:t>الأوزون)</w:t>
      </w:r>
    </w:p>
    <w:tbl>
      <w:tblPr>
        <w:bidiVisual/>
        <w:tblW w:w="1066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9"/>
        <w:gridCol w:w="894"/>
        <w:gridCol w:w="894"/>
        <w:gridCol w:w="894"/>
        <w:gridCol w:w="894"/>
        <w:gridCol w:w="894"/>
        <w:gridCol w:w="894"/>
        <w:gridCol w:w="894"/>
        <w:gridCol w:w="894"/>
        <w:gridCol w:w="650"/>
        <w:gridCol w:w="970"/>
      </w:tblGrid>
      <w:tr w:rsidR="00081D10" w14:paraId="05CB72D2" w14:textId="77777777" w:rsidTr="00D96825">
        <w:trPr>
          <w:trHeight w:val="188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58B25B5" w14:textId="3FDF1134" w:rsidR="00081D10" w:rsidRDefault="00081D10" w:rsidP="00081D10">
            <w:pPr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البلد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6328ABD" w14:textId="77777777" w:rsidR="00081D10" w:rsidRDefault="00081D10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2015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C014368" w14:textId="77777777" w:rsidR="00081D10" w:rsidRDefault="00081D10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2016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783E950" w14:textId="77777777" w:rsidR="00081D10" w:rsidRDefault="00081D10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2017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A9A778D" w14:textId="77777777" w:rsidR="00081D10" w:rsidRDefault="00081D10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2018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2E96618" w14:textId="77777777" w:rsidR="00081D10" w:rsidRDefault="00081D10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2019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EFE6297" w14:textId="77777777" w:rsidR="00081D10" w:rsidRDefault="00081D10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2020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018F35B" w14:textId="77777777" w:rsidR="00081D10" w:rsidRDefault="00081D10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2021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83C9BE2" w14:textId="77777777" w:rsidR="00081D10" w:rsidRDefault="00081D10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2022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8352549" w14:textId="77777777" w:rsidR="00081D10" w:rsidRDefault="00081D10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2023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9E448D9" w14:textId="34756E22" w:rsidR="00081D10" w:rsidRDefault="00081D10" w:rsidP="00081D10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خط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الأساس</w:t>
            </w:r>
          </w:p>
        </w:tc>
      </w:tr>
      <w:tr w:rsidR="00081D10" w14:paraId="568ABA34" w14:textId="77777777" w:rsidTr="00D96825">
        <w:trPr>
          <w:trHeight w:val="50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900886D" w14:textId="04841DB3" w:rsidR="00081D10" w:rsidRDefault="00081D10" w:rsidP="00081D10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>
              <w:rPr>
                <w:b/>
                <w:bCs/>
                <w:sz w:val="20"/>
                <w:szCs w:val="20"/>
                <w:lang w:val="en-GB" w:eastAsia="zh-CN" w:bidi="ar-LB"/>
              </w:rPr>
              <w:t>22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47EA8E5" w14:textId="0B3F9BE5" w:rsidR="00081D10" w:rsidRDefault="00740305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A22373B" w14:textId="667A4A0C" w:rsidR="00081D10" w:rsidRDefault="00740305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DAD8456" w14:textId="14F52D0F" w:rsidR="00081D10" w:rsidRDefault="00740305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4BAB008" w14:textId="32408964" w:rsidR="00081D10" w:rsidRDefault="00740305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900061D" w14:textId="64187112" w:rsidR="00081D10" w:rsidRDefault="00740305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0F74CE4" w14:textId="33574B2F" w:rsidR="00081D10" w:rsidRDefault="00740305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A4DB62C" w14:textId="192DFC15" w:rsidR="00081D10" w:rsidRDefault="00740305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2528CAD" w14:textId="096B693D" w:rsidR="00081D10" w:rsidRDefault="00740305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3EBA8C2" w14:textId="39238786" w:rsidR="00081D10" w:rsidRDefault="00740305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2B5E122" w14:textId="2B1AA80F" w:rsidR="00081D10" w:rsidRDefault="00740305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</w:p>
        </w:tc>
      </w:tr>
      <w:tr w:rsidR="00E239AE" w14:paraId="5835D9C1" w14:textId="77777777" w:rsidTr="00D96825">
        <w:trPr>
          <w:trHeight w:val="49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3164977" w14:textId="0D86A4EB" w:rsidR="00E239AE" w:rsidRDefault="00E239AE" w:rsidP="00E239AE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الأرجنتين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90D1547" w14:textId="6E052C1F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134.5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5F5FD5C" w14:textId="127AD30E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95.8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905B7F1" w14:textId="4090BB02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100.3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B6E8C9D" w14:textId="73928998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65.6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B154AD0" w14:textId="6A1E0576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88.3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AE3D711" w14:textId="359DD050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66.3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1BE8849" w14:textId="6C40F6CE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56.6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57F1B95" w14:textId="7B58B5A6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72.1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851EC69" w14:textId="756A4C6D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91.8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9E74459" w14:textId="2C1D4D27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224.6</w:t>
            </w:r>
          </w:p>
        </w:tc>
      </w:tr>
      <w:tr w:rsidR="00E239AE" w14:paraId="348A8056" w14:textId="77777777" w:rsidTr="00D96825">
        <w:trPr>
          <w:trHeight w:val="142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4EFAFA2" w14:textId="7CA5BF46" w:rsidR="00E239AE" w:rsidRDefault="00E239AE" w:rsidP="00E239AE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الصين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A31B09F" w14:textId="6C46FE1E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13,391.0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F518445" w14:textId="73C0BF48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14,086.3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54C5A54" w14:textId="2AB23891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13,445.7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D322DBF" w14:textId="78E8C164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13,636.4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911BB26" w14:textId="5E9477E0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13,598.2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8457494" w14:textId="0842E682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11,042.2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B960817" w14:textId="359F9279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10,011.8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5C12849" w14:textId="635C805A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11,155.9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E332866" w14:textId="2F5FA05A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**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BA1AD84" w14:textId="0338EAA9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29,122.0</w:t>
            </w:r>
            <w:r w:rsidRPr="006825A5">
              <w:rPr>
                <w:sz w:val="20"/>
                <w:szCs w:val="20"/>
                <w:lang w:eastAsia="en-CA" w:bidi="ar-LB"/>
              </w:rPr>
              <w:t>*</w:t>
            </w:r>
          </w:p>
        </w:tc>
      </w:tr>
      <w:tr w:rsidR="00E239AE" w14:paraId="30A8F22F" w14:textId="77777777" w:rsidTr="00D96825">
        <w:trPr>
          <w:trHeight w:val="263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06A45EC" w14:textId="771E3CA0" w:rsidR="00E239AE" w:rsidRDefault="00E239AE" w:rsidP="00E239AE">
            <w:pPr>
              <w:bidi/>
              <w:ind w:right="-106"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جمهورية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GB" w:eastAsia="en-CA" w:bidi="ar-LB"/>
              </w:rPr>
              <w:t>كوريا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GB" w:eastAsia="en-CA" w:bidi="ar-LB"/>
              </w:rPr>
              <w:t>الديمقراطية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GB" w:eastAsia="en-CA" w:bidi="ar-LB"/>
              </w:rPr>
              <w:t>الشعبية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809510A" w14:textId="3C9C9AFB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27.4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876D276" w14:textId="121BDABB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24.8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174CCEF" w14:textId="710B99E0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24.8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8E6E563" w14:textId="5CB5382C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24.8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CFAC47B" w14:textId="30169BAA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27.0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B508164" w14:textId="3B43AAC9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27.0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A80C9F2" w14:textId="2DFFD2CD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24.8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9D0230E" w14:textId="19AD0FB0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24.8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0DD9744" w14:textId="65534850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**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000FAF9" w14:textId="686A5439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27.6</w:t>
            </w:r>
          </w:p>
        </w:tc>
      </w:tr>
      <w:tr w:rsidR="00E239AE" w14:paraId="34A7E140" w14:textId="77777777" w:rsidTr="00D96825">
        <w:trPr>
          <w:trHeight w:val="49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C5FB2BD" w14:textId="2F72F9E6" w:rsidR="00E239AE" w:rsidRDefault="00E239AE" w:rsidP="00E239AE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الهند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E58E94E" w14:textId="47D1826D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1,727.6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3FB3DB7" w14:textId="57E002B8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1,665.5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87B49EF" w14:textId="5BB7A584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1,789.5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CD00EFF" w14:textId="010A0621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1,936.4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4DC16D0" w14:textId="3FD3D398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1,937.0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A642306" w14:textId="2E153816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1,354.8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EA06197" w14:textId="7746DD83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1,156.2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9CCB179" w14:textId="2822C638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942.0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CC16413" w14:textId="011668C9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**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228DCB5" w14:textId="53FFF760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2,399.5</w:t>
            </w:r>
          </w:p>
        </w:tc>
      </w:tr>
      <w:tr w:rsidR="00E239AE" w14:paraId="660A5929" w14:textId="77777777" w:rsidTr="00D96825">
        <w:trPr>
          <w:trHeight w:val="102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7791165" w14:textId="69283C7C" w:rsidR="00E239AE" w:rsidRDefault="00E239AE" w:rsidP="00E239AE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المكسيك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A9D0B8F" w14:textId="3717C455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160.9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5D14BCF" w14:textId="47517AD2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166.8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9561C63" w14:textId="398AC15C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190.1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78BFA27" w14:textId="05A6B90B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183.8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0086B22" w14:textId="1B418993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134.8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E02BD56" w14:textId="210129E2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56.7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A2658BE" w14:textId="42852922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138.4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C275C52" w14:textId="3C0C5C53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217.4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D0D93D2" w14:textId="1F1D7455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147.2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CECDDEB" w14:textId="779EA078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697.0</w:t>
            </w:r>
          </w:p>
        </w:tc>
      </w:tr>
      <w:tr w:rsidR="00E239AE" w14:paraId="62A29D07" w14:textId="77777777" w:rsidTr="00D96825">
        <w:trPr>
          <w:trHeight w:val="49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60B5D1A" w14:textId="0DDC023D" w:rsidR="00E239AE" w:rsidRDefault="00E239AE" w:rsidP="00E239AE">
            <w:pPr>
              <w:bidi/>
              <w:ind w:right="-106"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جمهورية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GB" w:eastAsia="en-CA" w:bidi="ar-LB"/>
              </w:rPr>
              <w:t>كوريا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CFF74CD" w14:textId="77D88194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348.9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F30CBD2" w14:textId="5D29D1B3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240.3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E07E79F" w14:textId="54C81733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305.6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04D7850" w14:textId="7357EEA6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289.9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70D355C" w14:textId="21CEC2FA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271.5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0C4C8EB" w14:textId="5E685A68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254.3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85C8D9A" w14:textId="00F9D868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221.0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1B1298F" w14:textId="0845ED9C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199.6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49419E8" w14:textId="449705F2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167.2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0B2B3A6" w14:textId="5AF4EF63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395.1</w:t>
            </w:r>
          </w:p>
        </w:tc>
      </w:tr>
      <w:tr w:rsidR="00E239AE" w14:paraId="6BDF73D7" w14:textId="77777777" w:rsidTr="00D96825">
        <w:trPr>
          <w:trHeight w:val="463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36EF874" w14:textId="5D093BF3" w:rsidR="00E239AE" w:rsidRDefault="00E239AE" w:rsidP="00E239AE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جمهورية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GB" w:eastAsia="en-CA" w:bidi="ar-LB"/>
              </w:rPr>
              <w:t>فنزويلا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GB" w:eastAsia="en-CA" w:bidi="ar-LB"/>
              </w:rPr>
              <w:t>البوليفارية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33E3017" w14:textId="21E55444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37.2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3C7B3CE" w14:textId="7340A800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14.3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F49AA52" w14:textId="6A2737D9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15.0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817E662" w14:textId="100E5E37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1.9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7EDE1DF" w14:textId="6627F56F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BFED831" w14:textId="569C787B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AB8A1C6" w14:textId="26921283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822F7D4" w14:textId="50E4DB28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08A641F" w14:textId="1CE3A7DB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82FC683" w14:textId="19C873A1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123.1</w:t>
            </w:r>
          </w:p>
        </w:tc>
      </w:tr>
      <w:tr w:rsidR="00E239AE" w14:paraId="32A603F6" w14:textId="77777777" w:rsidTr="00D96825">
        <w:trPr>
          <w:trHeight w:val="49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66C00A7" w14:textId="2E225478" w:rsidR="00E239AE" w:rsidRDefault="00E239AE" w:rsidP="00E239AE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val="en-GB" w:eastAsia="zh-CN" w:bidi="ar-LB"/>
              </w:rPr>
              <w:t>مجموع</w:t>
            </w:r>
            <w:r w:rsidR="00740305">
              <w:rPr>
                <w:sz w:val="20"/>
                <w:szCs w:val="20"/>
                <w:rtl/>
                <w:lang w:val="en-GB"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>
              <w:rPr>
                <w:sz w:val="20"/>
                <w:szCs w:val="20"/>
                <w:lang w:val="en-GB" w:eastAsia="zh-CN" w:bidi="ar-LB"/>
              </w:rPr>
              <w:t>22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862091F" w14:textId="7916716A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15,827.6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404A6E1" w14:textId="2FAB7CF9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16,293.8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182DD8E" w14:textId="76348787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15,871.0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47A65EE" w14:textId="314D193E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16,138.7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6A53108" w14:textId="02E8DD0F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16,056.7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A56C405" w14:textId="3B7AE7F3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12,801.3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DAAAB90" w14:textId="13FCD060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11,608.7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784928C" w14:textId="03DC72FD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12,611.8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3F6D988" w14:textId="53D30C3E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406.2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003F3A0" w14:textId="5189B063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32,988.9</w:t>
            </w:r>
          </w:p>
        </w:tc>
      </w:tr>
      <w:tr w:rsidR="00E239AE" w14:paraId="44F9D559" w14:textId="77777777" w:rsidTr="00D96825">
        <w:trPr>
          <w:trHeight w:val="94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5F2CF1C" w14:textId="39B7D3F6" w:rsidR="00E239AE" w:rsidRDefault="00E239AE" w:rsidP="00E239AE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>
              <w:rPr>
                <w:b/>
                <w:bCs/>
                <w:sz w:val="20"/>
                <w:szCs w:val="20"/>
                <w:lang w:val="en-GB" w:eastAsia="zh-CN" w:bidi="ar-LB"/>
              </w:rPr>
              <w:t>141</w:t>
            </w:r>
            <w:r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ب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F002532" w14:textId="4282B00D" w:rsidR="00E239AE" w:rsidRDefault="00740305" w:rsidP="00E239AE">
            <w:pPr>
              <w:jc w:val="lef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39FE450" w14:textId="28CF1589" w:rsidR="00E239AE" w:rsidRDefault="00740305" w:rsidP="00E239AE">
            <w:pPr>
              <w:jc w:val="lef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806BDEF" w14:textId="7F0E5705" w:rsidR="00E239AE" w:rsidRDefault="00740305" w:rsidP="00E239AE">
            <w:pPr>
              <w:jc w:val="lef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5B150D2" w14:textId="37CDC5CF" w:rsidR="00E239AE" w:rsidRDefault="00740305" w:rsidP="00E239AE">
            <w:pPr>
              <w:jc w:val="lef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E763758" w14:textId="33B71A31" w:rsidR="00E239AE" w:rsidRDefault="00740305" w:rsidP="00E239AE">
            <w:pPr>
              <w:jc w:val="lef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8360782" w14:textId="202F56D2" w:rsidR="00E239AE" w:rsidRDefault="00740305" w:rsidP="00E239AE">
            <w:pPr>
              <w:jc w:val="lef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BCAC637" w14:textId="6CFDB651" w:rsidR="00E239AE" w:rsidRDefault="00740305" w:rsidP="00E239AE">
            <w:pPr>
              <w:jc w:val="lef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D230A76" w14:textId="59C2DDFA" w:rsidR="00E239AE" w:rsidRDefault="00740305" w:rsidP="00E239AE">
            <w:pPr>
              <w:jc w:val="lef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45552F1" w14:textId="30D9FE85" w:rsidR="00E239AE" w:rsidRDefault="00740305" w:rsidP="00E239AE">
            <w:pPr>
              <w:jc w:val="lef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85BCDFB" w14:textId="21F7FF18" w:rsidR="00E239AE" w:rsidRDefault="00740305" w:rsidP="00E239AE">
            <w:pPr>
              <w:jc w:val="lef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</w:tr>
      <w:tr w:rsidR="00E239AE" w14:paraId="285A2C83" w14:textId="77777777" w:rsidTr="00D96825">
        <w:trPr>
          <w:trHeight w:val="140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F7A95E4" w14:textId="4FFD04DC" w:rsidR="00E239AE" w:rsidRDefault="00E239AE" w:rsidP="00E239AE">
            <w:pPr>
              <w:bidi/>
              <w:jc w:val="lef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>
              <w:rPr>
                <w:sz w:val="20"/>
                <w:szCs w:val="20"/>
                <w:lang w:val="en-GB" w:eastAsia="zh-CN" w:bidi="ar-LB"/>
              </w:rPr>
              <w:t>141</w:t>
            </w:r>
            <w:r>
              <w:rPr>
                <w:sz w:val="20"/>
                <w:szCs w:val="20"/>
                <w:rtl/>
                <w:lang w:val="en-GB" w:eastAsia="zh-CN" w:bidi="ar-LB"/>
              </w:rPr>
              <w:t>ب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CD52E82" w14:textId="3BA97E61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7,246.5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9661388" w14:textId="01363149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7,278.2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C082E3B" w14:textId="7A6CB008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7,076.8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0E287F1" w14:textId="34B1F1D2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6,321.1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D8601B7" w14:textId="1957450E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6,101.6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8FCA92A" w14:textId="7196BF98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4,623.3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FF2885F" w14:textId="3D73578B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3,545.1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66695BB" w14:textId="4447ED2F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3,850.4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88AEC17" w14:textId="6EAB2C11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**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490214D" w14:textId="5FB7FD88" w:rsidR="00E239AE" w:rsidRDefault="00740305" w:rsidP="00E239AE">
            <w:pPr>
              <w:ind w:firstLineChars="100" w:firstLine="200"/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  <w:r w:rsidR="00E239AE" w:rsidRPr="006825A5">
              <w:rPr>
                <w:sz w:val="20"/>
                <w:szCs w:val="20"/>
                <w:lang w:eastAsia="en-CA" w:bidi="ar-LB"/>
              </w:rPr>
              <w:t>*</w:t>
            </w:r>
          </w:p>
        </w:tc>
      </w:tr>
      <w:tr w:rsidR="00E239AE" w14:paraId="79033DA2" w14:textId="77777777" w:rsidTr="00D96825">
        <w:trPr>
          <w:trHeight w:val="49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66A7781" w14:textId="5E8ACED6" w:rsidR="00E239AE" w:rsidRDefault="00E239AE" w:rsidP="00E239AE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>
              <w:rPr>
                <w:b/>
                <w:bCs/>
                <w:sz w:val="20"/>
                <w:szCs w:val="20"/>
                <w:lang w:val="en-GB" w:eastAsia="zh-CN" w:bidi="ar-LB"/>
              </w:rPr>
              <w:t>142</w:t>
            </w:r>
            <w:r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ب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D776881" w14:textId="2884CFE4" w:rsidR="00E239AE" w:rsidRDefault="00740305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8F0F222" w14:textId="432BD575" w:rsidR="00E239AE" w:rsidRDefault="00740305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E85D0F3" w14:textId="7D6BEC5A" w:rsidR="00E239AE" w:rsidRDefault="00740305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EADE8DF" w14:textId="1BEF8F96" w:rsidR="00E239AE" w:rsidRDefault="00740305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0CB90C0" w14:textId="2BD04196" w:rsidR="00E239AE" w:rsidRDefault="00740305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C7CD225" w14:textId="59E18751" w:rsidR="00E239AE" w:rsidRDefault="00740305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B96985A" w14:textId="78DDB7AD" w:rsidR="00E239AE" w:rsidRDefault="00740305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B5FA1E7" w14:textId="5DDE547C" w:rsidR="00E239AE" w:rsidRDefault="00740305" w:rsidP="00E239AE">
            <w:pPr>
              <w:ind w:firstLineChars="100" w:firstLine="200"/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ED2FE0B" w14:textId="284A490C" w:rsidR="00E239AE" w:rsidRDefault="00740305" w:rsidP="00E239AE">
            <w:pPr>
              <w:ind w:firstLineChars="100" w:firstLine="200"/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F68F81C" w14:textId="08D0C86A" w:rsidR="00E239AE" w:rsidRDefault="00740305" w:rsidP="00E239AE">
            <w:pPr>
              <w:ind w:firstLineChars="100" w:firstLine="200"/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</w:p>
        </w:tc>
      </w:tr>
      <w:tr w:rsidR="00E239AE" w14:paraId="5FDA6BC9" w14:textId="77777777" w:rsidTr="00D96825">
        <w:trPr>
          <w:trHeight w:val="76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C606C9C" w14:textId="0F0EA448" w:rsidR="00E239AE" w:rsidRDefault="00E239AE" w:rsidP="00E239AE">
            <w:pPr>
              <w:bidi/>
              <w:jc w:val="lef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>
              <w:rPr>
                <w:sz w:val="20"/>
                <w:szCs w:val="20"/>
                <w:lang w:val="en-GB" w:eastAsia="zh-CN" w:bidi="ar-LB"/>
              </w:rPr>
              <w:t>142</w:t>
            </w:r>
            <w:r>
              <w:rPr>
                <w:sz w:val="20"/>
                <w:szCs w:val="20"/>
                <w:rtl/>
                <w:lang w:val="en-GB" w:eastAsia="zh-CN" w:bidi="ar-LB"/>
              </w:rPr>
              <w:t>ب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A3360C8" w14:textId="0999F297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1,224.3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014B6C4" w14:textId="76040822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1,110.5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5B45C70" w14:textId="397FAE8B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1,115.5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34B095C" w14:textId="2FA63703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756.3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0B2CBA3" w14:textId="0FAE9B0D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816.0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63B156A" w14:textId="7C9F5405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418.3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3B15E3E" w14:textId="1E5614D3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472.3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6796F74" w14:textId="5D8DE9A9" w:rsidR="00E239AE" w:rsidRDefault="00E239AE" w:rsidP="00E239AE">
            <w:pPr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 w:rsidRPr="006825A5">
              <w:rPr>
                <w:color w:val="000000"/>
                <w:sz w:val="20"/>
                <w:szCs w:val="20"/>
                <w:lang w:eastAsia="zh-CN" w:bidi="ar-LB"/>
              </w:rPr>
              <w:t>126.7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BB58371" w14:textId="35CD9A0B" w:rsidR="00E239AE" w:rsidRDefault="00E239AE" w:rsidP="00E239AE">
            <w:pPr>
              <w:jc w:val="right"/>
              <w:rPr>
                <w:sz w:val="20"/>
                <w:szCs w:val="20"/>
                <w:lang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**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D8058C6" w14:textId="7D4FDB4C" w:rsidR="00E239AE" w:rsidRDefault="00740305" w:rsidP="00E239AE">
            <w:pPr>
              <w:ind w:firstLineChars="100" w:firstLine="200"/>
              <w:jc w:val="right"/>
              <w:rPr>
                <w:color w:val="000000"/>
                <w:sz w:val="20"/>
                <w:szCs w:val="20"/>
                <w:lang w:eastAsia="zh-CN" w:bidi="ar-LB"/>
              </w:rPr>
            </w:pPr>
            <w:r>
              <w:rPr>
                <w:color w:val="000000"/>
                <w:sz w:val="20"/>
                <w:szCs w:val="20"/>
                <w:lang w:eastAsia="zh-CN" w:bidi="ar-LB"/>
              </w:rPr>
              <w:t xml:space="preserve"> </w:t>
            </w:r>
            <w:r w:rsidR="00E239AE" w:rsidRPr="006825A5">
              <w:rPr>
                <w:sz w:val="20"/>
                <w:szCs w:val="20"/>
                <w:lang w:eastAsia="en-CA" w:bidi="ar-LB"/>
              </w:rPr>
              <w:t>*</w:t>
            </w:r>
          </w:p>
        </w:tc>
      </w:tr>
      <w:tr w:rsidR="00E239AE" w14:paraId="4561CC8F" w14:textId="77777777" w:rsidTr="00D96825">
        <w:trPr>
          <w:trHeight w:val="121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965DF46" w14:textId="70775B5C" w:rsidR="00E239AE" w:rsidRDefault="00E239AE" w:rsidP="00E239AE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المجموع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43377CB" w14:textId="39F128D1" w:rsidR="00E239AE" w:rsidRDefault="00E239AE" w:rsidP="00E239AE">
            <w:pPr>
              <w:jc w:val="righ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24,298.4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58767C9" w14:textId="69C014A4" w:rsidR="00E239AE" w:rsidRDefault="00E239AE" w:rsidP="00E239AE">
            <w:pPr>
              <w:jc w:val="righ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24,682.6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6A556F9" w14:textId="4A37935E" w:rsidR="00E239AE" w:rsidRDefault="00E239AE" w:rsidP="00E239AE">
            <w:pPr>
              <w:jc w:val="righ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24,063.3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00656D7" w14:textId="6EF22A52" w:rsidR="00E239AE" w:rsidRDefault="00E239AE" w:rsidP="00E239AE">
            <w:pPr>
              <w:jc w:val="righ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23,216.1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E3E3B69" w14:textId="6B698E8A" w:rsidR="00E239AE" w:rsidRDefault="00E239AE" w:rsidP="00E239AE">
            <w:pPr>
              <w:jc w:val="righ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22,974.3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47A2C06" w14:textId="2BC68A3B" w:rsidR="00E239AE" w:rsidRDefault="00E239AE" w:rsidP="00E239AE">
            <w:pPr>
              <w:jc w:val="righ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17,842.9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DF7A5D7" w14:textId="0F17C33D" w:rsidR="00E239AE" w:rsidRDefault="00E239AE" w:rsidP="00E239AE">
            <w:pPr>
              <w:jc w:val="righ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15,626.2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0A203C5" w14:textId="14609513" w:rsidR="00E239AE" w:rsidRDefault="00E239AE" w:rsidP="00E239AE">
            <w:pPr>
              <w:jc w:val="righ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16,588.9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2776E2A" w14:textId="3A9B0EAA" w:rsidR="00E239AE" w:rsidRDefault="00E239AE" w:rsidP="00E239AE">
            <w:pPr>
              <w:jc w:val="righ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406.2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ACA13AE" w14:textId="17C0A0E5" w:rsidR="00E239AE" w:rsidRDefault="00E239AE" w:rsidP="00E239AE">
            <w:pPr>
              <w:jc w:val="righ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32,988.9</w:t>
            </w:r>
          </w:p>
        </w:tc>
      </w:tr>
    </w:tbl>
    <w:p w14:paraId="0EDA557E" w14:textId="52E75F0F" w:rsidR="00D96194" w:rsidRDefault="00081D10" w:rsidP="00740305">
      <w:pPr>
        <w:bidi/>
        <w:ind w:left="-563"/>
        <w:jc w:val="left"/>
        <w:rPr>
          <w:sz w:val="18"/>
          <w:szCs w:val="18"/>
          <w:rtl/>
          <w:lang w:val="en-GB" w:bidi="ar-LB"/>
        </w:rPr>
      </w:pPr>
      <w:r>
        <w:rPr>
          <w:sz w:val="18"/>
          <w:szCs w:val="18"/>
          <w:rtl/>
          <w:lang w:val="en-GB" w:bidi="ar-LB"/>
        </w:rPr>
        <w:t>*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إن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خط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أساس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إنتاج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الهيدروكلوروفلوروكربون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هو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122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29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طن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من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قدرات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استنفاد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الأوزون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و</w:t>
      </w:r>
      <w:r w:rsidR="0020697A" w:rsidRPr="000238C9">
        <w:rPr>
          <w:sz w:val="18"/>
          <w:szCs w:val="18"/>
          <w:rtl/>
          <w:lang w:val="en-GB" w:bidi="ar-LB"/>
        </w:rPr>
        <w:t>يتضمن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جميع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المواد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3551B4">
        <w:rPr>
          <w:sz w:val="18"/>
          <w:szCs w:val="18"/>
          <w:rtl/>
          <w:lang w:val="en-GB" w:bidi="ar-LB"/>
        </w:rPr>
        <w:t>ا</w:t>
      </w:r>
      <w:r w:rsidR="0020697A" w:rsidRPr="000238C9">
        <w:rPr>
          <w:sz w:val="18"/>
          <w:szCs w:val="18"/>
          <w:rtl/>
          <w:lang w:val="en-GB" w:bidi="ar-LB"/>
        </w:rPr>
        <w:t>لهيدروكلوروفلوروكربون</w:t>
      </w:r>
      <w:r w:rsidR="003551B4">
        <w:rPr>
          <w:sz w:val="18"/>
          <w:szCs w:val="18"/>
          <w:rtl/>
          <w:lang w:val="en-GB" w:bidi="ar-LB"/>
        </w:rPr>
        <w:t>ية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0697A" w:rsidRPr="000238C9">
        <w:rPr>
          <w:sz w:val="18"/>
          <w:szCs w:val="18"/>
          <w:rtl/>
          <w:lang w:val="en-GB" w:bidi="ar-LB"/>
        </w:rPr>
        <w:t>التي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0697A" w:rsidRPr="000238C9">
        <w:rPr>
          <w:sz w:val="18"/>
          <w:szCs w:val="18"/>
          <w:rtl/>
          <w:lang w:val="en-GB" w:bidi="ar-LB"/>
        </w:rPr>
        <w:t>أنتجتها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0697A" w:rsidRPr="000238C9">
        <w:rPr>
          <w:sz w:val="18"/>
          <w:szCs w:val="18"/>
          <w:rtl/>
          <w:lang w:val="en-GB" w:bidi="ar-LB"/>
        </w:rPr>
        <w:t>الصين،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44132" w:rsidRPr="000238C9">
        <w:rPr>
          <w:sz w:val="18"/>
          <w:szCs w:val="18"/>
          <w:rtl/>
          <w:lang w:val="en-GB" w:bidi="ar-LB"/>
        </w:rPr>
        <w:t>ولاسيما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44132" w:rsidRPr="000238C9">
        <w:rPr>
          <w:sz w:val="18"/>
          <w:szCs w:val="18"/>
          <w:rtl/>
          <w:lang w:val="en-GB" w:bidi="ar-LB"/>
        </w:rPr>
        <w:t>الهيدروكلوروفلوروكربون-</w:t>
      </w:r>
      <w:r w:rsidR="0020697A" w:rsidRPr="000238C9">
        <w:rPr>
          <w:sz w:val="18"/>
          <w:szCs w:val="18"/>
          <w:rtl/>
          <w:lang w:val="en-GB" w:bidi="ar-LB"/>
        </w:rPr>
        <w:t>22،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6B10C3">
        <w:rPr>
          <w:sz w:val="18"/>
          <w:szCs w:val="18"/>
          <w:rtl/>
          <w:lang w:val="en-GB" w:bidi="ar-LB"/>
        </w:rPr>
        <w:t>و</w:t>
      </w:r>
      <w:r w:rsidR="00E44132" w:rsidRPr="000238C9">
        <w:rPr>
          <w:sz w:val="18"/>
          <w:szCs w:val="18"/>
          <w:rtl/>
          <w:lang w:val="en-GB" w:bidi="ar-LB"/>
        </w:rPr>
        <w:t>الهيدروكلوروفلوروكربون-141</w:t>
      </w:r>
      <w:r w:rsidR="0020697A" w:rsidRPr="000238C9">
        <w:rPr>
          <w:sz w:val="18"/>
          <w:szCs w:val="18"/>
          <w:rtl/>
          <w:lang w:val="en-GB" w:bidi="ar-LB"/>
        </w:rPr>
        <w:t>ب،</w:t>
      </w:r>
      <w:r w:rsidR="00DB7F79">
        <w:rPr>
          <w:sz w:val="18"/>
          <w:szCs w:val="18"/>
          <w:rtl/>
          <w:lang w:val="en-GB" w:bidi="ar-LB"/>
        </w:rPr>
        <w:t>و</w:t>
      </w:r>
      <w:r w:rsidR="00E44132" w:rsidRPr="000238C9">
        <w:rPr>
          <w:sz w:val="18"/>
          <w:szCs w:val="18"/>
          <w:rtl/>
          <w:lang w:val="en-GB" w:bidi="ar-LB"/>
        </w:rPr>
        <w:t>الهيدروكلوروفلوروكربون-142</w:t>
      </w:r>
      <w:r w:rsidR="0020697A" w:rsidRPr="000238C9">
        <w:rPr>
          <w:sz w:val="18"/>
          <w:szCs w:val="18"/>
          <w:rtl/>
          <w:lang w:val="en-GB" w:bidi="ar-LB"/>
        </w:rPr>
        <w:t>ب،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44132" w:rsidRPr="000238C9">
        <w:rPr>
          <w:sz w:val="18"/>
          <w:szCs w:val="18"/>
          <w:rtl/>
          <w:lang w:val="en-GB" w:bidi="ar-LB"/>
        </w:rPr>
        <w:t>وبكمية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0697A" w:rsidRPr="000238C9">
        <w:rPr>
          <w:sz w:val="18"/>
          <w:szCs w:val="18"/>
          <w:rtl/>
          <w:lang w:val="en-GB" w:bidi="ar-LB"/>
        </w:rPr>
        <w:t>أقل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44132" w:rsidRPr="000238C9">
        <w:rPr>
          <w:sz w:val="18"/>
          <w:szCs w:val="18"/>
          <w:rtl/>
          <w:lang w:val="en-GB" w:bidi="ar-LB"/>
        </w:rPr>
        <w:t>الهيدروكلوروفلوروكربون</w:t>
      </w:r>
      <w:r w:rsidR="0020697A" w:rsidRPr="000238C9">
        <w:rPr>
          <w:sz w:val="18"/>
          <w:szCs w:val="18"/>
          <w:rtl/>
          <w:lang w:val="en-GB" w:bidi="ar-LB"/>
        </w:rPr>
        <w:t>-123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E44132" w:rsidRPr="000238C9">
        <w:rPr>
          <w:sz w:val="18"/>
          <w:szCs w:val="18"/>
          <w:rtl/>
          <w:lang w:val="en-GB" w:bidi="ar-LB"/>
        </w:rPr>
        <w:t>والهيدروكلوروفلوروكربون-</w:t>
      </w:r>
      <w:r w:rsidR="0020697A" w:rsidRPr="000238C9">
        <w:rPr>
          <w:sz w:val="18"/>
          <w:szCs w:val="18"/>
          <w:rtl/>
          <w:lang w:val="en-GB" w:bidi="ar-LB"/>
        </w:rPr>
        <w:t>-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0697A" w:rsidRPr="000238C9">
        <w:rPr>
          <w:sz w:val="18"/>
          <w:szCs w:val="18"/>
          <w:rtl/>
          <w:lang w:val="en-GB" w:bidi="ar-LB"/>
        </w:rPr>
        <w:t>124.</w:t>
      </w:r>
    </w:p>
    <w:p w14:paraId="5B221BC4" w14:textId="05F87AA6" w:rsidR="0022678F" w:rsidRDefault="006B10C3" w:rsidP="00740305">
      <w:pPr>
        <w:bidi/>
        <w:ind w:left="-563"/>
        <w:jc w:val="left"/>
        <w:rPr>
          <w:sz w:val="18"/>
          <w:szCs w:val="18"/>
          <w:rtl/>
          <w:lang w:val="en-GB" w:bidi="ar-LB"/>
        </w:rPr>
      </w:pPr>
      <w:r>
        <w:rPr>
          <w:sz w:val="18"/>
          <w:szCs w:val="18"/>
          <w:rtl/>
          <w:lang w:val="en-GB" w:bidi="ar-LB"/>
        </w:rPr>
        <w:t>**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حتى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7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أكتوبر/تشرين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الأول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2024،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لم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تقدم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بيانات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المادة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7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من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الصين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وجمهورية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كوريا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الشعبية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الديمقراطية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والهند.</w:t>
      </w:r>
    </w:p>
    <w:p w14:paraId="577AB8D3" w14:textId="77777777" w:rsidR="0022678F" w:rsidRDefault="0022678F">
      <w:pPr>
        <w:jc w:val="left"/>
        <w:rPr>
          <w:sz w:val="18"/>
          <w:szCs w:val="18"/>
          <w:rtl/>
          <w:lang w:val="en-GB" w:bidi="ar-LB"/>
        </w:rPr>
      </w:pPr>
      <w:r>
        <w:rPr>
          <w:sz w:val="18"/>
          <w:szCs w:val="18"/>
          <w:rtl/>
          <w:lang w:val="en-GB" w:bidi="ar-LB"/>
        </w:rPr>
        <w:br w:type="page"/>
      </w:r>
    </w:p>
    <w:p w14:paraId="7B16BF64" w14:textId="0FA8E3F2" w:rsidR="00E44132" w:rsidRPr="00DB7F79" w:rsidRDefault="006B10C3" w:rsidP="00E44132">
      <w:pPr>
        <w:pStyle w:val="Heading1"/>
        <w:bidi/>
        <w:rPr>
          <w:sz w:val="26"/>
          <w:szCs w:val="26"/>
          <w:lang w:val="en-GB" w:bidi="ar-LB"/>
        </w:rPr>
      </w:pPr>
      <w:r w:rsidRPr="00DB7F79">
        <w:rPr>
          <w:sz w:val="26"/>
          <w:szCs w:val="26"/>
          <w:rtl/>
          <w:lang w:val="en-GB" w:bidi="ar-LB"/>
        </w:rPr>
        <w:lastRenderedPageBreak/>
        <w:t>تمت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B7F79">
        <w:rPr>
          <w:sz w:val="26"/>
          <w:szCs w:val="26"/>
          <w:rtl/>
          <w:lang w:val="en-GB" w:bidi="ar-LB"/>
        </w:rPr>
        <w:t>الموافقة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44132" w:rsidRPr="00DB7F79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44132" w:rsidRPr="00DB7F79">
        <w:rPr>
          <w:sz w:val="26"/>
          <w:szCs w:val="26"/>
          <w:rtl/>
          <w:lang w:val="en-GB" w:bidi="ar-LB"/>
        </w:rPr>
        <w:t>خطة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44132" w:rsidRPr="00DB7F79">
        <w:rPr>
          <w:sz w:val="26"/>
          <w:szCs w:val="26"/>
          <w:rtl/>
          <w:lang w:val="en-GB" w:bidi="ar-LB"/>
        </w:rPr>
        <w:t>إدارة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44132" w:rsidRPr="00DB7F79">
        <w:rPr>
          <w:sz w:val="26"/>
          <w:szCs w:val="26"/>
          <w:rtl/>
          <w:lang w:val="en-GB" w:bidi="ar-LB"/>
        </w:rPr>
        <w:t>إزالة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44132" w:rsidRPr="00DB7F79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44132" w:rsidRPr="00DB7F79">
        <w:rPr>
          <w:sz w:val="26"/>
          <w:szCs w:val="26"/>
          <w:rtl/>
          <w:lang w:val="en-GB" w:bidi="ar-LB"/>
        </w:rPr>
        <w:t>الهيدروكلوروفلوروكربون</w:t>
      </w:r>
      <w:r w:rsidRPr="00DB7F79">
        <w:rPr>
          <w:sz w:val="26"/>
          <w:szCs w:val="26"/>
          <w:rtl/>
          <w:lang w:val="en-GB" w:bidi="ar-LB"/>
        </w:rPr>
        <w:t>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44132" w:rsidRPr="00DB7F79">
        <w:rPr>
          <w:sz w:val="26"/>
          <w:szCs w:val="26"/>
          <w:rtl/>
          <w:lang w:val="en-GB" w:bidi="ar-LB"/>
        </w:rPr>
        <w:t>لبلد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44132" w:rsidRPr="00DB7F79">
        <w:rPr>
          <w:sz w:val="26"/>
          <w:szCs w:val="26"/>
          <w:rtl/>
          <w:lang w:val="en-GB" w:bidi="ar-LB"/>
        </w:rPr>
        <w:t>واحد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44132" w:rsidRPr="00DB7F79">
        <w:rPr>
          <w:sz w:val="26"/>
          <w:szCs w:val="26"/>
          <w:rtl/>
          <w:lang w:val="en-GB" w:bidi="ar-LB"/>
        </w:rPr>
        <w:t>(الصين).</w:t>
      </w:r>
      <w:r w:rsidR="00740305">
        <w:rPr>
          <w:rStyle w:val="FootnoteReference"/>
          <w:bCs/>
          <w:sz w:val="26"/>
          <w:szCs w:val="26"/>
          <w:rtl/>
          <w:lang w:val="en-GB" w:bidi="ar-LB"/>
        </w:rPr>
        <w:t xml:space="preserve"> </w:t>
      </w:r>
      <w:r w:rsidR="00E44132" w:rsidRPr="00DB7F79">
        <w:rPr>
          <w:rStyle w:val="FootnoteReference"/>
          <w:bCs/>
          <w:sz w:val="26"/>
          <w:szCs w:val="26"/>
          <w:lang w:val="en-GB" w:bidi="ar-LB"/>
        </w:rPr>
        <w:footnoteReference w:id="10"/>
      </w:r>
    </w:p>
    <w:p w14:paraId="1D3E79FB" w14:textId="3AF00DFD" w:rsidR="00C618DA" w:rsidRDefault="00E44132" w:rsidP="0015238C">
      <w:pPr>
        <w:pStyle w:val="Heading1"/>
        <w:bidi/>
        <w:rPr>
          <w:sz w:val="26"/>
          <w:szCs w:val="26"/>
          <w:lang w:val="en-GB" w:bidi="ar-LB"/>
        </w:rPr>
      </w:pPr>
      <w:r w:rsidRPr="0015238C">
        <w:rPr>
          <w:sz w:val="26"/>
          <w:szCs w:val="26"/>
          <w:rtl/>
          <w:lang w:val="en-GB" w:bidi="ar-LB"/>
        </w:rPr>
        <w:t>أبلغ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C6828" w:rsidRPr="0015238C">
        <w:rPr>
          <w:sz w:val="26"/>
          <w:szCs w:val="26"/>
          <w:rtl/>
          <w:lang w:val="en-GB" w:bidi="ar-LB"/>
        </w:rPr>
        <w:t>بلد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C6828" w:rsidRPr="0015238C">
        <w:rPr>
          <w:sz w:val="26"/>
          <w:szCs w:val="26"/>
          <w:rtl/>
          <w:lang w:val="en-GB" w:bidi="ar-LB"/>
        </w:rPr>
        <w:t>واحد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C6828" w:rsidRPr="0015238C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5،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جمهورية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كوريا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15FF7" w:rsidRPr="0015238C">
        <w:rPr>
          <w:sz w:val="26"/>
          <w:szCs w:val="26"/>
          <w:rtl/>
          <w:lang w:val="en-GB" w:bidi="ar-LB"/>
        </w:rPr>
        <w:t>الشعبية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B10C3" w:rsidRPr="0015238C">
        <w:rPr>
          <w:sz w:val="26"/>
          <w:szCs w:val="26"/>
          <w:rtl/>
          <w:lang w:val="en-GB" w:bidi="ar-LB"/>
        </w:rPr>
        <w:t>الديمقراطية</w:t>
      </w:r>
      <w:r w:rsidRPr="0015238C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15FF7" w:rsidRPr="0015238C">
        <w:rPr>
          <w:sz w:val="26"/>
          <w:szCs w:val="26"/>
          <w:rtl/>
          <w:lang w:val="en-GB" w:bidi="ar-LB"/>
        </w:rPr>
        <w:t>إنتاج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15FF7" w:rsidRPr="0015238C">
        <w:rPr>
          <w:sz w:val="26"/>
          <w:szCs w:val="26"/>
          <w:rtl/>
          <w:lang w:val="en-GB" w:bidi="ar-LB"/>
        </w:rPr>
        <w:t>24.79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15FF7" w:rsidRPr="0015238C">
        <w:rPr>
          <w:sz w:val="26"/>
          <w:szCs w:val="26"/>
          <w:rtl/>
          <w:lang w:val="en-GB" w:bidi="ar-LB"/>
        </w:rPr>
        <w:t>طن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36900" w:rsidRPr="0015238C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15FF7" w:rsidRPr="0015238C">
        <w:rPr>
          <w:sz w:val="26"/>
          <w:szCs w:val="26"/>
          <w:rtl/>
          <w:lang w:val="en-GB" w:bidi="ar-LB"/>
        </w:rPr>
        <w:t>قدرات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استنفاد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الأوزون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15FF7" w:rsidRPr="0015238C">
        <w:rPr>
          <w:sz w:val="26"/>
          <w:szCs w:val="26"/>
          <w:rtl/>
          <w:lang w:val="en-GB" w:bidi="ar-LB"/>
        </w:rPr>
        <w:t>الهيدروكلوروفلوروكربون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2022،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وهو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36900" w:rsidRPr="0015238C">
        <w:rPr>
          <w:sz w:val="26"/>
          <w:szCs w:val="26"/>
          <w:rtl/>
          <w:lang w:val="en-GB" w:bidi="ar-LB"/>
        </w:rPr>
        <w:t>يقل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36900" w:rsidRPr="0015238C">
        <w:rPr>
          <w:sz w:val="26"/>
          <w:szCs w:val="26"/>
          <w:rtl/>
          <w:lang w:val="en-GB" w:bidi="ar-LB"/>
        </w:rPr>
        <w:t>ع</w:t>
      </w:r>
      <w:r w:rsidRPr="0015238C">
        <w:rPr>
          <w:sz w:val="26"/>
          <w:szCs w:val="26"/>
          <w:rtl/>
          <w:lang w:val="en-GB" w:bidi="ar-LB"/>
        </w:rPr>
        <w:t>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36900" w:rsidRPr="0015238C">
        <w:rPr>
          <w:sz w:val="26"/>
          <w:szCs w:val="26"/>
          <w:rtl/>
          <w:lang w:val="en-GB" w:bidi="ar-LB"/>
        </w:rPr>
        <w:t>هدف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36900" w:rsidRPr="0015238C">
        <w:rPr>
          <w:sz w:val="26"/>
          <w:szCs w:val="26"/>
          <w:rtl/>
          <w:lang w:val="en-GB" w:bidi="ar-LB"/>
        </w:rPr>
        <w:t>ا</w:t>
      </w:r>
      <w:r w:rsidRPr="0015238C">
        <w:rPr>
          <w:sz w:val="26"/>
          <w:szCs w:val="26"/>
          <w:rtl/>
          <w:lang w:val="en-GB" w:bidi="ar-LB"/>
        </w:rPr>
        <w:t>لإنتاج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36900" w:rsidRPr="0015238C">
        <w:rPr>
          <w:sz w:val="26"/>
          <w:szCs w:val="26"/>
          <w:rtl/>
          <w:lang w:val="en-GB" w:bidi="ar-LB"/>
        </w:rPr>
        <w:t>الوارد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خطة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العمل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المقرر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32/6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3FA8" w:rsidRPr="0015238C">
        <w:rPr>
          <w:sz w:val="26"/>
          <w:szCs w:val="26"/>
          <w:rtl/>
          <w:lang w:val="en-GB" w:bidi="ar-LB"/>
        </w:rPr>
        <w:t>للأطراف</w:t>
      </w:r>
      <w:r w:rsidRPr="0015238C">
        <w:rPr>
          <w:sz w:val="26"/>
          <w:szCs w:val="26"/>
          <w:rtl/>
          <w:lang w:val="en-GB" w:bidi="ar-LB"/>
        </w:rPr>
        <w:t>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36900" w:rsidRPr="0015238C">
        <w:rPr>
          <w:sz w:val="26"/>
          <w:szCs w:val="26"/>
          <w:rtl/>
          <w:lang w:val="en-GB" w:bidi="ar-LB"/>
        </w:rPr>
        <w:t>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لم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يقدم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البلد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معلومات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15FF7" w:rsidRPr="0015238C">
        <w:rPr>
          <w:sz w:val="26"/>
          <w:szCs w:val="26"/>
          <w:rtl/>
          <w:lang w:val="en-GB" w:bidi="ar-LB"/>
        </w:rPr>
        <w:t>ا</w:t>
      </w:r>
      <w:r w:rsidRPr="0015238C">
        <w:rPr>
          <w:sz w:val="26"/>
          <w:szCs w:val="26"/>
          <w:rtl/>
          <w:lang w:val="en-GB" w:bidi="ar-LB"/>
        </w:rPr>
        <w:t>لانحرافات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جداول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الرقابة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15238C">
        <w:rPr>
          <w:sz w:val="26"/>
          <w:szCs w:val="26"/>
          <w:rtl/>
          <w:lang w:val="en-GB" w:bidi="ar-LB"/>
        </w:rPr>
        <w:t>2021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كما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طلب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35/18،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ولم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يتمكن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إرسال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ممثلين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لحضور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الاجتماع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السادس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والأربعين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للفريق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العامل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مفتوح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العضوية.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ولهذا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اعتمدت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لجنة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التوصية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72/3،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3FA8" w:rsidRPr="0015238C">
        <w:rPr>
          <w:sz w:val="26"/>
          <w:szCs w:val="26"/>
          <w:rtl/>
          <w:lang w:val="en-GB" w:bidi="ar-LB"/>
        </w:rPr>
        <w:t>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أشارت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فيها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إلى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تقدير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تقديم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الطرف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جميع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7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3FA8" w:rsidRPr="0015238C">
        <w:rPr>
          <w:sz w:val="26"/>
          <w:szCs w:val="26"/>
          <w:rtl/>
          <w:lang w:val="en-GB" w:bidi="ar-LB"/>
        </w:rPr>
        <w:t>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كانت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معلقة،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مما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يؤكد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التزامه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بجميع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التزاماته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لعام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2022،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الواردة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خطة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العمل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والعودة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إلى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الامتثال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المعتمد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32/6.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ومع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ذلك،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لاحظت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مع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قلق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بالغ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الطرف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لم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يقدم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تفسيرا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85A1A" w:rsidRPr="0015238C">
        <w:rPr>
          <w:sz w:val="26"/>
          <w:szCs w:val="26"/>
          <w:rtl/>
          <w:lang w:val="en-GB" w:bidi="ar-LB"/>
        </w:rPr>
        <w:t>للإنحرافات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التزاماته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لعام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2021.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وحثت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الطرف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تقديم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تفسير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للإنحرافات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وجه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السرعة،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بحيث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لا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يتجاوز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15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سبتمبر/أيلول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2024،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وكلما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كان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ممكنا،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تقديم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خطة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عمل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منقحة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وكذلك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تقرير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3FA8" w:rsidRPr="0015238C">
        <w:rPr>
          <w:sz w:val="26"/>
          <w:szCs w:val="26"/>
          <w:rtl/>
          <w:lang w:val="en-GB" w:bidi="ar-LB"/>
        </w:rPr>
        <w:t>مرحلي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الجهود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3FA8" w:rsidRPr="0015238C">
        <w:rPr>
          <w:sz w:val="26"/>
          <w:szCs w:val="26"/>
          <w:rtl/>
          <w:lang w:val="en-GB" w:bidi="ar-LB"/>
        </w:rPr>
        <w:t>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نفذت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أجل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سياسات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وطنية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اضافية،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كما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ورد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خطة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عمله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للعودة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إلى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الامتثال،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ولنظر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لجنة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التنفيذ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اجتماعها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الثالث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5758E" w:rsidRPr="0015238C">
        <w:rPr>
          <w:sz w:val="26"/>
          <w:szCs w:val="26"/>
          <w:rtl/>
          <w:lang w:val="en-GB" w:bidi="ar-LB"/>
        </w:rPr>
        <w:t>والسبعين.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ووافقت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لجنة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أيضا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الرصد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ع</w:t>
      </w:r>
      <w:r w:rsidR="0015238C">
        <w:rPr>
          <w:sz w:val="26"/>
          <w:szCs w:val="26"/>
          <w:rtl/>
          <w:lang w:val="en-GB" w:bidi="ar-LB"/>
        </w:rPr>
        <w:t>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كثب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للتقدم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الذي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يحرزه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الطرف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خطة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العمل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وإزالة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الهيدروكلوروفلوروكربونية،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وذكرت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الطرف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بالمقرر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35/18.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وحتى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اليوم،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لم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يقدم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الطرف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المعلومات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الضرورية،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كما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يحث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ذلك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35/18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والتوصية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72/3.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3FA8" w:rsidRPr="0015238C">
        <w:rPr>
          <w:sz w:val="26"/>
          <w:szCs w:val="26"/>
          <w:rtl/>
          <w:lang w:val="en-GB" w:bidi="ar-LB"/>
        </w:rPr>
        <w:t>وبالإضافة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إلى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ذلك،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لم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يقدم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الطرف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حتى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الآن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بياناته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7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لعام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4E2B" w:rsidRPr="0015238C">
        <w:rPr>
          <w:sz w:val="26"/>
          <w:szCs w:val="26"/>
          <w:rtl/>
          <w:lang w:val="en-GB" w:bidi="ar-LB"/>
        </w:rPr>
        <w:t>2023</w:t>
      </w:r>
      <w:r w:rsidR="00C94E2B">
        <w:rPr>
          <w:sz w:val="26"/>
          <w:szCs w:val="26"/>
          <w:rtl/>
          <w:lang w:val="en-GB" w:bidi="ar-LB"/>
        </w:rPr>
        <w:t>.</w:t>
      </w:r>
    </w:p>
    <w:p w14:paraId="6E249D39" w14:textId="10F461A2" w:rsidR="00E44132" w:rsidRPr="00C94E2B" w:rsidRDefault="00C618DA" w:rsidP="00C618DA">
      <w:pPr>
        <w:pStyle w:val="Heading1"/>
        <w:bidi/>
        <w:rPr>
          <w:sz w:val="26"/>
          <w:szCs w:val="26"/>
          <w:lang w:val="en-GB" w:bidi="ar-LB"/>
        </w:rPr>
      </w:pPr>
      <w:r>
        <w:rPr>
          <w:sz w:val="26"/>
          <w:szCs w:val="26"/>
          <w:rtl/>
          <w:lang w:val="en-GB" w:bidi="ar-LB"/>
        </w:rPr>
        <w:t>وحتى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7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أكتوبر/تشرين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الأول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2024،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لم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تتاح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7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إنتاج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للأمانة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بلدين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كبيرين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منتجين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للهيدروفلوروكربون.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ولهذا،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لم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تضمن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الأمانة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معلومات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إنتاج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هذه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الوثيقة.</w:t>
      </w:r>
      <w:r w:rsidR="00740305">
        <w:rPr>
          <w:sz w:val="26"/>
          <w:szCs w:val="26"/>
          <w:rtl/>
          <w:lang w:val="en-GB" w:bidi="ar-LB"/>
        </w:rPr>
        <w:t xml:space="preserve"> </w:t>
      </w:r>
    </w:p>
    <w:p w14:paraId="460F2FB5" w14:textId="340FFE0C" w:rsidR="00B87561" w:rsidRPr="00E069BF" w:rsidRDefault="00B87561" w:rsidP="002A28BD">
      <w:pPr>
        <w:bidi/>
        <w:spacing w:after="240"/>
        <w:rPr>
          <w:bCs/>
          <w:sz w:val="26"/>
          <w:szCs w:val="26"/>
          <w:rtl/>
          <w:lang w:val="en-GB" w:bidi="ar-LB"/>
        </w:rPr>
      </w:pPr>
      <w:r w:rsidRPr="00E069BF">
        <w:rPr>
          <w:bCs/>
          <w:sz w:val="26"/>
          <w:szCs w:val="26"/>
          <w:rtl/>
          <w:lang w:val="en-GB" w:bidi="ar-LB"/>
        </w:rPr>
        <w:t>باء-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E069BF">
        <w:rPr>
          <w:bCs/>
          <w:sz w:val="26"/>
          <w:szCs w:val="26"/>
          <w:rtl/>
          <w:lang w:val="en-GB" w:bidi="ar-LB"/>
        </w:rPr>
        <w:t>قطاع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E069BF">
        <w:rPr>
          <w:bCs/>
          <w:sz w:val="26"/>
          <w:szCs w:val="26"/>
          <w:rtl/>
          <w:lang w:val="en-GB" w:bidi="ar-LB"/>
        </w:rPr>
        <w:t>الاستهلاك</w:t>
      </w:r>
    </w:p>
    <w:p w14:paraId="204572A3" w14:textId="06C5A3F7" w:rsidR="00B87561" w:rsidRPr="00E069BF" w:rsidRDefault="00B87561" w:rsidP="000B1BEF">
      <w:pPr>
        <w:pStyle w:val="Heading1"/>
        <w:numPr>
          <w:ilvl w:val="0"/>
          <w:numId w:val="0"/>
        </w:numPr>
        <w:tabs>
          <w:tab w:val="left" w:pos="720"/>
        </w:tabs>
        <w:bidi/>
        <w:rPr>
          <w:b/>
          <w:i/>
          <w:sz w:val="26"/>
          <w:szCs w:val="26"/>
          <w:u w:val="single"/>
          <w:rtl/>
          <w:lang w:val="en-GB" w:bidi="ar-LB"/>
        </w:rPr>
      </w:pPr>
      <w:r w:rsidRPr="00E069BF">
        <w:rPr>
          <w:b/>
          <w:i/>
          <w:sz w:val="26"/>
          <w:szCs w:val="26"/>
          <w:u w:val="single"/>
          <w:rtl/>
          <w:lang w:val="en-GB" w:bidi="ar-LB"/>
        </w:rPr>
        <w:t>المواد</w:t>
      </w:r>
      <w:r w:rsidR="00740305">
        <w:rPr>
          <w:b/>
          <w:i/>
          <w:sz w:val="26"/>
          <w:szCs w:val="26"/>
          <w:u w:val="single"/>
          <w:rtl/>
          <w:lang w:val="en-GB" w:bidi="ar-LB"/>
        </w:rPr>
        <w:t xml:space="preserve"> </w:t>
      </w:r>
      <w:r w:rsidR="00923A17" w:rsidRPr="00E069BF">
        <w:rPr>
          <w:b/>
          <w:i/>
          <w:sz w:val="26"/>
          <w:szCs w:val="26"/>
          <w:u w:val="single"/>
          <w:rtl/>
          <w:lang w:val="en-GB" w:bidi="ar-LB"/>
        </w:rPr>
        <w:t>الكلوروفلوروكربونية</w:t>
      </w:r>
      <w:r w:rsidR="00740305">
        <w:rPr>
          <w:b/>
          <w:i/>
          <w:sz w:val="26"/>
          <w:szCs w:val="26"/>
          <w:u w:val="single"/>
          <w:rtl/>
          <w:lang w:val="en-GB" w:bidi="ar-LB"/>
        </w:rPr>
        <w:t xml:space="preserve"> </w:t>
      </w:r>
      <w:r w:rsidR="00923A17" w:rsidRPr="00E069BF">
        <w:rPr>
          <w:b/>
          <w:i/>
          <w:sz w:val="26"/>
          <w:szCs w:val="26"/>
          <w:u w:val="single"/>
          <w:rtl/>
          <w:lang w:val="en-GB" w:bidi="ar-LB"/>
        </w:rPr>
        <w:t>والهالونات</w:t>
      </w:r>
      <w:r w:rsidR="00740305">
        <w:rPr>
          <w:b/>
          <w:i/>
          <w:sz w:val="26"/>
          <w:szCs w:val="26"/>
          <w:u w:val="single"/>
          <w:rtl/>
          <w:lang w:val="en-GB" w:bidi="ar-LB"/>
        </w:rPr>
        <w:t xml:space="preserve"> </w:t>
      </w:r>
      <w:r w:rsidR="00923A17" w:rsidRPr="00E069BF">
        <w:rPr>
          <w:b/>
          <w:i/>
          <w:sz w:val="26"/>
          <w:szCs w:val="26"/>
          <w:u w:val="single"/>
          <w:rtl/>
          <w:lang w:val="en-GB" w:bidi="ar-LB"/>
        </w:rPr>
        <w:t>ورابع</w:t>
      </w:r>
      <w:r w:rsidR="00740305">
        <w:rPr>
          <w:b/>
          <w:i/>
          <w:sz w:val="26"/>
          <w:szCs w:val="26"/>
          <w:u w:val="single"/>
          <w:rtl/>
          <w:lang w:val="en-GB" w:bidi="ar-LB"/>
        </w:rPr>
        <w:t xml:space="preserve"> </w:t>
      </w:r>
      <w:r w:rsidR="00923A17" w:rsidRPr="00E069BF">
        <w:rPr>
          <w:b/>
          <w:i/>
          <w:sz w:val="26"/>
          <w:szCs w:val="26"/>
          <w:u w:val="single"/>
          <w:rtl/>
          <w:lang w:val="en-GB" w:bidi="ar-LB"/>
        </w:rPr>
        <w:t>كلوريد</w:t>
      </w:r>
      <w:r w:rsidR="00740305">
        <w:rPr>
          <w:b/>
          <w:i/>
          <w:sz w:val="26"/>
          <w:szCs w:val="26"/>
          <w:u w:val="single"/>
          <w:rtl/>
          <w:lang w:val="en-GB" w:bidi="ar-LB"/>
        </w:rPr>
        <w:t xml:space="preserve"> </w:t>
      </w:r>
      <w:r w:rsidR="00923A17" w:rsidRPr="00E069BF">
        <w:rPr>
          <w:b/>
          <w:i/>
          <w:sz w:val="26"/>
          <w:szCs w:val="26"/>
          <w:u w:val="single"/>
          <w:rtl/>
          <w:lang w:val="en-GB" w:bidi="ar-LB"/>
        </w:rPr>
        <w:t>الكربون</w:t>
      </w:r>
      <w:r w:rsidR="00740305">
        <w:rPr>
          <w:b/>
          <w:i/>
          <w:sz w:val="26"/>
          <w:szCs w:val="26"/>
          <w:u w:val="single"/>
          <w:rtl/>
          <w:lang w:val="en-GB" w:bidi="ar-LB"/>
        </w:rPr>
        <w:t xml:space="preserve"> </w:t>
      </w:r>
      <w:r w:rsidR="00923A17" w:rsidRPr="00E069BF">
        <w:rPr>
          <w:b/>
          <w:i/>
          <w:sz w:val="26"/>
          <w:szCs w:val="26"/>
          <w:u w:val="single"/>
          <w:rtl/>
          <w:lang w:val="en-GB" w:bidi="ar-LB"/>
        </w:rPr>
        <w:t>وبروميد</w:t>
      </w:r>
      <w:r w:rsidR="00740305">
        <w:rPr>
          <w:b/>
          <w:i/>
          <w:sz w:val="26"/>
          <w:szCs w:val="26"/>
          <w:u w:val="single"/>
          <w:rtl/>
          <w:lang w:val="en-GB" w:bidi="ar-LB"/>
        </w:rPr>
        <w:t xml:space="preserve"> </w:t>
      </w:r>
      <w:r w:rsidR="00923A17" w:rsidRPr="00E069BF">
        <w:rPr>
          <w:b/>
          <w:i/>
          <w:sz w:val="26"/>
          <w:szCs w:val="26"/>
          <w:u w:val="single"/>
          <w:rtl/>
          <w:lang w:val="en-GB" w:bidi="ar-LB"/>
        </w:rPr>
        <w:t>الم</w:t>
      </w:r>
      <w:r w:rsidR="00250759" w:rsidRPr="00E069BF">
        <w:rPr>
          <w:b/>
          <w:i/>
          <w:sz w:val="26"/>
          <w:szCs w:val="26"/>
          <w:u w:val="single"/>
          <w:rtl/>
          <w:lang w:val="en-GB" w:bidi="ar-LB"/>
        </w:rPr>
        <w:t>ي</w:t>
      </w:r>
      <w:r w:rsidR="00923A17" w:rsidRPr="00E069BF">
        <w:rPr>
          <w:b/>
          <w:i/>
          <w:sz w:val="26"/>
          <w:szCs w:val="26"/>
          <w:u w:val="single"/>
          <w:rtl/>
          <w:lang w:val="en-GB" w:bidi="ar-LB"/>
        </w:rPr>
        <w:t>ثيل</w:t>
      </w:r>
      <w:r w:rsidR="00740305">
        <w:rPr>
          <w:b/>
          <w:i/>
          <w:sz w:val="26"/>
          <w:szCs w:val="26"/>
          <w:u w:val="single"/>
          <w:rtl/>
          <w:lang w:val="en-GB" w:bidi="ar-LB"/>
        </w:rPr>
        <w:t xml:space="preserve"> </w:t>
      </w:r>
      <w:r w:rsidR="000B1BEF" w:rsidRPr="00E069BF">
        <w:rPr>
          <w:b/>
          <w:i/>
          <w:sz w:val="26"/>
          <w:szCs w:val="26"/>
          <w:u w:val="single"/>
          <w:rtl/>
          <w:lang w:val="en-GB" w:bidi="ar-LB"/>
        </w:rPr>
        <w:t>وكلوروفورم</w:t>
      </w:r>
      <w:r w:rsidR="00740305">
        <w:rPr>
          <w:b/>
          <w:i/>
          <w:sz w:val="26"/>
          <w:szCs w:val="26"/>
          <w:u w:val="single"/>
          <w:rtl/>
          <w:lang w:val="en-GB" w:bidi="ar-LB"/>
        </w:rPr>
        <w:t xml:space="preserve"> </w:t>
      </w:r>
      <w:r w:rsidR="000B1BEF" w:rsidRPr="00E069BF">
        <w:rPr>
          <w:b/>
          <w:i/>
          <w:sz w:val="26"/>
          <w:szCs w:val="26"/>
          <w:u w:val="single"/>
          <w:rtl/>
          <w:lang w:val="en-GB" w:bidi="ar-LB"/>
        </w:rPr>
        <w:t>الميثيل</w:t>
      </w:r>
    </w:p>
    <w:p w14:paraId="6DD604DD" w14:textId="784405C7" w:rsidR="00923A17" w:rsidRPr="00E069BF" w:rsidRDefault="00B46819" w:rsidP="00250759">
      <w:pPr>
        <w:pStyle w:val="Heading1"/>
        <w:bidi/>
        <w:rPr>
          <w:sz w:val="26"/>
          <w:szCs w:val="26"/>
          <w:lang w:val="en-GB" w:bidi="ar-LB"/>
        </w:rPr>
      </w:pPr>
      <w:r w:rsidRPr="00E069BF">
        <w:rPr>
          <w:sz w:val="26"/>
          <w:szCs w:val="26"/>
          <w:rtl/>
          <w:lang w:val="en-GB" w:bidi="ar-LB"/>
        </w:rPr>
        <w:t>أبلغت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جميع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عدم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الكلوروفلوروكربونية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والهالونات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50759" w:rsidRPr="00E069BF">
        <w:rPr>
          <w:sz w:val="26"/>
          <w:szCs w:val="26"/>
          <w:rtl/>
          <w:lang w:val="en-GB" w:bidi="ar-LB"/>
        </w:rPr>
        <w:t>وبروميد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50759" w:rsidRPr="00E069BF">
        <w:rPr>
          <w:sz w:val="26"/>
          <w:szCs w:val="26"/>
          <w:rtl/>
          <w:lang w:val="en-GB" w:bidi="ar-LB"/>
        </w:rPr>
        <w:t>الميثيل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50759" w:rsidRPr="00E069BF">
        <w:rPr>
          <w:b/>
          <w:i/>
          <w:sz w:val="26"/>
          <w:szCs w:val="26"/>
          <w:rtl/>
          <w:lang w:val="en-GB" w:bidi="ar-LB"/>
        </w:rPr>
        <w:t>وكلوروفورم</w:t>
      </w:r>
      <w:r w:rsidR="00740305">
        <w:rPr>
          <w:b/>
          <w:i/>
          <w:sz w:val="26"/>
          <w:szCs w:val="26"/>
          <w:rtl/>
          <w:lang w:val="en-GB" w:bidi="ar-LB"/>
        </w:rPr>
        <w:t xml:space="preserve"> </w:t>
      </w:r>
      <w:r w:rsidR="00250759" w:rsidRPr="00E069BF">
        <w:rPr>
          <w:b/>
          <w:i/>
          <w:sz w:val="26"/>
          <w:szCs w:val="26"/>
          <w:rtl/>
          <w:lang w:val="en-GB" w:bidi="ar-LB"/>
        </w:rPr>
        <w:t>الميثيل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2022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50759" w:rsidRPr="00E069BF">
        <w:rPr>
          <w:sz w:val="26"/>
          <w:szCs w:val="26"/>
          <w:rtl/>
          <w:lang w:val="en-GB" w:bidi="ar-LB"/>
        </w:rPr>
        <w:t>أ</w:t>
      </w:r>
      <w:r w:rsidRPr="00E069BF">
        <w:rPr>
          <w:sz w:val="26"/>
          <w:szCs w:val="26"/>
          <w:rtl/>
          <w:lang w:val="en-GB" w:bidi="ar-LB"/>
        </w:rPr>
        <w:t>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2023.</w:t>
      </w:r>
    </w:p>
    <w:p w14:paraId="41C11FB6" w14:textId="4154C5D7" w:rsidR="00B46819" w:rsidRPr="00E069BF" w:rsidRDefault="00B46819" w:rsidP="00CC06D8">
      <w:pPr>
        <w:pStyle w:val="Heading1"/>
        <w:bidi/>
        <w:rPr>
          <w:sz w:val="26"/>
          <w:szCs w:val="26"/>
          <w:lang w:val="en-GB" w:bidi="ar-LB"/>
        </w:rPr>
      </w:pPr>
      <w:r w:rsidRPr="00E069BF">
        <w:rPr>
          <w:sz w:val="26"/>
          <w:szCs w:val="26"/>
          <w:rtl/>
          <w:lang w:val="en-GB" w:bidi="ar-LB"/>
        </w:rPr>
        <w:t>وأبلغ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فقط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رابع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كلوريد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لاستخدامات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المختبرات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والتحليل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(الصين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shd w:val="clear" w:color="auto" w:fill="FFFFFF"/>
          <w:lang w:val="en-GB" w:bidi="ar-LB"/>
        </w:rPr>
        <w:t>104.7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طن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06D8" w:rsidRPr="00E069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قدرات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استنفاد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</w:t>
      </w:r>
      <w:r w:rsidR="00CC06D8" w:rsidRPr="00E069BF">
        <w:rPr>
          <w:sz w:val="26"/>
          <w:szCs w:val="26"/>
          <w:rtl/>
          <w:lang w:val="en-GB" w:bidi="ar-LB"/>
        </w:rPr>
        <w:t>لأوزون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06D8" w:rsidRPr="00E069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06D8" w:rsidRPr="00E069BF">
        <w:rPr>
          <w:sz w:val="26"/>
          <w:szCs w:val="26"/>
          <w:rtl/>
          <w:lang w:val="en-GB" w:bidi="ar-LB"/>
        </w:rPr>
        <w:t>2022)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06D8" w:rsidRPr="00E069BF">
        <w:rPr>
          <w:sz w:val="26"/>
          <w:szCs w:val="26"/>
          <w:rtl/>
          <w:lang w:val="en-GB" w:bidi="ar-LB"/>
        </w:rPr>
        <w:t>وجمهورية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06D8" w:rsidRPr="00E069BF">
        <w:rPr>
          <w:sz w:val="26"/>
          <w:szCs w:val="26"/>
          <w:rtl/>
          <w:lang w:val="en-GB" w:bidi="ar-LB"/>
        </w:rPr>
        <w:t>كوريا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06D8" w:rsidRPr="00E069BF">
        <w:rPr>
          <w:sz w:val="26"/>
          <w:szCs w:val="26"/>
          <w:rtl/>
          <w:lang w:val="en-GB" w:bidi="ar-LB"/>
        </w:rPr>
        <w:t>(0.2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06D8" w:rsidRPr="00E069BF">
        <w:rPr>
          <w:sz w:val="26"/>
          <w:szCs w:val="26"/>
          <w:rtl/>
          <w:lang w:val="en-GB" w:bidi="ar-LB"/>
        </w:rPr>
        <w:t>طن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06D8" w:rsidRPr="00E069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قدرات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استنفاد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الأوزون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202</w:t>
      </w:r>
      <w:r w:rsidR="00CC06D8" w:rsidRPr="00E069BF">
        <w:rPr>
          <w:sz w:val="26"/>
          <w:szCs w:val="26"/>
          <w:rtl/>
          <w:lang w:val="en-GB" w:bidi="ar-LB"/>
        </w:rPr>
        <w:t>3</w:t>
      </w:r>
      <w:r w:rsidRPr="00E069BF">
        <w:rPr>
          <w:sz w:val="26"/>
          <w:szCs w:val="26"/>
          <w:rtl/>
          <w:lang w:val="en-GB" w:bidi="ar-LB"/>
        </w:rPr>
        <w:t>).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وعلى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الرغم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كان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06D8" w:rsidRPr="00E069BF">
        <w:rPr>
          <w:sz w:val="26"/>
          <w:szCs w:val="26"/>
          <w:rtl/>
          <w:lang w:val="en-GB" w:bidi="ar-LB"/>
        </w:rPr>
        <w:t>أعلى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06D8" w:rsidRPr="00E069BF">
        <w:rPr>
          <w:sz w:val="26"/>
          <w:szCs w:val="26"/>
          <w:rtl/>
          <w:lang w:val="en-GB" w:bidi="ar-LB"/>
        </w:rPr>
        <w:t>م</w:t>
      </w:r>
      <w:r w:rsidRPr="00E069BF">
        <w:rPr>
          <w:sz w:val="26"/>
          <w:szCs w:val="26"/>
          <w:rtl/>
          <w:lang w:val="en-GB" w:bidi="ar-LB"/>
        </w:rPr>
        <w:t>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هدف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الامتثال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06D8" w:rsidRPr="00E069BF">
        <w:rPr>
          <w:sz w:val="26"/>
          <w:szCs w:val="26"/>
          <w:rtl/>
          <w:lang w:val="en-GB" w:bidi="ar-LB"/>
        </w:rPr>
        <w:t>ل</w:t>
      </w:r>
      <w:r w:rsidRPr="00E069BF">
        <w:rPr>
          <w:sz w:val="26"/>
          <w:szCs w:val="26"/>
          <w:rtl/>
          <w:lang w:val="en-GB" w:bidi="ar-LB"/>
        </w:rPr>
        <w:t>بروتوكول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مونتريال،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فإن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الأطراف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قامت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بتمديد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الإعفاء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06D8" w:rsidRPr="00E069BF">
        <w:rPr>
          <w:sz w:val="26"/>
          <w:szCs w:val="26"/>
          <w:rtl/>
          <w:lang w:val="en-GB" w:bidi="ar-LB"/>
        </w:rPr>
        <w:t>الشامل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استخدامات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المختبرات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والتحليل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بصورة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دائمة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بعد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2021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06D8" w:rsidRPr="00E069BF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دون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الإضرار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بقرار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الأطراف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باستعراض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06D8" w:rsidRPr="00E069BF">
        <w:rPr>
          <w:sz w:val="26"/>
          <w:szCs w:val="26"/>
          <w:rtl/>
          <w:lang w:val="en-GB" w:bidi="ar-LB"/>
        </w:rPr>
        <w:t>الإعفاء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اجتماع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مقبل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(المقرر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31/5).</w:t>
      </w:r>
    </w:p>
    <w:p w14:paraId="4FD8A494" w14:textId="3A7CCDF4" w:rsidR="00B46819" w:rsidRPr="00E069BF" w:rsidRDefault="008C0109" w:rsidP="008C0109">
      <w:pPr>
        <w:pStyle w:val="Heading1"/>
        <w:bidi/>
        <w:rPr>
          <w:sz w:val="26"/>
          <w:szCs w:val="26"/>
          <w:lang w:val="en-GB" w:bidi="ar-LB"/>
        </w:rPr>
      </w:pPr>
      <w:r w:rsidRPr="00E069BF">
        <w:rPr>
          <w:sz w:val="26"/>
          <w:szCs w:val="26"/>
          <w:rtl/>
          <w:lang w:val="en-GB" w:bidi="ar-LB"/>
        </w:rPr>
        <w:t>أبلغ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30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بروميد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الميثيل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وأبلغ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بروميد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الميثيل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تطبيقات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الحجر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3FA8" w:rsidRPr="00E069BF">
        <w:rPr>
          <w:sz w:val="26"/>
          <w:szCs w:val="26"/>
          <w:rtl/>
          <w:lang w:val="en-GB" w:bidi="ar-LB"/>
        </w:rPr>
        <w:t>الصحي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وما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قبل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الشحن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بموجب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7،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كما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يبين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المرفق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الأول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بهذه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الوثيقة.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ولا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يؤهل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هذه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التطبيقات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للتمويل.</w:t>
      </w:r>
      <w:r w:rsidR="00740305">
        <w:rPr>
          <w:sz w:val="26"/>
          <w:szCs w:val="26"/>
          <w:rtl/>
          <w:lang w:val="en-GB" w:bidi="ar-LB"/>
        </w:rPr>
        <w:t xml:space="preserve"> </w:t>
      </w:r>
    </w:p>
    <w:p w14:paraId="4AD728C8" w14:textId="6656C295" w:rsidR="00D96194" w:rsidRPr="00E069BF" w:rsidRDefault="008C0109" w:rsidP="002A28BD">
      <w:pPr>
        <w:pStyle w:val="Heading1"/>
        <w:numPr>
          <w:ilvl w:val="0"/>
          <w:numId w:val="0"/>
        </w:numPr>
        <w:tabs>
          <w:tab w:val="left" w:pos="720"/>
        </w:tabs>
        <w:bidi/>
        <w:spacing w:after="0"/>
        <w:rPr>
          <w:i/>
          <w:sz w:val="26"/>
          <w:szCs w:val="26"/>
          <w:u w:val="single"/>
          <w:lang w:val="en-GB" w:bidi="ar-LB"/>
        </w:rPr>
      </w:pPr>
      <w:r w:rsidRPr="00E069BF">
        <w:rPr>
          <w:i/>
          <w:sz w:val="26"/>
          <w:szCs w:val="26"/>
          <w:u w:val="single"/>
          <w:rtl/>
          <w:lang w:val="en-GB" w:bidi="ar-LB"/>
        </w:rPr>
        <w:t>المواد</w:t>
      </w:r>
      <w:r w:rsidR="00740305">
        <w:rPr>
          <w:i/>
          <w:sz w:val="26"/>
          <w:szCs w:val="26"/>
          <w:u w:val="single"/>
          <w:rtl/>
          <w:lang w:val="en-GB" w:bidi="ar-LB"/>
        </w:rPr>
        <w:t xml:space="preserve"> </w:t>
      </w:r>
      <w:r w:rsidR="00F30955" w:rsidRPr="00E069BF">
        <w:rPr>
          <w:i/>
          <w:sz w:val="26"/>
          <w:szCs w:val="26"/>
          <w:u w:val="single"/>
          <w:rtl/>
          <w:lang w:val="en-GB" w:bidi="ar-LB"/>
        </w:rPr>
        <w:t>الهيدروكلوروفلوروكربون</w:t>
      </w:r>
      <w:r w:rsidRPr="00E069BF">
        <w:rPr>
          <w:i/>
          <w:sz w:val="26"/>
          <w:szCs w:val="26"/>
          <w:u w:val="single"/>
          <w:rtl/>
          <w:lang w:val="en-GB" w:bidi="ar-LB"/>
        </w:rPr>
        <w:t>ية</w:t>
      </w:r>
    </w:p>
    <w:p w14:paraId="3B4451E1" w14:textId="77777777" w:rsidR="00D96194" w:rsidRPr="00E069BF" w:rsidRDefault="00D96194" w:rsidP="002A28BD">
      <w:pPr>
        <w:bidi/>
        <w:rPr>
          <w:sz w:val="26"/>
          <w:szCs w:val="26"/>
          <w:lang w:val="en-GB" w:bidi="ar-LB"/>
        </w:rPr>
      </w:pPr>
    </w:p>
    <w:p w14:paraId="47E2BDBB" w14:textId="00E41436" w:rsidR="00F30955" w:rsidRDefault="00F30955" w:rsidP="00D01E91">
      <w:pPr>
        <w:pStyle w:val="Heading1"/>
        <w:bidi/>
        <w:rPr>
          <w:sz w:val="26"/>
          <w:szCs w:val="26"/>
          <w:rtl/>
          <w:lang w:val="en-GB" w:bidi="ar-LB"/>
        </w:rPr>
      </w:pPr>
      <w:r w:rsidRPr="00E069BF">
        <w:rPr>
          <w:sz w:val="26"/>
          <w:szCs w:val="26"/>
          <w:rtl/>
          <w:lang w:val="en-GB" w:bidi="ar-LB"/>
        </w:rPr>
        <w:t>وضع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C0109" w:rsidRPr="00E069BF">
        <w:rPr>
          <w:sz w:val="26"/>
          <w:szCs w:val="26"/>
          <w:rtl/>
          <w:lang w:val="en-GB" w:bidi="ar-LB"/>
        </w:rPr>
        <w:t>مجموع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lang w:val="en-GB" w:bidi="ar-LB"/>
        </w:rPr>
        <w:t>147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C0109" w:rsidRPr="00E069BF">
        <w:rPr>
          <w:sz w:val="26"/>
          <w:szCs w:val="26"/>
          <w:rtl/>
          <w:lang w:val="en-GB" w:bidi="ar-LB"/>
        </w:rPr>
        <w:t>خط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اساس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للهيدروكلوروفلوروكربون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لأغراض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الامتثال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بمستوى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أحدث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C0109" w:rsidRPr="00E069BF">
        <w:rPr>
          <w:sz w:val="26"/>
          <w:szCs w:val="26"/>
          <w:rtl/>
          <w:lang w:val="en-GB" w:bidi="ar-LB"/>
        </w:rPr>
        <w:t>مجمع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يبلغ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C0109" w:rsidRPr="00E069BF">
        <w:rPr>
          <w:sz w:val="26"/>
          <w:szCs w:val="26"/>
          <w:rtl/>
          <w:lang w:val="en-GB" w:bidi="ar-LB"/>
        </w:rPr>
        <w:t>166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C0109" w:rsidRPr="00E069BF">
        <w:rPr>
          <w:sz w:val="26"/>
          <w:szCs w:val="26"/>
          <w:rtl/>
          <w:lang w:val="en-GB" w:bidi="ar-LB"/>
        </w:rPr>
        <w:t>16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طن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C0109" w:rsidRPr="00E069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قدرات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استنفاد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الأوزون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(</w:t>
      </w:r>
      <w:r w:rsidR="008C0109" w:rsidRPr="00E069BF">
        <w:rPr>
          <w:sz w:val="26"/>
          <w:szCs w:val="26"/>
          <w:rtl/>
          <w:lang w:val="en-GB" w:bidi="ar-LB"/>
        </w:rPr>
        <w:t>393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C0109" w:rsidRPr="00E069BF">
        <w:rPr>
          <w:sz w:val="26"/>
          <w:szCs w:val="26"/>
          <w:rtl/>
          <w:lang w:val="en-GB" w:bidi="ar-LB"/>
        </w:rPr>
        <w:t>261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طن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</w:t>
      </w:r>
      <w:r w:rsidR="00D01E91" w:rsidRPr="00E069BF">
        <w:rPr>
          <w:sz w:val="26"/>
          <w:szCs w:val="26"/>
          <w:rtl/>
          <w:lang w:val="en-GB" w:bidi="ar-LB"/>
        </w:rPr>
        <w:t>تري)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01E91" w:rsidRPr="00E069BF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01E91" w:rsidRPr="00E069BF">
        <w:rPr>
          <w:sz w:val="26"/>
          <w:szCs w:val="26"/>
          <w:rtl/>
          <w:lang w:val="en-GB" w:bidi="ar-LB"/>
        </w:rPr>
        <w:t>النحو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01E91" w:rsidRPr="00E069BF">
        <w:rPr>
          <w:sz w:val="26"/>
          <w:szCs w:val="26"/>
          <w:rtl/>
          <w:lang w:val="en-GB" w:bidi="ar-LB"/>
        </w:rPr>
        <w:t>المبين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01E91" w:rsidRPr="00E069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01E91" w:rsidRPr="00E069BF">
        <w:rPr>
          <w:sz w:val="26"/>
          <w:szCs w:val="26"/>
          <w:rtl/>
          <w:lang w:val="en-GB" w:bidi="ar-LB"/>
        </w:rPr>
        <w:t>الجدول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01E91" w:rsidRPr="00E069BF">
        <w:rPr>
          <w:sz w:val="26"/>
          <w:szCs w:val="26"/>
          <w:rtl/>
          <w:lang w:val="en-GB" w:bidi="ar-LB"/>
        </w:rPr>
        <w:t>3</w:t>
      </w:r>
      <w:r w:rsidRPr="00E069BF">
        <w:rPr>
          <w:sz w:val="26"/>
          <w:szCs w:val="26"/>
          <w:rtl/>
          <w:lang w:val="en-GB" w:bidi="ar-LB"/>
        </w:rPr>
        <w:t>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وأنواع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01E91" w:rsidRPr="00E069BF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الهيدروكلوروفلوروكربون</w:t>
      </w:r>
      <w:r w:rsidR="00D01E91" w:rsidRPr="00E069BF">
        <w:rPr>
          <w:sz w:val="26"/>
          <w:szCs w:val="26"/>
          <w:rtl/>
          <w:lang w:val="en-GB" w:bidi="ar-LB"/>
        </w:rPr>
        <w:t>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01E91" w:rsidRPr="00E069BF">
        <w:rPr>
          <w:sz w:val="26"/>
          <w:szCs w:val="26"/>
          <w:rtl/>
          <w:lang w:val="en-GB" w:bidi="ar-LB"/>
        </w:rPr>
        <w:t>الثلاث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الرئيسة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هي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الهيدروكلوروفلوروكربون-22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(</w:t>
      </w:r>
      <w:r w:rsidR="00D01E91" w:rsidRPr="00E069BF">
        <w:rPr>
          <w:sz w:val="26"/>
          <w:szCs w:val="26"/>
          <w:rtl/>
          <w:lang w:val="en-GB" w:bidi="ar-LB"/>
        </w:rPr>
        <w:t>56.7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lastRenderedPageBreak/>
        <w:t>المائة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مجموع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01E91" w:rsidRPr="00E069BF">
        <w:rPr>
          <w:sz w:val="26"/>
          <w:szCs w:val="26"/>
          <w:rtl/>
          <w:lang w:val="en-GB" w:bidi="ar-LB"/>
        </w:rPr>
        <w:t>المقاس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01E91" w:rsidRPr="00E069BF">
        <w:rPr>
          <w:sz w:val="26"/>
          <w:szCs w:val="26"/>
          <w:rtl/>
          <w:lang w:val="en-GB" w:bidi="ar-LB"/>
        </w:rPr>
        <w:t>ب</w:t>
      </w:r>
      <w:r w:rsidRPr="00E069BF">
        <w:rPr>
          <w:sz w:val="26"/>
          <w:szCs w:val="26"/>
          <w:rtl/>
          <w:lang w:val="en-GB" w:bidi="ar-LB"/>
        </w:rPr>
        <w:t>أطنان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01E91" w:rsidRPr="00E069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قدرات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استنفاد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الأوزون)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والهيدروكلوروفلوروكربون-141ب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(</w:t>
      </w:r>
      <w:r w:rsidR="00D01E91" w:rsidRPr="00E069BF">
        <w:rPr>
          <w:sz w:val="26"/>
          <w:szCs w:val="26"/>
          <w:rtl/>
          <w:lang w:val="en-GB" w:bidi="ar-LB"/>
        </w:rPr>
        <w:t>31.0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المائة)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والهيدروكلوروفلوروكربون-142ب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(</w:t>
      </w:r>
      <w:r w:rsidR="00D01E91" w:rsidRPr="00E069BF">
        <w:rPr>
          <w:sz w:val="26"/>
          <w:szCs w:val="26"/>
          <w:rtl/>
          <w:lang w:val="en-GB" w:bidi="ar-LB"/>
        </w:rPr>
        <w:t>6.9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A6A66" w:rsidRPr="00E069BF">
        <w:rPr>
          <w:sz w:val="26"/>
          <w:szCs w:val="26"/>
          <w:rtl/>
          <w:lang w:val="en-GB" w:bidi="ar-LB"/>
        </w:rPr>
        <w:t>المائة).</w:t>
      </w:r>
    </w:p>
    <w:p w14:paraId="4B6ECC29" w14:textId="07ABB0D0" w:rsidR="00D96194" w:rsidRPr="000238C9" w:rsidRDefault="00FB5736" w:rsidP="005719DE">
      <w:pPr>
        <w:keepNext/>
        <w:bidi/>
        <w:ind w:left="-138"/>
        <w:rPr>
          <w:bCs/>
          <w:rtl/>
          <w:lang w:val="en-GB" w:bidi="ar-LB"/>
        </w:rPr>
      </w:pPr>
      <w:r w:rsidRPr="000238C9">
        <w:rPr>
          <w:bCs/>
          <w:rtl/>
          <w:lang w:val="en-GB" w:bidi="ar-LB"/>
        </w:rPr>
        <w:t>الجدول</w:t>
      </w:r>
      <w:r w:rsidR="00740305">
        <w:rPr>
          <w:bCs/>
          <w:rtl/>
          <w:lang w:val="en-GB" w:bidi="ar-LB"/>
        </w:rPr>
        <w:t xml:space="preserve"> </w:t>
      </w:r>
      <w:r w:rsidR="00F203BF">
        <w:rPr>
          <w:bCs/>
          <w:rtl/>
          <w:lang w:val="en-GB" w:bidi="ar-LB"/>
        </w:rPr>
        <w:t>3</w:t>
      </w:r>
      <w:r w:rsidRPr="000238C9">
        <w:rPr>
          <w:bCs/>
          <w:rtl/>
          <w:lang w:val="en-GB" w:bidi="ar-LB"/>
        </w:rPr>
        <w:t>:</w:t>
      </w:r>
      <w:r w:rsidR="00740305">
        <w:rPr>
          <w:bCs/>
          <w:rtl/>
          <w:lang w:val="en-GB" w:bidi="ar-LB"/>
        </w:rPr>
        <w:t xml:space="preserve"> </w:t>
      </w:r>
      <w:r w:rsidR="00F203BF">
        <w:rPr>
          <w:bCs/>
          <w:rtl/>
          <w:lang w:val="en-GB" w:bidi="ar-LB"/>
        </w:rPr>
        <w:t>خط</w:t>
      </w:r>
      <w:r w:rsidR="00740305">
        <w:rPr>
          <w:bCs/>
          <w:rtl/>
          <w:lang w:val="en-GB" w:bidi="ar-LB"/>
        </w:rPr>
        <w:t xml:space="preserve"> </w:t>
      </w:r>
      <w:r w:rsidR="007A6A66" w:rsidRPr="000238C9">
        <w:rPr>
          <w:bCs/>
          <w:rtl/>
          <w:lang w:val="en-GB" w:bidi="ar-LB"/>
        </w:rPr>
        <w:t>الأساس</w:t>
      </w:r>
      <w:r w:rsidR="00740305">
        <w:rPr>
          <w:bCs/>
          <w:rtl/>
          <w:lang w:val="en-GB" w:bidi="ar-LB"/>
        </w:rPr>
        <w:t xml:space="preserve"> </w:t>
      </w:r>
      <w:r w:rsidR="00F203BF">
        <w:rPr>
          <w:bCs/>
          <w:rtl/>
          <w:lang w:val="en-GB" w:bidi="ar-LB"/>
        </w:rPr>
        <w:t>وأحدث</w:t>
      </w:r>
      <w:r w:rsidR="00740305">
        <w:rPr>
          <w:bCs/>
          <w:rtl/>
          <w:lang w:val="en-GB" w:bidi="ar-LB"/>
        </w:rPr>
        <w:t xml:space="preserve"> </w:t>
      </w:r>
      <w:r w:rsidR="007A6A66" w:rsidRPr="000238C9">
        <w:rPr>
          <w:bCs/>
          <w:rtl/>
          <w:lang w:val="en-GB" w:bidi="ar-LB"/>
        </w:rPr>
        <w:t>بيانات</w:t>
      </w:r>
      <w:r w:rsidR="00740305">
        <w:rPr>
          <w:bCs/>
          <w:rtl/>
          <w:lang w:val="en-GB" w:bidi="ar-LB"/>
        </w:rPr>
        <w:t xml:space="preserve"> </w:t>
      </w:r>
      <w:r w:rsidR="007A6A66" w:rsidRPr="000238C9">
        <w:rPr>
          <w:bCs/>
          <w:rtl/>
          <w:lang w:val="en-GB" w:bidi="ar-LB"/>
        </w:rPr>
        <w:t>استهلاك</w:t>
      </w:r>
      <w:r w:rsidR="00740305">
        <w:rPr>
          <w:bCs/>
          <w:rtl/>
          <w:lang w:val="en-GB" w:bidi="ar-LB"/>
        </w:rPr>
        <w:t xml:space="preserve"> </w:t>
      </w:r>
      <w:r w:rsidR="00F203BF" w:rsidRPr="00F203BF">
        <w:rPr>
          <w:b/>
          <w:bCs/>
          <w:sz w:val="24"/>
          <w:szCs w:val="24"/>
          <w:rtl/>
          <w:lang w:val="en-GB" w:bidi="ar-LB"/>
        </w:rPr>
        <w:t>الهيدروكلوروفلوروكربون</w:t>
      </w:r>
      <w:r w:rsidR="00740305">
        <w:rPr>
          <w:bCs/>
          <w:rtl/>
          <w:lang w:val="en-GB" w:bidi="ar-LB"/>
        </w:rPr>
        <w:t xml:space="preserve"> </w:t>
      </w:r>
      <w:r w:rsidR="007A6A66" w:rsidRPr="000238C9">
        <w:rPr>
          <w:bCs/>
          <w:rtl/>
          <w:lang w:val="en-GB" w:bidi="ar-LB"/>
        </w:rPr>
        <w:t>(2022</w:t>
      </w:r>
      <w:r w:rsidR="00740305">
        <w:rPr>
          <w:bCs/>
          <w:rtl/>
          <w:lang w:val="en-GB" w:bidi="ar-LB"/>
        </w:rPr>
        <w:t xml:space="preserve"> </w:t>
      </w:r>
      <w:r w:rsidR="007A6A66" w:rsidRPr="000238C9">
        <w:rPr>
          <w:bCs/>
          <w:rtl/>
          <w:lang w:val="en-GB" w:bidi="ar-LB"/>
        </w:rPr>
        <w:t>أو</w:t>
      </w:r>
      <w:r w:rsidR="00740305">
        <w:rPr>
          <w:bCs/>
          <w:rtl/>
          <w:lang w:val="en-GB" w:bidi="ar-LB"/>
        </w:rPr>
        <w:t xml:space="preserve"> </w:t>
      </w:r>
      <w:r w:rsidR="007A6A66" w:rsidRPr="000238C9">
        <w:rPr>
          <w:bCs/>
          <w:rtl/>
          <w:lang w:val="en-GB" w:bidi="ar-LB"/>
        </w:rPr>
        <w:t>2023)</w:t>
      </w:r>
      <w:r w:rsidR="00740305">
        <w:rPr>
          <w:bCs/>
          <w:rtl/>
          <w:lang w:val="en-GB" w:bidi="ar-LB"/>
        </w:rPr>
        <w:t xml:space="preserve"> </w:t>
      </w:r>
      <w:r w:rsidR="007A6A66" w:rsidRPr="000238C9">
        <w:rPr>
          <w:bCs/>
          <w:rtl/>
          <w:lang w:val="en-GB" w:bidi="ar-LB"/>
        </w:rPr>
        <w:t>حسب</w:t>
      </w:r>
      <w:r w:rsidR="00740305">
        <w:rPr>
          <w:bCs/>
          <w:rtl/>
          <w:lang w:val="en-GB" w:bidi="ar-LB"/>
        </w:rPr>
        <w:t xml:space="preserve"> </w:t>
      </w:r>
      <w:r w:rsidR="007A6A66" w:rsidRPr="000238C9">
        <w:rPr>
          <w:bCs/>
          <w:rtl/>
          <w:lang w:val="en-GB" w:bidi="ar-LB"/>
        </w:rPr>
        <w:t>نوع</w:t>
      </w:r>
      <w:r w:rsidR="00740305">
        <w:rPr>
          <w:bCs/>
          <w:rtl/>
          <w:lang w:val="en-GB" w:bidi="ar-LB"/>
        </w:rPr>
        <w:t xml:space="preserve"> </w:t>
      </w:r>
      <w:r w:rsidR="007A6A66" w:rsidRPr="000238C9">
        <w:rPr>
          <w:bCs/>
          <w:rtl/>
          <w:lang w:val="en-GB" w:bidi="ar-LB"/>
        </w:rPr>
        <w:t>الهيدروكلوروفلوروكربون</w:t>
      </w:r>
      <w:r w:rsidR="00740305">
        <w:rPr>
          <w:bCs/>
          <w:rtl/>
          <w:lang w:val="en-GB" w:bidi="ar-LB"/>
        </w:rPr>
        <w:t xml:space="preserve"> </w:t>
      </w:r>
      <w:r w:rsidR="007A6A66" w:rsidRPr="000238C9">
        <w:rPr>
          <w:bCs/>
          <w:rtl/>
          <w:lang w:val="en-GB" w:bidi="ar-LB"/>
        </w:rPr>
        <w:t>(بيانات</w:t>
      </w:r>
      <w:r w:rsidR="00740305">
        <w:rPr>
          <w:bCs/>
          <w:rtl/>
          <w:lang w:val="en-GB" w:bidi="ar-LB"/>
        </w:rPr>
        <w:t xml:space="preserve"> </w:t>
      </w:r>
      <w:r w:rsidR="007A6A66" w:rsidRPr="000238C9">
        <w:rPr>
          <w:bCs/>
          <w:rtl/>
          <w:lang w:val="en-GB" w:bidi="ar-LB"/>
        </w:rPr>
        <w:t>المادة</w:t>
      </w:r>
      <w:r w:rsidR="00740305">
        <w:rPr>
          <w:bCs/>
          <w:rtl/>
          <w:lang w:val="en-GB" w:bidi="ar-LB"/>
        </w:rPr>
        <w:t xml:space="preserve"> </w:t>
      </w:r>
      <w:r w:rsidR="007A6A66" w:rsidRPr="000238C9">
        <w:rPr>
          <w:bCs/>
          <w:rtl/>
          <w:lang w:val="en-GB" w:bidi="ar-LB"/>
        </w:rPr>
        <w:t>7)</w:t>
      </w:r>
    </w:p>
    <w:tbl>
      <w:tblPr>
        <w:bidiVisual/>
        <w:tblW w:w="9475" w:type="dxa"/>
        <w:tblLayout w:type="fixed"/>
        <w:tblLook w:val="04A0" w:firstRow="1" w:lastRow="0" w:firstColumn="1" w:lastColumn="0" w:noHBand="0" w:noVBand="1"/>
      </w:tblPr>
      <w:tblGrid>
        <w:gridCol w:w="2628"/>
        <w:gridCol w:w="1530"/>
        <w:gridCol w:w="1260"/>
        <w:gridCol w:w="1170"/>
        <w:gridCol w:w="1345"/>
        <w:gridCol w:w="1542"/>
      </w:tblGrid>
      <w:tr w:rsidR="00C73506" w:rsidRPr="000238C9" w14:paraId="7A457B39" w14:textId="77777777" w:rsidTr="00CA4EF5">
        <w:trPr>
          <w:trHeight w:val="97"/>
          <w:tblHeader/>
        </w:trPr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FC960" w14:textId="4545DAED" w:rsidR="00C73506" w:rsidRPr="000238C9" w:rsidRDefault="00FB5736" w:rsidP="002A28BD">
            <w:pPr>
              <w:bidi/>
              <w:rPr>
                <w:b/>
                <w:bCs/>
                <w:sz w:val="20"/>
                <w:szCs w:val="20"/>
                <w:lang w:val="en-GB" w:eastAsia="zh-CN" w:bidi="ar-LB"/>
              </w:rPr>
            </w:pP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الهيدروكلوروفلوروكربون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612F" w14:textId="15316BA7" w:rsidR="00C73506" w:rsidRPr="000238C9" w:rsidRDefault="00F203BF" w:rsidP="002A28BD">
            <w:pPr>
              <w:bidi/>
              <w:jc w:val="center"/>
              <w:rPr>
                <w:b/>
                <w:bCs/>
                <w:sz w:val="20"/>
                <w:szCs w:val="20"/>
                <w:lang w:val="en-GB"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خط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="00FB5736"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الأساس</w:t>
            </w:r>
          </w:p>
        </w:tc>
        <w:tc>
          <w:tcPr>
            <w:tcW w:w="2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24EA" w14:textId="2C49EE71" w:rsidR="00C73506" w:rsidRPr="000238C9" w:rsidRDefault="007A6A66" w:rsidP="002A28BD">
            <w:pPr>
              <w:bidi/>
              <w:jc w:val="center"/>
              <w:rPr>
                <w:b/>
                <w:bCs/>
                <w:sz w:val="20"/>
                <w:szCs w:val="20"/>
                <w:lang w:val="en-GB" w:eastAsia="zh-CN" w:bidi="ar-LB"/>
              </w:rPr>
            </w:pP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الاستهلاك*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DA82" w14:textId="6699793B" w:rsidR="00C73506" w:rsidRPr="000238C9" w:rsidRDefault="007A6A66" w:rsidP="00F203BF">
            <w:pPr>
              <w:bidi/>
              <w:jc w:val="center"/>
              <w:rPr>
                <w:b/>
                <w:bCs/>
                <w:sz w:val="20"/>
                <w:szCs w:val="20"/>
                <w:lang w:val="en-GB" w:eastAsia="zh-CN" w:bidi="ar-LB"/>
              </w:rPr>
            </w:pP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النسبة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من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="00F203BF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خط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الأساس</w:t>
            </w:r>
          </w:p>
        </w:tc>
      </w:tr>
      <w:tr w:rsidR="007A6A66" w:rsidRPr="000238C9" w14:paraId="4425C6F3" w14:textId="77777777" w:rsidTr="00CA4EF5">
        <w:trPr>
          <w:trHeight w:val="142"/>
          <w:tblHeader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53D48" w14:textId="77777777" w:rsidR="007A6A66" w:rsidRPr="000238C9" w:rsidRDefault="007A6A66" w:rsidP="002A28BD">
            <w:pPr>
              <w:bidi/>
              <w:jc w:val="left"/>
              <w:rPr>
                <w:b/>
                <w:bCs/>
                <w:sz w:val="20"/>
                <w:szCs w:val="20"/>
                <w:lang w:val="en-GB" w:eastAsia="zh-CN" w:bidi="ar-L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CB7F" w14:textId="4E7B1872" w:rsidR="007A6A66" w:rsidRPr="000238C9" w:rsidRDefault="007A6A66" w:rsidP="002A28BD">
            <w:pPr>
              <w:bidi/>
              <w:ind w:left="-41" w:firstLine="41"/>
              <w:jc w:val="center"/>
              <w:rPr>
                <w:b/>
                <w:bCs/>
                <w:sz w:val="20"/>
                <w:szCs w:val="20"/>
                <w:lang w:val="en-GB" w:eastAsia="zh-CN" w:bidi="ar-LB"/>
              </w:rPr>
            </w:pP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طن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متري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A6E6" w14:textId="172FD5F9" w:rsidR="007A6A66" w:rsidRPr="000238C9" w:rsidRDefault="007A6A66" w:rsidP="00F203BF">
            <w:pPr>
              <w:bidi/>
              <w:rPr>
                <w:b/>
                <w:bCs/>
                <w:sz w:val="20"/>
                <w:szCs w:val="20"/>
                <w:lang w:val="en-GB" w:eastAsia="zh-CN" w:bidi="ar-LB"/>
              </w:rPr>
            </w:pP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طن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="00F203BF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من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قدرات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استنفاد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الأوزون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7E46" w14:textId="5ADBDCA1" w:rsidR="007A6A66" w:rsidRPr="000238C9" w:rsidRDefault="007A6A66" w:rsidP="002A28BD">
            <w:pPr>
              <w:bidi/>
              <w:jc w:val="center"/>
              <w:rPr>
                <w:b/>
                <w:bCs/>
                <w:sz w:val="20"/>
                <w:szCs w:val="20"/>
                <w:lang w:val="en-GB" w:eastAsia="zh-CN" w:bidi="ar-LB"/>
              </w:rPr>
            </w:pP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طن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متري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3087" w14:textId="5130AE59" w:rsidR="007A6A66" w:rsidRPr="000238C9" w:rsidRDefault="007A6A66" w:rsidP="00F203BF">
            <w:pPr>
              <w:bidi/>
              <w:jc w:val="center"/>
              <w:rPr>
                <w:b/>
                <w:bCs/>
                <w:sz w:val="20"/>
                <w:szCs w:val="20"/>
                <w:lang w:val="en-GB" w:eastAsia="zh-CN" w:bidi="ar-LB"/>
              </w:rPr>
            </w:pP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طن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="00F203BF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من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قدرات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استنفاد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الأوزون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7080" w14:textId="77777777" w:rsidR="007A6A66" w:rsidRPr="000238C9" w:rsidRDefault="007A6A66" w:rsidP="002A28BD">
            <w:pPr>
              <w:bidi/>
              <w:jc w:val="left"/>
              <w:rPr>
                <w:b/>
                <w:bCs/>
                <w:sz w:val="20"/>
                <w:szCs w:val="20"/>
                <w:lang w:val="en-GB" w:eastAsia="zh-CN" w:bidi="ar-LB"/>
              </w:rPr>
            </w:pPr>
          </w:p>
        </w:tc>
      </w:tr>
      <w:tr w:rsidR="00943FA8" w:rsidRPr="000238C9" w14:paraId="5FA82DC0" w14:textId="77777777" w:rsidTr="00CA4EF5">
        <w:trPr>
          <w:trHeight w:val="150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E3A0E" w14:textId="32B157F9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sz w:val="20"/>
                <w:szCs w:val="20"/>
                <w:lang w:val="en-GB" w:eastAsia="zh-CN" w:bidi="ar-LB"/>
              </w:rPr>
              <w:t>123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62CDC" w14:textId="072541AB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2,337.0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3E4D7" w14:textId="4445D343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46.7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EDBC1" w14:textId="6EAAC04D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1,924.7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1582D" w14:textId="484AF48D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38.5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080C0" w14:textId="24C13058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82.4</w:t>
            </w:r>
          </w:p>
        </w:tc>
      </w:tr>
      <w:tr w:rsidR="00943FA8" w:rsidRPr="000238C9" w14:paraId="7CD95875" w14:textId="77777777" w:rsidTr="00CA4EF5">
        <w:trPr>
          <w:trHeight w:val="113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FD15" w14:textId="5DD612CC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sz w:val="20"/>
                <w:szCs w:val="20"/>
                <w:lang w:val="en-GB" w:eastAsia="zh-CN" w:bidi="ar-LB"/>
              </w:rPr>
              <w:t>124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D02C4" w14:textId="182AC485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1,270.7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007E0" w14:textId="166D1BD6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28.0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ADACB" w14:textId="6C44449E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53.1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85CFD" w14:textId="0BC73025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1.2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41514" w14:textId="45D04869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4.2</w:t>
            </w:r>
          </w:p>
        </w:tc>
      </w:tr>
      <w:tr w:rsidR="00943FA8" w:rsidRPr="000238C9" w14:paraId="36DD7F0E" w14:textId="77777777" w:rsidTr="00CA4EF5">
        <w:trPr>
          <w:trHeight w:val="216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898C" w14:textId="67DE9537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sz w:val="20"/>
                <w:szCs w:val="20"/>
                <w:lang w:val="en-GB" w:eastAsia="zh-CN" w:bidi="ar-LB"/>
              </w:rPr>
              <w:t>141</w:t>
            </w:r>
            <w:r w:rsidRPr="000238C9">
              <w:rPr>
                <w:sz w:val="20"/>
                <w:szCs w:val="20"/>
                <w:rtl/>
                <w:lang w:val="en-GB" w:eastAsia="zh-CN" w:bidi="ar-LB"/>
              </w:rPr>
              <w:t>ب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0A23E" w14:textId="017CF18D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107,871.6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CEAF5" w14:textId="30D68565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11,865.9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E88F4" w14:textId="0EF5C049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33,388.1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8CB37" w14:textId="6290D0AA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3,672.7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8B6E7" w14:textId="29301D7E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31.0</w:t>
            </w:r>
          </w:p>
        </w:tc>
      </w:tr>
      <w:tr w:rsidR="00943FA8" w:rsidRPr="000238C9" w14:paraId="1537A50E" w14:textId="77777777" w:rsidTr="00CA4EF5">
        <w:trPr>
          <w:trHeight w:val="164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00C55" w14:textId="0922FAEC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sz w:val="20"/>
                <w:szCs w:val="20"/>
                <w:lang w:val="en-GB" w:eastAsia="zh-CN" w:bidi="ar-LB"/>
              </w:rPr>
              <w:t>142</w:t>
            </w:r>
            <w:r w:rsidRPr="000238C9">
              <w:rPr>
                <w:sz w:val="20"/>
                <w:szCs w:val="20"/>
                <w:rtl/>
                <w:lang w:val="en-GB" w:eastAsia="zh-CN" w:bidi="ar-LB"/>
              </w:rPr>
              <w:t>ب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60754" w14:textId="25F14282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33,195.5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3CAF4" w14:textId="66B5E650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2,157.7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DB748" w14:textId="31500D46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2,300.5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CF7F5" w14:textId="6D370103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149.5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151B0" w14:textId="0830680D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bookmarkStart w:id="0" w:name="_Hlk179319205"/>
            <w:r w:rsidRPr="006825A5">
              <w:rPr>
                <w:sz w:val="20"/>
                <w:szCs w:val="20"/>
                <w:lang w:eastAsia="zh-CN" w:bidi="ar-LB"/>
              </w:rPr>
              <w:t>6.9</w:t>
            </w:r>
            <w:bookmarkEnd w:id="0"/>
          </w:p>
        </w:tc>
      </w:tr>
      <w:tr w:rsidR="00943FA8" w:rsidRPr="000238C9" w14:paraId="4B5C0BB3" w14:textId="77777777" w:rsidTr="00CA4EF5">
        <w:trPr>
          <w:trHeight w:val="140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D4F1" w14:textId="25D6C0BC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sz w:val="20"/>
                <w:szCs w:val="20"/>
                <w:lang w:val="en-GB" w:eastAsia="zh-CN" w:bidi="ar-LB"/>
              </w:rPr>
              <w:t>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CE6A2" w14:textId="5D0E40A2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394,504.8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8C0D3" w14:textId="4F9ABA8F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21,697.8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A2EC1" w14:textId="0FC02301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223,770.8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05C42" w14:textId="2E723ABE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12,307.4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02805" w14:textId="294F3877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56.7</w:t>
            </w:r>
          </w:p>
        </w:tc>
      </w:tr>
      <w:tr w:rsidR="00943FA8" w:rsidRPr="000238C9" w14:paraId="49F3BDAA" w14:textId="77777777" w:rsidTr="00CA4EF5">
        <w:trPr>
          <w:trHeight w:val="89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9C199" w14:textId="0FF24D22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sz w:val="20"/>
                <w:szCs w:val="20"/>
                <w:lang w:val="en-GB" w:eastAsia="zh-CN" w:bidi="ar-LB"/>
              </w:rPr>
              <w:t>225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4CFD1" w14:textId="346FA998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55879" w14:textId="72C78596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FE1BC" w14:textId="5E5067D4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-44.3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3E9F2" w14:textId="5E58CD54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-3.1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2E478" w14:textId="53BEAF0D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-145.8</w:t>
            </w:r>
          </w:p>
        </w:tc>
      </w:tr>
      <w:tr w:rsidR="00943FA8" w:rsidRPr="000238C9" w14:paraId="33851FA4" w14:textId="77777777" w:rsidTr="00CA4EF5">
        <w:trPr>
          <w:trHeight w:val="51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FF614" w14:textId="7135BB2A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sz w:val="20"/>
                <w:szCs w:val="20"/>
                <w:lang w:val="en-GB" w:eastAsia="zh-CN" w:bidi="ar-LB"/>
              </w:rPr>
              <w:t>225ca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03682" w14:textId="3DCE454A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70.0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7D983" w14:textId="4D541160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1.8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070F2" w14:textId="77384F7E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9E594" w14:textId="4DC1E312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94DA9" w14:textId="4C8F5B18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</w:t>
            </w:r>
          </w:p>
        </w:tc>
      </w:tr>
      <w:tr w:rsidR="00943FA8" w:rsidRPr="000238C9" w14:paraId="17456E99" w14:textId="77777777" w:rsidTr="00CA4EF5">
        <w:trPr>
          <w:trHeight w:val="44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A8DA" w14:textId="62114C25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sz w:val="20"/>
                <w:szCs w:val="20"/>
                <w:lang w:val="en-GB" w:eastAsia="zh-CN" w:bidi="ar-LB"/>
              </w:rPr>
              <w:t>225cb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9779A" w14:textId="368ED619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20.9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E48EF" w14:textId="5BC8C372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0A137" w14:textId="30276DD3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56AC9" w14:textId="4F03DD49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E7684" w14:textId="419C05B7" w:rsidR="00943FA8" w:rsidRPr="000238C9" w:rsidRDefault="00943FA8" w:rsidP="00943FA8">
            <w:pPr>
              <w:bidi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</w:t>
            </w:r>
          </w:p>
        </w:tc>
      </w:tr>
      <w:tr w:rsidR="00943FA8" w:rsidRPr="000238C9" w14:paraId="58EDE06D" w14:textId="77777777" w:rsidTr="00CA4EF5">
        <w:trPr>
          <w:trHeight w:val="44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AE0F" w14:textId="290CA3EF" w:rsidR="00943FA8" w:rsidRPr="000238C9" w:rsidRDefault="00943FA8" w:rsidP="00943FA8">
            <w:pPr>
              <w:bidi/>
              <w:jc w:val="left"/>
              <w:rPr>
                <w:b/>
                <w:bCs/>
                <w:sz w:val="20"/>
                <w:szCs w:val="20"/>
                <w:lang w:val="en-GB" w:eastAsia="zh-CN" w:bidi="ar-LB"/>
              </w:rPr>
            </w:pPr>
            <w:r w:rsidRPr="000238C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المجموع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2646B" w14:textId="6149B6B8" w:rsidR="00943FA8" w:rsidRPr="000238C9" w:rsidRDefault="00943FA8" w:rsidP="00943FA8">
            <w:pPr>
              <w:bidi/>
              <w:jc w:val="left"/>
              <w:rPr>
                <w:b/>
                <w:bCs/>
                <w:sz w:val="20"/>
                <w:szCs w:val="20"/>
                <w:lang w:val="en-GB" w:eastAsia="zh-CN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539,300.9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33717" w14:textId="12471FCD" w:rsidR="00943FA8" w:rsidRPr="000238C9" w:rsidRDefault="00943FA8" w:rsidP="00943FA8">
            <w:pPr>
              <w:bidi/>
              <w:jc w:val="left"/>
              <w:rPr>
                <w:b/>
                <w:bCs/>
                <w:sz w:val="20"/>
                <w:szCs w:val="20"/>
                <w:lang w:val="en-GB" w:eastAsia="zh-CN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35,800.6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51524" w14:textId="67853E1B" w:rsidR="00943FA8" w:rsidRPr="000238C9" w:rsidRDefault="00943FA8" w:rsidP="00943FA8">
            <w:pPr>
              <w:bidi/>
              <w:jc w:val="left"/>
              <w:rPr>
                <w:b/>
                <w:bCs/>
                <w:sz w:val="20"/>
                <w:szCs w:val="20"/>
                <w:lang w:val="en-GB" w:eastAsia="zh-CN" w:bidi="ar-LB"/>
              </w:rPr>
            </w:pPr>
            <w:bookmarkStart w:id="1" w:name="_Hlk179319145"/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261,392.9</w:t>
            </w:r>
            <w:bookmarkEnd w:id="1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8F13A" w14:textId="5B290B49" w:rsidR="00943FA8" w:rsidRPr="000238C9" w:rsidRDefault="00943FA8" w:rsidP="00943FA8">
            <w:pPr>
              <w:bidi/>
              <w:jc w:val="left"/>
              <w:rPr>
                <w:b/>
                <w:bCs/>
                <w:sz w:val="20"/>
                <w:szCs w:val="20"/>
                <w:lang w:val="en-GB" w:eastAsia="zh-CN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16,166.2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B252D" w14:textId="119A8E82" w:rsidR="00943FA8" w:rsidRPr="000238C9" w:rsidRDefault="00943FA8" w:rsidP="00943FA8">
            <w:pPr>
              <w:bidi/>
              <w:jc w:val="left"/>
              <w:rPr>
                <w:b/>
                <w:bCs/>
                <w:sz w:val="20"/>
                <w:szCs w:val="20"/>
                <w:lang w:val="en-GB" w:eastAsia="zh-CN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45.2</w:t>
            </w:r>
          </w:p>
        </w:tc>
      </w:tr>
    </w:tbl>
    <w:p w14:paraId="432BDB6F" w14:textId="11E25D65" w:rsidR="007A6A66" w:rsidRPr="000238C9" w:rsidRDefault="00D96194" w:rsidP="00CA4EF5">
      <w:pPr>
        <w:keepNext/>
        <w:bidi/>
        <w:ind w:left="-138"/>
        <w:rPr>
          <w:b/>
          <w:sz w:val="19"/>
          <w:szCs w:val="19"/>
          <w:rtl/>
          <w:lang w:val="en-GB" w:bidi="ar-LB"/>
        </w:rPr>
      </w:pPr>
      <w:r w:rsidRPr="000238C9">
        <w:rPr>
          <w:b/>
          <w:sz w:val="19"/>
          <w:szCs w:val="19"/>
          <w:lang w:val="en-GB" w:bidi="ar-LB"/>
        </w:rPr>
        <w:t>*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بما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في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ذلك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جمهورية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كوريا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(</w:t>
      </w:r>
      <w:r w:rsidR="006825BC">
        <w:rPr>
          <w:b/>
          <w:sz w:val="19"/>
          <w:szCs w:val="19"/>
          <w:rtl/>
          <w:lang w:val="en-GB" w:bidi="ar-LB"/>
        </w:rPr>
        <w:t>778.1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طن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6825BC">
        <w:rPr>
          <w:b/>
          <w:sz w:val="19"/>
          <w:szCs w:val="19"/>
          <w:rtl/>
          <w:lang w:val="en-GB" w:bidi="ar-LB"/>
        </w:rPr>
        <w:t>من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قدرات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استنفاد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9F3C38" w:rsidRPr="000238C9">
        <w:rPr>
          <w:b/>
          <w:sz w:val="19"/>
          <w:szCs w:val="19"/>
          <w:rtl/>
          <w:lang w:val="en-GB" w:bidi="ar-LB"/>
        </w:rPr>
        <w:t>الأوزون)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9F3C38" w:rsidRPr="000238C9">
        <w:rPr>
          <w:b/>
          <w:sz w:val="19"/>
          <w:szCs w:val="19"/>
          <w:rtl/>
          <w:lang w:val="en-GB" w:bidi="ar-LB"/>
        </w:rPr>
        <w:t>،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وسنغافورة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(</w:t>
      </w:r>
      <w:r w:rsidR="006825BC">
        <w:rPr>
          <w:b/>
          <w:sz w:val="19"/>
          <w:szCs w:val="19"/>
          <w:rtl/>
          <w:lang w:val="en-GB" w:bidi="ar-LB"/>
        </w:rPr>
        <w:t>19.5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طن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6825BC">
        <w:rPr>
          <w:b/>
          <w:sz w:val="19"/>
          <w:szCs w:val="19"/>
          <w:rtl/>
          <w:lang w:val="en-GB" w:bidi="ar-LB"/>
        </w:rPr>
        <w:t>من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قدرات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استنفاد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CD7754" w:rsidRPr="000238C9">
        <w:rPr>
          <w:b/>
          <w:sz w:val="19"/>
          <w:szCs w:val="19"/>
          <w:rtl/>
          <w:lang w:val="en-GB" w:bidi="ar-LB"/>
        </w:rPr>
        <w:t>الأوزون)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CD7754" w:rsidRPr="000238C9">
        <w:rPr>
          <w:b/>
          <w:sz w:val="19"/>
          <w:szCs w:val="19"/>
          <w:rtl/>
          <w:lang w:val="en-GB" w:bidi="ar-LB"/>
        </w:rPr>
        <w:t>،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ودولة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الإمارات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العربية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المتحدة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(</w:t>
      </w:r>
      <w:r w:rsidR="006825BC">
        <w:rPr>
          <w:b/>
          <w:sz w:val="19"/>
          <w:szCs w:val="19"/>
          <w:rtl/>
          <w:lang w:val="en-GB" w:bidi="ar-LB"/>
        </w:rPr>
        <w:t>359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طن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6825BC">
        <w:rPr>
          <w:b/>
          <w:sz w:val="19"/>
          <w:szCs w:val="19"/>
          <w:rtl/>
          <w:lang w:val="en-GB" w:bidi="ar-LB"/>
        </w:rPr>
        <w:t>من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قدرات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استنفاد</w:t>
      </w:r>
      <w:r w:rsidR="00740305">
        <w:rPr>
          <w:b/>
          <w:sz w:val="19"/>
          <w:szCs w:val="19"/>
          <w:rtl/>
          <w:lang w:val="en-GB" w:bidi="ar-LB"/>
        </w:rPr>
        <w:t xml:space="preserve"> </w:t>
      </w:r>
      <w:r w:rsidR="007A6A66" w:rsidRPr="000238C9">
        <w:rPr>
          <w:b/>
          <w:sz w:val="19"/>
          <w:szCs w:val="19"/>
          <w:rtl/>
          <w:lang w:val="en-GB" w:bidi="ar-LB"/>
        </w:rPr>
        <w:t>الأوزون).</w:t>
      </w:r>
    </w:p>
    <w:p w14:paraId="0F9BC532" w14:textId="77777777" w:rsidR="00D96194" w:rsidRPr="000238C9" w:rsidRDefault="00D96194" w:rsidP="002A28BD">
      <w:pPr>
        <w:bidi/>
        <w:rPr>
          <w:bCs/>
          <w:rtl/>
          <w:lang w:val="en-GB" w:bidi="ar-LB"/>
        </w:rPr>
      </w:pPr>
    </w:p>
    <w:p w14:paraId="62989F24" w14:textId="0F06F590" w:rsidR="00173B81" w:rsidRPr="00270E9C" w:rsidRDefault="007A6A66" w:rsidP="00270E9C">
      <w:pPr>
        <w:pStyle w:val="Heading1"/>
        <w:bidi/>
        <w:rPr>
          <w:sz w:val="26"/>
          <w:szCs w:val="26"/>
          <w:rtl/>
          <w:lang w:val="en-GB" w:bidi="ar-LB"/>
        </w:rPr>
      </w:pPr>
      <w:r w:rsidRPr="00270E9C">
        <w:rPr>
          <w:sz w:val="26"/>
          <w:szCs w:val="26"/>
          <w:rtl/>
          <w:lang w:val="en-GB" w:bidi="ar-LB"/>
        </w:rPr>
        <w:t>أبلغ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بلد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واحد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من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بلدان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المادة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5</w:t>
      </w:r>
      <w:r w:rsidRPr="00270E9C">
        <w:rPr>
          <w:sz w:val="26"/>
          <w:szCs w:val="26"/>
          <w:rtl/>
          <w:lang w:val="en-GB" w:bidi="ar-LB"/>
        </w:rPr>
        <w:t>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جمهورية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كوريا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الشعبية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الديمقراطية،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عن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استهلاك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من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الهيدروكلوروفلوروكربون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أعلى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من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هدف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الامتثال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ل</w:t>
      </w:r>
      <w:r w:rsidRPr="00270E9C">
        <w:rPr>
          <w:sz w:val="26"/>
          <w:szCs w:val="26"/>
          <w:rtl/>
          <w:lang w:val="en-GB" w:bidi="ar-LB"/>
        </w:rPr>
        <w:t>بروتوكول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مونتريال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في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عام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2020</w:t>
      </w:r>
      <w:r w:rsidRPr="00270E9C">
        <w:rPr>
          <w:sz w:val="26"/>
          <w:szCs w:val="26"/>
          <w:rtl/>
          <w:lang w:val="en-GB" w:bidi="ar-LB"/>
        </w:rPr>
        <w:t>.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وأبلغ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البلد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عن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استهلاك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في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عام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2022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بمقدار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B16438" w:rsidRPr="00270E9C">
        <w:rPr>
          <w:sz w:val="26"/>
          <w:szCs w:val="26"/>
          <w:lang w:val="en-GB" w:bidi="ar-LB"/>
        </w:rPr>
        <w:t>57.84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Pr="00270E9C">
        <w:rPr>
          <w:sz w:val="26"/>
          <w:szCs w:val="26"/>
          <w:rtl/>
          <w:lang w:val="en-GB" w:bidi="ar-LB"/>
        </w:rPr>
        <w:t>طن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من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B16438" w:rsidRPr="00270E9C">
        <w:rPr>
          <w:sz w:val="26"/>
          <w:szCs w:val="26"/>
          <w:rtl/>
          <w:lang w:val="en-GB" w:bidi="ar-LB"/>
        </w:rPr>
        <w:t>قدرات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B16438" w:rsidRPr="00270E9C">
        <w:rPr>
          <w:sz w:val="26"/>
          <w:szCs w:val="26"/>
          <w:rtl/>
          <w:lang w:val="en-GB" w:bidi="ar-LB"/>
        </w:rPr>
        <w:t>استنفاد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B16438" w:rsidRPr="00270E9C">
        <w:rPr>
          <w:sz w:val="26"/>
          <w:szCs w:val="26"/>
          <w:rtl/>
          <w:lang w:val="en-GB" w:bidi="ar-LB"/>
        </w:rPr>
        <w:t>الأوزون</w:t>
      </w:r>
      <w:r w:rsidR="00340C4D" w:rsidRPr="00270E9C">
        <w:rPr>
          <w:sz w:val="26"/>
          <w:szCs w:val="26"/>
          <w:rtl/>
          <w:lang w:val="en-GB" w:bidi="ar-LB"/>
        </w:rPr>
        <w:t>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B16438" w:rsidRPr="00270E9C">
        <w:rPr>
          <w:sz w:val="26"/>
          <w:szCs w:val="26"/>
          <w:rtl/>
          <w:lang w:val="en-GB" w:bidi="ar-LB"/>
        </w:rPr>
        <w:t>وهو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أقل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من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B16438" w:rsidRPr="00270E9C">
        <w:rPr>
          <w:sz w:val="26"/>
          <w:szCs w:val="26"/>
          <w:rtl/>
          <w:lang w:val="en-GB" w:bidi="ar-LB"/>
        </w:rPr>
        <w:t>هدف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B16438" w:rsidRPr="00270E9C">
        <w:rPr>
          <w:sz w:val="26"/>
          <w:szCs w:val="26"/>
          <w:rtl/>
          <w:lang w:val="en-GB" w:bidi="ar-LB"/>
        </w:rPr>
        <w:t>الاستهلاك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B16438" w:rsidRPr="00270E9C">
        <w:rPr>
          <w:sz w:val="26"/>
          <w:szCs w:val="26"/>
          <w:rtl/>
          <w:lang w:val="en-GB" w:bidi="ar-LB"/>
        </w:rPr>
        <w:t>في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B16438" w:rsidRPr="00270E9C">
        <w:rPr>
          <w:sz w:val="26"/>
          <w:szCs w:val="26"/>
          <w:rtl/>
          <w:lang w:val="en-GB" w:bidi="ar-LB"/>
        </w:rPr>
        <w:t>خطة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B16438" w:rsidRPr="00270E9C">
        <w:rPr>
          <w:sz w:val="26"/>
          <w:szCs w:val="26"/>
          <w:rtl/>
          <w:lang w:val="en-GB" w:bidi="ar-LB"/>
        </w:rPr>
        <w:t>العمل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B16438" w:rsidRPr="00270E9C">
        <w:rPr>
          <w:sz w:val="26"/>
          <w:szCs w:val="26"/>
          <w:rtl/>
          <w:lang w:val="en-GB" w:bidi="ar-LB"/>
        </w:rPr>
        <w:t>في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B16438" w:rsidRPr="00270E9C">
        <w:rPr>
          <w:sz w:val="26"/>
          <w:szCs w:val="26"/>
          <w:rtl/>
          <w:lang w:val="en-GB" w:bidi="ar-LB"/>
        </w:rPr>
        <w:t>المقرر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B16438" w:rsidRPr="00270E9C">
        <w:rPr>
          <w:sz w:val="26"/>
          <w:szCs w:val="26"/>
          <w:rtl/>
          <w:lang w:val="en-GB" w:bidi="ar-LB"/>
        </w:rPr>
        <w:t>32/6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340C4D" w:rsidRPr="00270E9C">
        <w:rPr>
          <w:sz w:val="26"/>
          <w:szCs w:val="26"/>
          <w:rtl/>
          <w:lang w:val="en-GB" w:bidi="ar-LB"/>
        </w:rPr>
        <w:t>للأطراف</w:t>
      </w:r>
      <w:r w:rsidR="00B16438" w:rsidRPr="00270E9C">
        <w:rPr>
          <w:sz w:val="26"/>
          <w:szCs w:val="26"/>
          <w:rtl/>
          <w:lang w:val="en-GB" w:bidi="ar-LB"/>
        </w:rPr>
        <w:t>.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يقدم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البلد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معلومات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عن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الانحرافات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في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جداول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الرقابة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في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عام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2021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كما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طلب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المقرر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35/18،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ولم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يتمكن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من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إرسال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ممثلين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لحضور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الاجتماع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السادس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والأربعين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للفريق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العامل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مفتوح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العضوية.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ولهذا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اعتمدت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لجنة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التنفيذ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التوصية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72/3،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5836E7" w:rsidRPr="00270E9C">
        <w:rPr>
          <w:sz w:val="26"/>
          <w:szCs w:val="26"/>
          <w:rtl/>
          <w:lang w:val="en-GB" w:bidi="ar-LB"/>
        </w:rPr>
        <w:t xml:space="preserve"> التي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أشارت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فيها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إلى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تقدير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تقديم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الطرف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جميع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بيانات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المادة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7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5836E7" w:rsidRPr="00270E9C">
        <w:rPr>
          <w:sz w:val="26"/>
          <w:szCs w:val="26"/>
          <w:rtl/>
          <w:lang w:val="en-GB" w:bidi="ar-LB"/>
        </w:rPr>
        <w:t xml:space="preserve"> التي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كانت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معلقة،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مما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يؤكد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التزامه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بجميع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التزاماته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لعام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2022،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الواردة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في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خطة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العمل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والعودة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إلى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الامتثال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المعتمد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في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المقرر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32/6.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ومع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ذلك،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لاحظت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مع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قلق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بالغ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أن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الطرف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يقدم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تفسيرا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للإنحرافات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عن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التزاماته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لعام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2021.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وحثت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الطرف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على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تقديم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تفسير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للإنحرافات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على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وجه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السرعة،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بحيث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لا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يتجاوز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15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سبتمبر/أيلول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2024،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وكلما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كان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ممكنا،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تقديم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خطة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عمل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منقحة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وكذلك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تقرير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مرحلى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عن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الجهود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5836E7" w:rsidRPr="00270E9C">
        <w:rPr>
          <w:sz w:val="26"/>
          <w:szCs w:val="26"/>
          <w:rtl/>
          <w:lang w:val="en-GB" w:bidi="ar-LB"/>
        </w:rPr>
        <w:t xml:space="preserve"> التي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نفذت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من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أجل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سياسات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وطنية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اضافية،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كما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ورد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في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خطة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عمله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للعودة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إلى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الامتثال،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ولنظر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لجنة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التنفيذ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في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اجتماعها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الثالث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والسبعين.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ووافقت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لجنة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التنفيذ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أيضا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على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الرصد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عن</w:t>
      </w:r>
      <w:r w:rsidR="005836E7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كثب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للتقدم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الذي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يحرزه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الطرف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في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تنفيذ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خطة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العمل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وإزالة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المواد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الهيدروكلوروفلوروكربونية،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وذكرت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الطرف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بالمقرر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35/18.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وحتى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اليوم،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يقدم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الطرف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المعلومات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الضرورية،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كما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يحث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على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ذلك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المقرر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35/18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والتوصية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72/3.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253DAA" w:rsidRPr="00270E9C">
        <w:rPr>
          <w:rFonts w:hint="cs"/>
          <w:sz w:val="26"/>
          <w:szCs w:val="26"/>
          <w:rtl/>
          <w:lang w:val="en-GB" w:bidi="ar-LB"/>
        </w:rPr>
        <w:t>وبالإضافة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إلى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ذلك،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يقدم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الطرف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حتى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الآن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بياناته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عن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المادة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7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لعام</w:t>
      </w:r>
      <w:r w:rsidR="00740305" w:rsidRPr="00270E9C">
        <w:rPr>
          <w:sz w:val="26"/>
          <w:szCs w:val="26"/>
          <w:rtl/>
          <w:lang w:val="en-GB" w:bidi="ar-LB"/>
        </w:rPr>
        <w:t xml:space="preserve"> </w:t>
      </w:r>
      <w:r w:rsidR="00173B81" w:rsidRPr="00270E9C">
        <w:rPr>
          <w:sz w:val="26"/>
          <w:szCs w:val="26"/>
          <w:rtl/>
          <w:lang w:val="en-GB" w:bidi="ar-LB"/>
        </w:rPr>
        <w:t>2023.</w:t>
      </w:r>
    </w:p>
    <w:p w14:paraId="308ADC34" w14:textId="72F2B63F" w:rsidR="00D96194" w:rsidRPr="00E069BF" w:rsidRDefault="00B16438" w:rsidP="00173B81">
      <w:pPr>
        <w:pStyle w:val="Heading1"/>
        <w:keepNext/>
        <w:numPr>
          <w:ilvl w:val="0"/>
          <w:numId w:val="0"/>
        </w:numPr>
        <w:bidi/>
        <w:rPr>
          <w:b/>
          <w:iCs/>
          <w:sz w:val="26"/>
          <w:szCs w:val="26"/>
          <w:lang w:val="en-GB" w:bidi="ar-LB"/>
        </w:rPr>
      </w:pPr>
      <w:r w:rsidRPr="00E069BF">
        <w:rPr>
          <w:b/>
          <w:iCs/>
          <w:sz w:val="26"/>
          <w:szCs w:val="26"/>
          <w:rtl/>
          <w:lang w:val="en-GB" w:bidi="ar-LB"/>
        </w:rPr>
        <w:t>خطط</w:t>
      </w:r>
      <w:r w:rsidR="00740305">
        <w:rPr>
          <w:b/>
          <w:iCs/>
          <w:sz w:val="26"/>
          <w:szCs w:val="26"/>
          <w:rtl/>
          <w:lang w:val="en-GB" w:bidi="ar-LB"/>
        </w:rPr>
        <w:t xml:space="preserve"> </w:t>
      </w:r>
      <w:r w:rsidRPr="00E069BF">
        <w:rPr>
          <w:b/>
          <w:iCs/>
          <w:sz w:val="26"/>
          <w:szCs w:val="26"/>
          <w:rtl/>
          <w:lang w:val="en-GB" w:bidi="ar-LB"/>
        </w:rPr>
        <w:t>إدارة</w:t>
      </w:r>
      <w:r w:rsidR="00740305">
        <w:rPr>
          <w:b/>
          <w:iCs/>
          <w:sz w:val="26"/>
          <w:szCs w:val="26"/>
          <w:rtl/>
          <w:lang w:val="en-GB" w:bidi="ar-LB"/>
        </w:rPr>
        <w:t xml:space="preserve"> </w:t>
      </w:r>
      <w:r w:rsidRPr="00E069BF">
        <w:rPr>
          <w:b/>
          <w:iCs/>
          <w:sz w:val="26"/>
          <w:szCs w:val="26"/>
          <w:rtl/>
          <w:lang w:val="en-GB" w:bidi="ar-LB"/>
        </w:rPr>
        <w:t>إزالة</w:t>
      </w:r>
      <w:r w:rsidR="00740305">
        <w:rPr>
          <w:b/>
          <w:iCs/>
          <w:sz w:val="26"/>
          <w:szCs w:val="26"/>
          <w:rtl/>
          <w:lang w:val="en-GB" w:bidi="ar-LB"/>
        </w:rPr>
        <w:t xml:space="preserve"> </w:t>
      </w:r>
      <w:r w:rsidRPr="00E069BF">
        <w:rPr>
          <w:b/>
          <w:iCs/>
          <w:sz w:val="26"/>
          <w:szCs w:val="26"/>
          <w:rtl/>
          <w:lang w:val="en-GB" w:bidi="ar-LB"/>
        </w:rPr>
        <w:t>الهيدروكلوروفلوروكربون</w:t>
      </w:r>
    </w:p>
    <w:p w14:paraId="5AFCF45C" w14:textId="591D4419" w:rsidR="00B16438" w:rsidRPr="00E069BF" w:rsidRDefault="00B16438" w:rsidP="00270E9C">
      <w:pPr>
        <w:pStyle w:val="Heading1"/>
        <w:bidi/>
        <w:rPr>
          <w:sz w:val="26"/>
          <w:szCs w:val="26"/>
          <w:lang w:val="en-GB" w:bidi="ar-LB"/>
        </w:rPr>
      </w:pPr>
      <w:r w:rsidRPr="00E069BF">
        <w:rPr>
          <w:sz w:val="26"/>
          <w:szCs w:val="26"/>
          <w:rtl/>
          <w:lang w:val="en-GB" w:bidi="ar-LB"/>
        </w:rPr>
        <w:t>حصلت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جميع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مساعدات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مالية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لإعداد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مقترحات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مشروعات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لإزالة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الهيدروكلوروفلوروكربونية.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ونتيجة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لذلك،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وافقت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اللجنة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التنفيذية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خلال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اجتماعها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74550" w:rsidRPr="00E069BF">
        <w:rPr>
          <w:sz w:val="26"/>
          <w:szCs w:val="26"/>
          <w:rtl/>
          <w:lang w:val="en-GB" w:bidi="ar-LB"/>
        </w:rPr>
        <w:t>الرابع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والتسعين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المرحلة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الأولى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خطط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إدارة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إزالة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الهيدروكلوروفلوروكربونية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لعدد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lang w:val="en-GB" w:bidi="ar-LB"/>
        </w:rPr>
        <w:t>145</w:t>
      </w:r>
      <w:r w:rsidR="00AC02D3" w:rsidRPr="00E069BF">
        <w:rPr>
          <w:rStyle w:val="FootnoteReference"/>
          <w:sz w:val="26"/>
          <w:szCs w:val="26"/>
          <w:lang w:val="en-GB" w:bidi="ar-LB"/>
        </w:rPr>
        <w:footnoteReference w:id="11"/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بلدا</w:t>
      </w:r>
      <w:r w:rsidR="00A03139" w:rsidRPr="00E069BF">
        <w:rPr>
          <w:sz w:val="26"/>
          <w:szCs w:val="26"/>
          <w:rtl/>
          <w:lang w:val="en-GB" w:bidi="ar-LB"/>
        </w:rPr>
        <w:t>،</w:t>
      </w:r>
      <w:r w:rsidR="00A03139" w:rsidRPr="00E069BF">
        <w:rPr>
          <w:rStyle w:val="FootnoteReference"/>
          <w:bCs/>
          <w:sz w:val="26"/>
          <w:szCs w:val="26"/>
          <w:lang w:val="en-GB" w:bidi="ar-LB"/>
        </w:rPr>
        <w:footnoteReference w:id="12"/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E069BF">
        <w:rPr>
          <w:sz w:val="26"/>
          <w:szCs w:val="26"/>
          <w:rtl/>
          <w:lang w:val="en-GB" w:bidi="ar-LB"/>
        </w:rPr>
        <w:t>والمرحلة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الثانية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لعدد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5D0F" w:rsidRPr="00E069BF">
        <w:rPr>
          <w:sz w:val="26"/>
          <w:szCs w:val="26"/>
          <w:rtl/>
          <w:lang w:val="en-GB" w:bidi="ar-LB"/>
        </w:rPr>
        <w:t>115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والمرحلة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الثالثة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لعدد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5D0F" w:rsidRPr="00E069BF">
        <w:rPr>
          <w:sz w:val="26"/>
          <w:szCs w:val="26"/>
          <w:rtl/>
          <w:lang w:val="en-GB" w:bidi="ar-LB"/>
        </w:rPr>
        <w:t>17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بقيمة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إجمالية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تبلغ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5D0F" w:rsidRPr="00E069BF">
        <w:rPr>
          <w:sz w:val="26"/>
          <w:szCs w:val="26"/>
          <w:rtl/>
          <w:lang w:val="en-GB" w:bidi="ar-LB"/>
        </w:rPr>
        <w:t>1.31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مليار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دولار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أمريكي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(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5D0F" w:rsidRPr="00E069BF">
        <w:rPr>
          <w:sz w:val="26"/>
          <w:szCs w:val="26"/>
          <w:rtl/>
          <w:lang w:val="en-GB" w:bidi="ar-LB"/>
        </w:rPr>
        <w:t>تمت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5D0F" w:rsidRPr="00E069BF">
        <w:rPr>
          <w:sz w:val="26"/>
          <w:szCs w:val="26"/>
          <w:rtl/>
          <w:lang w:val="en-GB" w:bidi="ar-LB"/>
        </w:rPr>
        <w:t>الموافقة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5D0F" w:rsidRPr="00E069BF">
        <w:rPr>
          <w:sz w:val="26"/>
          <w:szCs w:val="26"/>
          <w:rtl/>
          <w:lang w:val="en-GB" w:bidi="ar-LB"/>
        </w:rPr>
        <w:t>عليها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حيث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المبدأ</w:t>
      </w:r>
      <w:r w:rsidR="00465D0F" w:rsidRPr="00E069BF">
        <w:rPr>
          <w:sz w:val="26"/>
          <w:szCs w:val="26"/>
          <w:rtl/>
          <w:lang w:val="en-GB" w:bidi="ar-LB"/>
        </w:rPr>
        <w:t>)</w:t>
      </w:r>
      <w:r w:rsidR="00A03139" w:rsidRPr="00E069BF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صرف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منها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5D0F" w:rsidRPr="00E069BF">
        <w:rPr>
          <w:sz w:val="26"/>
          <w:szCs w:val="26"/>
          <w:rtl/>
          <w:lang w:val="en-GB" w:bidi="ar-LB"/>
        </w:rPr>
        <w:t>1.1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مليار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دولار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أمريكي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5D0F" w:rsidRPr="00E069BF">
        <w:rPr>
          <w:sz w:val="26"/>
          <w:szCs w:val="26"/>
          <w:rtl/>
          <w:lang w:val="en-GB" w:bidi="ar-LB"/>
        </w:rPr>
        <w:t>لتناول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الامتثال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مع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مستويات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الرقابة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بروتوكول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مونتريال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5D0F" w:rsidRPr="00E069BF">
        <w:rPr>
          <w:sz w:val="26"/>
          <w:szCs w:val="26"/>
          <w:rtl/>
          <w:lang w:val="en-GB" w:bidi="ar-LB"/>
        </w:rPr>
        <w:t>كما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5D0F" w:rsidRPr="00E069BF">
        <w:rPr>
          <w:sz w:val="26"/>
          <w:szCs w:val="26"/>
          <w:rtl/>
          <w:lang w:val="en-GB" w:bidi="ar-LB"/>
        </w:rPr>
        <w:t>يلى</w:t>
      </w:r>
      <w:r w:rsidR="00A03139" w:rsidRPr="00E069BF">
        <w:rPr>
          <w:sz w:val="26"/>
          <w:szCs w:val="26"/>
          <w:rtl/>
          <w:lang w:val="en-GB" w:bidi="ar-LB"/>
        </w:rPr>
        <w:t>:</w:t>
      </w:r>
    </w:p>
    <w:p w14:paraId="488ABBEA" w14:textId="63753F32" w:rsidR="00D567AB" w:rsidRDefault="00A25459" w:rsidP="00A25459">
      <w:pPr>
        <w:pStyle w:val="Heading2"/>
        <w:numPr>
          <w:ilvl w:val="0"/>
          <w:numId w:val="0"/>
        </w:numPr>
        <w:bidi/>
        <w:ind w:left="1138" w:hanging="425"/>
        <w:rPr>
          <w:sz w:val="26"/>
          <w:szCs w:val="26"/>
          <w:rtl/>
          <w:lang w:val="en-GB" w:bidi="ar-LB"/>
        </w:rPr>
      </w:pPr>
      <w:r>
        <w:rPr>
          <w:sz w:val="26"/>
          <w:szCs w:val="26"/>
          <w:rtl/>
          <w:lang w:val="en-GB" w:bidi="ar-LB"/>
        </w:rPr>
        <w:t xml:space="preserve">أ.  </w:t>
      </w:r>
      <w:r w:rsidR="00A03139" w:rsidRPr="00E069BF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(</w:t>
      </w:r>
      <w:r w:rsidR="00465D0F" w:rsidRPr="00E069BF">
        <w:rPr>
          <w:sz w:val="26"/>
          <w:szCs w:val="26"/>
          <w:rtl/>
          <w:lang w:val="en-GB" w:bidi="ar-LB"/>
        </w:rPr>
        <w:t>12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5D0F" w:rsidRPr="00E069BF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الاستهلاك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5D0F" w:rsidRPr="00E069BF">
        <w:rPr>
          <w:sz w:val="26"/>
          <w:szCs w:val="26"/>
          <w:rtl/>
          <w:lang w:val="en-GB" w:bidi="ar-LB"/>
        </w:rPr>
        <w:t>بأحجام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5D0F" w:rsidRPr="00E069BF">
        <w:rPr>
          <w:sz w:val="26"/>
          <w:szCs w:val="26"/>
          <w:rtl/>
          <w:lang w:val="en-GB" w:bidi="ar-LB"/>
        </w:rPr>
        <w:t>منخفضة</w:t>
      </w:r>
      <w:r w:rsidR="00A03139" w:rsidRPr="00E069BF">
        <w:rPr>
          <w:sz w:val="26"/>
          <w:szCs w:val="26"/>
          <w:rtl/>
          <w:lang w:val="en-GB" w:bidi="ar-LB"/>
        </w:rPr>
        <w:t>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E069BF">
        <w:rPr>
          <w:sz w:val="26"/>
          <w:szCs w:val="26"/>
          <w:rtl/>
          <w:lang w:val="en-GB" w:bidi="ar-LB"/>
        </w:rPr>
        <w:t>و3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3139" w:rsidRPr="00E069BF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E069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E069BF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E069BF">
        <w:rPr>
          <w:sz w:val="26"/>
          <w:szCs w:val="26"/>
          <w:rtl/>
          <w:lang w:val="en-GB" w:bidi="ar-LB"/>
        </w:rPr>
        <w:t>لا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E069BF">
        <w:rPr>
          <w:sz w:val="26"/>
          <w:szCs w:val="26"/>
          <w:rtl/>
          <w:lang w:val="en-GB" w:bidi="ar-LB"/>
        </w:rPr>
        <w:t>تستهلك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E069BF">
        <w:rPr>
          <w:sz w:val="26"/>
          <w:szCs w:val="26"/>
          <w:rtl/>
          <w:lang w:val="en-GB" w:bidi="ar-LB"/>
        </w:rPr>
        <w:t>أحجام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E069BF">
        <w:rPr>
          <w:sz w:val="26"/>
          <w:szCs w:val="26"/>
          <w:rtl/>
          <w:lang w:val="en-GB" w:bidi="ar-LB"/>
        </w:rPr>
        <w:t>منخفضة</w:t>
      </w:r>
      <w:r w:rsidR="00A03139" w:rsidRPr="00E069BF">
        <w:rPr>
          <w:sz w:val="26"/>
          <w:szCs w:val="26"/>
          <w:rtl/>
          <w:lang w:val="en-GB" w:bidi="ar-LB"/>
        </w:rPr>
        <w:t>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E069BF">
        <w:rPr>
          <w:sz w:val="26"/>
          <w:szCs w:val="26"/>
          <w:rtl/>
          <w:lang w:val="en-GB" w:bidi="ar-LB"/>
        </w:rPr>
        <w:t>لتناول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567AB" w:rsidRPr="00E069BF">
        <w:rPr>
          <w:sz w:val="26"/>
          <w:szCs w:val="26"/>
          <w:rtl/>
          <w:lang w:val="en-GB" w:bidi="ar-LB"/>
        </w:rPr>
        <w:t>الامتثال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567AB" w:rsidRPr="00E069BF">
        <w:rPr>
          <w:sz w:val="26"/>
          <w:szCs w:val="26"/>
          <w:rtl/>
          <w:lang w:val="en-GB" w:bidi="ar-LB"/>
        </w:rPr>
        <w:t>حتى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567AB" w:rsidRPr="00E069BF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567AB" w:rsidRPr="00E069BF">
        <w:rPr>
          <w:sz w:val="26"/>
          <w:szCs w:val="26"/>
          <w:rtl/>
          <w:lang w:val="en-GB" w:bidi="ar-LB"/>
        </w:rPr>
        <w:t>2020؛</w:t>
      </w:r>
    </w:p>
    <w:p w14:paraId="36344CB5" w14:textId="528F6DD4" w:rsidR="00D567AB" w:rsidRDefault="00A25459" w:rsidP="00A25459">
      <w:pPr>
        <w:bidi/>
        <w:ind w:firstLine="713"/>
        <w:rPr>
          <w:sz w:val="26"/>
          <w:szCs w:val="26"/>
          <w:rtl/>
          <w:lang w:val="en-GB" w:bidi="ar-LB"/>
        </w:rPr>
      </w:pPr>
      <w:r w:rsidRPr="00A25459">
        <w:rPr>
          <w:sz w:val="26"/>
          <w:szCs w:val="26"/>
          <w:rtl/>
          <w:lang w:val="en-GB" w:bidi="ar-LB"/>
        </w:rPr>
        <w:lastRenderedPageBreak/>
        <w:t>ب</w:t>
      </w:r>
      <w:r>
        <w:rPr>
          <w:rtl/>
          <w:lang w:val="en-GB" w:bidi="ar-LB"/>
        </w:rPr>
        <w:t xml:space="preserve">. </w:t>
      </w:r>
      <w:r>
        <w:rPr>
          <w:sz w:val="26"/>
          <w:szCs w:val="26"/>
          <w:rtl/>
          <w:lang w:val="en-GB" w:bidi="ar-LB"/>
        </w:rPr>
        <w:t xml:space="preserve"> 28 </w:t>
      </w:r>
      <w:r w:rsidR="00B61ABE" w:rsidRPr="00E069BF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E069BF">
        <w:rPr>
          <w:sz w:val="26"/>
          <w:szCs w:val="26"/>
          <w:rtl/>
          <w:lang w:val="en-GB" w:bidi="ar-LB"/>
        </w:rPr>
        <w:t>لتناول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567AB" w:rsidRPr="00E069BF">
        <w:rPr>
          <w:sz w:val="26"/>
          <w:szCs w:val="26"/>
          <w:rtl/>
          <w:lang w:val="en-GB" w:bidi="ar-LB"/>
        </w:rPr>
        <w:t>الامتثال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567AB" w:rsidRPr="00E069BF">
        <w:rPr>
          <w:sz w:val="26"/>
          <w:szCs w:val="26"/>
          <w:rtl/>
          <w:lang w:val="en-GB" w:bidi="ar-LB"/>
        </w:rPr>
        <w:t>حتى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567AB" w:rsidRPr="00E069BF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567AB" w:rsidRPr="00E069BF">
        <w:rPr>
          <w:sz w:val="26"/>
          <w:szCs w:val="26"/>
          <w:rtl/>
          <w:lang w:val="en-GB" w:bidi="ar-LB"/>
        </w:rPr>
        <w:t>2025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567AB" w:rsidRPr="00E069BF">
        <w:rPr>
          <w:sz w:val="26"/>
          <w:szCs w:val="26"/>
          <w:rtl/>
          <w:lang w:val="en-GB" w:bidi="ar-LB"/>
        </w:rPr>
        <w:t>أو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567AB" w:rsidRPr="00E069BF">
        <w:rPr>
          <w:sz w:val="26"/>
          <w:szCs w:val="26"/>
          <w:rtl/>
          <w:lang w:val="en-GB" w:bidi="ar-LB"/>
        </w:rPr>
        <w:t>2027؛</w:t>
      </w:r>
    </w:p>
    <w:p w14:paraId="4D8F16C5" w14:textId="77777777" w:rsidR="00A25459" w:rsidRDefault="00A25459" w:rsidP="00A25459">
      <w:pPr>
        <w:bidi/>
        <w:ind w:firstLine="713"/>
        <w:rPr>
          <w:sz w:val="26"/>
          <w:szCs w:val="26"/>
          <w:rtl/>
          <w:lang w:val="en-GB" w:bidi="ar-LB"/>
        </w:rPr>
      </w:pPr>
    </w:p>
    <w:p w14:paraId="1D0A8F37" w14:textId="3C966938" w:rsidR="00D567AB" w:rsidRDefault="00A25459" w:rsidP="00A25459">
      <w:pPr>
        <w:bidi/>
        <w:ind w:firstLine="713"/>
        <w:rPr>
          <w:sz w:val="26"/>
          <w:szCs w:val="26"/>
          <w:lang w:val="en-GB" w:bidi="ar-LB"/>
        </w:rPr>
      </w:pPr>
      <w:r>
        <w:rPr>
          <w:sz w:val="26"/>
          <w:szCs w:val="26"/>
          <w:rtl/>
          <w:lang w:val="en-GB" w:bidi="ar-LB"/>
        </w:rPr>
        <w:t>ج.  99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E43CD" w:rsidRPr="0099720F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765C" w:rsidRPr="0099720F">
        <w:rPr>
          <w:rStyle w:val="FootnoteReference"/>
          <w:sz w:val="26"/>
          <w:szCs w:val="26"/>
          <w:lang w:val="en-GB" w:bidi="ar-LB"/>
        </w:rPr>
        <w:footnoteReference w:id="13"/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99720F">
        <w:rPr>
          <w:sz w:val="26"/>
          <w:szCs w:val="26"/>
          <w:rtl/>
          <w:lang w:val="en-GB" w:bidi="ar-LB"/>
        </w:rPr>
        <w:t>ل</w:t>
      </w:r>
      <w:r w:rsidR="00D567AB" w:rsidRPr="0099720F">
        <w:rPr>
          <w:sz w:val="26"/>
          <w:szCs w:val="26"/>
          <w:rtl/>
          <w:lang w:val="en-GB" w:bidi="ar-LB"/>
        </w:rPr>
        <w:t>لإزالة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99720F">
        <w:rPr>
          <w:sz w:val="26"/>
          <w:szCs w:val="26"/>
          <w:rtl/>
          <w:lang w:val="en-GB" w:bidi="ar-LB"/>
        </w:rPr>
        <w:t>التامة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99720F">
        <w:rPr>
          <w:sz w:val="26"/>
          <w:szCs w:val="26"/>
          <w:rtl/>
          <w:lang w:val="en-GB" w:bidi="ar-LB"/>
        </w:rPr>
        <w:t>ل</w:t>
      </w:r>
      <w:r w:rsidR="00D567AB" w:rsidRPr="0099720F">
        <w:rPr>
          <w:sz w:val="26"/>
          <w:szCs w:val="26"/>
          <w:rtl/>
          <w:lang w:val="en-GB" w:bidi="ar-LB"/>
        </w:rPr>
        <w:t>لهيدروكلوروفلوروكربون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567AB" w:rsidRPr="0099720F">
        <w:rPr>
          <w:sz w:val="26"/>
          <w:szCs w:val="26"/>
          <w:rtl/>
          <w:lang w:val="en-GB" w:bidi="ar-LB"/>
        </w:rPr>
        <w:t>فيما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567AB" w:rsidRPr="0099720F">
        <w:rPr>
          <w:sz w:val="26"/>
          <w:szCs w:val="26"/>
          <w:rtl/>
          <w:lang w:val="en-GB" w:bidi="ar-LB"/>
        </w:rPr>
        <w:t>بين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567AB" w:rsidRPr="0099720F">
        <w:rPr>
          <w:sz w:val="26"/>
          <w:szCs w:val="26"/>
          <w:rtl/>
          <w:lang w:val="en-GB" w:bidi="ar-LB"/>
        </w:rPr>
        <w:t>2020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567AB" w:rsidRPr="0099720F">
        <w:rPr>
          <w:sz w:val="26"/>
          <w:szCs w:val="26"/>
          <w:rtl/>
          <w:lang w:val="en-GB" w:bidi="ar-LB"/>
        </w:rPr>
        <w:t>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567AB" w:rsidRPr="0099720F">
        <w:rPr>
          <w:sz w:val="26"/>
          <w:szCs w:val="26"/>
          <w:rtl/>
          <w:lang w:val="en-GB" w:bidi="ar-LB"/>
        </w:rPr>
        <w:t>2031.</w:t>
      </w:r>
    </w:p>
    <w:p w14:paraId="216D80D6" w14:textId="77777777" w:rsidR="00270E9C" w:rsidRPr="0099720F" w:rsidRDefault="00270E9C" w:rsidP="00270E9C">
      <w:pPr>
        <w:bidi/>
        <w:rPr>
          <w:sz w:val="26"/>
          <w:szCs w:val="26"/>
          <w:lang w:val="en-GB" w:bidi="ar-LB"/>
        </w:rPr>
      </w:pPr>
    </w:p>
    <w:p w14:paraId="295E99A2" w14:textId="6BE96D79" w:rsidR="00D567AB" w:rsidRPr="0099720F" w:rsidRDefault="00D567AB" w:rsidP="00270E9C">
      <w:pPr>
        <w:pStyle w:val="Heading1"/>
        <w:bidi/>
        <w:rPr>
          <w:sz w:val="26"/>
          <w:szCs w:val="26"/>
          <w:lang w:val="en-GB" w:bidi="ar-LB"/>
        </w:rPr>
      </w:pPr>
      <w:r w:rsidRPr="0099720F">
        <w:rPr>
          <w:sz w:val="26"/>
          <w:szCs w:val="26"/>
          <w:rtl/>
          <w:lang w:val="en-GB" w:bidi="ar-LB"/>
        </w:rPr>
        <w:t>ويتضمن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المرفق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الثاني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99720F">
        <w:rPr>
          <w:sz w:val="26"/>
          <w:szCs w:val="26"/>
          <w:rtl/>
          <w:lang w:val="en-GB" w:bidi="ar-LB"/>
        </w:rPr>
        <w:t>ب</w:t>
      </w:r>
      <w:r w:rsidRPr="0099720F">
        <w:rPr>
          <w:sz w:val="26"/>
          <w:szCs w:val="26"/>
          <w:rtl/>
          <w:lang w:val="en-GB" w:bidi="ar-LB"/>
        </w:rPr>
        <w:t>هذه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الوثيقة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تحليلا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لأحدث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مبلغ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الهيدروكلوروفلوروكربون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وتدابير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99720F">
        <w:rPr>
          <w:sz w:val="26"/>
          <w:szCs w:val="26"/>
          <w:rtl/>
          <w:lang w:val="en-GB" w:bidi="ar-LB"/>
        </w:rPr>
        <w:t>الرقابة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99720F">
        <w:rPr>
          <w:sz w:val="26"/>
          <w:szCs w:val="26"/>
          <w:rtl/>
          <w:lang w:val="en-GB" w:bidi="ar-LB"/>
        </w:rPr>
        <w:t>تم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61ABE" w:rsidRPr="0099720F">
        <w:rPr>
          <w:sz w:val="26"/>
          <w:szCs w:val="26"/>
          <w:rtl/>
          <w:lang w:val="en-GB" w:bidi="ar-LB"/>
        </w:rPr>
        <w:t>تناولها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خلال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الموافقة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خطط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إدارة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إزالة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الهيدروكلوروفلوروكربونية.</w:t>
      </w:r>
    </w:p>
    <w:p w14:paraId="15B0CF06" w14:textId="2F6672CE" w:rsidR="00D96194" w:rsidRPr="0099720F" w:rsidRDefault="00CD2799" w:rsidP="002A28BD">
      <w:pPr>
        <w:keepNext/>
        <w:bidi/>
        <w:spacing w:after="240"/>
        <w:rPr>
          <w:b/>
          <w:iCs/>
          <w:sz w:val="26"/>
          <w:szCs w:val="26"/>
          <w:lang w:val="en-GB" w:bidi="ar-LB"/>
        </w:rPr>
      </w:pPr>
      <w:r w:rsidRPr="0099720F">
        <w:rPr>
          <w:b/>
          <w:iCs/>
          <w:sz w:val="26"/>
          <w:szCs w:val="26"/>
          <w:rtl/>
          <w:lang w:val="en-GB" w:bidi="ar-LB"/>
        </w:rPr>
        <w:t>المواد</w:t>
      </w:r>
      <w:r w:rsidR="00740305">
        <w:rPr>
          <w:b/>
          <w:iCs/>
          <w:sz w:val="26"/>
          <w:szCs w:val="26"/>
          <w:rtl/>
          <w:lang w:val="en-GB" w:bidi="ar-LB"/>
        </w:rPr>
        <w:t xml:space="preserve"> </w:t>
      </w:r>
      <w:r w:rsidRPr="0099720F">
        <w:rPr>
          <w:b/>
          <w:iCs/>
          <w:sz w:val="26"/>
          <w:szCs w:val="26"/>
          <w:rtl/>
          <w:lang w:val="en-GB" w:bidi="ar-LB"/>
        </w:rPr>
        <w:t>الهيدروكلوروفلوروكربونية</w:t>
      </w:r>
      <w:r w:rsidR="00740305">
        <w:rPr>
          <w:b/>
          <w:iCs/>
          <w:sz w:val="26"/>
          <w:szCs w:val="26"/>
          <w:rtl/>
          <w:lang w:val="en-GB" w:bidi="ar-LB"/>
        </w:rPr>
        <w:t xml:space="preserve"> </w:t>
      </w:r>
      <w:r w:rsidRPr="0099720F">
        <w:rPr>
          <w:b/>
          <w:iCs/>
          <w:sz w:val="26"/>
          <w:szCs w:val="26"/>
          <w:rtl/>
          <w:lang w:val="en-GB" w:bidi="ar-LB"/>
        </w:rPr>
        <w:t>المتبقية</w:t>
      </w:r>
    </w:p>
    <w:p w14:paraId="7279DC53" w14:textId="1CA42A07" w:rsidR="00CD2799" w:rsidRPr="0099720F" w:rsidRDefault="001C58EC" w:rsidP="00270E9C">
      <w:pPr>
        <w:pStyle w:val="Heading1"/>
        <w:bidi/>
        <w:rPr>
          <w:sz w:val="26"/>
          <w:szCs w:val="26"/>
          <w:lang w:val="en-GB" w:bidi="ar-LB"/>
        </w:rPr>
      </w:pPr>
      <w:r w:rsidRPr="0099720F">
        <w:rPr>
          <w:sz w:val="26"/>
          <w:szCs w:val="26"/>
          <w:rtl/>
          <w:lang w:val="en-GB" w:bidi="ar-LB"/>
        </w:rPr>
        <w:t>سوف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يسفر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المراحل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الأولى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والثانية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والثالثة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الموافق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عليها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77AE1" w:rsidRPr="0099720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77AE1" w:rsidRPr="0099720F">
        <w:rPr>
          <w:sz w:val="26"/>
          <w:szCs w:val="26"/>
          <w:rtl/>
          <w:lang w:val="en-GB" w:bidi="ar-LB"/>
        </w:rPr>
        <w:t>خطط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77AE1" w:rsidRPr="0099720F">
        <w:rPr>
          <w:sz w:val="26"/>
          <w:szCs w:val="26"/>
          <w:rtl/>
          <w:lang w:val="en-GB" w:bidi="ar-LB"/>
        </w:rPr>
        <w:t>إدارة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إزالة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77AE1" w:rsidRPr="0099720F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77AE1" w:rsidRPr="0099720F">
        <w:rPr>
          <w:sz w:val="26"/>
          <w:szCs w:val="26"/>
          <w:rtl/>
          <w:lang w:val="en-GB" w:bidi="ar-LB"/>
        </w:rPr>
        <w:t>الهيدروكلوروفلوروكربونية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77AE1" w:rsidRPr="0099720F">
        <w:rPr>
          <w:sz w:val="26"/>
          <w:szCs w:val="26"/>
          <w:rtl/>
          <w:lang w:val="en-GB" w:bidi="ar-LB"/>
        </w:rPr>
        <w:t>حوالى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77AE1" w:rsidRPr="0099720F">
        <w:rPr>
          <w:sz w:val="26"/>
          <w:szCs w:val="26"/>
          <w:rtl/>
          <w:lang w:val="en-GB" w:bidi="ar-LB"/>
        </w:rPr>
        <w:t>83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المائة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نقطة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بداية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77AE1" w:rsidRPr="0099720F">
        <w:rPr>
          <w:sz w:val="26"/>
          <w:szCs w:val="26"/>
          <w:rtl/>
          <w:lang w:val="en-GB" w:bidi="ar-LB"/>
        </w:rPr>
        <w:t>ا</w:t>
      </w:r>
      <w:r w:rsidRPr="0099720F">
        <w:rPr>
          <w:sz w:val="26"/>
          <w:szCs w:val="26"/>
          <w:rtl/>
          <w:lang w:val="en-GB" w:bidi="ar-LB"/>
        </w:rPr>
        <w:t>لخفض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77AE1" w:rsidRPr="0099720F">
        <w:rPr>
          <w:sz w:val="26"/>
          <w:szCs w:val="26"/>
          <w:rtl/>
          <w:lang w:val="en-GB" w:bidi="ar-LB"/>
        </w:rPr>
        <w:t>المجمع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الهيدروكلوروفلوروكربون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77AE1" w:rsidRPr="0099720F">
        <w:rPr>
          <w:sz w:val="26"/>
          <w:szCs w:val="26"/>
          <w:rtl/>
          <w:lang w:val="en-GB" w:bidi="ar-LB"/>
        </w:rPr>
        <w:t>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77AE1" w:rsidRPr="0099720F">
        <w:rPr>
          <w:sz w:val="26"/>
          <w:szCs w:val="26"/>
          <w:rtl/>
          <w:lang w:val="en-GB" w:bidi="ar-LB"/>
        </w:rPr>
        <w:t>نسبة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77AE1" w:rsidRPr="0099720F">
        <w:rPr>
          <w:sz w:val="26"/>
          <w:szCs w:val="26"/>
          <w:rtl/>
          <w:lang w:val="en-GB" w:bidi="ar-LB"/>
        </w:rPr>
        <w:t>90.7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المائة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13533" w:rsidRPr="0099720F">
        <w:rPr>
          <w:sz w:val="26"/>
          <w:szCs w:val="26"/>
          <w:rtl/>
          <w:lang w:val="en-GB" w:bidi="ar-LB"/>
        </w:rPr>
        <w:t>الهيدروكلوروفلوروكربون-</w:t>
      </w:r>
      <w:r w:rsidRPr="0099720F">
        <w:rPr>
          <w:sz w:val="26"/>
          <w:szCs w:val="26"/>
          <w:rtl/>
          <w:lang w:val="en-GB" w:bidi="ar-LB"/>
        </w:rPr>
        <w:t>141ب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77AE1" w:rsidRPr="0099720F">
        <w:rPr>
          <w:sz w:val="26"/>
          <w:szCs w:val="26"/>
          <w:rtl/>
          <w:lang w:val="en-GB" w:bidi="ar-LB"/>
        </w:rPr>
        <w:t>الموجود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13533" w:rsidRPr="0099720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البوليولات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13533" w:rsidRPr="0099720F">
        <w:rPr>
          <w:sz w:val="26"/>
          <w:szCs w:val="26"/>
          <w:rtl/>
          <w:lang w:val="en-GB" w:bidi="ar-LB"/>
        </w:rPr>
        <w:t>السابقة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13533" w:rsidRPr="0099720F">
        <w:rPr>
          <w:sz w:val="26"/>
          <w:szCs w:val="26"/>
          <w:rtl/>
          <w:lang w:val="en-GB" w:bidi="ar-LB"/>
        </w:rPr>
        <w:t>الخلط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13533" w:rsidRPr="0099720F">
        <w:rPr>
          <w:sz w:val="26"/>
          <w:szCs w:val="26"/>
          <w:rtl/>
          <w:lang w:val="en-GB" w:bidi="ar-LB"/>
        </w:rPr>
        <w:t>المستوردة</w:t>
      </w:r>
      <w:r w:rsidRPr="0099720F">
        <w:rPr>
          <w:sz w:val="26"/>
          <w:szCs w:val="26"/>
          <w:rtl/>
          <w:lang w:val="en-GB" w:bidi="ar-LB"/>
        </w:rPr>
        <w:t>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ويبين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الجدول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77AE1" w:rsidRPr="0099720F">
        <w:rPr>
          <w:sz w:val="26"/>
          <w:szCs w:val="26"/>
          <w:rtl/>
          <w:lang w:val="en-GB" w:bidi="ar-LB"/>
        </w:rPr>
        <w:t>4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13533" w:rsidRPr="0099720F">
        <w:rPr>
          <w:sz w:val="26"/>
          <w:szCs w:val="26"/>
          <w:rtl/>
          <w:lang w:val="en-GB" w:bidi="ar-LB"/>
        </w:rPr>
        <w:t>مجموع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13533" w:rsidRPr="0099720F">
        <w:rPr>
          <w:sz w:val="26"/>
          <w:szCs w:val="26"/>
          <w:rtl/>
          <w:lang w:val="en-GB" w:bidi="ar-LB"/>
        </w:rPr>
        <w:t>ال</w:t>
      </w:r>
      <w:r w:rsidRPr="0099720F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77AE1" w:rsidRPr="0099720F">
        <w:rPr>
          <w:sz w:val="26"/>
          <w:szCs w:val="26"/>
          <w:rtl/>
          <w:lang w:val="en-GB" w:bidi="ar-LB"/>
        </w:rPr>
        <w:t>المجمع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13533" w:rsidRPr="0099720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13533" w:rsidRPr="0099720F">
        <w:rPr>
          <w:sz w:val="26"/>
          <w:szCs w:val="26"/>
          <w:rtl/>
          <w:lang w:val="en-GB" w:bidi="ar-LB"/>
        </w:rPr>
        <w:t>الهيدروكلوروفلوروكربون</w:t>
      </w:r>
      <w:r w:rsidR="00913533" w:rsidRPr="0099720F">
        <w:rPr>
          <w:sz w:val="26"/>
          <w:szCs w:val="26"/>
          <w:vertAlign w:val="superscript"/>
          <w:lang w:val="en-GB" w:bidi="ar-LB"/>
        </w:rPr>
        <w:footnoteReference w:id="14"/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13533" w:rsidRPr="0099720F">
        <w:rPr>
          <w:sz w:val="26"/>
          <w:szCs w:val="26"/>
          <w:rtl/>
          <w:lang w:val="en-GB" w:bidi="ar-LB"/>
        </w:rPr>
        <w:t>ب</w:t>
      </w:r>
      <w:r w:rsidRPr="0099720F">
        <w:rPr>
          <w:sz w:val="26"/>
          <w:szCs w:val="26"/>
          <w:rtl/>
          <w:lang w:val="en-GB" w:bidi="ar-LB"/>
        </w:rPr>
        <w:t>حسب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13533" w:rsidRPr="0099720F">
        <w:rPr>
          <w:sz w:val="26"/>
          <w:szCs w:val="26"/>
          <w:rtl/>
          <w:lang w:val="en-GB" w:bidi="ar-LB"/>
        </w:rPr>
        <w:t>ال</w:t>
      </w:r>
      <w:r w:rsidRPr="0099720F">
        <w:rPr>
          <w:sz w:val="26"/>
          <w:szCs w:val="26"/>
          <w:rtl/>
          <w:lang w:val="en-GB" w:bidi="ar-LB"/>
        </w:rPr>
        <w:t>نوع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13533" w:rsidRPr="0099720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13533" w:rsidRPr="0099720F">
        <w:rPr>
          <w:sz w:val="26"/>
          <w:szCs w:val="26"/>
          <w:rtl/>
          <w:lang w:val="en-GB" w:bidi="ar-LB"/>
        </w:rPr>
        <w:t>تحصل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مساعدة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9720F">
        <w:rPr>
          <w:sz w:val="26"/>
          <w:szCs w:val="26"/>
          <w:rtl/>
          <w:lang w:val="en-GB" w:bidi="ar-LB"/>
        </w:rPr>
        <w:t>الصندوق.</w:t>
      </w:r>
    </w:p>
    <w:p w14:paraId="76103396" w14:textId="2970C659" w:rsidR="00D96194" w:rsidRDefault="00AA630C" w:rsidP="00A25459">
      <w:pPr>
        <w:keepNext/>
        <w:bidi/>
        <w:ind w:left="-138"/>
        <w:rPr>
          <w:bCs/>
          <w:sz w:val="24"/>
          <w:szCs w:val="24"/>
          <w:rtl/>
          <w:lang w:val="en-GB" w:bidi="ar-LB"/>
        </w:rPr>
      </w:pPr>
      <w:r w:rsidRPr="009E6BE6">
        <w:rPr>
          <w:bCs/>
          <w:sz w:val="24"/>
          <w:szCs w:val="24"/>
          <w:rtl/>
          <w:lang w:val="en-GB" w:bidi="ar-LB"/>
        </w:rPr>
        <w:t>الجدول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3E34FA" w:rsidRPr="009E6BE6">
        <w:rPr>
          <w:bCs/>
          <w:sz w:val="24"/>
          <w:szCs w:val="24"/>
          <w:rtl/>
          <w:lang w:val="en-GB" w:bidi="ar-LB"/>
        </w:rPr>
        <w:t>4</w:t>
      </w:r>
      <w:r w:rsidRPr="009E6BE6">
        <w:rPr>
          <w:bCs/>
          <w:sz w:val="24"/>
          <w:szCs w:val="24"/>
          <w:rtl/>
          <w:lang w:val="en-GB" w:bidi="ar-LB"/>
        </w:rPr>
        <w:t>: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DD765C" w:rsidRPr="009E6BE6">
        <w:rPr>
          <w:bCs/>
          <w:sz w:val="24"/>
          <w:szCs w:val="24"/>
          <w:rtl/>
          <w:lang w:val="en-GB" w:bidi="ar-LB"/>
        </w:rPr>
        <w:t>مجموع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DD765C" w:rsidRPr="009E6BE6">
        <w:rPr>
          <w:bCs/>
          <w:sz w:val="24"/>
          <w:szCs w:val="24"/>
          <w:rtl/>
          <w:lang w:val="en-GB" w:bidi="ar-LB"/>
        </w:rPr>
        <w:t>ال</w:t>
      </w:r>
      <w:r w:rsidR="00A11333" w:rsidRPr="009E6BE6">
        <w:rPr>
          <w:bCs/>
          <w:sz w:val="24"/>
          <w:szCs w:val="24"/>
          <w:rtl/>
          <w:lang w:val="en-GB" w:bidi="ar-LB"/>
        </w:rPr>
        <w:t>استهلاك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DD765C" w:rsidRPr="009E6BE6">
        <w:rPr>
          <w:bCs/>
          <w:sz w:val="24"/>
          <w:szCs w:val="24"/>
          <w:rtl/>
          <w:lang w:val="en-GB" w:bidi="ar-LB"/>
        </w:rPr>
        <w:t>المتبقي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DD765C" w:rsidRPr="009E6BE6">
        <w:rPr>
          <w:bCs/>
          <w:sz w:val="24"/>
          <w:szCs w:val="24"/>
          <w:rtl/>
          <w:lang w:val="en-GB" w:bidi="ar-LB"/>
        </w:rPr>
        <w:t>من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A11333" w:rsidRPr="009E6BE6">
        <w:rPr>
          <w:bCs/>
          <w:sz w:val="24"/>
          <w:szCs w:val="24"/>
          <w:rtl/>
          <w:lang w:val="en-GB" w:bidi="ar-LB"/>
        </w:rPr>
        <w:t>الهيدروكلوروفلوروكربون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A11333" w:rsidRPr="009E6BE6">
        <w:rPr>
          <w:bCs/>
          <w:sz w:val="24"/>
          <w:szCs w:val="24"/>
          <w:rtl/>
          <w:lang w:val="en-GB" w:bidi="ar-LB"/>
        </w:rPr>
        <w:t>حسب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DD765C" w:rsidRPr="009E6BE6">
        <w:rPr>
          <w:bCs/>
          <w:sz w:val="24"/>
          <w:szCs w:val="24"/>
          <w:rtl/>
          <w:lang w:val="en-GB" w:bidi="ar-LB"/>
        </w:rPr>
        <w:t>نوع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3E34FA" w:rsidRPr="009E6BE6">
        <w:rPr>
          <w:bCs/>
          <w:sz w:val="24"/>
          <w:szCs w:val="24"/>
          <w:rtl/>
          <w:lang w:val="en-GB" w:bidi="ar-LB"/>
        </w:rPr>
        <w:t>المادة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A11333" w:rsidRPr="009E6BE6">
        <w:rPr>
          <w:bCs/>
          <w:sz w:val="24"/>
          <w:szCs w:val="24"/>
          <w:rtl/>
          <w:lang w:val="en-GB" w:bidi="ar-LB"/>
        </w:rPr>
        <w:t>(أطنان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A11333" w:rsidRPr="009E6BE6">
        <w:rPr>
          <w:bCs/>
          <w:sz w:val="24"/>
          <w:szCs w:val="24"/>
          <w:rtl/>
          <w:lang w:val="en-GB" w:bidi="ar-LB"/>
        </w:rPr>
        <w:t>بقدرات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A11333" w:rsidRPr="009E6BE6">
        <w:rPr>
          <w:bCs/>
          <w:sz w:val="24"/>
          <w:szCs w:val="24"/>
          <w:rtl/>
          <w:lang w:val="en-GB" w:bidi="ar-LB"/>
        </w:rPr>
        <w:t>استنفاد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A11333" w:rsidRPr="009E6BE6">
        <w:rPr>
          <w:bCs/>
          <w:sz w:val="24"/>
          <w:szCs w:val="24"/>
          <w:rtl/>
          <w:lang w:val="en-GB" w:bidi="ar-LB"/>
        </w:rPr>
        <w:t>الأوزون)*</w:t>
      </w:r>
    </w:p>
    <w:tbl>
      <w:tblPr>
        <w:bidiVisual/>
        <w:tblW w:w="9493" w:type="dxa"/>
        <w:tblLayout w:type="fixed"/>
        <w:tblLook w:val="04A0" w:firstRow="1" w:lastRow="0" w:firstColumn="1" w:lastColumn="0" w:noHBand="0" w:noVBand="1"/>
      </w:tblPr>
      <w:tblGrid>
        <w:gridCol w:w="2628"/>
        <w:gridCol w:w="1170"/>
        <w:gridCol w:w="1440"/>
        <w:gridCol w:w="1293"/>
        <w:gridCol w:w="1429"/>
        <w:gridCol w:w="1533"/>
      </w:tblGrid>
      <w:tr w:rsidR="00FD18BE" w:rsidRPr="000238C9" w14:paraId="1AB5C587" w14:textId="77777777" w:rsidTr="00372BF5">
        <w:trPr>
          <w:trHeight w:val="142"/>
          <w:tblHeader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6130" w14:textId="61A0A4F0" w:rsidR="00FD18BE" w:rsidRPr="000238C9" w:rsidRDefault="001B273B" w:rsidP="002A28BD">
            <w:pPr>
              <w:bidi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</w:pPr>
            <w:r w:rsidRPr="000238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>الهيدروكلوروفلوروكربون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4BA6" w14:textId="590676F8" w:rsidR="00FD18BE" w:rsidRPr="000238C9" w:rsidRDefault="001B273B" w:rsidP="00E0729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</w:pPr>
            <w:r w:rsidRPr="000238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>خط</w:t>
            </w:r>
            <w:r w:rsidR="00740305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238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>الأساس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F7A6" w14:textId="21B2F4D2" w:rsidR="00FD18BE" w:rsidRPr="000238C9" w:rsidRDefault="00FE1AC3" w:rsidP="00E0729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CA" w:bidi="ar-LB"/>
              </w:rPr>
            </w:pPr>
            <w:r w:rsidRPr="000238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>نقطة</w:t>
            </w:r>
            <w:r w:rsidR="00740305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238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>البداية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E54B4" w14:textId="2B56C02F" w:rsidR="00FD18BE" w:rsidRPr="000238C9" w:rsidRDefault="00687473" w:rsidP="00E0729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CA" w:bidi="ar-LB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>الموافق</w:t>
            </w:r>
            <w:r w:rsidR="00740305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>عليها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361C" w14:textId="155D31D1" w:rsidR="00FD18BE" w:rsidRPr="000238C9" w:rsidRDefault="00FE1AC3" w:rsidP="00E0729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CA" w:bidi="ar-LB"/>
              </w:rPr>
            </w:pPr>
            <w:r w:rsidRPr="000238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>المتبق</w:t>
            </w:r>
            <w:r w:rsidR="0068747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>ية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BD45" w14:textId="6C632355" w:rsidR="00FD18BE" w:rsidRPr="000238C9" w:rsidRDefault="00FE1AC3" w:rsidP="00E0729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CA" w:bidi="ar-LB"/>
              </w:rPr>
            </w:pPr>
            <w:r w:rsidRPr="000238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>النسبة</w:t>
            </w:r>
            <w:r w:rsidR="00740305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238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>المئوية</w:t>
            </w:r>
            <w:r w:rsidR="00740305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238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>الموافق</w:t>
            </w:r>
            <w:r w:rsidR="00740305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238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>عليها</w:t>
            </w:r>
          </w:p>
        </w:tc>
      </w:tr>
      <w:tr w:rsidR="00A25459" w:rsidRPr="000238C9" w14:paraId="42E5C6A8" w14:textId="77777777" w:rsidTr="00372BF5">
        <w:trPr>
          <w:trHeight w:val="42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8E21" w14:textId="347D31F1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  <w:t>123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469C6" w14:textId="3C87DE3C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31.90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85FA" w14:textId="287D5D49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30.21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B8BC" w14:textId="311AB869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22.79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6113D" w14:textId="432626FA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7.39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01E43" w14:textId="3126CCE1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75.4</w:t>
            </w:r>
          </w:p>
        </w:tc>
      </w:tr>
      <w:tr w:rsidR="00A25459" w:rsidRPr="000238C9" w14:paraId="2BBE323B" w14:textId="77777777" w:rsidTr="00372BF5">
        <w:trPr>
          <w:trHeight w:val="79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FE77" w14:textId="6F6D4B83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  <w:t>124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D022" w14:textId="51BA7A10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26.42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564F8" w14:textId="100CCAC6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26.14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55EA" w14:textId="07A76359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22.96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B7FD" w14:textId="4749768A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3.20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57C7" w14:textId="2FF94A56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87.8</w:t>
            </w:r>
          </w:p>
        </w:tc>
      </w:tr>
      <w:tr w:rsidR="00A25459" w:rsidRPr="000238C9" w14:paraId="5D6A0BA6" w14:textId="77777777" w:rsidTr="00372BF5">
        <w:trPr>
          <w:trHeight w:val="42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B91B" w14:textId="6D0FA076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  <w:t>141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1913" w14:textId="30030F41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1C6B0" w14:textId="6EB5FE29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0.94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5781" w14:textId="11135C38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0.94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9DC96" w14:textId="6CD464A3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2F78" w14:textId="5F637B1B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100.0</w:t>
            </w:r>
          </w:p>
        </w:tc>
      </w:tr>
      <w:tr w:rsidR="00A25459" w:rsidRPr="000238C9" w14:paraId="7AB6B985" w14:textId="77777777" w:rsidTr="00372BF5">
        <w:trPr>
          <w:trHeight w:val="171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DBF4A" w14:textId="24709C77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sz w:val="20"/>
                <w:szCs w:val="20"/>
                <w:lang w:val="en-GB" w:eastAsia="zh-CN" w:bidi="ar-LB"/>
              </w:rPr>
              <w:t>141</w:t>
            </w:r>
            <w:r w:rsidRPr="000238C9">
              <w:rPr>
                <w:sz w:val="20"/>
                <w:szCs w:val="20"/>
                <w:rtl/>
                <w:lang w:val="en-GB" w:eastAsia="zh-CN" w:bidi="ar-LB"/>
              </w:rPr>
              <w:t>ب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4782" w14:textId="113C72EF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10,668.24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26F6" w14:textId="653AB9CA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10,676.35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71F3" w14:textId="41624E54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10,643.92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552A" w14:textId="5821A72F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32.14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F696" w14:textId="0999CE71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99.7</w:t>
            </w:r>
          </w:p>
        </w:tc>
      </w:tr>
      <w:tr w:rsidR="00A25459" w:rsidRPr="000238C9" w14:paraId="4A2267CF" w14:textId="77777777" w:rsidTr="00372BF5">
        <w:trPr>
          <w:trHeight w:val="216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82C23" w14:textId="2202CA0C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sz w:val="20"/>
                <w:szCs w:val="20"/>
                <w:lang w:val="en-GB" w:eastAsia="zh-CN" w:bidi="ar-LB"/>
              </w:rPr>
              <w:t>142</w:t>
            </w:r>
            <w:r w:rsidRPr="000238C9">
              <w:rPr>
                <w:sz w:val="20"/>
                <w:szCs w:val="20"/>
                <w:rtl/>
                <w:lang w:val="en-GB" w:eastAsia="zh-CN" w:bidi="ar-LB"/>
              </w:rPr>
              <w:t>ب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0845" w14:textId="23A16687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2,000.80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3F278" w14:textId="1846AB67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2,016.80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B04D" w14:textId="71B61C4C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1,524.49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D311F" w14:textId="2C264124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490.56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401D" w14:textId="0C3021E0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75.6</w:t>
            </w:r>
          </w:p>
        </w:tc>
      </w:tr>
      <w:tr w:rsidR="00A25459" w:rsidRPr="000238C9" w14:paraId="4BB94153" w14:textId="77777777" w:rsidTr="00372BF5">
        <w:trPr>
          <w:trHeight w:val="121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50C9" w14:textId="0E2650C5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  <w:t>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8E7AA" w14:textId="131B4FC8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4AE3" w14:textId="6D5F44AC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0.74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1B01E" w14:textId="2799669B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0.74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E5DF2" w14:textId="3F27D40D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C7BB" w14:textId="4D6B60C6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100.0</w:t>
            </w:r>
          </w:p>
        </w:tc>
      </w:tr>
      <w:tr w:rsidR="00A25459" w:rsidRPr="000238C9" w14:paraId="120E6BC8" w14:textId="77777777" w:rsidTr="00372BF5">
        <w:trPr>
          <w:trHeight w:val="42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BF8AD" w14:textId="4A3327A6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  <w:t>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D16C" w14:textId="7AB0EF68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20,424.65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0E80" w14:textId="75684773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19,851.34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1E7E" w14:textId="17545042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14,861.08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8104" w14:textId="10B19444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4,989.53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6DF7" w14:textId="7DA53393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74.9</w:t>
            </w:r>
          </w:p>
        </w:tc>
      </w:tr>
      <w:tr w:rsidR="00A25459" w:rsidRPr="000238C9" w14:paraId="3DE5B075" w14:textId="77777777" w:rsidTr="00372BF5">
        <w:trPr>
          <w:trHeight w:val="57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9A355" w14:textId="314063A4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  <w:t>225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DF3F" w14:textId="50FF279D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2.82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07F41" w14:textId="7032F19F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2.82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EB4C2" w14:textId="6E0DC0B9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1.53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4FA5" w14:textId="53C70471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1.29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2642" w14:textId="148A4A1D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54.3</w:t>
            </w:r>
          </w:p>
        </w:tc>
      </w:tr>
      <w:tr w:rsidR="00A25459" w:rsidRPr="000238C9" w14:paraId="09A7C428" w14:textId="77777777" w:rsidTr="00372BF5">
        <w:trPr>
          <w:trHeight w:val="103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435C" w14:textId="136EFDC0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  <w:t>225ca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7E581" w14:textId="65C42BB4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71D6" w14:textId="31FD2F19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0.42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EED8" w14:textId="214D450A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28E9E" w14:textId="3BEE23BA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0.42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F513" w14:textId="7D70B1DC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</w:t>
            </w:r>
          </w:p>
        </w:tc>
      </w:tr>
      <w:tr w:rsidR="00A25459" w:rsidRPr="000238C9" w14:paraId="5EBBFC75" w14:textId="77777777" w:rsidTr="00372BF5">
        <w:trPr>
          <w:trHeight w:val="42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D587" w14:textId="182C6FAF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  <w:t>225cb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48D9" w14:textId="0AA8E660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9E80" w14:textId="24EA737F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0.68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05D08" w14:textId="0F0EC8AE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CF26" w14:textId="2E544291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0.68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DD71" w14:textId="6A621CF1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</w:t>
            </w:r>
          </w:p>
        </w:tc>
      </w:tr>
      <w:tr w:rsidR="00A25459" w:rsidRPr="000238C9" w14:paraId="4A00A878" w14:textId="77777777" w:rsidTr="00372BF5">
        <w:trPr>
          <w:trHeight w:val="53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0E7C" w14:textId="5A031B36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CA" w:bidi="ar-LB"/>
              </w:rPr>
            </w:pPr>
            <w:r w:rsidRPr="000238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 w:eastAsia="en-CA" w:bidi="ar-LB"/>
              </w:rPr>
              <w:t>المجموع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5A029" w14:textId="2053BF2B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CA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33,157.61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E1B23" w14:textId="7F2A3A0B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CA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32,606.44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3EA2D" w14:textId="67604A22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CA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27,078.45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9FBB" w14:textId="15F71CFA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CA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5,525.21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AB8A" w14:textId="054F0478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CA" w:bidi="ar-LB"/>
              </w:rPr>
            </w:pPr>
            <w:r w:rsidRPr="006825A5">
              <w:rPr>
                <w:b/>
                <w:bCs/>
                <w:sz w:val="20"/>
                <w:szCs w:val="20"/>
                <w:lang w:eastAsia="zh-CN" w:bidi="ar-LB"/>
              </w:rPr>
              <w:t>83.0</w:t>
            </w:r>
          </w:p>
        </w:tc>
      </w:tr>
      <w:tr w:rsidR="00A25459" w:rsidRPr="000238C9" w14:paraId="5A3E394B" w14:textId="77777777" w:rsidTr="00372BF5">
        <w:trPr>
          <w:trHeight w:val="42"/>
        </w:trPr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ED8C" w14:textId="238FA99E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0238C9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الهيدروكلوروفلوروكربون-</w:t>
            </w:r>
            <w:r w:rsidRPr="000238C9">
              <w:rPr>
                <w:sz w:val="20"/>
                <w:szCs w:val="20"/>
                <w:lang w:val="en-GB" w:eastAsia="zh-CN" w:bidi="ar-LB"/>
              </w:rPr>
              <w:t>141</w:t>
            </w:r>
            <w:r w:rsidRPr="000238C9">
              <w:rPr>
                <w:sz w:val="20"/>
                <w:szCs w:val="20"/>
                <w:rtl/>
                <w:lang w:val="en-GB" w:eastAsia="zh-CN" w:bidi="ar-LB"/>
              </w:rPr>
              <w:t>ب</w:t>
            </w:r>
            <w:r>
              <w:rPr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238C9">
              <w:rPr>
                <w:sz w:val="20"/>
                <w:szCs w:val="20"/>
                <w:rtl/>
                <w:lang w:val="en-GB" w:eastAsia="zh-CN" w:bidi="ar-LB"/>
              </w:rPr>
              <w:t>بالب</w:t>
            </w:r>
            <w:r>
              <w:rPr>
                <w:sz w:val="20"/>
                <w:szCs w:val="20"/>
                <w:rtl/>
                <w:lang w:eastAsia="zh-CN" w:bidi="ar-LB"/>
              </w:rPr>
              <w:t>و</w:t>
            </w:r>
            <w:r w:rsidRPr="000238C9">
              <w:rPr>
                <w:sz w:val="20"/>
                <w:szCs w:val="20"/>
                <w:rtl/>
                <w:lang w:val="en-GB" w:eastAsia="zh-CN" w:bidi="ar-LB"/>
              </w:rPr>
              <w:t>ليولات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238C9"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C130" w14:textId="00C2B47D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4A85" w14:textId="4601457F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657.00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BA25E" w14:textId="14060805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596.11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9FA7" w14:textId="1457AAE9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54.33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A9A7" w14:textId="154AA9E0" w:rsidR="00A25459" w:rsidRPr="000238C9" w:rsidRDefault="00A25459" w:rsidP="00A25459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GB" w:eastAsia="en-CA" w:bidi="ar-LB"/>
              </w:rPr>
            </w:pPr>
            <w:r w:rsidRPr="006825A5">
              <w:rPr>
                <w:sz w:val="20"/>
                <w:szCs w:val="20"/>
                <w:lang w:eastAsia="zh-CN" w:bidi="ar-LB"/>
              </w:rPr>
              <w:t>90.7</w:t>
            </w:r>
          </w:p>
        </w:tc>
      </w:tr>
    </w:tbl>
    <w:p w14:paraId="2AA1A22D" w14:textId="35D14332" w:rsidR="00D96194" w:rsidRPr="000238C9" w:rsidRDefault="00D96194" w:rsidP="00367E8C">
      <w:pPr>
        <w:pStyle w:val="Title2"/>
        <w:widowControl w:val="0"/>
        <w:bidi/>
        <w:ind w:left="-138"/>
        <w:jc w:val="left"/>
        <w:rPr>
          <w:b w:val="0"/>
          <w:caps w:val="0"/>
          <w:sz w:val="19"/>
          <w:szCs w:val="19"/>
          <w:lang w:bidi="ar-LB"/>
        </w:rPr>
      </w:pPr>
      <w:r w:rsidRPr="000238C9">
        <w:rPr>
          <w:b w:val="0"/>
          <w:caps w:val="0"/>
          <w:sz w:val="19"/>
          <w:szCs w:val="19"/>
          <w:lang w:bidi="ar-LB"/>
        </w:rPr>
        <w:t>*</w:t>
      </w:r>
      <w:r w:rsidR="00740305">
        <w:rPr>
          <w:b w:val="0"/>
          <w:caps w:val="0"/>
          <w:sz w:val="19"/>
          <w:szCs w:val="19"/>
          <w:rtl/>
          <w:lang w:bidi="ar-LB"/>
        </w:rPr>
        <w:t xml:space="preserve"> </w:t>
      </w:r>
      <w:r w:rsidR="00FE1AC3" w:rsidRPr="000238C9">
        <w:rPr>
          <w:b w:val="0"/>
          <w:caps w:val="0"/>
          <w:sz w:val="19"/>
          <w:szCs w:val="19"/>
          <w:rtl/>
          <w:lang w:bidi="ar-LB"/>
        </w:rPr>
        <w:t>اعتبارا</w:t>
      </w:r>
      <w:r w:rsidR="00740305">
        <w:rPr>
          <w:b w:val="0"/>
          <w:caps w:val="0"/>
          <w:sz w:val="19"/>
          <w:szCs w:val="19"/>
          <w:rtl/>
          <w:lang w:bidi="ar-LB"/>
        </w:rPr>
        <w:t xml:space="preserve"> </w:t>
      </w:r>
      <w:r w:rsidR="00FE1AC3" w:rsidRPr="000238C9">
        <w:rPr>
          <w:b w:val="0"/>
          <w:caps w:val="0"/>
          <w:sz w:val="19"/>
          <w:szCs w:val="19"/>
          <w:rtl/>
          <w:lang w:bidi="ar-LB"/>
        </w:rPr>
        <w:t>من</w:t>
      </w:r>
      <w:r w:rsidR="00740305">
        <w:rPr>
          <w:b w:val="0"/>
          <w:caps w:val="0"/>
          <w:sz w:val="19"/>
          <w:szCs w:val="19"/>
          <w:rtl/>
          <w:lang w:bidi="ar-LB"/>
        </w:rPr>
        <w:t xml:space="preserve"> </w:t>
      </w:r>
      <w:r w:rsidR="00FE1AC3" w:rsidRPr="000238C9">
        <w:rPr>
          <w:b w:val="0"/>
          <w:caps w:val="0"/>
          <w:sz w:val="19"/>
          <w:szCs w:val="19"/>
          <w:rtl/>
          <w:lang w:bidi="ar-LB"/>
        </w:rPr>
        <w:t>الاجتماع</w:t>
      </w:r>
      <w:r w:rsidR="00740305">
        <w:rPr>
          <w:b w:val="0"/>
          <w:caps w:val="0"/>
          <w:sz w:val="19"/>
          <w:szCs w:val="19"/>
          <w:rtl/>
          <w:lang w:bidi="ar-LB"/>
        </w:rPr>
        <w:t xml:space="preserve"> </w:t>
      </w:r>
      <w:r w:rsidR="00687473">
        <w:rPr>
          <w:b w:val="0"/>
          <w:caps w:val="0"/>
          <w:sz w:val="19"/>
          <w:szCs w:val="19"/>
          <w:rtl/>
          <w:lang w:bidi="ar-LB"/>
        </w:rPr>
        <w:t>الرابع</w:t>
      </w:r>
      <w:r w:rsidR="00740305">
        <w:rPr>
          <w:b w:val="0"/>
          <w:caps w:val="0"/>
          <w:sz w:val="19"/>
          <w:szCs w:val="19"/>
          <w:rtl/>
          <w:lang w:bidi="ar-LB"/>
        </w:rPr>
        <w:t xml:space="preserve"> </w:t>
      </w:r>
      <w:r w:rsidR="00FE1AC3" w:rsidRPr="000238C9">
        <w:rPr>
          <w:b w:val="0"/>
          <w:caps w:val="0"/>
          <w:sz w:val="19"/>
          <w:szCs w:val="19"/>
          <w:rtl/>
          <w:lang w:bidi="ar-LB"/>
        </w:rPr>
        <w:t>والتسعين.</w:t>
      </w:r>
    </w:p>
    <w:p w14:paraId="15D75FE8" w14:textId="41AC131D" w:rsidR="00367E8C" w:rsidRDefault="00D96194" w:rsidP="00367E8C">
      <w:pPr>
        <w:pStyle w:val="Title2"/>
        <w:widowControl w:val="0"/>
        <w:bidi/>
        <w:ind w:left="-138"/>
        <w:jc w:val="left"/>
        <w:rPr>
          <w:b w:val="0"/>
          <w:caps w:val="0"/>
          <w:sz w:val="19"/>
          <w:szCs w:val="19"/>
          <w:rtl/>
          <w:lang w:bidi="ar-LB"/>
        </w:rPr>
      </w:pPr>
      <w:r w:rsidRPr="000238C9">
        <w:rPr>
          <w:b w:val="0"/>
          <w:caps w:val="0"/>
          <w:sz w:val="19"/>
          <w:szCs w:val="19"/>
          <w:lang w:bidi="ar-LB"/>
        </w:rPr>
        <w:t>*</w:t>
      </w:r>
      <w:r w:rsidR="00CD7754" w:rsidRPr="000238C9">
        <w:rPr>
          <w:b w:val="0"/>
          <w:caps w:val="0"/>
          <w:sz w:val="19"/>
          <w:szCs w:val="19"/>
          <w:lang w:bidi="ar-LB"/>
        </w:rPr>
        <w:t>*</w:t>
      </w:r>
      <w:r w:rsidR="00740305">
        <w:rPr>
          <w:b w:val="0"/>
          <w:caps w:val="0"/>
          <w:sz w:val="19"/>
          <w:szCs w:val="19"/>
          <w:rtl/>
          <w:lang w:bidi="ar-LB"/>
        </w:rPr>
        <w:t xml:space="preserve"> </w:t>
      </w:r>
      <w:r w:rsidR="00CD7754" w:rsidRPr="000238C9">
        <w:rPr>
          <w:b w:val="0"/>
          <w:caps w:val="0"/>
          <w:sz w:val="19"/>
          <w:szCs w:val="19"/>
          <w:rtl/>
          <w:lang w:bidi="ar-LB"/>
        </w:rPr>
        <w:t>الهيدروكلوروفلوروكربون</w:t>
      </w:r>
      <w:r w:rsidR="00FE1AC3" w:rsidRPr="000238C9">
        <w:rPr>
          <w:b w:val="0"/>
          <w:caps w:val="0"/>
          <w:sz w:val="19"/>
          <w:szCs w:val="19"/>
          <w:rtl/>
          <w:lang w:bidi="ar-LB"/>
        </w:rPr>
        <w:t>-141ب</w:t>
      </w:r>
      <w:r w:rsidR="00740305">
        <w:rPr>
          <w:b w:val="0"/>
          <w:caps w:val="0"/>
          <w:sz w:val="19"/>
          <w:szCs w:val="19"/>
          <w:rtl/>
          <w:lang w:bidi="ar-LB"/>
        </w:rPr>
        <w:t xml:space="preserve"> </w:t>
      </w:r>
      <w:r w:rsidR="00687473">
        <w:rPr>
          <w:b w:val="0"/>
          <w:caps w:val="0"/>
          <w:sz w:val="19"/>
          <w:szCs w:val="19"/>
          <w:rtl/>
          <w:lang w:bidi="ar-LB"/>
        </w:rPr>
        <w:t>الموجود</w:t>
      </w:r>
      <w:r w:rsidR="00740305">
        <w:rPr>
          <w:b w:val="0"/>
          <w:caps w:val="0"/>
          <w:sz w:val="19"/>
          <w:szCs w:val="19"/>
          <w:rtl/>
          <w:lang w:bidi="ar-LB"/>
        </w:rPr>
        <w:t xml:space="preserve"> </w:t>
      </w:r>
      <w:r w:rsidR="00FE1AC3" w:rsidRPr="000238C9">
        <w:rPr>
          <w:b w:val="0"/>
          <w:caps w:val="0"/>
          <w:sz w:val="19"/>
          <w:szCs w:val="19"/>
          <w:rtl/>
          <w:lang w:bidi="ar-LB"/>
        </w:rPr>
        <w:t>في</w:t>
      </w:r>
      <w:r w:rsidR="00740305">
        <w:rPr>
          <w:b w:val="0"/>
          <w:caps w:val="0"/>
          <w:sz w:val="19"/>
          <w:szCs w:val="19"/>
          <w:rtl/>
          <w:lang w:bidi="ar-LB"/>
        </w:rPr>
        <w:t xml:space="preserve"> </w:t>
      </w:r>
      <w:r w:rsidR="00FE1AC3" w:rsidRPr="000238C9">
        <w:rPr>
          <w:b w:val="0"/>
          <w:caps w:val="0"/>
          <w:sz w:val="19"/>
          <w:szCs w:val="19"/>
          <w:rtl/>
          <w:lang w:bidi="ar-LB"/>
        </w:rPr>
        <w:t>البوليولات</w:t>
      </w:r>
      <w:r w:rsidR="00740305">
        <w:rPr>
          <w:b w:val="0"/>
          <w:caps w:val="0"/>
          <w:sz w:val="19"/>
          <w:szCs w:val="19"/>
          <w:rtl/>
          <w:lang w:bidi="ar-LB"/>
        </w:rPr>
        <w:t xml:space="preserve"> </w:t>
      </w:r>
      <w:r w:rsidR="00FE1AC3" w:rsidRPr="000238C9">
        <w:rPr>
          <w:b w:val="0"/>
          <w:caps w:val="0"/>
          <w:sz w:val="19"/>
          <w:szCs w:val="19"/>
          <w:rtl/>
          <w:lang w:bidi="ar-LB"/>
        </w:rPr>
        <w:t>ساقبة</w:t>
      </w:r>
      <w:r w:rsidR="00740305">
        <w:rPr>
          <w:b w:val="0"/>
          <w:caps w:val="0"/>
          <w:sz w:val="19"/>
          <w:szCs w:val="19"/>
          <w:rtl/>
          <w:lang w:bidi="ar-LB"/>
        </w:rPr>
        <w:t xml:space="preserve"> </w:t>
      </w:r>
      <w:r w:rsidR="00FE1AC3" w:rsidRPr="000238C9">
        <w:rPr>
          <w:b w:val="0"/>
          <w:caps w:val="0"/>
          <w:sz w:val="19"/>
          <w:szCs w:val="19"/>
          <w:rtl/>
          <w:lang w:bidi="ar-LB"/>
        </w:rPr>
        <w:t>الخلط</w:t>
      </w:r>
      <w:r w:rsidR="00740305">
        <w:rPr>
          <w:b w:val="0"/>
          <w:caps w:val="0"/>
          <w:sz w:val="19"/>
          <w:szCs w:val="19"/>
          <w:rtl/>
          <w:lang w:bidi="ar-LB"/>
        </w:rPr>
        <w:t xml:space="preserve"> </w:t>
      </w:r>
      <w:r w:rsidR="00FE1AC3" w:rsidRPr="000238C9">
        <w:rPr>
          <w:b w:val="0"/>
          <w:caps w:val="0"/>
          <w:sz w:val="19"/>
          <w:szCs w:val="19"/>
          <w:rtl/>
          <w:lang w:bidi="ar-LB"/>
        </w:rPr>
        <w:t>المستوردة.</w:t>
      </w:r>
    </w:p>
    <w:p w14:paraId="01661EB3" w14:textId="77777777" w:rsidR="00367E8C" w:rsidRDefault="00367E8C">
      <w:pPr>
        <w:jc w:val="left"/>
        <w:rPr>
          <w:sz w:val="19"/>
          <w:szCs w:val="19"/>
          <w:rtl/>
          <w:lang w:val="en-GB" w:bidi="ar-LB"/>
        </w:rPr>
      </w:pPr>
      <w:r>
        <w:rPr>
          <w:b/>
          <w:caps/>
          <w:sz w:val="19"/>
          <w:szCs w:val="19"/>
          <w:rtl/>
          <w:lang w:bidi="ar-LB"/>
        </w:rPr>
        <w:br w:type="page"/>
      </w:r>
    </w:p>
    <w:p w14:paraId="11FDB73E" w14:textId="502A9A79" w:rsidR="00D96194" w:rsidRPr="00A71B20" w:rsidRDefault="00FE1AC3" w:rsidP="002A28BD">
      <w:pPr>
        <w:tabs>
          <w:tab w:val="left" w:pos="3285"/>
        </w:tabs>
        <w:bidi/>
        <w:spacing w:after="240"/>
        <w:rPr>
          <w:b/>
          <w:i/>
          <w:sz w:val="26"/>
          <w:szCs w:val="26"/>
          <w:u w:val="single"/>
          <w:lang w:val="en-GB" w:bidi="ar-LB"/>
        </w:rPr>
      </w:pPr>
      <w:r w:rsidRPr="00A71B20">
        <w:rPr>
          <w:b/>
          <w:i/>
          <w:sz w:val="26"/>
          <w:szCs w:val="26"/>
          <w:u w:val="single"/>
          <w:rtl/>
          <w:lang w:val="en-GB" w:bidi="ar-LB"/>
        </w:rPr>
        <w:lastRenderedPageBreak/>
        <w:t>المواد</w:t>
      </w:r>
      <w:r w:rsidR="00740305">
        <w:rPr>
          <w:b/>
          <w:i/>
          <w:sz w:val="26"/>
          <w:szCs w:val="26"/>
          <w:u w:val="single"/>
          <w:rtl/>
          <w:lang w:val="en-GB" w:bidi="ar-LB"/>
        </w:rPr>
        <w:t xml:space="preserve"> </w:t>
      </w:r>
      <w:r w:rsidRPr="00A71B20">
        <w:rPr>
          <w:b/>
          <w:i/>
          <w:sz w:val="26"/>
          <w:szCs w:val="26"/>
          <w:u w:val="single"/>
          <w:rtl/>
          <w:lang w:val="en-GB" w:bidi="ar-LB"/>
        </w:rPr>
        <w:t>الهيدروفلوروكربونية</w:t>
      </w:r>
    </w:p>
    <w:p w14:paraId="2653DAE5" w14:textId="399ED057" w:rsidR="00FE1AC3" w:rsidRPr="00A71B20" w:rsidRDefault="00343020" w:rsidP="00270E9C">
      <w:pPr>
        <w:pStyle w:val="Heading1"/>
        <w:bidi/>
        <w:ind w:hanging="90"/>
        <w:rPr>
          <w:sz w:val="26"/>
          <w:szCs w:val="26"/>
          <w:lang w:val="en-GB" w:bidi="ar-LB"/>
        </w:rPr>
      </w:pPr>
      <w:r w:rsidRPr="00A71B20">
        <w:rPr>
          <w:sz w:val="26"/>
          <w:szCs w:val="26"/>
          <w:rtl/>
          <w:lang w:val="en-GB" w:bidi="ar-LB"/>
        </w:rPr>
        <w:t>وضع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118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بلداً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32F1" w:rsidRPr="00A71B20">
        <w:rPr>
          <w:sz w:val="26"/>
          <w:szCs w:val="26"/>
          <w:rtl/>
          <w:lang w:val="en-GB" w:bidi="ar-LB"/>
        </w:rPr>
        <w:t>مجموع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32F1" w:rsidRPr="00A71B20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32F1" w:rsidRPr="00A71B20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32F1" w:rsidRPr="00A71B20">
        <w:rPr>
          <w:sz w:val="26"/>
          <w:szCs w:val="26"/>
          <w:rtl/>
          <w:lang w:val="en-GB" w:bidi="ar-LB"/>
        </w:rPr>
        <w:t>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32F1" w:rsidRPr="00A71B20">
        <w:rPr>
          <w:sz w:val="26"/>
          <w:szCs w:val="26"/>
          <w:rtl/>
          <w:lang w:val="en-GB" w:bidi="ar-LB"/>
        </w:rPr>
        <w:t>البالغ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147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بلداً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خطوط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أساس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ل</w:t>
      </w:r>
      <w:r w:rsidR="00FD32F1" w:rsidRPr="00A71B20">
        <w:rPr>
          <w:sz w:val="26"/>
          <w:szCs w:val="26"/>
          <w:rtl/>
          <w:lang w:val="en-GB" w:bidi="ar-LB"/>
        </w:rPr>
        <w:t>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منها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113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أبلغت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البرنامج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82FB4">
        <w:rPr>
          <w:sz w:val="26"/>
          <w:szCs w:val="26"/>
          <w:rtl/>
          <w:lang w:val="en-GB" w:bidi="ar-LB"/>
        </w:rPr>
        <w:t>القطري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عملا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بالمادة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7.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وصدق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111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32F1" w:rsidRPr="00A71B20">
        <w:rPr>
          <w:sz w:val="26"/>
          <w:szCs w:val="26"/>
          <w:rtl/>
          <w:lang w:val="en-GB" w:bidi="ar-LB"/>
        </w:rPr>
        <w:t>بلداً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32F1" w:rsidRPr="00A71B20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32F1" w:rsidRPr="00A71B20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العاملة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بالمادة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32F1" w:rsidRPr="00A71B20">
        <w:rPr>
          <w:sz w:val="26"/>
          <w:szCs w:val="26"/>
          <w:rtl/>
          <w:lang w:val="en-GB" w:bidi="ar-LB"/>
        </w:rPr>
        <w:t>البالغة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71B20">
        <w:rPr>
          <w:sz w:val="26"/>
          <w:szCs w:val="26"/>
          <w:rtl/>
          <w:lang w:val="en-GB" w:bidi="ar-LB"/>
        </w:rPr>
        <w:t>118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تعديل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كيغالي</w:t>
      </w:r>
      <w:r w:rsidR="00FD0B38" w:rsidRPr="00A71B20">
        <w:rPr>
          <w:rStyle w:val="FootnoteReference"/>
          <w:sz w:val="26"/>
          <w:szCs w:val="26"/>
          <w:rtl/>
          <w:lang w:val="en-GB" w:bidi="ar-LB"/>
        </w:rPr>
        <w:footnoteReference w:id="15"/>
      </w:r>
      <w:r w:rsidR="00FE1AC3" w:rsidRPr="00A71B20">
        <w:rPr>
          <w:sz w:val="26"/>
          <w:szCs w:val="26"/>
          <w:rtl/>
          <w:lang w:val="en-GB" w:bidi="ar-LB"/>
        </w:rPr>
        <w:t>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32F1" w:rsidRPr="00A71B20">
        <w:rPr>
          <w:sz w:val="26"/>
          <w:szCs w:val="26"/>
          <w:rtl/>
          <w:lang w:val="en-GB" w:bidi="ar-LB"/>
        </w:rPr>
        <w:t>ويتضمن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32F1" w:rsidRPr="00A71B20">
        <w:rPr>
          <w:sz w:val="26"/>
          <w:szCs w:val="26"/>
          <w:rtl/>
          <w:lang w:val="en-GB" w:bidi="ar-LB"/>
        </w:rPr>
        <w:t>المرفق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32F1" w:rsidRPr="00A71B20">
        <w:rPr>
          <w:sz w:val="26"/>
          <w:szCs w:val="26"/>
          <w:rtl/>
          <w:lang w:val="en-GB" w:bidi="ar-LB"/>
        </w:rPr>
        <w:t>الثالث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32F1" w:rsidRPr="00A71B20">
        <w:rPr>
          <w:sz w:val="26"/>
          <w:szCs w:val="26"/>
          <w:rtl/>
          <w:lang w:val="en-GB" w:bidi="ar-LB"/>
        </w:rPr>
        <w:t>ب</w:t>
      </w:r>
      <w:r w:rsidR="00FE1AC3" w:rsidRPr="00A71B20">
        <w:rPr>
          <w:sz w:val="26"/>
          <w:szCs w:val="26"/>
          <w:rtl/>
          <w:lang w:val="en-GB" w:bidi="ar-LB"/>
        </w:rPr>
        <w:t>هذه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الوثيقة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تحليلا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الهيدروفلوروكربون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المبلغ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عنه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لعام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2023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(بيانات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7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أو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البرنامج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82FB4">
        <w:rPr>
          <w:sz w:val="26"/>
          <w:szCs w:val="26"/>
          <w:rtl/>
          <w:lang w:val="en-GB" w:bidi="ar-LB"/>
        </w:rPr>
        <w:t>القطري</w:t>
      </w:r>
      <w:r w:rsidR="00FD0B38" w:rsidRPr="00A71B20">
        <w:rPr>
          <w:sz w:val="26"/>
          <w:szCs w:val="26"/>
          <w:rtl/>
          <w:lang w:val="en-GB" w:bidi="ar-LB"/>
        </w:rPr>
        <w:t>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كنسبة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مئوية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خط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الأساس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وتوفير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تدابير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الرقابة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836E7">
        <w:rPr>
          <w:sz w:val="26"/>
          <w:szCs w:val="26"/>
          <w:rtl/>
          <w:lang w:val="en-GB" w:bidi="ar-LB"/>
        </w:rPr>
        <w:t xml:space="preserve"> 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تناولتها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خطط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70E9C">
        <w:rPr>
          <w:sz w:val="26"/>
          <w:szCs w:val="26"/>
          <w:rtl/>
          <w:lang w:val="en-GB" w:bidi="ar-LB"/>
        </w:rPr>
        <w:t>كيغالي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لتنفيذ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الهيدروفلوروكربون.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2E4A" w:rsidRPr="00A71B20">
        <w:rPr>
          <w:sz w:val="26"/>
          <w:szCs w:val="26"/>
          <w:rtl/>
          <w:lang w:val="en-GB" w:bidi="ar-LB"/>
        </w:rPr>
        <w:t>و</w:t>
      </w:r>
      <w:r w:rsidR="00FE1AC3" w:rsidRPr="00A71B20">
        <w:rPr>
          <w:sz w:val="26"/>
          <w:szCs w:val="26"/>
          <w:rtl/>
          <w:lang w:val="en-GB" w:bidi="ar-LB"/>
        </w:rPr>
        <w:t>وافقت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اللجنة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التنفيذية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2E4A" w:rsidRPr="00A71B20">
        <w:rPr>
          <w:sz w:val="26"/>
          <w:szCs w:val="26"/>
          <w:rtl/>
          <w:lang w:val="en-GB" w:bidi="ar-LB"/>
        </w:rPr>
        <w:t>اعتبارا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2E4A" w:rsidRPr="00A71B20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2E4A" w:rsidRPr="00A71B20">
        <w:rPr>
          <w:sz w:val="26"/>
          <w:szCs w:val="26"/>
          <w:rtl/>
          <w:lang w:val="en-GB" w:bidi="ar-LB"/>
        </w:rPr>
        <w:t>الاجتماع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الرابع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2E4A" w:rsidRPr="00A71B20">
        <w:rPr>
          <w:sz w:val="26"/>
          <w:szCs w:val="26"/>
          <w:rtl/>
          <w:lang w:val="en-GB" w:bidi="ar-LB"/>
        </w:rPr>
        <w:t>والتسعين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المرحلة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الأولى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خطط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E1AC3" w:rsidRPr="00A71B20">
        <w:rPr>
          <w:sz w:val="26"/>
          <w:szCs w:val="26"/>
          <w:rtl/>
          <w:lang w:val="en-GB" w:bidi="ar-LB"/>
        </w:rPr>
        <w:t>كيغالي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2E4A" w:rsidRPr="00A71B20">
        <w:rPr>
          <w:sz w:val="26"/>
          <w:szCs w:val="26"/>
          <w:rtl/>
          <w:lang w:val="en-GB" w:bidi="ar-LB"/>
        </w:rPr>
        <w:t>لتنفيذ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2E4A" w:rsidRPr="00A71B20">
        <w:rPr>
          <w:sz w:val="26"/>
          <w:szCs w:val="26"/>
          <w:rtl/>
          <w:lang w:val="en-GB" w:bidi="ar-LB"/>
        </w:rPr>
        <w:t>الهيدروفلوروكربون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2E4A" w:rsidRPr="00A71B20">
        <w:rPr>
          <w:sz w:val="26"/>
          <w:szCs w:val="26"/>
          <w:rtl/>
          <w:lang w:val="en-GB" w:bidi="ar-LB"/>
        </w:rPr>
        <w:t>لعدد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D0B38" w:rsidRPr="00A71B20">
        <w:rPr>
          <w:sz w:val="26"/>
          <w:szCs w:val="26"/>
          <w:rtl/>
          <w:lang w:val="en-GB" w:bidi="ar-LB"/>
        </w:rPr>
        <w:t>39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92E4A" w:rsidRPr="00A71B20">
        <w:rPr>
          <w:sz w:val="26"/>
          <w:szCs w:val="26"/>
          <w:rtl/>
          <w:lang w:val="en-GB" w:bidi="ar-LB"/>
        </w:rPr>
        <w:t>بلدا</w:t>
      </w:r>
      <w:r w:rsidR="00FE1AC3" w:rsidRPr="00A71B20">
        <w:rPr>
          <w:sz w:val="26"/>
          <w:szCs w:val="26"/>
          <w:rtl/>
          <w:lang w:val="en-GB" w:bidi="ar-LB"/>
        </w:rPr>
        <w:t>.</w:t>
      </w:r>
      <w:r w:rsidR="00740305">
        <w:rPr>
          <w:rStyle w:val="FootnoteReference"/>
          <w:bCs/>
          <w:sz w:val="26"/>
          <w:szCs w:val="26"/>
          <w:rtl/>
          <w:lang w:val="en-GB" w:bidi="ar-LB"/>
        </w:rPr>
        <w:t xml:space="preserve"> </w:t>
      </w:r>
      <w:r w:rsidR="00C92E4A" w:rsidRPr="00A71B20">
        <w:rPr>
          <w:rStyle w:val="FootnoteReference"/>
          <w:bCs/>
          <w:sz w:val="26"/>
          <w:szCs w:val="26"/>
          <w:lang w:val="en-GB" w:bidi="ar-LB"/>
        </w:rPr>
        <w:footnoteReference w:id="16"/>
      </w:r>
    </w:p>
    <w:p w14:paraId="5E1CA085" w14:textId="792DC5EF" w:rsidR="00C92E4A" w:rsidRDefault="00A71B20" w:rsidP="00270E9C">
      <w:pPr>
        <w:pStyle w:val="Heading1"/>
        <w:bidi/>
        <w:rPr>
          <w:sz w:val="26"/>
          <w:szCs w:val="26"/>
          <w:rtl/>
          <w:lang w:val="en-GB" w:bidi="ar-LB"/>
        </w:rPr>
      </w:pPr>
      <w:r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113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بلدا،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وضعت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خطوط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أساس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للهيدروفلوروكربون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وقدمت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بموجب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7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أو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البرنامج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82FB4">
        <w:rPr>
          <w:sz w:val="26"/>
          <w:szCs w:val="26"/>
          <w:rtl/>
          <w:lang w:val="en-GB" w:bidi="ar-LB"/>
        </w:rPr>
        <w:t>القطري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لعام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2023،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أبلغ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26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لعام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2023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أنها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أكبر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مستويات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خط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الأساس.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ووافقت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10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26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المرحلة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الأولى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خطط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70E9C">
        <w:rPr>
          <w:sz w:val="26"/>
          <w:szCs w:val="26"/>
          <w:rtl/>
          <w:lang w:val="en-GB" w:bidi="ar-LB"/>
        </w:rPr>
        <w:t>كيغالي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لتنفيذ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الهيدروفلوروكربون،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وقدمت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7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خطط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70E9C">
        <w:rPr>
          <w:sz w:val="26"/>
          <w:szCs w:val="26"/>
          <w:rtl/>
          <w:lang w:val="en-GB" w:bidi="ar-LB"/>
        </w:rPr>
        <w:t>كيغالي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لتنفيذ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إلى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الاجتماع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الخامس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والتسعين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ولدى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8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مشروعات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لإعداد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خطط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70E9C">
        <w:rPr>
          <w:sz w:val="26"/>
          <w:szCs w:val="26"/>
          <w:rtl/>
          <w:lang w:val="en-GB" w:bidi="ar-LB"/>
        </w:rPr>
        <w:t>كيغالي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لتنفيذ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تمت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الموافقة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عليها،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ولدى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بلد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واحد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مشروع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إعداد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خطة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70E9C">
        <w:rPr>
          <w:sz w:val="26"/>
          <w:szCs w:val="26"/>
          <w:rtl/>
          <w:lang w:val="en-GB" w:bidi="ar-LB"/>
        </w:rPr>
        <w:t>كيغالي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لتنفيذ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واردة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خطة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أعمال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2025-2027.</w:t>
      </w:r>
    </w:p>
    <w:p w14:paraId="04316945" w14:textId="69703100" w:rsidR="00E22A93" w:rsidRPr="006867B8" w:rsidRDefault="00E22A93" w:rsidP="006867B8">
      <w:pPr>
        <w:pStyle w:val="Heading1"/>
        <w:bidi/>
        <w:rPr>
          <w:sz w:val="26"/>
          <w:szCs w:val="26"/>
          <w:rtl/>
          <w:lang w:bidi="ar-LB"/>
        </w:rPr>
      </w:pPr>
      <w:r w:rsidRPr="006867B8">
        <w:rPr>
          <w:sz w:val="26"/>
          <w:szCs w:val="26"/>
          <w:rtl/>
          <w:lang w:bidi="ar-LB"/>
        </w:rPr>
        <w:t>وطلبت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4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بلدان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استثنائها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من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دراجات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الحرارة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المرتفعة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حسب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أمانة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الأوزون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وهى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مصر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وإريتريا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وغينيا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بيساو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Pr="006867B8">
        <w:rPr>
          <w:sz w:val="26"/>
          <w:szCs w:val="26"/>
          <w:rtl/>
          <w:lang w:bidi="ar-LB"/>
        </w:rPr>
        <w:t>ونيجيربا.</w:t>
      </w:r>
      <w:r w:rsidR="001024F3" w:rsidRPr="006867B8">
        <w:rPr>
          <w:rStyle w:val="FootnoteReference"/>
          <w:sz w:val="26"/>
          <w:szCs w:val="26"/>
          <w:rtl/>
          <w:lang w:bidi="ar-LB"/>
        </w:rPr>
        <w:footnoteReference w:id="17"/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="00B12C51" w:rsidRPr="006867B8">
        <w:rPr>
          <w:sz w:val="26"/>
          <w:szCs w:val="26"/>
          <w:rtl/>
          <w:lang w:bidi="ar-LB"/>
        </w:rPr>
        <w:t>وفي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="00B12C51" w:rsidRPr="006867B8">
        <w:rPr>
          <w:sz w:val="26"/>
          <w:szCs w:val="26"/>
          <w:rtl/>
          <w:lang w:bidi="ar-LB"/>
        </w:rPr>
        <w:t>الاجتماع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="00B12C51" w:rsidRPr="006867B8">
        <w:rPr>
          <w:sz w:val="26"/>
          <w:szCs w:val="26"/>
          <w:rtl/>
          <w:lang w:bidi="ar-LB"/>
        </w:rPr>
        <w:t>الخامس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="00B12C51" w:rsidRPr="006867B8">
        <w:rPr>
          <w:sz w:val="26"/>
          <w:szCs w:val="26"/>
          <w:rtl/>
          <w:lang w:bidi="ar-LB"/>
        </w:rPr>
        <w:t>والتسعين،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="00B12C51" w:rsidRPr="006867B8">
        <w:rPr>
          <w:sz w:val="26"/>
          <w:szCs w:val="26"/>
          <w:rtl/>
          <w:lang w:bidi="ar-LB"/>
        </w:rPr>
        <w:t>قد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="00B12C51" w:rsidRPr="006867B8">
        <w:rPr>
          <w:sz w:val="26"/>
          <w:szCs w:val="26"/>
          <w:rtl/>
          <w:lang w:bidi="ar-LB"/>
        </w:rPr>
        <w:t>تنظر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="00B12C51" w:rsidRPr="006867B8">
        <w:rPr>
          <w:sz w:val="26"/>
          <w:szCs w:val="26"/>
          <w:rtl/>
          <w:lang w:bidi="ar-LB"/>
        </w:rPr>
        <w:t>اللجنة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="00B12C51" w:rsidRPr="006867B8">
        <w:rPr>
          <w:sz w:val="26"/>
          <w:szCs w:val="26"/>
          <w:rtl/>
          <w:lang w:bidi="ar-LB"/>
        </w:rPr>
        <w:t>التنفيذية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="00B12C51" w:rsidRPr="006867B8">
        <w:rPr>
          <w:sz w:val="26"/>
          <w:szCs w:val="26"/>
          <w:rtl/>
          <w:lang w:bidi="ar-LB"/>
        </w:rPr>
        <w:t>في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="00B12C51" w:rsidRPr="006867B8">
        <w:rPr>
          <w:sz w:val="26"/>
          <w:szCs w:val="26"/>
          <w:rtl/>
          <w:lang w:bidi="ar-LB"/>
        </w:rPr>
        <w:t>خطة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="00270E9C" w:rsidRPr="006867B8">
        <w:rPr>
          <w:sz w:val="26"/>
          <w:szCs w:val="26"/>
          <w:rtl/>
          <w:lang w:bidi="ar-LB"/>
        </w:rPr>
        <w:t>كيغالي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="00B12C51" w:rsidRPr="006867B8">
        <w:rPr>
          <w:sz w:val="26"/>
          <w:szCs w:val="26"/>
          <w:rtl/>
          <w:lang w:bidi="ar-LB"/>
        </w:rPr>
        <w:t>لتنفيذ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="001B7258" w:rsidRPr="006867B8">
        <w:rPr>
          <w:sz w:val="26"/>
          <w:szCs w:val="26"/>
          <w:rtl/>
          <w:lang w:bidi="ar-LB"/>
        </w:rPr>
        <w:t>ا</w:t>
      </w:r>
      <w:r w:rsidR="00B12C51" w:rsidRPr="006867B8">
        <w:rPr>
          <w:sz w:val="26"/>
          <w:szCs w:val="26"/>
          <w:rtl/>
          <w:lang w:bidi="ar-LB"/>
        </w:rPr>
        <w:t>لهيدروفلوروكربون</w:t>
      </w:r>
      <w:r w:rsidR="00740305" w:rsidRPr="006867B8">
        <w:rPr>
          <w:sz w:val="26"/>
          <w:szCs w:val="26"/>
          <w:rtl/>
          <w:lang w:bidi="ar-LB"/>
        </w:rPr>
        <w:t xml:space="preserve"> </w:t>
      </w:r>
      <w:r w:rsidR="00B12C51" w:rsidRPr="006867B8">
        <w:rPr>
          <w:sz w:val="26"/>
          <w:szCs w:val="26"/>
          <w:rtl/>
          <w:lang w:bidi="ar-LB"/>
        </w:rPr>
        <w:t>لنيجيريا.</w:t>
      </w:r>
    </w:p>
    <w:p w14:paraId="48E58B61" w14:textId="2F8A8BB4" w:rsidR="00BE7DCC" w:rsidRPr="00A71B20" w:rsidRDefault="00B12C51" w:rsidP="006867B8">
      <w:pPr>
        <w:pStyle w:val="Heading1"/>
        <w:bidi/>
        <w:ind w:left="90"/>
        <w:rPr>
          <w:sz w:val="26"/>
          <w:szCs w:val="26"/>
          <w:lang w:val="en-GB" w:bidi="ar-LB"/>
        </w:rPr>
      </w:pPr>
      <w:r>
        <w:rPr>
          <w:sz w:val="26"/>
          <w:szCs w:val="26"/>
          <w:rtl/>
          <w:lang w:val="en-GB" w:bidi="ar-LB"/>
        </w:rPr>
        <w:t>أقرت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الأطراف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خلال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الاجتماع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الخامس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والثلاثين،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خلال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المقرر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35/16،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بأن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الثمانية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وهي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بوتسوانا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وكوبا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وموريشيوس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ومنغوليا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وجمهورية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مولدوفا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ورواندا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وسانت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لوسيا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وتركمانستان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قد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تعرضت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لتخفيضات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واضحة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مستويات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كل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منها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الهيدروفلوروكربونية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خلال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السنوات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2020-2022،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بال</w:t>
      </w:r>
      <w:r w:rsidR="00BE7DCC" w:rsidRPr="00A71B20">
        <w:rPr>
          <w:sz w:val="26"/>
          <w:szCs w:val="26"/>
          <w:rtl/>
          <w:lang w:val="en-GB" w:bidi="ar-LB"/>
        </w:rPr>
        <w:t>مقارنة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بالسنوات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2018-2019،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ومن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المتوقع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تحسب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</w:t>
      </w:r>
      <w:r w:rsidR="00BE64C5" w:rsidRPr="00A71B20">
        <w:rPr>
          <w:sz w:val="26"/>
          <w:szCs w:val="26"/>
          <w:rtl/>
          <w:lang w:val="en-GB" w:bidi="ar-LB"/>
        </w:rPr>
        <w:t>مستويات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المحسوبة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263F8">
        <w:rPr>
          <w:sz w:val="26"/>
          <w:szCs w:val="26"/>
          <w:rtl/>
          <w:lang w:val="en-GB" w:bidi="ar-LB"/>
        </w:rPr>
        <w:t>ل</w:t>
      </w:r>
      <w:r w:rsidR="00BE7DCC" w:rsidRPr="00A71B20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الهيدروفلوروكربون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2024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263F8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تزيد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263F8">
        <w:rPr>
          <w:sz w:val="26"/>
          <w:szCs w:val="26"/>
          <w:rtl/>
          <w:lang w:val="en-GB" w:bidi="ar-LB"/>
        </w:rPr>
        <w:t>خطوط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الأساس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المحسوبة</w:t>
      </w:r>
      <w:r w:rsidR="00F263F8">
        <w:rPr>
          <w:sz w:val="26"/>
          <w:szCs w:val="26"/>
          <w:rtl/>
          <w:lang w:val="en-GB" w:bidi="ar-LB"/>
        </w:rPr>
        <w:t>؛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263F8">
        <w:rPr>
          <w:sz w:val="26"/>
          <w:szCs w:val="26"/>
          <w:rtl/>
          <w:lang w:val="en-GB" w:bidi="ar-LB"/>
        </w:rPr>
        <w:t>وفد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263F8">
        <w:rPr>
          <w:sz w:val="26"/>
          <w:szCs w:val="26"/>
          <w:rtl/>
          <w:lang w:val="en-GB" w:bidi="ar-LB"/>
        </w:rPr>
        <w:t>أعربت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هذه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الثمانية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263F8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القلق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إزاء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الكتابة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ل</w:t>
      </w:r>
      <w:r w:rsidR="00BE7DCC" w:rsidRPr="00A71B20">
        <w:rPr>
          <w:sz w:val="26"/>
          <w:szCs w:val="26"/>
          <w:rtl/>
          <w:lang w:val="en-GB" w:bidi="ar-LB"/>
        </w:rPr>
        <w:t>أمانة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الأوزون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بشأن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تأثير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64C5" w:rsidRPr="00A71B20">
        <w:rPr>
          <w:sz w:val="26"/>
          <w:szCs w:val="26"/>
          <w:rtl/>
          <w:lang w:val="en-GB" w:bidi="ar-LB"/>
        </w:rPr>
        <w:t>وباء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كوفيد-19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263F8">
        <w:rPr>
          <w:sz w:val="26"/>
          <w:szCs w:val="26"/>
          <w:rtl/>
          <w:lang w:val="en-GB" w:bidi="ar-LB"/>
        </w:rPr>
        <w:t>خطط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E7DCC" w:rsidRPr="00A71B20">
        <w:rPr>
          <w:sz w:val="26"/>
          <w:szCs w:val="26"/>
          <w:rtl/>
          <w:lang w:val="en-GB" w:bidi="ar-LB"/>
        </w:rPr>
        <w:t>أساس</w:t>
      </w:r>
      <w:r w:rsidR="00BE64C5" w:rsidRPr="00A71B20">
        <w:rPr>
          <w:sz w:val="26"/>
          <w:szCs w:val="26"/>
          <w:rtl/>
          <w:lang w:val="en-GB" w:bidi="ar-LB"/>
        </w:rPr>
        <w:t>ها</w:t>
      </w:r>
      <w:r w:rsidR="00BE7DCC" w:rsidRPr="00A71B20">
        <w:rPr>
          <w:sz w:val="26"/>
          <w:szCs w:val="26"/>
          <w:rtl/>
          <w:lang w:val="en-GB" w:bidi="ar-LB"/>
        </w:rPr>
        <w:t>.</w:t>
      </w:r>
    </w:p>
    <w:p w14:paraId="49D03BBF" w14:textId="329846D0" w:rsidR="00BE64C5" w:rsidRPr="00422951" w:rsidRDefault="00BE64C5" w:rsidP="006867B8">
      <w:pPr>
        <w:pStyle w:val="Heading1"/>
        <w:bidi/>
        <w:rPr>
          <w:sz w:val="26"/>
          <w:szCs w:val="26"/>
          <w:lang w:val="en-GB" w:bidi="ar-LB"/>
        </w:rPr>
      </w:pPr>
      <w:r w:rsidRPr="00422951">
        <w:rPr>
          <w:sz w:val="26"/>
          <w:szCs w:val="26"/>
          <w:rtl/>
          <w:lang w:val="en-GB" w:bidi="ar-LB"/>
        </w:rPr>
        <w:t>ووافقت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الأطراف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كذلك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81CAE" w:rsidRPr="00422951">
        <w:rPr>
          <w:sz w:val="26"/>
          <w:szCs w:val="26"/>
          <w:rtl/>
          <w:lang w:val="en-GB" w:bidi="ar-LB"/>
        </w:rPr>
        <w:t>تؤجل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لجنة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التنفيذ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بمقتضى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إجراء</w:t>
      </w:r>
      <w:r w:rsidR="00746A94" w:rsidRPr="00422951">
        <w:rPr>
          <w:sz w:val="26"/>
          <w:szCs w:val="26"/>
          <w:rtl/>
          <w:lang w:val="en-GB" w:bidi="ar-LB"/>
        </w:rPr>
        <w:t>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عدم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الامتثال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بروتوكول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مونتريال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حتى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توافر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2026،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أي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نظر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حالة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الامتثال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بشأن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تدابير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الرقابة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الواردة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المرفق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واو،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لأي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البلدان</w:t>
      </w:r>
      <w:r w:rsidRPr="00422951">
        <w:rPr>
          <w:sz w:val="26"/>
          <w:szCs w:val="26"/>
          <w:rtl/>
          <w:lang w:val="en-GB" w:bidi="ar-LB"/>
        </w:rPr>
        <w:t>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ال</w:t>
      </w:r>
      <w:r w:rsidRPr="00422951">
        <w:rPr>
          <w:sz w:val="26"/>
          <w:szCs w:val="26"/>
          <w:rtl/>
          <w:lang w:val="en-GB" w:bidi="ar-LB"/>
        </w:rPr>
        <w:t>ثمانية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الواردة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الفقرة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20،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81CAE" w:rsidRPr="00422951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81CAE" w:rsidRPr="00422951">
        <w:rPr>
          <w:sz w:val="26"/>
          <w:szCs w:val="26"/>
          <w:rtl/>
          <w:lang w:val="en-GB" w:bidi="ar-LB"/>
        </w:rPr>
        <w:t>يكون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81CAE" w:rsidRPr="00422951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81CAE" w:rsidRPr="00422951">
        <w:rPr>
          <w:sz w:val="26"/>
          <w:szCs w:val="26"/>
          <w:rtl/>
          <w:lang w:val="en-GB" w:bidi="ar-LB"/>
        </w:rPr>
        <w:t>المفهوم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البلد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س</w:t>
      </w:r>
      <w:r w:rsidR="00746A94" w:rsidRPr="00422951">
        <w:rPr>
          <w:sz w:val="26"/>
          <w:szCs w:val="26"/>
          <w:rtl/>
          <w:lang w:val="en-GB" w:bidi="ar-LB"/>
        </w:rPr>
        <w:t>وف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يواصل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بذل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الجهود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للامتثال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لتدابير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الرقابة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وحث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تقدم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إذا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لم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تفعل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ذلك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خطط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كيجالي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لكل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6A94" w:rsidRPr="00422951">
        <w:rPr>
          <w:sz w:val="26"/>
          <w:szCs w:val="26"/>
          <w:rtl/>
          <w:lang w:val="en-GB" w:bidi="ar-LB"/>
        </w:rPr>
        <w:t>منها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81CAE" w:rsidRPr="00422951">
        <w:rPr>
          <w:sz w:val="26"/>
          <w:szCs w:val="26"/>
          <w:rtl/>
          <w:lang w:val="en-GB" w:bidi="ar-LB"/>
        </w:rPr>
        <w:t>لتنظر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81CAE" w:rsidRPr="00422951">
        <w:rPr>
          <w:sz w:val="26"/>
          <w:szCs w:val="26"/>
          <w:rtl/>
          <w:lang w:val="en-GB" w:bidi="ar-LB"/>
        </w:rPr>
        <w:t>فيها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اللجنة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التنفيذية.</w:t>
      </w:r>
    </w:p>
    <w:p w14:paraId="2FC2422D" w14:textId="3DCEE684" w:rsidR="00746A94" w:rsidRPr="00422951" w:rsidRDefault="00746A94" w:rsidP="006867B8">
      <w:pPr>
        <w:pStyle w:val="Heading1"/>
        <w:bidi/>
        <w:ind w:left="90"/>
        <w:rPr>
          <w:rStyle w:val="ui-provider"/>
          <w:sz w:val="26"/>
          <w:szCs w:val="26"/>
          <w:lang w:val="en-GB" w:bidi="ar-LB"/>
        </w:rPr>
      </w:pPr>
      <w:r w:rsidRPr="00422951">
        <w:rPr>
          <w:rStyle w:val="ui-provider"/>
          <w:sz w:val="26"/>
          <w:szCs w:val="26"/>
          <w:rtl/>
          <w:lang w:val="en-GB" w:bidi="ar-LB"/>
        </w:rPr>
        <w:t>ومن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Pr="00422951">
        <w:rPr>
          <w:rStyle w:val="ui-provider"/>
          <w:sz w:val="26"/>
          <w:szCs w:val="26"/>
          <w:rtl/>
          <w:lang w:val="en-GB" w:bidi="ar-LB"/>
        </w:rPr>
        <w:t>هذه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Pr="00422951">
        <w:rPr>
          <w:rStyle w:val="ui-provider"/>
          <w:sz w:val="26"/>
          <w:szCs w:val="26"/>
          <w:rtl/>
          <w:lang w:val="en-GB" w:bidi="ar-LB"/>
        </w:rPr>
        <w:t>البلدان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Pr="00422951">
        <w:rPr>
          <w:rStyle w:val="ui-provider"/>
          <w:sz w:val="26"/>
          <w:szCs w:val="26"/>
          <w:rtl/>
          <w:lang w:val="en-GB" w:bidi="ar-LB"/>
        </w:rPr>
        <w:t>الثمانية،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rStyle w:val="ui-provider"/>
          <w:sz w:val="26"/>
          <w:szCs w:val="26"/>
          <w:rtl/>
          <w:lang w:val="en-GB" w:bidi="ar-LB"/>
        </w:rPr>
        <w:t>تمت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rStyle w:val="ui-provider"/>
          <w:sz w:val="26"/>
          <w:szCs w:val="26"/>
          <w:rtl/>
          <w:lang w:val="en-GB" w:bidi="ar-LB"/>
        </w:rPr>
        <w:t>الموافقة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="009E260C" w:rsidRPr="00422951">
        <w:rPr>
          <w:rStyle w:val="ui-provider"/>
          <w:sz w:val="26"/>
          <w:szCs w:val="26"/>
          <w:rtl/>
          <w:lang w:val="en-GB" w:bidi="ar-LB"/>
        </w:rPr>
        <w:t>على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="009E260C" w:rsidRPr="00422951">
        <w:rPr>
          <w:rStyle w:val="ui-provider"/>
          <w:sz w:val="26"/>
          <w:szCs w:val="26"/>
          <w:rtl/>
          <w:lang w:val="en-GB" w:bidi="ar-LB"/>
        </w:rPr>
        <w:t>خطط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="009E260C" w:rsidRPr="00422951">
        <w:rPr>
          <w:rStyle w:val="ui-provider"/>
          <w:sz w:val="26"/>
          <w:szCs w:val="26"/>
          <w:rtl/>
          <w:lang w:val="en-GB" w:bidi="ar-LB"/>
        </w:rPr>
        <w:t>كيجالي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Pr="00422951">
        <w:rPr>
          <w:rStyle w:val="ui-provider"/>
          <w:sz w:val="26"/>
          <w:szCs w:val="26"/>
          <w:rtl/>
          <w:lang w:val="en-GB" w:bidi="ar-LB"/>
        </w:rPr>
        <w:t>لكوبا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rStyle w:val="ui-provider"/>
          <w:sz w:val="26"/>
          <w:szCs w:val="26"/>
          <w:rtl/>
          <w:lang w:val="en-GB" w:bidi="ar-LB"/>
        </w:rPr>
        <w:t>وسانت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rStyle w:val="ui-provider"/>
          <w:sz w:val="26"/>
          <w:szCs w:val="26"/>
          <w:rtl/>
          <w:lang w:val="en-GB" w:bidi="ar-LB"/>
        </w:rPr>
        <w:t>لوسيا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Pr="00422951">
        <w:rPr>
          <w:rStyle w:val="ui-provider"/>
          <w:sz w:val="26"/>
          <w:szCs w:val="26"/>
          <w:rtl/>
          <w:lang w:val="en-GB" w:bidi="ar-LB"/>
        </w:rPr>
        <w:t>وتركمانستان</w:t>
      </w:r>
      <w:r w:rsidR="008C3DF7" w:rsidRPr="00422951">
        <w:rPr>
          <w:rStyle w:val="ui-provider"/>
          <w:sz w:val="26"/>
          <w:szCs w:val="26"/>
          <w:rtl/>
          <w:lang w:val="en-GB" w:bidi="ar-LB"/>
        </w:rPr>
        <w:t>؛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rStyle w:val="ui-provider"/>
          <w:sz w:val="26"/>
          <w:szCs w:val="26"/>
          <w:rtl/>
          <w:lang w:val="en-GB" w:bidi="ar-LB"/>
        </w:rPr>
        <w:t>وقدمت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rStyle w:val="ui-provider"/>
          <w:sz w:val="26"/>
          <w:szCs w:val="26"/>
          <w:rtl/>
          <w:lang w:val="en-GB" w:bidi="ar-LB"/>
        </w:rPr>
        <w:t>موريشيوس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rStyle w:val="ui-provider"/>
          <w:sz w:val="26"/>
          <w:szCs w:val="26"/>
          <w:rtl/>
          <w:lang w:val="en-GB" w:bidi="ar-LB"/>
        </w:rPr>
        <w:t>ورواندا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rStyle w:val="ui-provider"/>
          <w:sz w:val="26"/>
          <w:szCs w:val="26"/>
          <w:rtl/>
          <w:lang w:val="en-GB" w:bidi="ar-LB"/>
        </w:rPr>
        <w:t>المرحلة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rStyle w:val="ui-provider"/>
          <w:sz w:val="26"/>
          <w:szCs w:val="26"/>
          <w:rtl/>
          <w:lang w:val="en-GB" w:bidi="ar-LB"/>
        </w:rPr>
        <w:t>الأولى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rStyle w:val="ui-provider"/>
          <w:sz w:val="26"/>
          <w:szCs w:val="26"/>
          <w:rtl/>
          <w:lang w:val="en-GB" w:bidi="ar-LB"/>
        </w:rPr>
        <w:t>من</w:t>
      </w:r>
      <w:r w:rsidR="00740305">
        <w:rPr>
          <w:rStyle w:val="ui-provider"/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sz w:val="26"/>
          <w:szCs w:val="26"/>
          <w:rtl/>
          <w:lang w:val="en-GB" w:bidi="ar-LB"/>
        </w:rPr>
        <w:t>خطط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70E9C">
        <w:rPr>
          <w:sz w:val="26"/>
          <w:szCs w:val="26"/>
          <w:rtl/>
          <w:lang w:val="en-GB" w:bidi="ar-LB"/>
        </w:rPr>
        <w:t>كيغالي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sz w:val="26"/>
          <w:szCs w:val="26"/>
          <w:rtl/>
          <w:lang w:val="en-GB" w:bidi="ar-LB"/>
        </w:rPr>
        <w:t>لتنفيذ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sz w:val="26"/>
          <w:szCs w:val="26"/>
          <w:rtl/>
          <w:lang w:val="en-GB" w:bidi="ar-LB"/>
        </w:rPr>
        <w:t>الهيدروفلوروكربون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sz w:val="26"/>
          <w:szCs w:val="26"/>
          <w:rtl/>
          <w:lang w:val="en-GB" w:bidi="ar-LB"/>
        </w:rPr>
        <w:t>إلى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sz w:val="26"/>
          <w:szCs w:val="26"/>
          <w:rtl/>
          <w:lang w:val="en-GB" w:bidi="ar-LB"/>
        </w:rPr>
        <w:t>الاجتماع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sz w:val="26"/>
          <w:szCs w:val="26"/>
          <w:rtl/>
          <w:lang w:val="en-GB" w:bidi="ar-LB"/>
        </w:rPr>
        <w:t>الخامس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C3DF7" w:rsidRPr="00422951">
        <w:rPr>
          <w:sz w:val="26"/>
          <w:szCs w:val="26"/>
          <w:rtl/>
          <w:lang w:val="en-GB" w:bidi="ar-LB"/>
        </w:rPr>
        <w:t>والتسعين.</w:t>
      </w:r>
    </w:p>
    <w:p w14:paraId="27811ED3" w14:textId="44404CA4" w:rsidR="009E260C" w:rsidRPr="00422951" w:rsidRDefault="009E260C" w:rsidP="002A28BD">
      <w:pPr>
        <w:pStyle w:val="Heading1"/>
        <w:keepNext/>
        <w:widowControl w:val="0"/>
        <w:numPr>
          <w:ilvl w:val="0"/>
          <w:numId w:val="0"/>
        </w:numPr>
        <w:tabs>
          <w:tab w:val="left" w:pos="720"/>
        </w:tabs>
        <w:bidi/>
        <w:rPr>
          <w:bCs/>
          <w:sz w:val="26"/>
          <w:szCs w:val="26"/>
          <w:rtl/>
          <w:lang w:val="en-GB" w:bidi="ar-LB"/>
        </w:rPr>
      </w:pPr>
      <w:r w:rsidRPr="00422951">
        <w:rPr>
          <w:bCs/>
          <w:sz w:val="26"/>
          <w:szCs w:val="26"/>
          <w:rtl/>
          <w:lang w:val="en-GB" w:bidi="ar-LB"/>
        </w:rPr>
        <w:t>أولا-2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422951">
        <w:rPr>
          <w:bCs/>
          <w:sz w:val="26"/>
          <w:szCs w:val="26"/>
          <w:rtl/>
          <w:lang w:val="en-GB" w:bidi="ar-LB"/>
        </w:rPr>
        <w:t>نظم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422951">
        <w:rPr>
          <w:bCs/>
          <w:sz w:val="26"/>
          <w:szCs w:val="26"/>
          <w:rtl/>
          <w:lang w:val="en-GB" w:bidi="ar-LB"/>
        </w:rPr>
        <w:t>التراخيص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422951">
        <w:rPr>
          <w:bCs/>
          <w:sz w:val="26"/>
          <w:szCs w:val="26"/>
          <w:rtl/>
          <w:lang w:val="en-GB" w:bidi="ar-LB"/>
        </w:rPr>
        <w:t>والحصص</w:t>
      </w:r>
    </w:p>
    <w:p w14:paraId="7EFA88CF" w14:textId="7A61238D" w:rsidR="009E260C" w:rsidRPr="006867B8" w:rsidRDefault="009E260C" w:rsidP="006867B8">
      <w:pPr>
        <w:pStyle w:val="Heading1"/>
        <w:bidi/>
        <w:rPr>
          <w:sz w:val="26"/>
          <w:szCs w:val="26"/>
          <w:lang w:val="en-GB" w:bidi="ar-LB"/>
        </w:rPr>
      </w:pPr>
      <w:r w:rsidRPr="006867B8">
        <w:rPr>
          <w:sz w:val="26"/>
          <w:szCs w:val="26"/>
          <w:rtl/>
          <w:lang w:val="en-GB" w:bidi="ar-LB"/>
        </w:rPr>
        <w:t>وضعت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جميع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بلدان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المادة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5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نظم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تراخيص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إعمالا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للمادة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4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باء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من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بروتوكول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مونتريال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وأكدت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وجود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نظام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وطني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قادر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على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ضمان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امتثال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البلد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="00AF71E7" w:rsidRPr="006867B8">
        <w:rPr>
          <w:sz w:val="26"/>
          <w:szCs w:val="26"/>
          <w:rtl/>
          <w:lang w:val="en-GB" w:bidi="ar-LB"/>
        </w:rPr>
        <w:t>لجدول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="00AF71E7" w:rsidRPr="006867B8">
        <w:rPr>
          <w:sz w:val="26"/>
          <w:szCs w:val="26"/>
          <w:rtl/>
          <w:lang w:val="en-GB" w:bidi="ar-LB"/>
        </w:rPr>
        <w:t>إزالة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="00AF71E7" w:rsidRPr="006867B8">
        <w:rPr>
          <w:sz w:val="26"/>
          <w:szCs w:val="26"/>
          <w:rtl/>
          <w:lang w:val="en-GB" w:bidi="ar-LB"/>
        </w:rPr>
        <w:t>المواد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="00AF71E7" w:rsidRPr="006867B8">
        <w:rPr>
          <w:sz w:val="26"/>
          <w:szCs w:val="26"/>
          <w:rtl/>
          <w:lang w:val="en-GB" w:bidi="ar-LB"/>
        </w:rPr>
        <w:t>الهيدروكلوروفلوروكربونية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="00AF71E7" w:rsidRPr="006867B8">
        <w:rPr>
          <w:sz w:val="26"/>
          <w:szCs w:val="26"/>
          <w:rtl/>
          <w:lang w:val="en-GB" w:bidi="ar-LB"/>
        </w:rPr>
        <w:t>في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="00AF71E7" w:rsidRPr="006867B8">
        <w:rPr>
          <w:sz w:val="26"/>
          <w:szCs w:val="26"/>
          <w:rtl/>
          <w:lang w:val="en-GB" w:bidi="ar-LB"/>
        </w:rPr>
        <w:t>بروتوكول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="00AF71E7" w:rsidRPr="006867B8">
        <w:rPr>
          <w:sz w:val="26"/>
          <w:szCs w:val="26"/>
          <w:rtl/>
          <w:lang w:val="en-GB" w:bidi="ar-LB"/>
        </w:rPr>
        <w:t>مونتريال.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="00AF71E7" w:rsidRPr="006867B8">
        <w:rPr>
          <w:sz w:val="26"/>
          <w:szCs w:val="26"/>
          <w:rtl/>
          <w:lang w:val="en-GB" w:bidi="ar-LB"/>
        </w:rPr>
        <w:t>و</w:t>
      </w:r>
      <w:r w:rsidR="006C1FD9" w:rsidRPr="006867B8">
        <w:rPr>
          <w:sz w:val="26"/>
          <w:szCs w:val="26"/>
          <w:rtl/>
          <w:lang w:val="en-GB" w:bidi="ar-LB"/>
        </w:rPr>
        <w:t>أنشأ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="006C1FD9" w:rsidRPr="006867B8">
        <w:rPr>
          <w:sz w:val="26"/>
          <w:szCs w:val="26"/>
          <w:rtl/>
          <w:lang w:val="en-GB" w:bidi="ar-LB"/>
        </w:rPr>
        <w:lastRenderedPageBreak/>
        <w:t>108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="006C1FD9" w:rsidRPr="006867B8">
        <w:rPr>
          <w:sz w:val="26"/>
          <w:szCs w:val="26"/>
          <w:rtl/>
          <w:lang w:val="en-GB" w:bidi="ar-LB"/>
        </w:rPr>
        <w:t>بلدا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من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="008B1BA1" w:rsidRPr="006867B8">
        <w:rPr>
          <w:sz w:val="26"/>
          <w:szCs w:val="26"/>
          <w:rtl/>
          <w:lang w:val="en-GB" w:bidi="ar-LB"/>
        </w:rPr>
        <w:t>البلدان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="008B1BA1" w:rsidRPr="006867B8">
        <w:rPr>
          <w:sz w:val="26"/>
          <w:szCs w:val="26"/>
          <w:rtl/>
          <w:lang w:val="en-GB" w:bidi="ar-LB"/>
        </w:rPr>
        <w:t>117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="00AF71E7" w:rsidRPr="006867B8">
        <w:rPr>
          <w:rStyle w:val="FootnoteReference"/>
          <w:sz w:val="26"/>
          <w:szCs w:val="26"/>
          <w:lang w:val="en-GB" w:bidi="ar-LB"/>
        </w:rPr>
        <w:footnoteReference w:id="18"/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العاملة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بموجب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المادة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5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التي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="008B1BA1" w:rsidRPr="006867B8">
        <w:rPr>
          <w:sz w:val="26"/>
          <w:szCs w:val="26"/>
          <w:rtl/>
          <w:lang w:val="en-GB" w:bidi="ar-LB"/>
        </w:rPr>
        <w:t>صدقت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على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تعديل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كيغالي</w:t>
      </w:r>
      <w:r w:rsidR="00AF71E7" w:rsidRPr="006867B8">
        <w:rPr>
          <w:rStyle w:val="FootnoteReference"/>
          <w:sz w:val="26"/>
          <w:szCs w:val="26"/>
          <w:lang w:val="en-GB" w:bidi="ar-LB"/>
        </w:rPr>
        <w:footnoteReference w:id="19"/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نظاماً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Pr="006867B8">
        <w:rPr>
          <w:sz w:val="26"/>
          <w:szCs w:val="26"/>
          <w:rtl/>
          <w:lang w:val="en-GB" w:bidi="ar-LB"/>
        </w:rPr>
        <w:t>لتر</w:t>
      </w:r>
      <w:r w:rsidR="00AF71E7" w:rsidRPr="006867B8">
        <w:rPr>
          <w:sz w:val="26"/>
          <w:szCs w:val="26"/>
          <w:rtl/>
          <w:lang w:val="en-GB" w:bidi="ar-LB"/>
        </w:rPr>
        <w:t>ا</w:t>
      </w:r>
      <w:r w:rsidRPr="006867B8">
        <w:rPr>
          <w:sz w:val="26"/>
          <w:szCs w:val="26"/>
          <w:rtl/>
          <w:lang w:val="en-GB" w:bidi="ar-LB"/>
        </w:rPr>
        <w:t>خيص</w:t>
      </w:r>
      <w:r w:rsidR="00740305" w:rsidRPr="006867B8">
        <w:rPr>
          <w:sz w:val="26"/>
          <w:szCs w:val="26"/>
          <w:rtl/>
          <w:lang w:val="en-GB" w:bidi="ar-LB"/>
        </w:rPr>
        <w:t xml:space="preserve"> </w:t>
      </w:r>
      <w:r w:rsidR="00AF71E7" w:rsidRPr="006867B8">
        <w:rPr>
          <w:sz w:val="26"/>
          <w:szCs w:val="26"/>
          <w:rtl/>
          <w:lang w:val="en-GB" w:bidi="ar-LB"/>
        </w:rPr>
        <w:t>الهيدروفلوروكربون</w:t>
      </w:r>
      <w:r w:rsidRPr="006867B8">
        <w:rPr>
          <w:sz w:val="26"/>
          <w:szCs w:val="26"/>
          <w:rtl/>
          <w:lang w:val="en-GB" w:bidi="ar-LB"/>
        </w:rPr>
        <w:t>.</w:t>
      </w:r>
    </w:p>
    <w:p w14:paraId="3429CD46" w14:textId="1E0C45F6" w:rsidR="00AF71E7" w:rsidRPr="00422951" w:rsidRDefault="00AF71E7" w:rsidP="00B33FB9">
      <w:pPr>
        <w:pStyle w:val="Heading2"/>
        <w:numPr>
          <w:ilvl w:val="0"/>
          <w:numId w:val="0"/>
        </w:numPr>
        <w:tabs>
          <w:tab w:val="left" w:pos="720"/>
        </w:tabs>
        <w:bidi/>
        <w:adjustRightInd w:val="0"/>
        <w:textAlignment w:val="baseline"/>
        <w:rPr>
          <w:bCs/>
          <w:sz w:val="26"/>
          <w:szCs w:val="26"/>
          <w:rtl/>
          <w:lang w:val="en-GB" w:bidi="ar-LB"/>
        </w:rPr>
      </w:pPr>
      <w:r w:rsidRPr="00422951">
        <w:rPr>
          <w:bCs/>
          <w:sz w:val="26"/>
          <w:szCs w:val="26"/>
          <w:rtl/>
          <w:lang w:val="en-GB" w:bidi="ar-LB"/>
        </w:rPr>
        <w:t>ثانيا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422951">
        <w:rPr>
          <w:bCs/>
          <w:sz w:val="26"/>
          <w:szCs w:val="26"/>
          <w:rtl/>
          <w:lang w:val="en-GB" w:bidi="ar-LB"/>
        </w:rPr>
        <w:t>بلدان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422951">
        <w:rPr>
          <w:bCs/>
          <w:sz w:val="26"/>
          <w:szCs w:val="26"/>
          <w:rtl/>
          <w:lang w:val="en-GB" w:bidi="ar-LB"/>
        </w:rPr>
        <w:t>المادة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422951">
        <w:rPr>
          <w:bCs/>
          <w:sz w:val="26"/>
          <w:szCs w:val="26"/>
          <w:rtl/>
          <w:lang w:val="en-GB" w:bidi="ar-LB"/>
        </w:rPr>
        <w:t>5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422951">
        <w:rPr>
          <w:bCs/>
          <w:sz w:val="26"/>
          <w:szCs w:val="26"/>
          <w:rtl/>
          <w:lang w:val="en-GB" w:bidi="ar-LB"/>
        </w:rPr>
        <w:t>الخاضعة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BF52FE" w:rsidRPr="00422951">
        <w:rPr>
          <w:bCs/>
          <w:sz w:val="26"/>
          <w:szCs w:val="26"/>
          <w:rtl/>
          <w:lang w:val="en-GB" w:bidi="ar-LB"/>
        </w:rPr>
        <w:t>ل</w:t>
      </w:r>
      <w:r w:rsidRPr="00422951">
        <w:rPr>
          <w:bCs/>
          <w:sz w:val="26"/>
          <w:szCs w:val="26"/>
          <w:rtl/>
          <w:lang w:val="en-GB" w:bidi="ar-LB"/>
        </w:rPr>
        <w:t>مقررات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B33FB9" w:rsidRPr="00422951">
        <w:rPr>
          <w:bCs/>
          <w:sz w:val="26"/>
          <w:szCs w:val="26"/>
          <w:rtl/>
          <w:lang w:val="en-GB" w:bidi="ar-LB"/>
        </w:rPr>
        <w:t>بشأن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422951">
        <w:rPr>
          <w:bCs/>
          <w:sz w:val="26"/>
          <w:szCs w:val="26"/>
          <w:rtl/>
          <w:lang w:val="en-GB" w:bidi="ar-LB"/>
        </w:rPr>
        <w:t>الامتثال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6E43CD" w:rsidRPr="00422951">
        <w:rPr>
          <w:bCs/>
          <w:sz w:val="26"/>
          <w:szCs w:val="26"/>
          <w:rtl/>
          <w:lang w:val="en-GB" w:bidi="ar-LB"/>
        </w:rPr>
        <w:t>الصادرة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BF52FE" w:rsidRPr="00422951">
        <w:rPr>
          <w:bCs/>
          <w:sz w:val="26"/>
          <w:szCs w:val="26"/>
          <w:rtl/>
          <w:lang w:val="en-GB" w:bidi="ar-LB"/>
        </w:rPr>
        <w:t>من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BF52FE" w:rsidRPr="00422951">
        <w:rPr>
          <w:bCs/>
          <w:sz w:val="26"/>
          <w:szCs w:val="26"/>
          <w:rtl/>
          <w:lang w:val="en-GB" w:bidi="ar-LB"/>
        </w:rPr>
        <w:t>الأطراف</w:t>
      </w:r>
    </w:p>
    <w:p w14:paraId="64A0ABAA" w14:textId="001F4AE0" w:rsidR="00AF71E7" w:rsidRPr="008C3DF7" w:rsidRDefault="00730C7E" w:rsidP="006867B8">
      <w:pPr>
        <w:pStyle w:val="Heading1"/>
        <w:keepNext/>
        <w:widowControl w:val="0"/>
        <w:bidi/>
        <w:rPr>
          <w:sz w:val="26"/>
          <w:szCs w:val="26"/>
          <w:lang w:val="en-GB" w:bidi="ar-LB"/>
        </w:rPr>
      </w:pPr>
      <w:r w:rsidRPr="00422951">
        <w:rPr>
          <w:sz w:val="26"/>
          <w:szCs w:val="26"/>
          <w:rtl/>
          <w:lang w:val="en-GB" w:bidi="ar-LB"/>
        </w:rPr>
        <w:t>اعتبرت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422951">
        <w:rPr>
          <w:sz w:val="26"/>
          <w:szCs w:val="26"/>
          <w:rtl/>
          <w:lang w:val="en-GB" w:bidi="ar-LB"/>
        </w:rPr>
        <w:t>الأطراف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422951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422951">
        <w:rPr>
          <w:sz w:val="26"/>
          <w:szCs w:val="26"/>
          <w:rtl/>
          <w:lang w:val="en-GB" w:bidi="ar-LB"/>
        </w:rPr>
        <w:t>اجتماعها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422951">
        <w:rPr>
          <w:sz w:val="26"/>
          <w:szCs w:val="26"/>
          <w:rtl/>
          <w:lang w:val="en-GB" w:bidi="ar-LB"/>
        </w:rPr>
        <w:t>الخامس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422951">
        <w:rPr>
          <w:sz w:val="26"/>
          <w:szCs w:val="26"/>
          <w:rtl/>
          <w:lang w:val="en-GB" w:bidi="ar-LB"/>
        </w:rPr>
        <w:t>والثلاثين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422951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422951">
        <w:rPr>
          <w:sz w:val="26"/>
          <w:szCs w:val="26"/>
          <w:rtl/>
          <w:lang w:val="en-GB" w:bidi="ar-LB"/>
        </w:rPr>
        <w:t>جمهو</w:t>
      </w:r>
      <w:r w:rsidR="00422951">
        <w:rPr>
          <w:sz w:val="26"/>
          <w:szCs w:val="26"/>
          <w:rtl/>
          <w:lang w:val="en-GB" w:bidi="ar-LB"/>
        </w:rPr>
        <w:t>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22951">
        <w:rPr>
          <w:sz w:val="26"/>
          <w:szCs w:val="26"/>
          <w:rtl/>
          <w:lang w:val="en-GB" w:bidi="ar-LB"/>
        </w:rPr>
        <w:t>كوريا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22951">
        <w:rPr>
          <w:sz w:val="26"/>
          <w:szCs w:val="26"/>
          <w:rtl/>
          <w:lang w:val="en-GB" w:bidi="ar-LB"/>
        </w:rPr>
        <w:t>الديمقراطية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22951">
        <w:rPr>
          <w:sz w:val="26"/>
          <w:szCs w:val="26"/>
          <w:rtl/>
          <w:lang w:val="en-GB" w:bidi="ar-LB"/>
        </w:rPr>
        <w:t>الشعبية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22951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2021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لا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تمتثل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لأحكام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بروتوكول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مونتريال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تنظم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وإنتاج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الهيدروكلوروفلوروكربون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(المقرر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35/18).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وكما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يرد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الفقرتين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8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و14،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أبلغت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جمهورية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كوريا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الديمقراطية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الشعبية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الهيدروكلوروفلوروكربون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بمقدار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lang w:val="en-GB" w:bidi="ar-LB"/>
        </w:rPr>
        <w:t>57.84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F52FE" w:rsidRPr="008C3DF7">
        <w:rPr>
          <w:sz w:val="26"/>
          <w:szCs w:val="26"/>
          <w:rtl/>
          <w:lang w:val="en-GB" w:bidi="ar-LB"/>
        </w:rPr>
        <w:t>طن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قدرات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استنفاد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الأوزون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وإنتاج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الهيدروكلوروفلوروكربون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بمقدار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lang w:val="en-GB" w:bidi="ar-LB"/>
        </w:rPr>
        <w:t>24.79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طن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قدرات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استنفاد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الأوزون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2022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وهو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F3C38" w:rsidRPr="008C3DF7">
        <w:rPr>
          <w:sz w:val="26"/>
          <w:szCs w:val="26"/>
          <w:rtl/>
          <w:lang w:val="en-GB" w:bidi="ar-LB"/>
        </w:rPr>
        <w:t>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F3C38" w:rsidRPr="008C3DF7">
        <w:rPr>
          <w:sz w:val="26"/>
          <w:szCs w:val="26"/>
          <w:rtl/>
          <w:lang w:val="en-GB" w:bidi="ar-LB"/>
        </w:rPr>
        <w:t>يقل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أهداف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الاستهلاك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والإنتاج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المحددة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خطة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العمل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الواردة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المقرر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32/6.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وسوف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تنظر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لجنة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التنفيذ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مسألة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جمهورية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كوريا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الديمقراطية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الشعبية،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عملا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بالتوصية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72/3،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كما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ورد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أعلاه،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خلال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اجتماعها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90F50">
        <w:rPr>
          <w:sz w:val="26"/>
          <w:szCs w:val="26"/>
          <w:rtl/>
          <w:lang w:val="en-GB" w:bidi="ar-LB"/>
        </w:rPr>
        <w:t>الثالث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D3F3D" w:rsidRPr="008C3DF7">
        <w:rPr>
          <w:sz w:val="26"/>
          <w:szCs w:val="26"/>
          <w:rtl/>
          <w:lang w:val="en-GB" w:bidi="ar-LB"/>
        </w:rPr>
        <w:t>والسبعين.</w:t>
      </w:r>
    </w:p>
    <w:p w14:paraId="2FE95439" w14:textId="3273234B" w:rsidR="00D96194" w:rsidRPr="006A4B24" w:rsidRDefault="00DD3F3D" w:rsidP="006867B8">
      <w:pPr>
        <w:keepNext/>
        <w:widowControl w:val="0"/>
        <w:bidi/>
        <w:rPr>
          <w:b/>
          <w:bCs/>
          <w:sz w:val="26"/>
          <w:szCs w:val="26"/>
          <w:lang w:val="en-GB" w:bidi="ar-LB"/>
        </w:rPr>
      </w:pPr>
      <w:r w:rsidRPr="006A4B24">
        <w:rPr>
          <w:b/>
          <w:bCs/>
          <w:sz w:val="26"/>
          <w:szCs w:val="26"/>
          <w:rtl/>
          <w:lang w:val="en-GB" w:bidi="ar-LB"/>
        </w:rPr>
        <w:t>ثالثا-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6A4B24">
        <w:rPr>
          <w:b/>
          <w:bCs/>
          <w:sz w:val="26"/>
          <w:szCs w:val="26"/>
          <w:rtl/>
          <w:lang w:val="en-GB" w:bidi="ar-LB"/>
        </w:rPr>
        <w:t>تحليل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="0002380B" w:rsidRPr="006A4B24">
        <w:rPr>
          <w:b/>
          <w:bCs/>
          <w:sz w:val="26"/>
          <w:szCs w:val="26"/>
          <w:rtl/>
          <w:lang w:val="en-GB" w:bidi="ar-LB"/>
        </w:rPr>
        <w:t>تقارير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="0002380B" w:rsidRPr="006A4B24">
        <w:rPr>
          <w:b/>
          <w:bCs/>
          <w:sz w:val="26"/>
          <w:szCs w:val="26"/>
          <w:rtl/>
          <w:lang w:val="en-GB" w:bidi="ar-LB"/>
        </w:rPr>
        <w:t>تنفيذ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6A4B24">
        <w:rPr>
          <w:b/>
          <w:bCs/>
          <w:sz w:val="26"/>
          <w:szCs w:val="26"/>
          <w:rtl/>
          <w:lang w:val="en-GB" w:bidi="ar-LB"/>
        </w:rPr>
        <w:t>البرامج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6A4B24">
        <w:rPr>
          <w:b/>
          <w:bCs/>
          <w:sz w:val="26"/>
          <w:szCs w:val="26"/>
          <w:rtl/>
          <w:lang w:val="en-GB" w:bidi="ar-LB"/>
        </w:rPr>
        <w:t>القطرية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="00B33FB9" w:rsidRPr="006A4B24">
        <w:rPr>
          <w:b/>
          <w:bCs/>
          <w:sz w:val="26"/>
          <w:szCs w:val="26"/>
          <w:rtl/>
          <w:lang w:val="en-GB" w:bidi="ar-LB"/>
        </w:rPr>
        <w:t>للمواد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="00B33FB9" w:rsidRPr="006A4B24">
        <w:rPr>
          <w:b/>
          <w:bCs/>
          <w:sz w:val="26"/>
          <w:szCs w:val="26"/>
          <w:rtl/>
          <w:lang w:val="en-GB" w:bidi="ar-LB"/>
        </w:rPr>
        <w:t>ا</w:t>
      </w:r>
      <w:r w:rsidR="009F3C38" w:rsidRPr="006A4B24">
        <w:rPr>
          <w:b/>
          <w:bCs/>
          <w:sz w:val="26"/>
          <w:szCs w:val="26"/>
          <w:rtl/>
          <w:lang w:val="en-GB" w:bidi="ar-LB"/>
        </w:rPr>
        <w:t>ل</w:t>
      </w:r>
      <w:r w:rsidRPr="006A4B24">
        <w:rPr>
          <w:b/>
          <w:bCs/>
          <w:sz w:val="26"/>
          <w:szCs w:val="26"/>
          <w:rtl/>
          <w:lang w:val="en-GB" w:bidi="ar-LB"/>
        </w:rPr>
        <w:t>هيدروكلوروفلوروكربون</w:t>
      </w:r>
      <w:r w:rsidR="00B33FB9" w:rsidRPr="006A4B24">
        <w:rPr>
          <w:b/>
          <w:bCs/>
          <w:sz w:val="26"/>
          <w:szCs w:val="26"/>
          <w:rtl/>
          <w:lang w:val="en-GB" w:bidi="ar-LB"/>
        </w:rPr>
        <w:t>ية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6A4B24">
        <w:rPr>
          <w:b/>
          <w:bCs/>
          <w:sz w:val="26"/>
          <w:szCs w:val="26"/>
          <w:rtl/>
          <w:lang w:val="en-GB" w:bidi="ar-LB"/>
        </w:rPr>
        <w:t>والهيدروفلوروكربون</w:t>
      </w:r>
      <w:r w:rsidR="00B33FB9" w:rsidRPr="006A4B24">
        <w:rPr>
          <w:b/>
          <w:bCs/>
          <w:sz w:val="26"/>
          <w:szCs w:val="26"/>
          <w:rtl/>
          <w:lang w:val="en-GB" w:bidi="ar-LB"/>
        </w:rPr>
        <w:t>ية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D96194" w:rsidRPr="007411A1" w14:paraId="758F9D56" w14:textId="77777777" w:rsidTr="00E07291">
        <w:tc>
          <w:tcPr>
            <w:tcW w:w="9350" w:type="dxa"/>
          </w:tcPr>
          <w:p w14:paraId="1B69D7F7" w14:textId="061CACFC" w:rsidR="006A4B24" w:rsidRDefault="00EE4399" w:rsidP="006A4B24">
            <w:pPr>
              <w:widowControl w:val="0"/>
              <w:bidi/>
              <w:rPr>
                <w:sz w:val="24"/>
                <w:szCs w:val="24"/>
                <w:u w:val="single"/>
                <w:rtl/>
                <w:lang w:val="en-GB" w:bidi="ar-LB"/>
              </w:rPr>
            </w:pPr>
            <w:r>
              <w:rPr>
                <w:sz w:val="24"/>
                <w:szCs w:val="24"/>
                <w:u w:val="single"/>
                <w:rtl/>
                <w:lang w:val="en-GB" w:bidi="ar-LB"/>
              </w:rPr>
              <w:t>ر</w:t>
            </w:r>
            <w:r w:rsidR="00DD3F3D" w:rsidRPr="007411A1">
              <w:rPr>
                <w:sz w:val="24"/>
                <w:szCs w:val="24"/>
                <w:u w:val="single"/>
                <w:rtl/>
                <w:lang w:val="en-GB" w:bidi="ar-LB"/>
              </w:rPr>
              <w:t>سائل</w:t>
            </w:r>
            <w:r w:rsidR="00740305">
              <w:rPr>
                <w:sz w:val="24"/>
                <w:szCs w:val="24"/>
                <w:u w:val="single"/>
                <w:rtl/>
                <w:lang w:val="en-GB" w:bidi="ar-LB"/>
              </w:rPr>
              <w:t xml:space="preserve"> </w:t>
            </w:r>
            <w:r w:rsidR="00DD3F3D" w:rsidRPr="007411A1">
              <w:rPr>
                <w:sz w:val="24"/>
                <w:szCs w:val="24"/>
                <w:u w:val="single"/>
                <w:rtl/>
                <w:lang w:val="en-GB" w:bidi="ar-LB"/>
              </w:rPr>
              <w:t>رئيسية</w:t>
            </w:r>
            <w:r w:rsidR="00740305">
              <w:rPr>
                <w:sz w:val="24"/>
                <w:szCs w:val="24"/>
                <w:u w:val="single"/>
                <w:rtl/>
                <w:lang w:val="en-GB" w:bidi="ar-LB"/>
              </w:rPr>
              <w:t xml:space="preserve"> </w:t>
            </w:r>
            <w:r w:rsidR="00DD3F3D" w:rsidRPr="007411A1">
              <w:rPr>
                <w:sz w:val="24"/>
                <w:szCs w:val="24"/>
                <w:u w:val="single"/>
                <w:rtl/>
                <w:lang w:val="en-GB" w:bidi="ar-LB"/>
              </w:rPr>
              <w:t>من</w:t>
            </w:r>
            <w:r w:rsidR="00740305">
              <w:rPr>
                <w:sz w:val="24"/>
                <w:szCs w:val="24"/>
                <w:u w:val="single"/>
                <w:rtl/>
                <w:lang w:val="en-GB" w:bidi="ar-LB"/>
              </w:rPr>
              <w:t xml:space="preserve"> </w:t>
            </w:r>
            <w:r w:rsidR="006A4B24">
              <w:rPr>
                <w:sz w:val="24"/>
                <w:szCs w:val="24"/>
                <w:u w:val="single"/>
                <w:rtl/>
                <w:lang w:val="en-GB" w:bidi="ar-LB"/>
              </w:rPr>
              <w:t>تحليل</w:t>
            </w:r>
            <w:r w:rsidR="00740305">
              <w:rPr>
                <w:sz w:val="24"/>
                <w:szCs w:val="24"/>
                <w:u w:val="single"/>
                <w:rtl/>
                <w:lang w:val="en-GB" w:bidi="ar-LB"/>
              </w:rPr>
              <w:t xml:space="preserve"> </w:t>
            </w:r>
            <w:r w:rsidR="006A4B24">
              <w:rPr>
                <w:sz w:val="24"/>
                <w:szCs w:val="24"/>
                <w:u w:val="single"/>
                <w:rtl/>
                <w:lang w:val="en-GB" w:bidi="ar-LB"/>
              </w:rPr>
              <w:t>بيانات</w:t>
            </w:r>
            <w:r w:rsidR="00740305">
              <w:rPr>
                <w:sz w:val="24"/>
                <w:szCs w:val="24"/>
                <w:u w:val="single"/>
                <w:rtl/>
                <w:lang w:val="en-GB" w:bidi="ar-LB"/>
              </w:rPr>
              <w:t xml:space="preserve"> </w:t>
            </w:r>
            <w:r w:rsidR="00DD3F3D" w:rsidRPr="007411A1">
              <w:rPr>
                <w:sz w:val="24"/>
                <w:szCs w:val="24"/>
                <w:u w:val="single"/>
                <w:rtl/>
                <w:lang w:val="en-GB" w:bidi="ar-LB"/>
              </w:rPr>
              <w:t>البرامج</w:t>
            </w:r>
            <w:r w:rsidR="00740305">
              <w:rPr>
                <w:sz w:val="24"/>
                <w:szCs w:val="24"/>
                <w:u w:val="single"/>
                <w:rtl/>
                <w:lang w:val="en-GB" w:bidi="ar-LB"/>
              </w:rPr>
              <w:t xml:space="preserve"> </w:t>
            </w:r>
            <w:r w:rsidR="00DD3F3D" w:rsidRPr="007411A1">
              <w:rPr>
                <w:sz w:val="24"/>
                <w:szCs w:val="24"/>
                <w:u w:val="single"/>
                <w:rtl/>
                <w:lang w:val="en-GB" w:bidi="ar-LB"/>
              </w:rPr>
              <w:t>القطرية</w:t>
            </w:r>
            <w:r w:rsidR="00740305">
              <w:rPr>
                <w:sz w:val="24"/>
                <w:szCs w:val="24"/>
                <w:u w:val="single"/>
                <w:rtl/>
                <w:lang w:val="en-GB" w:bidi="ar-LB"/>
              </w:rPr>
              <w:t xml:space="preserve"> </w:t>
            </w:r>
          </w:p>
          <w:p w14:paraId="70C405AE" w14:textId="77777777" w:rsidR="006A4B24" w:rsidRDefault="006A4B24" w:rsidP="006A4B24">
            <w:pPr>
              <w:widowControl w:val="0"/>
              <w:bidi/>
              <w:rPr>
                <w:sz w:val="24"/>
                <w:szCs w:val="24"/>
                <w:u w:val="single"/>
                <w:rtl/>
                <w:lang w:val="en-GB" w:bidi="ar-LB"/>
              </w:rPr>
            </w:pPr>
          </w:p>
          <w:p w14:paraId="643E827C" w14:textId="2A24CF53" w:rsidR="00DD3F3D" w:rsidRPr="006A4B24" w:rsidRDefault="00DD3F3D" w:rsidP="008045A4">
            <w:pPr>
              <w:pStyle w:val="ListParagraph"/>
              <w:widowControl w:val="0"/>
              <w:numPr>
                <w:ilvl w:val="0"/>
                <w:numId w:val="13"/>
              </w:numPr>
              <w:bidi/>
              <w:rPr>
                <w:sz w:val="24"/>
                <w:szCs w:val="24"/>
                <w:lang w:bidi="ar-LB"/>
              </w:rPr>
            </w:pPr>
            <w:r w:rsidRPr="006A4B24">
              <w:rPr>
                <w:sz w:val="24"/>
                <w:szCs w:val="24"/>
                <w:rtl/>
                <w:lang w:bidi="ar-LB"/>
              </w:rPr>
              <w:t>في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6A4B24">
              <w:rPr>
                <w:sz w:val="24"/>
                <w:szCs w:val="24"/>
                <w:rtl/>
                <w:lang w:bidi="ar-LB"/>
              </w:rPr>
              <w:t>عام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A0C36" w:rsidRPr="006A4B24">
              <w:rPr>
                <w:sz w:val="24"/>
                <w:szCs w:val="24"/>
                <w:rtl/>
                <w:lang w:bidi="ar-LB"/>
              </w:rPr>
              <w:t>2023</w:t>
            </w:r>
            <w:r w:rsidRPr="006A4B24">
              <w:rPr>
                <w:sz w:val="24"/>
                <w:szCs w:val="24"/>
                <w:rtl/>
                <w:lang w:bidi="ar-LB"/>
              </w:rPr>
              <w:t>،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6A4B24">
              <w:rPr>
                <w:sz w:val="24"/>
                <w:szCs w:val="24"/>
                <w:rtl/>
                <w:lang w:bidi="ar-LB"/>
              </w:rPr>
              <w:t>كانت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6A4B24">
              <w:rPr>
                <w:sz w:val="24"/>
                <w:szCs w:val="24"/>
                <w:rtl/>
                <w:lang w:bidi="ar-LB"/>
              </w:rPr>
              <w:t>أكثر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6867B8" w:rsidRPr="006A4B24">
              <w:rPr>
                <w:sz w:val="24"/>
                <w:szCs w:val="24"/>
                <w:rtl/>
                <w:lang w:bidi="ar-LB"/>
              </w:rPr>
              <w:t>ثلاث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A0C36" w:rsidRPr="006A4B24">
              <w:rPr>
                <w:sz w:val="24"/>
                <w:szCs w:val="24"/>
                <w:rtl/>
                <w:lang w:bidi="ar-LB"/>
              </w:rPr>
              <w:t>قطاعات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A0C36" w:rsidRPr="006A4B24">
              <w:rPr>
                <w:sz w:val="24"/>
                <w:szCs w:val="24"/>
                <w:rtl/>
                <w:lang w:bidi="ar-LB"/>
              </w:rPr>
              <w:t>استهلاكا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6A4B24">
              <w:rPr>
                <w:sz w:val="24"/>
                <w:szCs w:val="24"/>
                <w:rtl/>
                <w:lang w:bidi="ar-LB"/>
              </w:rPr>
              <w:t>للهيدروكلوروفلوروكربون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6A4B24">
              <w:rPr>
                <w:sz w:val="24"/>
                <w:szCs w:val="24"/>
                <w:rtl/>
                <w:lang w:bidi="ar-LB"/>
              </w:rPr>
              <w:t>(</w:t>
            </w:r>
            <w:r w:rsidR="005A0C36" w:rsidRPr="006A4B24">
              <w:rPr>
                <w:sz w:val="24"/>
                <w:szCs w:val="24"/>
                <w:rtl/>
                <w:lang w:bidi="ar-LB"/>
              </w:rPr>
              <w:t>مقاسة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A0C36" w:rsidRPr="006A4B24">
              <w:rPr>
                <w:sz w:val="24"/>
                <w:szCs w:val="24"/>
                <w:rtl/>
                <w:lang w:bidi="ar-LB"/>
              </w:rPr>
              <w:t>ب</w:t>
            </w:r>
            <w:r w:rsidRPr="006A4B24">
              <w:rPr>
                <w:sz w:val="24"/>
                <w:szCs w:val="24"/>
                <w:rtl/>
                <w:lang w:bidi="ar-LB"/>
              </w:rPr>
              <w:t>أطنان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A0C36" w:rsidRPr="006A4B24">
              <w:rPr>
                <w:sz w:val="24"/>
                <w:szCs w:val="24"/>
                <w:rtl/>
                <w:lang w:bidi="ar-LB"/>
              </w:rPr>
              <w:t>من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6A4B24">
              <w:rPr>
                <w:sz w:val="24"/>
                <w:szCs w:val="24"/>
                <w:rtl/>
                <w:lang w:bidi="ar-LB"/>
              </w:rPr>
              <w:t>قدرات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6A4B24">
              <w:rPr>
                <w:sz w:val="24"/>
                <w:szCs w:val="24"/>
                <w:rtl/>
                <w:lang w:bidi="ar-LB"/>
              </w:rPr>
              <w:t>استنفاد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6A4B24">
              <w:rPr>
                <w:sz w:val="24"/>
                <w:szCs w:val="24"/>
                <w:rtl/>
                <w:lang w:bidi="ar-LB"/>
              </w:rPr>
              <w:t>الأوزون)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6A4B24">
              <w:rPr>
                <w:sz w:val="24"/>
                <w:szCs w:val="24"/>
                <w:rtl/>
                <w:lang w:bidi="ar-LB"/>
              </w:rPr>
              <w:t>الأول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078D4">
              <w:rPr>
                <w:sz w:val="24"/>
                <w:szCs w:val="24"/>
                <w:rtl/>
                <w:lang w:bidi="ar-LB"/>
              </w:rPr>
              <w:t>هو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6A4B24">
              <w:rPr>
                <w:sz w:val="24"/>
                <w:szCs w:val="24"/>
                <w:rtl/>
                <w:lang w:bidi="ar-LB"/>
              </w:rPr>
              <w:t>خدمة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6A4B24">
              <w:rPr>
                <w:sz w:val="24"/>
                <w:szCs w:val="24"/>
                <w:rtl/>
                <w:lang w:bidi="ar-LB"/>
              </w:rPr>
              <w:t>التبريد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6867B8" w:rsidRPr="006A4B24">
              <w:rPr>
                <w:sz w:val="24"/>
                <w:szCs w:val="24"/>
                <w:rtl/>
                <w:lang w:bidi="ar-LB"/>
              </w:rPr>
              <w:t>وثاني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A0C36" w:rsidRPr="006A4B24">
              <w:rPr>
                <w:sz w:val="24"/>
                <w:szCs w:val="24"/>
                <w:rtl/>
                <w:lang w:bidi="ar-LB"/>
              </w:rPr>
              <w:t>قطاع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A0C36" w:rsidRPr="006A4B24">
              <w:rPr>
                <w:sz w:val="24"/>
                <w:szCs w:val="24"/>
                <w:rtl/>
                <w:lang w:bidi="ar-LB"/>
              </w:rPr>
              <w:t>تصنيع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95699D" w:rsidRPr="006A4B24">
              <w:rPr>
                <w:sz w:val="24"/>
                <w:szCs w:val="24"/>
                <w:rtl/>
                <w:lang w:bidi="ar-LB"/>
              </w:rPr>
              <w:t>أجهزة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95699D" w:rsidRPr="006A4B24">
              <w:rPr>
                <w:sz w:val="24"/>
                <w:szCs w:val="24"/>
                <w:rtl/>
                <w:lang w:bidi="ar-LB"/>
              </w:rPr>
              <w:t>التبريد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6A4B24">
              <w:rPr>
                <w:sz w:val="24"/>
                <w:szCs w:val="24"/>
                <w:rtl/>
                <w:lang w:bidi="ar-LB"/>
              </w:rPr>
              <w:t>و</w:t>
            </w:r>
            <w:r w:rsidR="005A0C36" w:rsidRPr="006A4B24">
              <w:rPr>
                <w:sz w:val="24"/>
                <w:szCs w:val="24"/>
                <w:rtl/>
                <w:lang w:bidi="ar-LB"/>
              </w:rPr>
              <w:t>ثالث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6A4B24">
              <w:rPr>
                <w:sz w:val="24"/>
                <w:szCs w:val="24"/>
                <w:rtl/>
                <w:lang w:bidi="ar-LB"/>
              </w:rPr>
              <w:t>قطاع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95699D" w:rsidRPr="006A4B24">
              <w:rPr>
                <w:sz w:val="24"/>
                <w:szCs w:val="24"/>
                <w:rtl/>
                <w:lang w:bidi="ar-LB"/>
              </w:rPr>
              <w:t>الرغاوى.</w:t>
            </w:r>
          </w:p>
          <w:p w14:paraId="3E6A5A8F" w14:textId="0B9D8A0C" w:rsidR="00FF186D" w:rsidRPr="007411A1" w:rsidRDefault="00FF186D" w:rsidP="008045A4">
            <w:pPr>
              <w:pStyle w:val="ListParagraph"/>
              <w:widowControl w:val="0"/>
              <w:numPr>
                <w:ilvl w:val="0"/>
                <w:numId w:val="9"/>
              </w:numPr>
              <w:bidi/>
              <w:spacing w:after="120"/>
              <w:contextualSpacing w:val="0"/>
              <w:jc w:val="both"/>
              <w:rPr>
                <w:sz w:val="24"/>
                <w:szCs w:val="24"/>
                <w:lang w:bidi="ar-LB"/>
              </w:rPr>
            </w:pPr>
            <w:r w:rsidRPr="007411A1">
              <w:rPr>
                <w:sz w:val="24"/>
                <w:szCs w:val="24"/>
                <w:rtl/>
                <w:lang w:bidi="ar-LB"/>
              </w:rPr>
              <w:t>حدث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انخفاض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ملحوظ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في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استهلاك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وإنتاج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الهيدروكلوروفلوروكربون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في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2020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و2021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</w:t>
            </w:r>
            <w:r w:rsidR="00D84237">
              <w:rPr>
                <w:sz w:val="24"/>
                <w:szCs w:val="24"/>
                <w:rtl/>
                <w:lang w:bidi="ar-LB"/>
              </w:rPr>
              <w:t>2022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D84237">
              <w:rPr>
                <w:sz w:val="24"/>
                <w:szCs w:val="24"/>
                <w:rtl/>
                <w:lang w:bidi="ar-LB"/>
              </w:rPr>
              <w:t>و2023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ويعزى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هذا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الانخفاض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الى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A16CE2">
              <w:rPr>
                <w:sz w:val="24"/>
                <w:szCs w:val="24"/>
                <w:rtl/>
                <w:lang w:bidi="ar-LB"/>
              </w:rPr>
              <w:t>تجميع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تدابير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الرقابة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على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الهيدروكلوروفلوروكربون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في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A16CE2">
              <w:rPr>
                <w:sz w:val="24"/>
                <w:szCs w:val="24"/>
                <w:rtl/>
                <w:lang w:bidi="ar-LB"/>
              </w:rPr>
              <w:t>2020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وتنفيذ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مشروع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إزالة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هذه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المادة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A16CE2">
              <w:rPr>
                <w:sz w:val="24"/>
                <w:szCs w:val="24"/>
                <w:rtl/>
                <w:lang w:bidi="ar-LB"/>
              </w:rPr>
              <w:t>والتحديات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المؤثرة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في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أنشطة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الأعمال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نتيجة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لوباء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كوفيد-19.</w:t>
            </w:r>
          </w:p>
          <w:p w14:paraId="1F059EC9" w14:textId="67CECA65" w:rsidR="00FF186D" w:rsidRPr="007411A1" w:rsidRDefault="00FF186D" w:rsidP="008045A4">
            <w:pPr>
              <w:pStyle w:val="ListParagraph"/>
              <w:widowControl w:val="0"/>
              <w:numPr>
                <w:ilvl w:val="0"/>
                <w:numId w:val="9"/>
              </w:numPr>
              <w:bidi/>
              <w:spacing w:after="120"/>
              <w:contextualSpacing w:val="0"/>
              <w:jc w:val="both"/>
              <w:rPr>
                <w:sz w:val="24"/>
                <w:szCs w:val="24"/>
                <w:lang w:bidi="ar-LB"/>
              </w:rPr>
            </w:pPr>
            <w:r w:rsidRPr="007411A1">
              <w:rPr>
                <w:sz w:val="24"/>
                <w:szCs w:val="24"/>
                <w:rtl/>
                <w:lang w:bidi="ar-LB"/>
              </w:rPr>
              <w:t>ونظرا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1531E1">
              <w:rPr>
                <w:sz w:val="24"/>
                <w:szCs w:val="24"/>
                <w:rtl/>
                <w:lang w:bidi="ar-LB"/>
              </w:rPr>
              <w:t>للتقدم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1531E1">
              <w:rPr>
                <w:sz w:val="24"/>
                <w:szCs w:val="24"/>
                <w:rtl/>
                <w:lang w:bidi="ar-LB"/>
              </w:rPr>
              <w:t>في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إزالة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الهيدروكلوروفلوروكربون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من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قطاع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9F3C38" w:rsidRPr="007411A1">
              <w:rPr>
                <w:sz w:val="24"/>
                <w:szCs w:val="24"/>
                <w:rtl/>
                <w:lang w:bidi="ar-LB"/>
              </w:rPr>
              <w:t>الرغاوى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1531E1">
              <w:rPr>
                <w:sz w:val="24"/>
                <w:szCs w:val="24"/>
                <w:rtl/>
                <w:lang w:bidi="ar-LB"/>
              </w:rPr>
              <w:t>وتصنيع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1531E1">
              <w:rPr>
                <w:sz w:val="24"/>
                <w:szCs w:val="24"/>
                <w:rtl/>
                <w:lang w:bidi="ar-LB"/>
              </w:rPr>
              <w:t>أجهزة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1531E1">
              <w:rPr>
                <w:sz w:val="24"/>
                <w:szCs w:val="24"/>
                <w:rtl/>
                <w:lang w:bidi="ar-LB"/>
              </w:rPr>
              <w:t>التبريد</w:t>
            </w:r>
            <w:r w:rsidRPr="007411A1">
              <w:rPr>
                <w:sz w:val="24"/>
                <w:szCs w:val="24"/>
                <w:rtl/>
                <w:lang w:bidi="ar-LB"/>
              </w:rPr>
              <w:t>،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1531E1">
              <w:rPr>
                <w:sz w:val="24"/>
                <w:szCs w:val="24"/>
                <w:rtl/>
                <w:lang w:bidi="ar-LB"/>
              </w:rPr>
              <w:t>أصبح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قطاع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خدمة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التبريد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أكثر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وضوحا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على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الرغم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من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أن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الاستهلاك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ينخفض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بمرور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الوقت.</w:t>
            </w:r>
          </w:p>
          <w:p w14:paraId="183D7856" w14:textId="3CE47144" w:rsidR="00BF1304" w:rsidRPr="007411A1" w:rsidRDefault="00BF1304" w:rsidP="008045A4">
            <w:pPr>
              <w:pStyle w:val="ListParagraph"/>
              <w:widowControl w:val="0"/>
              <w:numPr>
                <w:ilvl w:val="0"/>
                <w:numId w:val="9"/>
              </w:numPr>
              <w:bidi/>
              <w:spacing w:after="120"/>
              <w:contextualSpacing w:val="0"/>
              <w:jc w:val="both"/>
              <w:rPr>
                <w:sz w:val="24"/>
                <w:szCs w:val="24"/>
                <w:lang w:bidi="ar-LB"/>
              </w:rPr>
            </w:pPr>
            <w:r w:rsidRPr="007411A1">
              <w:rPr>
                <w:sz w:val="24"/>
                <w:szCs w:val="24"/>
                <w:rtl/>
                <w:lang w:bidi="ar-LB"/>
              </w:rPr>
              <w:t>أبلغ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264F3">
              <w:rPr>
                <w:sz w:val="24"/>
                <w:szCs w:val="24"/>
                <w:rtl/>
                <w:lang w:bidi="ar-LB"/>
              </w:rPr>
              <w:t>115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بلدا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من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بلدان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المادة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5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264F3">
              <w:rPr>
                <w:sz w:val="24"/>
                <w:szCs w:val="24"/>
                <w:rtl/>
                <w:lang w:bidi="ar-LB"/>
              </w:rPr>
              <w:t>عن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بيانات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264F3">
              <w:rPr>
                <w:sz w:val="24"/>
                <w:szCs w:val="24"/>
                <w:rtl/>
                <w:lang w:bidi="ar-LB"/>
              </w:rPr>
              <w:t>الهيدروفلوروكربون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264F3">
              <w:rPr>
                <w:sz w:val="24"/>
                <w:szCs w:val="24"/>
                <w:rtl/>
                <w:lang w:bidi="ar-LB"/>
              </w:rPr>
              <w:t>للبرنامج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264F3">
              <w:rPr>
                <w:sz w:val="24"/>
                <w:szCs w:val="24"/>
                <w:rtl/>
                <w:lang w:bidi="ar-LB"/>
              </w:rPr>
              <w:t>القطري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لعام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264F3">
              <w:rPr>
                <w:sz w:val="24"/>
                <w:szCs w:val="24"/>
                <w:rtl/>
                <w:lang w:bidi="ar-LB"/>
              </w:rPr>
              <w:t>2023</w:t>
            </w:r>
            <w:r w:rsidRPr="007411A1">
              <w:rPr>
                <w:sz w:val="24"/>
                <w:szCs w:val="24"/>
                <w:rtl/>
                <w:lang w:bidi="ar-LB"/>
              </w:rPr>
              <w:t>.</w:t>
            </w:r>
          </w:p>
          <w:p w14:paraId="773ADB78" w14:textId="6814F240" w:rsidR="00BF1304" w:rsidRPr="007411A1" w:rsidRDefault="00B264F3" w:rsidP="008045A4">
            <w:pPr>
              <w:pStyle w:val="ListParagraph"/>
              <w:keepLines/>
              <w:widowControl w:val="0"/>
              <w:numPr>
                <w:ilvl w:val="0"/>
                <w:numId w:val="9"/>
              </w:numPr>
              <w:bidi/>
              <w:spacing w:after="120"/>
              <w:contextualSpacing w:val="0"/>
              <w:jc w:val="both"/>
              <w:rPr>
                <w:sz w:val="24"/>
                <w:szCs w:val="24"/>
                <w:lang w:bidi="ar-LB"/>
              </w:rPr>
            </w:pPr>
            <w:r>
              <w:rPr>
                <w:sz w:val="24"/>
                <w:szCs w:val="24"/>
                <w:rtl/>
                <w:lang w:bidi="ar-LB"/>
              </w:rPr>
              <w:t>تبلغ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>
              <w:rPr>
                <w:sz w:val="24"/>
                <w:szCs w:val="24"/>
                <w:rtl/>
                <w:lang w:bidi="ar-LB"/>
              </w:rPr>
              <w:t>نسبة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03EE9" w:rsidRPr="00303EE9">
              <w:rPr>
                <w:sz w:val="24"/>
                <w:szCs w:val="24"/>
                <w:lang w:bidi="ar-LB"/>
              </w:rPr>
              <w:t>R-410A,</w:t>
            </w:r>
            <w:r w:rsidR="00740305">
              <w:rPr>
                <w:sz w:val="24"/>
                <w:szCs w:val="24"/>
                <w:lang w:bidi="ar-LB"/>
              </w:rPr>
              <w:t xml:space="preserve"> </w:t>
            </w:r>
            <w:r w:rsidR="00303EE9" w:rsidRPr="00303EE9">
              <w:rPr>
                <w:sz w:val="24"/>
                <w:szCs w:val="24"/>
                <w:lang w:bidi="ar-LB"/>
              </w:rPr>
              <w:t>HFC-134a,</w:t>
            </w:r>
            <w:r w:rsidR="00740305">
              <w:rPr>
                <w:sz w:val="24"/>
                <w:szCs w:val="24"/>
                <w:lang w:bidi="ar-LB"/>
              </w:rPr>
              <w:t xml:space="preserve"> </w:t>
            </w:r>
            <w:r w:rsidR="00303EE9" w:rsidRPr="00303EE9">
              <w:rPr>
                <w:sz w:val="24"/>
                <w:szCs w:val="24"/>
                <w:lang w:bidi="ar-LB"/>
              </w:rPr>
              <w:t>R-507A,</w:t>
            </w:r>
            <w:r w:rsidR="00740305">
              <w:rPr>
                <w:sz w:val="24"/>
                <w:szCs w:val="24"/>
                <w:lang w:bidi="ar-LB"/>
              </w:rPr>
              <w:t xml:space="preserve"> </w:t>
            </w:r>
            <w:r w:rsidR="00303EE9" w:rsidRPr="00303EE9">
              <w:rPr>
                <w:sz w:val="24"/>
                <w:szCs w:val="24"/>
                <w:lang w:bidi="ar-LB"/>
              </w:rPr>
              <w:t>R-404A,</w:t>
            </w:r>
            <w:r w:rsidR="00740305">
              <w:rPr>
                <w:sz w:val="24"/>
                <w:szCs w:val="24"/>
                <w:lang w:bidi="ar-LB"/>
              </w:rPr>
              <w:t xml:space="preserve"> </w:t>
            </w:r>
            <w:r w:rsidR="00303EE9" w:rsidRPr="00303EE9">
              <w:rPr>
                <w:sz w:val="24"/>
                <w:szCs w:val="24"/>
                <w:lang w:bidi="ar-LB"/>
              </w:rPr>
              <w:t>HFC-227ea,</w:t>
            </w:r>
            <w:r w:rsidR="00740305">
              <w:rPr>
                <w:sz w:val="24"/>
                <w:szCs w:val="24"/>
                <w:lang w:bidi="ar-LB"/>
              </w:rPr>
              <w:t xml:space="preserve"> </w:t>
            </w:r>
            <w:r w:rsidR="00303EE9" w:rsidRPr="00303EE9">
              <w:rPr>
                <w:sz w:val="24"/>
                <w:szCs w:val="24"/>
                <w:lang w:bidi="ar-LB"/>
              </w:rPr>
              <w:t>HFC-32</w:t>
            </w:r>
            <w:r w:rsidR="00740305">
              <w:rPr>
                <w:sz w:val="24"/>
                <w:szCs w:val="24"/>
                <w:lang w:bidi="ar-LB"/>
              </w:rPr>
              <w:t xml:space="preserve"> </w:t>
            </w:r>
            <w:r w:rsidR="00303EE9" w:rsidRPr="00303EE9">
              <w:rPr>
                <w:sz w:val="24"/>
                <w:szCs w:val="24"/>
                <w:lang w:bidi="ar-LB"/>
              </w:rPr>
              <w:t>and</w:t>
            </w:r>
            <w:r w:rsidR="00740305">
              <w:rPr>
                <w:sz w:val="24"/>
                <w:szCs w:val="24"/>
                <w:lang w:bidi="ar-LB"/>
              </w:rPr>
              <w:t xml:space="preserve"> </w:t>
            </w:r>
            <w:r w:rsidR="00303EE9" w:rsidRPr="00303EE9">
              <w:rPr>
                <w:sz w:val="24"/>
                <w:szCs w:val="24"/>
                <w:lang w:bidi="ar-LB"/>
              </w:rPr>
              <w:t>HFC-23</w:t>
            </w:r>
            <w:r w:rsidR="00740305">
              <w:rPr>
                <w:rtl/>
                <w:lang w:bidi="ar-LB"/>
              </w:rPr>
              <w:t xml:space="preserve"> </w:t>
            </w:r>
            <w:r w:rsidR="00303EE9">
              <w:rPr>
                <w:sz w:val="24"/>
                <w:szCs w:val="24"/>
                <w:rtl/>
                <w:lang w:bidi="ar-LB"/>
              </w:rPr>
              <w:t>93.5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F1304" w:rsidRPr="007411A1">
              <w:rPr>
                <w:sz w:val="24"/>
                <w:szCs w:val="24"/>
                <w:rtl/>
                <w:lang w:bidi="ar-LB"/>
              </w:rPr>
              <w:t>في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F1304" w:rsidRPr="007411A1">
              <w:rPr>
                <w:sz w:val="24"/>
                <w:szCs w:val="24"/>
                <w:rtl/>
                <w:lang w:bidi="ar-LB"/>
              </w:rPr>
              <w:t>المائة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F1304" w:rsidRPr="007411A1">
              <w:rPr>
                <w:sz w:val="24"/>
                <w:szCs w:val="24"/>
                <w:rtl/>
                <w:lang w:bidi="ar-LB"/>
              </w:rPr>
              <w:t>من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F1304" w:rsidRPr="007411A1">
              <w:rPr>
                <w:sz w:val="24"/>
                <w:szCs w:val="24"/>
                <w:rtl/>
                <w:lang w:bidi="ar-LB"/>
              </w:rPr>
              <w:t>الاستهلاك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F1304" w:rsidRPr="007411A1">
              <w:rPr>
                <w:sz w:val="24"/>
                <w:szCs w:val="24"/>
                <w:rtl/>
                <w:lang w:bidi="ar-LB"/>
              </w:rPr>
              <w:t>الإجمالي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F1304" w:rsidRPr="007411A1">
              <w:rPr>
                <w:sz w:val="24"/>
                <w:szCs w:val="24"/>
                <w:rtl/>
                <w:lang w:bidi="ar-LB"/>
              </w:rPr>
              <w:t>ب</w:t>
            </w:r>
            <w:r w:rsidR="00326C7C">
              <w:rPr>
                <w:sz w:val="24"/>
                <w:szCs w:val="24"/>
                <w:rtl/>
                <w:lang w:bidi="ar-LB"/>
              </w:rPr>
              <w:t>أطنان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26C7C">
              <w:rPr>
                <w:sz w:val="24"/>
                <w:szCs w:val="24"/>
                <w:rtl/>
                <w:lang w:bidi="ar-LB"/>
              </w:rPr>
              <w:t>م</w:t>
            </w:r>
            <w:r w:rsidR="00BF1304" w:rsidRPr="007411A1">
              <w:rPr>
                <w:sz w:val="24"/>
                <w:szCs w:val="24"/>
                <w:rtl/>
                <w:lang w:bidi="ar-LB"/>
              </w:rPr>
              <w:t>عادل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F1304" w:rsidRPr="007411A1">
              <w:rPr>
                <w:sz w:val="24"/>
                <w:szCs w:val="24"/>
                <w:rtl/>
                <w:lang w:bidi="ar-LB"/>
              </w:rPr>
              <w:t>ثاني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F1304" w:rsidRPr="007411A1">
              <w:rPr>
                <w:sz w:val="24"/>
                <w:szCs w:val="24"/>
                <w:rtl/>
                <w:lang w:bidi="ar-LB"/>
              </w:rPr>
              <w:t>أكسيد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F1304" w:rsidRPr="007411A1">
              <w:rPr>
                <w:sz w:val="24"/>
                <w:szCs w:val="24"/>
                <w:rtl/>
                <w:lang w:bidi="ar-LB"/>
              </w:rPr>
              <w:t>الكربون</w:t>
            </w:r>
            <w:r w:rsidR="00326C7C">
              <w:rPr>
                <w:sz w:val="24"/>
                <w:szCs w:val="24"/>
                <w:rtl/>
                <w:lang w:bidi="ar-LB"/>
              </w:rPr>
              <w:t>؛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26C7C">
              <w:rPr>
                <w:sz w:val="24"/>
                <w:szCs w:val="24"/>
                <w:rtl/>
                <w:lang w:bidi="ar-LB"/>
              </w:rPr>
              <w:t>وبلغت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26C7C">
              <w:rPr>
                <w:sz w:val="24"/>
                <w:szCs w:val="24"/>
                <w:rtl/>
                <w:lang w:bidi="ar-LB"/>
              </w:rPr>
              <w:t>نسبة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F1304" w:rsidRPr="007411A1">
              <w:rPr>
                <w:sz w:val="24"/>
                <w:szCs w:val="24"/>
                <w:rtl/>
                <w:lang w:bidi="ar-LB"/>
              </w:rPr>
              <w:t>خدمة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F1304" w:rsidRPr="007411A1">
              <w:rPr>
                <w:sz w:val="24"/>
                <w:szCs w:val="24"/>
                <w:rtl/>
                <w:lang w:bidi="ar-LB"/>
              </w:rPr>
              <w:t>التبريد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26C7C">
              <w:rPr>
                <w:sz w:val="24"/>
                <w:szCs w:val="24"/>
                <w:rtl/>
                <w:lang w:bidi="ar-LB"/>
              </w:rPr>
              <w:t>34.4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BF1304" w:rsidRPr="007411A1">
              <w:rPr>
                <w:sz w:val="24"/>
                <w:szCs w:val="24"/>
                <w:rtl/>
                <w:lang w:bidi="ar-LB"/>
              </w:rPr>
              <w:t>في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AD5D14" w:rsidRPr="007411A1">
              <w:rPr>
                <w:sz w:val="24"/>
                <w:szCs w:val="24"/>
                <w:rtl/>
                <w:lang w:bidi="ar-LB"/>
              </w:rPr>
              <w:t>المائة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26C7C">
              <w:rPr>
                <w:sz w:val="24"/>
                <w:szCs w:val="24"/>
                <w:rtl/>
                <w:lang w:bidi="ar-LB"/>
              </w:rPr>
              <w:t>والتبريد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26C7C">
              <w:rPr>
                <w:sz w:val="24"/>
                <w:szCs w:val="24"/>
                <w:rtl/>
                <w:lang w:bidi="ar-LB"/>
              </w:rPr>
              <w:t>24.8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26C7C">
              <w:rPr>
                <w:sz w:val="24"/>
                <w:szCs w:val="24"/>
                <w:rtl/>
                <w:lang w:bidi="ar-LB"/>
              </w:rPr>
              <w:t>في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26C7C">
              <w:rPr>
                <w:sz w:val="24"/>
                <w:szCs w:val="24"/>
                <w:rtl/>
                <w:lang w:bidi="ar-LB"/>
              </w:rPr>
              <w:t>المائة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AD5D14" w:rsidRPr="007411A1">
              <w:rPr>
                <w:sz w:val="24"/>
                <w:szCs w:val="24"/>
                <w:rtl/>
                <w:lang w:bidi="ar-LB"/>
              </w:rPr>
              <w:t>وتصنيع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AD5D14" w:rsidRPr="007411A1">
              <w:rPr>
                <w:sz w:val="24"/>
                <w:szCs w:val="24"/>
                <w:rtl/>
                <w:lang w:bidi="ar-LB"/>
              </w:rPr>
              <w:t>أجهزة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AD5D14" w:rsidRPr="007411A1">
              <w:rPr>
                <w:sz w:val="24"/>
                <w:szCs w:val="24"/>
                <w:rtl/>
                <w:lang w:bidi="ar-LB"/>
              </w:rPr>
              <w:t>التبريد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26C7C">
              <w:rPr>
                <w:sz w:val="24"/>
                <w:szCs w:val="24"/>
                <w:rtl/>
                <w:lang w:bidi="ar-LB"/>
              </w:rPr>
              <w:t>وتكييف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26C7C">
              <w:rPr>
                <w:sz w:val="24"/>
                <w:szCs w:val="24"/>
                <w:rtl/>
                <w:lang w:bidi="ar-LB"/>
              </w:rPr>
              <w:t>الهواء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26C7C">
              <w:rPr>
                <w:sz w:val="24"/>
                <w:szCs w:val="24"/>
                <w:rtl/>
                <w:lang w:bidi="ar-LB"/>
              </w:rPr>
              <w:t>20.7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AD5D14" w:rsidRPr="007411A1">
              <w:rPr>
                <w:sz w:val="24"/>
                <w:szCs w:val="24"/>
                <w:rtl/>
                <w:lang w:bidi="ar-LB"/>
              </w:rPr>
              <w:t>في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AD5D14" w:rsidRPr="007411A1">
              <w:rPr>
                <w:sz w:val="24"/>
                <w:szCs w:val="24"/>
                <w:rtl/>
                <w:lang w:bidi="ar-LB"/>
              </w:rPr>
              <w:t>المائة.</w:t>
            </w:r>
          </w:p>
          <w:p w14:paraId="6EBA20F7" w14:textId="67C5E852" w:rsidR="00D96194" w:rsidRPr="007411A1" w:rsidRDefault="00AD5D14" w:rsidP="008045A4">
            <w:pPr>
              <w:pStyle w:val="ListParagraph"/>
              <w:widowControl w:val="0"/>
              <w:numPr>
                <w:ilvl w:val="0"/>
                <w:numId w:val="9"/>
              </w:numPr>
              <w:bidi/>
              <w:spacing w:after="120"/>
              <w:contextualSpacing w:val="0"/>
              <w:jc w:val="both"/>
              <w:rPr>
                <w:sz w:val="24"/>
                <w:szCs w:val="24"/>
                <w:lang w:bidi="ar-LB"/>
              </w:rPr>
            </w:pPr>
            <w:r w:rsidRPr="007411A1">
              <w:rPr>
                <w:sz w:val="24"/>
                <w:szCs w:val="24"/>
                <w:rtl/>
                <w:lang w:bidi="ar-LB"/>
              </w:rPr>
              <w:t>وكان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معظم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استهلاك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الهيدروفلوروكربون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عبارة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عن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009EC">
              <w:rPr>
                <w:sz w:val="24"/>
                <w:szCs w:val="24"/>
                <w:rtl/>
                <w:lang w:bidi="ar-LB"/>
              </w:rPr>
              <w:t>مخلوطات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في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عام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009EC">
              <w:rPr>
                <w:sz w:val="24"/>
                <w:szCs w:val="24"/>
                <w:rtl/>
                <w:lang w:bidi="ar-LB"/>
              </w:rPr>
              <w:t>2023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تتضمن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lang w:bidi="ar-LB"/>
              </w:rPr>
              <w:t>R-404A</w:t>
            </w:r>
            <w:r w:rsidRPr="007411A1">
              <w:rPr>
                <w:sz w:val="24"/>
                <w:szCs w:val="24"/>
                <w:rtl/>
                <w:lang w:bidi="ar-LB"/>
              </w:rPr>
              <w:t>،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والهيدروفلوروكربون-</w:t>
            </w:r>
            <w:r w:rsidRPr="007411A1">
              <w:rPr>
                <w:sz w:val="24"/>
                <w:szCs w:val="24"/>
                <w:lang w:bidi="ar-LB"/>
              </w:rPr>
              <w:t>134a</w:t>
            </w:r>
            <w:r w:rsidRPr="007411A1">
              <w:rPr>
                <w:sz w:val="24"/>
                <w:szCs w:val="24"/>
                <w:rtl/>
                <w:lang w:bidi="ar-LB"/>
              </w:rPr>
              <w:t>،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</w:t>
            </w:r>
            <w:r w:rsidRPr="007411A1">
              <w:rPr>
                <w:sz w:val="24"/>
                <w:szCs w:val="24"/>
                <w:lang w:bidi="ar-LB"/>
              </w:rPr>
              <w:t>R-410A</w:t>
            </w:r>
            <w:r w:rsidRPr="007411A1">
              <w:rPr>
                <w:sz w:val="24"/>
                <w:szCs w:val="24"/>
                <w:rtl/>
                <w:lang w:bidi="ar-LB"/>
              </w:rPr>
              <w:t>،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</w:t>
            </w:r>
            <w:r w:rsidRPr="007411A1">
              <w:rPr>
                <w:sz w:val="24"/>
                <w:szCs w:val="24"/>
                <w:lang w:bidi="ar-LB"/>
              </w:rPr>
              <w:t>R-507A</w:t>
            </w:r>
            <w:r w:rsidRPr="007411A1">
              <w:rPr>
                <w:sz w:val="24"/>
                <w:szCs w:val="24"/>
                <w:rtl/>
                <w:lang w:bidi="ar-LB"/>
              </w:rPr>
              <w:t>،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</w:t>
            </w:r>
            <w:r w:rsidRPr="007411A1">
              <w:rPr>
                <w:sz w:val="24"/>
                <w:szCs w:val="24"/>
                <w:lang w:bidi="ar-LB"/>
              </w:rPr>
              <w:t>R-407C</w:t>
            </w:r>
            <w:r w:rsidRPr="007411A1">
              <w:rPr>
                <w:sz w:val="24"/>
                <w:szCs w:val="24"/>
                <w:rtl/>
                <w:lang w:bidi="ar-LB"/>
              </w:rPr>
              <w:t>،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</w:t>
            </w:r>
            <w:r w:rsidRPr="007411A1">
              <w:rPr>
                <w:sz w:val="24"/>
                <w:szCs w:val="24"/>
                <w:lang w:bidi="ar-LB"/>
              </w:rPr>
              <w:t>R-407A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بالنسبة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للبلدان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ذات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009EC">
              <w:rPr>
                <w:sz w:val="24"/>
                <w:szCs w:val="24"/>
                <w:rtl/>
                <w:lang w:bidi="ar-LB"/>
              </w:rPr>
              <w:t>أحجام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استهلاك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منخفض</w:t>
            </w:r>
            <w:r w:rsidR="003009EC">
              <w:rPr>
                <w:sz w:val="24"/>
                <w:szCs w:val="24"/>
                <w:rtl/>
                <w:lang w:bidi="ar-LB"/>
              </w:rPr>
              <w:t>ة</w:t>
            </w:r>
            <w:r w:rsidRPr="007411A1">
              <w:rPr>
                <w:sz w:val="24"/>
                <w:szCs w:val="24"/>
                <w:rtl/>
                <w:lang w:bidi="ar-LB"/>
              </w:rPr>
              <w:t>،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</w:t>
            </w:r>
            <w:r w:rsidRPr="007411A1">
              <w:rPr>
                <w:sz w:val="24"/>
                <w:szCs w:val="24"/>
                <w:lang w:bidi="ar-LB"/>
              </w:rPr>
              <w:t>R-410A</w:t>
            </w:r>
            <w:r w:rsidRPr="007411A1">
              <w:rPr>
                <w:sz w:val="24"/>
                <w:szCs w:val="24"/>
                <w:rtl/>
                <w:lang w:bidi="ar-LB"/>
              </w:rPr>
              <w:t>،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D36F7C" w:rsidRPr="007411A1">
              <w:rPr>
                <w:sz w:val="24"/>
                <w:szCs w:val="24"/>
                <w:rtl/>
                <w:lang w:bidi="ar-LB"/>
              </w:rPr>
              <w:t>والهيدروفلوروكربون-</w:t>
            </w:r>
            <w:r w:rsidRPr="007411A1">
              <w:rPr>
                <w:sz w:val="24"/>
                <w:szCs w:val="24"/>
                <w:lang w:bidi="ar-LB"/>
              </w:rPr>
              <w:t>134a</w:t>
            </w:r>
            <w:r w:rsidRPr="007411A1">
              <w:rPr>
                <w:sz w:val="24"/>
                <w:szCs w:val="24"/>
                <w:rtl/>
                <w:lang w:bidi="ar-LB"/>
              </w:rPr>
              <w:t>،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</w:t>
            </w:r>
            <w:r w:rsidRPr="007411A1">
              <w:rPr>
                <w:sz w:val="24"/>
                <w:szCs w:val="24"/>
                <w:lang w:bidi="ar-LB"/>
              </w:rPr>
              <w:t>R-404A</w:t>
            </w:r>
            <w:r w:rsidRPr="007411A1">
              <w:rPr>
                <w:sz w:val="24"/>
                <w:szCs w:val="24"/>
                <w:rtl/>
                <w:lang w:bidi="ar-LB"/>
              </w:rPr>
              <w:t>،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</w:t>
            </w:r>
            <w:r w:rsidRPr="007411A1">
              <w:rPr>
                <w:sz w:val="24"/>
                <w:szCs w:val="24"/>
                <w:lang w:bidi="ar-LB"/>
              </w:rPr>
              <w:t>R</w:t>
            </w:r>
            <w:r w:rsidR="00740305">
              <w:rPr>
                <w:sz w:val="24"/>
                <w:szCs w:val="24"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lang w:bidi="ar-LB"/>
              </w:rPr>
              <w:t>-507A</w:t>
            </w:r>
            <w:r w:rsidRPr="007411A1">
              <w:rPr>
                <w:sz w:val="24"/>
                <w:szCs w:val="24"/>
                <w:rtl/>
                <w:lang w:bidi="ar-LB"/>
              </w:rPr>
              <w:t>،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D36F7C" w:rsidRPr="007411A1">
              <w:rPr>
                <w:sz w:val="24"/>
                <w:szCs w:val="24"/>
                <w:rtl/>
                <w:lang w:bidi="ar-LB"/>
              </w:rPr>
              <w:t>والهيدروفلوروكربون-</w:t>
            </w:r>
            <w:r w:rsidRPr="007411A1">
              <w:rPr>
                <w:sz w:val="24"/>
                <w:szCs w:val="24"/>
                <w:lang w:bidi="ar-LB"/>
              </w:rPr>
              <w:t>227ea</w:t>
            </w:r>
            <w:r w:rsidRPr="007411A1">
              <w:rPr>
                <w:sz w:val="24"/>
                <w:szCs w:val="24"/>
                <w:rtl/>
                <w:lang w:bidi="ar-LB"/>
              </w:rPr>
              <w:t>،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D36F7C" w:rsidRPr="007411A1">
              <w:rPr>
                <w:sz w:val="24"/>
                <w:szCs w:val="24"/>
                <w:rtl/>
                <w:lang w:bidi="ar-LB"/>
              </w:rPr>
              <w:t>والهيدروفلوروكربون-</w:t>
            </w:r>
            <w:r w:rsidRPr="007411A1">
              <w:rPr>
                <w:sz w:val="24"/>
                <w:szCs w:val="24"/>
                <w:lang w:bidi="ar-LB"/>
              </w:rPr>
              <w:t>32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D36F7C" w:rsidRPr="007411A1">
              <w:rPr>
                <w:sz w:val="24"/>
                <w:szCs w:val="24"/>
                <w:rtl/>
                <w:lang w:bidi="ar-LB"/>
              </w:rPr>
              <w:t>في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D36F7C" w:rsidRPr="007411A1">
              <w:rPr>
                <w:sz w:val="24"/>
                <w:szCs w:val="24"/>
                <w:rtl/>
                <w:lang w:bidi="ar-LB"/>
              </w:rPr>
              <w:t>ا</w:t>
            </w:r>
            <w:r w:rsidRPr="007411A1">
              <w:rPr>
                <w:sz w:val="24"/>
                <w:szCs w:val="24"/>
                <w:rtl/>
                <w:lang w:bidi="ar-LB"/>
              </w:rPr>
              <w:t>لبلدان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009EC">
              <w:rPr>
                <w:sz w:val="24"/>
                <w:szCs w:val="24"/>
                <w:rtl/>
                <w:lang w:bidi="ar-LB"/>
              </w:rPr>
              <w:t>من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009EC">
              <w:rPr>
                <w:sz w:val="24"/>
                <w:szCs w:val="24"/>
                <w:rtl/>
                <w:lang w:bidi="ar-LB"/>
              </w:rPr>
              <w:t>غير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009EC">
              <w:rPr>
                <w:sz w:val="24"/>
                <w:szCs w:val="24"/>
                <w:rtl/>
                <w:lang w:bidi="ar-LB"/>
              </w:rPr>
              <w:t>أحجام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009EC">
              <w:rPr>
                <w:sz w:val="24"/>
                <w:szCs w:val="24"/>
                <w:rtl/>
                <w:lang w:bidi="ar-LB"/>
              </w:rPr>
              <w:t>استهلاك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009EC">
              <w:rPr>
                <w:sz w:val="24"/>
                <w:szCs w:val="24"/>
                <w:rtl/>
                <w:lang w:bidi="ar-LB"/>
              </w:rPr>
              <w:t>منخفضة</w:t>
            </w:r>
            <w:r w:rsidR="00D36F7C" w:rsidRPr="007411A1">
              <w:rPr>
                <w:rStyle w:val="FootnoteReference"/>
                <w:sz w:val="24"/>
                <w:szCs w:val="24"/>
                <w:lang w:bidi="ar-LB"/>
              </w:rPr>
              <w:footnoteReference w:id="20"/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009EC">
              <w:rPr>
                <w:sz w:val="24"/>
                <w:szCs w:val="24"/>
                <w:rtl/>
                <w:lang w:bidi="ar-LB"/>
              </w:rPr>
              <w:t>وكانت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3009EC">
              <w:rPr>
                <w:sz w:val="24"/>
                <w:szCs w:val="24"/>
                <w:rtl/>
                <w:lang w:bidi="ar-LB"/>
              </w:rPr>
              <w:t>هناك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زيادة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في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استهلاك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EC23D7">
              <w:rPr>
                <w:sz w:val="24"/>
                <w:szCs w:val="24"/>
                <w:rtl/>
                <w:lang w:bidi="ar-LB"/>
              </w:rPr>
              <w:t>مخلوطات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EC23D7">
              <w:rPr>
                <w:sz w:val="24"/>
                <w:szCs w:val="24"/>
                <w:rtl/>
                <w:lang w:bidi="ar-LB"/>
              </w:rPr>
              <w:t>الهيدروفلوروكربون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مثل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lang w:bidi="ar-LB"/>
              </w:rPr>
              <w:t>R-417A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</w:t>
            </w:r>
            <w:r w:rsidRPr="007411A1">
              <w:rPr>
                <w:sz w:val="24"/>
                <w:szCs w:val="24"/>
                <w:lang w:bidi="ar-LB"/>
              </w:rPr>
              <w:t>R-417B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</w:t>
            </w:r>
            <w:r w:rsidRPr="007411A1">
              <w:rPr>
                <w:sz w:val="24"/>
                <w:szCs w:val="24"/>
                <w:lang w:bidi="ar-LB"/>
              </w:rPr>
              <w:t>R-437A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D36F7C" w:rsidRPr="007411A1">
              <w:rPr>
                <w:sz w:val="24"/>
                <w:szCs w:val="24"/>
                <w:rtl/>
                <w:lang w:bidi="ar-LB"/>
              </w:rPr>
              <w:t>التي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D36F7C" w:rsidRPr="007411A1">
              <w:rPr>
                <w:sz w:val="24"/>
                <w:szCs w:val="24"/>
                <w:rtl/>
                <w:lang w:bidi="ar-LB"/>
              </w:rPr>
              <w:t>استخدمت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E4F85">
              <w:rPr>
                <w:sz w:val="24"/>
                <w:szCs w:val="24"/>
                <w:rtl/>
                <w:lang w:bidi="ar-LB"/>
              </w:rPr>
              <w:t>للتحول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E4F85">
              <w:rPr>
                <w:sz w:val="24"/>
                <w:szCs w:val="24"/>
                <w:rtl/>
                <w:lang w:bidi="ar-LB"/>
              </w:rPr>
              <w:t>من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E4F85">
              <w:rPr>
                <w:sz w:val="24"/>
                <w:szCs w:val="24"/>
                <w:rtl/>
                <w:lang w:bidi="ar-LB"/>
              </w:rPr>
              <w:t>أجل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E4F85">
              <w:rPr>
                <w:sz w:val="24"/>
                <w:szCs w:val="24"/>
                <w:rtl/>
                <w:lang w:bidi="ar-LB"/>
              </w:rPr>
              <w:t>التكيف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D36F7C" w:rsidRPr="007411A1">
              <w:rPr>
                <w:sz w:val="24"/>
                <w:szCs w:val="24"/>
                <w:rtl/>
                <w:lang w:bidi="ar-LB"/>
              </w:rPr>
              <w:t>نتيجة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D36F7C" w:rsidRPr="007411A1">
              <w:rPr>
                <w:sz w:val="24"/>
                <w:szCs w:val="24"/>
                <w:rtl/>
                <w:lang w:bidi="ar-LB"/>
              </w:rPr>
              <w:t>ل</w:t>
            </w:r>
            <w:r w:rsidRPr="007411A1">
              <w:rPr>
                <w:sz w:val="24"/>
                <w:szCs w:val="24"/>
                <w:rtl/>
                <w:lang w:bidi="ar-LB"/>
              </w:rPr>
              <w:t>انخفاض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توافر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D36F7C" w:rsidRPr="007411A1">
              <w:rPr>
                <w:sz w:val="24"/>
                <w:szCs w:val="24"/>
                <w:rtl/>
                <w:lang w:bidi="ar-LB"/>
              </w:rPr>
              <w:t>الهيدروكلوروفلوروكربون-</w:t>
            </w:r>
            <w:r w:rsidRPr="007411A1">
              <w:rPr>
                <w:sz w:val="24"/>
                <w:szCs w:val="24"/>
                <w:lang w:bidi="ar-LB"/>
              </w:rPr>
              <w:t>22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4523FB" w:rsidRPr="007411A1">
              <w:rPr>
                <w:sz w:val="24"/>
                <w:szCs w:val="24"/>
                <w:rtl/>
                <w:lang w:bidi="ar-LB"/>
              </w:rPr>
              <w:t>للخدمة</w:t>
            </w:r>
            <w:r w:rsidRPr="007411A1">
              <w:rPr>
                <w:sz w:val="24"/>
                <w:szCs w:val="24"/>
                <w:rtl/>
                <w:lang w:bidi="ar-LB"/>
              </w:rPr>
              <w:t>،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وارتفاع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تكاليف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D36F7C" w:rsidRPr="007411A1">
              <w:rPr>
                <w:sz w:val="24"/>
                <w:szCs w:val="24"/>
                <w:rtl/>
                <w:lang w:bidi="ar-LB"/>
              </w:rPr>
              <w:t>الهيدروكلوروفلوروكربون-</w:t>
            </w:r>
            <w:r w:rsidRPr="007411A1">
              <w:rPr>
                <w:sz w:val="24"/>
                <w:szCs w:val="24"/>
                <w:lang w:bidi="ar-LB"/>
              </w:rPr>
              <w:t>22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E4F85">
              <w:rPr>
                <w:sz w:val="24"/>
                <w:szCs w:val="24"/>
                <w:rtl/>
                <w:lang w:bidi="ar-LB"/>
              </w:rPr>
              <w:t>واستبدال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E4F85">
              <w:rPr>
                <w:sz w:val="24"/>
                <w:szCs w:val="24"/>
                <w:rtl/>
                <w:lang w:bidi="ar-LB"/>
              </w:rPr>
              <w:t>المواد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E4F85">
              <w:rPr>
                <w:sz w:val="24"/>
                <w:szCs w:val="24"/>
                <w:rtl/>
                <w:lang w:bidi="ar-LB"/>
              </w:rPr>
              <w:t>الهيدروفلوروكربونية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E4F85">
              <w:rPr>
                <w:sz w:val="24"/>
                <w:szCs w:val="24"/>
                <w:rtl/>
                <w:lang w:bidi="ar-LB"/>
              </w:rPr>
              <w:t>ذات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4523FB" w:rsidRPr="007411A1">
              <w:rPr>
                <w:sz w:val="24"/>
                <w:szCs w:val="24"/>
                <w:rtl/>
                <w:lang w:bidi="ar-LB"/>
              </w:rPr>
              <w:t>قدر</w:t>
            </w:r>
            <w:r w:rsidR="005E4F85">
              <w:rPr>
                <w:sz w:val="24"/>
                <w:szCs w:val="24"/>
                <w:rtl/>
                <w:lang w:bidi="ar-LB"/>
              </w:rPr>
              <w:t>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4523FB" w:rsidRPr="007411A1">
              <w:rPr>
                <w:sz w:val="24"/>
                <w:szCs w:val="24"/>
                <w:rtl/>
                <w:lang w:bidi="ar-LB"/>
              </w:rPr>
              <w:t>احترار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4523FB" w:rsidRPr="007411A1">
              <w:rPr>
                <w:sz w:val="24"/>
                <w:szCs w:val="24"/>
                <w:rtl/>
                <w:lang w:bidi="ar-LB"/>
              </w:rPr>
              <w:t>عالمي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="005E4F85">
              <w:rPr>
                <w:sz w:val="24"/>
                <w:szCs w:val="24"/>
                <w:rtl/>
                <w:lang w:bidi="ar-LB"/>
              </w:rPr>
              <w:t>منخفضة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في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التبريد</w:t>
            </w:r>
            <w:r w:rsidR="00740305">
              <w:rPr>
                <w:sz w:val="24"/>
                <w:szCs w:val="24"/>
                <w:rtl/>
                <w:lang w:bidi="ar-LB"/>
              </w:rPr>
              <w:t xml:space="preserve"> </w:t>
            </w:r>
            <w:r w:rsidRPr="007411A1">
              <w:rPr>
                <w:sz w:val="24"/>
                <w:szCs w:val="24"/>
                <w:rtl/>
                <w:lang w:bidi="ar-LB"/>
              </w:rPr>
              <w:t>التجاري.</w:t>
            </w:r>
          </w:p>
        </w:tc>
      </w:tr>
    </w:tbl>
    <w:p w14:paraId="2193E4F4" w14:textId="77777777" w:rsidR="00D96194" w:rsidRPr="007411A1" w:rsidRDefault="00D96194" w:rsidP="002A28BD">
      <w:pPr>
        <w:widowControl w:val="0"/>
        <w:bidi/>
        <w:rPr>
          <w:b/>
          <w:bCs/>
          <w:sz w:val="24"/>
          <w:szCs w:val="24"/>
          <w:lang w:val="en-GB" w:bidi="ar-LB"/>
        </w:rPr>
      </w:pPr>
    </w:p>
    <w:p w14:paraId="07EF54D4" w14:textId="1B93B214" w:rsidR="004523FB" w:rsidRPr="00A841E0" w:rsidRDefault="004523FB" w:rsidP="002A28BD">
      <w:pPr>
        <w:keepNext/>
        <w:widowControl w:val="0"/>
        <w:bidi/>
        <w:rPr>
          <w:b/>
          <w:bCs/>
          <w:sz w:val="26"/>
          <w:szCs w:val="26"/>
          <w:rtl/>
          <w:lang w:val="en-GB" w:bidi="ar-LB"/>
        </w:rPr>
      </w:pPr>
      <w:r w:rsidRPr="00A841E0">
        <w:rPr>
          <w:b/>
          <w:bCs/>
          <w:sz w:val="26"/>
          <w:szCs w:val="26"/>
          <w:rtl/>
          <w:lang w:val="en-GB" w:bidi="ar-LB"/>
        </w:rPr>
        <w:lastRenderedPageBreak/>
        <w:t>ثالثا-1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A841E0">
        <w:rPr>
          <w:b/>
          <w:bCs/>
          <w:sz w:val="26"/>
          <w:szCs w:val="26"/>
          <w:rtl/>
          <w:lang w:val="en-GB" w:bidi="ar-LB"/>
        </w:rPr>
        <w:t>بيانات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A841E0">
        <w:rPr>
          <w:b/>
          <w:bCs/>
          <w:sz w:val="26"/>
          <w:szCs w:val="26"/>
          <w:rtl/>
          <w:lang w:val="en-GB" w:bidi="ar-LB"/>
        </w:rPr>
        <w:t>الهيدروكلوروفلوروكربون</w:t>
      </w:r>
    </w:p>
    <w:p w14:paraId="7818DF2F" w14:textId="77777777" w:rsidR="00D96194" w:rsidRPr="00A841E0" w:rsidRDefault="00D96194" w:rsidP="002A28BD">
      <w:pPr>
        <w:keepNext/>
        <w:widowControl w:val="0"/>
        <w:bidi/>
        <w:rPr>
          <w:sz w:val="26"/>
          <w:szCs w:val="26"/>
          <w:lang w:val="en-GB" w:bidi="ar-LB"/>
        </w:rPr>
      </w:pPr>
    </w:p>
    <w:p w14:paraId="76EA417E" w14:textId="4A43BA2A" w:rsidR="004523FB" w:rsidRPr="00A841E0" w:rsidRDefault="004523FB" w:rsidP="002A28BD">
      <w:pPr>
        <w:keepNext/>
        <w:widowControl w:val="0"/>
        <w:bidi/>
        <w:rPr>
          <w:b/>
          <w:bCs/>
          <w:sz w:val="26"/>
          <w:szCs w:val="26"/>
          <w:rtl/>
          <w:lang w:val="en-GB" w:bidi="ar-LB"/>
        </w:rPr>
      </w:pPr>
      <w:r w:rsidRPr="00A841E0">
        <w:rPr>
          <w:b/>
          <w:bCs/>
          <w:sz w:val="26"/>
          <w:szCs w:val="26"/>
          <w:rtl/>
          <w:lang w:val="en-GB" w:bidi="ar-LB"/>
        </w:rPr>
        <w:t>ألف</w:t>
      </w:r>
      <w:r w:rsidR="0067555C">
        <w:rPr>
          <w:b/>
          <w:bCs/>
          <w:sz w:val="26"/>
          <w:szCs w:val="26"/>
          <w:rtl/>
          <w:lang w:val="en-GB" w:bidi="ar-LB"/>
        </w:rPr>
        <w:t>.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A841E0">
        <w:rPr>
          <w:b/>
          <w:bCs/>
          <w:sz w:val="26"/>
          <w:szCs w:val="26"/>
          <w:rtl/>
          <w:lang w:val="en-GB" w:bidi="ar-LB"/>
        </w:rPr>
        <w:t>إنتاج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A841E0">
        <w:rPr>
          <w:b/>
          <w:bCs/>
          <w:sz w:val="26"/>
          <w:szCs w:val="26"/>
          <w:rtl/>
          <w:lang w:val="en-GB" w:bidi="ar-LB"/>
        </w:rPr>
        <w:t>الهيدروكلوروفلوروكربون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A841E0">
        <w:rPr>
          <w:b/>
          <w:bCs/>
          <w:sz w:val="26"/>
          <w:szCs w:val="26"/>
          <w:rtl/>
          <w:lang w:val="en-GB" w:bidi="ar-LB"/>
        </w:rPr>
        <w:t>مقابل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A841E0">
        <w:rPr>
          <w:b/>
          <w:bCs/>
          <w:sz w:val="26"/>
          <w:szCs w:val="26"/>
          <w:rtl/>
          <w:lang w:val="en-GB" w:bidi="ar-LB"/>
        </w:rPr>
        <w:t>الاستهلاك</w:t>
      </w:r>
    </w:p>
    <w:p w14:paraId="71F26525" w14:textId="77777777" w:rsidR="00D96194" w:rsidRPr="00A841E0" w:rsidRDefault="00D96194" w:rsidP="002A28BD">
      <w:pPr>
        <w:keepNext/>
        <w:widowControl w:val="0"/>
        <w:bidi/>
        <w:rPr>
          <w:sz w:val="26"/>
          <w:szCs w:val="26"/>
          <w:lang w:val="en-GB" w:bidi="ar-LB"/>
        </w:rPr>
      </w:pPr>
    </w:p>
    <w:p w14:paraId="6EA31A8A" w14:textId="585B8329" w:rsidR="004523FB" w:rsidRPr="00A841E0" w:rsidRDefault="0060450E" w:rsidP="006867B8">
      <w:pPr>
        <w:pStyle w:val="Heading1"/>
        <w:bidi/>
        <w:ind w:hanging="90"/>
        <w:rPr>
          <w:sz w:val="26"/>
          <w:szCs w:val="26"/>
          <w:lang w:val="en-GB" w:bidi="ar-LB"/>
        </w:rPr>
      </w:pPr>
      <w:r w:rsidRPr="00A841E0">
        <w:rPr>
          <w:sz w:val="26"/>
          <w:szCs w:val="26"/>
          <w:rtl/>
          <w:lang w:val="en-GB" w:bidi="ar-LB"/>
        </w:rPr>
        <w:t>كان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المستوى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المبلغ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الأنواع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الثلاثة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الرئيسية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الهيدروكلوروفلوروكربون،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منذ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841E0">
        <w:rPr>
          <w:sz w:val="26"/>
          <w:szCs w:val="26"/>
          <w:rtl/>
          <w:lang w:val="en-GB" w:bidi="ar-LB"/>
        </w:rPr>
        <w:t>2013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تزيد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مستويات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باستثناء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الهيدروكلوروفلوروكربون-142ب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2022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841E0">
        <w:rPr>
          <w:sz w:val="26"/>
          <w:szCs w:val="26"/>
          <w:rtl/>
          <w:lang w:val="en-GB" w:bidi="ar-LB"/>
        </w:rPr>
        <w:t>و2023</w:t>
      </w:r>
      <w:r w:rsidRPr="00A841E0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النحو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المبين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الجدول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6.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وتبين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البيانات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المبلغ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841E0">
        <w:rPr>
          <w:sz w:val="26"/>
          <w:szCs w:val="26"/>
          <w:rtl/>
          <w:lang w:val="en-GB" w:bidi="ar-LB"/>
        </w:rPr>
        <w:t>عنها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حدوث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انخفاض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ملحوظ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الاستهلاك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والإنتاج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2020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و2021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و2022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841E0">
        <w:rPr>
          <w:sz w:val="26"/>
          <w:szCs w:val="26"/>
          <w:rtl/>
          <w:lang w:val="en-GB" w:bidi="ar-LB"/>
        </w:rPr>
        <w:t>و2023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ويعزى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ذلك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A841E0">
        <w:rPr>
          <w:sz w:val="26"/>
          <w:szCs w:val="26"/>
          <w:rtl/>
          <w:lang w:val="en-GB" w:bidi="ar-LB"/>
        </w:rPr>
        <w:t>بالدرجة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الأولى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الى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الانخفاض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المقرر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لتحقيق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أهداف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الرقابة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2020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وتنفيذ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أنشطة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إزالة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الهيدروكلوروفلوروكربون،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841E0">
        <w:rPr>
          <w:sz w:val="26"/>
          <w:szCs w:val="26"/>
          <w:rtl/>
          <w:lang w:val="en-GB" w:bidi="ar-LB"/>
        </w:rPr>
        <w:t>والتحديات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المتعلقة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بوباء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كوفيد-19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وتعرض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وإنتاج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الهيدروكلوروفلوروكربون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2022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841E0">
        <w:rPr>
          <w:sz w:val="26"/>
          <w:szCs w:val="26"/>
          <w:rtl/>
          <w:lang w:val="en-GB" w:bidi="ar-LB"/>
        </w:rPr>
        <w:t>إلى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مستوى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شامل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نتيجة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لانتعاش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أنشطة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الأعمال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بعد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وباء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sz w:val="26"/>
          <w:szCs w:val="26"/>
          <w:rtl/>
          <w:lang w:val="en-GB" w:bidi="ar-LB"/>
        </w:rPr>
        <w:t>كوفيد-19.</w:t>
      </w:r>
    </w:p>
    <w:p w14:paraId="75303CAC" w14:textId="2DF4271C" w:rsidR="00D96194" w:rsidRPr="00A841E0" w:rsidRDefault="00AA630C" w:rsidP="0067555C">
      <w:pPr>
        <w:keepNext/>
        <w:bidi/>
        <w:ind w:left="-421"/>
        <w:rPr>
          <w:bCs/>
          <w:sz w:val="26"/>
          <w:szCs w:val="26"/>
          <w:rtl/>
          <w:lang w:val="en-GB" w:bidi="ar-LB"/>
        </w:rPr>
      </w:pPr>
      <w:r w:rsidRPr="00A841E0">
        <w:rPr>
          <w:bCs/>
          <w:sz w:val="26"/>
          <w:szCs w:val="26"/>
          <w:rtl/>
          <w:lang w:val="en-GB" w:bidi="ar-LB"/>
        </w:rPr>
        <w:t>الجدول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E60AA1" w:rsidRPr="00A841E0">
        <w:rPr>
          <w:bCs/>
          <w:sz w:val="26"/>
          <w:szCs w:val="26"/>
          <w:rtl/>
          <w:lang w:val="en-GB" w:bidi="ar-LB"/>
        </w:rPr>
        <w:t>5</w:t>
      </w:r>
      <w:r w:rsidRPr="00A841E0">
        <w:rPr>
          <w:bCs/>
          <w:sz w:val="26"/>
          <w:szCs w:val="26"/>
          <w:rtl/>
          <w:lang w:val="en-GB" w:bidi="ar-LB"/>
        </w:rPr>
        <w:t>: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bCs/>
          <w:sz w:val="26"/>
          <w:szCs w:val="26"/>
          <w:rtl/>
          <w:lang w:val="en-GB" w:bidi="ar-LB"/>
        </w:rPr>
        <w:t>إنتاج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bCs/>
          <w:sz w:val="26"/>
          <w:szCs w:val="26"/>
          <w:rtl/>
          <w:lang w:val="en-GB" w:bidi="ar-LB"/>
        </w:rPr>
        <w:t>الهيدروكلوروفلوروكربون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bCs/>
          <w:sz w:val="26"/>
          <w:szCs w:val="26"/>
          <w:rtl/>
          <w:lang w:val="en-GB" w:bidi="ar-LB"/>
        </w:rPr>
        <w:t>مقابل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bCs/>
          <w:sz w:val="26"/>
          <w:szCs w:val="26"/>
          <w:rtl/>
          <w:lang w:val="en-GB" w:bidi="ar-LB"/>
        </w:rPr>
        <w:t>استهلاك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bCs/>
          <w:sz w:val="26"/>
          <w:szCs w:val="26"/>
          <w:rtl/>
          <w:lang w:val="en-GB" w:bidi="ar-LB"/>
        </w:rPr>
        <w:t>الأنواع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bCs/>
          <w:sz w:val="26"/>
          <w:szCs w:val="26"/>
          <w:rtl/>
          <w:lang w:val="en-GB" w:bidi="ar-LB"/>
        </w:rPr>
        <w:t>الرئيسة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bCs/>
          <w:sz w:val="26"/>
          <w:szCs w:val="26"/>
          <w:rtl/>
          <w:lang w:val="en-GB" w:bidi="ar-LB"/>
        </w:rPr>
        <w:t>من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bCs/>
          <w:sz w:val="26"/>
          <w:szCs w:val="26"/>
          <w:rtl/>
          <w:lang w:val="en-GB" w:bidi="ar-LB"/>
        </w:rPr>
        <w:t>الم</w:t>
      </w:r>
      <w:r w:rsidR="000D7929" w:rsidRPr="00A841E0">
        <w:rPr>
          <w:bCs/>
          <w:sz w:val="26"/>
          <w:szCs w:val="26"/>
          <w:rtl/>
          <w:lang w:val="en-GB" w:bidi="ar-LB"/>
        </w:rPr>
        <w:t>واد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0D7929" w:rsidRPr="00A841E0">
        <w:rPr>
          <w:bCs/>
          <w:sz w:val="26"/>
          <w:szCs w:val="26"/>
          <w:rtl/>
          <w:lang w:val="en-GB" w:bidi="ar-LB"/>
        </w:rPr>
        <w:t>الهيدروكلوروفلوروكربونية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0D7929" w:rsidRPr="00A841E0">
        <w:rPr>
          <w:bCs/>
          <w:sz w:val="26"/>
          <w:szCs w:val="26"/>
          <w:rtl/>
          <w:lang w:val="en-GB" w:bidi="ar-LB"/>
        </w:rPr>
        <w:t>(بأ</w:t>
      </w:r>
      <w:r w:rsidR="00474F98" w:rsidRPr="00A841E0">
        <w:rPr>
          <w:bCs/>
          <w:sz w:val="26"/>
          <w:szCs w:val="26"/>
          <w:rtl/>
          <w:lang w:val="en-GB" w:bidi="ar-LB"/>
        </w:rPr>
        <w:t>طنان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0D7929" w:rsidRPr="00A841E0">
        <w:rPr>
          <w:bCs/>
          <w:sz w:val="26"/>
          <w:szCs w:val="26"/>
          <w:rtl/>
          <w:lang w:val="en-GB" w:bidi="ar-LB"/>
        </w:rPr>
        <w:t>من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bCs/>
          <w:sz w:val="26"/>
          <w:szCs w:val="26"/>
          <w:rtl/>
          <w:lang w:val="en-GB" w:bidi="ar-LB"/>
        </w:rPr>
        <w:t>قدرات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bCs/>
          <w:sz w:val="26"/>
          <w:szCs w:val="26"/>
          <w:rtl/>
          <w:lang w:val="en-GB" w:bidi="ar-LB"/>
        </w:rPr>
        <w:t>استنفاد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474F98" w:rsidRPr="00A841E0">
        <w:rPr>
          <w:bCs/>
          <w:sz w:val="26"/>
          <w:szCs w:val="26"/>
          <w:rtl/>
          <w:lang w:val="en-GB" w:bidi="ar-LB"/>
        </w:rPr>
        <w:t>الأوزون)</w:t>
      </w:r>
    </w:p>
    <w:tbl>
      <w:tblPr>
        <w:bidiVisual/>
        <w:tblW w:w="10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07"/>
        <w:gridCol w:w="817"/>
        <w:gridCol w:w="843"/>
        <w:gridCol w:w="843"/>
        <w:gridCol w:w="842"/>
        <w:gridCol w:w="843"/>
        <w:gridCol w:w="843"/>
        <w:gridCol w:w="843"/>
        <w:gridCol w:w="842"/>
        <w:gridCol w:w="843"/>
        <w:gridCol w:w="843"/>
        <w:gridCol w:w="843"/>
      </w:tblGrid>
      <w:tr w:rsidR="0067555C" w14:paraId="3F95937D" w14:textId="77777777" w:rsidTr="005050F4">
        <w:trPr>
          <w:trHeight w:val="140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51684" w14:textId="77777777" w:rsidR="0067555C" w:rsidRDefault="0067555C" w:rsidP="0067555C">
            <w:pPr>
              <w:keepNext/>
              <w:keepLines/>
              <w:bidi/>
              <w:jc w:val="center"/>
              <w:rPr>
                <w:b/>
                <w:bCs/>
                <w:sz w:val="19"/>
                <w:szCs w:val="19"/>
                <w:lang w:val="en-GB" w:eastAsia="en-CA" w:bidi="ar-LB"/>
              </w:rPr>
            </w:pPr>
            <w:r>
              <w:rPr>
                <w:b/>
                <w:bCs/>
                <w:sz w:val="19"/>
                <w:szCs w:val="19"/>
                <w:rtl/>
                <w:lang w:val="en-GB" w:eastAsia="en-CA" w:bidi="ar-LB"/>
              </w:rPr>
              <w:t>الهيدروكلور</w:t>
            </w:r>
            <w:r w:rsidRPr="00404B5F">
              <w:rPr>
                <w:b/>
                <w:bCs/>
                <w:color w:val="000000" w:themeColor="text1"/>
                <w:sz w:val="19"/>
                <w:szCs w:val="19"/>
                <w:rtl/>
                <w:lang w:val="en-GB" w:eastAsia="en-CA" w:bidi="ar-LB"/>
              </w:rPr>
              <w:t>وفلوروكربو</w:t>
            </w:r>
            <w:r>
              <w:rPr>
                <w:b/>
                <w:bCs/>
                <w:sz w:val="19"/>
                <w:szCs w:val="19"/>
                <w:rtl/>
                <w:lang w:val="en-GB" w:eastAsia="en-CA" w:bidi="ar-LB"/>
              </w:rPr>
              <w:t>ن</w:t>
            </w:r>
          </w:p>
          <w:p w14:paraId="70201CA7" w14:textId="3DFE40A7" w:rsidR="0067555C" w:rsidRDefault="0067555C" w:rsidP="0067555C">
            <w:pPr>
              <w:bidi/>
              <w:jc w:val="center"/>
              <w:rPr>
                <w:b/>
                <w:bCs/>
                <w:sz w:val="19"/>
                <w:szCs w:val="19"/>
                <w:lang w:eastAsia="en-CA" w:bidi="ar-LB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81A12" w14:textId="10ADC593" w:rsidR="0067555C" w:rsidRPr="0067555C" w:rsidRDefault="0067555C" w:rsidP="0067555C">
            <w:pPr>
              <w:jc w:val="center"/>
              <w:rPr>
                <w:b/>
                <w:bCs/>
                <w:sz w:val="19"/>
                <w:szCs w:val="19"/>
                <w:lang w:eastAsia="en-CA" w:bidi="ar-LB"/>
              </w:rPr>
            </w:pPr>
            <w:r w:rsidRPr="0067555C">
              <w:rPr>
                <w:b/>
                <w:bCs/>
                <w:lang w:bidi="ar-LB"/>
              </w:rPr>
              <w:t>2013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CF17E" w14:textId="7C9F0487" w:rsidR="0067555C" w:rsidRPr="0067555C" w:rsidRDefault="0067555C" w:rsidP="0067555C">
            <w:pPr>
              <w:jc w:val="center"/>
              <w:rPr>
                <w:b/>
                <w:bCs/>
                <w:sz w:val="19"/>
                <w:szCs w:val="19"/>
                <w:lang w:eastAsia="en-CA" w:bidi="ar-LB"/>
              </w:rPr>
            </w:pPr>
            <w:r w:rsidRPr="0067555C">
              <w:rPr>
                <w:b/>
                <w:bCs/>
                <w:lang w:bidi="ar-LB"/>
              </w:rPr>
              <w:t>2014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93727" w14:textId="1E5FE528" w:rsidR="0067555C" w:rsidRPr="0067555C" w:rsidRDefault="0067555C" w:rsidP="0067555C">
            <w:pPr>
              <w:jc w:val="center"/>
              <w:rPr>
                <w:b/>
                <w:bCs/>
                <w:sz w:val="19"/>
                <w:szCs w:val="19"/>
                <w:lang w:eastAsia="en-CA" w:bidi="ar-LB"/>
              </w:rPr>
            </w:pPr>
            <w:r w:rsidRPr="0067555C">
              <w:rPr>
                <w:b/>
                <w:bCs/>
                <w:lang w:bidi="ar-LB"/>
              </w:rPr>
              <w:t>2015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5BED7" w14:textId="37FB9143" w:rsidR="0067555C" w:rsidRPr="0067555C" w:rsidRDefault="0067555C" w:rsidP="0067555C">
            <w:pPr>
              <w:jc w:val="center"/>
              <w:rPr>
                <w:b/>
                <w:bCs/>
                <w:sz w:val="19"/>
                <w:szCs w:val="19"/>
                <w:lang w:eastAsia="en-CA" w:bidi="ar-LB"/>
              </w:rPr>
            </w:pPr>
            <w:r w:rsidRPr="0067555C">
              <w:rPr>
                <w:b/>
                <w:bCs/>
                <w:lang w:bidi="ar-LB"/>
              </w:rPr>
              <w:t>2016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718B2" w14:textId="33394121" w:rsidR="0067555C" w:rsidRPr="0067555C" w:rsidRDefault="0067555C" w:rsidP="0067555C">
            <w:pPr>
              <w:jc w:val="center"/>
              <w:rPr>
                <w:b/>
                <w:bCs/>
                <w:sz w:val="19"/>
                <w:szCs w:val="19"/>
                <w:lang w:eastAsia="en-CA" w:bidi="ar-LB"/>
              </w:rPr>
            </w:pPr>
            <w:r w:rsidRPr="0067555C">
              <w:rPr>
                <w:b/>
                <w:bCs/>
                <w:lang w:bidi="ar-LB"/>
              </w:rPr>
              <w:t>2017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B2F4B" w14:textId="0EF5F2DE" w:rsidR="0067555C" w:rsidRPr="0067555C" w:rsidRDefault="0067555C" w:rsidP="0067555C">
            <w:pPr>
              <w:jc w:val="center"/>
              <w:rPr>
                <w:b/>
                <w:bCs/>
                <w:sz w:val="19"/>
                <w:szCs w:val="19"/>
                <w:lang w:eastAsia="en-CA" w:bidi="ar-LB"/>
              </w:rPr>
            </w:pPr>
            <w:r w:rsidRPr="0067555C">
              <w:rPr>
                <w:b/>
                <w:bCs/>
                <w:lang w:bidi="ar-LB"/>
              </w:rPr>
              <w:t>2018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226C9" w14:textId="2CE4081C" w:rsidR="0067555C" w:rsidRPr="0067555C" w:rsidRDefault="0067555C" w:rsidP="0067555C">
            <w:pPr>
              <w:jc w:val="center"/>
              <w:rPr>
                <w:b/>
                <w:bCs/>
                <w:sz w:val="19"/>
                <w:szCs w:val="19"/>
                <w:lang w:eastAsia="en-CA" w:bidi="ar-LB"/>
              </w:rPr>
            </w:pPr>
            <w:r w:rsidRPr="0067555C">
              <w:rPr>
                <w:b/>
                <w:bCs/>
                <w:lang w:bidi="ar-LB"/>
              </w:rPr>
              <w:t>2019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6E55B" w14:textId="08B3EBDF" w:rsidR="0067555C" w:rsidRPr="0067555C" w:rsidRDefault="0067555C" w:rsidP="0067555C">
            <w:pPr>
              <w:jc w:val="center"/>
              <w:rPr>
                <w:b/>
                <w:bCs/>
                <w:sz w:val="19"/>
                <w:szCs w:val="19"/>
                <w:lang w:eastAsia="en-CA" w:bidi="ar-LB"/>
              </w:rPr>
            </w:pPr>
            <w:r w:rsidRPr="0067555C">
              <w:rPr>
                <w:b/>
                <w:bCs/>
                <w:lang w:bidi="ar-LB"/>
              </w:rPr>
              <w:t>2020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9A2F6" w14:textId="4F98D2CB" w:rsidR="0067555C" w:rsidRPr="0067555C" w:rsidRDefault="0067555C" w:rsidP="0067555C">
            <w:pPr>
              <w:jc w:val="center"/>
              <w:rPr>
                <w:b/>
                <w:bCs/>
                <w:sz w:val="19"/>
                <w:szCs w:val="19"/>
                <w:lang w:eastAsia="en-CA" w:bidi="ar-LB"/>
              </w:rPr>
            </w:pPr>
            <w:r w:rsidRPr="0067555C">
              <w:rPr>
                <w:b/>
                <w:bCs/>
                <w:lang w:bidi="ar-LB"/>
              </w:rPr>
              <w:t>2021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D751C" w14:textId="652ECA07" w:rsidR="0067555C" w:rsidRPr="0067555C" w:rsidRDefault="0067555C" w:rsidP="0067555C">
            <w:pPr>
              <w:jc w:val="center"/>
              <w:rPr>
                <w:b/>
                <w:bCs/>
                <w:sz w:val="19"/>
                <w:szCs w:val="19"/>
                <w:lang w:eastAsia="en-CA" w:bidi="ar-LB"/>
              </w:rPr>
            </w:pPr>
            <w:r w:rsidRPr="0067555C">
              <w:rPr>
                <w:b/>
                <w:bCs/>
                <w:lang w:bidi="ar-LB"/>
              </w:rPr>
              <w:t>2022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2806C" w14:textId="323BE880" w:rsidR="0067555C" w:rsidRPr="0067555C" w:rsidRDefault="0067555C" w:rsidP="0067555C">
            <w:pPr>
              <w:jc w:val="center"/>
              <w:rPr>
                <w:b/>
                <w:bCs/>
                <w:sz w:val="19"/>
                <w:szCs w:val="19"/>
                <w:lang w:eastAsia="en-CA" w:bidi="ar-LB"/>
              </w:rPr>
            </w:pPr>
            <w:r w:rsidRPr="0067555C">
              <w:rPr>
                <w:b/>
                <w:bCs/>
                <w:lang w:bidi="ar-LB"/>
              </w:rPr>
              <w:t>2023</w:t>
            </w:r>
          </w:p>
        </w:tc>
      </w:tr>
      <w:tr w:rsidR="000D7929" w14:paraId="2CD8B298" w14:textId="77777777" w:rsidTr="000D7929">
        <w:trPr>
          <w:trHeight w:val="201"/>
        </w:trPr>
        <w:tc>
          <w:tcPr>
            <w:tcW w:w="104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47FD99" w14:textId="5FEA3653" w:rsidR="000D7929" w:rsidRDefault="000D7929" w:rsidP="000D7929">
            <w:pPr>
              <w:bidi/>
              <w:jc w:val="left"/>
              <w:rPr>
                <w:b/>
                <w:bCs/>
                <w:sz w:val="19"/>
                <w:szCs w:val="19"/>
                <w:lang w:eastAsia="en-CA" w:bidi="ar-LB"/>
              </w:rPr>
            </w:pPr>
            <w:r>
              <w:rPr>
                <w:b/>
                <w:bCs/>
                <w:sz w:val="19"/>
                <w:szCs w:val="19"/>
                <w:rtl/>
                <w:lang w:val="en-GB" w:eastAsia="en-CA" w:bidi="ar-LB"/>
              </w:rPr>
              <w:t>الإنتاج</w:t>
            </w:r>
          </w:p>
        </w:tc>
      </w:tr>
      <w:tr w:rsidR="0067555C" w14:paraId="042D4D76" w14:textId="77777777" w:rsidTr="00477802">
        <w:trPr>
          <w:trHeight w:val="104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84D29" w14:textId="23A4D229" w:rsidR="0067555C" w:rsidRPr="000D7929" w:rsidRDefault="0067555C" w:rsidP="0067555C">
            <w:pPr>
              <w:bidi/>
              <w:rPr>
                <w:sz w:val="18"/>
                <w:szCs w:val="18"/>
                <w:lang w:eastAsia="en-CA" w:bidi="ar-LB"/>
              </w:rPr>
            </w:pPr>
            <w:r w:rsidRPr="000D7929">
              <w:rPr>
                <w:sz w:val="18"/>
                <w:szCs w:val="18"/>
                <w:rtl/>
                <w:lang w:val="en-GB" w:eastAsia="zh-CN" w:bidi="ar-LB"/>
              </w:rPr>
              <w:t>الهيدروكلوروفلوروكربون-</w:t>
            </w:r>
            <w:r w:rsidRPr="000D7929">
              <w:rPr>
                <w:sz w:val="18"/>
                <w:szCs w:val="18"/>
                <w:lang w:val="en-GB" w:eastAsia="en-CA" w:bidi="ar-LB"/>
              </w:rPr>
              <w:t>22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4CC80" w14:textId="56757D7A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18,769.0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62397" w14:textId="78CB007C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19,816.3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F03093" w14:textId="5913EC65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16,782.6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42D47" w14:textId="59DB39CE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16,191.2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9C746" w14:textId="64E95361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15,725.9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E9108" w14:textId="72588E77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16,061.3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3EE07C" w14:textId="218BE73F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15,959.3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6C333" w14:textId="3A369707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12,583.5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B404F" w14:textId="2A6D00BB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11,405.5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F0D29" w14:textId="52DD9EA9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12,415.3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8BE68" w14:textId="3473FD83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11,187.4</w:t>
            </w:r>
          </w:p>
        </w:tc>
      </w:tr>
      <w:tr w:rsidR="0067555C" w14:paraId="3B1047DA" w14:textId="77777777" w:rsidTr="00477802">
        <w:trPr>
          <w:trHeight w:val="164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16BC0" w14:textId="18E90BFE" w:rsidR="0067555C" w:rsidRPr="000D7929" w:rsidRDefault="0067555C" w:rsidP="0067555C">
            <w:pPr>
              <w:bidi/>
              <w:rPr>
                <w:sz w:val="18"/>
                <w:szCs w:val="18"/>
                <w:lang w:eastAsia="en-CA" w:bidi="ar-LB"/>
              </w:rPr>
            </w:pPr>
            <w:r w:rsidRPr="000D7929">
              <w:rPr>
                <w:sz w:val="18"/>
                <w:szCs w:val="18"/>
                <w:rtl/>
                <w:lang w:val="en-GB" w:eastAsia="zh-CN" w:bidi="ar-LB"/>
              </w:rPr>
              <w:t>الهيدروكلوروفلوروكربون-</w:t>
            </w:r>
            <w:r w:rsidRPr="000D7929">
              <w:rPr>
                <w:sz w:val="18"/>
                <w:szCs w:val="18"/>
                <w:lang w:val="en-GB" w:eastAsia="en-CA" w:bidi="ar-LB"/>
              </w:rPr>
              <w:t>141</w:t>
            </w:r>
            <w:r w:rsidRPr="000D7929">
              <w:rPr>
                <w:sz w:val="18"/>
                <w:szCs w:val="18"/>
                <w:rtl/>
                <w:lang w:val="en-GB" w:eastAsia="en-CA" w:bidi="ar-LB"/>
              </w:rPr>
              <w:t>ب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F9452" w14:textId="57BF72E8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9,583.6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9D305" w14:textId="56D0C47E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9,560.2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160B9" w14:textId="3589237D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7,246.5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C8876D" w14:textId="07C700BB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7,278.2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0041DB" w14:textId="0B185D42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7,076.8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B3F8E" w14:textId="64A93B3D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 xml:space="preserve"> 6,321.1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F211FE" w14:textId="377F4464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6,101.6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8E3DC" w14:textId="5B2E189E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4,623.3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A5DAA" w14:textId="6CF43A4F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3,545.1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82E6E" w14:textId="41760FB8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3,850.4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A0C8D" w14:textId="39834429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1,770.8</w:t>
            </w:r>
          </w:p>
        </w:tc>
      </w:tr>
      <w:tr w:rsidR="0067555C" w14:paraId="0D5DB38A" w14:textId="77777777" w:rsidTr="00477802">
        <w:trPr>
          <w:trHeight w:val="83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14CBC" w14:textId="59EC6BA8" w:rsidR="0067555C" w:rsidRPr="000D7929" w:rsidRDefault="0067555C" w:rsidP="0067555C">
            <w:pPr>
              <w:bidi/>
              <w:rPr>
                <w:sz w:val="18"/>
                <w:szCs w:val="18"/>
                <w:lang w:eastAsia="en-CA" w:bidi="ar-LB"/>
              </w:rPr>
            </w:pPr>
            <w:r w:rsidRPr="000D7929">
              <w:rPr>
                <w:sz w:val="18"/>
                <w:szCs w:val="18"/>
                <w:rtl/>
                <w:lang w:val="en-GB" w:eastAsia="zh-CN" w:bidi="ar-LB"/>
              </w:rPr>
              <w:t>الهيدروكلوروفلوروكربون-</w:t>
            </w:r>
            <w:r w:rsidRPr="000D7929">
              <w:rPr>
                <w:sz w:val="18"/>
                <w:szCs w:val="18"/>
                <w:lang w:val="en-GB" w:eastAsia="en-CA" w:bidi="ar-LB"/>
              </w:rPr>
              <w:t>142</w:t>
            </w:r>
            <w:r w:rsidRPr="000D7929">
              <w:rPr>
                <w:sz w:val="18"/>
                <w:szCs w:val="18"/>
                <w:rtl/>
                <w:lang w:val="en-GB" w:eastAsia="en-CA" w:bidi="ar-LB"/>
              </w:rPr>
              <w:t>ب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9C0A2" w14:textId="0DC8C1D6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1,102.0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FD5C1" w14:textId="2A70B076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1,076.8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80ADB" w14:textId="5091D82B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1,224.3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540CF" w14:textId="66964805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1,110.5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42975" w14:textId="2B82D53D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1,115.5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72254" w14:textId="5F84EE05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 xml:space="preserve"> 756.3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CCC87" w14:textId="2920AEDC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816.0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2F32FA" w14:textId="02CBAE59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418.3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39C27" w14:textId="321F937B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472.3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A5D41" w14:textId="70ADA2CA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126.7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885B1" w14:textId="6C0D88CD" w:rsidR="0067555C" w:rsidRPr="0067555C" w:rsidRDefault="0067555C" w:rsidP="0067555C">
            <w:pPr>
              <w:ind w:left="-249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185.5</w:t>
            </w:r>
          </w:p>
        </w:tc>
      </w:tr>
      <w:tr w:rsidR="000D7929" w14:paraId="26D572A4" w14:textId="77777777" w:rsidTr="000D7929">
        <w:trPr>
          <w:trHeight w:val="153"/>
        </w:trPr>
        <w:tc>
          <w:tcPr>
            <w:tcW w:w="104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BD7F9C" w14:textId="5FA5F161" w:rsidR="000D7929" w:rsidRDefault="000D7929" w:rsidP="000D7929">
            <w:pPr>
              <w:bidi/>
              <w:jc w:val="left"/>
              <w:rPr>
                <w:b/>
                <w:bCs/>
                <w:sz w:val="19"/>
                <w:szCs w:val="19"/>
                <w:lang w:eastAsia="en-CA" w:bidi="ar-LB"/>
              </w:rPr>
            </w:pPr>
            <w:r>
              <w:rPr>
                <w:b/>
                <w:bCs/>
                <w:sz w:val="19"/>
                <w:szCs w:val="19"/>
                <w:rtl/>
                <w:lang w:val="en-GB" w:eastAsia="en-CA" w:bidi="ar-LB"/>
              </w:rPr>
              <w:t>الاستهلاك</w:t>
            </w:r>
          </w:p>
        </w:tc>
      </w:tr>
      <w:tr w:rsidR="0067555C" w14:paraId="03ABFD8A" w14:textId="77777777" w:rsidTr="00A63287">
        <w:trPr>
          <w:trHeight w:val="50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BD7CA" w14:textId="1865A4E3" w:rsidR="0067555C" w:rsidRPr="000D7929" w:rsidRDefault="0067555C" w:rsidP="0067555C">
            <w:pPr>
              <w:bidi/>
              <w:rPr>
                <w:sz w:val="18"/>
                <w:szCs w:val="18"/>
                <w:lang w:eastAsia="en-CA" w:bidi="ar-LB"/>
              </w:rPr>
            </w:pPr>
            <w:r w:rsidRPr="000D7929">
              <w:rPr>
                <w:sz w:val="18"/>
                <w:szCs w:val="18"/>
                <w:rtl/>
                <w:lang w:val="en-GB" w:eastAsia="zh-CN" w:bidi="ar-LB"/>
              </w:rPr>
              <w:t>الهيدروكلوروفلوروكربون-</w:t>
            </w:r>
            <w:r w:rsidRPr="000D7929">
              <w:rPr>
                <w:sz w:val="18"/>
                <w:szCs w:val="18"/>
                <w:lang w:val="en-GB" w:eastAsia="en-CA" w:bidi="ar-LB"/>
              </w:rPr>
              <w:t>22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254E6" w14:textId="6BCEC461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17,817.0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FC057" w14:textId="0F756CC6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17,399.4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299B4" w14:textId="2C1E2FBB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15,289.4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F6EE7" w14:textId="0413CF2E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15,497.6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E4598" w14:textId="1D53CB6C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15,182.9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0C277" w14:textId="1B0324F1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15,197.3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13ECD" w14:textId="1F3F7F2E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14,975.2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303B5" w14:textId="083705E2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11,977.6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20A4D" w14:textId="32E788E3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11,320.8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91F3C2" w14:textId="4AE3E272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11,870.6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10D67" w14:textId="0E8A5C0C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10,181.6</w:t>
            </w:r>
          </w:p>
        </w:tc>
      </w:tr>
      <w:tr w:rsidR="0067555C" w14:paraId="5B89B8D0" w14:textId="77777777" w:rsidTr="00A63287">
        <w:trPr>
          <w:trHeight w:val="50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A57CB" w14:textId="7C797D13" w:rsidR="0067555C" w:rsidRPr="000D7929" w:rsidRDefault="0067555C" w:rsidP="0067555C">
            <w:pPr>
              <w:bidi/>
              <w:rPr>
                <w:sz w:val="18"/>
                <w:szCs w:val="18"/>
                <w:lang w:eastAsia="en-CA" w:bidi="ar-LB"/>
              </w:rPr>
            </w:pPr>
            <w:r w:rsidRPr="000D7929">
              <w:rPr>
                <w:sz w:val="18"/>
                <w:szCs w:val="18"/>
                <w:rtl/>
                <w:lang w:val="en-GB" w:eastAsia="zh-CN" w:bidi="ar-LB"/>
              </w:rPr>
              <w:t>الهيدروكلوروفلوروكربون-</w:t>
            </w:r>
            <w:r w:rsidRPr="000D7929">
              <w:rPr>
                <w:sz w:val="18"/>
                <w:szCs w:val="18"/>
                <w:lang w:val="en-GB" w:eastAsia="en-CA" w:bidi="ar-LB"/>
              </w:rPr>
              <w:t>141</w:t>
            </w:r>
            <w:r w:rsidRPr="000D7929">
              <w:rPr>
                <w:sz w:val="18"/>
                <w:szCs w:val="18"/>
                <w:rtl/>
                <w:lang w:val="en-GB" w:eastAsia="en-CA" w:bidi="ar-LB"/>
              </w:rPr>
              <w:t>ب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6FD96" w14:textId="4D5765B4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8,981.3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B1A1D" w14:textId="7CDD93CA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8,348.3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5B455" w14:textId="340E776D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6,772.5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F40D01" w14:textId="2115EEC8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6,384.9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A396F6" w14:textId="101BB515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6,312.2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E32CA9" w14:textId="6F622FDE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5,736.0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552AC" w14:textId="56E765AB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5,534.3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14CF4" w14:textId="1BF07F11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3,701.1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1F686" w14:textId="71F3CE96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3,135.2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B29E8" w14:textId="63F196B0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3,402.2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357BD" w14:textId="098F3BFE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1,328.3</w:t>
            </w:r>
          </w:p>
        </w:tc>
      </w:tr>
      <w:tr w:rsidR="0067555C" w14:paraId="1D655D40" w14:textId="77777777" w:rsidTr="00A63287">
        <w:trPr>
          <w:trHeight w:val="50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3E485" w14:textId="7AAC0C6E" w:rsidR="0067555C" w:rsidRPr="000D7929" w:rsidRDefault="0067555C" w:rsidP="0067555C">
            <w:pPr>
              <w:bidi/>
              <w:rPr>
                <w:sz w:val="18"/>
                <w:szCs w:val="18"/>
                <w:lang w:eastAsia="en-CA" w:bidi="ar-LB"/>
              </w:rPr>
            </w:pPr>
            <w:r w:rsidRPr="000D7929">
              <w:rPr>
                <w:sz w:val="18"/>
                <w:szCs w:val="18"/>
                <w:rtl/>
                <w:lang w:val="en-GB" w:eastAsia="zh-CN" w:bidi="ar-LB"/>
              </w:rPr>
              <w:t>الهيدروكلوروفلوروكربون-</w:t>
            </w:r>
            <w:r w:rsidRPr="000D7929">
              <w:rPr>
                <w:sz w:val="18"/>
                <w:szCs w:val="18"/>
                <w:lang w:val="en-GB" w:eastAsia="en-CA" w:bidi="ar-LB"/>
              </w:rPr>
              <w:t>142</w:t>
            </w:r>
            <w:r w:rsidRPr="000D7929">
              <w:rPr>
                <w:sz w:val="18"/>
                <w:szCs w:val="18"/>
                <w:rtl/>
                <w:lang w:val="en-GB" w:eastAsia="en-CA" w:bidi="ar-LB"/>
              </w:rPr>
              <w:t>ب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29DCD" w14:textId="4D8A7F26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1,014.5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CB95C" w14:textId="17043F16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761.0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FC9DF" w14:textId="076432F7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890.8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06CD7" w14:textId="729897C7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726.2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C6578" w14:textId="1AA8C66A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774.3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CDA60E" w14:textId="7486D62D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430.1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82B7E" w14:textId="0F1C8FEA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486.7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97AC1" w14:textId="34DBF561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182.9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7333B" w14:textId="305B1234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319.3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50E3C" w14:textId="216A2906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131.9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00FA8" w14:textId="2BCCD244" w:rsidR="0067555C" w:rsidRPr="0067555C" w:rsidRDefault="0067555C" w:rsidP="0067555C">
            <w:pPr>
              <w:ind w:left="-107"/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sz w:val="18"/>
                <w:szCs w:val="18"/>
                <w:lang w:bidi="ar-LB"/>
              </w:rPr>
              <w:t>188.6</w:t>
            </w:r>
          </w:p>
        </w:tc>
      </w:tr>
      <w:tr w:rsidR="000D7929" w14:paraId="10C9EB85" w14:textId="77777777" w:rsidTr="000D7929">
        <w:trPr>
          <w:trHeight w:val="50"/>
        </w:trPr>
        <w:tc>
          <w:tcPr>
            <w:tcW w:w="104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4B72316" w14:textId="1304E4AB" w:rsidR="000D7929" w:rsidRDefault="000D7929" w:rsidP="000D7929">
            <w:pPr>
              <w:bidi/>
              <w:jc w:val="left"/>
              <w:rPr>
                <w:b/>
                <w:bCs/>
                <w:sz w:val="19"/>
                <w:szCs w:val="19"/>
                <w:lang w:eastAsia="en-CA" w:bidi="ar-LB"/>
              </w:rPr>
            </w:pPr>
            <w:r>
              <w:rPr>
                <w:b/>
                <w:bCs/>
                <w:sz w:val="19"/>
                <w:szCs w:val="19"/>
                <w:rtl/>
                <w:lang w:val="en-GB" w:eastAsia="en-CA" w:bidi="ar-LB"/>
              </w:rPr>
              <w:t>الإنتاج</w:t>
            </w:r>
            <w:r w:rsidR="00740305">
              <w:rPr>
                <w:b/>
                <w:bCs/>
                <w:sz w:val="19"/>
                <w:szCs w:val="19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19"/>
                <w:szCs w:val="19"/>
                <w:rtl/>
                <w:lang w:val="en-GB" w:eastAsia="en-CA" w:bidi="ar-LB"/>
              </w:rPr>
              <w:t>-</w:t>
            </w:r>
            <w:r w:rsidR="00740305">
              <w:rPr>
                <w:b/>
                <w:bCs/>
                <w:sz w:val="19"/>
                <w:szCs w:val="19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19"/>
                <w:szCs w:val="19"/>
                <w:rtl/>
                <w:lang w:val="en-GB" w:eastAsia="en-CA" w:bidi="ar-LB"/>
              </w:rPr>
              <w:t>الاستهلاك</w:t>
            </w:r>
          </w:p>
        </w:tc>
      </w:tr>
      <w:tr w:rsidR="0067555C" w14:paraId="56E05E17" w14:textId="77777777" w:rsidTr="00FA09D2">
        <w:trPr>
          <w:trHeight w:val="88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D0FB4" w14:textId="179A1F2E" w:rsidR="0067555C" w:rsidRPr="000D7929" w:rsidRDefault="0067555C" w:rsidP="0067555C">
            <w:pPr>
              <w:bidi/>
              <w:rPr>
                <w:sz w:val="18"/>
                <w:szCs w:val="18"/>
                <w:lang w:eastAsia="en-CA" w:bidi="ar-LB"/>
              </w:rPr>
            </w:pPr>
            <w:r w:rsidRPr="000D7929">
              <w:rPr>
                <w:sz w:val="18"/>
                <w:szCs w:val="18"/>
                <w:rtl/>
                <w:lang w:val="en-GB" w:eastAsia="zh-CN" w:bidi="ar-LB"/>
              </w:rPr>
              <w:t>الهيدروكلوروفلوروكربون-</w:t>
            </w:r>
            <w:r w:rsidRPr="000D7929">
              <w:rPr>
                <w:sz w:val="18"/>
                <w:szCs w:val="18"/>
                <w:lang w:val="en-GB" w:eastAsia="en-CA" w:bidi="ar-LB"/>
              </w:rPr>
              <w:t>22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043AE" w14:textId="0E17DD62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952.0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15B80" w14:textId="175AE447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2,416.9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02FEB" w14:textId="74F93593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1,493.2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B0BDC" w14:textId="05B97668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693.6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2C753" w14:textId="1AE38CAE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543.0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56AD0" w14:textId="48866D08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864.0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F4EC2" w14:textId="090A76D0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984.1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D2DDC" w14:textId="575EF1F8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605.9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53267" w14:textId="6D00478F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84.7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B7F52" w14:textId="51AE8B67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544.7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047D4" w14:textId="5B927580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1,005.8</w:t>
            </w:r>
          </w:p>
        </w:tc>
      </w:tr>
      <w:tr w:rsidR="0067555C" w14:paraId="31E59907" w14:textId="77777777" w:rsidTr="00FA09D2">
        <w:trPr>
          <w:trHeight w:val="50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67C88" w14:textId="50227E82" w:rsidR="0067555C" w:rsidRPr="000D7929" w:rsidRDefault="0067555C" w:rsidP="0067555C">
            <w:pPr>
              <w:bidi/>
              <w:rPr>
                <w:sz w:val="18"/>
                <w:szCs w:val="18"/>
                <w:lang w:eastAsia="en-CA" w:bidi="ar-LB"/>
              </w:rPr>
            </w:pPr>
            <w:r w:rsidRPr="000D7929">
              <w:rPr>
                <w:sz w:val="18"/>
                <w:szCs w:val="18"/>
                <w:rtl/>
                <w:lang w:val="en-GB" w:eastAsia="zh-CN" w:bidi="ar-LB"/>
              </w:rPr>
              <w:t>الهيدروكلوروفلوروكربون-</w:t>
            </w:r>
            <w:r w:rsidRPr="000D7929">
              <w:rPr>
                <w:sz w:val="18"/>
                <w:szCs w:val="18"/>
                <w:lang w:val="en-GB" w:eastAsia="en-CA" w:bidi="ar-LB"/>
              </w:rPr>
              <w:t>141</w:t>
            </w:r>
            <w:r w:rsidRPr="000D7929">
              <w:rPr>
                <w:sz w:val="18"/>
                <w:szCs w:val="18"/>
                <w:rtl/>
                <w:lang w:val="en-GB" w:eastAsia="en-CA" w:bidi="ar-LB"/>
              </w:rPr>
              <w:t>ب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467FD" w14:textId="099071AB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602.3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6350B" w14:textId="1C5A4937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1,211.9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DC28E" w14:textId="70C686F9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474.0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DC071" w14:textId="09629F02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893.3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C7676" w14:textId="2A6621A9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764.6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94451" w14:textId="70718583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585.1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E9AC9" w14:textId="1F2A5F7F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567.3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4F62D" w14:textId="4E1F6FD6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922.2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4D810" w14:textId="7FDE23FB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409.9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1D519" w14:textId="027D46BF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448.2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90083" w14:textId="4755453A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442.5</w:t>
            </w:r>
          </w:p>
        </w:tc>
      </w:tr>
      <w:tr w:rsidR="0067555C" w14:paraId="5A09CAA4" w14:textId="77777777" w:rsidTr="00FA09D2">
        <w:trPr>
          <w:trHeight w:val="53"/>
        </w:trPr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C698C" w14:textId="27420471" w:rsidR="0067555C" w:rsidRPr="000D7929" w:rsidRDefault="0067555C" w:rsidP="0067555C">
            <w:pPr>
              <w:bidi/>
              <w:rPr>
                <w:sz w:val="18"/>
                <w:szCs w:val="18"/>
                <w:lang w:eastAsia="en-CA" w:bidi="ar-LB"/>
              </w:rPr>
            </w:pPr>
            <w:r w:rsidRPr="000D7929">
              <w:rPr>
                <w:sz w:val="18"/>
                <w:szCs w:val="18"/>
                <w:rtl/>
                <w:lang w:val="en-GB" w:eastAsia="zh-CN" w:bidi="ar-LB"/>
              </w:rPr>
              <w:t>الهيدروكلوروفلوروكربون-</w:t>
            </w:r>
            <w:r w:rsidRPr="000D7929">
              <w:rPr>
                <w:sz w:val="18"/>
                <w:szCs w:val="18"/>
                <w:lang w:val="en-GB" w:eastAsia="en-CA" w:bidi="ar-LB"/>
              </w:rPr>
              <w:t>142</w:t>
            </w:r>
            <w:r w:rsidRPr="000D7929">
              <w:rPr>
                <w:sz w:val="18"/>
                <w:szCs w:val="18"/>
                <w:rtl/>
                <w:lang w:val="en-GB" w:eastAsia="en-CA" w:bidi="ar-LB"/>
              </w:rPr>
              <w:t>ب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A0F0D" w14:textId="1380210C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87.5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054D8" w14:textId="1D75AD17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315.8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3A441" w14:textId="6AF67F6D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333.5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13DE3" w14:textId="07A16384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384.3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FF300" w14:textId="4A610777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341.2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A100E" w14:textId="47C19118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326.2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6C6BF" w14:textId="4FF85825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329.3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3692C" w14:textId="785FF1D0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235.4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6AA62" w14:textId="30FB5BD0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153.0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32C92" w14:textId="702D9BE8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(5.2)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1B502" w14:textId="73235801" w:rsidR="0067555C" w:rsidRPr="0067555C" w:rsidRDefault="0067555C" w:rsidP="0067555C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67555C">
              <w:rPr>
                <w:color w:val="000000"/>
                <w:sz w:val="18"/>
                <w:szCs w:val="18"/>
                <w:lang w:bidi="ar-LB"/>
              </w:rPr>
              <w:t>(3.1)</w:t>
            </w:r>
          </w:p>
        </w:tc>
      </w:tr>
    </w:tbl>
    <w:p w14:paraId="195AB70E" w14:textId="77777777" w:rsidR="00D96194" w:rsidRPr="000238C9" w:rsidRDefault="00D96194" w:rsidP="002A28BD">
      <w:pPr>
        <w:widowControl w:val="0"/>
        <w:bidi/>
        <w:rPr>
          <w:b/>
          <w:bCs/>
          <w:szCs w:val="28"/>
          <w:lang w:val="en-GB" w:bidi="ar-LB"/>
        </w:rPr>
      </w:pPr>
    </w:p>
    <w:p w14:paraId="0DB58543" w14:textId="72EC853C" w:rsidR="002B2E60" w:rsidRPr="00FA09D2" w:rsidRDefault="002B2E60" w:rsidP="002A28BD">
      <w:pPr>
        <w:keepNext/>
        <w:bidi/>
        <w:spacing w:after="240"/>
        <w:rPr>
          <w:b/>
          <w:bCs/>
          <w:sz w:val="26"/>
          <w:szCs w:val="26"/>
          <w:rtl/>
          <w:lang w:val="en-GB" w:bidi="ar-LB"/>
        </w:rPr>
      </w:pPr>
      <w:r w:rsidRPr="00FA09D2">
        <w:rPr>
          <w:b/>
          <w:bCs/>
          <w:sz w:val="26"/>
          <w:szCs w:val="26"/>
          <w:rtl/>
          <w:lang w:val="en-GB" w:bidi="ar-LB"/>
        </w:rPr>
        <w:t>باء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FA09D2">
        <w:rPr>
          <w:b/>
          <w:bCs/>
          <w:sz w:val="26"/>
          <w:szCs w:val="26"/>
          <w:rtl/>
          <w:lang w:val="en-GB" w:bidi="ar-LB"/>
        </w:rPr>
        <w:t>التوزيع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FA09D2">
        <w:rPr>
          <w:b/>
          <w:bCs/>
          <w:sz w:val="26"/>
          <w:szCs w:val="26"/>
          <w:rtl/>
          <w:lang w:val="en-GB" w:bidi="ar-LB"/>
        </w:rPr>
        <w:t>القطاعي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FA09D2">
        <w:rPr>
          <w:b/>
          <w:bCs/>
          <w:sz w:val="26"/>
          <w:szCs w:val="26"/>
          <w:rtl/>
          <w:lang w:val="en-GB" w:bidi="ar-LB"/>
        </w:rPr>
        <w:t>لاستهلاك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FA09D2">
        <w:rPr>
          <w:b/>
          <w:bCs/>
          <w:sz w:val="26"/>
          <w:szCs w:val="26"/>
          <w:rtl/>
          <w:lang w:val="en-GB" w:bidi="ar-LB"/>
        </w:rPr>
        <w:t>الهيدروكلوروفلوروكربون</w:t>
      </w:r>
    </w:p>
    <w:p w14:paraId="5D8FE5B0" w14:textId="0C5DCCCA" w:rsidR="002B2E60" w:rsidRPr="00FA09D2" w:rsidRDefault="00FA09D2" w:rsidP="006867B8">
      <w:pPr>
        <w:pStyle w:val="Heading1"/>
        <w:bidi/>
        <w:rPr>
          <w:sz w:val="26"/>
          <w:szCs w:val="26"/>
          <w:lang w:val="en-GB" w:bidi="ar-LB"/>
        </w:rPr>
      </w:pPr>
      <w:r w:rsidRPr="00FA09D2">
        <w:rPr>
          <w:sz w:val="26"/>
          <w:szCs w:val="26"/>
          <w:rtl/>
          <w:lang w:val="en-GB" w:bidi="ar-LB"/>
        </w:rPr>
        <w:t>يعرض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الجدول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6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التوزيع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القطاعي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ل</w:t>
      </w:r>
      <w:r w:rsidR="00DE4E76" w:rsidRPr="00FA09D2">
        <w:rPr>
          <w:sz w:val="26"/>
          <w:szCs w:val="26"/>
          <w:rtl/>
          <w:lang w:val="en-GB" w:bidi="ar-LB"/>
        </w:rPr>
        <w:t>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المجمع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ل</w:t>
      </w:r>
      <w:r w:rsidR="00DE4E76" w:rsidRPr="00FA09D2">
        <w:rPr>
          <w:sz w:val="26"/>
          <w:szCs w:val="26"/>
          <w:rtl/>
          <w:lang w:val="en-GB" w:bidi="ar-LB"/>
        </w:rPr>
        <w:t>لهيدروكلوروفلوروكربون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للفترة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2013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إلى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2023</w:t>
      </w:r>
      <w:r w:rsidR="00DE4E76" w:rsidRPr="00FA09D2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حيث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تم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تجميع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النحو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التالي: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الصين،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باعتبارها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أكبر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مستهلك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(ومنتج)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D15A9" w:rsidRPr="00FA09D2">
        <w:rPr>
          <w:sz w:val="26"/>
          <w:szCs w:val="26"/>
          <w:rtl/>
          <w:lang w:val="en-GB" w:bidi="ar-LB"/>
        </w:rPr>
        <w:t>للهيدروكلوروفلوروكربون</w:t>
      </w:r>
      <w:r w:rsidR="00DE4E76" w:rsidRPr="00FA09D2">
        <w:rPr>
          <w:sz w:val="26"/>
          <w:szCs w:val="26"/>
          <w:rtl/>
          <w:lang w:val="en-GB" w:bidi="ar-LB"/>
        </w:rPr>
        <w:t>؛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D15A9" w:rsidRPr="00FA09D2">
        <w:rPr>
          <w:sz w:val="26"/>
          <w:szCs w:val="26"/>
          <w:rtl/>
          <w:lang w:val="en-GB" w:bidi="ar-LB"/>
        </w:rPr>
        <w:t>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14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D15A9" w:rsidRPr="00FA09D2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D15A9" w:rsidRPr="00FA09D2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D15A9" w:rsidRPr="00FA09D2">
        <w:rPr>
          <w:sz w:val="26"/>
          <w:szCs w:val="26"/>
          <w:rtl/>
          <w:lang w:val="en-GB" w:bidi="ar-LB"/>
        </w:rPr>
        <w:t>أكبر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مستهلك</w:t>
      </w:r>
      <w:r w:rsidR="000D15A9" w:rsidRPr="00FA09D2">
        <w:rPr>
          <w:sz w:val="26"/>
          <w:szCs w:val="26"/>
          <w:rtl/>
          <w:lang w:val="en-GB" w:bidi="ar-LB"/>
        </w:rPr>
        <w:t>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(باستثناء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الصين)؛</w:t>
      </w:r>
      <w:r w:rsidR="00740305">
        <w:rPr>
          <w:rStyle w:val="FootnoteReference"/>
          <w:bCs/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rStyle w:val="FootnoteReference"/>
          <w:bCs/>
          <w:sz w:val="26"/>
          <w:szCs w:val="26"/>
          <w:lang w:val="en-GB" w:bidi="ar-LB"/>
        </w:rPr>
        <w:footnoteReference w:id="21"/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وجميع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D15A9" w:rsidRPr="00FA09D2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E4E76" w:rsidRPr="00FA09D2">
        <w:rPr>
          <w:sz w:val="26"/>
          <w:szCs w:val="26"/>
          <w:rtl/>
          <w:lang w:val="en-GB" w:bidi="ar-LB"/>
        </w:rPr>
        <w:t>الأخرى.</w:t>
      </w:r>
    </w:p>
    <w:p w14:paraId="75683EC0" w14:textId="3F6DA071" w:rsidR="000D15A9" w:rsidRPr="00FA09D2" w:rsidRDefault="000D15A9" w:rsidP="006867B8">
      <w:pPr>
        <w:pStyle w:val="Heading1"/>
        <w:bidi/>
        <w:rPr>
          <w:sz w:val="26"/>
          <w:szCs w:val="26"/>
          <w:lang w:val="en-GB" w:bidi="ar-LB"/>
        </w:rPr>
      </w:pPr>
      <w:r w:rsidRPr="00FA09D2">
        <w:rPr>
          <w:sz w:val="26"/>
          <w:szCs w:val="26"/>
          <w:rtl/>
          <w:lang w:val="en-GB" w:bidi="ar-LB"/>
        </w:rPr>
        <w:t>وفي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A09D2" w:rsidRPr="00FA09D2">
        <w:rPr>
          <w:sz w:val="26"/>
          <w:szCs w:val="26"/>
          <w:rtl/>
          <w:lang w:val="en-GB" w:bidi="ar-LB"/>
        </w:rPr>
        <w:t>2023</w:t>
      </w:r>
      <w:r w:rsidRPr="00FA09D2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كانت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أكبر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القطاعات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الثلاثة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المستهلكة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للمواد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الهيدروكلوروفلوروكربونية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(بحسب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الأطنان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A09D2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قدرات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استنفاد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الأوزون)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هي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خدمة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التبريد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(</w:t>
      </w:r>
      <w:r w:rsidR="00FA09D2">
        <w:rPr>
          <w:sz w:val="26"/>
          <w:szCs w:val="26"/>
          <w:rtl/>
          <w:lang w:val="en-GB" w:bidi="ar-LB"/>
        </w:rPr>
        <w:t>57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المائة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المجموع)،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وقطاع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F3C38" w:rsidRPr="00FA09D2">
        <w:rPr>
          <w:sz w:val="26"/>
          <w:szCs w:val="26"/>
          <w:rtl/>
          <w:lang w:val="en-GB" w:bidi="ar-LB"/>
        </w:rPr>
        <w:t>الرغاوى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(</w:t>
      </w:r>
      <w:r w:rsidR="00FA09D2">
        <w:rPr>
          <w:sz w:val="26"/>
          <w:szCs w:val="26"/>
          <w:rtl/>
          <w:lang w:val="en-GB" w:bidi="ar-LB"/>
        </w:rPr>
        <w:t>16.1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المائة)،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lastRenderedPageBreak/>
        <w:t>وقطاع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تصنيع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أجهزة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sz w:val="26"/>
          <w:szCs w:val="26"/>
          <w:rtl/>
          <w:lang w:val="en-GB" w:bidi="ar-LB"/>
        </w:rPr>
        <w:t>التبريد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sz w:val="26"/>
          <w:szCs w:val="26"/>
          <w:rtl/>
          <w:lang w:val="en-GB" w:bidi="ar-LB"/>
        </w:rPr>
        <w:t>(</w:t>
      </w:r>
      <w:r w:rsidR="00FA09D2">
        <w:rPr>
          <w:sz w:val="26"/>
          <w:szCs w:val="26"/>
          <w:rtl/>
          <w:lang w:val="en-GB" w:bidi="ar-LB"/>
        </w:rPr>
        <w:t>25.4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sz w:val="26"/>
          <w:szCs w:val="26"/>
          <w:rtl/>
          <w:lang w:val="en-GB" w:bidi="ar-LB"/>
        </w:rPr>
        <w:t>المائة).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sz w:val="26"/>
          <w:szCs w:val="26"/>
          <w:rtl/>
          <w:lang w:val="en-GB" w:bidi="ar-LB"/>
        </w:rPr>
        <w:t>ونظرا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sz w:val="26"/>
          <w:szCs w:val="26"/>
          <w:rtl/>
          <w:lang w:val="en-GB" w:bidi="ar-LB"/>
        </w:rPr>
        <w:t>لأن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sz w:val="26"/>
          <w:szCs w:val="26"/>
          <w:rtl/>
          <w:lang w:val="en-GB" w:bidi="ar-LB"/>
        </w:rPr>
        <w:t>إزالة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sz w:val="26"/>
          <w:szCs w:val="26"/>
          <w:rtl/>
          <w:lang w:val="en-GB" w:bidi="ar-LB"/>
        </w:rPr>
        <w:t>الهيدروكلوروفلوروكربونية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قطاعي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F3C38" w:rsidRPr="00FA09D2">
        <w:rPr>
          <w:sz w:val="26"/>
          <w:szCs w:val="26"/>
          <w:rtl/>
          <w:lang w:val="en-GB" w:bidi="ar-LB"/>
        </w:rPr>
        <w:t>الرغاوى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sz w:val="26"/>
          <w:szCs w:val="26"/>
          <w:rtl/>
          <w:lang w:val="en-GB" w:bidi="ar-LB"/>
        </w:rPr>
        <w:t>وتصنيع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sz w:val="26"/>
          <w:szCs w:val="26"/>
          <w:rtl/>
          <w:lang w:val="en-GB" w:bidi="ar-LB"/>
        </w:rPr>
        <w:t>أجهزة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التبريد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A09D2">
        <w:rPr>
          <w:sz w:val="26"/>
          <w:szCs w:val="26"/>
          <w:rtl/>
          <w:lang w:val="en-GB" w:bidi="ar-LB"/>
        </w:rPr>
        <w:t>يتقدم</w:t>
      </w:r>
      <w:r w:rsidRPr="00FA09D2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sz w:val="26"/>
          <w:szCs w:val="26"/>
          <w:rtl/>
          <w:lang w:val="en-GB" w:bidi="ar-LB"/>
        </w:rPr>
        <w:t>أصبح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قطاع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خدمة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التبريد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أكثر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sz w:val="26"/>
          <w:szCs w:val="26"/>
          <w:rtl/>
          <w:lang w:val="en-GB" w:bidi="ar-LB"/>
        </w:rPr>
        <w:t>وضوحا</w:t>
      </w:r>
      <w:r w:rsidRPr="00FA09D2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A09D2">
        <w:rPr>
          <w:sz w:val="26"/>
          <w:szCs w:val="26"/>
          <w:rtl/>
          <w:lang w:val="en-GB" w:bidi="ar-LB"/>
        </w:rPr>
        <w:t>بالرغم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A09D2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A09D2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sz w:val="26"/>
          <w:szCs w:val="26"/>
          <w:rtl/>
          <w:lang w:val="en-GB" w:bidi="ar-LB"/>
        </w:rPr>
        <w:t>ينخفض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بمرور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FA09D2">
        <w:rPr>
          <w:sz w:val="26"/>
          <w:szCs w:val="26"/>
          <w:rtl/>
          <w:lang w:val="en-GB" w:bidi="ar-LB"/>
        </w:rPr>
        <w:t>الوقت.</w:t>
      </w:r>
    </w:p>
    <w:p w14:paraId="1B32BCFE" w14:textId="296D50C2" w:rsidR="00D96194" w:rsidRPr="00FA09D2" w:rsidRDefault="00300A61" w:rsidP="004E3080">
      <w:pPr>
        <w:keepNext/>
        <w:bidi/>
        <w:ind w:left="-705"/>
        <w:rPr>
          <w:bCs/>
          <w:sz w:val="26"/>
          <w:szCs w:val="26"/>
          <w:rtl/>
          <w:lang w:val="en-GB" w:bidi="ar-LB"/>
        </w:rPr>
      </w:pPr>
      <w:r w:rsidRPr="00FA09D2">
        <w:rPr>
          <w:bCs/>
          <w:sz w:val="26"/>
          <w:szCs w:val="26"/>
          <w:rtl/>
          <w:lang w:val="en-GB" w:bidi="ar-LB"/>
        </w:rPr>
        <w:t>الجدول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EC5D1D" w:rsidRPr="00FA09D2">
        <w:rPr>
          <w:bCs/>
          <w:sz w:val="26"/>
          <w:szCs w:val="26"/>
          <w:rtl/>
          <w:lang w:val="en-GB" w:bidi="ar-LB"/>
        </w:rPr>
        <w:t>6</w:t>
      </w:r>
      <w:r w:rsidRPr="00FA09D2">
        <w:rPr>
          <w:bCs/>
          <w:sz w:val="26"/>
          <w:szCs w:val="26"/>
          <w:rtl/>
          <w:lang w:val="en-GB" w:bidi="ar-LB"/>
        </w:rPr>
        <w:t>: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bCs/>
          <w:sz w:val="26"/>
          <w:szCs w:val="26"/>
          <w:rtl/>
          <w:lang w:val="en-GB" w:bidi="ar-LB"/>
        </w:rPr>
        <w:t>التوزيع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bCs/>
          <w:sz w:val="26"/>
          <w:szCs w:val="26"/>
          <w:rtl/>
          <w:lang w:val="en-GB" w:bidi="ar-LB"/>
        </w:rPr>
        <w:t>القطاعي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bCs/>
          <w:sz w:val="26"/>
          <w:szCs w:val="26"/>
          <w:rtl/>
          <w:lang w:val="en-GB" w:bidi="ar-LB"/>
        </w:rPr>
        <w:t>لاستهلاك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bCs/>
          <w:sz w:val="26"/>
          <w:szCs w:val="26"/>
          <w:rtl/>
          <w:lang w:val="en-GB" w:bidi="ar-LB"/>
        </w:rPr>
        <w:t>الهيدروكلوروفلوروكربون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bCs/>
          <w:sz w:val="26"/>
          <w:szCs w:val="26"/>
          <w:rtl/>
          <w:lang w:val="en-GB" w:bidi="ar-LB"/>
        </w:rPr>
        <w:t>حسب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bCs/>
          <w:sz w:val="26"/>
          <w:szCs w:val="26"/>
          <w:rtl/>
          <w:lang w:val="en-GB" w:bidi="ar-LB"/>
        </w:rPr>
        <w:t>مجموعة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bCs/>
          <w:sz w:val="26"/>
          <w:szCs w:val="26"/>
          <w:rtl/>
          <w:lang w:val="en-GB" w:bidi="ar-LB"/>
        </w:rPr>
        <w:t>البلدان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bCs/>
          <w:sz w:val="26"/>
          <w:szCs w:val="26"/>
          <w:rtl/>
          <w:lang w:val="en-GB" w:bidi="ar-LB"/>
        </w:rPr>
        <w:t>(بأطنان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EC5D1D" w:rsidRPr="00FA09D2">
        <w:rPr>
          <w:bCs/>
          <w:sz w:val="26"/>
          <w:szCs w:val="26"/>
          <w:rtl/>
          <w:lang w:val="en-GB" w:bidi="ar-LB"/>
        </w:rPr>
        <w:t>من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bCs/>
          <w:sz w:val="26"/>
          <w:szCs w:val="26"/>
          <w:rtl/>
          <w:lang w:val="en-GB" w:bidi="ar-LB"/>
        </w:rPr>
        <w:t>قدرات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bCs/>
          <w:sz w:val="26"/>
          <w:szCs w:val="26"/>
          <w:rtl/>
          <w:lang w:val="en-GB" w:bidi="ar-LB"/>
        </w:rPr>
        <w:t>استنفاد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83092" w:rsidRPr="00FA09D2">
        <w:rPr>
          <w:bCs/>
          <w:sz w:val="26"/>
          <w:szCs w:val="26"/>
          <w:rtl/>
          <w:lang w:val="en-GB" w:bidi="ar-LB"/>
        </w:rPr>
        <w:t>الأوزون)</w:t>
      </w:r>
    </w:p>
    <w:tbl>
      <w:tblPr>
        <w:bidiVisual/>
        <w:tblW w:w="1085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9"/>
        <w:gridCol w:w="851"/>
        <w:gridCol w:w="852"/>
        <w:gridCol w:w="850"/>
        <w:gridCol w:w="815"/>
        <w:gridCol w:w="745"/>
        <w:gridCol w:w="744"/>
        <w:gridCol w:w="815"/>
        <w:gridCol w:w="850"/>
        <w:gridCol w:w="790"/>
        <w:gridCol w:w="770"/>
        <w:gridCol w:w="708"/>
        <w:gridCol w:w="641"/>
      </w:tblGrid>
      <w:tr w:rsidR="00777C4E" w:rsidRPr="004E3080" w14:paraId="4796E769" w14:textId="77777777" w:rsidTr="00777C4E">
        <w:trPr>
          <w:trHeight w:val="462"/>
          <w:tblHeader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3130" w14:textId="54F56F89" w:rsidR="00777C4E" w:rsidRPr="004E3080" w:rsidRDefault="00777C4E" w:rsidP="00777C4E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القطاع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CBE33" w14:textId="77777777" w:rsidR="00777C4E" w:rsidRPr="004E3080" w:rsidRDefault="00777C4E">
            <w:pPr>
              <w:jc w:val="center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2013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99A79" w14:textId="77777777" w:rsidR="00777C4E" w:rsidRPr="004E3080" w:rsidRDefault="00777C4E">
            <w:pPr>
              <w:jc w:val="center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2014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7EC99" w14:textId="77777777" w:rsidR="00777C4E" w:rsidRPr="004E3080" w:rsidRDefault="00777C4E">
            <w:pPr>
              <w:jc w:val="center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2015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5C7EDA" w14:textId="77777777" w:rsidR="00777C4E" w:rsidRPr="004E3080" w:rsidRDefault="00777C4E">
            <w:pPr>
              <w:jc w:val="center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2016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7B3FCB" w14:textId="77777777" w:rsidR="00777C4E" w:rsidRPr="004E3080" w:rsidRDefault="00777C4E">
            <w:pPr>
              <w:jc w:val="center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2017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B3D57" w14:textId="77777777" w:rsidR="00777C4E" w:rsidRPr="004E3080" w:rsidRDefault="00777C4E">
            <w:pPr>
              <w:jc w:val="center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2018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D1058" w14:textId="77777777" w:rsidR="00777C4E" w:rsidRPr="004E3080" w:rsidRDefault="00777C4E">
            <w:pPr>
              <w:jc w:val="center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8BC5C" w14:textId="77777777" w:rsidR="00777C4E" w:rsidRPr="004E3080" w:rsidRDefault="00777C4E">
            <w:pPr>
              <w:jc w:val="center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2020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EFEB2" w14:textId="77777777" w:rsidR="00777C4E" w:rsidRPr="004E3080" w:rsidRDefault="00777C4E">
            <w:pPr>
              <w:jc w:val="center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2021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DD45F" w14:textId="77777777" w:rsidR="00777C4E" w:rsidRPr="004E3080" w:rsidRDefault="00777C4E">
            <w:pPr>
              <w:jc w:val="center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2022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914F5" w14:textId="77777777" w:rsidR="00777C4E" w:rsidRPr="004E3080" w:rsidRDefault="00777C4E">
            <w:pPr>
              <w:jc w:val="center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2023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5C9AE" w14:textId="497D1F8D" w:rsidR="00777C4E" w:rsidRPr="004E3080" w:rsidRDefault="00777C4E" w:rsidP="00777C4E">
            <w:pPr>
              <w:ind w:left="-109" w:right="-110"/>
              <w:jc w:val="center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2023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(نسبة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من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الإجمالي)</w:t>
            </w:r>
          </w:p>
        </w:tc>
      </w:tr>
      <w:tr w:rsidR="00777C4E" w:rsidRPr="004E3080" w14:paraId="29B0759C" w14:textId="77777777" w:rsidTr="00777C4E">
        <w:trPr>
          <w:trHeight w:val="124"/>
        </w:trPr>
        <w:tc>
          <w:tcPr>
            <w:tcW w:w="108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33880C3" w14:textId="6680E663" w:rsidR="00777C4E" w:rsidRPr="004E3080" w:rsidRDefault="00777C4E" w:rsidP="00777C4E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الصين</w:t>
            </w:r>
          </w:p>
        </w:tc>
      </w:tr>
      <w:tr w:rsidR="004E3080" w:rsidRPr="004E3080" w14:paraId="6328BB02" w14:textId="77777777" w:rsidTr="00777C4E">
        <w:trPr>
          <w:trHeight w:val="5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CA110" w14:textId="52981294" w:rsidR="004E3080" w:rsidRPr="004E3080" w:rsidRDefault="004E3080" w:rsidP="004E3080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الايروسول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DBC6EB" w14:textId="0A4A7166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137.8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AF2A0" w14:textId="7329485F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186.2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AA204" w14:textId="19C931C9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180.4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64EA4" w14:textId="2E2F2397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189.4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3C596" w14:textId="683CA89E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00DCC" w14:textId="5F42D855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154.0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DF9CA" w14:textId="10BC0BB4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163.7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149A72" w14:textId="77777777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5B5A5" w14:textId="77777777" w:rsidR="004E3080" w:rsidRPr="004E3080" w:rsidRDefault="004E3080" w:rsidP="004E3080">
            <w:pPr>
              <w:jc w:val="left"/>
              <w:rPr>
                <w:rFonts w:asciiTheme="majorBidi" w:hAnsiTheme="majorBidi" w:cstheme="majorBidi"/>
                <w:sz w:val="17"/>
                <w:szCs w:val="17"/>
                <w:lang w:val="en-US" w:bidi="ar-L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6578E" w14:textId="77777777" w:rsidR="004E3080" w:rsidRPr="004E3080" w:rsidRDefault="004E3080" w:rsidP="004E3080">
            <w:pPr>
              <w:jc w:val="left"/>
              <w:rPr>
                <w:rFonts w:asciiTheme="majorBidi" w:hAnsiTheme="majorBidi" w:cstheme="majorBidi"/>
                <w:sz w:val="17"/>
                <w:szCs w:val="17"/>
                <w:lang w:val="en-US" w:bidi="ar-LB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19A98B" w14:textId="77777777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A13DD" w14:textId="0978AE99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0.0</w:t>
            </w:r>
          </w:p>
        </w:tc>
      </w:tr>
      <w:tr w:rsidR="004E3080" w:rsidRPr="004E3080" w14:paraId="500782D5" w14:textId="77777777" w:rsidTr="00777C4E">
        <w:trPr>
          <w:trHeight w:val="53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1EA2" w14:textId="3A5D8D87" w:rsidR="004E3080" w:rsidRPr="004E3080" w:rsidRDefault="004E3080" w:rsidP="004E3080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الرغاوى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2FDB3" w14:textId="1D6D517B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7,473.9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B957D" w14:textId="5800B0A9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7,404.0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2D7F7" w14:textId="1143E89F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5,522.7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40CBA" w14:textId="2D6298CC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5,872.8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A907EC" w14:textId="3E9788AD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6,220.8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1C618" w14:textId="3636A548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5,679.4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396CFF" w14:textId="790448AF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5,669.2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74A3A" w14:textId="30482256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4,241.9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779DF" w14:textId="48DBE45A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3,822.8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B41F1" w14:textId="01E9D88B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4,140.0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FDA3E6" w14:textId="3E659AA8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1,656.5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5973A" w14:textId="02B36E2F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14.0</w:t>
            </w:r>
          </w:p>
        </w:tc>
      </w:tr>
      <w:tr w:rsidR="004E3080" w:rsidRPr="004E3080" w14:paraId="25BE8BFE" w14:textId="77777777" w:rsidTr="00777C4E">
        <w:trPr>
          <w:trHeight w:val="5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FB79" w14:textId="55D89190" w:rsidR="004E3080" w:rsidRPr="004E3080" w:rsidRDefault="004E3080" w:rsidP="004E3080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مكافحة الحرائق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E61F7A" w14:textId="77777777" w:rsidR="004E3080" w:rsidRPr="004E3080" w:rsidRDefault="004E3080" w:rsidP="004E3080">
            <w:pPr>
              <w:jc w:val="left"/>
              <w:rPr>
                <w:rFonts w:asciiTheme="majorBidi" w:hAnsiTheme="majorBidi" w:cstheme="majorBidi"/>
                <w:sz w:val="17"/>
                <w:szCs w:val="17"/>
                <w:lang w:val="en-US" w:bidi="ar-LB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529950" w14:textId="06D32B56" w:rsidR="004E3080" w:rsidRPr="004E3080" w:rsidRDefault="004E3080" w:rsidP="004E3080">
            <w:pPr>
              <w:ind w:left="-76" w:right="-20"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04DA1" w14:textId="14BCE29E" w:rsidR="004E3080" w:rsidRPr="004E3080" w:rsidRDefault="004E3080" w:rsidP="004E3080">
            <w:pPr>
              <w:ind w:left="-76" w:right="-20"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3F02D8" w14:textId="37B86A71" w:rsidR="004E3080" w:rsidRPr="004E3080" w:rsidRDefault="004E3080" w:rsidP="004E3080">
            <w:pPr>
              <w:ind w:left="-76" w:right="-20"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CC2CD" w14:textId="5DC6529A" w:rsidR="004E3080" w:rsidRPr="004E3080" w:rsidRDefault="004E3080" w:rsidP="004E3080">
            <w:pPr>
              <w:ind w:left="-76" w:right="-20"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A245E" w14:textId="0641A4B6" w:rsidR="004E3080" w:rsidRPr="004E3080" w:rsidRDefault="004E3080" w:rsidP="004E3080">
            <w:pPr>
              <w:ind w:left="-76" w:right="-20"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1ECAF" w14:textId="2450C57A" w:rsidR="004E3080" w:rsidRPr="004E3080" w:rsidRDefault="004E3080" w:rsidP="004E3080">
            <w:pPr>
              <w:ind w:left="-76" w:right="-20"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1DACD" w14:textId="77777777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3D385" w14:textId="77777777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6887C" w14:textId="77777777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8EB77D" w14:textId="77777777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22A53" w14:textId="326CD309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0.0</w:t>
            </w:r>
          </w:p>
        </w:tc>
      </w:tr>
      <w:tr w:rsidR="004E3080" w:rsidRPr="004E3080" w14:paraId="65444695" w14:textId="77777777" w:rsidTr="00777C4E">
        <w:trPr>
          <w:trHeight w:val="5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D60F3" w14:textId="0876C0CC" w:rsidR="004E3080" w:rsidRPr="004E3080" w:rsidRDefault="004E3080" w:rsidP="004E3080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تصنيع أجهزة التبريد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CFD4F" w14:textId="65FBC1BD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6,014.3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E6790" w14:textId="09C68B7F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5,602.0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7CB10" w14:textId="22626589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4,951.7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361727" w14:textId="67B690C6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5,107.1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3140D" w14:textId="7587F89B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5,106.2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50B3D" w14:textId="0A88744A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4,856.9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D1F2A" w14:textId="0782681E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4,746.9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17FC6" w14:textId="4292FF4E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3,149.4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FAFE3" w14:textId="23FEAAD5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3,040.0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8B72F4" w14:textId="3920E2A4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3,177.5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5CC2B" w14:textId="451BEAB7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2,708.6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632B6" w14:textId="696EF094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22.9</w:t>
            </w:r>
          </w:p>
        </w:tc>
      </w:tr>
      <w:tr w:rsidR="004E3080" w:rsidRPr="004E3080" w14:paraId="2A87E5F6" w14:textId="77777777" w:rsidTr="00777C4E">
        <w:trPr>
          <w:trHeight w:val="252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4B380" w14:textId="78D968DB" w:rsidR="004E3080" w:rsidRPr="004E3080" w:rsidRDefault="004E3080" w:rsidP="004E3080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خدمة التبريد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76E228" w14:textId="6AF272CE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3,103.8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EFC44" w14:textId="7D314955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3,161.7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0671D" w14:textId="682952BD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2,412.0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09609" w14:textId="12AE8397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2,638.3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88A39" w14:textId="7602F7F3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2,881.4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1B73F7" w14:textId="73C58E1F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3,316.8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3C9A9A" w14:textId="3CF8C405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3,258.3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3F7EA" w14:textId="34741E80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2,984.4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4A8A0C" w14:textId="037A830E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2,990.4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ED77C" w14:textId="0DAF519B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2,984.8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BD83D1" w14:textId="6BED3F41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2,874.7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76C59D" w14:textId="35B6E129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24.3</w:t>
            </w:r>
          </w:p>
        </w:tc>
      </w:tr>
      <w:tr w:rsidR="004E3080" w:rsidRPr="004E3080" w14:paraId="62135D31" w14:textId="77777777" w:rsidTr="00777C4E">
        <w:trPr>
          <w:trHeight w:val="5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DE49C" w14:textId="463B8C69" w:rsidR="004E3080" w:rsidRPr="004E3080" w:rsidRDefault="004E3080" w:rsidP="004E3080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المذيبات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81121" w14:textId="5085A357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466.0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0624BD" w14:textId="4DC59331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484.8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BC22FB" w14:textId="0E5C9B3E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418.5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6B320" w14:textId="7E5EBC21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413.4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2B873" w14:textId="04C47161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397.0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B0E35" w14:textId="15DAC96B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375.1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CFFCF" w14:textId="6225DC65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385.0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EB271" w14:textId="4454EA02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308.0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077D6" w14:textId="4EE16105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275.0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721DF7" w14:textId="29559A90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275.0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462AC" w14:textId="1DAE626A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121.0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A4771" w14:textId="5F420DD6" w:rsidR="004E3080" w:rsidRPr="004E3080" w:rsidRDefault="004E3080" w:rsidP="004E3080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1.0</w:t>
            </w:r>
          </w:p>
        </w:tc>
      </w:tr>
      <w:tr w:rsidR="00777C4E" w:rsidRPr="004E3080" w14:paraId="64E55220" w14:textId="77777777" w:rsidTr="00777C4E">
        <w:trPr>
          <w:trHeight w:val="8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B01E9" w14:textId="4504B784" w:rsidR="00777C4E" w:rsidRPr="004E3080" w:rsidRDefault="00777C4E" w:rsidP="00EE34D3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مجموع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="00EE34D3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ا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لصين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50AB5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17,195.8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88B09" w14:textId="77777777" w:rsidR="00777C4E" w:rsidRPr="004E3080" w:rsidRDefault="00777C4E">
            <w:pPr>
              <w:ind w:left="-249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16,838.7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AA478" w14:textId="77777777" w:rsidR="00777C4E" w:rsidRPr="004E3080" w:rsidRDefault="00777C4E">
            <w:pPr>
              <w:ind w:left="-250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13,485.3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48561" w14:textId="77777777" w:rsidR="00777C4E" w:rsidRPr="004E3080" w:rsidRDefault="00777C4E">
            <w:pPr>
              <w:ind w:left="-283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14,221.1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DC8C2" w14:textId="77777777" w:rsidR="00777C4E" w:rsidRPr="004E3080" w:rsidRDefault="00777C4E">
            <w:pPr>
              <w:ind w:left="-282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14,605.4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7B9151" w14:textId="77777777" w:rsidR="00777C4E" w:rsidRPr="004E3080" w:rsidRDefault="00777C4E">
            <w:pPr>
              <w:ind w:left="-214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14,382.3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2BE46" w14:textId="77777777" w:rsidR="00777C4E" w:rsidRPr="004E3080" w:rsidRDefault="00777C4E">
            <w:pPr>
              <w:ind w:left="-255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14,223.2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A41D8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10,683.7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CE113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10,128.2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35511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10,577.3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C34BBC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7,360.9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3D4DFA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62.1</w:t>
            </w:r>
          </w:p>
        </w:tc>
      </w:tr>
      <w:tr w:rsidR="00777C4E" w:rsidRPr="004E3080" w14:paraId="4468E536" w14:textId="77777777" w:rsidTr="00777C4E">
        <w:trPr>
          <w:trHeight w:val="99"/>
        </w:trPr>
        <w:tc>
          <w:tcPr>
            <w:tcW w:w="108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C8C7B74" w14:textId="4A89C66F" w:rsidR="00777C4E" w:rsidRPr="004E3080" w:rsidRDefault="00777C4E" w:rsidP="00777C4E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17"/>
                <w:szCs w:val="17"/>
                <w:lang w:val="en-GB"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أكبر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14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بلدا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مستهلكا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من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بلدان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المادة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5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*</w:t>
            </w:r>
          </w:p>
        </w:tc>
      </w:tr>
      <w:tr w:rsidR="00777C4E" w:rsidRPr="004E3080" w14:paraId="268F8609" w14:textId="77777777" w:rsidTr="00777C4E">
        <w:trPr>
          <w:trHeight w:val="5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1AD1" w14:textId="26AB8602" w:rsidR="00777C4E" w:rsidRPr="004E3080" w:rsidRDefault="00777C4E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الايروسول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7815F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123.8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ACAE4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19.3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65B35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87.3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E5B394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42.4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271EDE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5.5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7E5EA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26.9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C35D9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A98A1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1.1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4E2751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2.6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70534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F46E7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4.8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FC96F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0.0</w:t>
            </w:r>
          </w:p>
        </w:tc>
      </w:tr>
      <w:tr w:rsidR="00777C4E" w:rsidRPr="004E3080" w14:paraId="44336699" w14:textId="77777777" w:rsidTr="00777C4E">
        <w:trPr>
          <w:trHeight w:val="5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5D185" w14:textId="573C5D7B" w:rsidR="00777C4E" w:rsidRPr="004E3080" w:rsidRDefault="00777C4E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الرغاوى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3DBBE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2,645.6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1EE99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2,153.0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B56F9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2,077.0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945DCE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1,572.7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F8F63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1,501.9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CA3DB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1,275.5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6C8B2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1,058.7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E4117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335.2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13BC8A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271.1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34C1EA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191.5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0084B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102.8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B20BB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0.9</w:t>
            </w:r>
          </w:p>
        </w:tc>
      </w:tr>
      <w:tr w:rsidR="00777C4E" w:rsidRPr="004E3080" w14:paraId="5292D7D5" w14:textId="77777777" w:rsidTr="00777C4E">
        <w:trPr>
          <w:trHeight w:val="73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3CC0F" w14:textId="4E99A743" w:rsidR="00777C4E" w:rsidRPr="004E3080" w:rsidRDefault="00777C4E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مكافحة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الحرائق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E81212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5.4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A2657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DB45E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4.0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D4F0A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4.2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E2B1F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4.9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88FABC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2.3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7DA29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924E5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2.0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94267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2.4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541C2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88F3D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1.8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BCFE1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0.0</w:t>
            </w:r>
          </w:p>
        </w:tc>
      </w:tr>
      <w:tr w:rsidR="00777C4E" w:rsidRPr="004E3080" w14:paraId="63F3B504" w14:textId="77777777" w:rsidTr="00777C4E">
        <w:trPr>
          <w:trHeight w:val="233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EF233" w14:textId="04D3C9A4" w:rsidR="00777C4E" w:rsidRPr="004E3080" w:rsidRDefault="00777C4E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تصنيع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أجهزة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التبريد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4E76FA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2,233.7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37369A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1,932.1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68D5B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1,862.6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9CCF9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1,473.8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996279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1,291.6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372BB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1,238.6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5414E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1,010.0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173137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784.4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7E9B0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596.4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CF58E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577.4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4522BA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283.5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200C1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2.4</w:t>
            </w:r>
          </w:p>
        </w:tc>
      </w:tr>
      <w:tr w:rsidR="00777C4E" w:rsidRPr="004E3080" w14:paraId="3E8B7318" w14:textId="77777777" w:rsidTr="00777C4E">
        <w:trPr>
          <w:trHeight w:val="252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4508B" w14:textId="1CE2C5FC" w:rsidR="00777C4E" w:rsidRPr="004E3080" w:rsidRDefault="00777C4E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خدمة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التبريد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42A229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3,029.3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3EB8A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3,008.3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FF583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3,148.6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A571E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3,262.9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ECDA0A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2,805.0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577B0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2,615.0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DA045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2,836.1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A6CED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2,539.3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1B597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2,443.6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00E24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2,699.0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B3BF8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2,681.1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86F1E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22.6</w:t>
            </w:r>
          </w:p>
        </w:tc>
      </w:tr>
      <w:tr w:rsidR="00777C4E" w:rsidRPr="004E3080" w14:paraId="379AEC97" w14:textId="77777777" w:rsidTr="00777C4E">
        <w:trPr>
          <w:trHeight w:val="5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251B" w14:textId="098B63B7" w:rsidR="00777C4E" w:rsidRPr="004E3080" w:rsidRDefault="00777C4E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المذيبات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5B4364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43.3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353136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38.5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DD54F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37.1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DD18BB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29.6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AA064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53.9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B7E9BA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57.5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E76C3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63.7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EE9C9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75.1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BA0C7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53.1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3ED8E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90.9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5D0C6B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44.8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248AD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0.4</w:t>
            </w:r>
          </w:p>
        </w:tc>
      </w:tr>
      <w:tr w:rsidR="00777C4E" w:rsidRPr="004E3080" w14:paraId="5894FDF4" w14:textId="77777777" w:rsidTr="00777C4E">
        <w:trPr>
          <w:trHeight w:val="50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32B3B" w14:textId="396B925D" w:rsidR="00777C4E" w:rsidRPr="004E3080" w:rsidRDefault="00777C4E" w:rsidP="00777C4E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eastAsia="en-CA" w:bidi="ar-LB"/>
              </w:rPr>
              <w:t>مجموع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eastAsia="en-CA" w:bidi="ar-LB"/>
              </w:rPr>
              <w:t>أكبر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eastAsia="en-CA" w:bidi="ar-LB"/>
              </w:rPr>
              <w:t>14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eastAsia="en-CA" w:bidi="ar-LB"/>
              </w:rPr>
              <w:t>بلدا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eastAsia="en-CA" w:bidi="ar-LB"/>
              </w:rPr>
              <w:t xml:space="preserve"> </w:t>
            </w:r>
            <w:r w:rsidR="00E742A7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eastAsia="en-CA" w:bidi="ar-LB"/>
              </w:rPr>
              <w:t>مستهلكا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E501F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8,081.1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649F5D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7,155.3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426E0E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7,216.7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4DC90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6,385.6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E531C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5,662.8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72800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5,215.8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E63EC6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4,979.1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03034D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3,737.0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284D9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3,369.1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F7DE8" w14:textId="77777777" w:rsidR="00777C4E" w:rsidRPr="004E3080" w:rsidRDefault="00777C4E">
            <w:pPr>
              <w:ind w:left="-219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3,564.3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DF788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3,118.8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E1CD5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26.3</w:t>
            </w:r>
          </w:p>
        </w:tc>
      </w:tr>
      <w:tr w:rsidR="00777C4E" w:rsidRPr="004E3080" w14:paraId="24669B42" w14:textId="77777777" w:rsidTr="00777C4E">
        <w:trPr>
          <w:trHeight w:val="50"/>
        </w:trPr>
        <w:tc>
          <w:tcPr>
            <w:tcW w:w="108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6DF6D07" w14:textId="48CB10DB" w:rsidR="00777C4E" w:rsidRPr="004E3080" w:rsidRDefault="00E742A7" w:rsidP="00E742A7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17"/>
                <w:szCs w:val="17"/>
                <w:lang w:val="en-GB"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129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بلدا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متبقية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من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بلدان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المادة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5</w:t>
            </w:r>
          </w:p>
        </w:tc>
      </w:tr>
      <w:tr w:rsidR="00E742A7" w:rsidRPr="004E3080" w14:paraId="542687EB" w14:textId="77777777" w:rsidTr="00777C4E">
        <w:trPr>
          <w:trHeight w:val="7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F42B" w14:textId="14C7DE04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الايروسول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9CA25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5CD3F3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3BB0FA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0113EF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660A6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68308" w14:textId="450141F8" w:rsidR="00E742A7" w:rsidRPr="004E3080" w:rsidRDefault="00740305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 xml:space="preserve"> 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DC084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F767A" w14:textId="77777777" w:rsidR="00E742A7" w:rsidRPr="004E3080" w:rsidRDefault="00E742A7">
            <w:pPr>
              <w:jc w:val="left"/>
              <w:rPr>
                <w:rFonts w:asciiTheme="majorBidi" w:hAnsiTheme="majorBidi" w:cstheme="majorBidi"/>
                <w:sz w:val="17"/>
                <w:szCs w:val="17"/>
                <w:lang w:val="en-US" w:bidi="ar-LB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B0D6CC" w14:textId="77777777" w:rsidR="00E742A7" w:rsidRPr="004E3080" w:rsidRDefault="00E742A7">
            <w:pPr>
              <w:jc w:val="left"/>
              <w:rPr>
                <w:rFonts w:asciiTheme="majorBidi" w:hAnsiTheme="majorBidi" w:cstheme="majorBidi"/>
                <w:sz w:val="17"/>
                <w:szCs w:val="17"/>
                <w:lang w:val="en-US" w:bidi="ar-L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2D3DF5" w14:textId="77777777" w:rsidR="00E742A7" w:rsidRPr="004E3080" w:rsidRDefault="00E742A7">
            <w:pPr>
              <w:jc w:val="left"/>
              <w:rPr>
                <w:rFonts w:asciiTheme="majorBidi" w:hAnsiTheme="majorBidi" w:cstheme="majorBidi"/>
                <w:sz w:val="17"/>
                <w:szCs w:val="17"/>
                <w:lang w:val="en-US" w:bidi="ar-LB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EB56D" w14:textId="77777777" w:rsidR="00E742A7" w:rsidRPr="004E3080" w:rsidRDefault="00E742A7">
            <w:pPr>
              <w:jc w:val="left"/>
              <w:rPr>
                <w:rFonts w:asciiTheme="majorBidi" w:hAnsiTheme="majorBidi" w:cstheme="majorBidi"/>
                <w:sz w:val="17"/>
                <w:szCs w:val="17"/>
                <w:lang w:val="en-US" w:bidi="ar-L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2CCC5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0.0</w:t>
            </w:r>
          </w:p>
        </w:tc>
      </w:tr>
      <w:tr w:rsidR="00E742A7" w:rsidRPr="004E3080" w14:paraId="56628B75" w14:textId="77777777" w:rsidTr="00777C4E">
        <w:trPr>
          <w:trHeight w:val="92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92C51" w14:textId="6E3C76CC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الرغاوى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66197C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963.2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EC7FC4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916.0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E543F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869.0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22F11F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826.9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88EBE2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731.2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E0ABC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497.5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E6DCF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476.6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74D12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381.6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64637A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225.5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8F66F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168.6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2B782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151.3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E6DABD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1.3</w:t>
            </w:r>
          </w:p>
        </w:tc>
      </w:tr>
      <w:tr w:rsidR="00E742A7" w:rsidRPr="004E3080" w14:paraId="1E7A5FD0" w14:textId="77777777" w:rsidTr="00777C4E">
        <w:trPr>
          <w:trHeight w:val="6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D8A7" w14:textId="002620C3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مكافحة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الحرائق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04DA5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8.6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8F77A6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11.2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E0ACC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14.0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118BE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11.1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EE253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7.7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FD77EB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3.2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EE768C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69C38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1.4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3F57F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DF6AF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D607B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1.5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B1E68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0.0</w:t>
            </w:r>
          </w:p>
        </w:tc>
      </w:tr>
      <w:tr w:rsidR="00E742A7" w:rsidRPr="004E3080" w14:paraId="39E92FC5" w14:textId="77777777" w:rsidTr="00777C4E">
        <w:trPr>
          <w:trHeight w:val="283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74EB" w14:textId="7C9D3553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تصنيع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أجهزة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التبريد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244AB7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314.3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3252C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290.2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5E8E5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248.9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45FD8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236.1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DECAF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217.3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DE225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179.0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986DA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180.1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711C5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97.7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16B5C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73.4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09C7D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64.2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A028D2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21.9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4AF015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0.2</w:t>
            </w:r>
          </w:p>
        </w:tc>
      </w:tr>
      <w:tr w:rsidR="00E742A7" w:rsidRPr="004E3080" w14:paraId="4616DA61" w14:textId="77777777" w:rsidTr="00777C4E">
        <w:trPr>
          <w:trHeight w:val="252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A5FC0" w14:textId="2D4B3903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خدمة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التبريد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811A7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1,995.8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A29C1" w14:textId="77777777" w:rsidR="00E742A7" w:rsidRPr="004E3080" w:rsidRDefault="00E742A7">
            <w:pPr>
              <w:ind w:left="-13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2,011.0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0B525" w14:textId="77777777" w:rsidR="00E742A7" w:rsidRPr="004E3080" w:rsidRDefault="00E742A7">
            <w:pPr>
              <w:ind w:left="-14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1,861.3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212CD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1,695.9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80B73" w14:textId="77777777" w:rsidR="00E742A7" w:rsidRPr="004E3080" w:rsidRDefault="00E742A7">
            <w:pPr>
              <w:ind w:left="-77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1,608.3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3C37D6" w14:textId="77777777" w:rsidR="00E742A7" w:rsidRPr="004E3080" w:rsidRDefault="00E742A7">
            <w:pPr>
              <w:ind w:left="-77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1,557.1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36C65E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1,530.7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4AB69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1,312.7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0BBE1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1,201.2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46D52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1,184.8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2C0AD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1,191.7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06772D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10.1</w:t>
            </w:r>
          </w:p>
        </w:tc>
      </w:tr>
      <w:tr w:rsidR="00E742A7" w:rsidRPr="004E3080" w14:paraId="3B613B4F" w14:textId="77777777" w:rsidTr="00777C4E">
        <w:trPr>
          <w:trHeight w:val="5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49DB1" w14:textId="150B590B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المذيبات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28311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5.2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AEF15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2AC2F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4.9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4395A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5.1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906F8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3.1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D1756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3.2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4FD67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A5D57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CBB549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693D3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1EB7B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1.6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3A1C1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0.0</w:t>
            </w:r>
          </w:p>
        </w:tc>
      </w:tr>
      <w:tr w:rsidR="00777C4E" w:rsidRPr="004E3080" w14:paraId="6778B62B" w14:textId="77777777" w:rsidTr="00777C4E">
        <w:trPr>
          <w:trHeight w:val="50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CA95B" w14:textId="07AB820F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eastAsia="en-CA" w:bidi="ar-LB"/>
              </w:rPr>
              <w:t>مجموع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eastAsia="en-CA" w:bidi="ar-LB"/>
              </w:rPr>
              <w:t>البلدان</w:t>
            </w:r>
          </w:p>
          <w:p w14:paraId="1C2D2982" w14:textId="07A40A24" w:rsidR="00777C4E" w:rsidRPr="004E3080" w:rsidRDefault="00E742A7" w:rsidP="00E742A7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17"/>
                <w:szCs w:val="17"/>
                <w:lang w:val="en-GB"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129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المتبقية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من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بلدان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المادة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E119C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3,287.7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635AF" w14:textId="77777777" w:rsidR="00777C4E" w:rsidRPr="004E3080" w:rsidRDefault="00777C4E">
            <w:pPr>
              <w:ind w:left="-139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3,232.3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65443" w14:textId="77777777" w:rsidR="00777C4E" w:rsidRPr="004E3080" w:rsidRDefault="00777C4E">
            <w:pPr>
              <w:ind w:left="-14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2,998.3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B7870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2,775.3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384252" w14:textId="77777777" w:rsidR="00777C4E" w:rsidRPr="004E3080" w:rsidRDefault="00777C4E">
            <w:pPr>
              <w:ind w:left="-111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2,568.1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51143" w14:textId="77777777" w:rsidR="00777C4E" w:rsidRPr="004E3080" w:rsidRDefault="00777C4E">
            <w:pPr>
              <w:ind w:left="-111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2,240.0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4307F" w14:textId="77777777" w:rsidR="00777C4E" w:rsidRPr="004E3080" w:rsidRDefault="00777C4E">
            <w:pPr>
              <w:ind w:left="-111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2,195.1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56D54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1,793.6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FE64A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1,502.7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27640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1,421.4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6F7F7E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1,367.9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7AE38F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11.5</w:t>
            </w:r>
          </w:p>
        </w:tc>
      </w:tr>
      <w:tr w:rsidR="00777C4E" w:rsidRPr="004E3080" w14:paraId="7991EA0C" w14:textId="77777777" w:rsidTr="00777C4E">
        <w:trPr>
          <w:trHeight w:val="50"/>
        </w:trPr>
        <w:tc>
          <w:tcPr>
            <w:tcW w:w="108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CF18BEE" w14:textId="4C1B12F6" w:rsidR="00777C4E" w:rsidRPr="004E3080" w:rsidRDefault="00E742A7" w:rsidP="00E742A7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جميع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بلدان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المادة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5</w:t>
            </w:r>
          </w:p>
        </w:tc>
      </w:tr>
      <w:tr w:rsidR="00E742A7" w:rsidRPr="004E3080" w14:paraId="37E8F691" w14:textId="77777777" w:rsidTr="00777C4E">
        <w:trPr>
          <w:trHeight w:val="126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CBE3A" w14:textId="13F4C5CC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الايروسول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AA9840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262.2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FBFB8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205.9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8AC1F9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268.0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4035EA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232.0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11E49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6.0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3ACE9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180.9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9D510B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171.5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AEA24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1.1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52413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2.6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B59AD5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01C47A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4.8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B7A21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0.0</w:t>
            </w:r>
          </w:p>
        </w:tc>
      </w:tr>
      <w:tr w:rsidR="00E742A7" w:rsidRPr="004E3080" w14:paraId="1137ABB7" w14:textId="77777777" w:rsidTr="00777C4E">
        <w:trPr>
          <w:trHeight w:val="5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7E373" w14:textId="459E7D4A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الرغاوى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DBDA0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11,082.6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04691" w14:textId="77777777" w:rsidR="00E742A7" w:rsidRPr="004E3080" w:rsidRDefault="00E742A7">
            <w:pPr>
              <w:ind w:left="-13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10,473.0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FFF4C" w14:textId="77777777" w:rsidR="00E742A7" w:rsidRPr="004E3080" w:rsidRDefault="00E742A7">
            <w:pPr>
              <w:ind w:left="-13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8,468.7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1B930" w14:textId="77777777" w:rsidR="00E742A7" w:rsidRPr="004E3080" w:rsidRDefault="00E742A7">
            <w:pPr>
              <w:ind w:left="-13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8,272.4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A3138" w14:textId="77777777" w:rsidR="00E742A7" w:rsidRPr="004E3080" w:rsidRDefault="00E742A7">
            <w:pPr>
              <w:ind w:left="-13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8,453.8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EEF76" w14:textId="77777777" w:rsidR="00E742A7" w:rsidRPr="004E3080" w:rsidRDefault="00E742A7">
            <w:pPr>
              <w:ind w:left="-114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7,452.5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54B99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7,204.5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F1FC3B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4,958.7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6407E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4,319.4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5128B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4,500.1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52022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1,910.6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E96AF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16.1</w:t>
            </w:r>
          </w:p>
        </w:tc>
      </w:tr>
      <w:tr w:rsidR="00E742A7" w:rsidRPr="004E3080" w14:paraId="27054279" w14:textId="77777777" w:rsidTr="00777C4E">
        <w:trPr>
          <w:trHeight w:val="162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353CA" w14:textId="0926FC70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مكافحة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الحرائق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22ABA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14.1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DDD9D7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15.2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FAF6C0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18.0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D9284D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15.2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BD1E3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12.6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FC8FC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5.6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E2504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EF082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3.4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6D84D8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4.3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8E0F3D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B568C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3.3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42C54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0.0</w:t>
            </w:r>
          </w:p>
        </w:tc>
      </w:tr>
      <w:tr w:rsidR="00E742A7" w:rsidRPr="004E3080" w14:paraId="17F6E4D0" w14:textId="77777777" w:rsidTr="00777C4E">
        <w:trPr>
          <w:trHeight w:val="323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3D907" w14:textId="72014D8B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تصنيع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أجهزة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التبريد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399671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8,562.2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D5008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7,824.3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41AB8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7,063.2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2008D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6,817.0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BF6DD" w14:textId="77777777" w:rsidR="00E742A7" w:rsidRPr="004E3080" w:rsidRDefault="00E742A7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6,615.1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A6DBB" w14:textId="77777777" w:rsidR="00E742A7" w:rsidRPr="004E3080" w:rsidRDefault="00E742A7">
            <w:pPr>
              <w:ind w:left="-114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6,274.4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0528E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5,937.1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C178E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4,031.6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09A18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3,709.8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4800E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3,819.1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918429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3,014.0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7E207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25.4</w:t>
            </w:r>
          </w:p>
        </w:tc>
      </w:tr>
      <w:tr w:rsidR="00E742A7" w:rsidRPr="004E3080" w14:paraId="29B82C89" w14:textId="77777777" w:rsidTr="00777C4E">
        <w:trPr>
          <w:trHeight w:val="252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4B0DD" w14:textId="64EB1EAD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خدمة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التبريد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1FC0E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8,128.9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F82F8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8,181.0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054C8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7,422.0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1840D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7,597.1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3C942" w14:textId="77777777" w:rsidR="00E742A7" w:rsidRPr="004E3080" w:rsidRDefault="00E742A7">
            <w:pPr>
              <w:ind w:left="-219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7,294.7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6C9710" w14:textId="77777777" w:rsidR="00E742A7" w:rsidRPr="004E3080" w:rsidRDefault="00E742A7">
            <w:pPr>
              <w:ind w:left="-114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7,488.9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BE920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7,625.1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5B3FD4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6,836.4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AC5B44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6,635.1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622D6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6,868.5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32B21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6,747.5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FA8474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57.0</w:t>
            </w:r>
          </w:p>
        </w:tc>
      </w:tr>
      <w:tr w:rsidR="00E742A7" w:rsidRPr="004E3080" w14:paraId="27140E12" w14:textId="77777777" w:rsidTr="00777C4E">
        <w:trPr>
          <w:trHeight w:val="5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147CF" w14:textId="1FDB6F2A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المذيبات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7C80F9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514.5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CDA2D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526.9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AC4A5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460.4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6AEAF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448.2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820A7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454.0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97F88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435.8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E6E94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451.9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50C5D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383.2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83B81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328.8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5F9708" w14:textId="77777777" w:rsidR="00E742A7" w:rsidRPr="004E3080" w:rsidRDefault="00E742A7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369.1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1FF93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167.4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672EE" w14:textId="77777777" w:rsidR="00E742A7" w:rsidRPr="004E3080" w:rsidRDefault="00E742A7">
            <w:pPr>
              <w:ind w:left="-76" w:right="-20"/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1.4</w:t>
            </w:r>
          </w:p>
        </w:tc>
      </w:tr>
      <w:tr w:rsidR="00777C4E" w:rsidRPr="004E3080" w14:paraId="752E4E48" w14:textId="77777777" w:rsidTr="00777C4E">
        <w:trPr>
          <w:trHeight w:val="338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6CF98" w14:textId="6F923463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eastAsia="en-CA" w:bidi="ar-LB"/>
              </w:rPr>
              <w:t>مجموع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eastAsia="en-CA" w:bidi="ar-LB"/>
              </w:rPr>
              <w:t xml:space="preserve"> </w:t>
            </w:r>
          </w:p>
          <w:p w14:paraId="476C9ACF" w14:textId="641A33A1" w:rsidR="00777C4E" w:rsidRPr="004E3080" w:rsidRDefault="00E742A7" w:rsidP="00E742A7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جميع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بلدان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المادة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BE1F9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28,564.6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8E114" w14:textId="77777777" w:rsidR="00777C4E" w:rsidRPr="004E3080" w:rsidRDefault="00777C4E">
            <w:pPr>
              <w:ind w:left="-139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27,226.3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F8B04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23,700.4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84EEA0" w14:textId="77777777" w:rsidR="00777C4E" w:rsidRPr="004E3080" w:rsidRDefault="00777C4E">
            <w:pPr>
              <w:ind w:left="-108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23,382.0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31F42" w14:textId="77777777" w:rsidR="00777C4E" w:rsidRPr="004E3080" w:rsidRDefault="00777C4E">
            <w:pPr>
              <w:ind w:left="-108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22,836.3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92E41F" w14:textId="77777777" w:rsidR="00777C4E" w:rsidRPr="004E3080" w:rsidRDefault="00777C4E">
            <w:pPr>
              <w:ind w:left="-108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21,838.1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63521" w14:textId="77777777" w:rsidR="00777C4E" w:rsidRPr="004E3080" w:rsidRDefault="00777C4E">
            <w:pPr>
              <w:ind w:left="-15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21,397.4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111DA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16,214.4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6A107" w14:textId="77777777" w:rsidR="00777C4E" w:rsidRPr="004E3080" w:rsidRDefault="00777C4E">
            <w:pPr>
              <w:ind w:left="-105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15,000.0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C524D" w14:textId="77777777" w:rsidR="00777C4E" w:rsidRPr="004E3080" w:rsidRDefault="00777C4E">
            <w:pPr>
              <w:ind w:left="-188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15,563.0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E15C3" w14:textId="77777777" w:rsidR="00777C4E" w:rsidRPr="004E3080" w:rsidRDefault="00777C4E">
            <w:pPr>
              <w:ind w:left="-247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11,847.6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59FC0" w14:textId="77777777" w:rsidR="00777C4E" w:rsidRPr="004E3080" w:rsidRDefault="00777C4E">
            <w:pPr>
              <w:ind w:left="-76" w:right="-20"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lang w:eastAsia="en-CA" w:bidi="ar-LB"/>
              </w:rPr>
              <w:t>100.0</w:t>
            </w:r>
          </w:p>
        </w:tc>
      </w:tr>
      <w:tr w:rsidR="00777C4E" w:rsidRPr="004E3080" w14:paraId="659B6EA1" w14:textId="77777777" w:rsidTr="00777C4E">
        <w:trPr>
          <w:trHeight w:val="252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E0F94" w14:textId="21CDC79B" w:rsidR="00777C4E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>النسبة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>المئوية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>لمجموع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>الصين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85823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60.2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CA1979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61.8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3FF9DF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56.9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19B5B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60.8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1C681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64.0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9118A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65.9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2AA56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66.5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D587F" w14:textId="27332E7F" w:rsidR="00777C4E" w:rsidRPr="004E3080" w:rsidRDefault="00740305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 xml:space="preserve"> </w:t>
            </w:r>
            <w:r w:rsidR="00777C4E"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65.9</w:t>
            </w: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 xml:space="preserve">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8BCE8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67.5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3CFAD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68.0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2C696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62.1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93ECF" w14:textId="104FC628" w:rsidR="00777C4E" w:rsidRPr="004E3080" w:rsidRDefault="00740305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 xml:space="preserve"> </w:t>
            </w:r>
          </w:p>
        </w:tc>
      </w:tr>
      <w:tr w:rsidR="00777C4E" w:rsidRPr="004E3080" w14:paraId="536ABF01" w14:textId="77777777" w:rsidTr="00777C4E">
        <w:trPr>
          <w:trHeight w:val="50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4AB5D" w14:textId="41AD4956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>النسبة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>المئوية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>لمجموع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 xml:space="preserve"> </w:t>
            </w:r>
          </w:p>
          <w:p w14:paraId="16EFF1C1" w14:textId="35E3AA9F" w:rsidR="00777C4E" w:rsidRPr="004E3080" w:rsidRDefault="00E742A7" w:rsidP="00E742A7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val="en-GB"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أكبر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14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بلدا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مستهلكا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من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بلدان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المادة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5</w:t>
            </w:r>
            <w:r w:rsidR="00740305" w:rsidRPr="004E3080">
              <w:rPr>
                <w:rFonts w:asciiTheme="majorBidi" w:hAnsiTheme="majorBidi" w:cstheme="majorBidi"/>
                <w:b/>
                <w:bCs/>
                <w:sz w:val="17"/>
                <w:szCs w:val="17"/>
                <w:rtl/>
                <w:lang w:val="en-GB" w:eastAsia="en-CA" w:bidi="ar-L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1A35BC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28.3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8C1EC0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26.3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848119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30.4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94B49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27.3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A19FE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24.8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B40ED9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23.9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A720C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23.3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E620AF" w14:textId="436523EC" w:rsidR="00777C4E" w:rsidRPr="004E3080" w:rsidRDefault="00740305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 xml:space="preserve"> </w:t>
            </w:r>
            <w:r w:rsidR="00777C4E"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23.0</w:t>
            </w: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 xml:space="preserve">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0A9D3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22.5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FCBBC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22.9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37BB18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26.3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172B7" w14:textId="549A9FE3" w:rsidR="00777C4E" w:rsidRPr="004E3080" w:rsidRDefault="00740305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 xml:space="preserve"> </w:t>
            </w:r>
          </w:p>
        </w:tc>
      </w:tr>
      <w:tr w:rsidR="00777C4E" w:rsidRPr="004E3080" w14:paraId="596D80E0" w14:textId="77777777" w:rsidTr="00777C4E">
        <w:trPr>
          <w:trHeight w:val="34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40D0F" w14:textId="0FB84C77" w:rsidR="00E742A7" w:rsidRPr="004E3080" w:rsidRDefault="00E742A7" w:rsidP="00777C4E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>النسبة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>المئوية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>لمجموع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eastAsia="en-CA" w:bidi="ar-LB"/>
              </w:rPr>
              <w:t xml:space="preserve"> </w:t>
            </w:r>
          </w:p>
          <w:p w14:paraId="412E721D" w14:textId="465CB8C6" w:rsidR="00777C4E" w:rsidRPr="004E3080" w:rsidRDefault="00E742A7" w:rsidP="00E742A7">
            <w:pPr>
              <w:bidi/>
              <w:jc w:val="left"/>
              <w:rPr>
                <w:rFonts w:asciiTheme="majorBidi" w:hAnsiTheme="majorBidi" w:cstheme="majorBidi"/>
                <w:sz w:val="17"/>
                <w:szCs w:val="17"/>
                <w:lang w:val="en-GB"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129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بلدا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متبقية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من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بلدان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المادة</w:t>
            </w:r>
            <w:r w:rsidR="00740305"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 xml:space="preserve"> </w:t>
            </w:r>
            <w:r w:rsidRPr="004E3080">
              <w:rPr>
                <w:rFonts w:asciiTheme="majorBidi" w:hAnsiTheme="majorBidi" w:cstheme="majorBidi"/>
                <w:sz w:val="17"/>
                <w:szCs w:val="17"/>
                <w:rtl/>
                <w:lang w:val="en-GB" w:eastAsia="en-CA" w:bidi="ar-LB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DC99D4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11.5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0624F3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11.9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423F8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12.7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A4A296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11.9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E1588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11.2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CCF5B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10.3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FBC4CE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10.3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B9D825" w14:textId="567A0925" w:rsidR="00777C4E" w:rsidRPr="004E3080" w:rsidRDefault="00740305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 xml:space="preserve"> </w:t>
            </w:r>
            <w:r w:rsidR="00777C4E"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11.1</w:t>
            </w: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 xml:space="preserve">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5DDF5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10.0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0C3A9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9.1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F2B6B" w14:textId="77777777" w:rsidR="00777C4E" w:rsidRPr="004E3080" w:rsidRDefault="00777C4E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>11.5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519FD4" w14:textId="65566E7E" w:rsidR="00777C4E" w:rsidRPr="004E3080" w:rsidRDefault="00740305">
            <w:pPr>
              <w:jc w:val="right"/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</w:pPr>
            <w:r w:rsidRPr="004E3080">
              <w:rPr>
                <w:rFonts w:asciiTheme="majorBidi" w:hAnsiTheme="majorBidi" w:cstheme="majorBidi"/>
                <w:sz w:val="17"/>
                <w:szCs w:val="17"/>
                <w:lang w:eastAsia="en-CA" w:bidi="ar-LB"/>
              </w:rPr>
              <w:t xml:space="preserve"> </w:t>
            </w:r>
          </w:p>
        </w:tc>
      </w:tr>
    </w:tbl>
    <w:p w14:paraId="408332B9" w14:textId="23AAEC9D" w:rsidR="004E0096" w:rsidRPr="00D714F6" w:rsidRDefault="00777C4E" w:rsidP="004E3080">
      <w:pPr>
        <w:pStyle w:val="Heading1"/>
        <w:numPr>
          <w:ilvl w:val="0"/>
          <w:numId w:val="0"/>
        </w:numPr>
        <w:tabs>
          <w:tab w:val="left" w:pos="720"/>
        </w:tabs>
        <w:bidi/>
        <w:spacing w:after="0"/>
        <w:ind w:left="-705"/>
        <w:rPr>
          <w:b/>
          <w:sz w:val="20"/>
          <w:szCs w:val="20"/>
          <w:rtl/>
          <w:lang w:val="en-GB" w:bidi="ar-LB"/>
        </w:rPr>
      </w:pPr>
      <w:r w:rsidRPr="00D714F6">
        <w:rPr>
          <w:b/>
          <w:sz w:val="20"/>
          <w:szCs w:val="20"/>
          <w:rtl/>
          <w:lang w:val="en-GB" w:bidi="ar-LB"/>
        </w:rPr>
        <w:t>*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الأرجنتين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والبرازيل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ومصر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والهند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وإندونيسيا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و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جمهورية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إيران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الإسلامية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والكويت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وماليزيا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والمكسيك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ونيجيريا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والمملكة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العربية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السعودية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وجنوب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أفريقيا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وتايلاند</w:t>
      </w:r>
      <w:r w:rsidR="00740305">
        <w:rPr>
          <w:b/>
          <w:sz w:val="20"/>
          <w:szCs w:val="20"/>
          <w:rtl/>
          <w:lang w:val="en-GB" w:bidi="ar-LB"/>
        </w:rPr>
        <w:t xml:space="preserve"> </w:t>
      </w:r>
      <w:r w:rsidR="004E0096" w:rsidRPr="00D714F6">
        <w:rPr>
          <w:b/>
          <w:sz w:val="20"/>
          <w:szCs w:val="20"/>
          <w:rtl/>
          <w:lang w:val="en-GB" w:bidi="ar-LB"/>
        </w:rPr>
        <w:t>وتركيا.</w:t>
      </w:r>
    </w:p>
    <w:p w14:paraId="48E136AC" w14:textId="19C56FB3" w:rsidR="009F6FCD" w:rsidRPr="00340F6D" w:rsidRDefault="009F6FCD" w:rsidP="006867B8">
      <w:pPr>
        <w:pStyle w:val="Heading1"/>
        <w:bidi/>
        <w:ind w:left="-90"/>
        <w:rPr>
          <w:sz w:val="26"/>
          <w:szCs w:val="26"/>
          <w:lang w:val="en-GB" w:bidi="ar-LB"/>
        </w:rPr>
      </w:pPr>
      <w:r w:rsidRPr="00340F6D">
        <w:rPr>
          <w:sz w:val="26"/>
          <w:szCs w:val="26"/>
          <w:rtl/>
          <w:lang w:val="en-GB" w:bidi="ar-LB"/>
        </w:rPr>
        <w:t>ويتضمن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الجدول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F79DA">
        <w:rPr>
          <w:sz w:val="26"/>
          <w:szCs w:val="26"/>
          <w:rtl/>
          <w:lang w:val="en-GB" w:bidi="ar-LB"/>
        </w:rPr>
        <w:t>7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التوزيع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القطاع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الأنواع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الثلاثة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الرئيسية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الهيدروكلوروفلوروكربونية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5.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ويبين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التحليل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انخفاض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مستمر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الاستهلاك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الشامل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لهذه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40F6D">
        <w:rPr>
          <w:sz w:val="26"/>
          <w:szCs w:val="26"/>
          <w:rtl/>
          <w:lang w:val="en-GB" w:bidi="ar-LB"/>
        </w:rPr>
        <w:t>المواد.</w:t>
      </w:r>
    </w:p>
    <w:p w14:paraId="21C4237D" w14:textId="25147979" w:rsidR="00D96194" w:rsidRPr="000238C9" w:rsidRDefault="00C96B91" w:rsidP="004E3080">
      <w:pPr>
        <w:keepNext/>
        <w:bidi/>
        <w:ind w:left="-705"/>
        <w:rPr>
          <w:bCs/>
          <w:rtl/>
          <w:lang w:val="en-GB" w:bidi="ar-LB"/>
        </w:rPr>
      </w:pPr>
      <w:r w:rsidRPr="00340F6D">
        <w:rPr>
          <w:bCs/>
          <w:sz w:val="26"/>
          <w:szCs w:val="26"/>
          <w:rtl/>
          <w:lang w:val="en-GB" w:bidi="ar-LB"/>
        </w:rPr>
        <w:lastRenderedPageBreak/>
        <w:t>الجدول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41475" w:rsidRPr="00340F6D">
        <w:rPr>
          <w:bCs/>
          <w:sz w:val="26"/>
          <w:szCs w:val="26"/>
          <w:rtl/>
          <w:lang w:val="en-GB" w:bidi="ar-LB"/>
        </w:rPr>
        <w:t>7</w:t>
      </w:r>
      <w:r w:rsidRPr="00340F6D">
        <w:rPr>
          <w:bCs/>
          <w:sz w:val="26"/>
          <w:szCs w:val="26"/>
          <w:rtl/>
          <w:lang w:val="en-GB" w:bidi="ar-LB"/>
        </w:rPr>
        <w:t>: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9F6FCD" w:rsidRPr="00340F6D">
        <w:rPr>
          <w:bCs/>
          <w:sz w:val="26"/>
          <w:szCs w:val="26"/>
          <w:rtl/>
          <w:lang w:val="en-GB" w:bidi="ar-LB"/>
        </w:rPr>
        <w:t>التوزيع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9F6FCD" w:rsidRPr="00340F6D">
        <w:rPr>
          <w:bCs/>
          <w:sz w:val="26"/>
          <w:szCs w:val="26"/>
          <w:rtl/>
          <w:lang w:val="en-GB" w:bidi="ar-LB"/>
        </w:rPr>
        <w:t>القطاعي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9F6FCD" w:rsidRPr="00340F6D">
        <w:rPr>
          <w:bCs/>
          <w:sz w:val="26"/>
          <w:szCs w:val="26"/>
          <w:rtl/>
          <w:lang w:val="en-GB" w:bidi="ar-LB"/>
        </w:rPr>
        <w:t>للأنواع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9F6FCD" w:rsidRPr="00340F6D">
        <w:rPr>
          <w:bCs/>
          <w:sz w:val="26"/>
          <w:szCs w:val="26"/>
          <w:rtl/>
          <w:lang w:val="en-GB" w:bidi="ar-LB"/>
        </w:rPr>
        <w:t>الرئيسة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9F6FCD" w:rsidRPr="00340F6D">
        <w:rPr>
          <w:bCs/>
          <w:sz w:val="26"/>
          <w:szCs w:val="26"/>
          <w:rtl/>
          <w:lang w:val="en-GB" w:bidi="ar-LB"/>
        </w:rPr>
        <w:t>من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9F6FCD" w:rsidRPr="00340F6D">
        <w:rPr>
          <w:bCs/>
          <w:sz w:val="26"/>
          <w:szCs w:val="26"/>
          <w:rtl/>
          <w:lang w:val="en-GB" w:bidi="ar-LB"/>
        </w:rPr>
        <w:t>المواد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9F6FCD" w:rsidRPr="00340F6D">
        <w:rPr>
          <w:bCs/>
          <w:sz w:val="26"/>
          <w:szCs w:val="26"/>
          <w:rtl/>
          <w:lang w:val="en-GB" w:bidi="ar-LB"/>
        </w:rPr>
        <w:t>الهيدروكلوروفل</w:t>
      </w:r>
      <w:r w:rsidR="00D714F6" w:rsidRPr="00340F6D">
        <w:rPr>
          <w:bCs/>
          <w:sz w:val="26"/>
          <w:szCs w:val="26"/>
          <w:rtl/>
          <w:lang w:val="en-GB" w:bidi="ar-LB"/>
        </w:rPr>
        <w:t>وروكربونية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714F6" w:rsidRPr="00340F6D">
        <w:rPr>
          <w:bCs/>
          <w:sz w:val="26"/>
          <w:szCs w:val="26"/>
          <w:rtl/>
          <w:lang w:val="en-GB" w:bidi="ar-LB"/>
        </w:rPr>
        <w:t>في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714F6" w:rsidRPr="00340F6D">
        <w:rPr>
          <w:bCs/>
          <w:sz w:val="26"/>
          <w:szCs w:val="26"/>
          <w:rtl/>
          <w:lang w:val="en-GB" w:bidi="ar-LB"/>
        </w:rPr>
        <w:t>بلدان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714F6" w:rsidRPr="00340F6D">
        <w:rPr>
          <w:bCs/>
          <w:sz w:val="26"/>
          <w:szCs w:val="26"/>
          <w:rtl/>
          <w:lang w:val="en-GB" w:bidi="ar-LB"/>
        </w:rPr>
        <w:t>المادة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714F6" w:rsidRPr="00340F6D">
        <w:rPr>
          <w:bCs/>
          <w:sz w:val="26"/>
          <w:szCs w:val="26"/>
          <w:rtl/>
          <w:lang w:val="en-GB" w:bidi="ar-LB"/>
        </w:rPr>
        <w:t>5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714F6" w:rsidRPr="00340F6D">
        <w:rPr>
          <w:bCs/>
          <w:sz w:val="26"/>
          <w:szCs w:val="26"/>
          <w:rtl/>
          <w:lang w:val="en-GB" w:bidi="ar-LB"/>
        </w:rPr>
        <w:t>(ب</w:t>
      </w:r>
      <w:r w:rsidR="009F6FCD" w:rsidRPr="00340F6D">
        <w:rPr>
          <w:bCs/>
          <w:sz w:val="26"/>
          <w:szCs w:val="26"/>
          <w:rtl/>
          <w:lang w:val="en-GB" w:bidi="ar-LB"/>
        </w:rPr>
        <w:t>أطنان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D714F6" w:rsidRPr="00340F6D">
        <w:rPr>
          <w:bCs/>
          <w:sz w:val="26"/>
          <w:szCs w:val="26"/>
          <w:rtl/>
          <w:lang w:val="en-GB" w:bidi="ar-LB"/>
        </w:rPr>
        <w:t>من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9F6FCD" w:rsidRPr="00340F6D">
        <w:rPr>
          <w:bCs/>
          <w:sz w:val="26"/>
          <w:szCs w:val="26"/>
          <w:rtl/>
          <w:lang w:val="en-GB" w:bidi="ar-LB"/>
        </w:rPr>
        <w:t>قدرات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9F6FCD" w:rsidRPr="00340F6D">
        <w:rPr>
          <w:bCs/>
          <w:sz w:val="26"/>
          <w:szCs w:val="26"/>
          <w:rtl/>
          <w:lang w:val="en-GB" w:bidi="ar-LB"/>
        </w:rPr>
        <w:t>استنفاد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9F6FCD" w:rsidRPr="00340F6D">
        <w:rPr>
          <w:bCs/>
          <w:sz w:val="26"/>
          <w:szCs w:val="26"/>
          <w:rtl/>
          <w:lang w:val="en-GB" w:bidi="ar-LB"/>
        </w:rPr>
        <w:t>الأوزون</w:t>
      </w:r>
      <w:r w:rsidR="009F6FCD" w:rsidRPr="000238C9">
        <w:rPr>
          <w:bCs/>
          <w:rtl/>
          <w:lang w:val="en-GB" w:bidi="ar-LB"/>
        </w:rPr>
        <w:t>)</w:t>
      </w:r>
    </w:p>
    <w:tbl>
      <w:tblPr>
        <w:bidiVisual/>
        <w:tblW w:w="11093" w:type="dxa"/>
        <w:tblInd w:w="-572" w:type="dxa"/>
        <w:tblLook w:val="04A0" w:firstRow="1" w:lastRow="0" w:firstColumn="1" w:lastColumn="0" w:noHBand="0" w:noVBand="1"/>
      </w:tblPr>
      <w:tblGrid>
        <w:gridCol w:w="1778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855"/>
      </w:tblGrid>
      <w:tr w:rsidR="001F4989" w:rsidRPr="000238C9" w14:paraId="5A498969" w14:textId="77777777" w:rsidTr="001F4989">
        <w:trPr>
          <w:trHeight w:val="111"/>
          <w:tblHeader/>
        </w:trPr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22E46" w14:textId="23102C1A" w:rsidR="001F4989" w:rsidRPr="000238C9" w:rsidRDefault="001F4989" w:rsidP="002A28BD">
            <w:pPr>
              <w:bidi/>
              <w:rPr>
                <w:b/>
                <w:bCs/>
                <w:sz w:val="18"/>
                <w:szCs w:val="18"/>
                <w:lang w:val="en-GB" w:eastAsia="en-CA" w:bidi="ar-LB"/>
              </w:rPr>
            </w:pP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القطاع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638A8" w14:textId="415FF58D" w:rsidR="001F4989" w:rsidRPr="000238C9" w:rsidRDefault="001F4989" w:rsidP="002A28BD">
            <w:pPr>
              <w:bidi/>
              <w:jc w:val="center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2013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83701" w14:textId="7B09AAA7" w:rsidR="001F4989" w:rsidRPr="000238C9" w:rsidRDefault="001F4989" w:rsidP="002A28BD">
            <w:pPr>
              <w:bidi/>
              <w:jc w:val="center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2014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3277C" w14:textId="2C51CEEC" w:rsidR="001F4989" w:rsidRPr="000238C9" w:rsidRDefault="001F4989" w:rsidP="002A28BD">
            <w:pPr>
              <w:bidi/>
              <w:jc w:val="center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2015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E9F48" w14:textId="0278A7C0" w:rsidR="001F4989" w:rsidRPr="000238C9" w:rsidRDefault="001F4989" w:rsidP="002A28BD">
            <w:pPr>
              <w:bidi/>
              <w:jc w:val="center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2016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161D4" w14:textId="3BA75353" w:rsidR="001F4989" w:rsidRPr="000238C9" w:rsidRDefault="001F4989" w:rsidP="002A28BD">
            <w:pPr>
              <w:bidi/>
              <w:jc w:val="center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2017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2BF3B" w14:textId="01C27C39" w:rsidR="001F4989" w:rsidRPr="000238C9" w:rsidRDefault="001F4989" w:rsidP="002A28BD">
            <w:pPr>
              <w:bidi/>
              <w:jc w:val="center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2018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F23A2" w14:textId="13E882A2" w:rsidR="001F4989" w:rsidRPr="000238C9" w:rsidRDefault="001F4989" w:rsidP="002A28BD">
            <w:pPr>
              <w:bidi/>
              <w:jc w:val="center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2019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6D896" w14:textId="3B1578BC" w:rsidR="001F4989" w:rsidRPr="000238C9" w:rsidRDefault="001F4989" w:rsidP="002A28BD">
            <w:pPr>
              <w:bidi/>
              <w:jc w:val="center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2020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FF16C" w14:textId="51E97D92" w:rsidR="001F4989" w:rsidRPr="000238C9" w:rsidRDefault="001F4989" w:rsidP="002A28BD">
            <w:pPr>
              <w:bidi/>
              <w:jc w:val="center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2021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D8AAF" w14:textId="161ABCD9" w:rsidR="001F4989" w:rsidRPr="000238C9" w:rsidRDefault="001F4989" w:rsidP="002A28BD">
            <w:pPr>
              <w:bidi/>
              <w:jc w:val="center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2022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E3C3A" w14:textId="0F31DEC2" w:rsidR="001F4989" w:rsidRPr="000238C9" w:rsidRDefault="001F4989" w:rsidP="002A28BD">
            <w:pPr>
              <w:bidi/>
              <w:jc w:val="center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2023</w:t>
            </w:r>
          </w:p>
        </w:tc>
      </w:tr>
      <w:tr w:rsidR="004F730F" w:rsidRPr="000238C9" w14:paraId="18D078FF" w14:textId="77777777" w:rsidTr="001F4989">
        <w:trPr>
          <w:trHeight w:val="142"/>
        </w:trPr>
        <w:tc>
          <w:tcPr>
            <w:tcW w:w="110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229633A" w14:textId="45A38C3D" w:rsidR="00D96194" w:rsidRPr="000238C9" w:rsidRDefault="009F6FCD" w:rsidP="009F6FCD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en-GB" w:eastAsia="en-CA" w:bidi="ar-LB"/>
              </w:rPr>
            </w:pP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الهيدروكلوروفلوروكربون-</w:t>
            </w:r>
            <w:r w:rsidR="00D96194" w:rsidRPr="000238C9">
              <w:rPr>
                <w:b/>
                <w:bCs/>
                <w:sz w:val="18"/>
                <w:szCs w:val="18"/>
                <w:lang w:val="en-GB" w:eastAsia="en-CA" w:bidi="ar-LB"/>
              </w:rPr>
              <w:t>22</w:t>
            </w:r>
          </w:p>
        </w:tc>
      </w:tr>
      <w:tr w:rsidR="001F4989" w:rsidRPr="000238C9" w14:paraId="38A118AD" w14:textId="77777777" w:rsidTr="005F64B4">
        <w:trPr>
          <w:trHeight w:val="61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E88B6" w14:textId="0B3210E9" w:rsidR="001F4989" w:rsidRPr="001F4989" w:rsidRDefault="001F4989" w:rsidP="002A28BD">
            <w:pPr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sz w:val="20"/>
                <w:szCs w:val="20"/>
                <w:rtl/>
                <w:lang w:val="en-GB" w:eastAsia="en-CA" w:bidi="ar-LB"/>
              </w:rPr>
              <w:t>الايروسول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F58D3" w14:textId="279F1A0F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116.4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F8506" w14:textId="220BEE3A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129.5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F0016" w14:textId="3B71176B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134.2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31BB7" w14:textId="116E1B7D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132.0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B1F82" w14:textId="41AE5857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0.3</w:t>
            </w:r>
            <w:r>
              <w:rPr>
                <w:sz w:val="20"/>
                <w:szCs w:val="20"/>
                <w:lang w:bidi="ar-LB"/>
              </w:rPr>
              <w:t>****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4AAE0" w14:textId="0C25A12E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102.3</w:t>
            </w:r>
            <w:r w:rsidR="00740305"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C1564" w14:textId="18B55C18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91.1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D51C8" w14:textId="009AB1C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71ED3" w14:textId="49A1F2F5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67532" w14:textId="46ACFE9A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AD243" w14:textId="0594029D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1F4989" w:rsidRPr="000238C9" w14:paraId="537A9015" w14:textId="77777777" w:rsidTr="001F4989">
        <w:trPr>
          <w:trHeight w:val="106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C7181" w14:textId="0ACA494E" w:rsidR="001F4989" w:rsidRPr="001F4989" w:rsidRDefault="001F4989" w:rsidP="002A28BD">
            <w:pPr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sz w:val="20"/>
                <w:szCs w:val="20"/>
                <w:rtl/>
                <w:lang w:val="en-GB" w:eastAsia="en-CA" w:bidi="ar-LB"/>
              </w:rPr>
              <w:t>الرغاوى</w:t>
            </w:r>
            <w:r w:rsidRPr="001F4989">
              <w:rPr>
                <w:sz w:val="20"/>
                <w:szCs w:val="20"/>
                <w:lang w:val="en-GB" w:eastAsia="en-CA" w:bidi="ar-LB"/>
              </w:rPr>
              <w:t>*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B0E60" w14:textId="7F583772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1,805.6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3284E" w14:textId="0F8A6C1E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1,731.9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E1159" w14:textId="788A1B06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1,177.3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C7B72" w14:textId="3F39FBE2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1,518.5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87E7C" w14:textId="21006A8C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1,687.2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92C1F" w14:textId="4867586A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1,682.3</w:t>
            </w:r>
            <w:r w:rsidR="00740305"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E6945" w14:textId="1BF3D2C2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1,616.4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944E6" w14:textId="4FF8EB18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1,328.6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4F44F" w14:textId="48DCCB4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1,203.5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D62DA" w14:textId="7A89DFB4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1,335.6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60B40" w14:textId="48376854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611.3</w:t>
            </w:r>
          </w:p>
        </w:tc>
      </w:tr>
      <w:tr w:rsidR="001F4989" w:rsidRPr="000238C9" w14:paraId="2102C7DC" w14:textId="77777777" w:rsidTr="001F4989">
        <w:trPr>
          <w:trHeight w:val="5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65CCF" w14:textId="04B6F5B5" w:rsidR="001F4989" w:rsidRPr="001F4989" w:rsidRDefault="001F4989" w:rsidP="002A28BD">
            <w:pPr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sz w:val="20"/>
                <w:szCs w:val="20"/>
                <w:rtl/>
                <w:lang w:val="en-GB" w:eastAsia="en-CA" w:bidi="ar-LB"/>
              </w:rPr>
              <w:t>مكافحة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F4989">
              <w:rPr>
                <w:sz w:val="20"/>
                <w:szCs w:val="20"/>
                <w:rtl/>
                <w:lang w:val="en-GB" w:eastAsia="en-CA" w:bidi="ar-LB"/>
              </w:rPr>
              <w:t>الحرائق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3293F" w14:textId="10AA36EF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22AA2" w14:textId="73A8CA21" w:rsidR="001F4989" w:rsidRPr="000238C9" w:rsidRDefault="00740305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A4D09" w14:textId="3A6A8D5D" w:rsidR="001F4989" w:rsidRPr="000238C9" w:rsidRDefault="00740305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A3759" w14:textId="26248092" w:rsidR="001F4989" w:rsidRPr="000238C9" w:rsidRDefault="00740305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A2C72" w14:textId="7F1B6EC0" w:rsidR="001F4989" w:rsidRPr="000238C9" w:rsidRDefault="00740305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7E675" w14:textId="2FD7045B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0F690" w14:textId="4BC45BD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FC6E7" w14:textId="6319FB8A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E8EE5" w14:textId="2CF4CA53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CAE25" w14:textId="0C87F33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1C22C" w14:textId="66CEE548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</w:tr>
      <w:tr w:rsidR="001F4989" w:rsidRPr="000238C9" w14:paraId="024040CC" w14:textId="77777777" w:rsidTr="001F4989">
        <w:trPr>
          <w:trHeight w:val="252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A0D68" w14:textId="3EA8F173" w:rsidR="001F4989" w:rsidRPr="001F4989" w:rsidRDefault="001F4989" w:rsidP="002A28BD">
            <w:pPr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تصنيع</w:t>
            </w:r>
            <w:r w:rsidR="00740305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أجهزة</w:t>
            </w:r>
            <w:r w:rsidR="00740305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التبريد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0F106" w14:textId="4B216268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8,012.7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B4D65" w14:textId="6E911E46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7,518.0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500D7" w14:textId="43B116D7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6,747.4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E408D" w14:textId="796F9C4C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6,590.5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F3238" w14:textId="334B3E89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6,330.0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675BE" w14:textId="269D2643" w:rsidR="001F4989" w:rsidRPr="000238C9" w:rsidRDefault="00740305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  <w:r w:rsidR="001F4989">
              <w:rPr>
                <w:sz w:val="18"/>
                <w:szCs w:val="18"/>
                <w:lang w:eastAsia="en-CA" w:bidi="ar-LB"/>
              </w:rPr>
              <w:t>5,999.3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FED56" w14:textId="04F3703B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5,760.2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0EAFD" w14:textId="52E71C15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3,891.5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3B138" w14:textId="6A0096BD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3,654.7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28BDC" w14:textId="2CC77485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3,764.7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C3A96" w14:textId="494E27AD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2,975.3</w:t>
            </w:r>
          </w:p>
        </w:tc>
      </w:tr>
      <w:tr w:rsidR="001F4989" w:rsidRPr="000238C9" w14:paraId="7A2775D7" w14:textId="77777777" w:rsidTr="001F4989">
        <w:trPr>
          <w:trHeight w:val="252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27D57" w14:textId="085CE402" w:rsidR="001F4989" w:rsidRPr="001F4989" w:rsidRDefault="001F4989" w:rsidP="002A28BD">
            <w:pPr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خدمة</w:t>
            </w:r>
            <w:r w:rsidR="00740305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التبريد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F6B64" w14:textId="151BEF5A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7,882.3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7C4C1" w14:textId="5BE46BF6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8,019.8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3E964" w14:textId="003FCBE8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7,229.8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D93E4" w14:textId="46B705C5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7,256.1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F879E" w14:textId="2520FEE2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7,164.9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2808E" w14:textId="1E10A09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7,413.1</w:t>
            </w:r>
            <w:r w:rsidR="00740305"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A9E5A" w14:textId="532BCD95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7,507.1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9C992" w14:textId="4A18DF16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6,757.3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6CF04" w14:textId="43CBA15B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6,462.4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0925D" w14:textId="13E8E7BA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6,770.1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BBF51" w14:textId="6DBB505F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6,594.8</w:t>
            </w:r>
          </w:p>
        </w:tc>
      </w:tr>
      <w:tr w:rsidR="001F4989" w:rsidRPr="000238C9" w14:paraId="22E216E0" w14:textId="77777777" w:rsidTr="001F4989">
        <w:trPr>
          <w:trHeight w:val="5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0BD21" w14:textId="53926ED6" w:rsidR="001F4989" w:rsidRPr="001F4989" w:rsidRDefault="001F4989" w:rsidP="002A28BD">
            <w:pPr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المذيبات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476EE" w14:textId="46073FAD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33711" w14:textId="10E2CA75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46045" w14:textId="58817F19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DE96C" w14:textId="403CDE26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08A1B" w14:textId="31E6E79E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F1EA7" w14:textId="540AC05B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0.4</w:t>
            </w:r>
            <w:r w:rsidR="00740305"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7B547" w14:textId="1D35DC9E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218A5" w14:textId="35FEAC2B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84017" w14:textId="08347995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F9D80" w14:textId="20C2C8B9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A2DF6" w14:textId="39413A8E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0.2</w:t>
            </w:r>
          </w:p>
        </w:tc>
      </w:tr>
      <w:tr w:rsidR="001F4989" w:rsidRPr="000238C9" w14:paraId="38038B9F" w14:textId="77777777" w:rsidTr="001F4989">
        <w:trPr>
          <w:trHeight w:val="57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4676A" w14:textId="10D3F94C" w:rsidR="001F4989" w:rsidRPr="000238C9" w:rsidRDefault="001F4989" w:rsidP="002A28BD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مجموع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الهيدروكلوروفلوروكربون-</w:t>
            </w:r>
            <w:r w:rsidRPr="000238C9">
              <w:rPr>
                <w:b/>
                <w:bCs/>
                <w:sz w:val="18"/>
                <w:szCs w:val="18"/>
                <w:lang w:val="en-GB" w:eastAsia="en-CA" w:bidi="ar-LB"/>
              </w:rPr>
              <w:t>22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037C2" w14:textId="684C7B75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17,817.0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7D6AF" w14:textId="1CFA700D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17,399.4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3BCCE" w14:textId="5156F475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15,289.4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F24BE" w14:textId="14442232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15,497.6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17B3E" w14:textId="044BB069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15,182.9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1DAC8" w14:textId="3DCEA2BE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15,197.3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2FBA8" w14:textId="0FB51AA1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14,975.2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D1D12" w14:textId="61B1BF16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11,977.6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1087D" w14:textId="4702CF11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11,320.8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F9228" w14:textId="7C3E923A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11,870.6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6CDD8" w14:textId="57517C5D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10,181.6</w:t>
            </w:r>
          </w:p>
        </w:tc>
      </w:tr>
      <w:tr w:rsidR="004F730F" w:rsidRPr="000238C9" w14:paraId="333907E6" w14:textId="77777777" w:rsidTr="001F4989">
        <w:trPr>
          <w:trHeight w:val="116"/>
        </w:trPr>
        <w:tc>
          <w:tcPr>
            <w:tcW w:w="110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B10166B" w14:textId="0141C7E5" w:rsidR="00D96194" w:rsidRPr="000238C9" w:rsidRDefault="00A74D1A" w:rsidP="00A74D1A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الهيدروكلوروفلوروكربون-</w:t>
            </w:r>
            <w:r w:rsidR="00D96194" w:rsidRPr="000238C9">
              <w:rPr>
                <w:b/>
                <w:bCs/>
                <w:sz w:val="18"/>
                <w:szCs w:val="18"/>
                <w:lang w:val="en-GB" w:eastAsia="en-CA" w:bidi="ar-LB"/>
              </w:rPr>
              <w:t>141</w:t>
            </w: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ب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</w:p>
        </w:tc>
      </w:tr>
      <w:tr w:rsidR="001F4989" w:rsidRPr="000238C9" w14:paraId="3E86A9D8" w14:textId="77777777" w:rsidTr="005F64B4">
        <w:trPr>
          <w:trHeight w:val="5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0D44E" w14:textId="3B35C0DA" w:rsidR="001F4989" w:rsidRPr="001F4989" w:rsidRDefault="001F4989" w:rsidP="002A28BD">
            <w:pPr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sz w:val="20"/>
                <w:szCs w:val="20"/>
                <w:rtl/>
                <w:lang w:val="en-GB" w:eastAsia="en-CA" w:bidi="ar-LB"/>
              </w:rPr>
              <w:t>الايروسول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6E56" w14:textId="1F6726C0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145.8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E7CFC" w14:textId="4CD64ED5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76.4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D9BAC" w14:textId="5F3ED03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132.0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A044D" w14:textId="4C9EF457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99.9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3F09D" w14:textId="59515BC9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5.7</w:t>
            </w:r>
            <w:r>
              <w:rPr>
                <w:sz w:val="20"/>
                <w:szCs w:val="20"/>
                <w:lang w:bidi="ar-LB"/>
              </w:rPr>
              <w:t>****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28D93" w14:textId="70EB719E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78.7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E38BD" w14:textId="30A77790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80.4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379B5" w14:textId="2F7FCE87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106CB" w14:textId="339D3FAF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E8545" w14:textId="64CF2A08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2.9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B74A4" w14:textId="74FA987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4.8</w:t>
            </w:r>
          </w:p>
        </w:tc>
      </w:tr>
      <w:tr w:rsidR="001F4989" w:rsidRPr="000238C9" w14:paraId="595BF2D8" w14:textId="77777777" w:rsidTr="005F64B4">
        <w:trPr>
          <w:trHeight w:val="95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E9D62" w14:textId="5A0D7E40" w:rsidR="001F4989" w:rsidRPr="001F4989" w:rsidRDefault="001F4989" w:rsidP="00A74D1A">
            <w:pPr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sz w:val="20"/>
                <w:szCs w:val="20"/>
                <w:rtl/>
                <w:lang w:val="en-GB" w:eastAsia="en-CA" w:bidi="ar-LB"/>
              </w:rPr>
              <w:t>الرغاوى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913E" w14:textId="288F443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7,712.9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8CCCB" w14:textId="469D625A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7,394.0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55659" w14:textId="1B3202AA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5,828.1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E5C90" w14:textId="6600DEBC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5,522.9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1DE0D" w14:textId="6F824914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5,547.5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0551D" w14:textId="020777A5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4,943.4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E22CF" w14:textId="67283EBC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4,816.1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A40FA" w14:textId="0C0169EB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3,168.2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BB898" w14:textId="65A4588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2,740.1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59024" w14:textId="0A42BB52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2,968.6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75E5D" w14:textId="01CAABC2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1,073.6</w:t>
            </w:r>
          </w:p>
        </w:tc>
      </w:tr>
      <w:tr w:rsidR="001F4989" w:rsidRPr="000238C9" w14:paraId="5775F8F6" w14:textId="77777777" w:rsidTr="005F64B4">
        <w:trPr>
          <w:trHeight w:val="168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0393D" w14:textId="7A43B1B9" w:rsidR="001F4989" w:rsidRPr="001F4989" w:rsidRDefault="001F4989" w:rsidP="002A28BD">
            <w:pPr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sz w:val="20"/>
                <w:szCs w:val="20"/>
                <w:rtl/>
                <w:lang w:val="en-GB" w:eastAsia="en-CA" w:bidi="ar-LB"/>
              </w:rPr>
              <w:t>مكافحة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F4989">
              <w:rPr>
                <w:sz w:val="20"/>
                <w:szCs w:val="20"/>
                <w:rtl/>
                <w:lang w:val="en-GB" w:eastAsia="en-CA" w:bidi="ar-LB"/>
              </w:rPr>
              <w:t>الحرائق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9ACC" w14:textId="4738162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F6271" w14:textId="5220BAC8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07D30" w14:textId="4139FE29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9.3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F8942" w14:textId="4BC3529D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17554" w14:textId="3E8FE242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EF4E0" w14:textId="49D65885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51BA6" w14:textId="33957437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2AD43" w14:textId="72508618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DA3DB" w14:textId="163532EB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3CB19" w14:textId="5E484C4B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33CF2" w14:textId="5BC520EC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</w:tr>
      <w:tr w:rsidR="001F4989" w:rsidRPr="000238C9" w14:paraId="0261CB7C" w14:textId="77777777" w:rsidTr="001F4989">
        <w:trPr>
          <w:trHeight w:val="252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CE888" w14:textId="27DDEA7A" w:rsidR="001F4989" w:rsidRPr="001F4989" w:rsidRDefault="001F4989" w:rsidP="002A28BD">
            <w:pPr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تصنيع</w:t>
            </w:r>
            <w:r w:rsidR="00740305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أجهزة</w:t>
            </w:r>
            <w:r w:rsidR="00740305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التبريد</w:t>
            </w:r>
            <w:r w:rsidRPr="001F4989">
              <w:rPr>
                <w:sz w:val="20"/>
                <w:szCs w:val="20"/>
                <w:lang w:val="en-GB" w:eastAsia="en-CA" w:bidi="ar-LB"/>
              </w:rPr>
              <w:t>**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18A37" w14:textId="1DA9075E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529.6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02D87" w14:textId="3B1B89D9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282.9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F942B" w14:textId="2A9E4C0E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294.2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426D7" w14:textId="2C8BD2D4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204.8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2CB43" w14:textId="786190FE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264.9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CBC48" w14:textId="094164C0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255.8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FE20F" w14:textId="461774F6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159.7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0335D" w14:textId="41FD7632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125.6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F4F6E" w14:textId="6DF194F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40.0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6DDDD" w14:textId="5D4F3128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39.2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A5C3F" w14:textId="09A8394B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25.0</w:t>
            </w:r>
          </w:p>
        </w:tc>
      </w:tr>
      <w:tr w:rsidR="001F4989" w:rsidRPr="000238C9" w14:paraId="5DE4374D" w14:textId="77777777" w:rsidTr="001F4989">
        <w:trPr>
          <w:trHeight w:val="252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80B6A" w14:textId="49429A8C" w:rsidR="001F4989" w:rsidRPr="001F4989" w:rsidRDefault="001F4989" w:rsidP="002A28BD">
            <w:pPr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خدمة</w:t>
            </w:r>
            <w:r w:rsidR="00740305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التبريد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AEAA2" w14:textId="519879DE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75.7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7FC7B" w14:textId="3ADC658B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66.5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DB3EE" w14:textId="3BD7F9AB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54.6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C829C" w14:textId="64AE835B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108.8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B69A6" w14:textId="0659290B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37.1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0CA04" w14:textId="79583C87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26.4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2C495" w14:textId="12727997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28.0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C6CC3" w14:textId="7B7D74F8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22.7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52625" w14:textId="0FABA008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23.9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520D8" w14:textId="65DE64B9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22.5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A02A5" w14:textId="49C5FE39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57.7</w:t>
            </w:r>
          </w:p>
        </w:tc>
      </w:tr>
      <w:tr w:rsidR="001F4989" w:rsidRPr="000238C9" w14:paraId="212336FE" w14:textId="77777777" w:rsidTr="005F64B4">
        <w:trPr>
          <w:trHeight w:val="56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A6A21" w14:textId="15A65F29" w:rsidR="001F4989" w:rsidRPr="001F4989" w:rsidRDefault="001F4989" w:rsidP="002A28BD">
            <w:pPr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المذيبات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63B2B" w14:textId="3C34D1F3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510.6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8CFE4" w14:textId="00412D26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521.0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C2D8E" w14:textId="12266AF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454.4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C5E41" w14:textId="6F3D8E10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443.3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8A9E5" w14:textId="72926707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450.8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A9E91" w14:textId="6A31BEBC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430.0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1FB7D" w14:textId="7183EF15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447.2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9C9F2" w14:textId="2EF95079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382.8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51317" w14:textId="2C7F10D3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328.7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A52D1" w14:textId="3E3E4E66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369.0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7E042" w14:textId="33C0A62C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167.2</w:t>
            </w:r>
          </w:p>
        </w:tc>
      </w:tr>
      <w:tr w:rsidR="001F4989" w:rsidRPr="000238C9" w14:paraId="19390285" w14:textId="77777777" w:rsidTr="005F64B4">
        <w:trPr>
          <w:trHeight w:val="5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18124" w14:textId="11FDBD2D" w:rsidR="001F4989" w:rsidRPr="000238C9" w:rsidRDefault="001F4989" w:rsidP="002A28BD">
            <w:pPr>
              <w:bidi/>
              <w:ind w:right="-103"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مجموع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الهيدروكلوروفلوروكربون-</w:t>
            </w:r>
            <w:r w:rsidRPr="000238C9">
              <w:rPr>
                <w:b/>
                <w:bCs/>
                <w:sz w:val="18"/>
                <w:szCs w:val="18"/>
                <w:lang w:val="en-GB" w:eastAsia="en-CA" w:bidi="ar-LB"/>
              </w:rPr>
              <w:t>141</w:t>
            </w: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ب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3E3C" w14:textId="09ADA085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8,981.3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45CD0" w14:textId="760DE98A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8,348.3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9694F" w14:textId="3F88C51D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6,772.5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9DC0F" w14:textId="567FD5B1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6,384.9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BF58F" w14:textId="054DDE9E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6,312.2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814B6" w14:textId="26BFDBC6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5,736.0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F78F1" w14:textId="3E18BD69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5,534.3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F5B76" w14:textId="383F86FF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3,701.1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4BA9F" w14:textId="1B8C57FA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3,135.2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8503D" w14:textId="16DBB08F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3,402.2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AEBE8" w14:textId="7A801825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1,328.3</w:t>
            </w:r>
          </w:p>
        </w:tc>
      </w:tr>
      <w:tr w:rsidR="004F730F" w:rsidRPr="000238C9" w14:paraId="2F61F558" w14:textId="77777777" w:rsidTr="001F4989">
        <w:trPr>
          <w:trHeight w:val="42"/>
        </w:trPr>
        <w:tc>
          <w:tcPr>
            <w:tcW w:w="110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B22569F" w14:textId="4FBB94AC" w:rsidR="00D96194" w:rsidRPr="000238C9" w:rsidRDefault="00A74D1A" w:rsidP="00A74D1A">
            <w:pPr>
              <w:keepNext/>
              <w:keepLines/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الهيدروكلوروفلوروكربون-</w:t>
            </w:r>
            <w:r w:rsidR="00D96194" w:rsidRPr="000238C9">
              <w:rPr>
                <w:b/>
                <w:bCs/>
                <w:sz w:val="18"/>
                <w:szCs w:val="18"/>
                <w:lang w:val="en-GB" w:eastAsia="en-CA" w:bidi="ar-LB"/>
              </w:rPr>
              <w:t>142</w:t>
            </w: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ب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</w:p>
        </w:tc>
      </w:tr>
      <w:tr w:rsidR="001F4989" w:rsidRPr="000238C9" w14:paraId="6D5E23F9" w14:textId="77777777" w:rsidTr="005F64B4">
        <w:trPr>
          <w:trHeight w:val="5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DF3CE" w14:textId="25975AFB" w:rsidR="001F4989" w:rsidRPr="001F4989" w:rsidRDefault="001F4989" w:rsidP="002A28BD">
            <w:pPr>
              <w:keepNext/>
              <w:keepLines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sz w:val="20"/>
                <w:szCs w:val="20"/>
                <w:rtl/>
                <w:lang w:val="en-GB" w:eastAsia="en-CA" w:bidi="ar-LB"/>
              </w:rPr>
              <w:t>الايروسول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F0094" w14:textId="38C9738F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5DFF7" w14:textId="2B913DAB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DFB65" w14:textId="1BA19DAD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2246A" w14:textId="5DC4F7C0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BBE5C" w14:textId="79366C06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2D70C" w14:textId="36D1314C" w:rsidR="001F4989" w:rsidRPr="000238C9" w:rsidRDefault="00740305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09225" w14:textId="56CF0564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3646A" w14:textId="49341972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02194" w14:textId="6EC0F81D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51A42" w14:textId="3721BAC9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D3A9B" w14:textId="228A6D13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</w:tr>
      <w:tr w:rsidR="001F4989" w:rsidRPr="000238C9" w14:paraId="4DE9D80D" w14:textId="77777777" w:rsidTr="001F4989">
        <w:trPr>
          <w:trHeight w:val="5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6F53A" w14:textId="74AF329C" w:rsidR="001F4989" w:rsidRPr="001F4989" w:rsidRDefault="001F4989" w:rsidP="002A28BD">
            <w:pPr>
              <w:keepNext/>
              <w:keepLines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sz w:val="20"/>
                <w:szCs w:val="20"/>
                <w:rtl/>
                <w:lang w:val="en-GB" w:eastAsia="en-CA" w:bidi="ar-LB"/>
              </w:rPr>
              <w:t>الرغاوى</w:t>
            </w:r>
            <w:r w:rsidRPr="001F4989">
              <w:rPr>
                <w:sz w:val="20"/>
                <w:szCs w:val="20"/>
                <w:lang w:val="en-GB" w:eastAsia="en-CA" w:bidi="ar-LB"/>
              </w:rPr>
              <w:t>***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A8FF4" w14:textId="7474DE9E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863.7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17455" w14:textId="437984EF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686.2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8C1E9" w14:textId="605763AA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773.8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3EA1A" w14:textId="2EDBF855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608.3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8B4DA" w14:textId="7615D694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701.0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EB4A9" w14:textId="2BC26932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398.5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58A57" w14:textId="2E181EA7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412.3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9085D" w14:textId="75D9B62F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134.7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2D30C" w14:textId="7655714C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179.0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71F32" w14:textId="5EACC830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68.3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47E9B" w14:textId="0CEA2793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100.2</w:t>
            </w:r>
          </w:p>
        </w:tc>
      </w:tr>
      <w:tr w:rsidR="001F4989" w:rsidRPr="000238C9" w14:paraId="67AC0E83" w14:textId="77777777" w:rsidTr="001F4989">
        <w:trPr>
          <w:trHeight w:val="117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2391A" w14:textId="17B70052" w:rsidR="001F4989" w:rsidRPr="001F4989" w:rsidRDefault="001F4989" w:rsidP="002A28BD">
            <w:pPr>
              <w:keepNext/>
              <w:keepLines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sz w:val="20"/>
                <w:szCs w:val="20"/>
                <w:rtl/>
                <w:lang w:val="en-GB" w:eastAsia="en-CA" w:bidi="ar-LB"/>
              </w:rPr>
              <w:t>مكافحة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F4989">
              <w:rPr>
                <w:sz w:val="20"/>
                <w:szCs w:val="20"/>
                <w:rtl/>
                <w:lang w:val="en-GB" w:eastAsia="en-CA" w:bidi="ar-LB"/>
              </w:rPr>
              <w:t>الحرائق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54DC6" w14:textId="0DFCE7E8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568AA" w14:textId="64D1EF91" w:rsidR="001F4989" w:rsidRPr="000238C9" w:rsidRDefault="00740305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D2365" w14:textId="1511A987" w:rsidR="001F4989" w:rsidRPr="000238C9" w:rsidRDefault="00740305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380CE" w14:textId="04758DD9" w:rsidR="001F4989" w:rsidRPr="000238C9" w:rsidRDefault="00740305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131A1" w14:textId="2B662A74" w:rsidR="001F4989" w:rsidRPr="000238C9" w:rsidRDefault="00740305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9EE24" w14:textId="45461918" w:rsidR="001F4989" w:rsidRPr="000238C9" w:rsidRDefault="00740305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1B047" w14:textId="51411386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43511" w14:textId="438A0370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4732B" w14:textId="20B2AF43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2EF9F" w14:textId="4F183789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F722E" w14:textId="6513A134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</w:tr>
      <w:tr w:rsidR="001F4989" w:rsidRPr="000238C9" w14:paraId="188D86D9" w14:textId="77777777" w:rsidTr="001F4989">
        <w:trPr>
          <w:trHeight w:val="176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597D6" w14:textId="0E70BF6C" w:rsidR="001F4989" w:rsidRPr="001F4989" w:rsidRDefault="001F4989" w:rsidP="00A74D1A">
            <w:pPr>
              <w:keepNext/>
              <w:keepLines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تصنيع</w:t>
            </w:r>
            <w:r w:rsidR="00740305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أجهزة</w:t>
            </w:r>
            <w:r w:rsidR="00740305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التبريد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EBF9D" w14:textId="002B37DA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9BFD4" w14:textId="4B2FEC5B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10108" w14:textId="634E7BFB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161A8" w14:textId="28C5427E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C2408" w14:textId="0967CEFE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EEAA5" w14:textId="3E8D5C21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CAE6F" w14:textId="2F89B5E6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CA0C9" w14:textId="0A7439F8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0E4F0" w14:textId="6F522677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B7B37" w14:textId="6DAE0B66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4.3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2D761" w14:textId="781E3BF7" w:rsidR="001F4989" w:rsidRPr="000238C9" w:rsidRDefault="001F4989" w:rsidP="00E07291">
            <w:pPr>
              <w:keepNext/>
              <w:keepLines/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4.2</w:t>
            </w:r>
          </w:p>
        </w:tc>
      </w:tr>
      <w:tr w:rsidR="001F4989" w:rsidRPr="000238C9" w14:paraId="1A9F5A0C" w14:textId="77777777" w:rsidTr="001F4989">
        <w:trPr>
          <w:trHeight w:val="252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AE7CF" w14:textId="56615EC2" w:rsidR="001F4989" w:rsidRPr="001F4989" w:rsidRDefault="001F4989" w:rsidP="002A28BD">
            <w:pPr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خدمة</w:t>
            </w:r>
            <w:r w:rsidR="00740305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التبريد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BB3C8" w14:textId="0CC04787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144.4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CF9B7" w14:textId="4C54B7E4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66.7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4B746" w14:textId="776640D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107.9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7D171" w14:textId="0AC02F16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110.9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AD42A" w14:textId="355A6C04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67.3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A0941" w14:textId="25B99996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25.7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1CCB8" w14:textId="7F0CEAF5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68.5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77AF9" w14:textId="39EF7D8F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44.0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56AEA" w14:textId="1DE816A2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136.1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35F4A" w14:textId="3418494C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59.3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B49EA" w14:textId="57CE0900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84.2</w:t>
            </w:r>
          </w:p>
        </w:tc>
      </w:tr>
      <w:tr w:rsidR="001F4989" w:rsidRPr="000238C9" w14:paraId="5716D516" w14:textId="77777777" w:rsidTr="005F64B4">
        <w:trPr>
          <w:trHeight w:val="5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E2F23" w14:textId="4C88676D" w:rsidR="001F4989" w:rsidRPr="001F4989" w:rsidRDefault="001F4989" w:rsidP="002A28BD">
            <w:pPr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F4989">
              <w:rPr>
                <w:rFonts w:asciiTheme="majorBidi" w:hAnsiTheme="majorBidi" w:cstheme="majorBidi"/>
                <w:sz w:val="20"/>
                <w:szCs w:val="20"/>
                <w:rtl/>
                <w:lang w:val="en-GB" w:eastAsia="en-CA" w:bidi="ar-LB"/>
              </w:rPr>
              <w:t>المذيبات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33512" w14:textId="163C297B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7C7FD" w14:textId="09A49A0F" w:rsidR="001F4989" w:rsidRPr="000238C9" w:rsidRDefault="00740305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FDD39" w14:textId="2453F6F6" w:rsidR="001F4989" w:rsidRPr="000238C9" w:rsidRDefault="00740305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6A2E8" w14:textId="6987E78B" w:rsidR="001F4989" w:rsidRPr="000238C9" w:rsidRDefault="00740305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477E4" w14:textId="062347F6" w:rsidR="001F4989" w:rsidRPr="000238C9" w:rsidRDefault="00740305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86F53" w14:textId="2ED731B1" w:rsidR="001F4989" w:rsidRPr="000238C9" w:rsidRDefault="00740305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rtl/>
                <w:lang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3829E" w14:textId="63402405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6BB79" w14:textId="08EC688E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2BCCB" w14:textId="7073CE60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17531" w14:textId="1CD081BF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98A2F" w14:textId="753EE4C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</w:p>
        </w:tc>
      </w:tr>
      <w:tr w:rsidR="001F4989" w:rsidRPr="000238C9" w14:paraId="6A9FFDA6" w14:textId="77777777" w:rsidTr="001F4989">
        <w:trPr>
          <w:trHeight w:val="107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986AF" w14:textId="4B1ACA3E" w:rsidR="001F4989" w:rsidRPr="000238C9" w:rsidRDefault="001F4989" w:rsidP="002A28BD">
            <w:pPr>
              <w:bidi/>
              <w:ind w:right="-103"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مجموع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الهيدروكلوروفلوروكربون-</w:t>
            </w:r>
            <w:r w:rsidRPr="000238C9">
              <w:rPr>
                <w:b/>
                <w:bCs/>
                <w:sz w:val="18"/>
                <w:szCs w:val="18"/>
                <w:lang w:val="en-GB" w:eastAsia="en-CA" w:bidi="ar-LB"/>
              </w:rPr>
              <w:t>142</w:t>
            </w: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ب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0AB4E" w14:textId="7C33F9FF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1,014.5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8D755" w14:textId="4377715F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761.0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9A56F" w14:textId="6CCF235E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890.8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C46B9" w14:textId="712A8D63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726.2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21847" w14:textId="0E198EED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774.3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A1305" w14:textId="04F0FB00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430.1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85546" w14:textId="631F797B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486.7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C2996" w14:textId="7108318C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182.9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41A15" w14:textId="5B33CBC5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319.3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9997A" w14:textId="1240E0A7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131.9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1D548" w14:textId="6DBDF793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188.6</w:t>
            </w:r>
          </w:p>
        </w:tc>
      </w:tr>
      <w:tr w:rsidR="001F4989" w:rsidRPr="000238C9" w14:paraId="756F3CF9" w14:textId="77777777" w:rsidTr="001F4989">
        <w:trPr>
          <w:trHeight w:val="166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2C8FC" w14:textId="10C27E97" w:rsidR="001F4989" w:rsidRPr="000238C9" w:rsidRDefault="001F4989" w:rsidP="002A28BD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المواد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الهيدروكلوروفلوروكربونية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الأخرى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532CE" w14:textId="592DAB4D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751.7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AD8B6" w14:textId="6372501F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717.6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889B9" w14:textId="338C84D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747.8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83C40" w14:textId="38FB2F6C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773.3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C2603" w14:textId="031C3F3E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566.8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B14DD" w14:textId="037FA264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474.7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C189C" w14:textId="6A37DC28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401.2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8E699" w14:textId="09A9445F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352.8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351D3" w14:textId="3A7F0A6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224.7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6E81D" w14:textId="316B723C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158.4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37FEC" w14:textId="5BC77B71" w:rsidR="001F4989" w:rsidRPr="000238C9" w:rsidRDefault="001F4989" w:rsidP="00E07291">
            <w:pPr>
              <w:bidi/>
              <w:jc w:val="left"/>
              <w:rPr>
                <w:sz w:val="18"/>
                <w:szCs w:val="18"/>
                <w:lang w:val="en-GB"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149.0</w:t>
            </w:r>
          </w:p>
        </w:tc>
      </w:tr>
      <w:tr w:rsidR="001F4989" w:rsidRPr="000238C9" w14:paraId="65FF36D4" w14:textId="77777777" w:rsidTr="001F4989">
        <w:trPr>
          <w:trHeight w:val="50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31E28" w14:textId="76A9D6E1" w:rsidR="001F4989" w:rsidRPr="000238C9" w:rsidRDefault="001F4989" w:rsidP="002A28BD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 w:rsidRPr="000238C9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المجموع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8CE8F" w14:textId="7C44814F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28,564.6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8F841" w14:textId="05D1A42C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27,226.3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880D8" w14:textId="037D31B2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23,700.4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3D742" w14:textId="0B0A04E4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23,382.0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5AAF5" w14:textId="7BB08E55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22,836.3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C6ABF" w14:textId="2D7A238D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21,838.1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7F108" w14:textId="7C5524C9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21,397.4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6C355" w14:textId="3895AE8F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16,214.4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05E70" w14:textId="4C61345C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15,000.0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397E6" w14:textId="6ED450B5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15,563.0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728A5" w14:textId="6163B8B3" w:rsidR="001F4989" w:rsidRPr="000238C9" w:rsidRDefault="001F4989" w:rsidP="00E07291">
            <w:pPr>
              <w:bidi/>
              <w:jc w:val="left"/>
              <w:rPr>
                <w:b/>
                <w:bCs/>
                <w:sz w:val="18"/>
                <w:szCs w:val="18"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11,847.6</w:t>
            </w:r>
          </w:p>
        </w:tc>
      </w:tr>
    </w:tbl>
    <w:p w14:paraId="0AE74AA5" w14:textId="6448E111" w:rsidR="00D96194" w:rsidRPr="001F4989" w:rsidRDefault="00D96194" w:rsidP="004E3080">
      <w:pPr>
        <w:bidi/>
        <w:ind w:left="-705"/>
        <w:rPr>
          <w:sz w:val="20"/>
          <w:szCs w:val="20"/>
          <w:lang w:val="en-GB" w:bidi="ar-LB"/>
        </w:rPr>
      </w:pPr>
      <w:r w:rsidRPr="001F4989">
        <w:rPr>
          <w:sz w:val="20"/>
          <w:szCs w:val="20"/>
          <w:lang w:val="en-GB" w:bidi="ar-LB"/>
        </w:rPr>
        <w:t>*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مستخدم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كعامل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نفخ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مشترك.</w:t>
      </w:r>
    </w:p>
    <w:p w14:paraId="6627576F" w14:textId="634B1899" w:rsidR="00D96194" w:rsidRPr="001F4989" w:rsidRDefault="00D96194" w:rsidP="004E3080">
      <w:pPr>
        <w:bidi/>
        <w:ind w:left="-705"/>
        <w:rPr>
          <w:sz w:val="20"/>
          <w:szCs w:val="20"/>
          <w:lang w:val="en-GB" w:bidi="ar-LB"/>
        </w:rPr>
      </w:pPr>
      <w:r w:rsidRPr="001F4989">
        <w:rPr>
          <w:sz w:val="20"/>
          <w:szCs w:val="20"/>
          <w:lang w:val="en-GB" w:bidi="ar-LB"/>
        </w:rPr>
        <w:t>**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تستخدم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في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عزل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أجهزة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التبريد</w:t>
      </w:r>
    </w:p>
    <w:p w14:paraId="0E521FB5" w14:textId="28B79256" w:rsidR="00D96194" w:rsidRPr="001F4989" w:rsidRDefault="00D96194" w:rsidP="004E3080">
      <w:pPr>
        <w:bidi/>
        <w:ind w:left="-705"/>
        <w:rPr>
          <w:sz w:val="20"/>
          <w:szCs w:val="20"/>
          <w:lang w:val="en-GB" w:bidi="ar-LB"/>
        </w:rPr>
      </w:pPr>
      <w:r w:rsidRPr="001F4989">
        <w:rPr>
          <w:sz w:val="20"/>
          <w:szCs w:val="20"/>
          <w:lang w:val="en-GB" w:bidi="ar-LB"/>
        </w:rPr>
        <w:t>***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تستخدم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في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إنتاج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0C1599">
        <w:rPr>
          <w:sz w:val="20"/>
          <w:szCs w:val="20"/>
          <w:rtl/>
          <w:lang w:val="en-GB" w:bidi="ar-LB"/>
        </w:rPr>
        <w:t>رغوة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0C1599">
        <w:rPr>
          <w:sz w:val="20"/>
          <w:szCs w:val="20"/>
          <w:rtl/>
          <w:lang w:val="en-GB" w:bidi="ar-LB"/>
        </w:rPr>
        <w:t>بوليسترين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0C1599">
        <w:rPr>
          <w:sz w:val="20"/>
          <w:szCs w:val="20"/>
          <w:rtl/>
          <w:lang w:val="en-GB" w:bidi="ar-LB"/>
        </w:rPr>
        <w:t>المسحوبة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0C1599">
        <w:rPr>
          <w:sz w:val="20"/>
          <w:szCs w:val="20"/>
          <w:rtl/>
          <w:lang w:val="en-GB" w:bidi="ar-LB"/>
        </w:rPr>
        <w:t>بالضغط</w:t>
      </w:r>
      <w:r w:rsidR="00423D46" w:rsidRPr="001F4989">
        <w:rPr>
          <w:sz w:val="20"/>
          <w:szCs w:val="20"/>
          <w:rtl/>
          <w:lang w:val="en-GB" w:bidi="ar-LB"/>
        </w:rPr>
        <w:t>.</w:t>
      </w:r>
    </w:p>
    <w:p w14:paraId="4FFFE001" w14:textId="23D42BE9" w:rsidR="00423D46" w:rsidRPr="001F4989" w:rsidRDefault="00D96194" w:rsidP="004E3080">
      <w:pPr>
        <w:bidi/>
        <w:ind w:left="-705"/>
        <w:rPr>
          <w:sz w:val="20"/>
          <w:szCs w:val="20"/>
          <w:rtl/>
          <w:lang w:val="en-GB" w:bidi="ar-LB"/>
        </w:rPr>
      </w:pPr>
      <w:r w:rsidRPr="001F4989">
        <w:rPr>
          <w:sz w:val="20"/>
          <w:szCs w:val="20"/>
          <w:lang w:val="en-GB" w:bidi="ar-LB"/>
        </w:rPr>
        <w:t>****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يعزى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الانخفاض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الشديد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فيما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بين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2016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و2017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إلى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خفض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الاستهلاك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في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بلد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واحد</w:t>
      </w:r>
      <w:r w:rsidR="00740305">
        <w:rPr>
          <w:sz w:val="20"/>
          <w:szCs w:val="20"/>
          <w:rtl/>
          <w:lang w:val="en-GB" w:bidi="ar-LB"/>
        </w:rPr>
        <w:t xml:space="preserve"> </w:t>
      </w:r>
      <w:r w:rsidR="00423D46" w:rsidRPr="001F4989">
        <w:rPr>
          <w:sz w:val="20"/>
          <w:szCs w:val="20"/>
          <w:rtl/>
          <w:lang w:val="en-GB" w:bidi="ar-LB"/>
        </w:rPr>
        <w:t>(الصين).</w:t>
      </w:r>
    </w:p>
    <w:p w14:paraId="6513E662" w14:textId="77777777" w:rsidR="00D96194" w:rsidRPr="000238C9" w:rsidRDefault="00D96194" w:rsidP="004E3080">
      <w:pPr>
        <w:bidi/>
        <w:ind w:left="-705"/>
        <w:rPr>
          <w:rtl/>
          <w:lang w:val="en-GB" w:bidi="ar-LB"/>
        </w:rPr>
      </w:pPr>
    </w:p>
    <w:p w14:paraId="1F8B44D9" w14:textId="51313BF4" w:rsidR="00423D46" w:rsidRPr="004E3080" w:rsidRDefault="00C74F8B" w:rsidP="002A28BD">
      <w:pPr>
        <w:keepNext/>
        <w:bidi/>
        <w:spacing w:after="240"/>
        <w:rPr>
          <w:bCs/>
          <w:sz w:val="26"/>
          <w:szCs w:val="26"/>
          <w:rtl/>
          <w:lang w:val="en-GB" w:bidi="ar-LB"/>
        </w:rPr>
      </w:pPr>
      <w:r w:rsidRPr="004E3080">
        <w:rPr>
          <w:bCs/>
          <w:sz w:val="26"/>
          <w:szCs w:val="26"/>
          <w:rtl/>
          <w:lang w:val="en-GB" w:bidi="ar-LB"/>
        </w:rPr>
        <w:t>ثالثا-2</w:t>
      </w:r>
      <w:r w:rsidR="00740305" w:rsidRPr="004E3080">
        <w:rPr>
          <w:bCs/>
          <w:sz w:val="26"/>
          <w:szCs w:val="26"/>
          <w:rtl/>
          <w:lang w:val="en-GB" w:bidi="ar-LB"/>
        </w:rPr>
        <w:t xml:space="preserve"> </w:t>
      </w:r>
      <w:r w:rsidRPr="004E3080">
        <w:rPr>
          <w:bCs/>
          <w:sz w:val="26"/>
          <w:szCs w:val="26"/>
          <w:rtl/>
          <w:lang w:val="en-GB" w:bidi="ar-LB"/>
        </w:rPr>
        <w:t>بيانات</w:t>
      </w:r>
      <w:r w:rsidR="00740305" w:rsidRPr="004E3080">
        <w:rPr>
          <w:bCs/>
          <w:sz w:val="26"/>
          <w:szCs w:val="26"/>
          <w:rtl/>
          <w:lang w:val="en-GB" w:bidi="ar-LB"/>
        </w:rPr>
        <w:t xml:space="preserve"> </w:t>
      </w:r>
      <w:r w:rsidRPr="004E3080">
        <w:rPr>
          <w:bCs/>
          <w:sz w:val="26"/>
          <w:szCs w:val="26"/>
          <w:rtl/>
          <w:lang w:val="en-GB" w:bidi="ar-LB"/>
        </w:rPr>
        <w:t>الهيدروفلوروكربون</w:t>
      </w:r>
    </w:p>
    <w:p w14:paraId="67FCD31D" w14:textId="4A8E1BE1" w:rsidR="00C74F8B" w:rsidRPr="003245BF" w:rsidRDefault="00C74F8B" w:rsidP="006867B8">
      <w:pPr>
        <w:pStyle w:val="Heading1"/>
        <w:bidi/>
        <w:ind w:hanging="90"/>
        <w:rPr>
          <w:sz w:val="26"/>
          <w:szCs w:val="26"/>
          <w:lang w:val="en-GB" w:bidi="ar-LB"/>
        </w:rPr>
      </w:pPr>
      <w:r w:rsidRPr="003245BF">
        <w:rPr>
          <w:sz w:val="26"/>
          <w:szCs w:val="26"/>
          <w:rtl/>
          <w:lang w:val="en-GB" w:bidi="ar-LB"/>
        </w:rPr>
        <w:t>وافقت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اللجنة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التنفيذية،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i/>
          <w:iCs/>
          <w:sz w:val="26"/>
          <w:szCs w:val="26"/>
          <w:rtl/>
          <w:lang w:val="en-GB" w:bidi="ar-LB"/>
        </w:rPr>
        <w:t>ضمن</w:t>
      </w:r>
      <w:r w:rsidR="00740305">
        <w:rPr>
          <w:i/>
          <w:iCs/>
          <w:sz w:val="26"/>
          <w:szCs w:val="26"/>
          <w:rtl/>
          <w:lang w:val="en-GB" w:bidi="ar-LB"/>
        </w:rPr>
        <w:t xml:space="preserve"> </w:t>
      </w:r>
      <w:r w:rsidRPr="003245BF">
        <w:rPr>
          <w:i/>
          <w:iCs/>
          <w:sz w:val="26"/>
          <w:szCs w:val="26"/>
          <w:rtl/>
          <w:lang w:val="en-GB" w:bidi="ar-LB"/>
        </w:rPr>
        <w:t>جملة</w:t>
      </w:r>
      <w:r w:rsidR="00740305">
        <w:rPr>
          <w:i/>
          <w:iCs/>
          <w:sz w:val="26"/>
          <w:szCs w:val="26"/>
          <w:rtl/>
          <w:lang w:val="en-GB" w:bidi="ar-LB"/>
        </w:rPr>
        <w:t xml:space="preserve"> </w:t>
      </w:r>
      <w:r w:rsidRPr="003245BF">
        <w:rPr>
          <w:i/>
          <w:iCs/>
          <w:sz w:val="26"/>
          <w:szCs w:val="26"/>
          <w:rtl/>
          <w:lang w:val="en-GB" w:bidi="ar-LB"/>
        </w:rPr>
        <w:t>أمور</w:t>
      </w:r>
      <w:r w:rsidRPr="003245BF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خلال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اجتماعها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الرابع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والثمانين،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43858">
        <w:rPr>
          <w:sz w:val="26"/>
          <w:szCs w:val="26"/>
          <w:rtl/>
          <w:lang w:val="en-GB" w:bidi="ar-LB"/>
        </w:rPr>
        <w:t>نموذج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القطرية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المعدل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لكي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تدرج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المرفق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واو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(الهيدروفلوروكربون)،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مع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الإشارة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إلى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43858">
        <w:rPr>
          <w:sz w:val="26"/>
          <w:szCs w:val="26"/>
          <w:rtl/>
          <w:lang w:val="en-GB" w:bidi="ar-LB"/>
        </w:rPr>
        <w:t>النموذج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المعدل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سوف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43858">
        <w:rPr>
          <w:sz w:val="26"/>
          <w:szCs w:val="26"/>
          <w:rtl/>
          <w:lang w:val="en-GB" w:bidi="ar-LB"/>
        </w:rPr>
        <w:t>ي</w:t>
      </w:r>
      <w:r w:rsidRPr="003245BF">
        <w:rPr>
          <w:sz w:val="26"/>
          <w:szCs w:val="26"/>
          <w:rtl/>
          <w:lang w:val="en-GB" w:bidi="ar-LB"/>
        </w:rPr>
        <w:t>ستخدم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ابتداء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2020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ل</w:t>
      </w:r>
      <w:r w:rsidR="00AB4B6A" w:rsidRPr="003245BF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2019،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مع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فترة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تجر</w:t>
      </w:r>
      <w:r w:rsidR="00043858">
        <w:rPr>
          <w:sz w:val="26"/>
          <w:szCs w:val="26"/>
          <w:rtl/>
          <w:lang w:val="en-GB" w:bidi="ar-LB"/>
        </w:rPr>
        <w:t>ي</w:t>
      </w:r>
      <w:r w:rsidR="00AB4B6A" w:rsidRPr="003245BF">
        <w:rPr>
          <w:sz w:val="26"/>
          <w:szCs w:val="26"/>
          <w:rtl/>
          <w:lang w:val="en-GB" w:bidi="ar-LB"/>
        </w:rPr>
        <w:t>ب</w:t>
      </w:r>
      <w:r w:rsidR="00043858">
        <w:rPr>
          <w:sz w:val="26"/>
          <w:szCs w:val="26"/>
          <w:rtl/>
          <w:lang w:val="en-GB" w:bidi="ar-LB"/>
        </w:rPr>
        <w:t>ي</w:t>
      </w:r>
      <w:r w:rsidRPr="003245BF">
        <w:rPr>
          <w:sz w:val="26"/>
          <w:szCs w:val="26"/>
          <w:rtl/>
          <w:lang w:val="en-GB" w:bidi="ar-LB"/>
        </w:rPr>
        <w:t>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2020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إلى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2022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(المقرر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84/7(ج)).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وخلال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الاجتماع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التسعين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وافقت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اللجنة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التنفيذية،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43858">
        <w:rPr>
          <w:sz w:val="26"/>
          <w:szCs w:val="26"/>
          <w:rtl/>
          <w:lang w:val="en-GB" w:bidi="ar-LB"/>
        </w:rPr>
        <w:t>نموذج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معدل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محدث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للقسم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باء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تقارير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البرامج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القطرية</w:t>
      </w:r>
      <w:r w:rsidRPr="003245BF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43858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43858">
        <w:rPr>
          <w:sz w:val="26"/>
          <w:szCs w:val="26"/>
          <w:rtl/>
          <w:lang w:val="en-GB" w:bidi="ar-LB"/>
        </w:rPr>
        <w:t>يكون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43858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43858">
        <w:rPr>
          <w:sz w:val="26"/>
          <w:szCs w:val="26"/>
          <w:rtl/>
          <w:lang w:val="en-GB" w:bidi="ar-LB"/>
        </w:rPr>
        <w:t>المفهوم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اللازمة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العمود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المتعلق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بتصنيع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43858">
        <w:rPr>
          <w:sz w:val="26"/>
          <w:szCs w:val="26"/>
          <w:rtl/>
          <w:lang w:val="en-GB" w:bidi="ar-LB"/>
        </w:rPr>
        <w:t>المخلوطات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القسم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باء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تقارير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البرامج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القطرية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سوف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تبلغ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أساس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53DAA">
        <w:rPr>
          <w:rFonts w:hint="cs"/>
          <w:sz w:val="26"/>
          <w:szCs w:val="26"/>
          <w:rtl/>
          <w:lang w:val="en-GB" w:bidi="ar-LB"/>
        </w:rPr>
        <w:t>طوعي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(المقرر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90/3(ج)).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و</w:t>
      </w:r>
      <w:r w:rsidR="00043858">
        <w:rPr>
          <w:sz w:val="26"/>
          <w:szCs w:val="26"/>
          <w:rtl/>
          <w:lang w:val="en-GB" w:bidi="ar-LB"/>
        </w:rPr>
        <w:t>بناء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B4B6A" w:rsidRPr="003245BF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ذلك،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وافقت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اللجنة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التنفيذية،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اجتماعها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الثاني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والتسعين،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43858">
        <w:rPr>
          <w:sz w:val="26"/>
          <w:szCs w:val="26"/>
          <w:rtl/>
          <w:lang w:val="en-GB" w:bidi="ar-LB"/>
        </w:rPr>
        <w:t>النموذج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80E2A" w:rsidRPr="003245BF">
        <w:rPr>
          <w:sz w:val="26"/>
          <w:szCs w:val="26"/>
          <w:rtl/>
          <w:lang w:val="en-GB" w:bidi="ar-LB"/>
        </w:rPr>
        <w:t>المعدل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المحدث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للقسم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باء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تقارير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القطرية،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وطلبت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lastRenderedPageBreak/>
        <w:t>الأمانة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تقديم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معلومات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إضافية،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80E2A" w:rsidRPr="003245BF">
        <w:rPr>
          <w:sz w:val="26"/>
          <w:szCs w:val="26"/>
          <w:rtl/>
          <w:lang w:val="en-GB" w:bidi="ar-LB"/>
        </w:rPr>
        <w:t>الى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80E2A" w:rsidRPr="003245BF">
        <w:rPr>
          <w:sz w:val="26"/>
          <w:szCs w:val="26"/>
          <w:rtl/>
          <w:lang w:val="en-GB" w:bidi="ar-LB"/>
        </w:rPr>
        <w:t>حد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80E2A" w:rsidRPr="003245BF">
        <w:rPr>
          <w:sz w:val="26"/>
          <w:szCs w:val="26"/>
          <w:rtl/>
          <w:lang w:val="en-GB" w:bidi="ar-LB"/>
        </w:rPr>
        <w:t>ما</w:t>
      </w:r>
      <w:r w:rsidRPr="003245BF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استخدامات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80E2A" w:rsidRPr="003245BF">
        <w:rPr>
          <w:sz w:val="26"/>
          <w:szCs w:val="26"/>
          <w:rtl/>
          <w:lang w:val="en-GB" w:bidi="ar-LB"/>
        </w:rPr>
        <w:t>الهيدروفلوروكربون-</w:t>
      </w:r>
      <w:r w:rsidRPr="003245BF">
        <w:rPr>
          <w:sz w:val="26"/>
          <w:szCs w:val="26"/>
          <w:rtl/>
          <w:lang w:val="en-GB" w:bidi="ar-LB"/>
        </w:rPr>
        <w:t>23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المبلغ</w:t>
      </w:r>
      <w:r w:rsidR="00980E2A" w:rsidRPr="003245BF">
        <w:rPr>
          <w:sz w:val="26"/>
          <w:szCs w:val="26"/>
          <w:rtl/>
          <w:lang w:val="en-GB" w:bidi="ar-LB"/>
        </w:rPr>
        <w:t>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العمود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"</w:t>
      </w:r>
      <w:r w:rsidR="00BA33AA">
        <w:rPr>
          <w:sz w:val="26"/>
          <w:szCs w:val="26"/>
          <w:rtl/>
          <w:lang w:val="en-GB" w:bidi="ar-LB"/>
        </w:rPr>
        <w:t>أخرى</w:t>
      </w:r>
      <w:r w:rsidRPr="003245BF">
        <w:rPr>
          <w:sz w:val="26"/>
          <w:szCs w:val="26"/>
          <w:rtl/>
          <w:lang w:val="en-GB" w:bidi="ar-LB"/>
        </w:rPr>
        <w:t>"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الوثائق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المقبلة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80E2A" w:rsidRPr="003245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القطرية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80E2A" w:rsidRPr="003245BF">
        <w:rPr>
          <w:sz w:val="26"/>
          <w:szCs w:val="26"/>
          <w:rtl/>
          <w:lang w:val="en-GB" w:bidi="ar-LB"/>
        </w:rPr>
        <w:t>وتوقعات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الامتثال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(المقرر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92/4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(د)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(هـ)</w:t>
      </w:r>
      <w:r w:rsidR="00980E2A" w:rsidRPr="003245BF">
        <w:rPr>
          <w:sz w:val="26"/>
          <w:szCs w:val="26"/>
          <w:rtl/>
          <w:lang w:val="en-GB" w:bidi="ar-LB"/>
        </w:rPr>
        <w:t>(</w:t>
      </w:r>
      <w:r w:rsidRPr="003245BF">
        <w:rPr>
          <w:sz w:val="26"/>
          <w:szCs w:val="26"/>
          <w:rtl/>
          <w:lang w:val="en-GB" w:bidi="ar-LB"/>
        </w:rPr>
        <w:t>2</w:t>
      </w:r>
      <w:r w:rsidR="00980E2A" w:rsidRPr="003245BF">
        <w:rPr>
          <w:sz w:val="26"/>
          <w:szCs w:val="26"/>
          <w:rtl/>
          <w:lang w:val="en-GB" w:bidi="ar-LB"/>
        </w:rPr>
        <w:t>)</w:t>
      </w:r>
      <w:r w:rsidRPr="003245BF">
        <w:rPr>
          <w:sz w:val="26"/>
          <w:szCs w:val="26"/>
          <w:rtl/>
          <w:lang w:val="en-GB" w:bidi="ar-LB"/>
        </w:rPr>
        <w:t>).</w:t>
      </w:r>
      <w:r w:rsidR="00740305">
        <w:rPr>
          <w:rStyle w:val="FootnoteReference"/>
          <w:sz w:val="26"/>
          <w:szCs w:val="26"/>
          <w:rtl/>
          <w:lang w:val="en-GB" w:bidi="ar-LB"/>
        </w:rPr>
        <w:t xml:space="preserve"> </w:t>
      </w:r>
      <w:r w:rsidR="00980E2A" w:rsidRPr="003245BF">
        <w:rPr>
          <w:rStyle w:val="FootnoteReference"/>
          <w:sz w:val="26"/>
          <w:szCs w:val="26"/>
          <w:lang w:val="en-GB" w:bidi="ar-LB"/>
        </w:rPr>
        <w:footnoteReference w:id="22"/>
      </w:r>
    </w:p>
    <w:p w14:paraId="148D96B3" w14:textId="2C357290" w:rsidR="00CC3E0D" w:rsidRPr="003245BF" w:rsidRDefault="00980E2A" w:rsidP="006867B8">
      <w:pPr>
        <w:pStyle w:val="Heading1"/>
        <w:bidi/>
        <w:rPr>
          <w:sz w:val="26"/>
          <w:szCs w:val="26"/>
          <w:lang w:val="en-GB" w:bidi="ar-LB"/>
        </w:rPr>
      </w:pPr>
      <w:r w:rsidRPr="003245BF">
        <w:rPr>
          <w:sz w:val="26"/>
          <w:szCs w:val="26"/>
          <w:rtl/>
          <w:lang w:val="en-GB" w:bidi="ar-LB"/>
        </w:rPr>
        <w:t>تقدم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هذه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الوثيقة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تحليلا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لإستهلاك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الذى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أبلغت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عنه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115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بموجب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تقارير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0F2F" w:rsidRPr="003245BF">
        <w:rPr>
          <w:sz w:val="26"/>
          <w:szCs w:val="26"/>
          <w:rtl/>
          <w:lang w:val="en-GB" w:bidi="ar-LB"/>
        </w:rPr>
        <w:t>البرامج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0F2F" w:rsidRPr="003245BF">
        <w:rPr>
          <w:sz w:val="26"/>
          <w:szCs w:val="26"/>
          <w:rtl/>
          <w:lang w:val="en-GB" w:bidi="ar-LB"/>
        </w:rPr>
        <w:t>القطرية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لعام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2023</w:t>
      </w:r>
      <w:r w:rsidR="00CC3E0D" w:rsidRPr="003245BF">
        <w:rPr>
          <w:sz w:val="26"/>
          <w:szCs w:val="26"/>
          <w:rtl/>
          <w:lang w:val="en-GB" w:bidi="ar-LB"/>
        </w:rPr>
        <w:t>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ومن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بين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الـ</w:t>
      </w:r>
      <w:r w:rsidR="00940F2F" w:rsidRPr="003245BF">
        <w:rPr>
          <w:sz w:val="26"/>
          <w:szCs w:val="26"/>
          <w:rtl/>
          <w:lang w:val="en-GB" w:bidi="ar-LB"/>
        </w:rPr>
        <w:t>بالغة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136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قدمت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0F2F" w:rsidRPr="003245BF">
        <w:rPr>
          <w:sz w:val="26"/>
          <w:szCs w:val="26"/>
          <w:rtl/>
          <w:lang w:val="en-GB" w:bidi="ar-LB"/>
        </w:rPr>
        <w:t>البرامج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0F2F" w:rsidRPr="003245BF">
        <w:rPr>
          <w:sz w:val="26"/>
          <w:szCs w:val="26"/>
          <w:rtl/>
          <w:lang w:val="en-GB" w:bidi="ar-LB"/>
        </w:rPr>
        <w:t>القطرية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2023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0F2F" w:rsidRPr="003245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18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أكتوبر/تشرين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الأول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0F2F" w:rsidRPr="003245BF">
        <w:rPr>
          <w:sz w:val="26"/>
          <w:szCs w:val="26"/>
          <w:rtl/>
          <w:lang w:val="en-GB" w:bidi="ar-LB"/>
        </w:rPr>
        <w:t>2024،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0F2F" w:rsidRPr="003245BF">
        <w:rPr>
          <w:sz w:val="26"/>
          <w:szCs w:val="26"/>
          <w:rtl/>
          <w:lang w:val="en-GB" w:bidi="ar-LB"/>
        </w:rPr>
        <w:t>صدق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110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0F2F" w:rsidRPr="003245BF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تعديل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كيغالي.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0F2F" w:rsidRPr="003245BF">
        <w:rPr>
          <w:sz w:val="26"/>
          <w:szCs w:val="26"/>
          <w:rtl/>
          <w:lang w:val="en-GB" w:bidi="ar-LB"/>
        </w:rPr>
        <w:t>ولم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0F2F" w:rsidRPr="003245BF">
        <w:rPr>
          <w:sz w:val="26"/>
          <w:szCs w:val="26"/>
          <w:rtl/>
          <w:lang w:val="en-GB" w:bidi="ar-LB"/>
        </w:rPr>
        <w:t>يقدم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40F2F" w:rsidRPr="003245BF">
        <w:rPr>
          <w:sz w:val="26"/>
          <w:szCs w:val="26"/>
          <w:rtl/>
          <w:lang w:val="en-GB" w:bidi="ar-LB"/>
        </w:rPr>
        <w:t>سوى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105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34DF6" w:rsidRPr="003245BF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34DF6" w:rsidRPr="003245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34DF6" w:rsidRPr="003245BF">
        <w:rPr>
          <w:sz w:val="26"/>
          <w:szCs w:val="26"/>
          <w:rtl/>
          <w:lang w:val="en-GB" w:bidi="ar-LB"/>
        </w:rPr>
        <w:t>بين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110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34DF6" w:rsidRPr="003245BF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34DF6" w:rsidRPr="003245BF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34DF6" w:rsidRPr="003245BF">
        <w:rPr>
          <w:sz w:val="26"/>
          <w:szCs w:val="26"/>
          <w:rtl/>
          <w:lang w:val="en-GB" w:bidi="ar-LB"/>
        </w:rPr>
        <w:t>الهيدروكلوروفلوروكربون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34DF6" w:rsidRPr="003245BF">
        <w:rPr>
          <w:sz w:val="26"/>
          <w:szCs w:val="26"/>
          <w:rtl/>
          <w:lang w:val="en-GB" w:bidi="ar-LB"/>
        </w:rPr>
        <w:t>تقارير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34DF6" w:rsidRPr="003245BF">
        <w:rPr>
          <w:sz w:val="26"/>
          <w:szCs w:val="26"/>
          <w:rtl/>
          <w:lang w:val="en-GB" w:bidi="ar-LB"/>
        </w:rPr>
        <w:t>البرامج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34DF6" w:rsidRPr="003245BF">
        <w:rPr>
          <w:sz w:val="26"/>
          <w:szCs w:val="26"/>
          <w:rtl/>
          <w:lang w:val="en-GB" w:bidi="ar-LB"/>
        </w:rPr>
        <w:t>القطرية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لعام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9391D">
        <w:rPr>
          <w:sz w:val="26"/>
          <w:szCs w:val="26"/>
          <w:rtl/>
          <w:lang w:val="en-GB" w:bidi="ar-LB"/>
        </w:rPr>
        <w:t>2023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CC3E0D" w:rsidRPr="003245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الوقت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المناسب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لهذا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التحليل.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وبالاضافة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إلى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ذلك،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قدمت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10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836E7">
        <w:rPr>
          <w:sz w:val="26"/>
          <w:szCs w:val="26"/>
          <w:rtl/>
          <w:lang w:val="en-GB" w:bidi="ar-LB"/>
        </w:rPr>
        <w:t xml:space="preserve"> 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لم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تصدق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تعديل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70E9C">
        <w:rPr>
          <w:sz w:val="26"/>
          <w:szCs w:val="26"/>
          <w:rtl/>
          <w:lang w:val="en-GB" w:bidi="ar-LB"/>
        </w:rPr>
        <w:t>كيغالي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الهيدروفلوروكربون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تقاريرها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للبرامج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القطرية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لعام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F47782">
        <w:rPr>
          <w:sz w:val="26"/>
          <w:szCs w:val="26"/>
          <w:rtl/>
          <w:lang w:val="en-GB" w:bidi="ar-LB"/>
        </w:rPr>
        <w:t>2023.</w:t>
      </w:r>
    </w:p>
    <w:p w14:paraId="1FD60120" w14:textId="285F6DE9" w:rsidR="00E96D94" w:rsidRPr="003245BF" w:rsidRDefault="00E96D94" w:rsidP="006867B8">
      <w:pPr>
        <w:pStyle w:val="Heading1"/>
        <w:bidi/>
        <w:ind w:left="90"/>
        <w:rPr>
          <w:sz w:val="26"/>
          <w:szCs w:val="26"/>
          <w:lang w:val="en-GB" w:bidi="ar-LB"/>
        </w:rPr>
      </w:pPr>
      <w:r w:rsidRPr="003245BF">
        <w:rPr>
          <w:sz w:val="26"/>
          <w:szCs w:val="26"/>
          <w:rtl/>
          <w:lang w:val="en-GB" w:bidi="ar-LB"/>
        </w:rPr>
        <w:t>ويتضمن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الجدول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03423">
        <w:rPr>
          <w:sz w:val="26"/>
          <w:szCs w:val="26"/>
          <w:rtl/>
          <w:lang w:val="en-GB" w:bidi="ar-LB"/>
        </w:rPr>
        <w:t>8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التوزيع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القطاعي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للاستهلاك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03423">
        <w:rPr>
          <w:sz w:val="26"/>
          <w:szCs w:val="26"/>
          <w:rtl/>
          <w:lang w:val="en-GB" w:bidi="ar-LB"/>
        </w:rPr>
        <w:t>المجمع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للهيدروفلوروكربون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لعدد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03423">
        <w:rPr>
          <w:sz w:val="26"/>
          <w:szCs w:val="26"/>
          <w:rtl/>
          <w:lang w:val="en-GB" w:bidi="ar-LB"/>
        </w:rPr>
        <w:t>115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قدمت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F57CF" w:rsidRPr="003245BF">
        <w:rPr>
          <w:sz w:val="26"/>
          <w:szCs w:val="26"/>
          <w:rtl/>
          <w:lang w:val="en-GB" w:bidi="ar-LB"/>
        </w:rPr>
        <w:t>البرامج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F57CF" w:rsidRPr="003245BF">
        <w:rPr>
          <w:sz w:val="26"/>
          <w:szCs w:val="26"/>
          <w:rtl/>
          <w:lang w:val="en-GB" w:bidi="ar-LB"/>
        </w:rPr>
        <w:t>القطرية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لعام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03423">
        <w:rPr>
          <w:sz w:val="26"/>
          <w:szCs w:val="26"/>
          <w:rtl/>
          <w:lang w:val="en-GB" w:bidi="ar-LB"/>
        </w:rPr>
        <w:t>2023</w:t>
      </w:r>
      <w:r w:rsidRPr="003245BF">
        <w:rPr>
          <w:sz w:val="26"/>
          <w:szCs w:val="26"/>
          <w:rtl/>
          <w:lang w:val="en-GB" w:bidi="ar-LB"/>
        </w:rPr>
        <w:t>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ومن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بين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هذه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F57CF" w:rsidRPr="003245BF">
        <w:rPr>
          <w:sz w:val="26"/>
          <w:szCs w:val="26"/>
          <w:rtl/>
          <w:lang w:val="en-GB" w:bidi="ar-LB"/>
        </w:rPr>
        <w:t>البالغة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03423">
        <w:rPr>
          <w:sz w:val="26"/>
          <w:szCs w:val="26"/>
          <w:rtl/>
          <w:lang w:val="en-GB" w:bidi="ar-LB"/>
        </w:rPr>
        <w:t>115</w:t>
      </w:r>
      <w:r w:rsidRPr="003245BF">
        <w:rPr>
          <w:sz w:val="26"/>
          <w:szCs w:val="26"/>
          <w:rtl/>
          <w:lang w:val="en-GB" w:bidi="ar-LB"/>
        </w:rPr>
        <w:t>،</w:t>
      </w:r>
      <w:r w:rsidR="000F57CF" w:rsidRPr="003245BF">
        <w:rPr>
          <w:rStyle w:val="FootnoteReference"/>
          <w:sz w:val="26"/>
          <w:szCs w:val="26"/>
          <w:lang w:val="en-GB" w:bidi="ar-LB"/>
        </w:rPr>
        <w:footnoteReference w:id="23"/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هناك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1E2CF8">
        <w:rPr>
          <w:sz w:val="26"/>
          <w:szCs w:val="26"/>
          <w:rtl/>
          <w:lang w:val="en-GB" w:bidi="ar-LB"/>
        </w:rPr>
        <w:t>74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بلداً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1E2CF8">
        <w:rPr>
          <w:sz w:val="26"/>
          <w:szCs w:val="26"/>
          <w:rtl/>
          <w:lang w:val="en-GB" w:bidi="ar-LB"/>
        </w:rPr>
        <w:t>ذات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1E2CF8">
        <w:rPr>
          <w:sz w:val="26"/>
          <w:szCs w:val="26"/>
          <w:rtl/>
          <w:lang w:val="en-GB" w:bidi="ar-LB"/>
        </w:rPr>
        <w:t>أحجام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1E2CF8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1E2CF8">
        <w:rPr>
          <w:sz w:val="26"/>
          <w:szCs w:val="26"/>
          <w:rtl/>
          <w:lang w:val="en-GB" w:bidi="ar-LB"/>
        </w:rPr>
        <w:t>منخفضة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وتمثل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88.8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المائة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خط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الأساس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F57CF" w:rsidRPr="003245BF">
        <w:rPr>
          <w:sz w:val="26"/>
          <w:szCs w:val="26"/>
          <w:rtl/>
          <w:lang w:val="en-GB" w:bidi="ar-LB"/>
        </w:rPr>
        <w:t>التجميعي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للهيدروكلوروفلوروكربون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لجميع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ذات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أحجام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منخفضة؛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F57CF" w:rsidRPr="003245BF">
        <w:rPr>
          <w:sz w:val="26"/>
          <w:szCs w:val="26"/>
          <w:rtl/>
          <w:lang w:val="en-GB" w:bidi="ar-LB"/>
        </w:rPr>
        <w:t>و</w:t>
      </w:r>
      <w:r w:rsidRPr="003245BF">
        <w:rPr>
          <w:sz w:val="26"/>
          <w:szCs w:val="26"/>
          <w:rtl/>
          <w:lang w:val="en-GB" w:bidi="ar-LB"/>
        </w:rPr>
        <w:t>41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74277" w:rsidRPr="003245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74277" w:rsidRPr="003245BF">
        <w:rPr>
          <w:sz w:val="26"/>
          <w:szCs w:val="26"/>
          <w:rtl/>
          <w:lang w:val="en-GB" w:bidi="ar-LB"/>
        </w:rPr>
        <w:t>المائة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074277" w:rsidRPr="003245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ذات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أحجام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غير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منخفضة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وتمثل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80.1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المائة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خطط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E0D2C" w:rsidRPr="003245BF">
        <w:rPr>
          <w:sz w:val="26"/>
          <w:szCs w:val="26"/>
          <w:rtl/>
          <w:lang w:val="en-GB" w:bidi="ar-LB"/>
        </w:rPr>
        <w:t>الأساس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E0D2C" w:rsidRPr="003245BF">
        <w:rPr>
          <w:sz w:val="26"/>
          <w:szCs w:val="26"/>
          <w:rtl/>
          <w:lang w:val="en-GB" w:bidi="ar-LB"/>
        </w:rPr>
        <w:t>للمواد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E0D2C" w:rsidRPr="003245BF">
        <w:rPr>
          <w:sz w:val="26"/>
          <w:szCs w:val="26"/>
          <w:rtl/>
          <w:lang w:val="en-GB" w:bidi="ar-LB"/>
        </w:rPr>
        <w:t>الهيدروكلوروفلوروكربونية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لجميع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ذات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أحجام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غير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منخفضة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وتمثل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E0D2C" w:rsidRPr="003245BF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E0D2C" w:rsidRPr="003245BF">
        <w:rPr>
          <w:sz w:val="26"/>
          <w:szCs w:val="26"/>
          <w:rtl/>
          <w:lang w:val="en-GB" w:bidi="ar-LB"/>
        </w:rPr>
        <w:t>الهيدروفلوروكربونية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أبلغت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عنها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ذات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أحجام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منخفضة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والبلدان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ذات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أحجام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غير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منخفضة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3.8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المائة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96.2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المائة،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التوالي،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E0D2C" w:rsidRPr="003245BF">
        <w:rPr>
          <w:sz w:val="26"/>
          <w:szCs w:val="26"/>
          <w:rtl/>
          <w:lang w:val="en-GB" w:bidi="ar-LB"/>
        </w:rPr>
        <w:t>مجموع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E0D2C" w:rsidRPr="003245BF">
        <w:rPr>
          <w:sz w:val="26"/>
          <w:szCs w:val="26"/>
          <w:rtl/>
          <w:lang w:val="en-GB" w:bidi="ar-LB"/>
        </w:rPr>
        <w:t>الهيدروفلوروكربون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3245BF">
        <w:rPr>
          <w:sz w:val="26"/>
          <w:szCs w:val="26"/>
          <w:rtl/>
          <w:lang w:val="en-GB" w:bidi="ar-LB"/>
        </w:rPr>
        <w:t>المبلغ</w:t>
      </w:r>
      <w:r w:rsidR="003E0D2C" w:rsidRPr="003245BF">
        <w:rPr>
          <w:sz w:val="26"/>
          <w:szCs w:val="26"/>
          <w:rtl/>
          <w:lang w:val="en-GB" w:bidi="ar-LB"/>
        </w:rPr>
        <w:t>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3E0D2C" w:rsidRPr="003245BF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ل</w:t>
      </w:r>
      <w:r w:rsidRPr="003245BF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5753D1">
        <w:rPr>
          <w:sz w:val="26"/>
          <w:szCs w:val="26"/>
          <w:rtl/>
          <w:lang w:val="en-GB" w:bidi="ar-LB"/>
        </w:rPr>
        <w:t>2023</w:t>
      </w:r>
      <w:r w:rsidRPr="003245BF">
        <w:rPr>
          <w:sz w:val="26"/>
          <w:szCs w:val="26"/>
          <w:rtl/>
          <w:lang w:val="en-GB" w:bidi="ar-LB"/>
        </w:rPr>
        <w:t>.</w:t>
      </w:r>
    </w:p>
    <w:p w14:paraId="1E6DE275" w14:textId="393BD8BB" w:rsidR="00D96194" w:rsidRDefault="00C96B91" w:rsidP="00AD6E7D">
      <w:pPr>
        <w:keepNext/>
        <w:bidi/>
        <w:rPr>
          <w:bCs/>
          <w:sz w:val="26"/>
          <w:szCs w:val="26"/>
          <w:lang w:val="en-GB" w:bidi="ar-LB"/>
        </w:rPr>
      </w:pPr>
      <w:r w:rsidRPr="00AD6E7D">
        <w:rPr>
          <w:bCs/>
          <w:sz w:val="26"/>
          <w:szCs w:val="26"/>
          <w:rtl/>
          <w:lang w:val="en-GB" w:bidi="ar-LB"/>
        </w:rPr>
        <w:t>الجدول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AD6E7D" w:rsidRPr="00AD6E7D">
        <w:rPr>
          <w:bCs/>
          <w:sz w:val="26"/>
          <w:szCs w:val="26"/>
          <w:rtl/>
          <w:lang w:val="en-GB" w:bidi="ar-LB"/>
        </w:rPr>
        <w:t>8</w:t>
      </w:r>
      <w:r w:rsidRPr="00AD6E7D">
        <w:rPr>
          <w:bCs/>
          <w:sz w:val="26"/>
          <w:szCs w:val="26"/>
          <w:rtl/>
          <w:lang w:val="en-GB" w:bidi="ar-LB"/>
        </w:rPr>
        <w:t>: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3E0D2C" w:rsidRPr="00AD6E7D">
        <w:rPr>
          <w:bCs/>
          <w:sz w:val="26"/>
          <w:szCs w:val="26"/>
          <w:rtl/>
          <w:lang w:val="en-GB" w:bidi="ar-LB"/>
        </w:rPr>
        <w:t>التوزيع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3E0D2C" w:rsidRPr="00AD6E7D">
        <w:rPr>
          <w:bCs/>
          <w:sz w:val="26"/>
          <w:szCs w:val="26"/>
          <w:rtl/>
          <w:lang w:val="en-GB" w:bidi="ar-LB"/>
        </w:rPr>
        <w:t>القطاعي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3E0D2C" w:rsidRPr="00AD6E7D">
        <w:rPr>
          <w:bCs/>
          <w:sz w:val="26"/>
          <w:szCs w:val="26"/>
          <w:rtl/>
          <w:lang w:val="en-GB" w:bidi="ar-LB"/>
        </w:rPr>
        <w:t>للمواد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3E0D2C" w:rsidRPr="00AD6E7D">
        <w:rPr>
          <w:bCs/>
          <w:sz w:val="26"/>
          <w:szCs w:val="26"/>
          <w:rtl/>
          <w:lang w:val="en-GB" w:bidi="ar-LB"/>
        </w:rPr>
        <w:t>الهيدروفلوروكربونية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3E0D2C" w:rsidRPr="00AD6E7D">
        <w:rPr>
          <w:bCs/>
          <w:sz w:val="26"/>
          <w:szCs w:val="26"/>
          <w:rtl/>
          <w:lang w:val="en-GB" w:bidi="ar-LB"/>
        </w:rPr>
        <w:t>التي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02380B" w:rsidRPr="00AD6E7D">
        <w:rPr>
          <w:bCs/>
          <w:sz w:val="26"/>
          <w:szCs w:val="26"/>
          <w:rtl/>
          <w:lang w:val="en-GB" w:bidi="ar-LB"/>
        </w:rPr>
        <w:t>استه</w:t>
      </w:r>
      <w:r w:rsidR="009F3C38" w:rsidRPr="00AD6E7D">
        <w:rPr>
          <w:bCs/>
          <w:sz w:val="26"/>
          <w:szCs w:val="26"/>
          <w:rtl/>
          <w:lang w:val="en-GB" w:bidi="ar-LB"/>
        </w:rPr>
        <w:t>ل</w:t>
      </w:r>
      <w:r w:rsidR="0002380B" w:rsidRPr="00AD6E7D">
        <w:rPr>
          <w:bCs/>
          <w:sz w:val="26"/>
          <w:szCs w:val="26"/>
          <w:rtl/>
          <w:lang w:val="en-GB" w:bidi="ar-LB"/>
        </w:rPr>
        <w:t>كت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577BA4" w:rsidRPr="00AD6E7D">
        <w:rPr>
          <w:bCs/>
          <w:sz w:val="26"/>
          <w:szCs w:val="26"/>
          <w:rtl/>
          <w:lang w:val="en-GB" w:bidi="ar-LB"/>
        </w:rPr>
        <w:t>في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5D32FD" w:rsidRPr="00AD6E7D">
        <w:rPr>
          <w:bCs/>
          <w:sz w:val="26"/>
          <w:szCs w:val="26"/>
          <w:rtl/>
          <w:lang w:val="en-GB" w:bidi="ar-LB"/>
        </w:rPr>
        <w:t>2023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3E0D2C" w:rsidRPr="00AD6E7D">
        <w:rPr>
          <w:bCs/>
          <w:sz w:val="26"/>
          <w:szCs w:val="26"/>
          <w:rtl/>
          <w:lang w:val="en-GB" w:bidi="ar-LB"/>
        </w:rPr>
        <w:t>(بالأطنان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3E0D2C" w:rsidRPr="00AD6E7D">
        <w:rPr>
          <w:bCs/>
          <w:sz w:val="26"/>
          <w:szCs w:val="26"/>
          <w:rtl/>
          <w:lang w:val="en-GB" w:bidi="ar-LB"/>
        </w:rPr>
        <w:t>المترية)</w:t>
      </w:r>
    </w:p>
    <w:p w14:paraId="3326BC0F" w14:textId="77777777" w:rsidR="004E3080" w:rsidRDefault="004E3080" w:rsidP="004E3080">
      <w:pPr>
        <w:keepNext/>
        <w:bidi/>
        <w:rPr>
          <w:bCs/>
          <w:sz w:val="26"/>
          <w:szCs w:val="26"/>
          <w:rtl/>
          <w:lang w:val="en-GB" w:bidi="ar-LB"/>
        </w:rPr>
      </w:pPr>
    </w:p>
    <w:p w14:paraId="6A64AECE" w14:textId="77777777" w:rsidR="002F2B39" w:rsidRPr="00AD6E7D" w:rsidRDefault="002F2B39" w:rsidP="002F2B39">
      <w:pPr>
        <w:keepNext/>
        <w:bidi/>
        <w:rPr>
          <w:bCs/>
          <w:sz w:val="26"/>
          <w:szCs w:val="26"/>
          <w:lang w:val="en-GB" w:bidi="ar-LB"/>
        </w:rPr>
      </w:pPr>
    </w:p>
    <w:tbl>
      <w:tblPr>
        <w:tblpPr w:leftFromText="180" w:rightFromText="180" w:vertAnchor="text" w:tblpXSpec="center" w:tblpY="1"/>
        <w:tblOverlap w:val="never"/>
        <w:bidiVisual/>
        <w:tblW w:w="11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8"/>
        <w:gridCol w:w="895"/>
        <w:gridCol w:w="907"/>
        <w:gridCol w:w="1098"/>
        <w:gridCol w:w="936"/>
        <w:gridCol w:w="936"/>
        <w:gridCol w:w="929"/>
        <w:gridCol w:w="1441"/>
        <w:gridCol w:w="756"/>
        <w:gridCol w:w="756"/>
        <w:gridCol w:w="936"/>
      </w:tblGrid>
      <w:tr w:rsidR="00E12BA6" w14:paraId="36A8ACB5" w14:textId="77777777" w:rsidTr="005E091E">
        <w:trPr>
          <w:trHeight w:val="508"/>
          <w:tblHeader/>
        </w:trPr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839090" w14:textId="62745C4A" w:rsidR="00E12BA6" w:rsidRDefault="00E12BA6" w:rsidP="00E12BA6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الهيدروفلوروكربون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4DC8CB" w14:textId="228EFCA9" w:rsidR="00E12BA6" w:rsidRDefault="00E12BA6" w:rsidP="00E12BA6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الايروسول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1CDD7A" w14:textId="207E1FC8" w:rsidR="00E12BA6" w:rsidRDefault="00E12BA6" w:rsidP="00E12BA6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الرغاوى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960F8" w14:textId="1E594A72" w:rsidR="00E12BA6" w:rsidRDefault="00E12BA6" w:rsidP="00E12BA6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مكافحة الحرائق</w:t>
            </w:r>
          </w:p>
        </w:tc>
        <w:tc>
          <w:tcPr>
            <w:tcW w:w="2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BFD4" w14:textId="51CE3776" w:rsidR="00E12BA6" w:rsidRDefault="00E12BA6" w:rsidP="00E12BA6">
            <w:pPr>
              <w:ind w:left="-207" w:right="-260"/>
              <w:jc w:val="center"/>
              <w:rPr>
                <w:b/>
                <w:bCs/>
                <w:sz w:val="18"/>
                <w:szCs w:val="18"/>
                <w:rtl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تصنيع أجهزة التبريد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FDFFC" w14:textId="280B6927" w:rsidR="00E12BA6" w:rsidRDefault="00E12BA6" w:rsidP="00E12BA6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خدمة التبريد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30BAB0" w14:textId="51C4EF49" w:rsidR="00E12BA6" w:rsidRDefault="00E12BA6" w:rsidP="00E12BA6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المذيبات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76BA3F" w14:textId="14D8C90B" w:rsidR="00E12BA6" w:rsidRDefault="00E12BA6" w:rsidP="00E12BA6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7F0D5E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أخرى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3C13A" w14:textId="27FA3653" w:rsidR="00E12BA6" w:rsidRDefault="00E12BA6" w:rsidP="00E12BA6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المجموع</w:t>
            </w:r>
            <w:r>
              <w:rPr>
                <w:b/>
                <w:bCs/>
                <w:sz w:val="18"/>
                <w:szCs w:val="18"/>
                <w:lang w:val="en-GB" w:eastAsia="en-CA" w:bidi="ar-LB"/>
              </w:rPr>
              <w:t>*</w:t>
            </w:r>
          </w:p>
        </w:tc>
      </w:tr>
      <w:tr w:rsidR="00E12BA6" w14:paraId="484E99F6" w14:textId="77777777" w:rsidTr="005E091E">
        <w:trPr>
          <w:trHeight w:val="508"/>
          <w:tblHeader/>
        </w:trPr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D211A" w14:textId="77777777" w:rsidR="00E12BA6" w:rsidRDefault="00E12BA6" w:rsidP="00E12BA6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C640" w14:textId="77777777" w:rsidR="00E12BA6" w:rsidRDefault="00E12BA6" w:rsidP="00E12BA6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15CFE" w14:textId="77777777" w:rsidR="00E12BA6" w:rsidRDefault="00E12BA6" w:rsidP="00E12BA6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94AA5" w14:textId="77777777" w:rsidR="00E12BA6" w:rsidRDefault="00E12BA6" w:rsidP="00E12BA6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19BFF" w14:textId="7EF3CD97" w:rsidR="00E12BA6" w:rsidRDefault="00E12BA6" w:rsidP="00E12BA6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التبريد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A4972" w14:textId="69A2B21E" w:rsidR="00E12BA6" w:rsidRDefault="00E12BA6" w:rsidP="00E12BA6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تكييف الهواء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019C8" w14:textId="63B1E876" w:rsidR="00E12BA6" w:rsidRDefault="00E12BA6" w:rsidP="00E12BA6">
            <w:pPr>
              <w:ind w:left="-207" w:right="-260"/>
              <w:jc w:val="center"/>
              <w:rPr>
                <w:b/>
                <w:bCs/>
                <w:sz w:val="18"/>
                <w:szCs w:val="18"/>
                <w:rtl/>
                <w:lang w:val="en-GB"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تصنيع آخر غير</w:t>
            </w:r>
          </w:p>
          <w:p w14:paraId="53D08303" w14:textId="36C50624" w:rsidR="00E12BA6" w:rsidRDefault="00E12BA6" w:rsidP="00E12BA6">
            <w:pPr>
              <w:ind w:left="-207" w:right="-260"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معرف</w:t>
            </w: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EF9D0" w14:textId="77777777" w:rsidR="00E12BA6" w:rsidRDefault="00E12BA6" w:rsidP="00E12BA6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24D5E" w14:textId="77777777" w:rsidR="00E12BA6" w:rsidRDefault="00E12BA6" w:rsidP="00E12BA6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F00D1" w14:textId="77777777" w:rsidR="00E12BA6" w:rsidRDefault="00E12BA6" w:rsidP="00E12BA6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25EC" w14:textId="77777777" w:rsidR="00E12BA6" w:rsidRDefault="00E12BA6" w:rsidP="00E12BA6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</w:tr>
      <w:tr w:rsidR="00AD6E7D" w14:paraId="2FE42DBC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55A4C" w14:textId="1D29ACA6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125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5C69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146F0" w14:textId="123ED1E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B06C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1,268.1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F025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176.5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9907C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2,766.5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8A676" w14:textId="42343DD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6C64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1,460.3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22BBF" w14:textId="2BAFAE0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52BE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1,180.1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338B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6,852.3</w:t>
            </w:r>
          </w:p>
        </w:tc>
      </w:tr>
      <w:tr w:rsidR="00AD6E7D" w14:paraId="7713579F" w14:textId="77777777" w:rsidTr="00E12BA6">
        <w:trPr>
          <w:trHeight w:val="95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B49EE" w14:textId="0E50A40A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134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017FD" w14:textId="53133D5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5074D" w14:textId="634EE27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5C5E6" w14:textId="47B0593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5F9D9" w14:textId="0200D4F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EC5E3" w14:textId="5E3B9F0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A56F5" w14:textId="00E35DD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69F0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425.3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018A7" w14:textId="162D4DA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E8639" w14:textId="10BB009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02475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425.3</w:t>
            </w:r>
          </w:p>
        </w:tc>
      </w:tr>
      <w:tr w:rsidR="00AD6E7D" w14:paraId="2CD483B1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554AA" w14:textId="2F7D9455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134a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DD8CC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8,803.2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2D82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547.9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C674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1FCD5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29,619.4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D5784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36,838.4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31827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7,210.8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268A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87,851.6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5E2B9" w14:textId="58425EF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7D06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1,009.4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339F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176,925.6</w:t>
            </w:r>
          </w:p>
        </w:tc>
      </w:tr>
      <w:tr w:rsidR="00AD6E7D" w14:paraId="5E1E4375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CDC8A" w14:textId="2B6438B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143a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57FAA" w14:textId="2F1F8AD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F5508" w14:textId="6EDA619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DD730" w14:textId="7FBE2BD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550FC" w14:textId="14615B4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0B9D4" w14:textId="2BFEFA9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5AB3F" w14:textId="61373AA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7505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16216" w14:textId="770C3A0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CA8FB" w14:textId="1FBB035A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B677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4D7889D3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D4EB" w14:textId="49184D9E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152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B070D" w14:textId="0EDD137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A42BB" w14:textId="3B27D14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EE4EF" w14:textId="402E82E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19F56" w14:textId="37A5B7CA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A590C" w14:textId="6FC2AEB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6DAAE" w14:textId="38C9741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01D54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455.0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1EA5F" w14:textId="423BAB0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9039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1,034.2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BCA3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1,489.2</w:t>
            </w:r>
          </w:p>
        </w:tc>
      </w:tr>
      <w:tr w:rsidR="00AD6E7D" w14:paraId="255DEB5F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3D32" w14:textId="2BD0F025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152a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45CF7" w14:textId="4A8E63A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F333E" w14:textId="3E058BC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D9E41" w14:textId="7DA6C51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CD718" w14:textId="0004EE5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45F08" w14:textId="77F1072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E68EF" w14:textId="1BF8AE5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C670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A2979" w14:textId="3D16367A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5F94C" w14:textId="39DC80A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9B97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764A35A7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B51C3" w14:textId="5FC22DB6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227ea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C6CC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6,922.3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6A87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5,101.8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A060B" w14:textId="51DF949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6B6E8" w14:textId="7905944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38CC5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C14AB" w14:textId="6449E7D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1B95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12,641.0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F200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2,662.6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DABC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1,965.3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4B4D5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29,725.7</w:t>
            </w:r>
          </w:p>
        </w:tc>
      </w:tr>
      <w:tr w:rsidR="00AD6E7D" w14:paraId="7DF07558" w14:textId="77777777" w:rsidTr="00E12BA6">
        <w:trPr>
          <w:trHeight w:val="9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945A0" w14:textId="0E76F95D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236cb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0CBA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405.7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1151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6.0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3DEC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33,431.7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5C7E5" w14:textId="54C99D8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242A2" w14:textId="4AFBBBE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2FB4B" w14:textId="438AC06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F602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91.1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8DEBC" w14:textId="3586571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5A3F7" w14:textId="71B0CEE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03A7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33,960.6</w:t>
            </w:r>
          </w:p>
        </w:tc>
      </w:tr>
      <w:tr w:rsidR="00AD6E7D" w14:paraId="14610593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2AA0E" w14:textId="621D3E06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236ea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2A2F2" w14:textId="7E262BDA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1D8D0" w14:textId="0DD23F2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74E33" w14:textId="440F2DA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FBB91" w14:textId="3CE729F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B76A1" w14:textId="75CC417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2C6DF" w14:textId="43BD5A1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41E5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C0A4E" w14:textId="001D0B0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41600" w14:textId="3EB3F5B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CB24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11BCCBAB" w14:textId="77777777" w:rsidTr="00E12BA6">
        <w:trPr>
          <w:trHeight w:val="9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F8475" w14:textId="5F754F61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lastRenderedPageBreak/>
              <w:t>236fa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97536" w14:textId="36644A5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lastRenderedPageBreak/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28A5C" w14:textId="669C823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2BAEC" w14:textId="0758F56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9BEDD" w14:textId="575368C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BD092" w14:textId="6617BB6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D31ED" w14:textId="40C2EF1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1367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3B705" w14:textId="60D3BF1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1065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109.0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D3B6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109.0</w:t>
            </w:r>
          </w:p>
        </w:tc>
      </w:tr>
      <w:tr w:rsidR="00AD6E7D" w14:paraId="692B0FE6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0C28" w14:textId="044B0D22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245fa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51460" w14:textId="4278997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B8967" w14:textId="0B886EE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32F3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536.5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792D3" w14:textId="727A6CE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85876" w14:textId="0D2456E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65600" w14:textId="6D363AD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DFB25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8764F" w14:textId="609D69E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F938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CAD2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538.9</w:t>
            </w:r>
          </w:p>
        </w:tc>
      </w:tr>
      <w:tr w:rsidR="00AD6E7D" w14:paraId="46C9920E" w14:textId="77777777" w:rsidTr="00E12BA6">
        <w:trPr>
          <w:trHeight w:val="69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DD1E2" w14:textId="0C54ACD5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32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99116" w14:textId="5704D1F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FC57E" w14:textId="3747C4F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85E13" w14:textId="269EBB2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DB694" w14:textId="317476D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1FDAB" w14:textId="10C55CE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D61E8" w14:textId="1C0A565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20AD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7138D" w14:textId="756912F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5F791" w14:textId="461C0F4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74C5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5EA20C8B" w14:textId="77777777" w:rsidTr="00E12BA6">
        <w:trPr>
          <w:trHeight w:val="1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5101B" w14:textId="214DBE36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365mfc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7C0A9" w14:textId="6D01392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6FFF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11,115.8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6883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21.5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4659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500.0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A5A3A" w14:textId="5AEA3D7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42D07" w14:textId="04E38D3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023B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61.7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7B3FE" w14:textId="11EA2E3A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1092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476.4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96DB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12,293.5</w:t>
            </w:r>
          </w:p>
        </w:tc>
      </w:tr>
      <w:tr w:rsidR="00AD6E7D" w14:paraId="3E0324F0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82A42" w14:textId="5A0C9DF8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43-10mee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9DFD2" w14:textId="68CC396A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C5DD3" w14:textId="4EC90A8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815A8" w14:textId="1F0F3AA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3BC1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9,797.9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404C4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113,892.4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7AC7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1,259.0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F51B4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13,321.0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E3A6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2B33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1,681.4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146B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139,953.2</w:t>
            </w:r>
          </w:p>
        </w:tc>
      </w:tr>
      <w:tr w:rsidR="00AD6E7D" w14:paraId="5146D6BB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CDD16" w14:textId="61AEBC06" w:rsidR="00AD6E7D" w:rsidRDefault="00AD6E7D" w:rsidP="00E12BA6">
            <w:pPr>
              <w:bidi/>
              <w:ind w:right="-111"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23</w:t>
            </w:r>
            <w:r w:rsidR="00740305">
              <w:rPr>
                <w:sz w:val="20"/>
                <w:szCs w:val="20"/>
                <w:lang w:val="en-GB" w:eastAsia="en-CA" w:bidi="ar-LB"/>
              </w:rPr>
              <w:t xml:space="preserve"> </w:t>
            </w:r>
            <w:r>
              <w:rPr>
                <w:sz w:val="20"/>
                <w:szCs w:val="20"/>
                <w:lang w:val="en-GB" w:eastAsia="en-CA" w:bidi="ar-LB"/>
              </w:rPr>
              <w:t>(use)**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A5CED" w14:textId="70CEEA6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BB1F5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833.4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6F73F" w14:textId="7807E4A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7ED4D" w14:textId="312D714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76C68" w14:textId="696FC25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6858F" w14:textId="539E16A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E862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C8F4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33.7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0A6B4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8050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867.2</w:t>
            </w:r>
          </w:p>
        </w:tc>
      </w:tr>
      <w:tr w:rsidR="00AD6E7D" w14:paraId="68E7E9E2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AC50" w14:textId="096532B0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125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72D83" w14:textId="0970045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9DA21" w14:textId="7B53EB4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1C7CE" w14:textId="7318761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AFCE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62128" w14:textId="2F8985B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2EE8B" w14:textId="10B7B55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643C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4129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A4C7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44.2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4B67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45.3</w:t>
            </w:r>
          </w:p>
        </w:tc>
      </w:tr>
      <w:tr w:rsidR="00AD6E7D" w14:paraId="35AC4E19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8554" w14:textId="28B5A63C" w:rsidR="00AD6E7D" w:rsidRDefault="00AD6E7D" w:rsidP="00E12BA6">
            <w:pPr>
              <w:bidi/>
              <w:ind w:right="-111"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134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BB584" w14:textId="1324887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F662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4.3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F3199" w14:textId="10846A8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E9A57" w14:textId="2DF43E5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3DAB1" w14:textId="6101A40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97F1C" w14:textId="6BDB283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E219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BCEE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36.5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DA2CD" w14:textId="5AF8D5D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B6A5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41.4</w:t>
            </w:r>
          </w:p>
        </w:tc>
      </w:tr>
      <w:tr w:rsidR="00AD6E7D" w14:paraId="53A28C00" w14:textId="77777777" w:rsidTr="00E12BA6">
        <w:trPr>
          <w:trHeight w:val="59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CE688" w14:textId="1957507B" w:rsidR="00AD6E7D" w:rsidRDefault="00AD6E7D" w:rsidP="00E12BA6">
            <w:pPr>
              <w:bidi/>
              <w:ind w:right="-99"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134a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4B3E3" w14:textId="5A2F5E1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60C6B" w14:textId="210476C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72F9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13.7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8F7E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6.7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B99DB" w14:textId="0AE52F2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A5C46" w14:textId="7CEAE50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2AAB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28.1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B2A2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5.6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D22E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1,865.0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13170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1,939.0</w:t>
            </w:r>
          </w:p>
        </w:tc>
      </w:tr>
      <w:tr w:rsidR="00AD6E7D" w14:paraId="5FC590A6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1AE93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R-401A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2F752" w14:textId="5B602A0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6EE4B" w14:textId="23256D1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05D21" w14:textId="7D596C8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1A96F" w14:textId="74C3748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DD720" w14:textId="03C148C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2AB43" w14:textId="528A524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0EB80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77640" w14:textId="350DD7F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04C8B" w14:textId="1E4D047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53B6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1.4</w:t>
            </w:r>
          </w:p>
        </w:tc>
      </w:tr>
      <w:tr w:rsidR="00AD6E7D" w14:paraId="4A04E007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1828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R-404A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A86EF" w14:textId="3AF6853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72E7B" w14:textId="34DADC9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EEC3E" w14:textId="161BBCB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9CBE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12,662.0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064C4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672B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310.3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CBE1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17,745.0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439E4" w14:textId="12C15FA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D9DA5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22.0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5972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33,410.9</w:t>
            </w:r>
          </w:p>
        </w:tc>
      </w:tr>
      <w:tr w:rsidR="00AD6E7D" w14:paraId="7332F7BC" w14:textId="77777777" w:rsidTr="00E12BA6">
        <w:trPr>
          <w:trHeight w:val="11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3481B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R-406A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20C4C" w14:textId="4CBE54B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EAD4D" w14:textId="482FC46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B602D" w14:textId="4C133E9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58C44" w14:textId="0806C77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2F874" w14:textId="20B8768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23542" w14:textId="48D89CE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20AE2" w14:textId="6354052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834C8" w14:textId="703B827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D845F" w14:textId="2032A1D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BEE5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1AAEB270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E4BB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R-407A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19B7E" w14:textId="18375B8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72E80" w14:textId="0998CBC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FDCC4" w14:textId="0F18317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4ECD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F09A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29304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13.0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ED0D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389.3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F1136" w14:textId="446F5D5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4328A" w14:textId="29D0613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39D85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531.6</w:t>
            </w:r>
          </w:p>
        </w:tc>
      </w:tr>
      <w:tr w:rsidR="00AD6E7D" w14:paraId="337F3981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0323A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R-407C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3B61D" w14:textId="7457B33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E1E3F" w14:textId="15F77B0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B3B12" w14:textId="0CC8845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5CF65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454.1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235D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503.6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7BB37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9.0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6057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7,003.5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CBA4A" w14:textId="5FCC608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37FB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20.8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7CA0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8,218.2</w:t>
            </w:r>
          </w:p>
        </w:tc>
      </w:tr>
      <w:tr w:rsidR="00AD6E7D" w14:paraId="4D3597A4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DC91B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R-407F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8CFFA" w14:textId="0B4857A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F6204" w14:textId="2232A31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01622" w14:textId="50C95FA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DF8A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36.3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92ADC" w14:textId="01587C9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E0E10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2.0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E7B5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106.4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E984A" w14:textId="0C665B9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52700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5F5D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152.0</w:t>
            </w:r>
          </w:p>
        </w:tc>
      </w:tr>
      <w:tr w:rsidR="00AD6E7D" w14:paraId="6EDBC1F6" w14:textId="77777777" w:rsidTr="00E12BA6">
        <w:trPr>
          <w:trHeight w:val="95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75A8D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R-407H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9A33F" w14:textId="6DCD222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8816E" w14:textId="5A4BCE0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A0EC2" w14:textId="3162349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51259" w14:textId="61F87A4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DD36B" w14:textId="3417341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4B014" w14:textId="2627647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39AA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13.1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0B2A9" w14:textId="152D7ED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2EDDD" w14:textId="4D1FF61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C036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13.1</w:t>
            </w:r>
          </w:p>
        </w:tc>
      </w:tr>
      <w:tr w:rsidR="00AD6E7D" w14:paraId="655EC7DF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CED01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R-408A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D3C1F" w14:textId="019E095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83560" w14:textId="69DC233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45BA0" w14:textId="5E01FBE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BC1F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E284F" w14:textId="3844B8A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D32D8" w14:textId="27E0A1A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461A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2638A" w14:textId="40FE113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156E2" w14:textId="3EDCD0C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F0D5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1.7</w:t>
            </w:r>
          </w:p>
        </w:tc>
      </w:tr>
      <w:tr w:rsidR="00AD6E7D" w14:paraId="6970E3E5" w14:textId="77777777" w:rsidTr="00E12BA6">
        <w:trPr>
          <w:trHeight w:val="87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6A1FD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R-410A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11091" w14:textId="798C903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58A95" w14:textId="1BC0C50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23A50" w14:textId="11CACDC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3F424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43,588.9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9E43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50,635.9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400D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4,068.8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13E8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68,926.6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895A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140.3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16AD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108.6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C0DF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171,173.8</w:t>
            </w:r>
          </w:p>
        </w:tc>
      </w:tr>
      <w:tr w:rsidR="00AD6E7D" w14:paraId="05C7B4B6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3AB40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R-410B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D6EAB" w14:textId="1CAD22D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B8DB6" w14:textId="74EB599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82EB3" w14:textId="0A2C810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4499D" w14:textId="322DB93A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8FBE8" w14:textId="52DA80B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4AE1B" w14:textId="74A590E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7E579" w14:textId="6310DBB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B3E7A" w14:textId="383F645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8CCB9" w14:textId="02CA983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2BF74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1FBD2ECE" w14:textId="77777777" w:rsidTr="00E12BA6">
        <w:trPr>
          <w:trHeight w:val="7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C6F5A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R-413A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8A33E" w14:textId="3FF8EC6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B494D" w14:textId="46716CF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80FA1" w14:textId="710BB4B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C4252" w14:textId="04273A1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90B6B" w14:textId="38289A7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7FA97" w14:textId="73D1912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529EE" w14:textId="7344D3B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65658" w14:textId="3411308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B415E" w14:textId="434A2A8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76CF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6BBF161D" w14:textId="77777777" w:rsidTr="00E12BA6">
        <w:trPr>
          <w:trHeight w:val="139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96935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R-417A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5DDF5" w14:textId="73E27B8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0F9AF" w14:textId="7C80E92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7AE2E" w14:textId="64E55DE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1DB13" w14:textId="58BC8A1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E42D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805C1" w14:textId="5F18DE2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1A56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586.1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3A75A" w14:textId="415EF39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80B5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3.6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8457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600.2</w:t>
            </w:r>
          </w:p>
        </w:tc>
      </w:tr>
      <w:tr w:rsidR="00AD6E7D" w14:paraId="55D26D11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055D7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R-417B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9E3F6" w14:textId="6403A02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B1974" w14:textId="65043F7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C3CC0" w14:textId="790CF6E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361C7" w14:textId="59E14A4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AC278" w14:textId="79F1889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351C1" w14:textId="40D6F39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442F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176.7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AB0B5" w14:textId="0404586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A16ED" w14:textId="141F80D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E4FA7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176.7</w:t>
            </w:r>
          </w:p>
        </w:tc>
      </w:tr>
      <w:tr w:rsidR="00AD6E7D" w14:paraId="16D8B349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F163F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R-417C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52609" w14:textId="0D959A5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0F51F" w14:textId="22A8DF8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8758A" w14:textId="46EED17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1E95B" w14:textId="687BD4C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200B4" w14:textId="64E5381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1DF86" w14:textId="3C44A67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8BAE5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14.2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6CB45" w14:textId="358D7AE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0D501" w14:textId="0F01C91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8776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14.2</w:t>
            </w:r>
          </w:p>
        </w:tc>
      </w:tr>
      <w:tr w:rsidR="00AD6E7D" w14:paraId="743B0E18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2B257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R-421A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07DA2" w14:textId="57146EA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09B5F" w14:textId="3F1E066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57E86" w14:textId="5BE31D4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3D3EA" w14:textId="3B001E4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58DCC" w14:textId="61EE091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DCA7D" w14:textId="18FEA64A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DEF28" w14:textId="758F8F3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CB1E4" w14:textId="0D30FB8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141EE" w14:textId="5186534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B39F4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1C271DB9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8A15D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R-421B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31CD1" w14:textId="7103AC0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541F7" w14:textId="32B1902A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05183" w14:textId="1D962DB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3CB94" w14:textId="4C47C36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5E76C" w14:textId="5A0AD33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C0CCE" w14:textId="62894FF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3E3E6" w14:textId="71BF6CD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AB6B6" w14:textId="48CBE6C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03AE3" w14:textId="1EDCA40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FD6F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5C72AADE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0113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R-422A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1F897" w14:textId="7897960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A85A7" w14:textId="3522E8F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65ED8" w14:textId="005DEBE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12BA8" w14:textId="76D6C12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4A5CC" w14:textId="72C551F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94DD1" w14:textId="1677F20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B021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B60C2" w14:textId="45D1645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B9B6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5058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0.7</w:t>
            </w:r>
          </w:p>
        </w:tc>
      </w:tr>
      <w:tr w:rsidR="00AD6E7D" w14:paraId="688CD473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ECC7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R-422B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557DF" w14:textId="38DE462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8EE17" w14:textId="3D0A591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2A74B" w14:textId="2C3A6CB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8D844" w14:textId="402C836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D7162" w14:textId="1B62D74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39DC9" w14:textId="6357A3C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8F20D" w14:textId="4165B7B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AA1E2" w14:textId="1728F3E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127AF" w14:textId="1924D9D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C0A1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679E143A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F2F6B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R-422D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B0E70" w14:textId="01B5C08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5AE30" w14:textId="4E27A0E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8368F" w14:textId="0FA0684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204F5" w14:textId="573DACB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51241" w14:textId="67151AA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A2CFD" w14:textId="58FE228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CDCF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83.5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607FB" w14:textId="34B4F78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D2BFC" w14:textId="072AF5D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D298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83.5</w:t>
            </w:r>
          </w:p>
        </w:tc>
      </w:tr>
      <w:tr w:rsidR="00AD6E7D" w14:paraId="65A07D8B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AD128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R-426A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6CE70" w14:textId="73EA675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A6F8A" w14:textId="53E91C9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5B43C" w14:textId="45095D7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036F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40.0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A75E8" w14:textId="7F69934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A11A2" w14:textId="3E752DA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3513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5.4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F6AE5" w14:textId="3026696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4AAB5" w14:textId="3B61AB0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5C19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45.4</w:t>
            </w:r>
          </w:p>
        </w:tc>
      </w:tr>
      <w:tr w:rsidR="00AD6E7D" w14:paraId="6AC95889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D2678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R-427A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9B5CB" w14:textId="34C3231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FEB50" w14:textId="7D20789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3293E" w14:textId="7FF9E66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1FD72" w14:textId="381A949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4FB04" w14:textId="01E50B8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ECB5B" w14:textId="0819DEA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C221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3.7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5E4B8" w14:textId="120960E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4181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C515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3.7</w:t>
            </w:r>
          </w:p>
        </w:tc>
      </w:tr>
      <w:tr w:rsidR="00AD6E7D" w14:paraId="41D2F6B9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691F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R-434A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B981E" w14:textId="63649CF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75FCF" w14:textId="1886143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368C8" w14:textId="438A70E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79FA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522E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8280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5161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C95EB" w14:textId="76D597A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028FF" w14:textId="2FF4C14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1833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0.3</w:t>
            </w:r>
          </w:p>
        </w:tc>
      </w:tr>
      <w:tr w:rsidR="00AD6E7D" w14:paraId="27444008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FDDB7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R-437A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98C65" w14:textId="7255A1A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BF381" w14:textId="4F980F4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97C98" w14:textId="7D6B693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DC02B" w14:textId="347E038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1E924" w14:textId="7453CEC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9FAC5" w14:textId="235C5A9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6389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103.0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6280B" w14:textId="3D4495E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AD508" w14:textId="463DD0B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B861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103.0</w:t>
            </w:r>
          </w:p>
        </w:tc>
      </w:tr>
      <w:tr w:rsidR="00AD6E7D" w14:paraId="07C844FB" w14:textId="77777777" w:rsidTr="00E12BA6">
        <w:trPr>
          <w:trHeight w:val="9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294F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R-438A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26A3A" w14:textId="507DB8C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22B8E" w14:textId="0AA1F69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DD1CF" w14:textId="15CB65EA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6C94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260.0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41217" w14:textId="33CA932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6D4D8" w14:textId="4735AB7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0502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452.0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0321B" w14:textId="0D86358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ED6ED" w14:textId="3B72B9C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826E0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712.0</w:t>
            </w:r>
          </w:p>
        </w:tc>
      </w:tr>
      <w:tr w:rsidR="00AD6E7D" w14:paraId="39A70859" w14:textId="77777777" w:rsidTr="00E12BA6">
        <w:trPr>
          <w:trHeight w:val="151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105A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R-442A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F04E5" w14:textId="58E2127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B8183" w14:textId="4A0F2B8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43A89" w14:textId="3E67DCD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6593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A26DE" w14:textId="6A560AA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1E4D8" w14:textId="1E71E15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5164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4532B" w14:textId="444B72A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78D5B" w14:textId="24EEC40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6DC1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1.9</w:t>
            </w:r>
          </w:p>
        </w:tc>
      </w:tr>
      <w:tr w:rsidR="00AD6E7D" w14:paraId="6F060334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80091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R-448A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AAA64" w14:textId="0B22E3E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7B7DD" w14:textId="03ABEDF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56496" w14:textId="08D2B06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0BD6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31.6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E5237" w14:textId="4ED46F2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4B3E4" w14:textId="35B0C8C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5F63C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101.9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455C8" w14:textId="34CE542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BBF69" w14:textId="35ED18D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AEC40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133.5</w:t>
            </w:r>
          </w:p>
        </w:tc>
      </w:tr>
      <w:tr w:rsidR="00AD6E7D" w14:paraId="02407847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5C552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R-449A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FB620" w14:textId="540A15C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AD392" w14:textId="5BBBAAD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3821A" w14:textId="7030585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2CEC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40.6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46086" w14:textId="56FFE9C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7A42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27F0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256.2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13026" w14:textId="7B9927D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10981" w14:textId="4E4C5A9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682B0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297.3</w:t>
            </w:r>
          </w:p>
        </w:tc>
      </w:tr>
      <w:tr w:rsidR="00AD6E7D" w14:paraId="63938E30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2E347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R-449C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6106F" w14:textId="5EE6EC1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14379" w14:textId="4FC17DA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647EE" w14:textId="7BDF938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2608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E30FA" w14:textId="5663192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9AC0E" w14:textId="78B6394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A68A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CD6A2" w14:textId="49FAEDA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2DF25" w14:textId="1EEF02B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73D3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6.9</w:t>
            </w:r>
          </w:p>
        </w:tc>
      </w:tr>
      <w:tr w:rsidR="00AD6E7D" w14:paraId="36F59567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BE46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R-452A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A606C" w14:textId="1767AE2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1AC4F" w14:textId="7041DE8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C1876" w14:textId="43895BB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32C1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53.7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FB4FE" w14:textId="4529335A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F3C0E" w14:textId="21798250" w:rsidR="00AD6E7D" w:rsidRDefault="00740305" w:rsidP="00E12BA6">
            <w:pPr>
              <w:ind w:left="-66" w:right="-118"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FBF6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57.2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D9AFE" w14:textId="1DAAE77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FE94C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5FF7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111.0</w:t>
            </w:r>
          </w:p>
        </w:tc>
      </w:tr>
      <w:tr w:rsidR="00AD6E7D" w14:paraId="7C858B3A" w14:textId="77777777" w:rsidTr="00E12BA6">
        <w:trPr>
          <w:trHeight w:val="15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153DB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R-452B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ABE51" w14:textId="6844EBB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40762" w14:textId="314E4D9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C3243" w14:textId="1229A50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11140" w14:textId="36E2047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FA716" w14:textId="794F596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99A81" w14:textId="473F724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94ACF" w14:textId="74C65FB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7E275" w14:textId="60B86CC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774A0" w14:textId="5EB0BF6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1FAF7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16BC2838" w14:textId="77777777" w:rsidTr="00E12BA6">
        <w:trPr>
          <w:trHeight w:val="83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2470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R-453A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1939C" w14:textId="2007A98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8A6FC" w14:textId="4B570FA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AC6D2" w14:textId="59CF526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A45C0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2.6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299F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2.6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94996" w14:textId="17D5BBA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8C375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3.9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F0950" w14:textId="36CC6DD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5298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7672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9.1</w:t>
            </w:r>
          </w:p>
        </w:tc>
      </w:tr>
      <w:tr w:rsidR="00AD6E7D" w14:paraId="57D5A6D4" w14:textId="77777777" w:rsidTr="00E12BA6">
        <w:trPr>
          <w:trHeight w:val="1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FADE8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R-454A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F74A6" w14:textId="7D9E86F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AD633" w14:textId="3A8FE51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850D3" w14:textId="74248A5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17084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644D4" w14:textId="64CAE8A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B77CA" w14:textId="24F9388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F8D7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335FF" w14:textId="09ABE4D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B45B7" w14:textId="3984FAAA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E3B4C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0.2</w:t>
            </w:r>
          </w:p>
        </w:tc>
      </w:tr>
      <w:tr w:rsidR="00AD6E7D" w14:paraId="21330ECF" w14:textId="77777777" w:rsidTr="00E12BA6">
        <w:trPr>
          <w:trHeight w:val="75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F326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R-454A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5D45E" w14:textId="0448112A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0F2A4" w14:textId="01674E2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944E8" w14:textId="608A4B4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5757C" w14:textId="73424B7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903F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A067B" w14:textId="51D5808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757C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03960" w14:textId="6D6A00A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5F2E9" w14:textId="238164C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4C914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025D31B1" w14:textId="77777777" w:rsidTr="00E12BA6">
        <w:trPr>
          <w:trHeight w:val="135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EF7E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R-454B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F9BE0" w14:textId="505B22F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BB7D1" w14:textId="3BD9552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7A5CA" w14:textId="732C9B8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0208F" w14:textId="707D500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DD02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300.4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88ACB" w14:textId="12676DA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160F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127.5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2C28B" w14:textId="573583D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E3946" w14:textId="3BB5400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7DFB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427.9</w:t>
            </w:r>
          </w:p>
        </w:tc>
      </w:tr>
      <w:tr w:rsidR="00AD6E7D" w14:paraId="1E092419" w14:textId="77777777" w:rsidTr="00E12BA6">
        <w:trPr>
          <w:trHeight w:val="66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8031B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R-454C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BF84F" w14:textId="71A7661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19C7B" w14:textId="4A18C9E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CF3D9" w14:textId="0416041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3C285" w14:textId="4B8286F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A375E" w14:textId="2174F84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ADCD3" w14:textId="1D48D30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67607" w14:textId="420C764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AA930" w14:textId="001AE3F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94438" w14:textId="55D474A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AFD0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77DB82F0" w14:textId="77777777" w:rsidTr="00E12BA6">
        <w:trPr>
          <w:trHeight w:val="113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A9BE9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R-454C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C28C4" w14:textId="69691B3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4A8FE" w14:textId="45E3218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3DE2F" w14:textId="78A1143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F769C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607B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3483A" w14:textId="12C102B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6DB3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4E0D1" w14:textId="2401769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173DE" w14:textId="76A2208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6D02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2.9</w:t>
            </w:r>
          </w:p>
        </w:tc>
      </w:tr>
      <w:tr w:rsidR="00AD6E7D" w14:paraId="4C72E766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B222E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R-455A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B1540" w14:textId="24F108D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B3095" w14:textId="0194A40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3B965" w14:textId="7F80D63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C156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F1093" w14:textId="54F2B7C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BBBA8" w14:textId="6846B48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AF73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AFB5C" w14:textId="1CAC02B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9ADFF" w14:textId="592035E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4E49C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0.7</w:t>
            </w:r>
          </w:p>
        </w:tc>
      </w:tr>
      <w:tr w:rsidR="00AD6E7D" w14:paraId="15F4CD2B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40CC4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R-458A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ABDCD" w14:textId="5CAC125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05264" w14:textId="2306AD4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595E7" w14:textId="4B13421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49504" w14:textId="2CD9BE6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5629E" w14:textId="7915184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508A9" w14:textId="0B5E22F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A1D41" w14:textId="52609FF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102A1" w14:textId="01B3734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EC74A" w14:textId="5DB1194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00B77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71E8A09E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FA48A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R-468C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82BA2" w14:textId="6036E22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EB61A" w14:textId="644F44B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CCB87" w14:textId="2225B76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8C9D8" w14:textId="6EC7625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4281A" w14:textId="18B57DC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355F8" w14:textId="1228856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5F3EB" w14:textId="6E9613D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B5CA1" w14:textId="698193F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D79A8" w14:textId="1D9FAD7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114D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30C2B863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AF8F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R-469A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9B279" w14:textId="33C3E2B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0CEA1" w14:textId="69EC5C4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3EE4D" w14:textId="607F2D2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9C476" w14:textId="52344F8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9717" w14:textId="7C085E5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B3E59" w14:textId="627B9FB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3B2E0" w14:textId="1261E28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20D58" w14:textId="40BFC36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6DE3C" w14:textId="054B96C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8618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70E8DFAA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6BDC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lastRenderedPageBreak/>
              <w:t>R-470A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EA2BF" w14:textId="2780249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672B2" w14:textId="5560035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AF36D" w14:textId="1E05C77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9717F" w14:textId="2E02BC1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3C0E6" w14:textId="29C5388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BEE07" w14:textId="0DC926D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75E6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D89C8" w14:textId="7547D3B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B9AD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10EF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0.8</w:t>
            </w:r>
          </w:p>
        </w:tc>
      </w:tr>
      <w:tr w:rsidR="00AD6E7D" w14:paraId="16CDF866" w14:textId="77777777" w:rsidTr="00E12BA6">
        <w:trPr>
          <w:trHeight w:val="103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98235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R-470B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4F210" w14:textId="02E4687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71C3D" w14:textId="29938F5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3347E" w14:textId="766DDE9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181A5" w14:textId="5BBF106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74F71" w14:textId="256FF91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F53E0" w14:textId="3634BCBA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1BEEE" w14:textId="46B99D0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6A26D" w14:textId="133BC17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21400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62D20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25C9F511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F1760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R-471A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0B22B" w14:textId="5E14BBE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FCB7F" w14:textId="37A47AF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EC9F6" w14:textId="66747F9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6C1C1" w14:textId="7FE8C8F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3C55B" w14:textId="69718A9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70F65" w14:textId="0022CAF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67FA4" w14:textId="63E5312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B8A47" w14:textId="1BDA67B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47527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F04D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</w:tr>
      <w:tr w:rsidR="00AD6E7D" w14:paraId="20C00A5E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546F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R-473A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2F633" w14:textId="6D3653D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BCE21" w14:textId="5D8F44BA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FAC65" w14:textId="7C9DB4D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56173" w14:textId="3D1FF2D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872EA" w14:textId="465AAF3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D3155" w14:textId="48FB725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A57CF" w14:textId="3C011F0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76714" w14:textId="1121A58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A6406" w14:textId="18627BB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C1A7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7ED0CF3D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A8867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R-479A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F7922" w14:textId="29B7CE2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70384" w14:textId="7766DDF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EBA98" w14:textId="1271847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91251" w14:textId="39E8C64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070A4" w14:textId="29C8FEB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DF46E" w14:textId="056B5F7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70A48" w14:textId="513C729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262B1" w14:textId="5944028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107C6" w14:textId="008198A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43137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</w:tr>
      <w:tr w:rsidR="00AD6E7D" w14:paraId="0C8F50BF" w14:textId="77777777" w:rsidTr="00E12BA6">
        <w:trPr>
          <w:trHeight w:val="87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B4335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R-507A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E1F3E" w14:textId="7F99DA0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1894E" w14:textId="6CE0343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D51DF" w14:textId="082D1D8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ABE5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25,846.7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5D44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129.2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D36C7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116.6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B56B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8,581.9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AB64B" w14:textId="17705DD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05935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62.5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AF75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35,400.4</w:t>
            </w:r>
          </w:p>
        </w:tc>
      </w:tr>
      <w:tr w:rsidR="00AD6E7D" w14:paraId="1D035942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7332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R-507C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52DC3" w14:textId="054CCCD0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9818E" w14:textId="0A431FD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C1E33" w14:textId="0696411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F366F" w14:textId="4AF1907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82B1A" w14:textId="50A58FC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A31B4" w14:textId="30AA4E6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19524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10.9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35C3F" w14:textId="4DEA515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6B262" w14:textId="5B67258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616B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10.9</w:t>
            </w:r>
          </w:p>
        </w:tc>
      </w:tr>
      <w:tr w:rsidR="00AD6E7D" w14:paraId="0C06114D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F179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R-508B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38725" w14:textId="68A550A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48EA0" w14:textId="0E65F47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07773" w14:textId="02AA186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3633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3.1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16F00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C13D0" w14:textId="5EFBEE1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0F0F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95533" w14:textId="75BF1D9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67013" w14:textId="5EDEC82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66DFC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4.8</w:t>
            </w:r>
          </w:p>
        </w:tc>
      </w:tr>
      <w:tr w:rsidR="00AD6E7D" w14:paraId="6EB53ABD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265A7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R-512A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297B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38F2B" w14:textId="0C90F25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81ADE" w14:textId="4DC018F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BA3F8" w14:textId="3FBD292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E3B7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BD398" w14:textId="1B73E95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12AC4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24BB1" w14:textId="57044B5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E7866" w14:textId="42A9AAE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DDC9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0.3</w:t>
            </w:r>
          </w:p>
        </w:tc>
      </w:tr>
      <w:tr w:rsidR="00AD6E7D" w14:paraId="5A630681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5E58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R-513A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F3AC0" w14:textId="70EB3CC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D96FD" w14:textId="7392296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64D71" w14:textId="7E9A9BD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5A040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48.5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1739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24.2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B63FB" w14:textId="7C6A9F5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77A0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24.2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0992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08C17" w14:textId="4FAAFF4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B323D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97.7</w:t>
            </w:r>
          </w:p>
        </w:tc>
      </w:tr>
      <w:tr w:rsidR="00AD6E7D" w14:paraId="2614BD30" w14:textId="77777777" w:rsidTr="00E12BA6">
        <w:trPr>
          <w:trHeight w:val="13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737C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R-514A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40FBF" w14:textId="6C058DB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CF8F7" w14:textId="06E262A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7E8C2" w14:textId="244BB52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929D4" w14:textId="249299B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66B33" w14:textId="7A16DAC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B84C7" w14:textId="587DDDB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1ACD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1B40A" w14:textId="1FAC016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4B2FB" w14:textId="60DAD49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32EBC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1.0</w:t>
            </w:r>
          </w:p>
        </w:tc>
      </w:tr>
      <w:tr w:rsidR="00AD6E7D" w14:paraId="62C402CA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9A94" w14:textId="77777777" w:rsidR="00AD6E7D" w:rsidRDefault="00AD6E7D" w:rsidP="00E12BA6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R-515B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8E5D3" w14:textId="30312A5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5A320" w14:textId="447A109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FC370" w14:textId="05A9329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97E1A" w14:textId="60EF801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759D4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DDE34" w14:textId="71289B4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22F9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9286D" w14:textId="0508A0F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08C48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25FD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1.6</w:t>
            </w:r>
          </w:p>
        </w:tc>
      </w:tr>
      <w:tr w:rsidR="00AD6E7D" w14:paraId="2B84E454" w14:textId="77777777" w:rsidTr="00E12BA6">
        <w:trPr>
          <w:trHeight w:val="264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DBFF" w14:textId="6F27441B" w:rsidR="00AD6E7D" w:rsidRPr="00464C1A" w:rsidRDefault="00AD6E7D" w:rsidP="00E12BA6">
            <w:pPr>
              <w:bidi/>
              <w:ind w:right="-109"/>
              <w:jc w:val="left"/>
              <w:rPr>
                <w:sz w:val="20"/>
                <w:szCs w:val="20"/>
                <w:lang w:eastAsia="en-CA" w:bidi="ar-LB"/>
              </w:rPr>
            </w:pPr>
            <w:r w:rsidRPr="00464C1A"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 w:rsidRPr="00464C1A">
              <w:rPr>
                <w:sz w:val="20"/>
                <w:szCs w:val="20"/>
                <w:lang w:val="en-GB" w:eastAsia="en-CA" w:bidi="ar-LB"/>
              </w:rPr>
              <w:t>227ea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sz w:val="20"/>
                <w:szCs w:val="20"/>
                <w:rtl/>
                <w:lang w:val="en-GB" w:eastAsia="en-CA" w:bidi="ar-LB"/>
              </w:rPr>
              <w:t>في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sz w:val="20"/>
                <w:szCs w:val="20"/>
                <w:rtl/>
                <w:lang w:val="en-GB" w:eastAsia="en-CA" w:bidi="ar-LB"/>
              </w:rPr>
              <w:t>البوليولات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sz w:val="20"/>
                <w:szCs w:val="20"/>
                <w:rtl/>
                <w:lang w:val="en-GB" w:eastAsia="en-CA" w:bidi="ar-LB"/>
              </w:rPr>
              <w:t>سابقة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sz w:val="20"/>
                <w:szCs w:val="20"/>
                <w:rtl/>
                <w:lang w:val="en-GB" w:eastAsia="en-CA" w:bidi="ar-LB"/>
              </w:rPr>
              <w:t>الخلط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sz w:val="20"/>
                <w:szCs w:val="20"/>
                <w:rtl/>
                <w:lang w:val="en-GB" w:eastAsia="en-CA" w:bidi="ar-LB"/>
              </w:rPr>
              <w:t>المستوردة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38C99" w14:textId="76097087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57D9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2.0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F9938" w14:textId="18A7D15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5B5E3" w14:textId="1448F71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F9650" w14:textId="5D4EF14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65486" w14:textId="2CEEFF6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5943D" w14:textId="0FE6036B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4AFCA" w14:textId="428F400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8CB18" w14:textId="1ECF3BDD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45B71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2.0</w:t>
            </w:r>
          </w:p>
        </w:tc>
      </w:tr>
      <w:tr w:rsidR="00AD6E7D" w14:paraId="6EDB2CAA" w14:textId="77777777" w:rsidTr="00E12BA6">
        <w:trPr>
          <w:trHeight w:val="33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84209" w14:textId="0FD59127" w:rsidR="00AD6E7D" w:rsidRPr="00464C1A" w:rsidRDefault="00AD6E7D" w:rsidP="00E12BA6">
            <w:pPr>
              <w:bidi/>
              <w:ind w:right="-109"/>
              <w:jc w:val="left"/>
              <w:rPr>
                <w:sz w:val="20"/>
                <w:szCs w:val="20"/>
                <w:lang w:eastAsia="en-CA" w:bidi="ar-LB"/>
              </w:rPr>
            </w:pPr>
            <w:r w:rsidRPr="00464C1A"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 w:rsidRPr="00464C1A">
              <w:rPr>
                <w:sz w:val="20"/>
                <w:szCs w:val="20"/>
                <w:lang w:val="en-GB" w:eastAsia="en-CA" w:bidi="ar-LB"/>
              </w:rPr>
              <w:t>245fa</w:t>
            </w:r>
            <w:r w:rsidR="00740305">
              <w:rPr>
                <w:sz w:val="20"/>
                <w:szCs w:val="20"/>
                <w:lang w:val="en-GB" w:eastAsia="en-CA" w:bidi="ar-LB"/>
              </w:rPr>
              <w:t xml:space="preserve"> </w:t>
            </w:r>
            <w:r w:rsidRPr="00464C1A">
              <w:rPr>
                <w:sz w:val="20"/>
                <w:szCs w:val="20"/>
                <w:lang w:val="en-GB" w:eastAsia="en-CA" w:bidi="ar-LB"/>
              </w:rPr>
              <w:t>-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sz w:val="20"/>
                <w:szCs w:val="20"/>
                <w:rtl/>
                <w:lang w:val="en-GB" w:eastAsia="en-CA" w:bidi="ar-LB"/>
              </w:rPr>
              <w:t>في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sz w:val="20"/>
                <w:szCs w:val="20"/>
                <w:rtl/>
                <w:lang w:val="en-GB" w:eastAsia="en-CA" w:bidi="ar-LB"/>
              </w:rPr>
              <w:t>البوليولات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sz w:val="20"/>
                <w:szCs w:val="20"/>
                <w:rtl/>
                <w:lang w:val="en-GB" w:eastAsia="en-CA" w:bidi="ar-LB"/>
              </w:rPr>
              <w:t>سابقة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sz w:val="20"/>
                <w:szCs w:val="20"/>
                <w:rtl/>
                <w:lang w:val="en-GB" w:eastAsia="en-CA" w:bidi="ar-LB"/>
              </w:rPr>
              <w:t>الخلط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sz w:val="20"/>
                <w:szCs w:val="20"/>
                <w:rtl/>
                <w:lang w:val="en-GB" w:eastAsia="en-CA" w:bidi="ar-LB"/>
              </w:rPr>
              <w:t>لمستوردة</w:t>
            </w:r>
            <w:r w:rsidRPr="00464C1A">
              <w:rPr>
                <w:sz w:val="20"/>
                <w:szCs w:val="20"/>
                <w:lang w:val="en-GB" w:eastAsia="en-CA" w:bidi="ar-LB"/>
              </w:rPr>
              <w:t>l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A0CBE" w14:textId="7C62368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794B7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55.9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0F318" w14:textId="776FE373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AA58D" w14:textId="2ECACB3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DF728" w14:textId="22B379B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F6059" w14:textId="5A4BD04E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FED41" w14:textId="26DA9326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DB5ED" w14:textId="3C8EEDCC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8FA5F" w14:textId="507A4AE8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9EDF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55.9</w:t>
            </w:r>
          </w:p>
        </w:tc>
      </w:tr>
      <w:tr w:rsidR="00AD6E7D" w14:paraId="48807F19" w14:textId="77777777" w:rsidTr="00E12BA6">
        <w:trPr>
          <w:trHeight w:val="28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D7356" w14:textId="6793F0C6" w:rsidR="00AD6E7D" w:rsidRPr="00464C1A" w:rsidRDefault="00AD6E7D" w:rsidP="00E12BA6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464C1A">
              <w:rPr>
                <w:sz w:val="20"/>
                <w:szCs w:val="20"/>
                <w:rtl/>
                <w:lang w:val="en-GB" w:eastAsia="en-CA" w:bidi="ar-LB"/>
              </w:rPr>
              <w:t>الهيدروفلوروكربون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sz w:val="20"/>
                <w:szCs w:val="20"/>
                <w:rtl/>
                <w:lang w:val="en-GB" w:eastAsia="en-CA" w:bidi="ar-LB"/>
              </w:rPr>
              <w:t>الب</w:t>
            </w:r>
            <w:r w:rsidRPr="00464C1A">
              <w:rPr>
                <w:sz w:val="20"/>
                <w:szCs w:val="20"/>
                <w:rtl/>
                <w:lang w:eastAsia="en-CA" w:bidi="ar-LB"/>
              </w:rPr>
              <w:t>و</w:t>
            </w:r>
            <w:r w:rsidRPr="00464C1A">
              <w:rPr>
                <w:sz w:val="20"/>
                <w:szCs w:val="20"/>
                <w:rtl/>
                <w:lang w:val="en-GB" w:eastAsia="en-CA" w:bidi="ar-LB"/>
              </w:rPr>
              <w:t>ليولات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sz w:val="20"/>
                <w:szCs w:val="20"/>
                <w:rtl/>
                <w:lang w:val="en-GB" w:eastAsia="en-CA" w:bidi="ar-LB"/>
              </w:rPr>
              <w:t>سابقة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الخلط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المستوردة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E9490" w14:textId="67DCB3C4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64ED9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517.1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BC24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A24B2" w14:textId="4B4A09A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E8BE4" w14:textId="6FF49BFF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991C1" w14:textId="39035DF5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9708F" w14:textId="7868B5D2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FD074" w14:textId="760B52A9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CB5F4" w14:textId="5DCA0B31" w:rsidR="00AD6E7D" w:rsidRDefault="00740305" w:rsidP="00E12BA6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D13E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517.1</w:t>
            </w:r>
          </w:p>
        </w:tc>
      </w:tr>
      <w:tr w:rsidR="00AD6E7D" w14:paraId="62C8DC1C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8AC31" w14:textId="39867EEC" w:rsidR="00AD6E7D" w:rsidRPr="00464C1A" w:rsidRDefault="00AD6E7D" w:rsidP="00E12BA6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464C1A">
              <w:rPr>
                <w:sz w:val="20"/>
                <w:szCs w:val="20"/>
                <w:rtl/>
                <w:lang w:val="en-GB" w:eastAsia="en-CA" w:bidi="ar-LB"/>
              </w:rPr>
              <w:t>أخرى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27990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1.4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E782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1,901.2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37CB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2.3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3E2C0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EC60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FD22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0.0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D493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42.7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F1F0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11.8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6D532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D9DB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1,965.4</w:t>
            </w:r>
          </w:p>
        </w:tc>
      </w:tr>
      <w:tr w:rsidR="00AD6E7D" w14:paraId="2E6729AB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0FB75" w14:textId="1978B8B5" w:rsidR="00AD6E7D" w:rsidRPr="00464C1A" w:rsidRDefault="00AD6E7D" w:rsidP="00E12BA6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464C1A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المجموع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B96C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16,134.3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58533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20,085.5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3D510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35,273.8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190FF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123,175.7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4335E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205,102.9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387DA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12,990.1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F5C7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221,167.5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BD3EB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2,891.4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DCB17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9,590.4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520C6" w14:textId="77777777" w:rsidR="00AD6E7D" w:rsidRDefault="00AD6E7D" w:rsidP="00E12BA6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659,457.9</w:t>
            </w:r>
          </w:p>
        </w:tc>
      </w:tr>
      <w:tr w:rsidR="00AD6E7D" w14:paraId="1E419C21" w14:textId="77777777" w:rsidTr="00E12BA6">
        <w:trPr>
          <w:trHeight w:val="63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64183" w14:textId="69099017" w:rsidR="00AD6E7D" w:rsidRPr="00464C1A" w:rsidRDefault="00AD6E7D" w:rsidP="00E12BA6">
            <w:pPr>
              <w:bidi/>
              <w:ind w:right="-109"/>
              <w:jc w:val="left"/>
              <w:rPr>
                <w:b/>
                <w:bCs/>
                <w:sz w:val="20"/>
                <w:szCs w:val="20"/>
                <w:lang w:bidi="ar-LB"/>
              </w:rPr>
            </w:pPr>
            <w:r w:rsidRPr="00464C1A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البلدان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ذات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أحجام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استهلاك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="004B304E" w:rsidRPr="00464C1A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منخفضة</w:t>
            </w:r>
            <w:r w:rsidRPr="00464C1A">
              <w:rPr>
                <w:b/>
                <w:bCs/>
                <w:sz w:val="20"/>
                <w:szCs w:val="20"/>
                <w:lang w:val="en-GB" w:eastAsia="en-CA" w:bidi="ar-LB"/>
              </w:rPr>
              <w:t>***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C27DD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140.3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22AFD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404.9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826B7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15.7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22F84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32.0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5D085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38.5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D31A5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423.7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64AAE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24,091.3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BB07B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10.1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E2C2A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118.0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0F3B2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25,274.6</w:t>
            </w:r>
          </w:p>
        </w:tc>
      </w:tr>
      <w:tr w:rsidR="00AD6E7D" w14:paraId="2278F883" w14:textId="77777777" w:rsidTr="00E12BA6">
        <w:trPr>
          <w:trHeight w:val="5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F54C3" w14:textId="08C50623" w:rsidR="00AD6E7D" w:rsidRPr="00464C1A" w:rsidRDefault="004B304E" w:rsidP="00E12BA6">
            <w:pPr>
              <w:bidi/>
              <w:ind w:right="-109"/>
              <w:jc w:val="left"/>
              <w:rPr>
                <w:b/>
                <w:bCs/>
                <w:sz w:val="20"/>
                <w:szCs w:val="20"/>
                <w:lang w:bidi="ar-LB"/>
              </w:rPr>
            </w:pPr>
            <w:r w:rsidRPr="00464C1A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البلدان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ذات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أحجام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استهلاك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غير</w:t>
            </w:r>
            <w:r w:rsidR="00740305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464C1A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منخفضة</w:t>
            </w:r>
            <w:r w:rsidRPr="00464C1A">
              <w:rPr>
                <w:b/>
                <w:bCs/>
                <w:sz w:val="20"/>
                <w:szCs w:val="20"/>
                <w:lang w:val="en-GB" w:eastAsia="en-CA" w:bidi="ar-LB"/>
              </w:rPr>
              <w:t>***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38E37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15,994.0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3917F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19,680.6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193D9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35,258.0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1B616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123,143.6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3440E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205,064.5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6B3A9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12,566.3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74DC8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197,076.3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FE75E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2,881.2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BE8B4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9,472.4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AF5EA" w14:textId="77777777" w:rsidR="00AD6E7D" w:rsidRDefault="00AD6E7D" w:rsidP="00E12BA6">
            <w:pPr>
              <w:jc w:val="right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634,183.3</w:t>
            </w:r>
          </w:p>
        </w:tc>
      </w:tr>
    </w:tbl>
    <w:p w14:paraId="260B4BC3" w14:textId="3957F757" w:rsidR="002F3A5E" w:rsidRPr="000238C9" w:rsidRDefault="00E12BA6" w:rsidP="00142EFC">
      <w:pPr>
        <w:bidi/>
        <w:rPr>
          <w:sz w:val="18"/>
          <w:szCs w:val="18"/>
          <w:rtl/>
          <w:lang w:val="en-GB" w:bidi="ar-LB"/>
        </w:rPr>
      </w:pPr>
      <w:r>
        <w:rPr>
          <w:sz w:val="18"/>
          <w:szCs w:val="18"/>
          <w:lang w:val="en-GB" w:bidi="ar-LB"/>
        </w:rPr>
        <w:br w:type="textWrapping" w:clear="all"/>
      </w:r>
      <w:r w:rsidR="00D96194" w:rsidRPr="000238C9">
        <w:rPr>
          <w:sz w:val="18"/>
          <w:szCs w:val="18"/>
          <w:lang w:val="en-GB" w:bidi="ar-LB"/>
        </w:rPr>
        <w:t>*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F3A5E" w:rsidRPr="000238C9">
        <w:rPr>
          <w:sz w:val="18"/>
          <w:szCs w:val="18"/>
          <w:rtl/>
          <w:lang w:val="en-GB" w:bidi="ar-LB"/>
        </w:rPr>
        <w:t>قد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F3A5E" w:rsidRPr="000238C9">
        <w:rPr>
          <w:sz w:val="18"/>
          <w:szCs w:val="18"/>
          <w:rtl/>
          <w:lang w:val="en-GB" w:bidi="ar-LB"/>
        </w:rPr>
        <w:t>لا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F3A5E" w:rsidRPr="000238C9">
        <w:rPr>
          <w:sz w:val="18"/>
          <w:szCs w:val="18"/>
          <w:rtl/>
          <w:lang w:val="en-GB" w:bidi="ar-LB"/>
        </w:rPr>
        <w:t>يصل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F3A5E" w:rsidRPr="000238C9">
        <w:rPr>
          <w:sz w:val="18"/>
          <w:szCs w:val="18"/>
          <w:rtl/>
          <w:lang w:val="en-GB" w:bidi="ar-LB"/>
        </w:rPr>
        <w:t>مجموع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F3A5E" w:rsidRPr="000238C9">
        <w:rPr>
          <w:sz w:val="18"/>
          <w:szCs w:val="18"/>
          <w:rtl/>
          <w:lang w:val="en-GB" w:bidi="ar-LB"/>
        </w:rPr>
        <w:t>أعمدة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F3A5E" w:rsidRPr="000238C9">
        <w:rPr>
          <w:sz w:val="18"/>
          <w:szCs w:val="18"/>
          <w:rtl/>
          <w:lang w:val="en-GB" w:bidi="ar-LB"/>
        </w:rPr>
        <w:t>التوزيع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F3A5E" w:rsidRPr="000238C9">
        <w:rPr>
          <w:sz w:val="18"/>
          <w:szCs w:val="18"/>
          <w:rtl/>
          <w:lang w:val="en-GB" w:bidi="ar-LB"/>
        </w:rPr>
        <w:t>القطاعي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F3A5E" w:rsidRPr="000238C9">
        <w:rPr>
          <w:sz w:val="18"/>
          <w:szCs w:val="18"/>
          <w:rtl/>
          <w:lang w:val="en-GB" w:bidi="ar-LB"/>
        </w:rPr>
        <w:t>إلى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F3A5E" w:rsidRPr="000238C9">
        <w:rPr>
          <w:sz w:val="18"/>
          <w:szCs w:val="18"/>
          <w:rtl/>
          <w:lang w:val="en-GB" w:bidi="ar-LB"/>
        </w:rPr>
        <w:t>الإجمالي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F3A5E" w:rsidRPr="000238C9">
        <w:rPr>
          <w:sz w:val="18"/>
          <w:szCs w:val="18"/>
          <w:rtl/>
          <w:lang w:val="en-GB" w:bidi="ar-LB"/>
        </w:rPr>
        <w:t>لأن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F3A5E" w:rsidRPr="000238C9">
        <w:rPr>
          <w:sz w:val="18"/>
          <w:szCs w:val="18"/>
          <w:rtl/>
          <w:lang w:val="en-GB" w:bidi="ar-LB"/>
        </w:rPr>
        <w:t>بعض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F3A5E" w:rsidRPr="000238C9">
        <w:rPr>
          <w:sz w:val="18"/>
          <w:szCs w:val="18"/>
          <w:rtl/>
          <w:lang w:val="en-GB" w:bidi="ar-LB"/>
        </w:rPr>
        <w:t>البلدان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142EFC" w:rsidRPr="000238C9">
        <w:rPr>
          <w:sz w:val="18"/>
          <w:szCs w:val="18"/>
          <w:rtl/>
          <w:lang w:val="en-GB" w:bidi="ar-LB"/>
        </w:rPr>
        <w:t>لا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142EFC" w:rsidRPr="000238C9">
        <w:rPr>
          <w:sz w:val="18"/>
          <w:szCs w:val="18"/>
          <w:rtl/>
          <w:lang w:val="en-GB" w:bidi="ar-LB"/>
        </w:rPr>
        <w:t>تبلغ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142EFC" w:rsidRPr="000238C9">
        <w:rPr>
          <w:sz w:val="18"/>
          <w:szCs w:val="18"/>
          <w:rtl/>
          <w:lang w:val="en-GB" w:bidi="ar-LB"/>
        </w:rPr>
        <w:t>إلا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عن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142EFC" w:rsidRPr="000238C9">
        <w:rPr>
          <w:sz w:val="18"/>
          <w:szCs w:val="18"/>
          <w:rtl/>
          <w:lang w:val="en-GB" w:bidi="ar-LB"/>
        </w:rPr>
        <w:t>المجموع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142EFC" w:rsidRPr="000238C9">
        <w:rPr>
          <w:sz w:val="18"/>
          <w:szCs w:val="18"/>
          <w:rtl/>
          <w:lang w:val="en-GB" w:bidi="ar-LB"/>
        </w:rPr>
        <w:t>دون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142EFC" w:rsidRPr="000238C9">
        <w:rPr>
          <w:sz w:val="18"/>
          <w:szCs w:val="18"/>
          <w:rtl/>
          <w:lang w:val="en-GB" w:bidi="ar-LB"/>
        </w:rPr>
        <w:t>التفاصيل</w:t>
      </w:r>
      <w:r w:rsidR="002F3A5E" w:rsidRPr="000238C9">
        <w:rPr>
          <w:sz w:val="18"/>
          <w:szCs w:val="18"/>
          <w:rtl/>
          <w:lang w:val="en-GB" w:bidi="ar-LB"/>
        </w:rPr>
        <w:t>.</w:t>
      </w:r>
    </w:p>
    <w:p w14:paraId="6429A621" w14:textId="6BF758F9" w:rsidR="00142EFC" w:rsidRPr="000238C9" w:rsidRDefault="00AD6E7D" w:rsidP="004B304E">
      <w:pPr>
        <w:bidi/>
        <w:rPr>
          <w:sz w:val="18"/>
          <w:szCs w:val="18"/>
          <w:rtl/>
          <w:lang w:val="en-GB" w:bidi="ar-LB"/>
        </w:rPr>
      </w:pPr>
      <w:r>
        <w:rPr>
          <w:sz w:val="18"/>
          <w:szCs w:val="18"/>
          <w:lang w:val="en-GB" w:bidi="ar-LB"/>
        </w:rPr>
        <w:t>**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يستخدم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الهيدروفلوروكربون-23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كمادة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خام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وفي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مخلوط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lang w:val="en-US" w:bidi="ar-LB"/>
        </w:rPr>
        <w:t>R-508B</w:t>
      </w:r>
      <w:r w:rsidR="00142EFC" w:rsidRPr="000238C9">
        <w:rPr>
          <w:sz w:val="18"/>
          <w:szCs w:val="18"/>
          <w:rtl/>
          <w:lang w:val="en-GB" w:bidi="ar-LB"/>
        </w:rPr>
        <w:t>.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C9467D">
        <w:rPr>
          <w:sz w:val="18"/>
          <w:szCs w:val="18"/>
          <w:rtl/>
          <w:lang w:val="en-GB" w:bidi="ar-LB"/>
        </w:rPr>
        <w:t>و</w:t>
      </w:r>
      <w:r w:rsidR="004B304E">
        <w:rPr>
          <w:sz w:val="18"/>
          <w:szCs w:val="18"/>
          <w:rtl/>
          <w:lang w:val="en-GB" w:bidi="ar-LB"/>
        </w:rPr>
        <w:t>يكون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C9467D">
        <w:rPr>
          <w:sz w:val="18"/>
          <w:szCs w:val="18"/>
          <w:rtl/>
          <w:lang w:val="en-GB" w:bidi="ar-LB"/>
        </w:rPr>
        <w:t>ا</w:t>
      </w:r>
      <w:r w:rsidR="004B304E">
        <w:rPr>
          <w:sz w:val="18"/>
          <w:szCs w:val="18"/>
          <w:rtl/>
          <w:lang w:val="en-GB" w:bidi="ar-LB"/>
        </w:rPr>
        <w:t>لهيدروفلوروكربون-23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أحد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المكونات</w:t>
      </w:r>
    </w:p>
    <w:p w14:paraId="1B74192A" w14:textId="30DFACCF" w:rsidR="00142EFC" w:rsidRPr="000238C9" w:rsidRDefault="00AD6E7D" w:rsidP="004B304E">
      <w:pPr>
        <w:bidi/>
        <w:rPr>
          <w:sz w:val="18"/>
          <w:szCs w:val="18"/>
          <w:rtl/>
          <w:lang w:val="en-GB" w:bidi="ar-LB"/>
        </w:rPr>
      </w:pPr>
      <w:r>
        <w:rPr>
          <w:sz w:val="18"/>
          <w:szCs w:val="18"/>
          <w:lang w:val="en-GB" w:bidi="ar-LB"/>
        </w:rPr>
        <w:t>***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142EFC" w:rsidRPr="000238C9">
        <w:rPr>
          <w:sz w:val="18"/>
          <w:szCs w:val="18"/>
          <w:rtl/>
          <w:lang w:val="en-GB" w:bidi="ar-LB"/>
        </w:rPr>
        <w:t>تصنف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142EFC" w:rsidRPr="000238C9">
        <w:rPr>
          <w:sz w:val="18"/>
          <w:szCs w:val="18"/>
          <w:rtl/>
          <w:lang w:val="en-GB" w:bidi="ar-LB"/>
        </w:rPr>
        <w:t>البلدان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ذات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أحجام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استهلاك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منخفضة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E07A0" w:rsidRPr="000238C9">
        <w:rPr>
          <w:sz w:val="18"/>
          <w:szCs w:val="18"/>
          <w:rtl/>
          <w:lang w:val="en-GB" w:bidi="ar-LB"/>
        </w:rPr>
        <w:t>وتلك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5836E7">
        <w:rPr>
          <w:sz w:val="18"/>
          <w:szCs w:val="18"/>
          <w:rtl/>
          <w:lang w:val="en-GB" w:bidi="ar-LB"/>
        </w:rPr>
        <w:t xml:space="preserve"> التي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ذات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أحجام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غير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منخفضة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E07A0" w:rsidRPr="000238C9">
        <w:rPr>
          <w:sz w:val="18"/>
          <w:szCs w:val="18"/>
          <w:rtl/>
          <w:lang w:val="en-GB" w:bidi="ar-LB"/>
        </w:rPr>
        <w:t>على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E07A0" w:rsidRPr="000238C9">
        <w:rPr>
          <w:sz w:val="18"/>
          <w:szCs w:val="18"/>
          <w:rtl/>
          <w:lang w:val="en-GB" w:bidi="ar-LB"/>
        </w:rPr>
        <w:t>أساس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4B304E">
        <w:rPr>
          <w:sz w:val="18"/>
          <w:szCs w:val="18"/>
          <w:rtl/>
          <w:lang w:val="en-GB" w:bidi="ar-LB"/>
        </w:rPr>
        <w:t>خط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142EFC" w:rsidRPr="000238C9">
        <w:rPr>
          <w:sz w:val="18"/>
          <w:szCs w:val="18"/>
          <w:rtl/>
          <w:lang w:val="en-GB" w:bidi="ar-LB"/>
        </w:rPr>
        <w:t>أساس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2E07A0" w:rsidRPr="000238C9">
        <w:rPr>
          <w:sz w:val="18"/>
          <w:szCs w:val="18"/>
          <w:rtl/>
          <w:lang w:val="en-GB" w:bidi="ar-LB"/>
        </w:rPr>
        <w:t>الهيدروكلوروفلوروكربون</w:t>
      </w:r>
      <w:r w:rsidR="00142EFC" w:rsidRPr="000238C9">
        <w:rPr>
          <w:sz w:val="18"/>
          <w:szCs w:val="18"/>
          <w:rtl/>
          <w:lang w:val="en-GB" w:bidi="ar-LB"/>
        </w:rPr>
        <w:t>.</w:t>
      </w:r>
    </w:p>
    <w:p w14:paraId="1171D133" w14:textId="77777777" w:rsidR="00D96194" w:rsidRPr="00526F49" w:rsidRDefault="00D96194" w:rsidP="002A28BD">
      <w:pPr>
        <w:bidi/>
        <w:rPr>
          <w:sz w:val="26"/>
          <w:szCs w:val="26"/>
          <w:rtl/>
          <w:lang w:val="en-GB" w:bidi="ar-LB"/>
        </w:rPr>
      </w:pPr>
    </w:p>
    <w:p w14:paraId="4B090559" w14:textId="46F1D4D1" w:rsidR="002E07A0" w:rsidRPr="00526F49" w:rsidRDefault="002E07A0" w:rsidP="006867B8">
      <w:pPr>
        <w:pStyle w:val="Heading1"/>
        <w:bidi/>
        <w:rPr>
          <w:sz w:val="26"/>
          <w:szCs w:val="26"/>
          <w:lang w:val="en-GB" w:bidi="ar-LB"/>
        </w:rPr>
      </w:pPr>
      <w:r w:rsidRPr="00526F49">
        <w:rPr>
          <w:sz w:val="26"/>
          <w:szCs w:val="26"/>
          <w:rtl/>
          <w:lang w:val="en-GB" w:bidi="ar-LB"/>
        </w:rPr>
        <w:t>وفي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ED4E4A" w:rsidRPr="00526F49">
        <w:rPr>
          <w:sz w:val="26"/>
          <w:szCs w:val="26"/>
          <w:rtl/>
          <w:lang w:val="en-GB" w:bidi="ar-LB"/>
        </w:rPr>
        <w:t>2023</w:t>
      </w:r>
      <w:r w:rsidRPr="00526F49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كانت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القطاعات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الخمسة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التي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تمثل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أكبر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للمواد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الهيدروفلوروكربونية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(بحسب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الأطنان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المترية)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هي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خدمة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التبريد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(</w:t>
      </w:r>
      <w:r w:rsidR="001D7249" w:rsidRPr="00526F49">
        <w:rPr>
          <w:sz w:val="26"/>
          <w:szCs w:val="26"/>
          <w:rtl/>
          <w:lang w:val="en-GB" w:bidi="ar-LB"/>
        </w:rPr>
        <w:t>33.5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المائة)،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وتصنيع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أجهزة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التبريد-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تكييف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الهواء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(</w:t>
      </w:r>
      <w:r w:rsidR="001D7249" w:rsidRPr="00526F49">
        <w:rPr>
          <w:sz w:val="26"/>
          <w:szCs w:val="26"/>
          <w:rtl/>
          <w:lang w:val="en-GB" w:bidi="ar-LB"/>
        </w:rPr>
        <w:t>31.1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1D7249" w:rsidRPr="00526F49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1D7249" w:rsidRPr="00526F49">
        <w:rPr>
          <w:sz w:val="26"/>
          <w:szCs w:val="26"/>
          <w:rtl/>
          <w:lang w:val="en-GB" w:bidi="ar-LB"/>
        </w:rPr>
        <w:t>المائة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1D7249" w:rsidRPr="00526F49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1D7249" w:rsidRPr="00526F49">
        <w:rPr>
          <w:sz w:val="26"/>
          <w:szCs w:val="26"/>
          <w:rtl/>
          <w:lang w:val="en-GB" w:bidi="ar-LB"/>
        </w:rPr>
        <w:t>المجموع)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1D7249" w:rsidRPr="00526F49">
        <w:rPr>
          <w:sz w:val="26"/>
          <w:szCs w:val="26"/>
          <w:rtl/>
          <w:lang w:val="en-GB" w:bidi="ar-LB"/>
        </w:rPr>
        <w:t>و</w:t>
      </w:r>
      <w:r w:rsidRPr="00526F49">
        <w:rPr>
          <w:sz w:val="26"/>
          <w:szCs w:val="26"/>
          <w:rtl/>
          <w:lang w:val="en-GB" w:bidi="ar-LB"/>
        </w:rPr>
        <w:t>التبريد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(</w:t>
      </w:r>
      <w:r w:rsidR="001D7249" w:rsidRPr="00526F49">
        <w:rPr>
          <w:sz w:val="26"/>
          <w:szCs w:val="26"/>
          <w:rtl/>
          <w:lang w:val="en-GB" w:bidi="ar-LB"/>
        </w:rPr>
        <w:t>18.7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المائة)،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ومكافحة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الحرائق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(</w:t>
      </w:r>
      <w:r w:rsidR="001D7249" w:rsidRPr="00526F49">
        <w:rPr>
          <w:sz w:val="26"/>
          <w:szCs w:val="26"/>
          <w:rtl/>
          <w:lang w:val="en-GB" w:bidi="ar-LB"/>
        </w:rPr>
        <w:t>5.3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المائة)،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F3C38" w:rsidRPr="00526F49">
        <w:rPr>
          <w:sz w:val="26"/>
          <w:szCs w:val="26"/>
          <w:rtl/>
          <w:lang w:val="en-GB" w:bidi="ar-LB"/>
        </w:rPr>
        <w:t>والرغاوى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(</w:t>
      </w:r>
      <w:r w:rsidR="001D7249" w:rsidRPr="00526F49">
        <w:rPr>
          <w:sz w:val="26"/>
          <w:szCs w:val="26"/>
          <w:rtl/>
          <w:lang w:val="en-GB" w:bidi="ar-LB"/>
        </w:rPr>
        <w:t>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526F49">
        <w:rPr>
          <w:sz w:val="26"/>
          <w:szCs w:val="26"/>
          <w:rtl/>
          <w:lang w:val="en-GB" w:bidi="ar-LB"/>
        </w:rPr>
        <w:t>المائة).</w:t>
      </w:r>
    </w:p>
    <w:p w14:paraId="017B9D1B" w14:textId="28E7557E" w:rsidR="002E07A0" w:rsidRPr="00B34669" w:rsidRDefault="00B34669" w:rsidP="006867B8">
      <w:pPr>
        <w:pStyle w:val="Heading1"/>
        <w:bidi/>
        <w:rPr>
          <w:sz w:val="26"/>
          <w:szCs w:val="26"/>
          <w:lang w:val="en-GB" w:bidi="ar-LB"/>
        </w:rPr>
      </w:pPr>
      <w:r>
        <w:rPr>
          <w:sz w:val="26"/>
          <w:szCs w:val="26"/>
          <w:rtl/>
          <w:lang w:val="en-GB" w:bidi="ar-LB"/>
        </w:rPr>
        <w:t>يعرض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E07A0" w:rsidRPr="00B34669">
        <w:rPr>
          <w:sz w:val="26"/>
          <w:szCs w:val="26"/>
          <w:rtl/>
          <w:lang w:val="en-GB" w:bidi="ar-LB"/>
        </w:rPr>
        <w:t>الجدول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9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E07A0" w:rsidRPr="00B34669">
        <w:rPr>
          <w:sz w:val="26"/>
          <w:szCs w:val="26"/>
          <w:rtl/>
          <w:lang w:val="en-GB" w:bidi="ar-LB"/>
        </w:rPr>
        <w:t>التوزيع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E07A0" w:rsidRPr="00B34669">
        <w:rPr>
          <w:sz w:val="26"/>
          <w:szCs w:val="26"/>
          <w:rtl/>
          <w:lang w:val="en-GB" w:bidi="ar-LB"/>
        </w:rPr>
        <w:t>القطاعي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E07A0" w:rsidRPr="00B34669">
        <w:rPr>
          <w:sz w:val="26"/>
          <w:szCs w:val="26"/>
          <w:rtl/>
          <w:lang w:val="en-GB" w:bidi="ar-LB"/>
        </w:rPr>
        <w:t>للاستهلاك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المجمع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E07A0" w:rsidRPr="00B34669">
        <w:rPr>
          <w:sz w:val="26"/>
          <w:szCs w:val="26"/>
          <w:rtl/>
          <w:lang w:val="en-GB" w:bidi="ar-LB"/>
        </w:rPr>
        <w:t>للهيدروفلوروكربون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E07A0" w:rsidRPr="00B34669">
        <w:rPr>
          <w:sz w:val="26"/>
          <w:szCs w:val="26"/>
          <w:rtl/>
          <w:lang w:val="en-GB" w:bidi="ar-LB"/>
        </w:rPr>
        <w:t>بمعادل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E07A0" w:rsidRPr="00B34669">
        <w:rPr>
          <w:sz w:val="26"/>
          <w:szCs w:val="26"/>
          <w:rtl/>
          <w:lang w:val="en-GB" w:bidi="ar-LB"/>
        </w:rPr>
        <w:t>ثاني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E07A0" w:rsidRPr="00B34669">
        <w:rPr>
          <w:sz w:val="26"/>
          <w:szCs w:val="26"/>
          <w:rtl/>
          <w:lang w:val="en-GB" w:bidi="ar-LB"/>
        </w:rPr>
        <w:t>أكسيد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E07A0" w:rsidRPr="00B34669">
        <w:rPr>
          <w:sz w:val="26"/>
          <w:szCs w:val="26"/>
          <w:rtl/>
          <w:lang w:val="en-GB" w:bidi="ar-LB"/>
        </w:rPr>
        <w:t>الكربون.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90D99">
        <w:rPr>
          <w:sz w:val="26"/>
          <w:szCs w:val="26"/>
          <w:rtl/>
          <w:lang w:val="en-GB" w:bidi="ar-LB"/>
        </w:rPr>
        <w:t>ويمثل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90D99" w:rsidRPr="00790D99">
        <w:rPr>
          <w:sz w:val="26"/>
          <w:szCs w:val="26"/>
          <w:lang w:bidi="ar-LB"/>
        </w:rPr>
        <w:t>R-410A,</w:t>
      </w:r>
      <w:r w:rsidR="00740305">
        <w:rPr>
          <w:sz w:val="26"/>
          <w:szCs w:val="26"/>
          <w:lang w:bidi="ar-LB"/>
        </w:rPr>
        <w:t xml:space="preserve"> </w:t>
      </w:r>
      <w:r w:rsidR="00790D99" w:rsidRPr="00790D99">
        <w:rPr>
          <w:sz w:val="26"/>
          <w:szCs w:val="26"/>
          <w:lang w:bidi="ar-LB"/>
        </w:rPr>
        <w:t>HFC-134a,</w:t>
      </w:r>
      <w:r w:rsidR="00740305">
        <w:rPr>
          <w:sz w:val="26"/>
          <w:szCs w:val="26"/>
          <w:lang w:bidi="ar-LB"/>
        </w:rPr>
        <w:t xml:space="preserve"> </w:t>
      </w:r>
      <w:r w:rsidR="00790D99" w:rsidRPr="00790D99">
        <w:rPr>
          <w:sz w:val="26"/>
          <w:szCs w:val="26"/>
          <w:lang w:bidi="ar-LB"/>
        </w:rPr>
        <w:t>R-507A,</w:t>
      </w:r>
      <w:r w:rsidR="00740305">
        <w:rPr>
          <w:sz w:val="26"/>
          <w:szCs w:val="26"/>
          <w:lang w:bidi="ar-LB"/>
        </w:rPr>
        <w:t xml:space="preserve"> </w:t>
      </w:r>
      <w:r w:rsidR="00790D99" w:rsidRPr="00790D99">
        <w:rPr>
          <w:sz w:val="26"/>
          <w:szCs w:val="26"/>
          <w:lang w:bidi="ar-LB"/>
        </w:rPr>
        <w:t>R-404A,</w:t>
      </w:r>
      <w:r w:rsidR="00740305">
        <w:rPr>
          <w:sz w:val="26"/>
          <w:szCs w:val="26"/>
          <w:lang w:bidi="ar-LB"/>
        </w:rPr>
        <w:t xml:space="preserve"> </w:t>
      </w:r>
      <w:r w:rsidR="00790D99" w:rsidRPr="00790D99">
        <w:rPr>
          <w:sz w:val="26"/>
          <w:szCs w:val="26"/>
          <w:lang w:bidi="ar-LB"/>
        </w:rPr>
        <w:t>HFC-227ea,</w:t>
      </w:r>
      <w:r w:rsidR="00740305">
        <w:rPr>
          <w:sz w:val="26"/>
          <w:szCs w:val="26"/>
          <w:lang w:bidi="ar-LB"/>
        </w:rPr>
        <w:t xml:space="preserve"> </w:t>
      </w:r>
      <w:r w:rsidR="00790D99" w:rsidRPr="00790D99">
        <w:rPr>
          <w:sz w:val="26"/>
          <w:szCs w:val="26"/>
          <w:lang w:bidi="ar-LB"/>
        </w:rPr>
        <w:t>HFC-32</w:t>
      </w:r>
      <w:r w:rsidR="00740305">
        <w:rPr>
          <w:sz w:val="26"/>
          <w:szCs w:val="26"/>
          <w:lang w:bidi="ar-LB"/>
        </w:rPr>
        <w:t xml:space="preserve"> </w:t>
      </w:r>
      <w:r w:rsidR="00790D99" w:rsidRPr="00790D99">
        <w:rPr>
          <w:sz w:val="26"/>
          <w:szCs w:val="26"/>
          <w:lang w:bidi="ar-LB"/>
        </w:rPr>
        <w:t>and</w:t>
      </w:r>
      <w:r w:rsidR="00740305">
        <w:rPr>
          <w:sz w:val="26"/>
          <w:szCs w:val="26"/>
          <w:lang w:bidi="ar-LB"/>
        </w:rPr>
        <w:t xml:space="preserve"> </w:t>
      </w:r>
      <w:r w:rsidR="00790D99" w:rsidRPr="00790D99">
        <w:rPr>
          <w:sz w:val="26"/>
          <w:szCs w:val="26"/>
          <w:lang w:bidi="ar-LB"/>
        </w:rPr>
        <w:t>HFC-23</w:t>
      </w:r>
      <w:r w:rsidR="00740305">
        <w:rPr>
          <w:sz w:val="26"/>
          <w:szCs w:val="26"/>
          <w:rtl/>
          <w:lang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نسبة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90D99">
        <w:rPr>
          <w:sz w:val="26"/>
          <w:szCs w:val="26"/>
          <w:rtl/>
          <w:lang w:val="en-GB" w:bidi="ar-LB"/>
        </w:rPr>
        <w:t>93.5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المائة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مجموع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الاستهلاك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90D99">
        <w:rPr>
          <w:sz w:val="26"/>
          <w:szCs w:val="26"/>
          <w:rtl/>
          <w:lang w:val="en-GB" w:bidi="ar-LB"/>
        </w:rPr>
        <w:t>بمكافئ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ثاني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أكسيد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الكربون،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90D99">
        <w:rPr>
          <w:sz w:val="26"/>
          <w:szCs w:val="26"/>
          <w:rtl/>
          <w:lang w:val="en-GB" w:bidi="ar-LB"/>
        </w:rPr>
        <w:t>وتمثل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خدمة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التبريد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وتصنيع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أجهزة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التبريد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-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تكييف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الهواء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90D99">
        <w:rPr>
          <w:sz w:val="26"/>
          <w:szCs w:val="26"/>
          <w:rtl/>
          <w:lang w:val="en-GB" w:bidi="ar-LB"/>
        </w:rPr>
        <w:t>34.4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المائة،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90D99">
        <w:rPr>
          <w:sz w:val="26"/>
          <w:szCs w:val="26"/>
          <w:rtl/>
          <w:lang w:val="en-GB" w:bidi="ar-LB"/>
        </w:rPr>
        <w:t>و24.</w:t>
      </w:r>
      <w:r w:rsidR="005313BA">
        <w:rPr>
          <w:sz w:val="26"/>
          <w:szCs w:val="26"/>
          <w:rtl/>
          <w:lang w:val="en-GB" w:bidi="ar-LB"/>
        </w:rPr>
        <w:t>8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المائة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و</w:t>
      </w:r>
      <w:r w:rsidR="005313BA">
        <w:rPr>
          <w:sz w:val="26"/>
          <w:szCs w:val="26"/>
          <w:rtl/>
          <w:lang w:val="en-GB" w:bidi="ar-LB"/>
        </w:rPr>
        <w:t>20.7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المائة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مجموع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الاستهلاك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sz w:val="26"/>
          <w:szCs w:val="26"/>
          <w:rtl/>
          <w:lang w:val="en-GB" w:bidi="ar-LB"/>
        </w:rPr>
        <w:t>التوالي.</w:t>
      </w:r>
    </w:p>
    <w:p w14:paraId="32EAA050" w14:textId="3CC9152D" w:rsidR="00D96194" w:rsidRPr="00B34669" w:rsidRDefault="00000980" w:rsidP="00E305C3">
      <w:pPr>
        <w:keepNext/>
        <w:bidi/>
        <w:rPr>
          <w:bCs/>
          <w:sz w:val="26"/>
          <w:szCs w:val="26"/>
          <w:rtl/>
          <w:lang w:val="en-GB" w:bidi="ar-LB"/>
        </w:rPr>
      </w:pPr>
      <w:r w:rsidRPr="00B34669">
        <w:rPr>
          <w:bCs/>
          <w:sz w:val="26"/>
          <w:szCs w:val="26"/>
          <w:rtl/>
          <w:lang w:val="en-GB" w:bidi="ar-LB"/>
        </w:rPr>
        <w:t>الجدول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E305C3" w:rsidRPr="00B34669">
        <w:rPr>
          <w:bCs/>
          <w:sz w:val="26"/>
          <w:szCs w:val="26"/>
          <w:rtl/>
          <w:lang w:val="en-GB" w:bidi="ar-LB"/>
        </w:rPr>
        <w:t>9</w:t>
      </w:r>
      <w:r w:rsidRPr="00B34669">
        <w:rPr>
          <w:bCs/>
          <w:sz w:val="26"/>
          <w:szCs w:val="26"/>
          <w:rtl/>
          <w:lang w:val="en-GB" w:bidi="ar-LB"/>
        </w:rPr>
        <w:t>: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bCs/>
          <w:sz w:val="26"/>
          <w:szCs w:val="26"/>
          <w:rtl/>
          <w:lang w:val="en-GB" w:bidi="ar-LB"/>
        </w:rPr>
        <w:t>التوزيع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bCs/>
          <w:sz w:val="26"/>
          <w:szCs w:val="26"/>
          <w:rtl/>
          <w:lang w:val="en-GB" w:bidi="ar-LB"/>
        </w:rPr>
        <w:t>القطاعي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bCs/>
          <w:sz w:val="26"/>
          <w:szCs w:val="26"/>
          <w:rtl/>
          <w:lang w:val="en-GB" w:bidi="ar-LB"/>
        </w:rPr>
        <w:t>للمواد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bCs/>
          <w:sz w:val="26"/>
          <w:szCs w:val="26"/>
          <w:rtl/>
          <w:lang w:val="en-GB" w:bidi="ar-LB"/>
        </w:rPr>
        <w:t>الهيدروفلوروكربونية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156C51" w:rsidRPr="00B34669">
        <w:rPr>
          <w:bCs/>
          <w:sz w:val="26"/>
          <w:szCs w:val="26"/>
          <w:rtl/>
          <w:lang w:val="en-GB" w:bidi="ar-LB"/>
        </w:rPr>
        <w:t>المستهلكة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bCs/>
          <w:sz w:val="26"/>
          <w:szCs w:val="26"/>
          <w:rtl/>
          <w:lang w:val="en-GB" w:bidi="ar-LB"/>
        </w:rPr>
        <w:t>في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156C51" w:rsidRPr="00B34669">
        <w:rPr>
          <w:bCs/>
          <w:sz w:val="26"/>
          <w:szCs w:val="26"/>
          <w:rtl/>
          <w:lang w:val="en-GB" w:bidi="ar-LB"/>
        </w:rPr>
        <w:t>2023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bCs/>
          <w:sz w:val="26"/>
          <w:szCs w:val="26"/>
          <w:rtl/>
          <w:lang w:val="en-GB" w:bidi="ar-LB"/>
        </w:rPr>
        <w:t>(بآلاف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bCs/>
          <w:sz w:val="26"/>
          <w:szCs w:val="26"/>
          <w:rtl/>
          <w:lang w:val="en-GB" w:bidi="ar-LB"/>
        </w:rPr>
        <w:t>الأطنان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bCs/>
          <w:sz w:val="26"/>
          <w:szCs w:val="26"/>
          <w:rtl/>
          <w:lang w:val="en-GB" w:bidi="ar-LB"/>
        </w:rPr>
        <w:t>من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bCs/>
          <w:sz w:val="26"/>
          <w:szCs w:val="26"/>
          <w:rtl/>
          <w:lang w:val="en-GB" w:bidi="ar-LB"/>
        </w:rPr>
        <w:t>معادل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bCs/>
          <w:sz w:val="26"/>
          <w:szCs w:val="26"/>
          <w:rtl/>
          <w:lang w:val="en-GB" w:bidi="ar-LB"/>
        </w:rPr>
        <w:t>ثاني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bCs/>
          <w:sz w:val="26"/>
          <w:szCs w:val="26"/>
          <w:rtl/>
          <w:lang w:val="en-GB" w:bidi="ar-LB"/>
        </w:rPr>
        <w:t>أكسيد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724566" w:rsidRPr="00B34669">
        <w:rPr>
          <w:bCs/>
          <w:sz w:val="26"/>
          <w:szCs w:val="26"/>
          <w:rtl/>
          <w:lang w:val="en-GB" w:bidi="ar-LB"/>
        </w:rPr>
        <w:t>الكربون)</w:t>
      </w:r>
    </w:p>
    <w:p w14:paraId="2BAFF403" w14:textId="77777777" w:rsidR="00E305C3" w:rsidRDefault="00E305C3" w:rsidP="00E305C3">
      <w:pPr>
        <w:keepNext/>
        <w:bidi/>
        <w:rPr>
          <w:bCs/>
          <w:rtl/>
          <w:lang w:val="en-GB" w:bidi="ar-LB"/>
        </w:rPr>
      </w:pPr>
    </w:p>
    <w:tbl>
      <w:tblPr>
        <w:bidiVisual/>
        <w:tblW w:w="10454" w:type="dxa"/>
        <w:tblInd w:w="-431" w:type="dxa"/>
        <w:tblLook w:val="04A0" w:firstRow="1" w:lastRow="0" w:firstColumn="1" w:lastColumn="0" w:noHBand="0" w:noVBand="1"/>
      </w:tblPr>
      <w:tblGrid>
        <w:gridCol w:w="1560"/>
        <w:gridCol w:w="823"/>
        <w:gridCol w:w="808"/>
        <w:gridCol w:w="817"/>
        <w:gridCol w:w="927"/>
        <w:gridCol w:w="850"/>
        <w:gridCol w:w="1265"/>
        <w:gridCol w:w="906"/>
        <w:gridCol w:w="851"/>
        <w:gridCol w:w="711"/>
        <w:gridCol w:w="936"/>
      </w:tblGrid>
      <w:tr w:rsidR="00E305C3" w14:paraId="76713445" w14:textId="77777777" w:rsidTr="00E305C3">
        <w:trPr>
          <w:trHeight w:val="110"/>
          <w:tblHeader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9DB5F" w14:textId="6F4B0B1C" w:rsidR="00E305C3" w:rsidRDefault="00E305C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الهيدروفلوروكربون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1D2FB" w14:textId="7C01DF58" w:rsidR="00E305C3" w:rsidRDefault="00E305C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الايروسول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D09C" w14:textId="77C085EB" w:rsidR="00E305C3" w:rsidRDefault="00E305C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الرغاوى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AB9F3" w14:textId="34F0A36B" w:rsidR="00E305C3" w:rsidRDefault="00E305C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مكافحة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الحرائق</w:t>
            </w:r>
          </w:p>
        </w:tc>
        <w:tc>
          <w:tcPr>
            <w:tcW w:w="3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C91D9" w14:textId="6C7FF778" w:rsidR="00E305C3" w:rsidRDefault="00E305C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تصنيع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أجهزة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التبريد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3DAF8" w14:textId="017CC21E" w:rsidR="00E305C3" w:rsidRDefault="00E305C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خدمة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التبريد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42B38" w14:textId="68F6F5E8" w:rsidR="00E305C3" w:rsidRDefault="00E305C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المذيبات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AD5FE" w14:textId="042AF713" w:rsidR="00E305C3" w:rsidRDefault="00E305C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غير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ذلك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0322A" w14:textId="43A93158" w:rsidR="00E305C3" w:rsidRDefault="00E305C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المجموع</w:t>
            </w:r>
            <w:r>
              <w:rPr>
                <w:b/>
                <w:bCs/>
                <w:sz w:val="18"/>
                <w:szCs w:val="18"/>
                <w:lang w:val="en-GB" w:eastAsia="en-CA" w:bidi="ar-LB"/>
              </w:rPr>
              <w:t>*</w:t>
            </w:r>
          </w:p>
        </w:tc>
      </w:tr>
      <w:tr w:rsidR="00E305C3" w14:paraId="2F38CDCD" w14:textId="77777777" w:rsidTr="00E305C3">
        <w:trPr>
          <w:trHeight w:val="284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F320D" w14:textId="77777777" w:rsidR="00E305C3" w:rsidRDefault="00E305C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07A5" w14:textId="77777777" w:rsidR="00E305C3" w:rsidRDefault="00E305C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22692" w14:textId="77777777" w:rsidR="00E305C3" w:rsidRDefault="00E305C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EA2E0" w14:textId="77777777" w:rsidR="00E305C3" w:rsidRDefault="00E305C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B648A" w14:textId="03597E90" w:rsidR="00E305C3" w:rsidRDefault="00E305C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التبريد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CAAAC" w14:textId="06598D93" w:rsidR="00E305C3" w:rsidRDefault="00E305C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تكييف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الهواء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4DC463A" w14:textId="6C826D43" w:rsidR="00E305C3" w:rsidRDefault="00E305C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تصنيع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آخر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غير</w:t>
            </w:r>
            <w:r w:rsidR="00740305"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معرف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EEC53" w14:textId="77777777" w:rsidR="00E305C3" w:rsidRDefault="00E305C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EA0A" w14:textId="77777777" w:rsidR="00E305C3" w:rsidRDefault="00E305C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B832F" w14:textId="77777777" w:rsidR="00E305C3" w:rsidRDefault="00E305C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7E29" w14:textId="77777777" w:rsidR="00E305C3" w:rsidRDefault="00E305C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</w:tr>
      <w:tr w:rsidR="00E305C3" w14:paraId="070E47D8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C0252" w14:textId="7DF5F3CD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1DD4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1DBC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A5BD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4,438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1C6B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1D14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9,683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7108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1BC3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5,111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DA9F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F81B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4,130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F25E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23,983</w:t>
            </w:r>
          </w:p>
        </w:tc>
      </w:tr>
      <w:tr w:rsidR="00E305C3" w14:paraId="62469E58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6E809" w14:textId="3CB37A6D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lastRenderedPageBreak/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134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06E7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9E8B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0FA5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090E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2E74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F32A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83DA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17CC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D44C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42F4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468</w:t>
            </w:r>
          </w:p>
        </w:tc>
      </w:tr>
      <w:tr w:rsidR="00E305C3" w14:paraId="3DEC4182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570DB" w14:textId="7880A4EF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134a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7680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12,589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FF3E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784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B858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F86B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42,356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08E3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52,679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CF5D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10,312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F86A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125,628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E91A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7C38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1,443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62EB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253,004</w:t>
            </w:r>
          </w:p>
        </w:tc>
      </w:tr>
      <w:tr w:rsidR="00E305C3" w14:paraId="6C637E29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9F630" w14:textId="2E6E5D80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143a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660B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9E93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4791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60AD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BEA9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3C47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54E7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F21E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3DD5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EAD8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118D0AD5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BE999" w14:textId="050F7864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D726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B328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F80E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1CA0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F744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BF76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ED25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2,034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8BFC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2238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4,623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939D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6,657</w:t>
            </w:r>
          </w:p>
        </w:tc>
      </w:tr>
      <w:tr w:rsidR="00E305C3" w14:paraId="1A87F98C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54E7D" w14:textId="7CA6BEDE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152a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10BB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A6FE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49CD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25B8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DCE9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C39F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7DBB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5F84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2264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3B9B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52389031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D2A73" w14:textId="13036D6E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227ea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27FA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858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7151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633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0BF7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EF7B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261D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FD1E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3E36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1,567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8D75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330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AF3E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244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C056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3,686</w:t>
            </w:r>
          </w:p>
        </w:tc>
      </w:tr>
      <w:tr w:rsidR="00E305C3" w14:paraId="227D6E5E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09C2A" w14:textId="1303550B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236cb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3D47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1,306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AD7E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ACB9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107,650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0F23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8EEB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AA7F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98AA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870F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3C20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8374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109,353</w:t>
            </w:r>
          </w:p>
        </w:tc>
      </w:tr>
      <w:tr w:rsidR="00E305C3" w14:paraId="7A85E233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FE23E" w14:textId="5E79EAAC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236ea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7330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E3AF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9B76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DCCC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69AE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1863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7580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7FEA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0E97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86FC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26D8ADF9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3B519" w14:textId="7A61C70E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236fa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77E3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0C5E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4762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4693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62B2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2DA9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81DF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210B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794F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149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BB8A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149</w:t>
            </w:r>
          </w:p>
        </w:tc>
      </w:tr>
      <w:tr w:rsidR="00E305C3" w14:paraId="5FA5544A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6FD3A" w14:textId="6CD7BE2E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245fa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D76C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1BE6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24BA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5,263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D6ED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2B55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3355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19AE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F688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9E52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7CD8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5,287</w:t>
            </w:r>
          </w:p>
        </w:tc>
      </w:tr>
      <w:tr w:rsidR="00E305C3" w14:paraId="59CC5851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F9251" w14:textId="60CFA880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32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D1BC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029F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5CB4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5577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A1C5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D3B6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C881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D40C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BFB0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8F28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093A122F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4F545" w14:textId="6546DA01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365mfc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2036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8534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11,449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F25E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EE73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8F4F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A3BE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847F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E643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676E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491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B6FB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12,662</w:t>
            </w:r>
          </w:p>
        </w:tc>
      </w:tr>
      <w:tr w:rsidR="00E305C3" w14:paraId="0C1D8D59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83FDC" w14:textId="56B9E28D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43-10mee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6A9E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0A14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776D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6AE0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6,614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E716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76,877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1146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850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8455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8,992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86AC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618A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1,135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CCB3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94,468</w:t>
            </w:r>
          </w:p>
        </w:tc>
      </w:tr>
      <w:tr w:rsidR="00E305C3" w14:paraId="43668A1A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44CEC" w14:textId="29874F2A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23</w:t>
            </w:r>
            <w:r w:rsidR="00740305">
              <w:rPr>
                <w:sz w:val="20"/>
                <w:szCs w:val="20"/>
                <w:lang w:val="en-GB" w:eastAsia="en-CA" w:bidi="ar-LB"/>
              </w:rPr>
              <w:t xml:space="preserve"> </w:t>
            </w:r>
            <w:r>
              <w:rPr>
                <w:sz w:val="20"/>
                <w:szCs w:val="20"/>
                <w:lang w:val="en-GB" w:eastAsia="en-CA" w:bidi="ar-LB"/>
              </w:rPr>
              <w:t>(use)**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7DF6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2ABA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662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F8D0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1B58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D1B0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2135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BBA0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B9F5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BAFE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91E9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689</w:t>
            </w:r>
          </w:p>
        </w:tc>
      </w:tr>
      <w:tr w:rsidR="00E305C3" w14:paraId="7E36CAC8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CD0B9" w14:textId="4750B93F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03BC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1EA5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86D3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2ADC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05F4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3763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BE76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8AA0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F284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8266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</w:t>
            </w:r>
          </w:p>
        </w:tc>
      </w:tr>
      <w:tr w:rsidR="00E305C3" w14:paraId="77B8F7D4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E5AC9" w14:textId="5D764849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134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D9BB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BE5B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891B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A28F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15FC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3E79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7D88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AA2F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B859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20A1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68</w:t>
            </w:r>
          </w:p>
        </w:tc>
      </w:tr>
      <w:tr w:rsidR="00E305C3" w14:paraId="623CD3A4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86F10" w14:textId="6B705AAC" w:rsidR="00E305C3" w:rsidRDefault="00E305C3" w:rsidP="00E305C3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>
              <w:rPr>
                <w:sz w:val="20"/>
                <w:szCs w:val="20"/>
                <w:lang w:val="en-GB" w:eastAsia="en-CA" w:bidi="ar-LB"/>
              </w:rPr>
              <w:t>134a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97F2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083F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3716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31C2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B7E1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16A0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CC24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587F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ED43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27,602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043F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28,697</w:t>
            </w:r>
          </w:p>
        </w:tc>
      </w:tr>
      <w:tr w:rsidR="00E305C3" w14:paraId="390F223E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02427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R-401A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7C36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F70E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C045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F926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0BC4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4E75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B906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FA82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350E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3EBF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64B0918C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16604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R-404A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3517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9FE6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2898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278B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49,655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D4C8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CFD2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1,217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7B60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69,589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EF89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4A99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A670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131,024</w:t>
            </w:r>
          </w:p>
        </w:tc>
      </w:tr>
      <w:tr w:rsidR="00E305C3" w14:paraId="04BB8D68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CA5A9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R-406A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C43A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B14E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EFD6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D07F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6EED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46CD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1492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13CF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C555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3291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1EDC90BA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C778B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R-407A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2E22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A665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489E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AE6D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5A47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40A9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7A2D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E02E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2C6C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10FE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1,120</w:t>
            </w:r>
          </w:p>
        </w:tc>
      </w:tr>
      <w:tr w:rsidR="00E305C3" w14:paraId="18EC52FE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8E7B2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R-407C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D4D0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0528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A776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3B3D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6F78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893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2C74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351A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12,423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00DE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1D3B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334C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14,578</w:t>
            </w:r>
          </w:p>
        </w:tc>
      </w:tr>
      <w:tr w:rsidR="00E305C3" w14:paraId="70B3D9B3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8A38E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R-407F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74AC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CF6D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52B5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D18D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E3D8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B4D0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67EB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86B1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1B3D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E02F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277</w:t>
            </w:r>
          </w:p>
        </w:tc>
      </w:tr>
      <w:tr w:rsidR="00E305C3" w14:paraId="634064BA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3AC6D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R-407H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AA9F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63BF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691F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BD0C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661B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EFB5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C7D3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B72B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C3C2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D93E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20</w:t>
            </w:r>
          </w:p>
        </w:tc>
      </w:tr>
      <w:tr w:rsidR="00E305C3" w14:paraId="630C2B90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522EA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R-408A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941B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A4FE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970D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AF35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57D5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713E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36AD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5D55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5C59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A160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</w:t>
            </w:r>
          </w:p>
        </w:tc>
      </w:tr>
      <w:tr w:rsidR="00E305C3" w14:paraId="4AA3A825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01A69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R-410A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22BF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CE22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C694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EA4D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90,992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7088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105,702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FDC6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8,494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6D9F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143,884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5D42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293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948D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227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D3EE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357,325</w:t>
            </w:r>
          </w:p>
        </w:tc>
      </w:tr>
      <w:tr w:rsidR="00E305C3" w14:paraId="2AE55477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66711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R-410B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C9F8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22D7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79D2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5AAD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84F6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BE77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B573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CF99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033A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A7C0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2E87FE9E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621FD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R-413A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2A8B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EA0E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0DCB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06E4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2DE0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B81C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EE96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D68D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BD81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D0DD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60778D17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FB842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R-417A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C930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1E96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32D0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2D92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294A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E77F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CB3F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FF86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91E6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0E61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1,408</w:t>
            </w:r>
          </w:p>
        </w:tc>
      </w:tr>
      <w:tr w:rsidR="00E305C3" w14:paraId="3A9AD197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CA6E9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R-417B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C26A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32DE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5E0D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EBE9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1983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86FA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F7FF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D89C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AE5E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3276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535</w:t>
            </w:r>
          </w:p>
        </w:tc>
      </w:tr>
      <w:tr w:rsidR="00E305C3" w14:paraId="3CF795C5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7526A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R-417C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18E1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3E8A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2589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C881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DDD4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DECF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89E3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A7FB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18FB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3B80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26</w:t>
            </w:r>
          </w:p>
        </w:tc>
      </w:tr>
      <w:tr w:rsidR="00E305C3" w14:paraId="12A4406B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98D5F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R-421A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1311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4B59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83C3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AC29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7EA5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6743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401B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2D71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2A6B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34D2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2D326180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7FB99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R-421B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BF54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E40D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A8F4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8B8A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1525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07B6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AA1F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362A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BB0A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4BB4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7CF088AF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32DE4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R-422A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434C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8C16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08A4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6657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E861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B7C6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1011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2CE1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9AEF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AD6D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</w:t>
            </w:r>
          </w:p>
        </w:tc>
      </w:tr>
      <w:tr w:rsidR="00E305C3" w14:paraId="206682BC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8A393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R-422B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81DE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14A5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ECB3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7F43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0FB5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7CB4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ED20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CA2A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88C0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1AF1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2AF1A05A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2326D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R-422D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5480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A0D5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F7F2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ECBB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B358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15F6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5A05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55D6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E42C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4321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228</w:t>
            </w:r>
          </w:p>
        </w:tc>
      </w:tr>
      <w:tr w:rsidR="00E305C3" w14:paraId="5521116A" w14:textId="77777777" w:rsidTr="00E305C3">
        <w:trPr>
          <w:trHeight w:val="5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15EEF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R-426A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3C02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077E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3E46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E325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CFA4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B7AF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966D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C265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7D3B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0D8F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69</w:t>
            </w:r>
          </w:p>
        </w:tc>
      </w:tr>
      <w:tr w:rsidR="00E305C3" w14:paraId="2E0C243B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5EF7D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R-427A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1826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463C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502F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F9B9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1C6B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1AE9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42C6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838D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89C1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9FDD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</w:t>
            </w:r>
          </w:p>
        </w:tc>
      </w:tr>
      <w:tr w:rsidR="00E305C3" w14:paraId="18A81B6C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6C054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R-434A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D28A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CD20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3189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3007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6BEF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9A1E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4613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2A6C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5808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1940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</w:t>
            </w:r>
          </w:p>
        </w:tc>
      </w:tr>
      <w:tr w:rsidR="00E305C3" w14:paraId="0537A6E0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0BA08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R-437A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D766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55CA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FAAA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3003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D251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5942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1E5C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9BB7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8D35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F882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186</w:t>
            </w:r>
          </w:p>
        </w:tc>
      </w:tr>
      <w:tr w:rsidR="00E305C3" w14:paraId="307781F6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99D44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lastRenderedPageBreak/>
              <w:t>R-438A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314E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54AD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4F60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FD8F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354D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9D50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D639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2D56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27F3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6C81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1,612</w:t>
            </w:r>
          </w:p>
        </w:tc>
      </w:tr>
      <w:tr w:rsidR="00E305C3" w14:paraId="6553FFB3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17F26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R-442A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7CB4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DD04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C5F8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9A42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BF59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87D6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F245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2149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CCFC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BE6D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</w:t>
            </w:r>
          </w:p>
        </w:tc>
      </w:tr>
      <w:tr w:rsidR="00E305C3" w14:paraId="61B8C7C8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5734E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R-448A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56C2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2CE7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76AD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AC27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38C4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93DF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BBD3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7E57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BD0D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6A4B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185</w:t>
            </w:r>
          </w:p>
        </w:tc>
      </w:tr>
      <w:tr w:rsidR="00E305C3" w14:paraId="674FF044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52751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R-449A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1F1D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8A84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C11A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DB1B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7C45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36DE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B46C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610C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FC5F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A7CB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415</w:t>
            </w:r>
          </w:p>
        </w:tc>
      </w:tr>
      <w:tr w:rsidR="00E305C3" w14:paraId="688F3E52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154D9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R-449C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0AAC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452A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2FAF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38DD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5761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F3D2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A1AF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A7EF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53A1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19FE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9</w:t>
            </w:r>
          </w:p>
        </w:tc>
      </w:tr>
      <w:tr w:rsidR="00E305C3" w14:paraId="2CBB286B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6C9D9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R-452A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A5F8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0764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60AE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E52C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B9CD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C2B6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93BA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1279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99E9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681B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237</w:t>
            </w:r>
          </w:p>
        </w:tc>
      </w:tr>
      <w:tr w:rsidR="00E305C3" w14:paraId="20EB579F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A49AB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R-452B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8F2D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849F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B57B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1A58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925C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A4FE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8354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F940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F504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7650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4E713552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D2A53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R-453A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DC1D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323F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764B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EA95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3AD5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F00E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1C31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6B6F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587E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AA96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16</w:t>
            </w:r>
          </w:p>
        </w:tc>
      </w:tr>
      <w:tr w:rsidR="00E305C3" w14:paraId="6D593331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77C61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R-454A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B7D2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D8BA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24B0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4ED1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9336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59CE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23E3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A739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141F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D9AD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0C031C97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DD4E4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R-454A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CEC7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98A6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0134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F32C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BBC6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8B46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CE71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984B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53EE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A859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3B549E73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C8B91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R-454B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33B2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11C3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423A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9787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E63B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140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517A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98B9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D9D2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2A93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25C1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199</w:t>
            </w:r>
          </w:p>
        </w:tc>
      </w:tr>
      <w:tr w:rsidR="00E305C3" w14:paraId="0AB06226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F7A6B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R-454C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83B9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36FE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85BB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345C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9F73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E74E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71C3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2CF5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8F03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4E70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47D2EEAD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1F46B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R-454C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A719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42A4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60A9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1B40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5251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D09C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CB4A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BBF6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A2CC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5ADA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1EFD36AF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B3FFD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R-455A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277E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F564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CCAF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326E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8E04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02A7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A76B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A2A7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D0AF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9EAB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71DECE9E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79BC2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R-458A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F468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290C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8D7F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1147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BDFE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8A28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F6B6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768B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A083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9A22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4A5F9052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9676E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R-468C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1AD5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2EBC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BBB4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BB2E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A751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C0B1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3441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8A13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D99E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6852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734CB338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0817D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R-469A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4813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EB90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E3B4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41F6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596C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4FF9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F2F4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4CF2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C767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8B46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6CC39405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45E35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R-470A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F02A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4992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35B2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C008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CA7A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7F06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E979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AD64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B016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20C0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</w:t>
            </w:r>
          </w:p>
        </w:tc>
      </w:tr>
      <w:tr w:rsidR="00E305C3" w14:paraId="78D919D8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28837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R-470B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07E5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AEF8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4ACF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B86A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953C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F484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520A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2F52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4638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B74B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3D520ADA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173D2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R-471A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51EF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20E9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5E84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BF11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BB86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ED74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4D88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31C1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A6E6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A7EE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511692F0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71EDF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R-473A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8040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FC1D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CE0A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418D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9378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4574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5878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D111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6AC4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AF2E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229C0496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FF267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R-479A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344D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5BE4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0BA0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C770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E358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7956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AFD0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9343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4A01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F174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4F359853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8BE84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R-507A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1A77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368F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D82B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BD9C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102,999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D9AF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515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E545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465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55A7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34,199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BF95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A743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249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8955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141,071</w:t>
            </w:r>
          </w:p>
        </w:tc>
      </w:tr>
      <w:tr w:rsidR="00E305C3" w14:paraId="4EEE4215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175B4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R-507C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D542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24D3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9D44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2A88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9040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B3CE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C600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BEA6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BEB0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51AB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43</w:t>
            </w:r>
          </w:p>
        </w:tc>
      </w:tr>
      <w:tr w:rsidR="00E305C3" w14:paraId="4D434465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9FF8A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R-508B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D17C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6853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23B5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C668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7348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6B17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3630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A9E8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016C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6AE8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33</w:t>
            </w:r>
          </w:p>
        </w:tc>
      </w:tr>
      <w:tr w:rsidR="00E305C3" w14:paraId="49D85337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3A31F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R-512A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59A3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A853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5D9F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78EA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97AA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369E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1B75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2DC2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44DF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08E8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62CE6513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D4917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R-513A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99E3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894C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0717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E57B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7239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D9FF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F8CF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FDAB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56E8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EDE2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61</w:t>
            </w:r>
          </w:p>
        </w:tc>
      </w:tr>
      <w:tr w:rsidR="00E305C3" w14:paraId="1F9056B3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865FE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R-514A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D7DD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08BC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F046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86BE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FAB1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3AA7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E41C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D9CB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2389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24C2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6368BBC0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AE565" w14:textId="77777777" w:rsidR="00E305C3" w:rsidRDefault="00E305C3" w:rsidP="000810C0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R-515B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F41C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AA93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B430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65FE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9A88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4640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DE72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902F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3314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6DE3D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</w:tr>
      <w:tr w:rsidR="00E305C3" w14:paraId="2F271A12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79CAD" w14:textId="3A454A73" w:rsidR="00E305C3" w:rsidRPr="000810C0" w:rsidRDefault="00E305C3" w:rsidP="00E305C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0810C0"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 w:rsidRPr="000810C0">
              <w:rPr>
                <w:sz w:val="20"/>
                <w:szCs w:val="20"/>
                <w:lang w:val="en-GB" w:eastAsia="en-CA" w:bidi="ar-LB"/>
              </w:rPr>
              <w:t>227ea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810C0">
              <w:rPr>
                <w:sz w:val="20"/>
                <w:szCs w:val="20"/>
                <w:rtl/>
                <w:lang w:val="en-GB" w:eastAsia="en-CA" w:bidi="ar-LB"/>
              </w:rPr>
              <w:t>في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810C0">
              <w:rPr>
                <w:sz w:val="20"/>
                <w:szCs w:val="20"/>
                <w:rtl/>
                <w:lang w:val="en-GB" w:eastAsia="en-CA" w:bidi="ar-LB"/>
              </w:rPr>
              <w:t>البوليولات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810C0">
              <w:rPr>
                <w:sz w:val="20"/>
                <w:szCs w:val="20"/>
                <w:rtl/>
                <w:lang w:val="en-GB" w:eastAsia="en-CA" w:bidi="ar-LB"/>
              </w:rPr>
              <w:t>سابقة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810C0">
              <w:rPr>
                <w:sz w:val="20"/>
                <w:szCs w:val="20"/>
                <w:rtl/>
                <w:lang w:val="en-GB" w:eastAsia="en-CA" w:bidi="ar-LB"/>
              </w:rPr>
              <w:t>الخلط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810C0">
              <w:rPr>
                <w:sz w:val="20"/>
                <w:szCs w:val="20"/>
                <w:rtl/>
                <w:lang w:val="en-GB" w:eastAsia="en-CA" w:bidi="ar-LB"/>
              </w:rPr>
              <w:t>المستوردة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2703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7BFE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8E2A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CA25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CFD3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AC20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2765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2B262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23E14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4755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</w:t>
            </w:r>
          </w:p>
        </w:tc>
      </w:tr>
      <w:tr w:rsidR="00E305C3" w14:paraId="43C91D29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0019B" w14:textId="28629EE0" w:rsidR="00E305C3" w:rsidRPr="000810C0" w:rsidRDefault="00E305C3" w:rsidP="00E305C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0810C0"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 w:rsidRPr="000810C0">
              <w:rPr>
                <w:sz w:val="20"/>
                <w:szCs w:val="20"/>
                <w:lang w:val="en-GB" w:eastAsia="en-CA" w:bidi="ar-LB"/>
              </w:rPr>
              <w:t>245fa</w:t>
            </w:r>
            <w:r w:rsidR="00740305">
              <w:rPr>
                <w:sz w:val="20"/>
                <w:szCs w:val="20"/>
                <w:lang w:val="en-GB" w:eastAsia="en-CA" w:bidi="ar-LB"/>
              </w:rPr>
              <w:t xml:space="preserve"> </w:t>
            </w:r>
            <w:r w:rsidRPr="000810C0">
              <w:rPr>
                <w:sz w:val="20"/>
                <w:szCs w:val="20"/>
                <w:lang w:val="en-GB" w:eastAsia="en-CA" w:bidi="ar-LB"/>
              </w:rPr>
              <w:t>-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810C0">
              <w:rPr>
                <w:sz w:val="20"/>
                <w:szCs w:val="20"/>
                <w:rtl/>
                <w:lang w:val="en-GB" w:eastAsia="en-CA" w:bidi="ar-LB"/>
              </w:rPr>
              <w:t>في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810C0">
              <w:rPr>
                <w:sz w:val="20"/>
                <w:szCs w:val="20"/>
                <w:rtl/>
                <w:lang w:val="en-GB" w:eastAsia="en-CA" w:bidi="ar-LB"/>
              </w:rPr>
              <w:t>البوليولات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810C0">
              <w:rPr>
                <w:sz w:val="20"/>
                <w:szCs w:val="20"/>
                <w:rtl/>
                <w:lang w:val="en-GB" w:eastAsia="en-CA" w:bidi="ar-LB"/>
              </w:rPr>
              <w:t>سابقة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810C0">
              <w:rPr>
                <w:sz w:val="20"/>
                <w:szCs w:val="20"/>
                <w:rtl/>
                <w:lang w:val="en-GB" w:eastAsia="en-CA" w:bidi="ar-LB"/>
              </w:rPr>
              <w:t>الخلط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810C0">
              <w:rPr>
                <w:sz w:val="20"/>
                <w:szCs w:val="20"/>
                <w:rtl/>
                <w:lang w:val="en-GB" w:eastAsia="en-CA" w:bidi="ar-LB"/>
              </w:rPr>
              <w:t>لمستوردة</w:t>
            </w:r>
            <w:r w:rsidRPr="000810C0">
              <w:rPr>
                <w:sz w:val="20"/>
                <w:szCs w:val="20"/>
                <w:lang w:val="en-GB" w:eastAsia="en-CA" w:bidi="ar-LB"/>
              </w:rPr>
              <w:t>l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A3B5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3AD5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D743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02FC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4EDC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2F66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4E600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87A7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0349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DCE8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58</w:t>
            </w:r>
          </w:p>
        </w:tc>
      </w:tr>
      <w:tr w:rsidR="00E305C3" w14:paraId="76318F7A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07B00" w14:textId="16468539" w:rsidR="00E305C3" w:rsidRPr="000810C0" w:rsidRDefault="00E305C3" w:rsidP="00E305C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0810C0">
              <w:rPr>
                <w:sz w:val="20"/>
                <w:szCs w:val="20"/>
                <w:rtl/>
                <w:lang w:val="en-GB" w:eastAsia="en-CA" w:bidi="ar-LB"/>
              </w:rPr>
              <w:t>الهيدروفلوروكربون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810C0">
              <w:rPr>
                <w:sz w:val="20"/>
                <w:szCs w:val="20"/>
                <w:rtl/>
                <w:lang w:val="en-GB" w:eastAsia="en-CA" w:bidi="ar-LB"/>
              </w:rPr>
              <w:t>الب</w:t>
            </w:r>
            <w:r w:rsidRPr="000810C0">
              <w:rPr>
                <w:sz w:val="20"/>
                <w:szCs w:val="20"/>
                <w:rtl/>
                <w:lang w:eastAsia="en-CA" w:bidi="ar-LB"/>
              </w:rPr>
              <w:t>و</w:t>
            </w:r>
            <w:r w:rsidRPr="000810C0">
              <w:rPr>
                <w:sz w:val="20"/>
                <w:szCs w:val="20"/>
                <w:rtl/>
                <w:lang w:val="en-GB" w:eastAsia="en-CA" w:bidi="ar-LB"/>
              </w:rPr>
              <w:t>ليولات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810C0">
              <w:rPr>
                <w:sz w:val="20"/>
                <w:szCs w:val="20"/>
                <w:rtl/>
                <w:lang w:val="en-GB" w:eastAsia="en-CA" w:bidi="ar-LB"/>
              </w:rPr>
              <w:t>سابقة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810C0">
              <w:rPr>
                <w:sz w:val="20"/>
                <w:szCs w:val="20"/>
                <w:rtl/>
                <w:lang w:val="en-GB" w:eastAsia="en-CA" w:bidi="ar-LB"/>
              </w:rPr>
              <w:t>الخلط</w:t>
            </w:r>
            <w:r w:rsidR="00740305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810C0">
              <w:rPr>
                <w:sz w:val="20"/>
                <w:szCs w:val="20"/>
                <w:rtl/>
                <w:lang w:val="en-GB" w:eastAsia="en-CA" w:bidi="ar-LB"/>
              </w:rPr>
              <w:t>المستوردة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B5EF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69A1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411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17FC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0BE7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73FF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D6F59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57EE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2280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672BB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C2FC5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411</w:t>
            </w:r>
          </w:p>
        </w:tc>
      </w:tr>
      <w:tr w:rsidR="00E305C3" w14:paraId="6229E96E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A1F59" w14:textId="11E4A688" w:rsidR="00E305C3" w:rsidRPr="000810C0" w:rsidRDefault="00E305C3" w:rsidP="00E305C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0810C0">
              <w:rPr>
                <w:sz w:val="20"/>
                <w:szCs w:val="20"/>
                <w:rtl/>
                <w:lang w:val="en-GB" w:eastAsia="en-CA" w:bidi="ar-LB"/>
              </w:rPr>
              <w:t>أخرى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1860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09011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1,728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3B2DE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1CE8F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E0A9C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9C12A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42E78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76CA3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F8826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6F8F7" w14:textId="77777777" w:rsidR="00E305C3" w:rsidRDefault="00E305C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>1,814</w:t>
            </w:r>
          </w:p>
        </w:tc>
      </w:tr>
      <w:tr w:rsidR="00E305C3" w14:paraId="1375B40B" w14:textId="77777777" w:rsidTr="00E305C3">
        <w:trPr>
          <w:trHeight w:val="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D08A9" w14:textId="16D74BE7" w:rsidR="00E305C3" w:rsidRPr="000810C0" w:rsidRDefault="00E305C3" w:rsidP="00E305C3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0810C0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المجموع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22439" w14:textId="77777777" w:rsidR="00E305C3" w:rsidRDefault="00E305C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14,761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456AE" w14:textId="77777777" w:rsidR="00E305C3" w:rsidRDefault="00E305C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15,756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E1EFD" w14:textId="77777777" w:rsidR="00E305C3" w:rsidRDefault="00E305C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117,576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79838" w14:textId="77777777" w:rsidR="00E305C3" w:rsidRDefault="00E305C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295,652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75AAF" w14:textId="77777777" w:rsidR="00E305C3" w:rsidRDefault="00E305C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246,525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ECA36" w14:textId="77777777" w:rsidR="00E305C3" w:rsidRDefault="00E305C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21,384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03CE6" w14:textId="77777777" w:rsidR="00E305C3" w:rsidRDefault="00E305C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409,943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D481B" w14:textId="77777777" w:rsidR="00E305C3" w:rsidRDefault="00E305C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805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3F3BA" w14:textId="77777777" w:rsidR="00E305C3" w:rsidRDefault="00E305C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40,448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9D7B9" w14:textId="77777777" w:rsidR="00E305C3" w:rsidRDefault="00E305C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1,192,161</w:t>
            </w:r>
          </w:p>
        </w:tc>
      </w:tr>
    </w:tbl>
    <w:p w14:paraId="3AC9FAB5" w14:textId="5BD7519F" w:rsidR="008A7937" w:rsidRDefault="008A7937" w:rsidP="00253DAA">
      <w:pPr>
        <w:bidi/>
        <w:ind w:left="-563"/>
        <w:jc w:val="left"/>
        <w:rPr>
          <w:sz w:val="18"/>
          <w:szCs w:val="18"/>
          <w:lang w:val="en-GB" w:bidi="ar-LB"/>
        </w:rPr>
      </w:pPr>
      <w:r>
        <w:rPr>
          <w:sz w:val="18"/>
          <w:szCs w:val="18"/>
          <w:lang w:val="en-GB" w:bidi="ar-LB"/>
        </w:rPr>
        <w:t>*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قد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لا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يصل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مجموع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أعمدة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التوزيع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القطاعي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إلى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6A0F41">
        <w:rPr>
          <w:sz w:val="18"/>
          <w:szCs w:val="18"/>
          <w:rtl/>
          <w:lang w:val="en-GB" w:bidi="ar-LB"/>
        </w:rPr>
        <w:t>"</w:t>
      </w:r>
      <w:r>
        <w:rPr>
          <w:sz w:val="18"/>
          <w:szCs w:val="18"/>
          <w:rtl/>
          <w:lang w:val="en-GB" w:bidi="ar-LB"/>
        </w:rPr>
        <w:t>الإجمالي</w:t>
      </w:r>
      <w:r w:rsidR="006A0F41">
        <w:rPr>
          <w:sz w:val="18"/>
          <w:szCs w:val="18"/>
          <w:rtl/>
          <w:lang w:val="en-GB" w:bidi="ar-LB"/>
        </w:rPr>
        <w:t>"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لأن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بعض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البلدان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لا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تبلغ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إلا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عن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المجموع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دون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التفاصيل.</w:t>
      </w:r>
    </w:p>
    <w:p w14:paraId="71A3BCE7" w14:textId="6821F0E1" w:rsidR="008A7937" w:rsidRDefault="008A7937" w:rsidP="00253DAA">
      <w:pPr>
        <w:bidi/>
        <w:ind w:left="-563"/>
        <w:jc w:val="left"/>
        <w:rPr>
          <w:sz w:val="18"/>
          <w:szCs w:val="18"/>
          <w:rtl/>
          <w:lang w:val="en-GB" w:bidi="ar-LB"/>
        </w:rPr>
      </w:pPr>
      <w:r>
        <w:rPr>
          <w:sz w:val="18"/>
          <w:szCs w:val="18"/>
          <w:lang w:val="en-GB" w:bidi="ar-LB"/>
        </w:rPr>
        <w:t>**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يستخدم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الهيدروفلوروكربون-23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كمادة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خام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وفي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مخلوط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lang w:val="en-US" w:bidi="ar-LB"/>
        </w:rPr>
        <w:t>R-508B</w:t>
      </w:r>
      <w:r>
        <w:rPr>
          <w:sz w:val="18"/>
          <w:szCs w:val="18"/>
          <w:rtl/>
          <w:lang w:val="en-GB" w:bidi="ar-LB"/>
        </w:rPr>
        <w:t>.</w:t>
      </w:r>
      <w:r w:rsidR="006A0F41">
        <w:rPr>
          <w:sz w:val="18"/>
          <w:szCs w:val="18"/>
          <w:rtl/>
          <w:lang w:val="en-GB" w:bidi="ar-LB"/>
        </w:rPr>
        <w:t>بحيث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يكون</w:t>
      </w:r>
      <w:r w:rsidR="00740305">
        <w:rPr>
          <w:sz w:val="18"/>
          <w:szCs w:val="18"/>
          <w:rtl/>
          <w:lang w:val="en-GB" w:bidi="ar-LB"/>
        </w:rPr>
        <w:t xml:space="preserve"> </w:t>
      </w:r>
      <w:r w:rsidR="000810C0">
        <w:rPr>
          <w:sz w:val="18"/>
          <w:szCs w:val="18"/>
          <w:rtl/>
          <w:lang w:val="en-GB" w:bidi="ar-LB"/>
        </w:rPr>
        <w:t>ا</w:t>
      </w:r>
      <w:r>
        <w:rPr>
          <w:sz w:val="18"/>
          <w:szCs w:val="18"/>
          <w:rtl/>
          <w:lang w:val="en-GB" w:bidi="ar-LB"/>
        </w:rPr>
        <w:t>لهيدروفلوروكربون-23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أحد</w:t>
      </w:r>
      <w:r w:rsidR="00740305">
        <w:rPr>
          <w:sz w:val="18"/>
          <w:szCs w:val="18"/>
          <w:rtl/>
          <w:lang w:val="en-GB" w:bidi="ar-LB"/>
        </w:rPr>
        <w:t xml:space="preserve"> </w:t>
      </w:r>
      <w:r>
        <w:rPr>
          <w:sz w:val="18"/>
          <w:szCs w:val="18"/>
          <w:rtl/>
          <w:lang w:val="en-GB" w:bidi="ar-LB"/>
        </w:rPr>
        <w:t>المكونات</w:t>
      </w:r>
    </w:p>
    <w:p w14:paraId="2FAAE667" w14:textId="77777777" w:rsidR="00D25C2A" w:rsidRPr="000238C9" w:rsidRDefault="00D25C2A" w:rsidP="00D25C2A">
      <w:pPr>
        <w:bidi/>
        <w:rPr>
          <w:rtl/>
          <w:lang w:val="en-GB" w:bidi="ar-LB"/>
        </w:rPr>
      </w:pPr>
    </w:p>
    <w:p w14:paraId="0C1E1E53" w14:textId="7BC2AEB2" w:rsidR="007F4D56" w:rsidRPr="0027206E" w:rsidRDefault="00740305" w:rsidP="006867B8">
      <w:pPr>
        <w:pStyle w:val="Heading1"/>
        <w:tabs>
          <w:tab w:val="right" w:pos="360"/>
        </w:tabs>
        <w:bidi/>
        <w:rPr>
          <w:sz w:val="26"/>
          <w:szCs w:val="26"/>
          <w:lang w:val="en-GB" w:bidi="ar-LB"/>
        </w:rPr>
      </w:pP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في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عام</w:t>
      </w:r>
      <w:r>
        <w:rPr>
          <w:sz w:val="26"/>
          <w:szCs w:val="26"/>
          <w:rtl/>
          <w:lang w:val="en-GB" w:bidi="ar-LB"/>
        </w:rPr>
        <w:t xml:space="preserve"> </w:t>
      </w:r>
      <w:r w:rsidR="00BF7F6C" w:rsidRPr="0027206E">
        <w:rPr>
          <w:sz w:val="26"/>
          <w:szCs w:val="26"/>
          <w:rtl/>
          <w:lang w:val="en-GB" w:bidi="ar-LB"/>
        </w:rPr>
        <w:t>2023</w:t>
      </w:r>
      <w:r w:rsidR="007F4D56" w:rsidRPr="0027206E">
        <w:rPr>
          <w:sz w:val="26"/>
          <w:szCs w:val="26"/>
          <w:rtl/>
          <w:lang w:val="en-GB" w:bidi="ar-LB"/>
        </w:rPr>
        <w:t>،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على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أساس</w:t>
      </w:r>
      <w:r>
        <w:rPr>
          <w:sz w:val="26"/>
          <w:szCs w:val="26"/>
          <w:rtl/>
          <w:lang w:val="en-GB" w:bidi="ar-LB"/>
        </w:rPr>
        <w:t xml:space="preserve"> </w:t>
      </w:r>
      <w:r w:rsidR="00BF7F6C" w:rsidRPr="0027206E">
        <w:rPr>
          <w:sz w:val="26"/>
          <w:szCs w:val="26"/>
          <w:rtl/>
          <w:lang w:val="en-GB" w:bidi="ar-LB"/>
        </w:rPr>
        <w:t>مكافئ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ثاني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أكسيد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الكربون،</w:t>
      </w:r>
      <w:r>
        <w:rPr>
          <w:sz w:val="26"/>
          <w:szCs w:val="26"/>
          <w:rtl/>
          <w:lang w:val="en-GB" w:bidi="ar-LB"/>
        </w:rPr>
        <w:t xml:space="preserve"> </w:t>
      </w:r>
      <w:r w:rsidR="00BF7F6C" w:rsidRPr="0027206E">
        <w:rPr>
          <w:sz w:val="26"/>
          <w:szCs w:val="26"/>
          <w:rtl/>
          <w:lang w:val="en-GB" w:bidi="ar-LB"/>
        </w:rPr>
        <w:t>كان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أك</w:t>
      </w:r>
      <w:r w:rsidR="00BF7F6C" w:rsidRPr="0027206E">
        <w:rPr>
          <w:sz w:val="26"/>
          <w:szCs w:val="26"/>
          <w:rtl/>
          <w:lang w:val="en-GB" w:bidi="ar-LB"/>
        </w:rPr>
        <w:t>ث</w:t>
      </w:r>
      <w:r w:rsidR="007F4D56" w:rsidRPr="0027206E">
        <w:rPr>
          <w:sz w:val="26"/>
          <w:szCs w:val="26"/>
          <w:rtl/>
          <w:lang w:val="en-GB" w:bidi="ar-LB"/>
        </w:rPr>
        <w:t>ر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المواد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الهيدروفلوروكربونية</w:t>
      </w:r>
      <w:r>
        <w:rPr>
          <w:sz w:val="26"/>
          <w:szCs w:val="26"/>
          <w:rtl/>
          <w:lang w:val="en-GB" w:bidi="ar-LB"/>
        </w:rPr>
        <w:t xml:space="preserve"> </w:t>
      </w:r>
      <w:r w:rsidR="00BF7F6C" w:rsidRPr="0027206E">
        <w:rPr>
          <w:sz w:val="26"/>
          <w:szCs w:val="26"/>
          <w:rtl/>
          <w:lang w:val="en-GB" w:bidi="ar-LB"/>
        </w:rPr>
        <w:t>استهلاكا</w:t>
      </w:r>
      <w:r w:rsidR="007F4D56" w:rsidRPr="0027206E">
        <w:rPr>
          <w:sz w:val="26"/>
          <w:szCs w:val="26"/>
          <w:rtl/>
          <w:lang w:val="en-GB" w:bidi="ar-LB"/>
        </w:rPr>
        <w:t>،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بما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في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ذلك</w:t>
      </w:r>
      <w:r>
        <w:rPr>
          <w:sz w:val="26"/>
          <w:szCs w:val="26"/>
          <w:rtl/>
          <w:lang w:val="en-GB" w:bidi="ar-LB"/>
        </w:rPr>
        <w:t xml:space="preserve"> </w:t>
      </w:r>
      <w:r w:rsidR="00253DAA" w:rsidRPr="0027206E">
        <w:rPr>
          <w:rFonts w:hint="cs"/>
          <w:sz w:val="26"/>
          <w:szCs w:val="26"/>
          <w:rtl/>
          <w:lang w:val="en-GB" w:bidi="ar-LB"/>
        </w:rPr>
        <w:t>المخلوطات</w:t>
      </w:r>
      <w:r w:rsidR="007F4D56" w:rsidRPr="0027206E">
        <w:rPr>
          <w:sz w:val="26"/>
          <w:szCs w:val="26"/>
          <w:rtl/>
          <w:lang w:val="en-GB" w:bidi="ar-LB"/>
        </w:rPr>
        <w:t>،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هي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lang w:val="en-GB" w:bidi="ar-LB"/>
        </w:rPr>
        <w:t>R-404A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(</w:t>
      </w:r>
      <w:r w:rsidR="00BF7F6C" w:rsidRPr="0027206E">
        <w:rPr>
          <w:sz w:val="26"/>
          <w:szCs w:val="26"/>
          <w:rtl/>
          <w:lang w:val="en-GB" w:bidi="ar-LB"/>
        </w:rPr>
        <w:t>7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المائة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من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المجموع)،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و</w:t>
      </w:r>
      <w:r w:rsidR="00DC42F3" w:rsidRPr="0027206E">
        <w:rPr>
          <w:sz w:val="26"/>
          <w:szCs w:val="26"/>
          <w:rtl/>
          <w:lang w:val="en-GB" w:bidi="ar-LB"/>
        </w:rPr>
        <w:t>الهيدروفلوروكربون-</w:t>
      </w:r>
      <w:r w:rsidR="007F4D56" w:rsidRPr="0027206E">
        <w:rPr>
          <w:sz w:val="26"/>
          <w:szCs w:val="26"/>
          <w:lang w:val="en-GB" w:bidi="ar-LB"/>
        </w:rPr>
        <w:t>134a</w:t>
      </w:r>
      <w:r>
        <w:rPr>
          <w:sz w:val="26"/>
          <w:szCs w:val="26"/>
          <w:rtl/>
          <w:lang w:val="en-GB" w:bidi="ar-LB"/>
        </w:rPr>
        <w:t xml:space="preserve"> </w:t>
      </w:r>
      <w:r w:rsidR="00DC42F3" w:rsidRPr="0027206E">
        <w:rPr>
          <w:sz w:val="26"/>
          <w:szCs w:val="26"/>
          <w:rtl/>
          <w:lang w:val="en-GB" w:bidi="ar-LB"/>
        </w:rPr>
        <w:t>(</w:t>
      </w:r>
      <w:r>
        <w:rPr>
          <w:sz w:val="26"/>
          <w:szCs w:val="26"/>
          <w:rtl/>
          <w:lang w:val="en-GB" w:bidi="ar-LB"/>
        </w:rPr>
        <w:t xml:space="preserve"> </w:t>
      </w:r>
      <w:r w:rsidR="00BF7F6C" w:rsidRPr="0027206E">
        <w:rPr>
          <w:sz w:val="26"/>
          <w:szCs w:val="26"/>
          <w:rtl/>
          <w:lang w:val="en-GB" w:bidi="ar-LB"/>
        </w:rPr>
        <w:t>28</w:t>
      </w:r>
      <w:r w:rsidR="007F4D56" w:rsidRPr="0027206E">
        <w:rPr>
          <w:sz w:val="26"/>
          <w:szCs w:val="26"/>
          <w:rtl/>
          <w:lang w:val="en-GB" w:bidi="ar-LB"/>
        </w:rPr>
        <w:t>في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المائة)،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و</w:t>
      </w:r>
      <w:r w:rsidR="007F4D56" w:rsidRPr="0027206E">
        <w:rPr>
          <w:sz w:val="26"/>
          <w:szCs w:val="26"/>
          <w:lang w:val="en-GB" w:bidi="ar-LB"/>
        </w:rPr>
        <w:t>R-410A</w:t>
      </w:r>
      <w:r>
        <w:rPr>
          <w:sz w:val="26"/>
          <w:szCs w:val="26"/>
          <w:rtl/>
          <w:lang w:val="en-GB" w:bidi="ar-LB"/>
        </w:rPr>
        <w:t xml:space="preserve"> </w:t>
      </w:r>
      <w:r w:rsidR="00DC42F3" w:rsidRPr="0027206E">
        <w:rPr>
          <w:sz w:val="26"/>
          <w:szCs w:val="26"/>
          <w:rtl/>
          <w:lang w:val="en-GB" w:bidi="ar-LB"/>
        </w:rPr>
        <w:t>(</w:t>
      </w:r>
      <w:r w:rsidR="00BF7F6C" w:rsidRPr="0027206E">
        <w:rPr>
          <w:sz w:val="26"/>
          <w:szCs w:val="26"/>
          <w:rtl/>
          <w:lang w:val="en-GB" w:bidi="ar-LB"/>
        </w:rPr>
        <w:t>19.3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في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المائة)،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و</w:t>
      </w:r>
      <w:r w:rsidR="007F4D56" w:rsidRPr="0027206E">
        <w:rPr>
          <w:sz w:val="26"/>
          <w:szCs w:val="26"/>
          <w:lang w:val="en-GB" w:bidi="ar-LB"/>
        </w:rPr>
        <w:t>R</w:t>
      </w:r>
      <w:r>
        <w:rPr>
          <w:sz w:val="26"/>
          <w:szCs w:val="26"/>
          <w:lang w:val="en-GB" w:bidi="ar-LB"/>
        </w:rPr>
        <w:t xml:space="preserve"> </w:t>
      </w:r>
      <w:r w:rsidR="007F4D56" w:rsidRPr="0027206E">
        <w:rPr>
          <w:sz w:val="26"/>
          <w:szCs w:val="26"/>
          <w:lang w:val="en-GB" w:bidi="ar-LB"/>
        </w:rPr>
        <w:t>-507A</w:t>
      </w:r>
      <w:r>
        <w:rPr>
          <w:sz w:val="26"/>
          <w:szCs w:val="26"/>
          <w:rtl/>
          <w:lang w:val="en-GB" w:bidi="ar-LB"/>
        </w:rPr>
        <w:t xml:space="preserve"> </w:t>
      </w:r>
      <w:r w:rsidR="00DC42F3" w:rsidRPr="0027206E">
        <w:rPr>
          <w:sz w:val="26"/>
          <w:szCs w:val="26"/>
          <w:rtl/>
          <w:lang w:val="en-GB" w:bidi="ar-LB"/>
        </w:rPr>
        <w:t>(</w:t>
      </w:r>
      <w:r w:rsidR="00BF7F6C" w:rsidRPr="0027206E">
        <w:rPr>
          <w:sz w:val="26"/>
          <w:szCs w:val="26"/>
          <w:rtl/>
          <w:lang w:val="en-GB" w:bidi="ar-LB"/>
        </w:rPr>
        <w:t>7.3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في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المائة)،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و</w:t>
      </w:r>
      <w:r w:rsidR="007F4D56" w:rsidRPr="0027206E">
        <w:rPr>
          <w:sz w:val="26"/>
          <w:szCs w:val="26"/>
          <w:lang w:val="en-GB" w:bidi="ar-LB"/>
        </w:rPr>
        <w:t>R</w:t>
      </w:r>
      <w:r>
        <w:rPr>
          <w:sz w:val="26"/>
          <w:szCs w:val="26"/>
          <w:lang w:val="en-GB" w:bidi="ar-LB"/>
        </w:rPr>
        <w:t xml:space="preserve"> </w:t>
      </w:r>
      <w:r w:rsidR="007F4D56" w:rsidRPr="0027206E">
        <w:rPr>
          <w:sz w:val="26"/>
          <w:szCs w:val="26"/>
          <w:lang w:val="en-GB" w:bidi="ar-LB"/>
        </w:rPr>
        <w:t>407C</w:t>
      </w:r>
      <w:r>
        <w:rPr>
          <w:sz w:val="26"/>
          <w:szCs w:val="26"/>
          <w:rtl/>
          <w:lang w:val="en-GB" w:bidi="ar-LB"/>
        </w:rPr>
        <w:t xml:space="preserve"> </w:t>
      </w:r>
      <w:r w:rsidR="00DC42F3" w:rsidRPr="0027206E">
        <w:rPr>
          <w:sz w:val="26"/>
          <w:szCs w:val="26"/>
          <w:rtl/>
          <w:lang w:val="en-GB" w:bidi="ar-LB"/>
        </w:rPr>
        <w:t>(</w:t>
      </w:r>
      <w:r>
        <w:rPr>
          <w:sz w:val="26"/>
          <w:szCs w:val="26"/>
          <w:rtl/>
          <w:lang w:val="en-GB" w:bidi="ar-LB"/>
        </w:rPr>
        <w:t xml:space="preserve"> </w:t>
      </w:r>
      <w:r w:rsidR="00BF7F6C" w:rsidRPr="0027206E">
        <w:rPr>
          <w:sz w:val="26"/>
          <w:szCs w:val="26"/>
          <w:rtl/>
          <w:lang w:val="en-GB" w:bidi="ar-LB"/>
        </w:rPr>
        <w:t>6.6</w:t>
      </w:r>
      <w:r w:rsidR="007F4D56" w:rsidRPr="0027206E">
        <w:rPr>
          <w:sz w:val="26"/>
          <w:szCs w:val="26"/>
          <w:rtl/>
          <w:lang w:val="en-GB" w:bidi="ar-LB"/>
        </w:rPr>
        <w:t>في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المائة)،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و</w:t>
      </w:r>
      <w:r w:rsidR="007F4D56" w:rsidRPr="0027206E">
        <w:rPr>
          <w:sz w:val="26"/>
          <w:szCs w:val="26"/>
          <w:lang w:val="en-GB" w:bidi="ar-LB"/>
        </w:rPr>
        <w:t>R-407A</w:t>
      </w:r>
      <w:r>
        <w:rPr>
          <w:sz w:val="26"/>
          <w:szCs w:val="26"/>
          <w:rtl/>
          <w:lang w:val="en-GB" w:bidi="ar-LB"/>
        </w:rPr>
        <w:t xml:space="preserve"> </w:t>
      </w:r>
      <w:r w:rsidR="00BF7F6C" w:rsidRPr="0027206E">
        <w:rPr>
          <w:sz w:val="26"/>
          <w:szCs w:val="26"/>
          <w:rtl/>
          <w:lang w:val="en-GB" w:bidi="ar-LB"/>
        </w:rPr>
        <w:t>1.3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في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المائة)</w:t>
      </w:r>
      <w:r>
        <w:rPr>
          <w:sz w:val="26"/>
          <w:szCs w:val="26"/>
          <w:rtl/>
          <w:lang w:val="en-GB" w:bidi="ar-LB"/>
        </w:rPr>
        <w:t xml:space="preserve"> </w:t>
      </w:r>
      <w:r w:rsidR="00DC42F3" w:rsidRPr="0027206E">
        <w:rPr>
          <w:sz w:val="26"/>
          <w:szCs w:val="26"/>
          <w:rtl/>
          <w:lang w:val="en-GB" w:bidi="ar-LB"/>
        </w:rPr>
        <w:t>بالنسبة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للبلدان</w:t>
      </w:r>
      <w:r>
        <w:rPr>
          <w:sz w:val="26"/>
          <w:szCs w:val="26"/>
          <w:rtl/>
          <w:lang w:val="en-GB" w:bidi="ar-LB"/>
        </w:rPr>
        <w:t xml:space="preserve"> </w:t>
      </w:r>
      <w:r w:rsidR="00BF7F6C" w:rsidRPr="0027206E">
        <w:rPr>
          <w:sz w:val="26"/>
          <w:szCs w:val="26"/>
          <w:rtl/>
          <w:lang w:val="en-GB" w:bidi="ar-LB"/>
        </w:rPr>
        <w:t>ذات</w:t>
      </w:r>
      <w:r>
        <w:rPr>
          <w:sz w:val="26"/>
          <w:szCs w:val="26"/>
          <w:rtl/>
          <w:lang w:val="en-GB" w:bidi="ar-LB"/>
        </w:rPr>
        <w:t xml:space="preserve"> </w:t>
      </w:r>
      <w:r w:rsidR="00BF7F6C" w:rsidRPr="0027206E">
        <w:rPr>
          <w:sz w:val="26"/>
          <w:szCs w:val="26"/>
          <w:rtl/>
          <w:lang w:val="en-GB" w:bidi="ar-LB"/>
        </w:rPr>
        <w:t>أحجام</w:t>
      </w:r>
      <w:r>
        <w:rPr>
          <w:sz w:val="26"/>
          <w:szCs w:val="26"/>
          <w:rtl/>
          <w:lang w:val="en-GB" w:bidi="ar-LB"/>
        </w:rPr>
        <w:t xml:space="preserve"> </w:t>
      </w:r>
      <w:r w:rsidR="00BF7F6C" w:rsidRPr="0027206E">
        <w:rPr>
          <w:sz w:val="26"/>
          <w:szCs w:val="26"/>
          <w:rtl/>
          <w:lang w:val="en-GB" w:bidi="ar-LB"/>
        </w:rPr>
        <w:t>استهلاك</w:t>
      </w:r>
      <w:r>
        <w:rPr>
          <w:sz w:val="26"/>
          <w:szCs w:val="26"/>
          <w:rtl/>
          <w:lang w:val="en-GB" w:bidi="ar-LB"/>
        </w:rPr>
        <w:t xml:space="preserve"> </w:t>
      </w:r>
      <w:r w:rsidR="00BF7F6C" w:rsidRPr="0027206E">
        <w:rPr>
          <w:sz w:val="26"/>
          <w:szCs w:val="26"/>
          <w:rtl/>
          <w:lang w:val="en-GB" w:bidi="ar-LB"/>
        </w:rPr>
        <w:t>منخفضة</w:t>
      </w:r>
      <w:r w:rsidR="007F4D56" w:rsidRPr="0027206E">
        <w:rPr>
          <w:sz w:val="26"/>
          <w:szCs w:val="26"/>
          <w:rtl/>
          <w:lang w:val="en-GB" w:bidi="ar-LB"/>
        </w:rPr>
        <w:t>،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و</w:t>
      </w:r>
      <w:r w:rsidR="007F4D56" w:rsidRPr="0027206E">
        <w:rPr>
          <w:sz w:val="26"/>
          <w:szCs w:val="26"/>
          <w:lang w:val="en-GB" w:bidi="ar-LB"/>
        </w:rPr>
        <w:t>R-410A</w:t>
      </w:r>
      <w:r>
        <w:rPr>
          <w:sz w:val="26"/>
          <w:szCs w:val="26"/>
          <w:rtl/>
          <w:lang w:val="en-GB" w:bidi="ar-LB"/>
        </w:rPr>
        <w:t xml:space="preserve"> </w:t>
      </w:r>
      <w:r w:rsidR="00DC42F3" w:rsidRPr="0027206E">
        <w:rPr>
          <w:sz w:val="26"/>
          <w:szCs w:val="26"/>
          <w:rtl/>
          <w:lang w:val="en-GB" w:bidi="ar-LB"/>
        </w:rPr>
        <w:t>(</w:t>
      </w:r>
      <w:r>
        <w:rPr>
          <w:sz w:val="26"/>
          <w:szCs w:val="26"/>
          <w:rtl/>
          <w:lang w:val="en-GB" w:bidi="ar-LB"/>
        </w:rPr>
        <w:t xml:space="preserve"> </w:t>
      </w:r>
      <w:r w:rsidR="00BF7F6C" w:rsidRPr="0027206E">
        <w:rPr>
          <w:sz w:val="26"/>
          <w:szCs w:val="26"/>
          <w:rtl/>
          <w:lang w:val="en-GB" w:bidi="ar-LB"/>
        </w:rPr>
        <w:t>30.5</w:t>
      </w:r>
      <w:r>
        <w:rPr>
          <w:sz w:val="26"/>
          <w:szCs w:val="26"/>
          <w:rtl/>
          <w:lang w:val="en-GB" w:bidi="ar-LB"/>
        </w:rPr>
        <w:t xml:space="preserve"> </w:t>
      </w:r>
      <w:r w:rsidR="00DC42F3" w:rsidRPr="0027206E">
        <w:rPr>
          <w:sz w:val="26"/>
          <w:szCs w:val="26"/>
          <w:rtl/>
          <w:lang w:val="en-GB" w:bidi="ar-LB"/>
        </w:rPr>
        <w:t>في</w:t>
      </w:r>
      <w:r>
        <w:rPr>
          <w:sz w:val="26"/>
          <w:szCs w:val="26"/>
          <w:rtl/>
          <w:lang w:val="en-GB" w:bidi="ar-LB"/>
        </w:rPr>
        <w:t xml:space="preserve"> </w:t>
      </w:r>
      <w:r w:rsidR="00DC42F3" w:rsidRPr="0027206E">
        <w:rPr>
          <w:sz w:val="26"/>
          <w:szCs w:val="26"/>
          <w:rtl/>
          <w:lang w:val="en-GB" w:bidi="ar-LB"/>
        </w:rPr>
        <w:t>المائة</w:t>
      </w:r>
      <w:r>
        <w:rPr>
          <w:sz w:val="26"/>
          <w:szCs w:val="26"/>
          <w:rtl/>
          <w:lang w:val="en-GB" w:bidi="ar-LB"/>
        </w:rPr>
        <w:t xml:space="preserve"> </w:t>
      </w:r>
      <w:r w:rsidR="00DC42F3" w:rsidRPr="0027206E">
        <w:rPr>
          <w:sz w:val="26"/>
          <w:szCs w:val="26"/>
          <w:rtl/>
          <w:lang w:val="en-GB" w:bidi="ar-LB"/>
        </w:rPr>
        <w:t>من</w:t>
      </w:r>
      <w:r>
        <w:rPr>
          <w:sz w:val="26"/>
          <w:szCs w:val="26"/>
          <w:rtl/>
          <w:lang w:val="en-GB" w:bidi="ar-LB"/>
        </w:rPr>
        <w:t xml:space="preserve"> </w:t>
      </w:r>
      <w:r w:rsidR="00DC42F3" w:rsidRPr="0027206E">
        <w:rPr>
          <w:sz w:val="26"/>
          <w:szCs w:val="26"/>
          <w:rtl/>
          <w:lang w:val="en-GB" w:bidi="ar-LB"/>
        </w:rPr>
        <w:t>المجموع)،</w:t>
      </w:r>
      <w:r>
        <w:rPr>
          <w:sz w:val="26"/>
          <w:szCs w:val="26"/>
          <w:rtl/>
          <w:lang w:val="en-GB" w:bidi="ar-LB"/>
        </w:rPr>
        <w:t xml:space="preserve"> </w:t>
      </w:r>
      <w:r w:rsidR="00DC42F3" w:rsidRPr="0027206E">
        <w:rPr>
          <w:sz w:val="26"/>
          <w:szCs w:val="26"/>
          <w:rtl/>
          <w:lang w:val="en-GB" w:bidi="ar-LB"/>
        </w:rPr>
        <w:t>والهيدروفلوروكربون-</w:t>
      </w:r>
      <w:r w:rsidR="007F4D56" w:rsidRPr="0027206E">
        <w:rPr>
          <w:sz w:val="26"/>
          <w:szCs w:val="26"/>
          <w:lang w:val="en-GB" w:bidi="ar-LB"/>
        </w:rPr>
        <w:t>134a</w:t>
      </w:r>
      <w:r>
        <w:rPr>
          <w:sz w:val="26"/>
          <w:szCs w:val="26"/>
          <w:rtl/>
          <w:lang w:val="en-GB" w:bidi="ar-LB"/>
        </w:rPr>
        <w:t xml:space="preserve"> </w:t>
      </w:r>
      <w:r w:rsidR="00DC42F3" w:rsidRPr="0027206E">
        <w:rPr>
          <w:sz w:val="26"/>
          <w:szCs w:val="26"/>
          <w:rtl/>
          <w:lang w:val="en-GB" w:bidi="ar-LB"/>
        </w:rPr>
        <w:t>(</w:t>
      </w:r>
      <w:r w:rsidR="00DC42F3" w:rsidRPr="0027206E">
        <w:rPr>
          <w:sz w:val="26"/>
          <w:szCs w:val="26"/>
          <w:lang w:val="en-GB" w:bidi="ar-LB"/>
        </w:rPr>
        <w:t>20.9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في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المائة)،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lang w:val="en-GB" w:bidi="ar-LB"/>
        </w:rPr>
        <w:t>R-404A</w:t>
      </w:r>
      <w:r>
        <w:rPr>
          <w:sz w:val="26"/>
          <w:szCs w:val="26"/>
          <w:rtl/>
          <w:lang w:val="en-GB" w:bidi="ar-LB"/>
        </w:rPr>
        <w:t xml:space="preserve"> </w:t>
      </w:r>
      <w:r w:rsidR="00C85E02" w:rsidRPr="0027206E">
        <w:rPr>
          <w:sz w:val="26"/>
          <w:szCs w:val="26"/>
          <w:rtl/>
          <w:lang w:val="en-GB" w:bidi="ar-LB"/>
        </w:rPr>
        <w:t>(</w:t>
      </w:r>
      <w:r>
        <w:rPr>
          <w:sz w:val="26"/>
          <w:szCs w:val="26"/>
          <w:rtl/>
          <w:lang w:val="en-GB" w:bidi="ar-LB"/>
        </w:rPr>
        <w:t xml:space="preserve"> </w:t>
      </w:r>
      <w:r w:rsidR="00C85E02" w:rsidRPr="0027206E">
        <w:rPr>
          <w:sz w:val="26"/>
          <w:szCs w:val="26"/>
          <w:lang w:val="en-GB" w:bidi="ar-LB"/>
        </w:rPr>
        <w:t>12</w:t>
      </w:r>
      <w:r w:rsidR="007F4D56" w:rsidRPr="0027206E">
        <w:rPr>
          <w:sz w:val="26"/>
          <w:szCs w:val="26"/>
          <w:rtl/>
          <w:lang w:val="en-GB" w:bidi="ar-LB"/>
        </w:rPr>
        <w:t>في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المائة)،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و</w:t>
      </w:r>
      <w:r w:rsidR="007F4D56" w:rsidRPr="0027206E">
        <w:rPr>
          <w:sz w:val="26"/>
          <w:szCs w:val="26"/>
          <w:lang w:val="en-GB" w:bidi="ar-LB"/>
        </w:rPr>
        <w:t>R-507A</w:t>
      </w:r>
      <w:r>
        <w:rPr>
          <w:sz w:val="26"/>
          <w:szCs w:val="26"/>
          <w:rtl/>
          <w:lang w:val="en-GB" w:bidi="ar-LB"/>
        </w:rPr>
        <w:t xml:space="preserve"> </w:t>
      </w:r>
      <w:r w:rsidR="00C85E02" w:rsidRPr="0027206E">
        <w:rPr>
          <w:sz w:val="26"/>
          <w:szCs w:val="26"/>
          <w:rtl/>
          <w:lang w:val="en-GB" w:bidi="ar-LB"/>
        </w:rPr>
        <w:t>(</w:t>
      </w:r>
      <w:r>
        <w:rPr>
          <w:sz w:val="26"/>
          <w:szCs w:val="26"/>
          <w:rtl/>
          <w:lang w:val="en-GB" w:bidi="ar-LB"/>
        </w:rPr>
        <w:t xml:space="preserve"> </w:t>
      </w:r>
      <w:r w:rsidR="001F6881" w:rsidRPr="0027206E">
        <w:rPr>
          <w:sz w:val="26"/>
          <w:szCs w:val="26"/>
          <w:rtl/>
          <w:lang w:val="en-GB" w:bidi="ar-LB"/>
        </w:rPr>
        <w:t>9.9</w:t>
      </w:r>
      <w:r>
        <w:rPr>
          <w:sz w:val="26"/>
          <w:szCs w:val="26"/>
          <w:rtl/>
          <w:lang w:val="en-GB" w:bidi="ar-LB"/>
        </w:rPr>
        <w:t xml:space="preserve"> </w:t>
      </w:r>
      <w:r w:rsidR="00C85E02" w:rsidRPr="0027206E">
        <w:rPr>
          <w:sz w:val="26"/>
          <w:szCs w:val="26"/>
          <w:rtl/>
          <w:lang w:val="en-GB" w:bidi="ar-LB"/>
        </w:rPr>
        <w:t>في</w:t>
      </w:r>
      <w:r>
        <w:rPr>
          <w:sz w:val="26"/>
          <w:szCs w:val="26"/>
          <w:rtl/>
          <w:lang w:val="en-GB" w:bidi="ar-LB"/>
        </w:rPr>
        <w:t xml:space="preserve"> </w:t>
      </w:r>
      <w:r w:rsidR="00C85E02" w:rsidRPr="0027206E">
        <w:rPr>
          <w:sz w:val="26"/>
          <w:szCs w:val="26"/>
          <w:rtl/>
          <w:lang w:val="en-GB" w:bidi="ar-LB"/>
        </w:rPr>
        <w:t>المائة)،</w:t>
      </w:r>
      <w:r>
        <w:rPr>
          <w:sz w:val="26"/>
          <w:szCs w:val="26"/>
          <w:rtl/>
          <w:lang w:val="en-GB" w:bidi="ar-LB"/>
        </w:rPr>
        <w:t xml:space="preserve"> </w:t>
      </w:r>
      <w:r w:rsidR="00C85E02" w:rsidRPr="0027206E">
        <w:rPr>
          <w:sz w:val="26"/>
          <w:szCs w:val="26"/>
          <w:rtl/>
          <w:lang w:val="en-GB" w:bidi="ar-LB"/>
        </w:rPr>
        <w:t>الهيدروفلوروكربون-</w:t>
      </w:r>
      <w:r w:rsidR="007F4D56" w:rsidRPr="0027206E">
        <w:rPr>
          <w:sz w:val="26"/>
          <w:szCs w:val="26"/>
          <w:lang w:val="en-GB" w:bidi="ar-LB"/>
        </w:rPr>
        <w:t>227ea</w:t>
      </w:r>
      <w:r>
        <w:rPr>
          <w:sz w:val="26"/>
          <w:szCs w:val="26"/>
          <w:rtl/>
          <w:lang w:val="en-GB" w:bidi="ar-LB"/>
        </w:rPr>
        <w:t xml:space="preserve"> </w:t>
      </w:r>
      <w:r w:rsidR="00C85E02" w:rsidRPr="0027206E">
        <w:rPr>
          <w:sz w:val="26"/>
          <w:szCs w:val="26"/>
          <w:rtl/>
          <w:lang w:val="en-GB" w:bidi="ar-LB"/>
        </w:rPr>
        <w:t>(</w:t>
      </w:r>
      <w:r w:rsidR="001F6881" w:rsidRPr="0027206E">
        <w:rPr>
          <w:sz w:val="26"/>
          <w:szCs w:val="26"/>
          <w:rtl/>
          <w:lang w:val="en-GB" w:bidi="ar-LB"/>
        </w:rPr>
        <w:t>9.6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في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المائة)،</w:t>
      </w:r>
      <w:r>
        <w:rPr>
          <w:sz w:val="26"/>
          <w:szCs w:val="26"/>
          <w:rtl/>
          <w:lang w:val="en-GB" w:bidi="ar-LB"/>
        </w:rPr>
        <w:t xml:space="preserve"> </w:t>
      </w:r>
      <w:r w:rsidR="00C85E02" w:rsidRPr="0027206E">
        <w:rPr>
          <w:sz w:val="26"/>
          <w:szCs w:val="26"/>
          <w:rtl/>
          <w:lang w:val="en-GB" w:bidi="ar-LB"/>
        </w:rPr>
        <w:t>والهيدروفلوروكربون-</w:t>
      </w:r>
      <w:r w:rsidR="007F4D56" w:rsidRPr="0027206E">
        <w:rPr>
          <w:sz w:val="26"/>
          <w:szCs w:val="26"/>
          <w:lang w:val="en-GB" w:bidi="ar-LB"/>
        </w:rPr>
        <w:t>32</w:t>
      </w:r>
      <w:r>
        <w:rPr>
          <w:sz w:val="26"/>
          <w:szCs w:val="26"/>
          <w:rtl/>
          <w:lang w:val="en-GB" w:bidi="ar-LB"/>
        </w:rPr>
        <w:t xml:space="preserve"> </w:t>
      </w:r>
      <w:r w:rsidR="00C85E02" w:rsidRPr="0027206E">
        <w:rPr>
          <w:sz w:val="26"/>
          <w:szCs w:val="26"/>
          <w:rtl/>
          <w:lang w:val="en-GB" w:bidi="ar-LB"/>
        </w:rPr>
        <w:t>(</w:t>
      </w:r>
      <w:r w:rsidR="00516FE2" w:rsidRPr="0027206E">
        <w:rPr>
          <w:sz w:val="26"/>
          <w:szCs w:val="26"/>
          <w:rtl/>
          <w:lang w:val="en-GB" w:bidi="ar-LB"/>
        </w:rPr>
        <w:t>8.3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في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المائة)</w:t>
      </w:r>
      <w:r>
        <w:rPr>
          <w:sz w:val="26"/>
          <w:szCs w:val="26"/>
          <w:rtl/>
          <w:lang w:val="en-GB" w:bidi="ar-LB"/>
        </w:rPr>
        <w:t xml:space="preserve"> </w:t>
      </w:r>
      <w:r w:rsidR="007F4D56" w:rsidRPr="0027206E">
        <w:rPr>
          <w:sz w:val="26"/>
          <w:szCs w:val="26"/>
          <w:rtl/>
          <w:lang w:val="en-GB" w:bidi="ar-LB"/>
        </w:rPr>
        <w:t>للبلدان</w:t>
      </w:r>
      <w:r>
        <w:rPr>
          <w:sz w:val="26"/>
          <w:szCs w:val="26"/>
          <w:rtl/>
          <w:lang w:val="en-GB" w:bidi="ar-LB"/>
        </w:rPr>
        <w:t xml:space="preserve"> </w:t>
      </w:r>
      <w:r w:rsidR="00516FE2" w:rsidRPr="0027206E">
        <w:rPr>
          <w:sz w:val="26"/>
          <w:szCs w:val="26"/>
          <w:rtl/>
          <w:lang w:val="en-GB" w:bidi="ar-LB"/>
        </w:rPr>
        <w:t>ذات</w:t>
      </w:r>
      <w:r>
        <w:rPr>
          <w:sz w:val="26"/>
          <w:szCs w:val="26"/>
          <w:rtl/>
          <w:lang w:val="en-GB" w:bidi="ar-LB"/>
        </w:rPr>
        <w:t xml:space="preserve"> </w:t>
      </w:r>
      <w:r w:rsidR="00516FE2" w:rsidRPr="0027206E">
        <w:rPr>
          <w:sz w:val="26"/>
          <w:szCs w:val="26"/>
          <w:rtl/>
          <w:lang w:val="en-GB" w:bidi="ar-LB"/>
        </w:rPr>
        <w:t>أحجام</w:t>
      </w:r>
      <w:r>
        <w:rPr>
          <w:sz w:val="26"/>
          <w:szCs w:val="26"/>
          <w:rtl/>
          <w:lang w:val="en-GB" w:bidi="ar-LB"/>
        </w:rPr>
        <w:t xml:space="preserve"> </w:t>
      </w:r>
      <w:r w:rsidR="00516FE2" w:rsidRPr="0027206E">
        <w:rPr>
          <w:sz w:val="26"/>
          <w:szCs w:val="26"/>
          <w:rtl/>
          <w:lang w:val="en-GB" w:bidi="ar-LB"/>
        </w:rPr>
        <w:t>استهلاك</w:t>
      </w:r>
      <w:r>
        <w:rPr>
          <w:sz w:val="26"/>
          <w:szCs w:val="26"/>
          <w:rtl/>
          <w:lang w:val="en-GB" w:bidi="ar-LB"/>
        </w:rPr>
        <w:t xml:space="preserve"> </w:t>
      </w:r>
      <w:r w:rsidR="00516FE2" w:rsidRPr="0027206E">
        <w:rPr>
          <w:sz w:val="26"/>
          <w:szCs w:val="26"/>
          <w:rtl/>
          <w:lang w:val="en-GB" w:bidi="ar-LB"/>
        </w:rPr>
        <w:t>غير</w:t>
      </w:r>
      <w:r>
        <w:rPr>
          <w:sz w:val="26"/>
          <w:szCs w:val="26"/>
          <w:rtl/>
          <w:lang w:val="en-GB" w:bidi="ar-LB"/>
        </w:rPr>
        <w:t xml:space="preserve"> </w:t>
      </w:r>
      <w:r w:rsidR="00516FE2" w:rsidRPr="0027206E">
        <w:rPr>
          <w:sz w:val="26"/>
          <w:szCs w:val="26"/>
          <w:rtl/>
          <w:lang w:val="en-GB" w:bidi="ar-LB"/>
        </w:rPr>
        <w:t>منخفضة</w:t>
      </w:r>
      <w:r w:rsidR="007F4D56" w:rsidRPr="0027206E">
        <w:rPr>
          <w:sz w:val="26"/>
          <w:szCs w:val="26"/>
          <w:rtl/>
          <w:lang w:val="en-GB" w:bidi="ar-LB"/>
        </w:rPr>
        <w:t>.</w:t>
      </w:r>
      <w:r>
        <w:rPr>
          <w:rStyle w:val="FootnoteReference"/>
          <w:sz w:val="26"/>
          <w:szCs w:val="26"/>
          <w:rtl/>
          <w:lang w:val="en-GB" w:bidi="ar-LB"/>
        </w:rPr>
        <w:t xml:space="preserve"> </w:t>
      </w:r>
      <w:r w:rsidR="00C85E02" w:rsidRPr="0027206E">
        <w:rPr>
          <w:rStyle w:val="FootnoteReference"/>
          <w:sz w:val="26"/>
          <w:szCs w:val="26"/>
          <w:lang w:val="en-GB" w:bidi="ar-LB"/>
        </w:rPr>
        <w:footnoteReference w:id="24"/>
      </w:r>
    </w:p>
    <w:p w14:paraId="0E196680" w14:textId="1281C6A4" w:rsidR="00C85E02" w:rsidRPr="0027206E" w:rsidRDefault="00C85E02" w:rsidP="006867B8">
      <w:pPr>
        <w:pStyle w:val="Heading1"/>
        <w:bidi/>
        <w:ind w:firstLine="90"/>
        <w:rPr>
          <w:sz w:val="26"/>
          <w:szCs w:val="26"/>
          <w:lang w:val="en-GB" w:bidi="ar-LB"/>
        </w:rPr>
      </w:pPr>
      <w:r w:rsidRPr="0027206E">
        <w:rPr>
          <w:sz w:val="26"/>
          <w:szCs w:val="26"/>
          <w:rtl/>
          <w:lang w:val="en-GB" w:bidi="ar-LB"/>
        </w:rPr>
        <w:lastRenderedPageBreak/>
        <w:t>وعلاوة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ذلك،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أبلغ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C7B33" w:rsidRPr="0027206E">
        <w:rPr>
          <w:sz w:val="26"/>
          <w:szCs w:val="26"/>
          <w:rtl/>
          <w:lang w:val="en-GB" w:bidi="ar-LB"/>
        </w:rPr>
        <w:t>23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C7B33" w:rsidRPr="0027206E">
        <w:rPr>
          <w:sz w:val="26"/>
          <w:szCs w:val="26"/>
          <w:rtl/>
          <w:lang w:val="en-GB" w:bidi="ar-LB"/>
        </w:rPr>
        <w:t>بلداً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C7B33" w:rsidRPr="0027206E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C7B33" w:rsidRPr="0027206E">
        <w:rPr>
          <w:sz w:val="26"/>
          <w:szCs w:val="26"/>
          <w:rtl/>
          <w:lang w:val="en-GB" w:bidi="ar-LB"/>
        </w:rPr>
        <w:t>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C7B33" w:rsidRPr="0027206E">
        <w:rPr>
          <w:sz w:val="26"/>
          <w:szCs w:val="26"/>
          <w:rtl/>
          <w:lang w:val="en-GB" w:bidi="ar-LB"/>
        </w:rPr>
        <w:t>إجمالي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C7B33" w:rsidRPr="0027206E">
        <w:rPr>
          <w:sz w:val="26"/>
          <w:szCs w:val="26"/>
          <w:rtl/>
          <w:lang w:val="en-GB" w:bidi="ar-LB"/>
        </w:rPr>
        <w:t>قدره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C7B33" w:rsidRPr="0027206E">
        <w:rPr>
          <w:sz w:val="26"/>
          <w:szCs w:val="26"/>
          <w:rtl/>
          <w:lang w:val="en-GB" w:bidi="ar-LB"/>
        </w:rPr>
        <w:t>1938.99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طن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متري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C523B" w:rsidRPr="0027206E">
        <w:rPr>
          <w:sz w:val="26"/>
          <w:szCs w:val="26"/>
          <w:rtl/>
          <w:lang w:val="en-GB" w:bidi="ar-LB"/>
        </w:rPr>
        <w:t>الهيدروفلوروكربون-</w:t>
      </w:r>
      <w:r w:rsidRPr="0027206E">
        <w:rPr>
          <w:sz w:val="26"/>
          <w:szCs w:val="26"/>
          <w:rtl/>
          <w:lang w:val="en-GB" w:bidi="ar-LB"/>
        </w:rPr>
        <w:t>23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المستخدم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مكافحة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الحرائق،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و</w:t>
      </w:r>
      <w:r w:rsidR="006C7B33" w:rsidRPr="0027206E">
        <w:rPr>
          <w:sz w:val="26"/>
          <w:szCs w:val="26"/>
          <w:rtl/>
          <w:lang w:val="en-GB" w:bidi="ar-LB"/>
        </w:rPr>
        <w:t>التبريد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C7B33" w:rsidRPr="0027206E">
        <w:rPr>
          <w:sz w:val="26"/>
          <w:szCs w:val="26"/>
          <w:rtl/>
          <w:lang w:val="en-GB" w:bidi="ar-LB"/>
        </w:rPr>
        <w:t>وخدمة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C7B33" w:rsidRPr="0027206E">
        <w:rPr>
          <w:sz w:val="26"/>
          <w:szCs w:val="26"/>
          <w:rtl/>
          <w:lang w:val="en-GB" w:bidi="ar-LB"/>
        </w:rPr>
        <w:t>التبريد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والمذيبات،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C523B" w:rsidRPr="0027206E">
        <w:rPr>
          <w:sz w:val="26"/>
          <w:szCs w:val="26"/>
          <w:rtl/>
          <w:lang w:val="en-GB" w:bidi="ar-LB"/>
        </w:rPr>
        <w:t>و</w:t>
      </w:r>
      <w:r w:rsidRPr="0027206E">
        <w:rPr>
          <w:sz w:val="26"/>
          <w:szCs w:val="26"/>
          <w:rtl/>
          <w:lang w:val="en-GB" w:bidi="ar-LB"/>
        </w:rPr>
        <w:t>قطاعات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C523B" w:rsidRPr="0027206E">
        <w:rPr>
          <w:sz w:val="26"/>
          <w:szCs w:val="26"/>
          <w:rtl/>
          <w:lang w:val="en-GB" w:bidi="ar-LB"/>
        </w:rPr>
        <w:t>أخرى</w:t>
      </w:r>
      <w:r w:rsidRPr="0027206E">
        <w:rPr>
          <w:sz w:val="26"/>
          <w:szCs w:val="26"/>
          <w:rtl/>
          <w:lang w:val="en-GB" w:bidi="ar-LB"/>
        </w:rPr>
        <w:t>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C7B33" w:rsidRPr="0027206E">
        <w:rPr>
          <w:sz w:val="26"/>
          <w:szCs w:val="26"/>
          <w:rtl/>
          <w:lang w:val="en-GB" w:bidi="ar-LB"/>
        </w:rPr>
        <w:t>وهذه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C7B33" w:rsidRPr="0027206E">
        <w:rPr>
          <w:sz w:val="26"/>
          <w:szCs w:val="26"/>
          <w:rtl/>
          <w:lang w:val="en-GB" w:bidi="ar-LB"/>
        </w:rPr>
        <w:t>البلدان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هي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الأرجنتين،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6C7B33" w:rsidRPr="0027206E">
        <w:rPr>
          <w:sz w:val="26"/>
          <w:szCs w:val="26"/>
          <w:rtl/>
          <w:lang w:val="en-GB" w:bidi="ar-LB"/>
        </w:rPr>
        <w:t>وبنغلاديش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البرازيل،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الصين،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0BB4" w:rsidRPr="0027206E">
        <w:rPr>
          <w:sz w:val="26"/>
          <w:szCs w:val="26"/>
          <w:rtl/>
          <w:lang w:val="en-GB" w:bidi="ar-LB"/>
        </w:rPr>
        <w:t>مصر،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السلفادور،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فيجي،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إندونيسيا،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ماليزيا،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جزر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المالديف،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موريشيوس،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المكسيك،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ناميبيا،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بنما،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بيرو،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الفلبين،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صربيا،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سيشيل،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جنوب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أفريقيا،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سريلانكا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40BB4" w:rsidRPr="0027206E">
        <w:rPr>
          <w:sz w:val="26"/>
          <w:szCs w:val="26"/>
          <w:rtl/>
          <w:lang w:val="en-GB" w:bidi="ar-LB"/>
        </w:rPr>
        <w:t>،</w:t>
      </w:r>
      <w:r w:rsidRPr="0027206E">
        <w:rPr>
          <w:sz w:val="26"/>
          <w:szCs w:val="26"/>
          <w:rtl/>
          <w:lang w:val="en-GB" w:bidi="ar-LB"/>
        </w:rPr>
        <w:t>تركيا</w:t>
      </w:r>
      <w:r w:rsidR="00740BB4" w:rsidRPr="0027206E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253DAA" w:rsidRPr="0027206E">
        <w:rPr>
          <w:rFonts w:hint="cs"/>
          <w:sz w:val="26"/>
          <w:szCs w:val="26"/>
          <w:rtl/>
          <w:lang w:val="en-GB" w:bidi="ar-LB"/>
        </w:rPr>
        <w:t>أورغواي</w:t>
      </w:r>
      <w:r w:rsidR="00740BB4" w:rsidRPr="0027206E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فيتنام.</w:t>
      </w:r>
    </w:p>
    <w:p w14:paraId="4BDE1FB5" w14:textId="3CDD5DD9" w:rsidR="00BC523B" w:rsidRPr="0027206E" w:rsidRDefault="004E5062" w:rsidP="006867B8">
      <w:pPr>
        <w:pStyle w:val="Heading1"/>
        <w:bidi/>
        <w:rPr>
          <w:sz w:val="26"/>
          <w:szCs w:val="26"/>
          <w:lang w:val="en-GB" w:bidi="ar-LB"/>
        </w:rPr>
      </w:pPr>
      <w:r w:rsidRPr="0027206E">
        <w:rPr>
          <w:sz w:val="26"/>
          <w:szCs w:val="26"/>
          <w:rtl/>
          <w:lang w:val="en-GB" w:bidi="ar-LB"/>
        </w:rPr>
        <w:t>عملا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با</w:t>
      </w:r>
      <w:r w:rsidR="00BC523B" w:rsidRPr="0027206E">
        <w:rPr>
          <w:sz w:val="26"/>
          <w:szCs w:val="26"/>
          <w:rtl/>
          <w:lang w:val="en-GB" w:bidi="ar-LB"/>
        </w:rPr>
        <w:t>لمقرر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94/3(ب)</w:t>
      </w:r>
      <w:r w:rsidR="00BC523B" w:rsidRPr="0027206E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C523B" w:rsidRPr="0027206E">
        <w:rPr>
          <w:sz w:val="26"/>
          <w:szCs w:val="26"/>
          <w:rtl/>
          <w:lang w:val="en-GB" w:bidi="ar-LB"/>
        </w:rPr>
        <w:t>طلبت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C523B" w:rsidRPr="0027206E">
        <w:rPr>
          <w:sz w:val="26"/>
          <w:szCs w:val="26"/>
          <w:rtl/>
          <w:lang w:val="en-GB" w:bidi="ar-LB"/>
        </w:rPr>
        <w:t>الأمانة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C523B" w:rsidRPr="0027206E">
        <w:rPr>
          <w:sz w:val="26"/>
          <w:szCs w:val="26"/>
          <w:rtl/>
          <w:lang w:val="en-GB" w:bidi="ar-LB"/>
        </w:rPr>
        <w:t>معلومات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C523B" w:rsidRPr="0027206E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C523B" w:rsidRPr="0027206E">
        <w:rPr>
          <w:sz w:val="26"/>
          <w:szCs w:val="26"/>
          <w:rtl/>
          <w:lang w:val="en-GB" w:bidi="ar-LB"/>
        </w:rPr>
        <w:t>بلدين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C523B" w:rsidRPr="0027206E">
        <w:rPr>
          <w:sz w:val="26"/>
          <w:szCs w:val="26"/>
          <w:rtl/>
          <w:lang w:val="en-GB" w:bidi="ar-LB"/>
        </w:rPr>
        <w:t>كانتا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C523B" w:rsidRPr="0027206E">
        <w:rPr>
          <w:sz w:val="26"/>
          <w:szCs w:val="26"/>
          <w:rtl/>
          <w:lang w:val="en-GB" w:bidi="ar-LB"/>
        </w:rPr>
        <w:t>قد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C523B" w:rsidRPr="0027206E">
        <w:rPr>
          <w:sz w:val="26"/>
          <w:szCs w:val="26"/>
          <w:rtl/>
          <w:lang w:val="en-GB" w:bidi="ar-LB"/>
        </w:rPr>
        <w:t>قدمتا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(</w:t>
      </w:r>
      <w:r w:rsidR="00BC523B" w:rsidRPr="0027206E">
        <w:rPr>
          <w:sz w:val="26"/>
          <w:szCs w:val="26"/>
          <w:rtl/>
          <w:lang w:val="en-GB" w:bidi="ar-LB"/>
        </w:rPr>
        <w:t>استخد</w:t>
      </w:r>
      <w:r w:rsidRPr="0027206E">
        <w:rPr>
          <w:sz w:val="26"/>
          <w:szCs w:val="26"/>
          <w:rtl/>
          <w:lang w:val="en-GB" w:bidi="ar-LB"/>
        </w:rPr>
        <w:t>ا</w:t>
      </w:r>
      <w:r w:rsidR="00BC523B" w:rsidRPr="0027206E">
        <w:rPr>
          <w:sz w:val="26"/>
          <w:szCs w:val="26"/>
          <w:rtl/>
          <w:lang w:val="en-GB" w:bidi="ar-LB"/>
        </w:rPr>
        <w:t>م</w:t>
      </w:r>
      <w:r w:rsidRPr="0027206E">
        <w:rPr>
          <w:sz w:val="26"/>
          <w:szCs w:val="26"/>
          <w:rtl/>
          <w:lang w:val="en-GB" w:bidi="ar-LB"/>
        </w:rPr>
        <w:t>)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C523B" w:rsidRPr="0027206E">
        <w:rPr>
          <w:sz w:val="26"/>
          <w:szCs w:val="26"/>
          <w:rtl/>
          <w:lang w:val="en-GB" w:bidi="ar-LB"/>
        </w:rPr>
        <w:t>الهيدروفلوروكربون-23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C523B" w:rsidRPr="0027206E">
        <w:rPr>
          <w:sz w:val="26"/>
          <w:szCs w:val="26"/>
          <w:rtl/>
          <w:lang w:val="en-GB" w:bidi="ar-LB"/>
        </w:rPr>
        <w:t>بند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BC523B" w:rsidRPr="0027206E">
        <w:rPr>
          <w:sz w:val="26"/>
          <w:szCs w:val="26"/>
          <w:rtl/>
          <w:lang w:val="en-GB" w:bidi="ar-LB"/>
        </w:rPr>
        <w:t>"</w:t>
      </w:r>
      <w:r w:rsidRPr="0027206E">
        <w:rPr>
          <w:sz w:val="26"/>
          <w:szCs w:val="26"/>
          <w:rtl/>
          <w:lang w:val="en-GB" w:bidi="ar-LB"/>
        </w:rPr>
        <w:t>أخرى</w:t>
      </w:r>
      <w:r w:rsidR="00BC523B" w:rsidRPr="0027206E">
        <w:rPr>
          <w:sz w:val="26"/>
          <w:szCs w:val="26"/>
          <w:rtl/>
          <w:lang w:val="en-GB" w:bidi="ar-LB"/>
        </w:rPr>
        <w:t>"؛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وحتى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اليوم</w:t>
      </w:r>
      <w:r w:rsidR="00BC523B" w:rsidRPr="0027206E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لم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تتاح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معلومات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تفصيلية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استخدام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8C5B8D" w:rsidRPr="0027206E">
        <w:rPr>
          <w:sz w:val="26"/>
          <w:szCs w:val="26"/>
          <w:rtl/>
          <w:lang w:val="en-GB" w:bidi="ar-LB"/>
        </w:rPr>
        <w:t>الهيدروفلوروكربون-</w:t>
      </w:r>
      <w:r w:rsidR="00BC523B" w:rsidRPr="0027206E">
        <w:rPr>
          <w:sz w:val="26"/>
          <w:szCs w:val="26"/>
          <w:rtl/>
          <w:lang w:val="en-GB" w:bidi="ar-LB"/>
        </w:rPr>
        <w:t>23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هذين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206E">
        <w:rPr>
          <w:sz w:val="26"/>
          <w:szCs w:val="26"/>
          <w:rtl/>
          <w:lang w:val="en-GB" w:bidi="ar-LB"/>
        </w:rPr>
        <w:t>البلدين.</w:t>
      </w:r>
    </w:p>
    <w:p w14:paraId="058C8DBB" w14:textId="5D5C1DB5" w:rsidR="00351831" w:rsidRPr="00253DAA" w:rsidRDefault="00740305" w:rsidP="00253DAA">
      <w:pPr>
        <w:pStyle w:val="Heading1"/>
        <w:bidi/>
        <w:rPr>
          <w:sz w:val="26"/>
          <w:szCs w:val="26"/>
          <w:rtl/>
          <w:lang w:val="en-GB" w:bidi="ar-LB"/>
        </w:rPr>
      </w:pPr>
      <w:r w:rsidRPr="00253DAA">
        <w:rPr>
          <w:sz w:val="26"/>
          <w:szCs w:val="26"/>
          <w:rtl/>
          <w:lang w:val="en-GB" w:bidi="ar-LB"/>
        </w:rPr>
        <w:t xml:space="preserve"> </w:t>
      </w:r>
      <w:r w:rsidR="008C5B8D" w:rsidRPr="00253DAA">
        <w:rPr>
          <w:sz w:val="26"/>
          <w:szCs w:val="26"/>
          <w:rtl/>
          <w:lang w:val="en-GB" w:bidi="ar-LB"/>
        </w:rPr>
        <w:t>ولدى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B1CEE" w:rsidRPr="00253DAA">
        <w:rPr>
          <w:sz w:val="26"/>
          <w:szCs w:val="26"/>
          <w:rtl/>
          <w:lang w:val="en-GB" w:bidi="ar-LB"/>
        </w:rPr>
        <w:t>بلدين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C5B8D" w:rsidRPr="00253DAA">
        <w:rPr>
          <w:sz w:val="26"/>
          <w:szCs w:val="26"/>
          <w:rtl/>
          <w:lang w:val="en-GB" w:bidi="ar-LB"/>
        </w:rPr>
        <w:t>(الأرجنتين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C5B8D" w:rsidRPr="00253DAA">
        <w:rPr>
          <w:sz w:val="26"/>
          <w:szCs w:val="26"/>
          <w:rtl/>
          <w:lang w:val="en-GB" w:bidi="ar-LB"/>
        </w:rPr>
        <w:t>والمكسيك)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B1CEE" w:rsidRPr="00253DAA">
        <w:rPr>
          <w:sz w:val="26"/>
          <w:szCs w:val="26"/>
          <w:rtl/>
          <w:lang w:val="en-GB" w:bidi="ar-LB"/>
        </w:rPr>
        <w:t>التزام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C5B8D" w:rsidRPr="00253DAA">
        <w:rPr>
          <w:sz w:val="26"/>
          <w:szCs w:val="26"/>
          <w:rtl/>
          <w:lang w:val="en-GB" w:bidi="ar-LB"/>
        </w:rPr>
        <w:t>بالإبلاغ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C5B8D" w:rsidRPr="00253DAA">
        <w:rPr>
          <w:sz w:val="26"/>
          <w:szCs w:val="26"/>
          <w:rtl/>
          <w:lang w:val="en-GB" w:bidi="ar-LB"/>
        </w:rPr>
        <w:t>عن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C5B8D" w:rsidRPr="00253DAA">
        <w:rPr>
          <w:sz w:val="26"/>
          <w:szCs w:val="26"/>
          <w:rtl/>
          <w:lang w:val="en-GB" w:bidi="ar-LB"/>
        </w:rPr>
        <w:t>بيانات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B1CEE" w:rsidRPr="00253DAA">
        <w:rPr>
          <w:sz w:val="26"/>
          <w:szCs w:val="26"/>
          <w:rtl/>
          <w:lang w:val="en-GB" w:bidi="ar-LB"/>
        </w:rPr>
        <w:t>2023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B1CEE" w:rsidRPr="00253DAA">
        <w:rPr>
          <w:sz w:val="26"/>
          <w:szCs w:val="26"/>
          <w:rtl/>
          <w:lang w:val="en-GB" w:bidi="ar-LB"/>
        </w:rPr>
        <w:t>بموجب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B1CEE" w:rsidRPr="00253DAA">
        <w:rPr>
          <w:sz w:val="26"/>
          <w:szCs w:val="26"/>
          <w:rtl/>
          <w:lang w:val="en-GB" w:bidi="ar-LB"/>
        </w:rPr>
        <w:t>تقرير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B1CEE" w:rsidRPr="00253DAA">
        <w:rPr>
          <w:sz w:val="26"/>
          <w:szCs w:val="26"/>
          <w:rtl/>
          <w:lang w:val="en-GB" w:bidi="ar-LB"/>
        </w:rPr>
        <w:t>بيانات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B1CEE" w:rsidRPr="00253DAA">
        <w:rPr>
          <w:sz w:val="26"/>
          <w:szCs w:val="26"/>
          <w:rtl/>
          <w:lang w:val="en-GB" w:bidi="ar-LB"/>
        </w:rPr>
        <w:t>البرنامج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82FB4" w:rsidRPr="00253DAA">
        <w:rPr>
          <w:sz w:val="26"/>
          <w:szCs w:val="26"/>
          <w:rtl/>
          <w:lang w:val="en-GB" w:bidi="ar-LB"/>
        </w:rPr>
        <w:t>القطري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C5B8D" w:rsidRPr="00253DAA">
        <w:rPr>
          <w:sz w:val="26"/>
          <w:szCs w:val="26"/>
          <w:rtl/>
          <w:lang w:val="en-GB" w:bidi="ar-LB"/>
        </w:rPr>
        <w:t>بشأن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C5B8D" w:rsidRPr="00253DAA">
        <w:rPr>
          <w:sz w:val="26"/>
          <w:szCs w:val="26"/>
          <w:rtl/>
          <w:lang w:val="en-GB" w:bidi="ar-LB"/>
        </w:rPr>
        <w:t>إنتاج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1C6515" w:rsidRPr="00253DAA">
        <w:rPr>
          <w:sz w:val="26"/>
          <w:szCs w:val="26"/>
          <w:rtl/>
          <w:lang w:val="en-GB" w:bidi="ar-LB"/>
        </w:rPr>
        <w:t>الهيدروفلوروكربون</w:t>
      </w:r>
      <w:r w:rsidR="008C5B8D" w:rsidRPr="00253DAA">
        <w:rPr>
          <w:sz w:val="26"/>
          <w:szCs w:val="26"/>
          <w:rtl/>
          <w:lang w:val="en-GB" w:bidi="ar-LB"/>
        </w:rPr>
        <w:t>-23.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A149C" w:rsidRPr="00253DAA">
        <w:rPr>
          <w:sz w:val="26"/>
          <w:szCs w:val="26"/>
          <w:rtl/>
          <w:lang w:val="en-GB" w:bidi="ar-LB"/>
        </w:rPr>
        <w:t>ويبلغ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A149C" w:rsidRPr="00253DAA">
        <w:rPr>
          <w:sz w:val="26"/>
          <w:szCs w:val="26"/>
          <w:rtl/>
          <w:lang w:val="en-GB" w:bidi="ar-LB"/>
        </w:rPr>
        <w:t>حجم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C5B8D" w:rsidRPr="00253DAA">
        <w:rPr>
          <w:sz w:val="26"/>
          <w:szCs w:val="26"/>
          <w:rtl/>
          <w:lang w:val="en-GB" w:bidi="ar-LB"/>
        </w:rPr>
        <w:t>انبعاثات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المنتج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253DAA" w:rsidRPr="00253DAA">
        <w:rPr>
          <w:rFonts w:hint="cs"/>
          <w:sz w:val="26"/>
          <w:szCs w:val="26"/>
          <w:rtl/>
          <w:lang w:val="en-GB" w:bidi="ar-LB"/>
        </w:rPr>
        <w:t>الثانوي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ل</w:t>
      </w:r>
      <w:r w:rsidR="003A149C" w:rsidRPr="00253DAA">
        <w:rPr>
          <w:sz w:val="26"/>
          <w:szCs w:val="26"/>
          <w:rtl/>
          <w:lang w:val="en-GB" w:bidi="ar-LB"/>
        </w:rPr>
        <w:t>لهيدروفلوروكربون-</w:t>
      </w:r>
      <w:r w:rsidR="008C5B8D" w:rsidRPr="00253DAA">
        <w:rPr>
          <w:sz w:val="26"/>
          <w:szCs w:val="26"/>
          <w:rtl/>
          <w:lang w:val="en-GB" w:bidi="ar-LB"/>
        </w:rPr>
        <w:t>23،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C5B8D" w:rsidRPr="00253DAA">
        <w:rPr>
          <w:sz w:val="26"/>
          <w:szCs w:val="26"/>
          <w:rtl/>
          <w:lang w:val="en-GB" w:bidi="ar-LB"/>
        </w:rPr>
        <w:t>التي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A149C" w:rsidRPr="00253DAA">
        <w:rPr>
          <w:sz w:val="26"/>
          <w:szCs w:val="26"/>
          <w:rtl/>
          <w:lang w:val="en-GB" w:bidi="ar-LB"/>
        </w:rPr>
        <w:t>تولدت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A149C" w:rsidRPr="00253DAA">
        <w:rPr>
          <w:sz w:val="26"/>
          <w:szCs w:val="26"/>
          <w:rtl/>
          <w:lang w:val="en-GB" w:bidi="ar-LB"/>
        </w:rPr>
        <w:t>والمبلغة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A149C" w:rsidRPr="00253DAA">
        <w:rPr>
          <w:sz w:val="26"/>
          <w:szCs w:val="26"/>
          <w:rtl/>
          <w:lang w:val="en-GB" w:bidi="ar-LB"/>
        </w:rPr>
        <w:t>من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C5B8D" w:rsidRPr="00253DAA">
        <w:rPr>
          <w:sz w:val="26"/>
          <w:szCs w:val="26"/>
          <w:rtl/>
          <w:lang w:val="en-GB" w:bidi="ar-LB"/>
        </w:rPr>
        <w:t>الأرجنتين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C5B8D" w:rsidRPr="00253DAA">
        <w:rPr>
          <w:sz w:val="26"/>
          <w:szCs w:val="26"/>
          <w:rtl/>
          <w:lang w:val="en-GB" w:bidi="ar-LB"/>
        </w:rPr>
        <w:t>والمكسيك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A149C" w:rsidRPr="00253DAA">
        <w:rPr>
          <w:sz w:val="26"/>
          <w:szCs w:val="26"/>
          <w:rtl/>
          <w:lang w:val="en-GB" w:bidi="ar-LB"/>
        </w:rPr>
        <w:t>مقدار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صفر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0.0047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طن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متري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C5B8D" w:rsidRPr="00253DAA">
        <w:rPr>
          <w:sz w:val="26"/>
          <w:szCs w:val="26"/>
          <w:rtl/>
          <w:lang w:val="en-GB" w:bidi="ar-LB"/>
        </w:rPr>
        <w:t>على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8C5B8D" w:rsidRPr="00253DAA">
        <w:rPr>
          <w:sz w:val="26"/>
          <w:szCs w:val="26"/>
          <w:rtl/>
          <w:lang w:val="en-GB" w:bidi="ar-LB"/>
        </w:rPr>
        <w:t>التوالي.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ومن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هذا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التاريخ</w:t>
      </w:r>
      <w:r w:rsidR="008C5B8D" w:rsidRPr="00253DAA">
        <w:rPr>
          <w:sz w:val="26"/>
          <w:szCs w:val="26"/>
          <w:rtl/>
          <w:lang w:val="en-GB" w:bidi="ar-LB"/>
        </w:rPr>
        <w:t>،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أبلغت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الصين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والهند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عن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انبعاثات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المنتج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253DAA" w:rsidRPr="00253DAA">
        <w:rPr>
          <w:rFonts w:hint="cs"/>
          <w:sz w:val="26"/>
          <w:szCs w:val="26"/>
          <w:rtl/>
          <w:lang w:val="en-GB" w:bidi="ar-LB"/>
        </w:rPr>
        <w:t>الثانوي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للهيدروفلوروكربون-23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انبعاثات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المنتج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253DAA" w:rsidRPr="00253DAA">
        <w:rPr>
          <w:rFonts w:hint="cs"/>
          <w:sz w:val="26"/>
          <w:szCs w:val="26"/>
          <w:rtl/>
          <w:lang w:val="en-GB" w:bidi="ar-LB"/>
        </w:rPr>
        <w:t>الثانوي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للهيدروفلوروكربون-23بمقدار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901.72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طن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متر</w:t>
      </w:r>
      <w:r w:rsidR="00253DAA">
        <w:rPr>
          <w:rFonts w:hint="cs"/>
          <w:sz w:val="26"/>
          <w:szCs w:val="26"/>
          <w:rtl/>
          <w:lang w:val="en-GB" w:bidi="ar-LB"/>
        </w:rPr>
        <w:t xml:space="preserve">ي </w:t>
      </w:r>
      <w:r w:rsidR="00351831" w:rsidRPr="00253DAA">
        <w:rPr>
          <w:sz w:val="26"/>
          <w:szCs w:val="26"/>
          <w:rtl/>
          <w:lang w:val="en-GB" w:bidi="ar-LB"/>
        </w:rPr>
        <w:t>وصفر،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51831" w:rsidRPr="00253DAA">
        <w:rPr>
          <w:sz w:val="26"/>
          <w:szCs w:val="26"/>
          <w:rtl/>
          <w:lang w:val="en-GB" w:bidi="ar-LB"/>
        </w:rPr>
        <w:t>على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253DAA" w:rsidRPr="00253DAA">
        <w:rPr>
          <w:rFonts w:hint="cs"/>
          <w:sz w:val="26"/>
          <w:szCs w:val="26"/>
          <w:rtl/>
          <w:lang w:val="en-GB" w:bidi="ar-LB"/>
        </w:rPr>
        <w:t>التوالي</w:t>
      </w:r>
      <w:r w:rsidR="00351831" w:rsidRPr="00253DAA">
        <w:rPr>
          <w:sz w:val="26"/>
          <w:szCs w:val="26"/>
          <w:rtl/>
          <w:lang w:val="en-GB" w:bidi="ar-LB"/>
        </w:rPr>
        <w:t>.</w:t>
      </w:r>
    </w:p>
    <w:p w14:paraId="64981388" w14:textId="4F63CF01" w:rsidR="00816082" w:rsidRPr="0027206E" w:rsidRDefault="00816082" w:rsidP="00351831">
      <w:pPr>
        <w:pStyle w:val="Heading1"/>
        <w:keepNext/>
        <w:keepLines/>
        <w:numPr>
          <w:ilvl w:val="0"/>
          <w:numId w:val="0"/>
        </w:numPr>
        <w:bidi/>
        <w:spacing w:before="240"/>
        <w:rPr>
          <w:bCs/>
          <w:sz w:val="26"/>
          <w:szCs w:val="26"/>
          <w:rtl/>
          <w:lang w:val="en-GB" w:bidi="ar-LB"/>
        </w:rPr>
      </w:pPr>
      <w:r w:rsidRPr="0027206E">
        <w:rPr>
          <w:bCs/>
          <w:sz w:val="26"/>
          <w:szCs w:val="26"/>
          <w:rtl/>
          <w:lang w:val="en-GB" w:bidi="ar-LB"/>
        </w:rPr>
        <w:t>ثالثا-3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27206E">
        <w:rPr>
          <w:bCs/>
          <w:sz w:val="26"/>
          <w:szCs w:val="26"/>
          <w:rtl/>
          <w:lang w:val="en-GB" w:bidi="ar-LB"/>
        </w:rPr>
        <w:t>أسعار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27206E">
        <w:rPr>
          <w:bCs/>
          <w:sz w:val="26"/>
          <w:szCs w:val="26"/>
          <w:rtl/>
          <w:lang w:val="en-GB" w:bidi="ar-LB"/>
        </w:rPr>
        <w:t>المواد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27206E">
        <w:rPr>
          <w:bCs/>
          <w:sz w:val="26"/>
          <w:szCs w:val="26"/>
          <w:rtl/>
          <w:lang w:val="en-GB" w:bidi="ar-LB"/>
        </w:rPr>
        <w:t>الهيدروكلوروفلوروكربونية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27206E">
        <w:rPr>
          <w:bCs/>
          <w:sz w:val="26"/>
          <w:szCs w:val="26"/>
          <w:rtl/>
          <w:lang w:val="en-GB" w:bidi="ar-LB"/>
        </w:rPr>
        <w:t>والهيدروفلوروكربونبة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Pr="0027206E">
        <w:rPr>
          <w:bCs/>
          <w:sz w:val="26"/>
          <w:szCs w:val="26"/>
          <w:rtl/>
          <w:lang w:val="en-GB" w:bidi="ar-LB"/>
        </w:rPr>
        <w:t>وبدائلها</w:t>
      </w:r>
    </w:p>
    <w:p w14:paraId="03889926" w14:textId="600271A9" w:rsidR="00816082" w:rsidRPr="00253DAA" w:rsidRDefault="0027206E" w:rsidP="00253DAA">
      <w:pPr>
        <w:pStyle w:val="Heading1"/>
        <w:bidi/>
        <w:rPr>
          <w:sz w:val="26"/>
          <w:szCs w:val="26"/>
          <w:lang w:val="en-GB" w:bidi="ar-LB"/>
        </w:rPr>
      </w:pPr>
      <w:r w:rsidRPr="00253DAA">
        <w:rPr>
          <w:sz w:val="26"/>
          <w:szCs w:val="26"/>
          <w:rtl/>
          <w:lang w:val="en-GB" w:bidi="ar-LB"/>
        </w:rPr>
        <w:t>يوجز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الجدول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Pr="00253DAA">
        <w:rPr>
          <w:sz w:val="26"/>
          <w:szCs w:val="26"/>
          <w:rtl/>
          <w:lang w:val="en-GB" w:bidi="ar-LB"/>
        </w:rPr>
        <w:t>10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vertAlign w:val="superscript"/>
          <w:lang w:val="en-GB" w:bidi="ar-LB"/>
        </w:rPr>
        <w:footnoteReference w:id="25"/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متوسط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أسعار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المواد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الهيدروكلوروفلوروكربونية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4974E0" w:rsidRPr="00253DAA">
        <w:rPr>
          <w:sz w:val="26"/>
          <w:szCs w:val="26"/>
          <w:rtl/>
          <w:lang w:val="en-GB" w:bidi="ar-LB"/>
        </w:rPr>
        <w:t>و</w:t>
      </w:r>
      <w:r w:rsidR="006F3D1B" w:rsidRPr="00253DAA">
        <w:rPr>
          <w:sz w:val="26"/>
          <w:szCs w:val="26"/>
          <w:rtl/>
          <w:lang w:val="en-GB" w:bidi="ar-LB"/>
        </w:rPr>
        <w:t>الهيدروفلوروكربونية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6F3D1B" w:rsidRPr="00253DAA">
        <w:rPr>
          <w:sz w:val="26"/>
          <w:szCs w:val="26"/>
          <w:rtl/>
          <w:lang w:val="en-GB" w:bidi="ar-LB"/>
        </w:rPr>
        <w:t>و</w:t>
      </w:r>
      <w:r w:rsidR="00816082" w:rsidRPr="00253DAA">
        <w:rPr>
          <w:sz w:val="26"/>
          <w:szCs w:val="26"/>
          <w:rtl/>
          <w:lang w:val="en-GB" w:bidi="ar-LB"/>
        </w:rPr>
        <w:t>بدائل</w:t>
      </w:r>
      <w:r w:rsidR="006F3D1B" w:rsidRPr="00253DAA">
        <w:rPr>
          <w:sz w:val="26"/>
          <w:szCs w:val="26"/>
          <w:rtl/>
          <w:lang w:val="en-GB" w:bidi="ar-LB"/>
        </w:rPr>
        <w:t>ها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6F3D1B" w:rsidRPr="00253DAA">
        <w:rPr>
          <w:sz w:val="26"/>
          <w:szCs w:val="26"/>
          <w:rtl/>
          <w:lang w:val="en-GB" w:bidi="ar-LB"/>
        </w:rPr>
        <w:t>التي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6F3D1B" w:rsidRPr="00253DAA">
        <w:rPr>
          <w:sz w:val="26"/>
          <w:szCs w:val="26"/>
          <w:rtl/>
          <w:lang w:val="en-GB" w:bidi="ar-LB"/>
        </w:rPr>
        <w:t>أبلغت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6F3D1B" w:rsidRPr="00253DAA">
        <w:rPr>
          <w:sz w:val="26"/>
          <w:szCs w:val="26"/>
          <w:rtl/>
          <w:lang w:val="en-GB" w:bidi="ar-LB"/>
        </w:rPr>
        <w:t>عنها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بلدان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المادة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5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منذ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2012.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ويأتي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متوسط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الأسعار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المقدمة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6F3D1B" w:rsidRPr="00253DAA">
        <w:rPr>
          <w:sz w:val="26"/>
          <w:szCs w:val="26"/>
          <w:rtl/>
          <w:lang w:val="en-GB" w:bidi="ar-LB"/>
        </w:rPr>
        <w:t>بالدرجة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6F3D1B" w:rsidRPr="00253DAA">
        <w:rPr>
          <w:sz w:val="26"/>
          <w:szCs w:val="26"/>
          <w:rtl/>
          <w:lang w:val="en-GB" w:bidi="ar-LB"/>
        </w:rPr>
        <w:t>الأولى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من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تجار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التجزئة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والموردين،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والتي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يمكن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أن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6F3D1B" w:rsidRPr="00253DAA">
        <w:rPr>
          <w:sz w:val="26"/>
          <w:szCs w:val="26"/>
          <w:rtl/>
          <w:lang w:val="en-GB" w:bidi="ar-LB"/>
        </w:rPr>
        <w:t>تتضمن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الضرائب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وتكاليف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النقل.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6F3D1B" w:rsidRPr="00253DAA">
        <w:rPr>
          <w:sz w:val="26"/>
          <w:szCs w:val="26"/>
          <w:rtl/>
          <w:lang w:val="en-GB" w:bidi="ar-LB"/>
        </w:rPr>
        <w:t>غير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6F3D1B" w:rsidRPr="00253DAA">
        <w:rPr>
          <w:sz w:val="26"/>
          <w:szCs w:val="26"/>
          <w:rtl/>
          <w:lang w:val="en-GB" w:bidi="ar-LB"/>
        </w:rPr>
        <w:t>أن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بيانات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الأسعار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في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مقترحات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6F3D1B" w:rsidRPr="00253DAA">
        <w:rPr>
          <w:sz w:val="26"/>
          <w:szCs w:val="26"/>
          <w:rtl/>
          <w:lang w:val="en-GB" w:bidi="ar-LB"/>
        </w:rPr>
        <w:t>المشروعات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6F3D1B" w:rsidRPr="00253DAA">
        <w:rPr>
          <w:sz w:val="26"/>
          <w:szCs w:val="26"/>
          <w:rtl/>
          <w:lang w:val="en-GB" w:bidi="ar-LB"/>
        </w:rPr>
        <w:t>هي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6F3D1B" w:rsidRPr="00253DAA">
        <w:rPr>
          <w:sz w:val="26"/>
          <w:szCs w:val="26"/>
          <w:rtl/>
          <w:lang w:val="en-GB" w:bidi="ar-LB"/>
        </w:rPr>
        <w:t>ل</w:t>
      </w:r>
      <w:r w:rsidR="00816082" w:rsidRPr="00253DAA">
        <w:rPr>
          <w:sz w:val="26"/>
          <w:szCs w:val="26"/>
          <w:rtl/>
          <w:lang w:val="en-GB" w:bidi="ar-LB"/>
        </w:rPr>
        <w:t>لشحن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على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ظهر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السفينة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6F3D1B" w:rsidRPr="00253DAA">
        <w:rPr>
          <w:sz w:val="26"/>
          <w:szCs w:val="26"/>
          <w:vertAlign w:val="superscript"/>
          <w:lang w:val="en-GB" w:bidi="ar-LB"/>
        </w:rPr>
        <w:footnoteReference w:id="26"/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6F3D1B" w:rsidRPr="00253DAA">
        <w:rPr>
          <w:sz w:val="26"/>
          <w:szCs w:val="26"/>
          <w:rtl/>
          <w:lang w:val="en-GB" w:bidi="ar-LB"/>
        </w:rPr>
        <w:t>والتي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يتم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الحصول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عليه</w:t>
      </w:r>
      <w:r w:rsidR="006F3D1B" w:rsidRPr="00253DAA">
        <w:rPr>
          <w:sz w:val="26"/>
          <w:szCs w:val="26"/>
          <w:rtl/>
          <w:lang w:val="en-GB" w:bidi="ar-LB"/>
        </w:rPr>
        <w:t>ا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عادة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من</w:t>
      </w:r>
      <w:r w:rsidR="00740305" w:rsidRPr="00253DAA">
        <w:rPr>
          <w:sz w:val="26"/>
          <w:szCs w:val="26"/>
          <w:rtl/>
          <w:lang w:val="en-GB" w:bidi="ar-LB"/>
        </w:rPr>
        <w:t xml:space="preserve"> </w:t>
      </w:r>
      <w:r w:rsidR="00816082" w:rsidRPr="00253DAA">
        <w:rPr>
          <w:sz w:val="26"/>
          <w:szCs w:val="26"/>
          <w:rtl/>
          <w:lang w:val="en-GB" w:bidi="ar-LB"/>
        </w:rPr>
        <w:t>المستوردين.</w:t>
      </w:r>
    </w:p>
    <w:p w14:paraId="3C4613E7" w14:textId="48F00F6C" w:rsidR="00D96194" w:rsidRDefault="00BB68A4" w:rsidP="000B352B">
      <w:pPr>
        <w:keepNext/>
        <w:bidi/>
        <w:rPr>
          <w:bCs/>
          <w:sz w:val="26"/>
          <w:szCs w:val="26"/>
          <w:rtl/>
          <w:lang w:val="en-GB" w:bidi="ar-LB"/>
        </w:rPr>
      </w:pPr>
      <w:r w:rsidRPr="00496E31">
        <w:rPr>
          <w:bCs/>
          <w:sz w:val="26"/>
          <w:szCs w:val="26"/>
          <w:rtl/>
          <w:lang w:val="en-GB" w:bidi="ar-LB"/>
        </w:rPr>
        <w:t>الجدول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496E31" w:rsidRPr="00496E31">
        <w:rPr>
          <w:bCs/>
          <w:sz w:val="26"/>
          <w:szCs w:val="26"/>
          <w:rtl/>
          <w:lang w:val="en-GB" w:bidi="ar-LB"/>
        </w:rPr>
        <w:t>10</w:t>
      </w:r>
      <w:r w:rsidRPr="00496E31">
        <w:rPr>
          <w:bCs/>
          <w:sz w:val="26"/>
          <w:szCs w:val="26"/>
          <w:rtl/>
          <w:lang w:val="en-GB" w:bidi="ar-LB"/>
        </w:rPr>
        <w:t>: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7D59D6" w:rsidRPr="00496E31">
        <w:rPr>
          <w:bCs/>
          <w:sz w:val="26"/>
          <w:szCs w:val="26"/>
          <w:rtl/>
          <w:lang w:val="en-GB" w:bidi="ar-LB"/>
        </w:rPr>
        <w:t>متوسط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F52E46" w:rsidRPr="00496E31">
        <w:rPr>
          <w:bCs/>
          <w:sz w:val="26"/>
          <w:szCs w:val="26"/>
          <w:rtl/>
          <w:lang w:val="en-GB" w:bidi="ar-LB"/>
        </w:rPr>
        <w:t>أسعار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F52E46" w:rsidRPr="00496E31">
        <w:rPr>
          <w:bCs/>
          <w:sz w:val="26"/>
          <w:szCs w:val="26"/>
          <w:rtl/>
          <w:lang w:val="en-GB" w:bidi="ar-LB"/>
        </w:rPr>
        <w:t>المواد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F52E46" w:rsidRPr="00496E31">
        <w:rPr>
          <w:bCs/>
          <w:sz w:val="26"/>
          <w:szCs w:val="26"/>
          <w:rtl/>
          <w:lang w:val="en-GB" w:bidi="ar-LB"/>
        </w:rPr>
        <w:t>الهيدروكلوروفلوروكربونية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0B352B">
        <w:rPr>
          <w:bCs/>
          <w:sz w:val="26"/>
          <w:szCs w:val="26"/>
          <w:rtl/>
          <w:lang w:val="en-GB" w:bidi="ar-LB"/>
        </w:rPr>
        <w:t>و</w:t>
      </w:r>
      <w:r w:rsidR="00F52E46" w:rsidRPr="00496E31">
        <w:rPr>
          <w:bCs/>
          <w:sz w:val="26"/>
          <w:szCs w:val="26"/>
          <w:rtl/>
          <w:lang w:val="en-GB" w:bidi="ar-LB"/>
        </w:rPr>
        <w:t>الهيدروفلوروكربونية</w:t>
      </w:r>
      <w:r w:rsidR="00740305">
        <w:rPr>
          <w:bCs/>
          <w:sz w:val="26"/>
          <w:szCs w:val="26"/>
          <w:rtl/>
          <w:lang w:val="en-GB" w:bidi="ar-LB"/>
        </w:rPr>
        <w:t xml:space="preserve"> </w:t>
      </w:r>
      <w:r w:rsidR="00F52E46" w:rsidRPr="00496E31">
        <w:rPr>
          <w:bCs/>
          <w:sz w:val="26"/>
          <w:szCs w:val="26"/>
          <w:rtl/>
          <w:lang w:val="en-GB" w:bidi="ar-LB"/>
        </w:rPr>
        <w:t>وبدائلها</w:t>
      </w:r>
      <w:r w:rsidR="00F52E46" w:rsidRPr="00496E31">
        <w:rPr>
          <w:rStyle w:val="FootnoteReference"/>
          <w:b/>
          <w:sz w:val="26"/>
          <w:szCs w:val="26"/>
          <w:lang w:val="en-GB" w:bidi="ar-LB"/>
        </w:rPr>
        <w:footnoteReference w:id="27"/>
      </w:r>
    </w:p>
    <w:p w14:paraId="671B6D88" w14:textId="77777777" w:rsidR="00F555FE" w:rsidRPr="00496E31" w:rsidRDefault="00F555FE" w:rsidP="00F555FE">
      <w:pPr>
        <w:keepNext/>
        <w:bidi/>
        <w:rPr>
          <w:bCs/>
          <w:sz w:val="26"/>
          <w:szCs w:val="26"/>
          <w:rtl/>
          <w:lang w:val="en-GB" w:bidi="ar-LB"/>
        </w:rPr>
      </w:pPr>
    </w:p>
    <w:tbl>
      <w:tblPr>
        <w:bidiVisual/>
        <w:tblW w:w="11341" w:type="dxa"/>
        <w:tblInd w:w="-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2"/>
        <w:gridCol w:w="568"/>
        <w:gridCol w:w="626"/>
        <w:gridCol w:w="540"/>
        <w:gridCol w:w="540"/>
        <w:gridCol w:w="540"/>
        <w:gridCol w:w="540"/>
        <w:gridCol w:w="540"/>
        <w:gridCol w:w="540"/>
        <w:gridCol w:w="540"/>
        <w:gridCol w:w="556"/>
        <w:gridCol w:w="563"/>
        <w:gridCol w:w="567"/>
        <w:gridCol w:w="1614"/>
        <w:gridCol w:w="1135"/>
      </w:tblGrid>
      <w:tr w:rsidR="00F555FE" w14:paraId="07FF41DA" w14:textId="77777777" w:rsidTr="00253DAA">
        <w:trPr>
          <w:trHeight w:val="202"/>
          <w:tblHeader/>
        </w:trPr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797B107A" w14:textId="0D8B8063" w:rsidR="00F555FE" w:rsidRDefault="00F555FE" w:rsidP="00253DAA">
            <w:pPr>
              <w:keepNext/>
              <w:bidi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bidi="ar-LB"/>
              </w:rPr>
              <w:t>المادة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01340CC3" w14:textId="16A0B815" w:rsidR="00F555FE" w:rsidRDefault="00F555FE" w:rsidP="00253DAA">
            <w:pPr>
              <w:keepNext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bidi="ar-LB"/>
              </w:rPr>
              <w:t>متوسط</w:t>
            </w:r>
            <w:r w:rsidR="00740305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bidi="ar-LB"/>
              </w:rPr>
              <w:t>الأسعار</w:t>
            </w:r>
            <w:r w:rsidR="00740305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bidi="ar-LB"/>
              </w:rPr>
              <w:t>(بالدولار</w:t>
            </w:r>
            <w:r w:rsidR="00740305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bidi="ar-LB"/>
              </w:rPr>
              <w:t>الأمريكي</w:t>
            </w:r>
            <w:r w:rsidR="00740305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bidi="ar-LB"/>
              </w:rPr>
              <w:t>للكيلوغرام)</w:t>
            </w:r>
            <w:r>
              <w:rPr>
                <w:b/>
                <w:bCs/>
                <w:sz w:val="18"/>
                <w:szCs w:val="18"/>
                <w:lang w:val="en-GB" w:bidi="ar-LB"/>
              </w:rPr>
              <w:t>*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44DA52A8" w14:textId="49A605C8" w:rsidR="00F555FE" w:rsidRDefault="00F555FE" w:rsidP="00253DAA">
            <w:pPr>
              <w:keepNext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bidi="ar-LB"/>
              </w:rPr>
              <w:t>المدى</w:t>
            </w:r>
            <w:r w:rsidR="00740305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bidi="ar-LB"/>
              </w:rPr>
              <w:t>(بالدولار</w:t>
            </w:r>
            <w:r w:rsidR="00740305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bidi="ar-LB"/>
              </w:rPr>
              <w:t>الأمريكي</w:t>
            </w:r>
            <w:r w:rsidR="00740305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bidi="ar-LB"/>
              </w:rPr>
              <w:t>للكيلوغرام)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28EABF3" w14:textId="70FA5A32" w:rsidR="00F555FE" w:rsidRDefault="00F555FE" w:rsidP="00253DAA">
            <w:pPr>
              <w:keepNext/>
              <w:tabs>
                <w:tab w:val="left" w:pos="223"/>
                <w:tab w:val="center" w:pos="1377"/>
              </w:tabs>
              <w:ind w:left="-108" w:right="-108"/>
              <w:jc w:val="center"/>
              <w:rPr>
                <w:b/>
                <w:bCs/>
                <w:sz w:val="18"/>
                <w:szCs w:val="18"/>
                <w:lang w:val="en-GB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bidi="ar-LB"/>
              </w:rPr>
              <w:t>البلدان</w:t>
            </w:r>
            <w:r w:rsidR="00740305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bidi="ar-LB"/>
              </w:rPr>
              <w:t>في</w:t>
            </w:r>
            <w:r w:rsidR="00740305">
              <w:rPr>
                <w:b/>
                <w:bCs/>
                <w:sz w:val="18"/>
                <w:szCs w:val="18"/>
                <w:rtl/>
                <w:lang w:val="en-GB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en-GB" w:bidi="ar-LB"/>
              </w:rPr>
              <w:t>(2023)</w:t>
            </w:r>
            <w:r w:rsidR="00740305">
              <w:rPr>
                <w:b/>
                <w:bCs/>
                <w:sz w:val="18"/>
                <w:szCs w:val="18"/>
                <w:lang w:val="en-GB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GB" w:bidi="ar-LB"/>
              </w:rPr>
              <w:t>**</w:t>
            </w:r>
          </w:p>
          <w:p w14:paraId="06A1CB41" w14:textId="7212E8AE" w:rsidR="00F555FE" w:rsidRDefault="00F555FE" w:rsidP="00253DAA">
            <w:pPr>
              <w:keepNext/>
              <w:tabs>
                <w:tab w:val="left" w:pos="223"/>
                <w:tab w:val="center" w:pos="1377"/>
              </w:tabs>
              <w:ind w:left="-108" w:right="-108"/>
              <w:jc w:val="center"/>
              <w:rPr>
                <w:b/>
                <w:bCs/>
                <w:sz w:val="18"/>
                <w:szCs w:val="18"/>
                <w:lang w:bidi="ar-LB"/>
              </w:rPr>
            </w:pPr>
          </w:p>
        </w:tc>
      </w:tr>
      <w:tr w:rsidR="00F555FE" w14:paraId="2FFF98B2" w14:textId="77777777" w:rsidTr="00253DAA">
        <w:trPr>
          <w:trHeight w:val="215"/>
          <w:tblHeader/>
        </w:trPr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F560" w14:textId="77777777" w:rsidR="00F555FE" w:rsidRDefault="00F555FE" w:rsidP="00253DAA">
            <w:pPr>
              <w:bidi/>
              <w:jc w:val="center"/>
              <w:rPr>
                <w:b/>
                <w:bCs/>
                <w:sz w:val="18"/>
                <w:szCs w:val="18"/>
                <w:lang w:bidi="ar-LB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F0B5204" w14:textId="77777777" w:rsidR="00F555FE" w:rsidRDefault="00F555FE" w:rsidP="00253DAA">
            <w:pPr>
              <w:keepNext/>
              <w:ind w:left="-108" w:right="-108"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2012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056641B" w14:textId="77777777" w:rsidR="00F555FE" w:rsidRDefault="00F555FE" w:rsidP="00253DAA">
            <w:pPr>
              <w:keepNext/>
              <w:ind w:left="-108" w:right="-108"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D4B3501" w14:textId="77777777" w:rsidR="00F555FE" w:rsidRDefault="00F555FE" w:rsidP="00253DAA">
            <w:pPr>
              <w:keepNext/>
              <w:ind w:left="-108" w:right="-108"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93D2EFF" w14:textId="77777777" w:rsidR="00F555FE" w:rsidRDefault="00F555FE" w:rsidP="00253DAA">
            <w:pPr>
              <w:keepNext/>
              <w:ind w:left="-108" w:right="-108"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2015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B40B8FC" w14:textId="77777777" w:rsidR="00F555FE" w:rsidRDefault="00F555FE" w:rsidP="00253DAA">
            <w:pPr>
              <w:keepNext/>
              <w:ind w:left="-108" w:right="-108"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2016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D059F44" w14:textId="77777777" w:rsidR="00F555FE" w:rsidRDefault="00F555FE" w:rsidP="00253DAA">
            <w:pPr>
              <w:keepNext/>
              <w:ind w:left="-107" w:right="-110"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2017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BBC0058" w14:textId="77777777" w:rsidR="00F555FE" w:rsidRDefault="00F555FE" w:rsidP="00253DAA">
            <w:pPr>
              <w:keepNext/>
              <w:ind w:left="-108" w:right="-108"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2018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666078F" w14:textId="77777777" w:rsidR="00F555FE" w:rsidRDefault="00F555FE" w:rsidP="00253DAA">
            <w:pPr>
              <w:keepNext/>
              <w:ind w:left="-108" w:right="-108"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2019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33CDFC1" w14:textId="77777777" w:rsidR="00F555FE" w:rsidRDefault="00F555FE" w:rsidP="00253DAA">
            <w:pPr>
              <w:keepNext/>
              <w:ind w:left="-106" w:right="-103"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2020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0AAAE" w14:textId="77777777" w:rsidR="00F555FE" w:rsidRDefault="00F555FE" w:rsidP="00253DAA">
            <w:pPr>
              <w:keepNext/>
              <w:ind w:left="-118" w:right="-106"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2021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0BE90" w14:textId="77777777" w:rsidR="00F555FE" w:rsidRDefault="00F555FE" w:rsidP="00253DAA">
            <w:pPr>
              <w:keepNext/>
              <w:ind w:left="-109" w:right="-108"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B5C9F" w14:textId="77777777" w:rsidR="00F555FE" w:rsidRDefault="00F555FE" w:rsidP="00253DAA">
            <w:pPr>
              <w:keepNext/>
              <w:ind w:left="-112" w:right="-107"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2023</w:t>
            </w: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D3674" w14:textId="77777777" w:rsidR="00F555FE" w:rsidRDefault="00F555FE" w:rsidP="00253DAA">
            <w:pPr>
              <w:jc w:val="center"/>
              <w:rPr>
                <w:b/>
                <w:bCs/>
                <w:sz w:val="18"/>
                <w:szCs w:val="18"/>
                <w:lang w:bidi="ar-LB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A8D4" w14:textId="77777777" w:rsidR="00F555FE" w:rsidRDefault="00F555FE" w:rsidP="00253DAA">
            <w:pPr>
              <w:jc w:val="center"/>
              <w:rPr>
                <w:b/>
                <w:bCs/>
                <w:sz w:val="18"/>
                <w:szCs w:val="18"/>
                <w:lang w:bidi="ar-LB"/>
              </w:rPr>
            </w:pPr>
          </w:p>
        </w:tc>
      </w:tr>
      <w:tr w:rsidR="00F41829" w14:paraId="6C9C2933" w14:textId="77777777" w:rsidTr="00253DAA">
        <w:trPr>
          <w:trHeight w:val="60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B91A9AB" w14:textId="327CB117" w:rsidR="00F41829" w:rsidRPr="00F41829" w:rsidRDefault="00F41829" w:rsidP="00253DAA">
            <w:pPr>
              <w:keepNext/>
              <w:bidi/>
              <w:jc w:val="center"/>
              <w:rPr>
                <w:sz w:val="20"/>
                <w:szCs w:val="20"/>
                <w:lang w:bidi="ar-LB"/>
              </w:rPr>
            </w:pPr>
            <w:r w:rsidRPr="00F41829">
              <w:rPr>
                <w:sz w:val="20"/>
                <w:szCs w:val="20"/>
                <w:rtl/>
                <w:lang w:val="en-GB" w:eastAsia="en-CA" w:bidi="ar-LB"/>
              </w:rPr>
              <w:t>الهيدروكلوروفلوروكربون-</w:t>
            </w:r>
            <w:r w:rsidRPr="00F41829">
              <w:rPr>
                <w:sz w:val="20"/>
                <w:szCs w:val="20"/>
                <w:lang w:val="en-GB" w:bidi="ar-LB"/>
              </w:rPr>
              <w:t>-22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E27107D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10.06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BB05F8E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9.24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84EA3C1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10.08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BECDC70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10.07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8D16670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9.25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453C7E7" w14:textId="77777777" w:rsidR="00F41829" w:rsidRDefault="00F41829" w:rsidP="00253DAA">
            <w:pPr>
              <w:ind w:left="-107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10.18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D28D45D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10.24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267DFC3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9.64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65FFE57F" w14:textId="77777777" w:rsidR="00F41829" w:rsidRDefault="00F41829" w:rsidP="00253DAA">
            <w:pPr>
              <w:keepNext/>
              <w:ind w:right="-103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10.54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4390B" w14:textId="77777777" w:rsidR="00F41829" w:rsidRDefault="00F41829" w:rsidP="00253DAA">
            <w:pPr>
              <w:ind w:right="-106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11.02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27CD" w14:textId="77777777" w:rsidR="00F41829" w:rsidRDefault="00F41829" w:rsidP="00253DAA">
            <w:pPr>
              <w:ind w:right="-10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10.76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9DEB" w14:textId="77777777" w:rsidR="00F41829" w:rsidRDefault="00F41829" w:rsidP="00253DAA">
            <w:pPr>
              <w:ind w:right="-107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12.63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4530DEC" w14:textId="2CB14FB8" w:rsidR="00F41829" w:rsidRDefault="00F17164" w:rsidP="00253DAA">
            <w:pPr>
              <w:bidi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من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0.16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 w:rsidR="003A539A">
              <w:rPr>
                <w:sz w:val="18"/>
                <w:szCs w:val="18"/>
                <w:rtl/>
                <w:lang w:bidi="ar-LB"/>
              </w:rPr>
              <w:t>(</w:t>
            </w:r>
            <w:r>
              <w:rPr>
                <w:sz w:val="18"/>
                <w:szCs w:val="18"/>
                <w:rtl/>
                <w:lang w:bidi="ar-LB"/>
              </w:rPr>
              <w:t>الجمهورية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الدومينيكية)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إلى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128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(جاميكا)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149F07F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108</w:t>
            </w:r>
          </w:p>
        </w:tc>
      </w:tr>
      <w:tr w:rsidR="00F41829" w14:paraId="0DCCF282" w14:textId="77777777" w:rsidTr="00253DAA">
        <w:trPr>
          <w:trHeight w:val="209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DE58D67" w14:textId="1A694108" w:rsidR="00F41829" w:rsidRPr="00F41829" w:rsidRDefault="00F41829" w:rsidP="00253DAA">
            <w:pPr>
              <w:keepNext/>
              <w:bidi/>
              <w:jc w:val="center"/>
              <w:rPr>
                <w:sz w:val="20"/>
                <w:szCs w:val="20"/>
                <w:lang w:bidi="ar-LB"/>
              </w:rPr>
            </w:pPr>
            <w:r w:rsidRPr="00F41829">
              <w:rPr>
                <w:sz w:val="20"/>
                <w:szCs w:val="20"/>
                <w:rtl/>
                <w:lang w:val="en-GB" w:eastAsia="en-CA" w:bidi="ar-LB"/>
              </w:rPr>
              <w:t>الهيدروكلوروفلوروكربون-</w:t>
            </w:r>
            <w:r w:rsidRPr="00F41829">
              <w:rPr>
                <w:sz w:val="20"/>
                <w:szCs w:val="20"/>
                <w:lang w:val="en-GB" w:bidi="ar-LB"/>
              </w:rPr>
              <w:t>-141b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A6E7645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6.73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ABC0457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6.65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9FF5E30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7.77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4CD3672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7.08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FAE998B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10.00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8453313" w14:textId="77777777" w:rsidR="00F41829" w:rsidRDefault="00F41829" w:rsidP="00253DAA">
            <w:pPr>
              <w:ind w:left="-107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9.40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1C547FA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10.99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8672720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8.23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6854C047" w14:textId="77777777" w:rsidR="00F41829" w:rsidRDefault="00F41829" w:rsidP="00253DAA">
            <w:pPr>
              <w:keepNext/>
              <w:ind w:right="-103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12.78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152D7" w14:textId="294C0C0E" w:rsidR="00F41829" w:rsidRDefault="00F41829" w:rsidP="00253DAA">
            <w:pPr>
              <w:ind w:right="-106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8.66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3BCED" w14:textId="77777777" w:rsidR="00F41829" w:rsidRDefault="00F41829" w:rsidP="00253DAA">
            <w:pPr>
              <w:ind w:right="-10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8.98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9A21" w14:textId="77777777" w:rsidR="00F41829" w:rsidRDefault="00F41829" w:rsidP="00253DAA">
            <w:pPr>
              <w:ind w:right="-107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12.54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81CA926" w14:textId="05E486E4" w:rsidR="00F41829" w:rsidRDefault="00F17164" w:rsidP="00253DAA">
            <w:pPr>
              <w:bidi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من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3.11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(الصين)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إلى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80.43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(بليز)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E91E362" w14:textId="77777777" w:rsidR="00F41829" w:rsidRDefault="00F41829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</w:t>
            </w:r>
          </w:p>
        </w:tc>
      </w:tr>
      <w:tr w:rsidR="00F555FE" w14:paraId="628F2E0F" w14:textId="77777777" w:rsidTr="00253DAA">
        <w:trPr>
          <w:trHeight w:val="202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A8018C8" w14:textId="77777777" w:rsidR="00F555FE" w:rsidRDefault="00F555FE" w:rsidP="00253DAA">
            <w:pPr>
              <w:bidi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R</w:t>
            </w:r>
            <w:r>
              <w:rPr>
                <w:sz w:val="18"/>
                <w:szCs w:val="18"/>
                <w:lang w:bidi="ar-LB"/>
              </w:rPr>
              <w:noBreakHyphen/>
              <w:t>600a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F4362EE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20.49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7374019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20.20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DA2A751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18.02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3F9BD06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15.23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ED5468D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15.98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70071FB" w14:textId="77777777" w:rsidR="00F555FE" w:rsidRDefault="00F555FE" w:rsidP="00253DAA">
            <w:pPr>
              <w:pStyle w:val="ListParagraph"/>
              <w:ind w:left="-107"/>
              <w:jc w:val="center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val="en-CA" w:bidi="ar-LB"/>
              </w:rPr>
              <w:t>15.80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7216D18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16.03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863136E" w14:textId="77777777" w:rsidR="00F555FE" w:rsidRDefault="00F555FE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16.72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2BED110B" w14:textId="77777777" w:rsidR="00F555FE" w:rsidRDefault="00F555FE" w:rsidP="00253DAA">
            <w:pPr>
              <w:keepNext/>
              <w:ind w:right="-103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18.30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3A1AC" w14:textId="77777777" w:rsidR="00F555FE" w:rsidRDefault="00F555FE" w:rsidP="00253DAA">
            <w:pPr>
              <w:pStyle w:val="ListParagraph"/>
              <w:ind w:left="0" w:right="-106"/>
              <w:jc w:val="center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val="en-CA" w:bidi="ar-LB"/>
              </w:rPr>
              <w:t>19.05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E12AF" w14:textId="77777777" w:rsidR="00F555FE" w:rsidRDefault="00F555FE" w:rsidP="00253DAA">
            <w:pPr>
              <w:pStyle w:val="ListParagraph"/>
              <w:ind w:left="0" w:right="-100"/>
              <w:jc w:val="center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val="en-CA" w:bidi="ar-LB"/>
              </w:rPr>
              <w:t>19.41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9D30" w14:textId="77777777" w:rsidR="00F555FE" w:rsidRDefault="00F555FE" w:rsidP="00253DAA">
            <w:pPr>
              <w:pStyle w:val="ListParagraph"/>
              <w:ind w:left="0"/>
              <w:jc w:val="center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9AE1D92" w14:textId="351D344F" w:rsidR="00F555FE" w:rsidRDefault="00F17164" w:rsidP="00253DAA">
            <w:pPr>
              <w:pStyle w:val="ListParagraph"/>
              <w:bidi/>
              <w:ind w:left="0"/>
              <w:jc w:val="center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rtl/>
                <w:lang w:val="en-CA" w:bidi="ar-LB"/>
              </w:rPr>
              <w:t>من</w:t>
            </w:r>
            <w:r w:rsidR="00740305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en-CA" w:bidi="ar-LB"/>
              </w:rPr>
              <w:t>1.8</w:t>
            </w:r>
            <w:r w:rsidR="00740305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en-CA" w:bidi="ar-LB"/>
              </w:rPr>
              <w:t>(البرازيل)</w:t>
            </w:r>
            <w:r w:rsidR="00740305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en-CA" w:bidi="ar-LB"/>
              </w:rPr>
              <w:t>إلى</w:t>
            </w:r>
            <w:r w:rsidR="00740305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en-CA" w:bidi="ar-LB"/>
              </w:rPr>
              <w:t>141.05</w:t>
            </w:r>
            <w:r w:rsidR="00740305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en-CA" w:bidi="ar-LB"/>
              </w:rPr>
              <w:t>(سانت</w:t>
            </w:r>
            <w:r w:rsidR="00740305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en-CA" w:bidi="ar-LB"/>
              </w:rPr>
              <w:t>فنسنت</w:t>
            </w:r>
            <w:r w:rsidR="00740305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en-CA" w:bidi="ar-LB"/>
              </w:rPr>
              <w:t>وجزر</w:t>
            </w:r>
            <w:r w:rsidR="00740305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en-CA" w:bidi="ar-LB"/>
              </w:rPr>
              <w:t>غرينادين)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7B1296D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84</w:t>
            </w:r>
          </w:p>
        </w:tc>
      </w:tr>
      <w:tr w:rsidR="00F555FE" w14:paraId="6371D095" w14:textId="77777777" w:rsidTr="00253DAA">
        <w:trPr>
          <w:trHeight w:val="411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9E6F235" w14:textId="77777777" w:rsidR="00F555FE" w:rsidRDefault="00F555FE" w:rsidP="00253DAA">
            <w:pPr>
              <w:keepNext/>
              <w:bidi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R</w:t>
            </w:r>
            <w:r>
              <w:rPr>
                <w:sz w:val="18"/>
                <w:szCs w:val="18"/>
                <w:lang w:bidi="ar-LB"/>
              </w:rPr>
              <w:noBreakHyphen/>
              <w:t>290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BE69F4B" w14:textId="77777777" w:rsidR="00F555FE" w:rsidRDefault="00F555FE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15.60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979B105" w14:textId="77777777" w:rsidR="00F555FE" w:rsidRDefault="00F555FE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14.38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C891689" w14:textId="77777777" w:rsidR="00F555FE" w:rsidRDefault="00F555FE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21.26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2325A10" w14:textId="77777777" w:rsidR="00F555FE" w:rsidRDefault="00F555FE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19.08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0B5FEEB" w14:textId="77777777" w:rsidR="00F555FE" w:rsidRDefault="00F555FE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16.13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1012E74" w14:textId="77777777" w:rsidR="00F555FE" w:rsidRDefault="00F555FE" w:rsidP="00253DAA">
            <w:pPr>
              <w:ind w:left="-107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16.48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55FCAA5" w14:textId="77777777" w:rsidR="00F555FE" w:rsidRDefault="00F555FE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6EDDFC0" w14:textId="77777777" w:rsidR="00F555FE" w:rsidRDefault="00F555FE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21.80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4EADBCDA" w14:textId="77777777" w:rsidR="00F555FE" w:rsidRDefault="00F555FE" w:rsidP="00253DAA">
            <w:pPr>
              <w:keepNext/>
              <w:ind w:right="-103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23.85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CF3C" w14:textId="77777777" w:rsidR="00F555FE" w:rsidRDefault="00F555FE" w:rsidP="00253DAA">
            <w:pPr>
              <w:ind w:right="-106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21.17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1B0C" w14:textId="77777777" w:rsidR="00F555FE" w:rsidRDefault="00F555FE" w:rsidP="00253DAA">
            <w:pPr>
              <w:ind w:right="-10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22.38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B6491" w14:textId="77777777" w:rsidR="00F555FE" w:rsidRDefault="00F555FE" w:rsidP="00253DAA">
            <w:pPr>
              <w:ind w:right="-107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21.24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3BDD3E9" w14:textId="49AFAC17" w:rsidR="00F555FE" w:rsidRPr="00CA78C6" w:rsidRDefault="00F17164" w:rsidP="00253DAA">
            <w:pPr>
              <w:bidi/>
              <w:jc w:val="center"/>
              <w:rPr>
                <w:sz w:val="18"/>
                <w:szCs w:val="18"/>
                <w:lang w:val="en-GB" w:bidi="ar-LB"/>
              </w:rPr>
            </w:pPr>
            <w:r w:rsidRPr="00CA78C6">
              <w:rPr>
                <w:sz w:val="18"/>
                <w:szCs w:val="18"/>
                <w:rtl/>
                <w:lang w:bidi="ar-LB"/>
              </w:rPr>
              <w:t>من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CA78C6">
              <w:rPr>
                <w:sz w:val="18"/>
                <w:szCs w:val="18"/>
                <w:rtl/>
                <w:lang w:bidi="ar-LB"/>
              </w:rPr>
              <w:t>1.75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CA78C6">
              <w:rPr>
                <w:sz w:val="18"/>
                <w:szCs w:val="18"/>
                <w:rtl/>
                <w:lang w:bidi="ar-LB"/>
              </w:rPr>
              <w:t>(البرازيل)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CA78C6">
              <w:rPr>
                <w:sz w:val="18"/>
                <w:szCs w:val="18"/>
                <w:rtl/>
                <w:lang w:bidi="ar-LB"/>
              </w:rPr>
              <w:t>إلى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 w:rsidR="00CA78C6" w:rsidRPr="00CA78C6">
              <w:rPr>
                <w:sz w:val="18"/>
                <w:szCs w:val="18"/>
                <w:rtl/>
                <w:lang w:bidi="ar-LB"/>
              </w:rPr>
              <w:t>191.65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CA78C6">
              <w:rPr>
                <w:sz w:val="18"/>
                <w:szCs w:val="18"/>
                <w:rtl/>
                <w:lang w:bidi="ar-LB"/>
              </w:rPr>
              <w:t>(سانت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CA78C6">
              <w:rPr>
                <w:sz w:val="18"/>
                <w:szCs w:val="18"/>
                <w:rtl/>
                <w:lang w:bidi="ar-LB"/>
              </w:rPr>
              <w:t>فنسنت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CA78C6">
              <w:rPr>
                <w:sz w:val="18"/>
                <w:szCs w:val="18"/>
                <w:rtl/>
                <w:lang w:bidi="ar-LB"/>
              </w:rPr>
              <w:t>وجزر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CA78C6">
              <w:rPr>
                <w:sz w:val="18"/>
                <w:szCs w:val="18"/>
                <w:rtl/>
                <w:lang w:bidi="ar-LB"/>
              </w:rPr>
              <w:t>غرينادين)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4776531" w14:textId="77777777" w:rsidR="00F555FE" w:rsidRDefault="00F555FE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74</w:t>
            </w:r>
          </w:p>
        </w:tc>
      </w:tr>
      <w:tr w:rsidR="00F555FE" w14:paraId="2F8BE667" w14:textId="77777777" w:rsidTr="00253DAA">
        <w:trPr>
          <w:trHeight w:val="137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05BBE6B" w14:textId="4BB0EA68" w:rsidR="00F555FE" w:rsidRPr="00F41829" w:rsidRDefault="00F41829" w:rsidP="00253DAA">
            <w:pPr>
              <w:bidi/>
              <w:jc w:val="center"/>
              <w:rPr>
                <w:sz w:val="20"/>
                <w:szCs w:val="20"/>
                <w:lang w:bidi="ar-LB"/>
              </w:rPr>
            </w:pPr>
            <w:r w:rsidRPr="00F41829">
              <w:rPr>
                <w:sz w:val="20"/>
                <w:szCs w:val="20"/>
                <w:rtl/>
                <w:lang w:val="en-GB" w:eastAsia="en-CA" w:bidi="ar-LB"/>
              </w:rPr>
              <w:t>الهيدروفلوروكربون-</w:t>
            </w:r>
            <w:r w:rsidRPr="00F41829">
              <w:rPr>
                <w:sz w:val="20"/>
                <w:szCs w:val="20"/>
                <w:lang w:val="en-GB" w:bidi="ar-LB"/>
              </w:rPr>
              <w:t>-134a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AA4E3FD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14.96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2CB47F0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13.65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B9392BC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13.30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7711A41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14.26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908EEED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12.83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6C2E699" w14:textId="77777777" w:rsidR="00F555FE" w:rsidRDefault="00F555FE" w:rsidP="00253DAA">
            <w:pPr>
              <w:ind w:left="-107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13.94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E152FA8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12.35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DD22317" w14:textId="77777777" w:rsidR="00F555FE" w:rsidRDefault="00F555FE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12.31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2198E1C7" w14:textId="77777777" w:rsidR="00F555FE" w:rsidRDefault="00F555FE" w:rsidP="00253DAA">
            <w:pPr>
              <w:keepNext/>
              <w:ind w:right="-103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12.71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A6085" w14:textId="77777777" w:rsidR="00F555FE" w:rsidRDefault="00F555FE" w:rsidP="00253DAA">
            <w:pPr>
              <w:ind w:right="-106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13.66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7DE5" w14:textId="77777777" w:rsidR="00F555FE" w:rsidRDefault="00F555FE" w:rsidP="00253DAA">
            <w:pPr>
              <w:ind w:right="-10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13.51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BA125" w14:textId="77777777" w:rsidR="00F555FE" w:rsidRDefault="00F555FE" w:rsidP="00253DAA">
            <w:pPr>
              <w:ind w:right="-107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12.15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191DD7C" w14:textId="62EE9E35" w:rsidR="00F555FE" w:rsidRDefault="00B458E4" w:rsidP="00253DAA">
            <w:pPr>
              <w:bidi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من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0.16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(الجمهورية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الدومينيكية)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إلى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51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(تركمانستان)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3EABE1C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107</w:t>
            </w:r>
          </w:p>
        </w:tc>
      </w:tr>
      <w:tr w:rsidR="00F555FE" w14:paraId="20044BC1" w14:textId="77777777" w:rsidTr="00253DAA">
        <w:trPr>
          <w:trHeight w:val="209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512DA08" w14:textId="77777777" w:rsidR="00F555FE" w:rsidRDefault="00F555FE" w:rsidP="00253DAA">
            <w:pPr>
              <w:bidi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R-404A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F432BDD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18.71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EF697A6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15.41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5249764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7D0BA3C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15.42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D8560A6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15.32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0D97368" w14:textId="77777777" w:rsidR="00F555FE" w:rsidRDefault="00F555FE" w:rsidP="00253DAA">
            <w:pPr>
              <w:ind w:left="-107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15.97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12D31FA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14.77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DE30B73" w14:textId="77777777" w:rsidR="00F555FE" w:rsidRDefault="00F555FE" w:rsidP="00253DAA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13.76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0A3B2D7F" w14:textId="77777777" w:rsidR="00F555FE" w:rsidRDefault="00F555FE" w:rsidP="00253DAA">
            <w:pPr>
              <w:keepNext/>
              <w:ind w:right="-103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14.28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D1836" w14:textId="77777777" w:rsidR="00F555FE" w:rsidRDefault="00F555FE" w:rsidP="00253DAA">
            <w:pPr>
              <w:ind w:right="-106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16.01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967F" w14:textId="77777777" w:rsidR="00F555FE" w:rsidRDefault="00F555FE" w:rsidP="00253DAA">
            <w:pPr>
              <w:ind w:right="-10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87FE5" w14:textId="77777777" w:rsidR="00F555FE" w:rsidRDefault="00F555FE" w:rsidP="00253DAA">
            <w:pPr>
              <w:ind w:right="-107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14.92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E7F547A" w14:textId="786C998E" w:rsidR="00F555FE" w:rsidRDefault="00B458E4" w:rsidP="00253DAA">
            <w:pPr>
              <w:bidi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من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2.63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(غيانا)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إلى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52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(تركمانستان)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5D88F75" w14:textId="77777777" w:rsidR="00F555FE" w:rsidRDefault="00F555FE" w:rsidP="00253DAA">
            <w:pPr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108</w:t>
            </w:r>
          </w:p>
        </w:tc>
      </w:tr>
      <w:tr w:rsidR="00F555FE" w14:paraId="2ACD5F6F" w14:textId="77777777" w:rsidTr="00253DAA">
        <w:trPr>
          <w:trHeight w:val="152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FDAF331" w14:textId="77777777" w:rsidR="00F555FE" w:rsidRDefault="00F555FE" w:rsidP="00F555FE">
            <w:pPr>
              <w:widowControl w:val="0"/>
              <w:bidi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R-407C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DB094F6" w14:textId="77777777" w:rsidR="00F555FE" w:rsidRDefault="00F555FE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19.04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A4F8C5E" w14:textId="77777777" w:rsidR="00F555FE" w:rsidRDefault="00F555FE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16.06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8C8B44F" w14:textId="77777777" w:rsidR="00F555FE" w:rsidRDefault="00F555FE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15.19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6BA2373" w14:textId="77777777" w:rsidR="00F555FE" w:rsidRDefault="00F555FE">
            <w:pPr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13.97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DEECA12" w14:textId="77777777" w:rsidR="00F555FE" w:rsidRDefault="00F555FE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12.71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CCADF79" w14:textId="77777777" w:rsidR="00F555FE" w:rsidRDefault="00F555FE">
            <w:pPr>
              <w:widowControl w:val="0"/>
              <w:ind w:left="-249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13.94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DEBCAA5" w14:textId="77777777" w:rsidR="00F555FE" w:rsidRDefault="00F555FE">
            <w:pPr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13.71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9CA03CB" w14:textId="77777777" w:rsidR="00F555FE" w:rsidRDefault="00F555FE">
            <w:pPr>
              <w:keepNext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13.02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16005326" w14:textId="77777777" w:rsidR="00F555FE" w:rsidRDefault="00F555FE">
            <w:pPr>
              <w:keepNext/>
              <w:ind w:right="-103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13.78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28876" w14:textId="77777777" w:rsidR="00F555FE" w:rsidRDefault="00F555FE">
            <w:pPr>
              <w:widowControl w:val="0"/>
              <w:ind w:right="-106"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15.44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9DE6D" w14:textId="77777777" w:rsidR="00F555FE" w:rsidRDefault="00F555FE">
            <w:pPr>
              <w:widowControl w:val="0"/>
              <w:ind w:right="-10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14.36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C0FB" w14:textId="77777777" w:rsidR="00F555FE" w:rsidRDefault="00F555FE">
            <w:pPr>
              <w:widowControl w:val="0"/>
              <w:ind w:right="-107"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14.47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6763EAA" w14:textId="68A02C73" w:rsidR="00F555FE" w:rsidRDefault="00A752FF" w:rsidP="00F41829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من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2.81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(غيانا)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إلى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77.49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(الدومينيكا)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14EE5A9" w14:textId="77777777" w:rsidR="00F555FE" w:rsidRDefault="00F555FE">
            <w:pPr>
              <w:widowControl w:val="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86</w:t>
            </w:r>
          </w:p>
        </w:tc>
      </w:tr>
      <w:tr w:rsidR="00F555FE" w14:paraId="04A6F7F0" w14:textId="77777777" w:rsidTr="00253DAA">
        <w:trPr>
          <w:trHeight w:val="209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3D2F367" w14:textId="77777777" w:rsidR="00F555FE" w:rsidRDefault="00F555FE" w:rsidP="00F555FE">
            <w:pPr>
              <w:keepNext/>
              <w:widowControl w:val="0"/>
              <w:bidi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lastRenderedPageBreak/>
              <w:t>R-410A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ED0743B" w14:textId="77777777" w:rsidR="00F555FE" w:rsidRDefault="00F555FE">
            <w:pPr>
              <w:keepNext/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19.91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E07F604" w14:textId="77777777" w:rsidR="00F555FE" w:rsidRDefault="00F555FE">
            <w:pPr>
              <w:keepNext/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16.05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275D797" w14:textId="77777777" w:rsidR="00F555FE" w:rsidRDefault="00F555FE">
            <w:pPr>
              <w:keepNext/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15.28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DDC710F" w14:textId="77777777" w:rsidR="00F555FE" w:rsidRDefault="00F555FE">
            <w:pPr>
              <w:keepNext/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14.61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CE9FE94" w14:textId="77777777" w:rsidR="00F555FE" w:rsidRDefault="00F555FE">
            <w:pPr>
              <w:keepNext/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16.44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7D83B19" w14:textId="77777777" w:rsidR="00F555FE" w:rsidRDefault="00F555FE">
            <w:pPr>
              <w:widowControl w:val="0"/>
              <w:ind w:left="-107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15.47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D6004ED" w14:textId="77777777" w:rsidR="00F555FE" w:rsidRDefault="00F555FE">
            <w:pPr>
              <w:keepNext/>
              <w:widowControl w:val="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14.78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7A9BF94" w14:textId="77777777" w:rsidR="00F555FE" w:rsidRDefault="00F555FE">
            <w:pPr>
              <w:keepNext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14.50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2627758C" w14:textId="77777777" w:rsidR="00F555FE" w:rsidRDefault="00F555FE">
            <w:pPr>
              <w:keepNext/>
              <w:ind w:right="-103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14.68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3B19" w14:textId="77777777" w:rsidR="00F555FE" w:rsidRDefault="00F555FE">
            <w:pPr>
              <w:widowControl w:val="0"/>
              <w:ind w:right="-106"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16.33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9139C" w14:textId="77777777" w:rsidR="00F555FE" w:rsidRDefault="00F555FE">
            <w:pPr>
              <w:widowControl w:val="0"/>
              <w:ind w:right="-100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2263B" w14:textId="77777777" w:rsidR="00F555FE" w:rsidRDefault="00F555FE">
            <w:pPr>
              <w:widowControl w:val="0"/>
              <w:ind w:right="-107"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14.25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301881E" w14:textId="422126FC" w:rsidR="00F555FE" w:rsidRDefault="00A752FF" w:rsidP="00F41829">
            <w:pPr>
              <w:widowControl w:val="0"/>
              <w:bidi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من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3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(الأرجنتين)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إلى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54.49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(شيلى)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CCFA2D7" w14:textId="77777777" w:rsidR="00F555FE" w:rsidRDefault="00F555FE">
            <w:pPr>
              <w:keepNext/>
              <w:widowControl w:val="0"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106</w:t>
            </w:r>
          </w:p>
        </w:tc>
      </w:tr>
      <w:tr w:rsidR="00F555FE" w14:paraId="7B68308C" w14:textId="77777777" w:rsidTr="00253DAA">
        <w:trPr>
          <w:trHeight w:val="127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4825FE6" w14:textId="77777777" w:rsidR="00F555FE" w:rsidRDefault="00F555FE" w:rsidP="00F555FE">
            <w:pPr>
              <w:keepNext/>
              <w:bidi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R-507A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8A5A663" w14:textId="77777777" w:rsidR="00F555FE" w:rsidRDefault="00F555FE">
            <w:pPr>
              <w:keepNext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15.84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5ED07C5" w14:textId="77777777" w:rsidR="00F555FE" w:rsidRDefault="00F555FE">
            <w:pPr>
              <w:keepNext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13.59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14FE84E" w14:textId="77777777" w:rsidR="00F555FE" w:rsidRDefault="00F555FE">
            <w:pPr>
              <w:keepNext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12.21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18FED13" w14:textId="77777777" w:rsidR="00F555FE" w:rsidRDefault="00F555FE">
            <w:pPr>
              <w:keepNext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11.65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986CB98" w14:textId="77777777" w:rsidR="00F555FE" w:rsidRDefault="00F555FE">
            <w:pPr>
              <w:keepNext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11.76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33D49F4" w14:textId="77777777" w:rsidR="00F555FE" w:rsidRDefault="00F555FE">
            <w:pPr>
              <w:ind w:left="-107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13.33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14AF746" w14:textId="77777777" w:rsidR="00F555FE" w:rsidRDefault="00F555FE">
            <w:pPr>
              <w:keepNext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13.07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3FD05E7" w14:textId="77777777" w:rsidR="00F555FE" w:rsidRDefault="00F555FE">
            <w:pPr>
              <w:keepNext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12.99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4CD86814" w14:textId="77777777" w:rsidR="00F555FE" w:rsidRDefault="00F555FE">
            <w:pPr>
              <w:keepNext/>
              <w:ind w:right="-103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13.58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D962B" w14:textId="77777777" w:rsidR="00F555FE" w:rsidRDefault="00F555FE">
            <w:pPr>
              <w:ind w:right="-106"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16.36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AD5C" w14:textId="77777777" w:rsidR="00F555FE" w:rsidRDefault="00F555FE">
            <w:pPr>
              <w:ind w:right="-74"/>
              <w:jc w:val="righ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15.03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5960A" w14:textId="77777777" w:rsidR="00F555FE" w:rsidRDefault="00F555FE">
            <w:pPr>
              <w:ind w:right="-74"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14.36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159BB99" w14:textId="6FE2D0FB" w:rsidR="00F555FE" w:rsidRDefault="00A752FF" w:rsidP="00F41829">
            <w:pPr>
              <w:bidi/>
              <w:ind w:right="-74"/>
              <w:jc w:val="left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من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3.12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(الأرجنتين)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إلى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47</w:t>
            </w:r>
            <w:r w:rsidR="00740305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(موزمبيق)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A7EBEBD" w14:textId="77777777" w:rsidR="00F555FE" w:rsidRDefault="00F555FE">
            <w:pPr>
              <w:keepNext/>
              <w:jc w:val="center"/>
              <w:rPr>
                <w:sz w:val="18"/>
                <w:szCs w:val="18"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58</w:t>
            </w:r>
          </w:p>
        </w:tc>
      </w:tr>
    </w:tbl>
    <w:p w14:paraId="0142E026" w14:textId="58CD6732" w:rsidR="00D96194" w:rsidRPr="000238C9" w:rsidRDefault="00D96194" w:rsidP="00253DAA">
      <w:pPr>
        <w:bidi/>
        <w:ind w:left="-810" w:hanging="178"/>
        <w:rPr>
          <w:sz w:val="19"/>
          <w:szCs w:val="19"/>
          <w:lang w:val="en-GB" w:bidi="ar-LB"/>
        </w:rPr>
      </w:pPr>
      <w:r w:rsidRPr="000238C9">
        <w:rPr>
          <w:sz w:val="19"/>
          <w:szCs w:val="19"/>
          <w:lang w:val="en-GB" w:bidi="ar-LB"/>
        </w:rPr>
        <w:t>*</w:t>
      </w:r>
      <w:r w:rsidR="00740305">
        <w:rPr>
          <w:sz w:val="19"/>
          <w:szCs w:val="19"/>
          <w:rtl/>
          <w:lang w:val="en-GB" w:bidi="ar-LB"/>
        </w:rPr>
        <w:t xml:space="preserve"> </w:t>
      </w:r>
      <w:r w:rsidR="00F555FE">
        <w:rPr>
          <w:sz w:val="19"/>
          <w:szCs w:val="19"/>
          <w:rtl/>
          <w:lang w:val="en-GB" w:bidi="ar-LB"/>
        </w:rPr>
        <w:t>تم</w:t>
      </w:r>
      <w:r w:rsidR="00740305">
        <w:rPr>
          <w:sz w:val="19"/>
          <w:szCs w:val="19"/>
          <w:rtl/>
          <w:lang w:val="en-GB" w:bidi="ar-LB"/>
        </w:rPr>
        <w:t xml:space="preserve"> </w:t>
      </w:r>
      <w:r w:rsidR="00F555FE">
        <w:rPr>
          <w:sz w:val="19"/>
          <w:szCs w:val="19"/>
          <w:rtl/>
          <w:lang w:val="en-GB" w:bidi="ar-LB"/>
        </w:rPr>
        <w:t>استثناء</w:t>
      </w:r>
      <w:r w:rsidR="00740305">
        <w:rPr>
          <w:sz w:val="19"/>
          <w:szCs w:val="19"/>
          <w:rtl/>
          <w:lang w:val="en-GB" w:bidi="ar-LB"/>
        </w:rPr>
        <w:t xml:space="preserve"> </w:t>
      </w:r>
      <w:r w:rsidR="00AB7763" w:rsidRPr="000238C9">
        <w:rPr>
          <w:sz w:val="19"/>
          <w:szCs w:val="19"/>
          <w:rtl/>
          <w:lang w:val="en-GB" w:bidi="ar-LB"/>
        </w:rPr>
        <w:t>جميع</w:t>
      </w:r>
      <w:r w:rsidR="00740305">
        <w:rPr>
          <w:sz w:val="19"/>
          <w:szCs w:val="19"/>
          <w:rtl/>
          <w:lang w:val="en-GB" w:bidi="ar-LB"/>
        </w:rPr>
        <w:t xml:space="preserve"> </w:t>
      </w:r>
      <w:r w:rsidR="00F555FE">
        <w:rPr>
          <w:sz w:val="19"/>
          <w:szCs w:val="19"/>
          <w:rtl/>
          <w:lang w:val="en-GB" w:bidi="ar-LB"/>
        </w:rPr>
        <w:t>المداخل</w:t>
      </w:r>
      <w:r w:rsidR="00740305">
        <w:rPr>
          <w:sz w:val="19"/>
          <w:szCs w:val="19"/>
          <w:rtl/>
          <w:lang w:val="en-GB" w:bidi="ar-LB"/>
        </w:rPr>
        <w:t xml:space="preserve"> </w:t>
      </w:r>
      <w:r w:rsidR="00AB7763" w:rsidRPr="000238C9">
        <w:rPr>
          <w:sz w:val="19"/>
          <w:szCs w:val="19"/>
          <w:rtl/>
          <w:lang w:val="en-GB" w:bidi="ar-LB"/>
        </w:rPr>
        <w:t>الصفرية</w:t>
      </w:r>
    </w:p>
    <w:p w14:paraId="7D9DCDAB" w14:textId="61FED7FC" w:rsidR="00D96194" w:rsidRPr="000238C9" w:rsidRDefault="00D96194" w:rsidP="00253DAA">
      <w:pPr>
        <w:bidi/>
        <w:ind w:left="-810" w:hanging="178"/>
        <w:rPr>
          <w:sz w:val="19"/>
          <w:szCs w:val="19"/>
          <w:lang w:val="en-GB" w:bidi="ar-LB"/>
        </w:rPr>
      </w:pPr>
      <w:r w:rsidRPr="000238C9">
        <w:rPr>
          <w:sz w:val="19"/>
          <w:szCs w:val="19"/>
          <w:lang w:val="en-GB" w:bidi="ar-LB"/>
        </w:rPr>
        <w:t>**</w:t>
      </w:r>
      <w:r w:rsidR="00740305">
        <w:rPr>
          <w:sz w:val="19"/>
          <w:szCs w:val="19"/>
          <w:rtl/>
          <w:lang w:val="en-GB" w:bidi="ar-LB"/>
        </w:rPr>
        <w:t xml:space="preserve"> </w:t>
      </w:r>
      <w:r w:rsidR="00AB7763" w:rsidRPr="000238C9">
        <w:rPr>
          <w:sz w:val="19"/>
          <w:szCs w:val="19"/>
          <w:rtl/>
          <w:lang w:val="en-GB" w:bidi="ar-LB"/>
        </w:rPr>
        <w:t>عدد</w:t>
      </w:r>
      <w:r w:rsidR="00740305">
        <w:rPr>
          <w:sz w:val="19"/>
          <w:szCs w:val="19"/>
          <w:rtl/>
          <w:lang w:val="en-GB" w:bidi="ar-LB"/>
        </w:rPr>
        <w:t xml:space="preserve"> </w:t>
      </w:r>
      <w:r w:rsidR="00AB7763" w:rsidRPr="000238C9">
        <w:rPr>
          <w:sz w:val="19"/>
          <w:szCs w:val="19"/>
          <w:rtl/>
          <w:lang w:val="en-GB" w:bidi="ar-LB"/>
        </w:rPr>
        <w:t>بلدان</w:t>
      </w:r>
      <w:r w:rsidR="00740305">
        <w:rPr>
          <w:sz w:val="19"/>
          <w:szCs w:val="19"/>
          <w:rtl/>
          <w:lang w:val="en-GB" w:bidi="ar-LB"/>
        </w:rPr>
        <w:t xml:space="preserve"> </w:t>
      </w:r>
      <w:r w:rsidR="00AB7763" w:rsidRPr="000238C9">
        <w:rPr>
          <w:sz w:val="19"/>
          <w:szCs w:val="19"/>
          <w:rtl/>
          <w:lang w:val="en-GB" w:bidi="ar-LB"/>
        </w:rPr>
        <w:t>المادة</w:t>
      </w:r>
      <w:r w:rsidR="00740305">
        <w:rPr>
          <w:sz w:val="19"/>
          <w:szCs w:val="19"/>
          <w:rtl/>
          <w:lang w:val="en-GB" w:bidi="ar-LB"/>
        </w:rPr>
        <w:t xml:space="preserve"> </w:t>
      </w:r>
      <w:r w:rsidR="00AB7763" w:rsidRPr="000238C9">
        <w:rPr>
          <w:sz w:val="19"/>
          <w:szCs w:val="19"/>
          <w:rtl/>
          <w:lang w:val="en-GB" w:bidi="ar-LB"/>
        </w:rPr>
        <w:t>5</w:t>
      </w:r>
      <w:r w:rsidR="00740305">
        <w:rPr>
          <w:sz w:val="19"/>
          <w:szCs w:val="19"/>
          <w:rtl/>
          <w:lang w:val="en-GB" w:bidi="ar-LB"/>
        </w:rPr>
        <w:t xml:space="preserve"> </w:t>
      </w:r>
      <w:r w:rsidR="00AB7763" w:rsidRPr="000238C9">
        <w:rPr>
          <w:sz w:val="19"/>
          <w:szCs w:val="19"/>
          <w:rtl/>
          <w:lang w:val="en-GB" w:bidi="ar-LB"/>
        </w:rPr>
        <w:t>التي</w:t>
      </w:r>
      <w:r w:rsidR="00740305">
        <w:rPr>
          <w:sz w:val="19"/>
          <w:szCs w:val="19"/>
          <w:rtl/>
          <w:lang w:val="en-GB" w:bidi="ar-LB"/>
        </w:rPr>
        <w:t xml:space="preserve"> </w:t>
      </w:r>
      <w:r w:rsidR="00AB7763" w:rsidRPr="000238C9">
        <w:rPr>
          <w:sz w:val="19"/>
          <w:szCs w:val="19"/>
          <w:rtl/>
          <w:lang w:val="en-GB" w:bidi="ar-LB"/>
        </w:rPr>
        <w:t>أبلغت</w:t>
      </w:r>
      <w:r w:rsidR="00740305">
        <w:rPr>
          <w:sz w:val="19"/>
          <w:szCs w:val="19"/>
          <w:rtl/>
          <w:lang w:val="en-GB" w:bidi="ar-LB"/>
        </w:rPr>
        <w:t xml:space="preserve"> </w:t>
      </w:r>
      <w:r w:rsidR="00AB7763" w:rsidRPr="000238C9">
        <w:rPr>
          <w:sz w:val="19"/>
          <w:szCs w:val="19"/>
          <w:rtl/>
          <w:lang w:val="en-GB" w:bidi="ar-LB"/>
        </w:rPr>
        <w:t>عن</w:t>
      </w:r>
      <w:r w:rsidR="00740305">
        <w:rPr>
          <w:sz w:val="19"/>
          <w:szCs w:val="19"/>
          <w:rtl/>
          <w:lang w:val="en-GB" w:bidi="ar-LB"/>
        </w:rPr>
        <w:t xml:space="preserve"> </w:t>
      </w:r>
      <w:r w:rsidR="00AB7763" w:rsidRPr="000238C9">
        <w:rPr>
          <w:sz w:val="19"/>
          <w:szCs w:val="19"/>
          <w:rtl/>
          <w:lang w:val="en-GB" w:bidi="ar-LB"/>
        </w:rPr>
        <w:t>الأسعار</w:t>
      </w:r>
      <w:r w:rsidR="00740305">
        <w:rPr>
          <w:sz w:val="19"/>
          <w:szCs w:val="19"/>
          <w:rtl/>
          <w:lang w:val="en-GB" w:bidi="ar-LB"/>
        </w:rPr>
        <w:t xml:space="preserve"> </w:t>
      </w:r>
      <w:r w:rsidR="00AB7763" w:rsidRPr="000238C9">
        <w:rPr>
          <w:sz w:val="19"/>
          <w:szCs w:val="19"/>
          <w:rtl/>
          <w:lang w:val="en-GB" w:bidi="ar-LB"/>
        </w:rPr>
        <w:t>في</w:t>
      </w:r>
      <w:r w:rsidR="00740305">
        <w:rPr>
          <w:sz w:val="19"/>
          <w:szCs w:val="19"/>
          <w:rtl/>
          <w:lang w:val="en-GB" w:bidi="ar-LB"/>
        </w:rPr>
        <w:t xml:space="preserve"> </w:t>
      </w:r>
      <w:r w:rsidR="00F555FE">
        <w:rPr>
          <w:sz w:val="19"/>
          <w:szCs w:val="19"/>
          <w:rtl/>
          <w:lang w:val="en-GB" w:bidi="ar-LB"/>
        </w:rPr>
        <w:t>2023</w:t>
      </w:r>
    </w:p>
    <w:p w14:paraId="29E81E59" w14:textId="77777777" w:rsidR="00D96194" w:rsidRPr="000238C9" w:rsidRDefault="00D96194" w:rsidP="002A28BD">
      <w:pPr>
        <w:pStyle w:val="Heading2"/>
        <w:numPr>
          <w:ilvl w:val="0"/>
          <w:numId w:val="0"/>
        </w:numPr>
        <w:tabs>
          <w:tab w:val="left" w:pos="720"/>
        </w:tabs>
        <w:bidi/>
        <w:adjustRightInd w:val="0"/>
        <w:spacing w:after="0"/>
        <w:textAlignment w:val="baseline"/>
        <w:rPr>
          <w:szCs w:val="28"/>
          <w:lang w:val="en-GB" w:bidi="ar-LB"/>
        </w:rPr>
      </w:pPr>
    </w:p>
    <w:p w14:paraId="04449383" w14:textId="53E079A3" w:rsidR="00AB7763" w:rsidRPr="00A752FF" w:rsidRDefault="00AB7763" w:rsidP="002A28BD">
      <w:pPr>
        <w:bidi/>
        <w:spacing w:after="240"/>
        <w:rPr>
          <w:b/>
          <w:bCs/>
          <w:sz w:val="28"/>
          <w:szCs w:val="28"/>
          <w:rtl/>
          <w:lang w:val="en-GB" w:bidi="ar-LB"/>
        </w:rPr>
      </w:pPr>
      <w:r w:rsidRPr="00A752FF">
        <w:rPr>
          <w:b/>
          <w:bCs/>
          <w:sz w:val="28"/>
          <w:szCs w:val="28"/>
          <w:rtl/>
          <w:lang w:val="en-GB" w:bidi="ar-LB"/>
        </w:rPr>
        <w:t>رابعا-</w:t>
      </w:r>
      <w:r w:rsidR="00740305">
        <w:rPr>
          <w:b/>
          <w:bCs/>
          <w:sz w:val="28"/>
          <w:szCs w:val="28"/>
          <w:rtl/>
          <w:lang w:val="en-GB" w:bidi="ar-LB"/>
        </w:rPr>
        <w:t xml:space="preserve"> </w:t>
      </w:r>
      <w:r w:rsidRPr="00A752FF">
        <w:rPr>
          <w:b/>
          <w:bCs/>
          <w:sz w:val="28"/>
          <w:szCs w:val="28"/>
          <w:rtl/>
          <w:lang w:val="en-GB" w:bidi="ar-LB"/>
        </w:rPr>
        <w:t>المسائل</w:t>
      </w:r>
      <w:r w:rsidR="00740305">
        <w:rPr>
          <w:b/>
          <w:bCs/>
          <w:sz w:val="28"/>
          <w:szCs w:val="28"/>
          <w:rtl/>
          <w:lang w:val="en-GB" w:bidi="ar-LB"/>
        </w:rPr>
        <w:t xml:space="preserve"> </w:t>
      </w:r>
      <w:r w:rsidRPr="00A752FF">
        <w:rPr>
          <w:b/>
          <w:bCs/>
          <w:sz w:val="28"/>
          <w:szCs w:val="28"/>
          <w:rtl/>
          <w:lang w:val="en-GB" w:bidi="ar-LB"/>
        </w:rPr>
        <w:t>المتعلقة</w:t>
      </w:r>
      <w:r w:rsidR="00740305">
        <w:rPr>
          <w:b/>
          <w:bCs/>
          <w:sz w:val="28"/>
          <w:szCs w:val="28"/>
          <w:rtl/>
          <w:lang w:val="en-GB" w:bidi="ar-LB"/>
        </w:rPr>
        <w:t xml:space="preserve"> </w:t>
      </w:r>
      <w:r w:rsidRPr="00A752FF">
        <w:rPr>
          <w:b/>
          <w:bCs/>
          <w:sz w:val="28"/>
          <w:szCs w:val="28"/>
          <w:rtl/>
          <w:lang w:val="en-GB" w:bidi="ar-LB"/>
        </w:rPr>
        <w:t>بتقارير</w:t>
      </w:r>
      <w:r w:rsidR="00740305">
        <w:rPr>
          <w:b/>
          <w:bCs/>
          <w:sz w:val="28"/>
          <w:szCs w:val="28"/>
          <w:rtl/>
          <w:lang w:val="en-GB" w:bidi="ar-LB"/>
        </w:rPr>
        <w:t xml:space="preserve"> </w:t>
      </w:r>
      <w:r w:rsidRPr="00A752FF">
        <w:rPr>
          <w:b/>
          <w:bCs/>
          <w:sz w:val="28"/>
          <w:szCs w:val="28"/>
          <w:rtl/>
          <w:lang w:val="en-GB" w:bidi="ar-LB"/>
        </w:rPr>
        <w:t>تنفيذ</w:t>
      </w:r>
      <w:r w:rsidR="00740305">
        <w:rPr>
          <w:b/>
          <w:bCs/>
          <w:sz w:val="28"/>
          <w:szCs w:val="28"/>
          <w:rtl/>
          <w:lang w:val="en-GB" w:bidi="ar-LB"/>
        </w:rPr>
        <w:t xml:space="preserve"> </w:t>
      </w:r>
      <w:r w:rsidRPr="00A752FF">
        <w:rPr>
          <w:b/>
          <w:bCs/>
          <w:sz w:val="28"/>
          <w:szCs w:val="28"/>
          <w:rtl/>
          <w:lang w:val="en-GB" w:bidi="ar-LB"/>
        </w:rPr>
        <w:t>البرامج</w:t>
      </w:r>
      <w:r w:rsidR="00740305">
        <w:rPr>
          <w:b/>
          <w:bCs/>
          <w:sz w:val="28"/>
          <w:szCs w:val="28"/>
          <w:rtl/>
          <w:lang w:val="en-GB" w:bidi="ar-LB"/>
        </w:rPr>
        <w:t xml:space="preserve"> </w:t>
      </w:r>
      <w:r w:rsidRPr="00A752FF">
        <w:rPr>
          <w:b/>
          <w:bCs/>
          <w:sz w:val="28"/>
          <w:szCs w:val="28"/>
          <w:rtl/>
          <w:lang w:val="en-GB" w:bidi="ar-LB"/>
        </w:rPr>
        <w:t>القطرية</w:t>
      </w:r>
    </w:p>
    <w:p w14:paraId="59A514A2" w14:textId="0E39DA6C" w:rsidR="00AB7763" w:rsidRPr="00D25C2A" w:rsidRDefault="00AB7763" w:rsidP="002A28BD">
      <w:pPr>
        <w:bidi/>
        <w:spacing w:after="240"/>
        <w:rPr>
          <w:b/>
          <w:bCs/>
          <w:sz w:val="26"/>
          <w:szCs w:val="26"/>
          <w:rtl/>
          <w:lang w:val="en-GB" w:bidi="ar-LB"/>
        </w:rPr>
      </w:pPr>
      <w:r w:rsidRPr="00D25C2A">
        <w:rPr>
          <w:b/>
          <w:bCs/>
          <w:sz w:val="26"/>
          <w:szCs w:val="26"/>
          <w:rtl/>
          <w:lang w:val="en-GB" w:bidi="ar-LB"/>
        </w:rPr>
        <w:t>رابعا-1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D25C2A">
        <w:rPr>
          <w:b/>
          <w:bCs/>
          <w:sz w:val="26"/>
          <w:szCs w:val="26"/>
          <w:rtl/>
          <w:lang w:val="en-GB" w:bidi="ar-LB"/>
        </w:rPr>
        <w:t>تقديم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D25C2A">
        <w:rPr>
          <w:b/>
          <w:bCs/>
          <w:sz w:val="26"/>
          <w:szCs w:val="26"/>
          <w:rtl/>
          <w:lang w:val="en-GB" w:bidi="ar-LB"/>
        </w:rPr>
        <w:t>تقارير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D25C2A">
        <w:rPr>
          <w:b/>
          <w:bCs/>
          <w:sz w:val="26"/>
          <w:szCs w:val="26"/>
          <w:rtl/>
          <w:lang w:val="en-GB" w:bidi="ar-LB"/>
        </w:rPr>
        <w:t>بيانات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D25C2A">
        <w:rPr>
          <w:b/>
          <w:bCs/>
          <w:sz w:val="26"/>
          <w:szCs w:val="26"/>
          <w:rtl/>
          <w:lang w:val="en-GB" w:bidi="ar-LB"/>
        </w:rPr>
        <w:t>البرامج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D25C2A">
        <w:rPr>
          <w:b/>
          <w:bCs/>
          <w:sz w:val="26"/>
          <w:szCs w:val="26"/>
          <w:rtl/>
          <w:lang w:val="en-GB" w:bidi="ar-LB"/>
        </w:rPr>
        <w:t>القطرية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D25C2A">
        <w:rPr>
          <w:b/>
          <w:bCs/>
          <w:sz w:val="26"/>
          <w:szCs w:val="26"/>
          <w:rtl/>
          <w:lang w:val="en-GB" w:bidi="ar-LB"/>
        </w:rPr>
        <w:t>في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D25C2A">
        <w:rPr>
          <w:b/>
          <w:bCs/>
          <w:sz w:val="26"/>
          <w:szCs w:val="26"/>
          <w:rtl/>
          <w:lang w:val="en-GB" w:bidi="ar-LB"/>
        </w:rPr>
        <w:t>الوقت</w:t>
      </w:r>
      <w:r w:rsidR="00740305">
        <w:rPr>
          <w:b/>
          <w:bCs/>
          <w:sz w:val="26"/>
          <w:szCs w:val="26"/>
          <w:rtl/>
          <w:lang w:val="en-GB" w:bidi="ar-LB"/>
        </w:rPr>
        <w:t xml:space="preserve"> </w:t>
      </w:r>
      <w:r w:rsidRPr="00D25C2A">
        <w:rPr>
          <w:b/>
          <w:bCs/>
          <w:sz w:val="26"/>
          <w:szCs w:val="26"/>
          <w:rtl/>
          <w:lang w:val="en-GB" w:bidi="ar-LB"/>
        </w:rPr>
        <w:t>المناسب</w:t>
      </w:r>
    </w:p>
    <w:p w14:paraId="16FF205E" w14:textId="45E28019" w:rsidR="00AB7763" w:rsidRPr="00D25C2A" w:rsidRDefault="00AB7763" w:rsidP="00253DAA">
      <w:pPr>
        <w:pStyle w:val="Heading1"/>
        <w:bidi/>
        <w:rPr>
          <w:sz w:val="26"/>
          <w:szCs w:val="26"/>
          <w:lang w:val="en-GB" w:bidi="ar-LB"/>
        </w:rPr>
      </w:pPr>
      <w:r w:rsidRPr="00D25C2A">
        <w:rPr>
          <w:sz w:val="26"/>
          <w:szCs w:val="26"/>
          <w:rtl/>
          <w:lang w:val="en-GB" w:bidi="ar-LB"/>
        </w:rPr>
        <w:t>لدى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استعراض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تقديم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تقارير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القطرية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الوقت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المناسب،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لاحظت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الأمانة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هناك،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كما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يتضح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الجدول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12،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زيادة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طفيفة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معدل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التقديم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الشامل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لعام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752FF" w:rsidRPr="00D25C2A">
        <w:rPr>
          <w:sz w:val="26"/>
          <w:szCs w:val="26"/>
          <w:rtl/>
          <w:lang w:val="en-GB" w:bidi="ar-LB"/>
        </w:rPr>
        <w:t>2023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بالمقارنة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752FF" w:rsidRPr="00D25C2A"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752FF" w:rsidRPr="00D25C2A">
        <w:rPr>
          <w:sz w:val="26"/>
          <w:szCs w:val="26"/>
          <w:rtl/>
          <w:lang w:val="en-GB" w:bidi="ar-LB"/>
        </w:rPr>
        <w:t>2022.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ولاحظت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الأمانة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أنه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قد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بذلت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جهود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جانب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الوكالات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المنفذة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متابعة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تقديم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تقارير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القطرية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وأحاطت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الأمانة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بالتقدم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اساس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D25C2A">
        <w:rPr>
          <w:sz w:val="26"/>
          <w:szCs w:val="26"/>
          <w:rtl/>
          <w:lang w:val="en-GB" w:bidi="ar-LB"/>
        </w:rPr>
        <w:t>مستمر.</w:t>
      </w:r>
    </w:p>
    <w:p w14:paraId="0CE1FD7D" w14:textId="56A58F33" w:rsidR="00D96194" w:rsidRPr="00D25C2A" w:rsidRDefault="0006689B" w:rsidP="00A752FF">
      <w:pPr>
        <w:keepNext/>
        <w:keepLines/>
        <w:bidi/>
        <w:rPr>
          <w:bCs/>
          <w:sz w:val="24"/>
          <w:szCs w:val="24"/>
          <w:rtl/>
          <w:lang w:val="en-GB" w:bidi="ar-LB"/>
        </w:rPr>
      </w:pPr>
      <w:r w:rsidRPr="00D25C2A">
        <w:rPr>
          <w:bCs/>
          <w:sz w:val="24"/>
          <w:szCs w:val="24"/>
          <w:rtl/>
          <w:lang w:val="en-GB" w:bidi="ar-LB"/>
        </w:rPr>
        <w:t>الجدول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F41829" w:rsidRPr="00D25C2A">
        <w:rPr>
          <w:bCs/>
          <w:sz w:val="24"/>
          <w:szCs w:val="24"/>
          <w:rtl/>
          <w:lang w:val="en-GB" w:bidi="ar-LB"/>
        </w:rPr>
        <w:t>11</w:t>
      </w:r>
      <w:r w:rsidRPr="00D25C2A">
        <w:rPr>
          <w:bCs/>
          <w:sz w:val="24"/>
          <w:szCs w:val="24"/>
          <w:rtl/>
          <w:lang w:val="en-GB" w:bidi="ar-LB"/>
        </w:rPr>
        <w:t>: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F41829" w:rsidRPr="00D25C2A">
        <w:rPr>
          <w:bCs/>
          <w:sz w:val="24"/>
          <w:szCs w:val="24"/>
          <w:rtl/>
          <w:lang w:val="en-GB" w:bidi="ar-LB"/>
        </w:rPr>
        <w:t>ال</w:t>
      </w:r>
      <w:r w:rsidR="00B27D6C" w:rsidRPr="00D25C2A">
        <w:rPr>
          <w:bCs/>
          <w:sz w:val="24"/>
          <w:szCs w:val="24"/>
          <w:rtl/>
          <w:lang w:val="en-GB" w:bidi="ar-LB"/>
        </w:rPr>
        <w:t>معدلات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B27D6C" w:rsidRPr="00D25C2A">
        <w:rPr>
          <w:bCs/>
          <w:sz w:val="24"/>
          <w:szCs w:val="24"/>
          <w:rtl/>
          <w:lang w:val="en-GB" w:bidi="ar-LB"/>
        </w:rPr>
        <w:t>الشهرية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A752FF" w:rsidRPr="00D25C2A">
        <w:rPr>
          <w:bCs/>
          <w:sz w:val="24"/>
          <w:szCs w:val="24"/>
          <w:rtl/>
          <w:lang w:val="en-GB" w:bidi="ar-LB"/>
        </w:rPr>
        <w:t>لتقديم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B27D6C" w:rsidRPr="00D25C2A">
        <w:rPr>
          <w:bCs/>
          <w:sz w:val="24"/>
          <w:szCs w:val="24"/>
          <w:rtl/>
          <w:lang w:val="en-GB" w:bidi="ar-LB"/>
        </w:rPr>
        <w:t>تقارير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B27D6C" w:rsidRPr="00D25C2A">
        <w:rPr>
          <w:bCs/>
          <w:sz w:val="24"/>
          <w:szCs w:val="24"/>
          <w:rtl/>
          <w:lang w:val="en-GB" w:bidi="ar-LB"/>
        </w:rPr>
        <w:t>بيانات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B27D6C" w:rsidRPr="00D25C2A">
        <w:rPr>
          <w:bCs/>
          <w:sz w:val="24"/>
          <w:szCs w:val="24"/>
          <w:rtl/>
          <w:lang w:val="en-GB" w:bidi="ar-LB"/>
        </w:rPr>
        <w:t>البرامج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B27D6C" w:rsidRPr="00D25C2A">
        <w:rPr>
          <w:bCs/>
          <w:sz w:val="24"/>
          <w:szCs w:val="24"/>
          <w:rtl/>
          <w:lang w:val="en-GB" w:bidi="ar-LB"/>
        </w:rPr>
        <w:t>القطرية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B27D6C" w:rsidRPr="00D25C2A">
        <w:rPr>
          <w:bCs/>
          <w:sz w:val="24"/>
          <w:szCs w:val="24"/>
          <w:rtl/>
          <w:lang w:val="en-GB" w:bidi="ar-LB"/>
        </w:rPr>
        <w:t>(اعتبارا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B27D6C" w:rsidRPr="00D25C2A">
        <w:rPr>
          <w:bCs/>
          <w:sz w:val="24"/>
          <w:szCs w:val="24"/>
          <w:rtl/>
          <w:lang w:val="en-GB" w:bidi="ar-LB"/>
        </w:rPr>
        <w:t>من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F41829" w:rsidRPr="00D25C2A">
        <w:rPr>
          <w:bCs/>
          <w:sz w:val="24"/>
          <w:szCs w:val="24"/>
          <w:rtl/>
          <w:lang w:val="en-GB" w:bidi="ar-LB"/>
        </w:rPr>
        <w:t>18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F41829" w:rsidRPr="00D25C2A">
        <w:rPr>
          <w:bCs/>
          <w:sz w:val="24"/>
          <w:szCs w:val="24"/>
          <w:rtl/>
          <w:lang w:val="en-GB" w:bidi="ar-LB"/>
        </w:rPr>
        <w:t>أكتوبر/تشرين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F41829" w:rsidRPr="00D25C2A">
        <w:rPr>
          <w:bCs/>
          <w:sz w:val="24"/>
          <w:szCs w:val="24"/>
          <w:rtl/>
          <w:lang w:val="en-GB" w:bidi="ar-LB"/>
        </w:rPr>
        <w:t>الأول</w:t>
      </w:r>
      <w:r w:rsidR="00740305">
        <w:rPr>
          <w:bCs/>
          <w:sz w:val="24"/>
          <w:szCs w:val="24"/>
          <w:rtl/>
          <w:lang w:val="en-GB" w:bidi="ar-LB"/>
        </w:rPr>
        <w:t xml:space="preserve"> </w:t>
      </w:r>
      <w:r w:rsidR="00B27D6C" w:rsidRPr="00D25C2A">
        <w:rPr>
          <w:bCs/>
          <w:sz w:val="24"/>
          <w:szCs w:val="24"/>
          <w:rtl/>
          <w:lang w:val="en-GB" w:bidi="ar-LB"/>
        </w:rPr>
        <w:t>2024)</w:t>
      </w:r>
    </w:p>
    <w:tbl>
      <w:tblPr>
        <w:bidiVisual/>
        <w:tblW w:w="10165" w:type="dxa"/>
        <w:tblLook w:val="04A0" w:firstRow="1" w:lastRow="0" w:firstColumn="1" w:lastColumn="0" w:noHBand="0" w:noVBand="1"/>
      </w:tblPr>
      <w:tblGrid>
        <w:gridCol w:w="1088"/>
        <w:gridCol w:w="426"/>
        <w:gridCol w:w="641"/>
        <w:gridCol w:w="450"/>
        <w:gridCol w:w="630"/>
        <w:gridCol w:w="450"/>
        <w:gridCol w:w="630"/>
        <w:gridCol w:w="540"/>
        <w:gridCol w:w="720"/>
        <w:gridCol w:w="540"/>
        <w:gridCol w:w="630"/>
        <w:gridCol w:w="540"/>
        <w:gridCol w:w="630"/>
        <w:gridCol w:w="450"/>
        <w:gridCol w:w="720"/>
        <w:gridCol w:w="540"/>
        <w:gridCol w:w="540"/>
      </w:tblGrid>
      <w:tr w:rsidR="00353D04" w14:paraId="56F42644" w14:textId="77777777" w:rsidTr="00353D04">
        <w:trPr>
          <w:trHeight w:val="147"/>
          <w:tblHeader/>
        </w:trPr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3204FBBE" w14:textId="4E4A2B0F" w:rsidR="00353D04" w:rsidRDefault="00353D04" w:rsidP="00353D04">
            <w:pPr>
              <w:bidi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الشهر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043A6971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2016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4FEBB71E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2017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20DCD40A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2018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52BF4AD0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2019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0FA5FCD6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2020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6DE1471A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2021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76719479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2022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7E59D2AD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2023**</w:t>
            </w:r>
          </w:p>
        </w:tc>
      </w:tr>
      <w:tr w:rsidR="00353D04" w14:paraId="6547B482" w14:textId="77777777" w:rsidTr="00353D04">
        <w:trPr>
          <w:trHeight w:val="72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CDC70" w14:textId="77777777" w:rsidR="00353D04" w:rsidRDefault="00353D04" w:rsidP="00353D04">
            <w:pPr>
              <w:bidi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3E519772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No*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5B2BB353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(%)*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368B58DC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No*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1ADCC45E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(%)*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226618D3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No*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41D325DA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(%)*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5C5FF5CF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No*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6865E954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(%)*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28B52145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No*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47CA212B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(%)*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306744F1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No*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04CC8E9F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(%)*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36881EA9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No*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1F0D1C61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(%)*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550666B1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No*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719E69A4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>(%)*</w:t>
            </w:r>
          </w:p>
        </w:tc>
      </w:tr>
      <w:tr w:rsidR="00353D04" w14:paraId="312D0038" w14:textId="77777777" w:rsidTr="00353D04">
        <w:trPr>
          <w:trHeight w:val="72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0AE4C9B4" w14:textId="2ABA5254" w:rsidR="00353D04" w:rsidRDefault="00353D04" w:rsidP="00353D04">
            <w:pPr>
              <w:bidi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bidi="ar-LB"/>
              </w:rPr>
              <w:t>يناير/كانون</w:t>
            </w:r>
            <w:r w:rsidR="00740305">
              <w:rPr>
                <w:sz w:val="20"/>
                <w:szCs w:val="20"/>
                <w:rtl/>
                <w:lang w:val="en-GB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GB" w:bidi="ar-LB"/>
              </w:rPr>
              <w:t>الثاني</w:t>
            </w:r>
            <w:r w:rsidR="00740305">
              <w:rPr>
                <w:sz w:val="20"/>
                <w:szCs w:val="20"/>
                <w:rtl/>
                <w:lang w:val="en-GB" w:bidi="ar-LB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61AB624" w14:textId="00CFBDA0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9CA3BF3" w14:textId="6DCC037D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E6AADF2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DA0007F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2.08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E3FCB0C" w14:textId="371B591A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05D6D12" w14:textId="449BD565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B2DF99F" w14:textId="72714F03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DCE1770" w14:textId="6222F3E2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6660145" w14:textId="1658851E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24BAF40" w14:textId="1EA5C97B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C8EF567" w14:textId="028ACFB9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3695160" w14:textId="649F4362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A63AB5D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CB1E04F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1.39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EF70226" w14:textId="2035DB5A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51A68A3" w14:textId="485B7068" w:rsidR="00353D04" w:rsidRDefault="00740305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353D04" w14:paraId="00FACBEC" w14:textId="77777777" w:rsidTr="00353D04">
        <w:trPr>
          <w:trHeight w:val="218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266E375E" w14:textId="3B425681" w:rsidR="00353D04" w:rsidRDefault="00353D04" w:rsidP="00353D04">
            <w:pPr>
              <w:bidi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bidi="ar-LB"/>
              </w:rPr>
              <w:t>فبراير/شباط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D4ECE83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3556EBB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6.25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F85A810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58D6D7E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2.78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DAE58F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4979536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4.86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643E2CD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560B66E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0.69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A435946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4C4BEED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1.39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ADD6489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A66BED3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0.69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2B3836F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BC630EA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5.56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D4F3097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207D173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2.78</w:t>
            </w:r>
          </w:p>
        </w:tc>
      </w:tr>
      <w:tr w:rsidR="00353D04" w14:paraId="008249AF" w14:textId="77777777" w:rsidTr="00353D04">
        <w:trPr>
          <w:trHeight w:val="108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306DD77B" w14:textId="644C0913" w:rsidR="00353D04" w:rsidRDefault="00353D04" w:rsidP="00353D04">
            <w:pPr>
              <w:bidi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bidi="ar-LB"/>
              </w:rPr>
              <w:t>مارس/آذار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0F063BF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12F437F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12.50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D3D1FF4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CFF9731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8.33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457EFD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C9882FB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14.58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1E582AE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CD324D6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6.94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B39233E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A0A0B51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9.03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E60FDC3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9F40BC9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14.58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2751814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1298D10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13.19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2155177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6E313FA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8.33</w:t>
            </w:r>
          </w:p>
        </w:tc>
      </w:tr>
      <w:tr w:rsidR="00353D04" w14:paraId="62360249" w14:textId="77777777" w:rsidTr="00353D04">
        <w:trPr>
          <w:trHeight w:val="47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21517101" w14:textId="5F0575A8" w:rsidR="00353D04" w:rsidRDefault="00353D04" w:rsidP="00353D04">
            <w:pPr>
              <w:bidi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bidi="ar-LB"/>
              </w:rPr>
              <w:t>ابريل/نيسان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C68F03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0D3F31C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46.53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E227734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60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B43CD4C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50.00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327BA6B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64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6278499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59.03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516A060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0133E97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50.69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D551E2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51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5722B83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44.44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7FC11A9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60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C3E6EC4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56.25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22C1E1C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18BE7E6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50.00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F4C2039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67CF0FD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42.36</w:t>
            </w:r>
          </w:p>
        </w:tc>
      </w:tr>
      <w:tr w:rsidR="00353D04" w14:paraId="0C44D6F2" w14:textId="77777777" w:rsidTr="00353D04">
        <w:trPr>
          <w:trHeight w:val="115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4D028555" w14:textId="0E635B75" w:rsidR="00353D04" w:rsidRDefault="00353D04" w:rsidP="00353D04">
            <w:pPr>
              <w:bidi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bidi="ar-LB"/>
              </w:rPr>
              <w:t>مايو/أيار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4C1ED69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EBDC5B0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64.58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155C408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39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24E519B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77.08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19D73F7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30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076773E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79.86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BC934F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1015928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70.83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BC633EE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DC2EBE8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73.61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9E0F0D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583F524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75.00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260572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4FC03F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81.25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330757E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35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518320D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66.67</w:t>
            </w:r>
          </w:p>
        </w:tc>
      </w:tr>
      <w:tr w:rsidR="00353D04" w14:paraId="4E66A952" w14:textId="77777777" w:rsidTr="00353D04">
        <w:trPr>
          <w:trHeight w:val="72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47F6BA8F" w14:textId="7E91404C" w:rsidR="00353D04" w:rsidRDefault="00353D04" w:rsidP="00353D04">
            <w:pPr>
              <w:bidi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bidi="ar-LB"/>
              </w:rPr>
              <w:t>يونيو/حزيران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F5FE613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D0A56D8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71.53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0B2848C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B93ADE0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87.50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B823AFF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E1E3390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82.64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7ACD681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CADFFBD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73.61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A38A636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A4D5A6E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78.47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4930E9F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8A4A960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79.17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002A9E2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13C0D0E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84.72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7CDB6A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9E48246" w14:textId="77777777" w:rsidR="00353D04" w:rsidRDefault="00353D04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71.53</w:t>
            </w:r>
          </w:p>
        </w:tc>
      </w:tr>
      <w:tr w:rsidR="00353D04" w14:paraId="6C375969" w14:textId="77777777" w:rsidTr="00353D04">
        <w:trPr>
          <w:trHeight w:val="105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537A8C39" w14:textId="6F63E487" w:rsidR="00353D04" w:rsidRDefault="00353D04" w:rsidP="00353D04">
            <w:pPr>
              <w:bidi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bidi="ar-LB"/>
              </w:rPr>
              <w:t>يوليو/تموز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F6253F4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A3B8B0A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76.39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951B879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F1F02DA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89.58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3BD39A3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D591741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84.03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DDDE7D1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512F02D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79.17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294D17B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2351B13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81.25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A5C7502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8017DAF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80.56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C3F5FA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644F1D6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86.81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DFEA816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D832BE2" w14:textId="77777777" w:rsidR="00353D04" w:rsidRDefault="00353D04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82.64</w:t>
            </w:r>
          </w:p>
        </w:tc>
      </w:tr>
      <w:tr w:rsidR="00353D04" w14:paraId="4799481B" w14:textId="77777777" w:rsidTr="00353D04">
        <w:trPr>
          <w:trHeight w:val="186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226E08F5" w14:textId="360B914B" w:rsidR="00353D04" w:rsidRDefault="00353D04" w:rsidP="00353D04">
            <w:pPr>
              <w:bidi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bidi="ar-LB"/>
              </w:rPr>
              <w:t>أغسطس/آب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25A6390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0AA6CDF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77.78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51F6D84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1B95E3C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94.44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F60F23F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53A3B8B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86.11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60B2979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542E8F6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82.64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2F015AF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F7CBF20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84.03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FBD25AF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65B9C78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84.03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38E5EAB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7D28D01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88.89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37832C2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5401CAF" w14:textId="77777777" w:rsidR="00353D04" w:rsidRDefault="00353D04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87.50</w:t>
            </w:r>
          </w:p>
        </w:tc>
      </w:tr>
      <w:tr w:rsidR="00353D04" w14:paraId="3E0792D8" w14:textId="77777777" w:rsidTr="00353D04">
        <w:trPr>
          <w:trHeight w:val="7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5E70082D" w14:textId="2B291686" w:rsidR="00353D04" w:rsidRDefault="00353D04" w:rsidP="00353D04">
            <w:pPr>
              <w:bidi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bidi="ar-LB"/>
              </w:rPr>
              <w:t>سبتمبر/أيلول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AF6946C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0A8A031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90.97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016510A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32FD34A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97.22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CC96B83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62E722F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90.28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EDF4DA4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7B25AE1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89.58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0553C76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0FD42BA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88.19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EF59478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E4D6A3A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87.50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AF125F8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04A9D19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91.67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9798141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56064CA" w14:textId="77777777" w:rsidR="00353D04" w:rsidRDefault="00353D04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90.28</w:t>
            </w:r>
          </w:p>
        </w:tc>
      </w:tr>
      <w:tr w:rsidR="00353D04" w14:paraId="23BEFF0B" w14:textId="77777777" w:rsidTr="00353D04">
        <w:trPr>
          <w:trHeight w:val="175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43992CCE" w14:textId="0F064195" w:rsidR="00353D04" w:rsidRDefault="00353D04" w:rsidP="00353D04">
            <w:pPr>
              <w:bidi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bidi="ar-LB"/>
              </w:rPr>
              <w:t>أكتوبر/تشرين</w:t>
            </w:r>
            <w:r w:rsidR="00740305">
              <w:rPr>
                <w:sz w:val="20"/>
                <w:szCs w:val="20"/>
                <w:rtl/>
                <w:lang w:val="en-GB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GB" w:bidi="ar-LB"/>
              </w:rPr>
              <w:t>الأول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658A77C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21E3947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95.83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C8854F4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52FC75D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97.92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50039DC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4B8AF86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97.22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C32723B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6553760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90.97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E3A0D9A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428C1D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93.75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AA0F001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B24384B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91.67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7907E98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D5575E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97.22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298A284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49F7100" w14:textId="77777777" w:rsidR="00353D04" w:rsidRDefault="00353D04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94.44</w:t>
            </w:r>
          </w:p>
        </w:tc>
      </w:tr>
      <w:tr w:rsidR="00353D04" w14:paraId="537F245F" w14:textId="77777777" w:rsidTr="00353D04">
        <w:trPr>
          <w:trHeight w:val="63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714B0E01" w14:textId="14828C53" w:rsidR="00353D04" w:rsidRDefault="00353D04" w:rsidP="00353D04">
            <w:pPr>
              <w:bidi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bidi="ar-LB"/>
              </w:rPr>
              <w:t>نوفمبر/تشرين</w:t>
            </w:r>
            <w:r w:rsidR="00740305">
              <w:rPr>
                <w:sz w:val="20"/>
                <w:szCs w:val="20"/>
                <w:rtl/>
                <w:lang w:val="en-GB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GB" w:bidi="ar-LB"/>
              </w:rPr>
              <w:t>الثاني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765215D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DBDE74B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97.22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95F0169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CC5F8D3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98.61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1E7B521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11CA43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97.92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2D44A58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534B137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93.06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17F5B01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DD325E8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93.75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8620860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3E83593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94.44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E5C150E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DA08CF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97.22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34C68CC" w14:textId="2225E931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55D3320" w14:textId="117C466E" w:rsidR="00353D04" w:rsidRDefault="00740305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353D04" w14:paraId="4D203A9B" w14:textId="77777777" w:rsidTr="00353D04">
        <w:trPr>
          <w:trHeight w:val="72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4FA330DE" w14:textId="7F2355A6" w:rsidR="00353D04" w:rsidRDefault="00353D04" w:rsidP="00353D04">
            <w:pPr>
              <w:bidi/>
              <w:rPr>
                <w:sz w:val="18"/>
                <w:szCs w:val="18"/>
                <w:lang w:eastAsia="en-CA" w:bidi="ar-LB"/>
              </w:rPr>
            </w:pPr>
            <w:r>
              <w:rPr>
                <w:sz w:val="20"/>
                <w:szCs w:val="20"/>
                <w:rtl/>
                <w:lang w:val="en-GB" w:bidi="ar-LB"/>
              </w:rPr>
              <w:t>ديسمبر/كانون</w:t>
            </w:r>
            <w:r w:rsidR="00740305">
              <w:rPr>
                <w:sz w:val="20"/>
                <w:szCs w:val="20"/>
                <w:rtl/>
                <w:lang w:val="en-GB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GB" w:bidi="ar-LB"/>
              </w:rPr>
              <w:t>الأول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296A51E" w14:textId="6857045B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8493C07" w14:textId="08F813AB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C90A100" w14:textId="0851F8B0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37D4946" w14:textId="57276F1D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870FF30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1FA988D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98.61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5BB10F8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486D95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98.61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44C402F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C472EA8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93.75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1D5A5DF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C491063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99.31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A067E88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630F5B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97.22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F4EF37A" w14:textId="5AC938DF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2DF572E" w14:textId="7A0F8A58" w:rsidR="00353D04" w:rsidRDefault="00740305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353D04" w14:paraId="157BB139" w14:textId="77777777" w:rsidTr="00353D04">
        <w:trPr>
          <w:trHeight w:val="72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68751D4E" w14:textId="2BFCD531" w:rsidR="00353D04" w:rsidRDefault="00353D04" w:rsidP="00353D04">
            <w:pPr>
              <w:bidi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rtl/>
                <w:lang w:val="en-GB" w:eastAsia="en-CA" w:bidi="ar-LB"/>
              </w:rPr>
              <w:t>ما</w:t>
            </w:r>
            <w:r w:rsidR="00740305">
              <w:rPr>
                <w:sz w:val="18"/>
                <w:szCs w:val="18"/>
                <w:rtl/>
                <w:lang w:val="en-GB" w:eastAsia="en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en-GB" w:eastAsia="en-CA" w:bidi="ar-LB"/>
              </w:rPr>
              <w:t>بعد</w:t>
            </w:r>
            <w:r w:rsidR="00740305">
              <w:rPr>
                <w:sz w:val="18"/>
                <w:szCs w:val="18"/>
                <w:rtl/>
                <w:lang w:val="en-GB" w:eastAsia="en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en-GB" w:eastAsia="en-CA" w:bidi="ar-LB"/>
              </w:rPr>
              <w:t>ديسمبر/</w:t>
            </w:r>
            <w:r w:rsidR="00740305">
              <w:rPr>
                <w:sz w:val="18"/>
                <w:szCs w:val="18"/>
                <w:rtl/>
                <w:lang w:val="en-GB" w:eastAsia="en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en-GB" w:eastAsia="en-CA" w:bidi="ar-LB"/>
              </w:rPr>
              <w:t>كانون</w:t>
            </w:r>
            <w:r w:rsidR="00740305">
              <w:rPr>
                <w:sz w:val="18"/>
                <w:szCs w:val="18"/>
                <w:rtl/>
                <w:lang w:val="en-GB" w:eastAsia="en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en-GB" w:eastAsia="en-CA" w:bidi="ar-LB"/>
              </w:rPr>
              <w:t>الأول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FF237BD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A5137E9" w14:textId="77777777" w:rsidR="00353D04" w:rsidRDefault="00353D04">
            <w:pPr>
              <w:ind w:left="-108" w:right="-108"/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100.00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8DAAED9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872A66E" w14:textId="77777777" w:rsidR="00353D04" w:rsidRDefault="00353D04">
            <w:pPr>
              <w:ind w:left="-109" w:right="-108"/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100.00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1679D82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F124C02" w14:textId="77777777" w:rsidR="00353D04" w:rsidRDefault="00353D04">
            <w:pPr>
              <w:ind w:left="-208" w:right="-140"/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100.00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BFAC304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E184593" w14:textId="77777777" w:rsidR="00353D04" w:rsidRDefault="00353D04">
            <w:pPr>
              <w:ind w:left="-121" w:right="-96"/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100.00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431D911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76131A7" w14:textId="77777777" w:rsidR="00353D04" w:rsidRDefault="00353D04">
            <w:pPr>
              <w:ind w:left="-176" w:right="-41"/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100.00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6BA8A4A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D5822AE" w14:textId="77777777" w:rsidR="00353D04" w:rsidRDefault="00353D04">
            <w:pPr>
              <w:ind w:left="-108" w:right="-127"/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100.00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9375955" w14:textId="77777777" w:rsidR="00353D04" w:rsidRDefault="00353D04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B6AEFD6" w14:textId="77777777" w:rsidR="00353D04" w:rsidRDefault="00353D04">
            <w:pPr>
              <w:ind w:left="-144" w:right="-61"/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>100.00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07FDC68" w14:textId="0B71D2B0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4373867" w14:textId="79F5613E" w:rsidR="00353D04" w:rsidRDefault="00740305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353D04" w14:paraId="31C2E7A3" w14:textId="77777777" w:rsidTr="00353D04">
        <w:trPr>
          <w:trHeight w:val="72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454A8291" w14:textId="31F681F1" w:rsidR="00353D04" w:rsidRDefault="00353D04" w:rsidP="00353D04">
            <w:pPr>
              <w:bidi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المجموع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67FCA9E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144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F8CF659" w14:textId="09478A8C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DD3A433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144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B4F19B6" w14:textId="062325D3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49A2525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144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88FE7F6" w14:textId="6BC24BDC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3C2BB4E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098919B" w14:textId="4B562847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8169AEF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144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642A26F" w14:textId="08801401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55E4D78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144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DCEE9EE" w14:textId="7C988756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5F13A89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25F62FB" w14:textId="7408F8B5" w:rsidR="00353D04" w:rsidRDefault="00740305">
            <w:pPr>
              <w:jc w:val="center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064D60E" w14:textId="77777777" w:rsidR="00353D04" w:rsidRDefault="00353D04">
            <w:pPr>
              <w:jc w:val="center"/>
              <w:rPr>
                <w:b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136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774AAA2" w14:textId="2D28D5C9" w:rsidR="00353D04" w:rsidRDefault="00740305">
            <w:pPr>
              <w:jc w:val="lef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353D04" w14:paraId="10F31C6A" w14:textId="77777777" w:rsidTr="00353D04">
        <w:trPr>
          <w:trHeight w:val="72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1D3D2971" w14:textId="37801031" w:rsidR="00353D04" w:rsidRDefault="00353D04" w:rsidP="00353D04">
            <w:pPr>
              <w:bidi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en-GB" w:eastAsia="en-CA" w:bidi="ar-LB"/>
              </w:rPr>
              <w:t>معلقات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E6B83A1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DA59E71" w14:textId="5C60A754" w:rsidR="00353D04" w:rsidRDefault="00740305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5BC1E8F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CED0EB2" w14:textId="3AE62D07" w:rsidR="00353D04" w:rsidRDefault="00740305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D5985B9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E6BF9DA" w14:textId="3DA67927" w:rsidR="00353D04" w:rsidRDefault="00740305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F5CEC66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AE5D47B" w14:textId="4ACFA61C" w:rsidR="00353D04" w:rsidRDefault="00740305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E153AD6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F7F20E0" w14:textId="5BAC81A0" w:rsidR="00353D04" w:rsidRDefault="00740305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B1CF1E4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0787A5D" w14:textId="03A404A1" w:rsidR="00353D04" w:rsidRDefault="00740305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8FB2703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6148725" w14:textId="5F9989A4" w:rsidR="00353D04" w:rsidRDefault="00740305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C913CE1" w14:textId="77777777" w:rsidR="00353D04" w:rsidRDefault="00353D04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AD9648C" w14:textId="270DBF1D" w:rsidR="00353D04" w:rsidRDefault="00740305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 xml:space="preserve"> </w:t>
            </w:r>
          </w:p>
        </w:tc>
      </w:tr>
    </w:tbl>
    <w:p w14:paraId="4754CFF6" w14:textId="5302DCAF" w:rsidR="00D96194" w:rsidRPr="000238C9" w:rsidRDefault="00D96194" w:rsidP="00A752FF">
      <w:pPr>
        <w:bidi/>
        <w:jc w:val="left"/>
        <w:rPr>
          <w:sz w:val="19"/>
          <w:szCs w:val="19"/>
          <w:lang w:val="en-GB" w:bidi="ar-LB"/>
        </w:rPr>
      </w:pPr>
      <w:r w:rsidRPr="000238C9">
        <w:rPr>
          <w:rFonts w:eastAsiaTheme="minorHAnsi"/>
          <w:sz w:val="19"/>
          <w:szCs w:val="19"/>
          <w:lang w:val="en-GB" w:bidi="ar-LB"/>
        </w:rPr>
        <w:t>*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7D4513" w:rsidRPr="000238C9">
        <w:rPr>
          <w:rFonts w:eastAsiaTheme="minorHAnsi"/>
          <w:sz w:val="19"/>
          <w:szCs w:val="19"/>
          <w:rtl/>
          <w:lang w:val="en-GB" w:bidi="ar-LB"/>
        </w:rPr>
        <w:t>عدد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7D4513" w:rsidRPr="000238C9">
        <w:rPr>
          <w:rFonts w:eastAsiaTheme="minorHAnsi"/>
          <w:sz w:val="19"/>
          <w:szCs w:val="19"/>
          <w:rtl/>
          <w:lang w:val="en-GB" w:bidi="ar-LB"/>
        </w:rPr>
        <w:t>بلدان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7D4513" w:rsidRPr="000238C9">
        <w:rPr>
          <w:rFonts w:eastAsiaTheme="minorHAnsi"/>
          <w:sz w:val="19"/>
          <w:szCs w:val="19"/>
          <w:rtl/>
          <w:lang w:val="en-GB" w:bidi="ar-LB"/>
        </w:rPr>
        <w:t>المادة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7D4513" w:rsidRPr="000238C9">
        <w:rPr>
          <w:rFonts w:eastAsiaTheme="minorHAnsi"/>
          <w:sz w:val="19"/>
          <w:szCs w:val="19"/>
          <w:rtl/>
          <w:lang w:val="en-GB" w:bidi="ar-LB"/>
        </w:rPr>
        <w:t>5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5836E7">
        <w:rPr>
          <w:rFonts w:eastAsiaTheme="minorHAnsi"/>
          <w:sz w:val="19"/>
          <w:szCs w:val="19"/>
          <w:rtl/>
          <w:lang w:val="en-GB" w:bidi="ar-LB"/>
        </w:rPr>
        <w:t xml:space="preserve"> التي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A752FF">
        <w:rPr>
          <w:rFonts w:eastAsiaTheme="minorHAnsi"/>
          <w:sz w:val="19"/>
          <w:szCs w:val="19"/>
          <w:rtl/>
          <w:lang w:val="en-GB" w:bidi="ar-LB"/>
        </w:rPr>
        <w:t>قامت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A752FF">
        <w:rPr>
          <w:rFonts w:eastAsiaTheme="minorHAnsi"/>
          <w:sz w:val="19"/>
          <w:szCs w:val="19"/>
          <w:rtl/>
          <w:lang w:val="en-GB" w:bidi="ar-LB"/>
        </w:rPr>
        <w:t>بالابلاغ.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7D4513" w:rsidRPr="000238C9">
        <w:rPr>
          <w:rFonts w:eastAsiaTheme="minorHAnsi"/>
          <w:sz w:val="19"/>
          <w:szCs w:val="19"/>
          <w:rtl/>
          <w:lang w:val="en-GB" w:bidi="ar-LB"/>
        </w:rPr>
        <w:t>(النسبة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7D4513" w:rsidRPr="000238C9">
        <w:rPr>
          <w:rFonts w:eastAsiaTheme="minorHAnsi"/>
          <w:sz w:val="19"/>
          <w:szCs w:val="19"/>
          <w:rtl/>
          <w:lang w:val="en-GB" w:bidi="ar-LB"/>
        </w:rPr>
        <w:t>المئوية)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A752FF">
        <w:rPr>
          <w:rFonts w:eastAsiaTheme="minorHAnsi"/>
          <w:sz w:val="19"/>
          <w:szCs w:val="19"/>
          <w:rtl/>
          <w:lang w:val="en-GB" w:bidi="ar-LB"/>
        </w:rPr>
        <w:t>الابلاغ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A752FF">
        <w:rPr>
          <w:rFonts w:eastAsiaTheme="minorHAnsi"/>
          <w:sz w:val="19"/>
          <w:szCs w:val="19"/>
          <w:rtl/>
          <w:lang w:val="en-GB" w:bidi="ar-LB"/>
        </w:rPr>
        <w:t>التراكمى.</w:t>
      </w:r>
    </w:p>
    <w:p w14:paraId="009C71DD" w14:textId="700C3620" w:rsidR="007D4513" w:rsidRPr="000238C9" w:rsidRDefault="00D96194" w:rsidP="00270DD1">
      <w:pPr>
        <w:bidi/>
        <w:rPr>
          <w:rFonts w:eastAsiaTheme="minorHAnsi"/>
          <w:sz w:val="19"/>
          <w:szCs w:val="19"/>
          <w:rtl/>
          <w:lang w:val="en-GB" w:bidi="ar-LB"/>
        </w:rPr>
      </w:pPr>
      <w:r w:rsidRPr="000238C9">
        <w:rPr>
          <w:rFonts w:eastAsiaTheme="minorHAnsi"/>
          <w:sz w:val="19"/>
          <w:szCs w:val="19"/>
          <w:lang w:val="en-GB" w:bidi="ar-LB"/>
        </w:rPr>
        <w:t>**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5F610D">
        <w:rPr>
          <w:rFonts w:eastAsiaTheme="minorHAnsi"/>
          <w:sz w:val="19"/>
          <w:szCs w:val="19"/>
          <w:rtl/>
          <w:lang w:val="en-GB" w:bidi="ar-LB"/>
        </w:rPr>
        <w:t>تم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5F610D">
        <w:rPr>
          <w:rFonts w:eastAsiaTheme="minorHAnsi"/>
          <w:sz w:val="19"/>
          <w:szCs w:val="19"/>
          <w:rtl/>
          <w:lang w:val="en-GB" w:bidi="ar-LB"/>
        </w:rPr>
        <w:t>تقديم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5F610D">
        <w:rPr>
          <w:rFonts w:eastAsiaTheme="minorHAnsi"/>
          <w:sz w:val="19"/>
          <w:szCs w:val="19"/>
          <w:rtl/>
          <w:lang w:val="en-GB" w:bidi="ar-LB"/>
        </w:rPr>
        <w:t>بيانات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5F610D">
        <w:rPr>
          <w:rFonts w:eastAsiaTheme="minorHAnsi"/>
          <w:sz w:val="19"/>
          <w:szCs w:val="19"/>
          <w:rtl/>
          <w:lang w:val="en-GB" w:bidi="ar-LB"/>
        </w:rPr>
        <w:t>عام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5F610D">
        <w:rPr>
          <w:rFonts w:eastAsiaTheme="minorHAnsi"/>
          <w:sz w:val="19"/>
          <w:szCs w:val="19"/>
          <w:rtl/>
          <w:lang w:val="en-GB" w:bidi="ar-LB"/>
        </w:rPr>
        <w:t>2023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5F610D">
        <w:rPr>
          <w:rFonts w:eastAsiaTheme="minorHAnsi"/>
          <w:sz w:val="19"/>
          <w:szCs w:val="19"/>
          <w:rtl/>
          <w:lang w:val="en-GB" w:bidi="ar-LB"/>
        </w:rPr>
        <w:t>المنقحة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5F610D">
        <w:rPr>
          <w:rFonts w:eastAsiaTheme="minorHAnsi"/>
          <w:sz w:val="19"/>
          <w:szCs w:val="19"/>
          <w:rtl/>
          <w:lang w:val="en-GB" w:bidi="ar-LB"/>
        </w:rPr>
        <w:t>لأو</w:t>
      </w:r>
      <w:r w:rsidR="00270DD1">
        <w:rPr>
          <w:rFonts w:eastAsiaTheme="minorHAnsi"/>
          <w:sz w:val="19"/>
          <w:szCs w:val="19"/>
          <w:rtl/>
          <w:lang w:val="en-GB" w:bidi="ar-LB"/>
        </w:rPr>
        <w:t>رو</w:t>
      </w:r>
      <w:r w:rsidR="005F610D">
        <w:rPr>
          <w:rFonts w:eastAsiaTheme="minorHAnsi"/>
          <w:sz w:val="19"/>
          <w:szCs w:val="19"/>
          <w:rtl/>
          <w:lang w:val="en-GB" w:bidi="ar-LB"/>
        </w:rPr>
        <w:t>غواى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5F610D">
        <w:rPr>
          <w:rFonts w:eastAsiaTheme="minorHAnsi"/>
          <w:sz w:val="19"/>
          <w:szCs w:val="19"/>
          <w:rtl/>
          <w:lang w:val="en-GB" w:bidi="ar-LB"/>
        </w:rPr>
        <w:t>بعد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5F610D">
        <w:rPr>
          <w:rFonts w:eastAsiaTheme="minorHAnsi"/>
          <w:sz w:val="19"/>
          <w:szCs w:val="19"/>
          <w:rtl/>
          <w:lang w:val="en-GB" w:bidi="ar-LB"/>
        </w:rPr>
        <w:t>التاريخ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5F610D">
        <w:rPr>
          <w:rFonts w:eastAsiaTheme="minorHAnsi"/>
          <w:sz w:val="19"/>
          <w:szCs w:val="19"/>
          <w:rtl/>
          <w:lang w:val="en-GB" w:bidi="ar-LB"/>
        </w:rPr>
        <w:t>المحدد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5F610D">
        <w:rPr>
          <w:rFonts w:eastAsiaTheme="minorHAnsi"/>
          <w:sz w:val="19"/>
          <w:szCs w:val="19"/>
          <w:rtl/>
          <w:lang w:val="en-GB" w:bidi="ar-LB"/>
        </w:rPr>
        <w:t>ولم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5F610D">
        <w:rPr>
          <w:rFonts w:eastAsiaTheme="minorHAnsi"/>
          <w:sz w:val="19"/>
          <w:szCs w:val="19"/>
          <w:rtl/>
          <w:lang w:val="en-GB" w:bidi="ar-LB"/>
        </w:rPr>
        <w:t>ترد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5F610D">
        <w:rPr>
          <w:rFonts w:eastAsiaTheme="minorHAnsi"/>
          <w:sz w:val="19"/>
          <w:szCs w:val="19"/>
          <w:rtl/>
          <w:lang w:val="en-GB" w:bidi="ar-LB"/>
        </w:rPr>
        <w:t>في</w:t>
      </w:r>
      <w:r w:rsidR="00740305">
        <w:rPr>
          <w:rFonts w:eastAsiaTheme="minorHAnsi"/>
          <w:sz w:val="19"/>
          <w:szCs w:val="19"/>
          <w:rtl/>
          <w:lang w:val="en-GB" w:bidi="ar-LB"/>
        </w:rPr>
        <w:t xml:space="preserve"> </w:t>
      </w:r>
      <w:r w:rsidR="005F610D">
        <w:rPr>
          <w:rFonts w:eastAsiaTheme="minorHAnsi"/>
          <w:sz w:val="19"/>
          <w:szCs w:val="19"/>
          <w:rtl/>
          <w:lang w:val="en-GB" w:bidi="ar-LB"/>
        </w:rPr>
        <w:t>التحليل.</w:t>
      </w:r>
    </w:p>
    <w:p w14:paraId="6AB25C34" w14:textId="77777777" w:rsidR="00D96194" w:rsidRPr="000238C9" w:rsidRDefault="00D96194" w:rsidP="002A28BD">
      <w:pPr>
        <w:bidi/>
        <w:rPr>
          <w:rFonts w:eastAsiaTheme="minorHAnsi"/>
          <w:sz w:val="19"/>
          <w:szCs w:val="19"/>
          <w:rtl/>
          <w:lang w:val="en-GB" w:bidi="ar-LB"/>
        </w:rPr>
      </w:pPr>
    </w:p>
    <w:p w14:paraId="6552E24D" w14:textId="30E59452" w:rsidR="007D4513" w:rsidRPr="00270DD1" w:rsidRDefault="007D4513" w:rsidP="00253DAA">
      <w:pPr>
        <w:pStyle w:val="Heading1"/>
        <w:bidi/>
        <w:rPr>
          <w:sz w:val="26"/>
          <w:szCs w:val="26"/>
          <w:lang w:val="en-GB" w:bidi="ar-LB"/>
        </w:rPr>
      </w:pPr>
      <w:r w:rsidRPr="00270DD1">
        <w:rPr>
          <w:sz w:val="26"/>
          <w:szCs w:val="26"/>
          <w:rtl/>
          <w:lang w:val="en-GB" w:bidi="ar-LB"/>
        </w:rPr>
        <w:t>قد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ترغب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اللجنة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التنفيذية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تطلب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الأمانة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16A7" w:rsidRPr="00270DD1">
        <w:rPr>
          <w:sz w:val="26"/>
          <w:szCs w:val="26"/>
          <w:rtl/>
          <w:lang w:val="en-GB" w:bidi="ar-LB"/>
        </w:rPr>
        <w:t>ترسل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حكومات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16A7" w:rsidRPr="00270DD1">
        <w:rPr>
          <w:sz w:val="26"/>
          <w:szCs w:val="26"/>
          <w:rtl/>
          <w:lang w:val="en-GB" w:bidi="ar-LB"/>
        </w:rPr>
        <w:t>كابو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16A7" w:rsidRPr="00270DD1">
        <w:rPr>
          <w:sz w:val="26"/>
          <w:szCs w:val="26"/>
          <w:rtl/>
          <w:lang w:val="en-GB" w:bidi="ar-LB"/>
        </w:rPr>
        <w:t>فيردى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جمهورية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كوريا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الديمقراطية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الشعبية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16A7" w:rsidRPr="00270DD1">
        <w:rPr>
          <w:sz w:val="26"/>
          <w:szCs w:val="26"/>
          <w:rtl/>
          <w:lang w:val="en-GB" w:bidi="ar-LB"/>
        </w:rPr>
        <w:t>وجمهورية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16A7" w:rsidRPr="00270DD1">
        <w:rPr>
          <w:sz w:val="26"/>
          <w:szCs w:val="26"/>
          <w:rtl/>
          <w:lang w:val="en-GB" w:bidi="ar-LB"/>
        </w:rPr>
        <w:t>الكنغو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16A7" w:rsidRPr="00270DD1">
        <w:rPr>
          <w:sz w:val="26"/>
          <w:szCs w:val="26"/>
          <w:rtl/>
          <w:lang w:val="en-GB" w:bidi="ar-LB"/>
        </w:rPr>
        <w:t>الديموقراطية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16A7" w:rsidRPr="00270DD1">
        <w:rPr>
          <w:sz w:val="26"/>
          <w:szCs w:val="26"/>
          <w:rtl/>
          <w:lang w:val="en-GB" w:bidi="ar-LB"/>
        </w:rPr>
        <w:t>وجيبوتى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16A7" w:rsidRPr="00270DD1">
        <w:rPr>
          <w:sz w:val="26"/>
          <w:szCs w:val="26"/>
          <w:rtl/>
          <w:lang w:val="en-GB" w:bidi="ar-LB"/>
        </w:rPr>
        <w:t>وغينيا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16A7" w:rsidRPr="00270DD1">
        <w:rPr>
          <w:sz w:val="26"/>
          <w:szCs w:val="26"/>
          <w:rtl/>
          <w:lang w:val="en-GB" w:bidi="ar-LB"/>
        </w:rPr>
        <w:t>الاستوائية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16A7" w:rsidRPr="00270DD1">
        <w:rPr>
          <w:sz w:val="26"/>
          <w:szCs w:val="26"/>
          <w:rtl/>
          <w:lang w:val="en-GB" w:bidi="ar-LB"/>
        </w:rPr>
        <w:t>وميانمار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16A7" w:rsidRPr="00270DD1">
        <w:rPr>
          <w:sz w:val="26"/>
          <w:szCs w:val="26"/>
          <w:rtl/>
          <w:lang w:val="en-GB" w:bidi="ar-LB"/>
        </w:rPr>
        <w:t>وسورينام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بشأن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تقارير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القطرية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لعام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16A7" w:rsidRPr="00270DD1">
        <w:rPr>
          <w:sz w:val="26"/>
          <w:szCs w:val="26"/>
          <w:rtl/>
          <w:lang w:val="en-GB" w:bidi="ar-LB"/>
        </w:rPr>
        <w:t>2023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A016A7" w:rsidRPr="00270DD1">
        <w:rPr>
          <w:sz w:val="26"/>
          <w:szCs w:val="26"/>
          <w:rtl/>
          <w:lang w:val="en-GB" w:bidi="ar-LB"/>
        </w:rPr>
        <w:t>المعلقة،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وحثها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تقديم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هذه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التقارير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أسرع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وقت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ممكن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بالنظر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التأخير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يؤثر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قدرة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الأمانة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على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تحديد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مستويات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الاستهلاك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والإنتاج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الشاملة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المواد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الخاضعة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270DD1">
        <w:rPr>
          <w:sz w:val="26"/>
          <w:szCs w:val="26"/>
          <w:rtl/>
          <w:lang w:val="en-GB" w:bidi="ar-LB"/>
        </w:rPr>
        <w:t>للرقابة.</w:t>
      </w:r>
    </w:p>
    <w:p w14:paraId="44A1F0B1" w14:textId="4083F672" w:rsidR="007D4513" w:rsidRPr="00270DD1" w:rsidRDefault="007D4513" w:rsidP="002A28BD">
      <w:pPr>
        <w:keepNext/>
        <w:bidi/>
        <w:rPr>
          <w:sz w:val="26"/>
          <w:szCs w:val="26"/>
          <w:u w:val="single"/>
          <w:rtl/>
          <w:lang w:val="en-GB" w:bidi="ar-LB"/>
        </w:rPr>
      </w:pPr>
      <w:r w:rsidRPr="00270DD1">
        <w:rPr>
          <w:sz w:val="26"/>
          <w:szCs w:val="26"/>
          <w:u w:val="single"/>
          <w:rtl/>
          <w:lang w:val="en-GB" w:bidi="ar-LB"/>
        </w:rPr>
        <w:t>الاختلافات</w:t>
      </w:r>
      <w:r w:rsidR="00740305">
        <w:rPr>
          <w:sz w:val="26"/>
          <w:szCs w:val="26"/>
          <w:u w:val="single"/>
          <w:rtl/>
          <w:lang w:val="en-GB" w:bidi="ar-LB"/>
        </w:rPr>
        <w:t xml:space="preserve"> </w:t>
      </w:r>
      <w:r w:rsidRPr="00270DD1">
        <w:rPr>
          <w:sz w:val="26"/>
          <w:szCs w:val="26"/>
          <w:u w:val="single"/>
          <w:rtl/>
          <w:lang w:val="en-GB" w:bidi="ar-LB"/>
        </w:rPr>
        <w:t>في</w:t>
      </w:r>
      <w:r w:rsidR="00740305">
        <w:rPr>
          <w:sz w:val="26"/>
          <w:szCs w:val="26"/>
          <w:u w:val="single"/>
          <w:rtl/>
          <w:lang w:val="en-GB" w:bidi="ar-LB"/>
        </w:rPr>
        <w:t xml:space="preserve"> </w:t>
      </w:r>
      <w:r w:rsidRPr="00270DD1">
        <w:rPr>
          <w:sz w:val="26"/>
          <w:szCs w:val="26"/>
          <w:u w:val="single"/>
          <w:rtl/>
          <w:lang w:val="en-GB" w:bidi="ar-LB"/>
        </w:rPr>
        <w:t>البيانات</w:t>
      </w:r>
      <w:r w:rsidR="00740305">
        <w:rPr>
          <w:sz w:val="26"/>
          <w:szCs w:val="26"/>
          <w:u w:val="single"/>
          <w:rtl/>
          <w:lang w:val="en-GB" w:bidi="ar-LB"/>
        </w:rPr>
        <w:t xml:space="preserve"> </w:t>
      </w:r>
      <w:r w:rsidRPr="00270DD1">
        <w:rPr>
          <w:sz w:val="26"/>
          <w:szCs w:val="26"/>
          <w:u w:val="single"/>
          <w:rtl/>
          <w:lang w:val="en-GB" w:bidi="ar-LB"/>
        </w:rPr>
        <w:t>بين</w:t>
      </w:r>
      <w:r w:rsidR="00740305">
        <w:rPr>
          <w:sz w:val="26"/>
          <w:szCs w:val="26"/>
          <w:u w:val="single"/>
          <w:rtl/>
          <w:lang w:val="en-GB" w:bidi="ar-LB"/>
        </w:rPr>
        <w:t xml:space="preserve"> </w:t>
      </w:r>
      <w:r w:rsidRPr="00270DD1">
        <w:rPr>
          <w:sz w:val="26"/>
          <w:szCs w:val="26"/>
          <w:u w:val="single"/>
          <w:rtl/>
          <w:lang w:val="en-GB" w:bidi="ar-LB"/>
        </w:rPr>
        <w:t>تقارير</w:t>
      </w:r>
      <w:r w:rsidR="00740305">
        <w:rPr>
          <w:sz w:val="26"/>
          <w:szCs w:val="26"/>
          <w:u w:val="single"/>
          <w:rtl/>
          <w:lang w:val="en-GB" w:bidi="ar-LB"/>
        </w:rPr>
        <w:t xml:space="preserve"> </w:t>
      </w:r>
      <w:r w:rsidRPr="00270DD1">
        <w:rPr>
          <w:sz w:val="26"/>
          <w:szCs w:val="26"/>
          <w:u w:val="single"/>
          <w:rtl/>
          <w:lang w:val="en-GB" w:bidi="ar-LB"/>
        </w:rPr>
        <w:t>البرامج</w:t>
      </w:r>
      <w:r w:rsidR="00740305">
        <w:rPr>
          <w:sz w:val="26"/>
          <w:szCs w:val="26"/>
          <w:u w:val="single"/>
          <w:rtl/>
          <w:lang w:val="en-GB" w:bidi="ar-LB"/>
        </w:rPr>
        <w:t xml:space="preserve"> </w:t>
      </w:r>
      <w:r w:rsidRPr="00270DD1">
        <w:rPr>
          <w:sz w:val="26"/>
          <w:szCs w:val="26"/>
          <w:u w:val="single"/>
          <w:rtl/>
          <w:lang w:val="en-GB" w:bidi="ar-LB"/>
        </w:rPr>
        <w:t>القطرية</w:t>
      </w:r>
      <w:r w:rsidR="00740305">
        <w:rPr>
          <w:sz w:val="26"/>
          <w:szCs w:val="26"/>
          <w:u w:val="single"/>
          <w:rtl/>
          <w:lang w:val="en-GB" w:bidi="ar-LB"/>
        </w:rPr>
        <w:t xml:space="preserve"> </w:t>
      </w:r>
      <w:r w:rsidRPr="00270DD1">
        <w:rPr>
          <w:sz w:val="26"/>
          <w:szCs w:val="26"/>
          <w:u w:val="single"/>
          <w:rtl/>
          <w:lang w:val="en-GB" w:bidi="ar-LB"/>
        </w:rPr>
        <w:t>وبيانات</w:t>
      </w:r>
      <w:r w:rsidR="00740305">
        <w:rPr>
          <w:sz w:val="26"/>
          <w:szCs w:val="26"/>
          <w:u w:val="single"/>
          <w:rtl/>
          <w:lang w:val="en-GB" w:bidi="ar-LB"/>
        </w:rPr>
        <w:t xml:space="preserve"> </w:t>
      </w:r>
      <w:r w:rsidRPr="00270DD1">
        <w:rPr>
          <w:sz w:val="26"/>
          <w:szCs w:val="26"/>
          <w:u w:val="single"/>
          <w:rtl/>
          <w:lang w:val="en-GB" w:bidi="ar-LB"/>
        </w:rPr>
        <w:t>المادة</w:t>
      </w:r>
      <w:r w:rsidR="00740305">
        <w:rPr>
          <w:sz w:val="26"/>
          <w:szCs w:val="26"/>
          <w:u w:val="single"/>
          <w:rtl/>
          <w:lang w:val="en-GB" w:bidi="ar-LB"/>
        </w:rPr>
        <w:t xml:space="preserve"> </w:t>
      </w:r>
      <w:r w:rsidRPr="00270DD1">
        <w:rPr>
          <w:sz w:val="26"/>
          <w:szCs w:val="26"/>
          <w:u w:val="single"/>
          <w:rtl/>
          <w:lang w:val="en-GB" w:bidi="ar-LB"/>
        </w:rPr>
        <w:t>7</w:t>
      </w:r>
    </w:p>
    <w:p w14:paraId="3DDBACDF" w14:textId="77777777" w:rsidR="00330DB0" w:rsidRPr="00270DD1" w:rsidRDefault="00330DB0" w:rsidP="00330DB0">
      <w:pPr>
        <w:keepNext/>
        <w:bidi/>
        <w:rPr>
          <w:sz w:val="26"/>
          <w:szCs w:val="26"/>
          <w:u w:val="single"/>
          <w:rtl/>
          <w:lang w:val="en-GB" w:bidi="ar-LB"/>
        </w:rPr>
      </w:pPr>
    </w:p>
    <w:p w14:paraId="331BAA5E" w14:textId="52E6DAF1" w:rsidR="00330DB0" w:rsidRPr="00253DAA" w:rsidRDefault="00740305" w:rsidP="00253DAA">
      <w:pPr>
        <w:pStyle w:val="Heading1"/>
        <w:bidi/>
        <w:rPr>
          <w:sz w:val="26"/>
          <w:szCs w:val="26"/>
          <w:rtl/>
          <w:lang w:val="en-GB" w:bidi="ar-LB"/>
        </w:rPr>
      </w:pP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يظهر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استعراض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بيانات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استيراد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المواد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المستنفدة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للأوزون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في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عام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2023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المبلغ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عنها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بموجب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المادة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7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احتمال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وجود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اختلافات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في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البيانات،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كما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يبين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الجدول</w:t>
      </w:r>
      <w:r w:rsidRPr="00253DAA">
        <w:rPr>
          <w:sz w:val="26"/>
          <w:szCs w:val="26"/>
          <w:rtl/>
          <w:lang w:val="en-GB" w:bidi="ar-LB"/>
        </w:rPr>
        <w:t xml:space="preserve"> </w:t>
      </w:r>
      <w:r w:rsidR="00330DB0" w:rsidRPr="00253DAA">
        <w:rPr>
          <w:sz w:val="26"/>
          <w:szCs w:val="26"/>
          <w:rtl/>
          <w:lang w:val="en-GB" w:bidi="ar-LB"/>
        </w:rPr>
        <w:t>12.</w:t>
      </w:r>
    </w:p>
    <w:p w14:paraId="2F83B1B7" w14:textId="233FED60" w:rsidR="00330DB0" w:rsidRPr="00283FE4" w:rsidRDefault="00740305" w:rsidP="00330DB0">
      <w:pPr>
        <w:keepNext/>
        <w:bidi/>
        <w:rPr>
          <w:b/>
          <w:bCs/>
          <w:sz w:val="26"/>
          <w:szCs w:val="26"/>
          <w:rtl/>
          <w:lang w:val="en-GB" w:bidi="ar-LB"/>
        </w:rPr>
      </w:pPr>
      <w:r>
        <w:rPr>
          <w:b/>
          <w:bCs/>
          <w:sz w:val="26"/>
          <w:szCs w:val="26"/>
          <w:rtl/>
          <w:lang w:val="en-GB" w:bidi="ar-LB"/>
        </w:rPr>
        <w:lastRenderedPageBreak/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الجدول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12.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الاختلافات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بين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بيانات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استهلاك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المواد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المستنفدة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للأوزون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بموجب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المادة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7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والبرامج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القطرية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في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عام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30DB0" w:rsidRPr="00283FE4">
        <w:rPr>
          <w:b/>
          <w:bCs/>
          <w:sz w:val="26"/>
          <w:szCs w:val="26"/>
          <w:rtl/>
          <w:lang w:val="en-GB" w:bidi="ar-LB"/>
        </w:rPr>
        <w:t>2023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B6CB5" w:rsidRPr="00283FE4">
        <w:rPr>
          <w:b/>
          <w:bCs/>
          <w:sz w:val="26"/>
          <w:szCs w:val="26"/>
          <w:rtl/>
          <w:lang w:val="en-GB" w:bidi="ar-LB"/>
        </w:rPr>
        <w:t>(بأطنان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B6CB5" w:rsidRPr="00283FE4">
        <w:rPr>
          <w:b/>
          <w:bCs/>
          <w:sz w:val="26"/>
          <w:szCs w:val="26"/>
          <w:rtl/>
          <w:lang w:val="en-GB" w:bidi="ar-LB"/>
        </w:rPr>
        <w:t>من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B6CB5" w:rsidRPr="00283FE4">
        <w:rPr>
          <w:b/>
          <w:bCs/>
          <w:sz w:val="26"/>
          <w:szCs w:val="26"/>
          <w:rtl/>
          <w:lang w:val="en-GB" w:bidi="ar-LB"/>
        </w:rPr>
        <w:t>قدرات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B6CB5" w:rsidRPr="00283FE4">
        <w:rPr>
          <w:b/>
          <w:bCs/>
          <w:sz w:val="26"/>
          <w:szCs w:val="26"/>
          <w:rtl/>
          <w:lang w:val="en-GB" w:bidi="ar-LB"/>
        </w:rPr>
        <w:t>استنفاد</w:t>
      </w:r>
      <w:r>
        <w:rPr>
          <w:b/>
          <w:bCs/>
          <w:sz w:val="26"/>
          <w:szCs w:val="26"/>
          <w:rtl/>
          <w:lang w:val="en-GB" w:bidi="ar-LB"/>
        </w:rPr>
        <w:t xml:space="preserve"> </w:t>
      </w:r>
      <w:r w:rsidR="003B6CB5" w:rsidRPr="00283FE4">
        <w:rPr>
          <w:b/>
          <w:bCs/>
          <w:sz w:val="26"/>
          <w:szCs w:val="26"/>
          <w:rtl/>
          <w:lang w:val="en-GB" w:bidi="ar-LB"/>
        </w:rPr>
        <w:t>الأوزون)</w:t>
      </w:r>
    </w:p>
    <w:tbl>
      <w:tblPr>
        <w:bidiVisual/>
        <w:tblW w:w="9634" w:type="dxa"/>
        <w:tblLook w:val="04A0" w:firstRow="1" w:lastRow="0" w:firstColumn="1" w:lastColumn="0" w:noHBand="0" w:noVBand="1"/>
      </w:tblPr>
      <w:tblGrid>
        <w:gridCol w:w="1291"/>
        <w:gridCol w:w="1852"/>
        <w:gridCol w:w="991"/>
        <w:gridCol w:w="1012"/>
        <w:gridCol w:w="1029"/>
        <w:gridCol w:w="1036"/>
        <w:gridCol w:w="2423"/>
      </w:tblGrid>
      <w:tr w:rsidR="00415E4D" w14:paraId="2A6016AD" w14:textId="77777777" w:rsidTr="00415E4D">
        <w:trPr>
          <w:trHeight w:val="42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82103" w14:textId="54869386" w:rsidR="00283FE4" w:rsidRDefault="00283FE4" w:rsidP="00283FE4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البلد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762CE" w14:textId="6D200A33" w:rsidR="00283FE4" w:rsidRDefault="00283FE4">
            <w:pPr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المواد</w:t>
            </w:r>
            <w:r w:rsidR="00740305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المستنفدة</w:t>
            </w:r>
            <w:r w:rsidR="00740305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للأوزون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765645" w14:textId="36C06406" w:rsidR="00283FE4" w:rsidRDefault="00283FE4">
            <w:pPr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الوكالة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88250" w14:textId="41E4BC60" w:rsidR="00283FE4" w:rsidRDefault="00283FE4">
            <w:pPr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بيانات</w:t>
            </w:r>
            <w:r w:rsidR="00740305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المادة</w:t>
            </w:r>
            <w:r w:rsidR="00740305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7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0C0A75" w14:textId="2FB14FB8" w:rsidR="00283FE4" w:rsidRDefault="00283FE4">
            <w:pPr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بيانات</w:t>
            </w:r>
            <w:r w:rsidR="00740305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البرنامج</w:t>
            </w:r>
            <w:r w:rsidR="00740305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882FB4">
              <w:rPr>
                <w:b/>
                <w:bCs/>
                <w:sz w:val="20"/>
                <w:szCs w:val="20"/>
                <w:rtl/>
                <w:lang w:eastAsia="en-CA" w:bidi="ar-LB"/>
              </w:rPr>
              <w:t>القطري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FA0AB7" w14:textId="4BBF9742" w:rsidR="00283FE4" w:rsidRDefault="00283FE4">
            <w:pPr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الاختلاف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9CAA7" w14:textId="012BF68A" w:rsidR="00283FE4" w:rsidRDefault="00283FE4">
            <w:pPr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ملاحظات</w:t>
            </w:r>
          </w:p>
        </w:tc>
      </w:tr>
      <w:tr w:rsidR="00415E4D" w:rsidRPr="00283FE4" w14:paraId="7D9B2873" w14:textId="77777777" w:rsidTr="00415E4D">
        <w:trPr>
          <w:trHeight w:val="242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2B28E" w14:textId="786CBBA1" w:rsidR="00283FE4" w:rsidRDefault="00283FE4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كوستاريكا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8C4E8" w14:textId="4A4B2876" w:rsidR="00283FE4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6D185" w14:textId="43B6EF65" w:rsidR="00283FE4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يونيب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0C1F9" w14:textId="77777777" w:rsidR="00283FE4" w:rsidRDefault="00283FE4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3.8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E1B17" w14:textId="77777777" w:rsidR="00283FE4" w:rsidRDefault="00283FE4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3.9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620C95" w14:textId="77777777" w:rsidR="00283FE4" w:rsidRDefault="00283FE4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-0.1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9980F" w14:textId="45B6CD0E" w:rsidR="00283FE4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مسألة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يجرى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توضيحها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مع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53DAA">
              <w:rPr>
                <w:sz w:val="20"/>
                <w:szCs w:val="20"/>
                <w:rtl/>
                <w:lang w:eastAsia="en-CA" w:bidi="ar-LB"/>
              </w:rPr>
              <w:t>اليوئنديبي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وفي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إنتظار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الرد</w:t>
            </w:r>
          </w:p>
        </w:tc>
      </w:tr>
      <w:tr w:rsidR="00415E4D" w:rsidRPr="00283FE4" w14:paraId="4F58DC4D" w14:textId="77777777" w:rsidTr="00415E4D">
        <w:trPr>
          <w:trHeight w:val="193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BBC0A" w14:textId="342F7F25" w:rsidR="00415E4D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اسواتينى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993A3" w14:textId="7F6FD0A0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 w:rsidRPr="00672C37">
              <w:rPr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1C369" w14:textId="108CE1F2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 w:rsidRPr="00EE4776">
              <w:rPr>
                <w:sz w:val="20"/>
                <w:szCs w:val="20"/>
                <w:rtl/>
                <w:lang w:eastAsia="en-CA" w:bidi="ar-LB"/>
              </w:rPr>
              <w:t>يونيب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F25BE7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0.8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C6EB5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0.4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FDBA9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0.3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ACE4B" w14:textId="52407B88" w:rsidR="00415E4D" w:rsidRDefault="00415E4D" w:rsidP="00415E4D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مسألة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يجرى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توضيحها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مع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اليونيب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وفي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إنتظار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الرد</w:t>
            </w:r>
          </w:p>
        </w:tc>
      </w:tr>
      <w:tr w:rsidR="00415E4D" w:rsidRPr="00283FE4" w14:paraId="225F738D" w14:textId="77777777" w:rsidTr="00415E4D">
        <w:trPr>
          <w:trHeight w:val="29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53A3" w14:textId="505B76DE" w:rsidR="00415E4D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غينيا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D49A4" w14:textId="3DD3C326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 w:rsidRPr="00672C37">
              <w:rPr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7EDF9C" w14:textId="2262B9D1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 w:rsidRPr="00EE4776">
              <w:rPr>
                <w:sz w:val="20"/>
                <w:szCs w:val="20"/>
                <w:rtl/>
                <w:lang w:eastAsia="en-CA" w:bidi="ar-LB"/>
              </w:rPr>
              <w:t>يونيب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554502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1.1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50F55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1.4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9ECCC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-0.3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E1B70" w14:textId="0BED5D99" w:rsidR="00415E4D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مسألة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يجرى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توضيحها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مع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اليونيب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وفي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إنتظار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الرد</w:t>
            </w:r>
          </w:p>
        </w:tc>
      </w:tr>
      <w:tr w:rsidR="00415E4D" w:rsidRPr="00283FE4" w14:paraId="76964EDD" w14:textId="77777777" w:rsidTr="00415E4D">
        <w:trPr>
          <w:trHeight w:val="23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0B639" w14:textId="06BA578C" w:rsidR="00415E4D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ماليزيا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BB85EB" w14:textId="0F26F7FB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 w:rsidRPr="00672C37">
              <w:rPr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D60B6" w14:textId="62F33B97" w:rsidR="00415E4D" w:rsidRDefault="00253DAA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يوئنديبي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4405E0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153.5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24175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153.6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6129A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-0.1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F46367" w14:textId="4998B53B" w:rsidR="00415E4D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مسألة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يجرى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توضيحها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مع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53DAA">
              <w:rPr>
                <w:sz w:val="20"/>
                <w:szCs w:val="20"/>
                <w:rtl/>
                <w:lang w:eastAsia="en-CA" w:bidi="ar-LB"/>
              </w:rPr>
              <w:t>اليوئنديبي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وفي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إنتظار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الرد</w:t>
            </w:r>
          </w:p>
        </w:tc>
      </w:tr>
      <w:tr w:rsidR="00415E4D" w:rsidRPr="00283FE4" w14:paraId="6FF0EB91" w14:textId="77777777" w:rsidTr="00415E4D">
        <w:trPr>
          <w:trHeight w:val="19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C7C6D" w14:textId="3184C10B" w:rsidR="00415E4D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مقدونيا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الشمالية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E6373" w14:textId="68A49407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 w:rsidRPr="00672C37">
              <w:rPr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A0460" w14:textId="3B31263B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يونيدو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E6A94C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99AF6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0.3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BA7462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-0.3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0FA31A" w14:textId="0E227272" w:rsidR="00415E4D" w:rsidRDefault="00415E4D" w:rsidP="00415E4D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مسألة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يجرى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توضيحها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مع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اليونيدو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وفي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إنتظار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الرد</w:t>
            </w:r>
          </w:p>
        </w:tc>
      </w:tr>
      <w:tr w:rsidR="00415E4D" w:rsidRPr="00283FE4" w14:paraId="79F78344" w14:textId="77777777" w:rsidTr="00415E4D">
        <w:trPr>
          <w:trHeight w:val="2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A12B0" w14:textId="458B2A5B" w:rsidR="00415E4D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الصرب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BAAE7" w14:textId="199F570C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 w:rsidRPr="00672C37">
              <w:rPr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825E6" w14:textId="7D6E37FF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يونيدو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2DB6B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3.8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8832A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3.7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6CE6A8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0.1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99360" w14:textId="468B4C43" w:rsidR="00415E4D" w:rsidRDefault="00415E4D" w:rsidP="00415E4D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مسألة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يجرى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توضيحها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مع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اليونيدو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وفي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إنتظار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الرد</w:t>
            </w:r>
          </w:p>
        </w:tc>
      </w:tr>
      <w:tr w:rsidR="00415E4D" w:rsidRPr="00283FE4" w14:paraId="6E811414" w14:textId="77777777" w:rsidTr="00415E4D">
        <w:trPr>
          <w:trHeight w:val="113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CD27" w14:textId="44C8CCA0" w:rsidR="00415E4D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جنوب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أفريقيا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217FA" w14:textId="421144DC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 w:rsidRPr="00672C37">
              <w:rPr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AE9E40" w14:textId="77866A81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يونيب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F9BB38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74.7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00F22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74.5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1899C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0.2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8DBB2" w14:textId="2A52F416" w:rsidR="00415E4D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مسألة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يجرى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توضيحها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مع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اليونيب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وفي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إنتظار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الرد</w:t>
            </w:r>
          </w:p>
        </w:tc>
      </w:tr>
      <w:tr w:rsidR="00415E4D" w:rsidRPr="00283FE4" w14:paraId="1C69B46C" w14:textId="77777777" w:rsidTr="00415E4D">
        <w:trPr>
          <w:trHeight w:val="63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C29FD" w14:textId="5B1B5E8F" w:rsidR="00415E4D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جنوب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السودان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13D050" w14:textId="23F60BBC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 w:rsidRPr="00672C37">
              <w:rPr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B5B23" w14:textId="60547901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 w:rsidRPr="00523521">
              <w:rPr>
                <w:sz w:val="20"/>
                <w:szCs w:val="20"/>
                <w:rtl/>
                <w:lang w:eastAsia="en-CA" w:bidi="ar-LB"/>
              </w:rPr>
              <w:t>يونيب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431E5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0.9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AF268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0.8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28647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0.1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E62D6E" w14:textId="71EA49C2" w:rsidR="00415E4D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مسألة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يجرى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توضيحها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مع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اليونيب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وفي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إنتظار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الرد</w:t>
            </w:r>
          </w:p>
        </w:tc>
      </w:tr>
      <w:tr w:rsidR="00415E4D" w:rsidRPr="00283FE4" w14:paraId="337AFE30" w14:textId="77777777" w:rsidTr="00415E4D">
        <w:trPr>
          <w:trHeight w:val="31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B5673" w14:textId="2FF27533" w:rsidR="00415E4D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أورغواى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702AA1" w14:textId="267E6926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 w:rsidRPr="00672C37">
              <w:rPr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04CD0" w14:textId="25C0032F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 w:rsidRPr="00523521">
              <w:rPr>
                <w:sz w:val="20"/>
                <w:szCs w:val="20"/>
                <w:rtl/>
                <w:lang w:eastAsia="en-CA" w:bidi="ar-LB"/>
              </w:rPr>
              <w:t>يونيب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F97BC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8.2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CEEC6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8.0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C0F5DA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0.2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47075" w14:textId="1004E51E" w:rsidR="00415E4D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مسألة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يجرى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توضيحها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مع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اليونيب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وفي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إنتظار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الرد</w:t>
            </w:r>
          </w:p>
        </w:tc>
      </w:tr>
      <w:tr w:rsidR="00415E4D" w:rsidRPr="00283FE4" w14:paraId="032C800C" w14:textId="77777777" w:rsidTr="00415E4D">
        <w:trPr>
          <w:trHeight w:val="26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64E6F" w14:textId="326F42D5" w:rsidR="00415E4D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اليمن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BA762" w14:textId="1207E11F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 w:rsidRPr="00672C37">
              <w:rPr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110C6" w14:textId="02E88EFC" w:rsidR="00415E4D" w:rsidRDefault="00415E4D">
            <w:pPr>
              <w:jc w:val="center"/>
              <w:rPr>
                <w:sz w:val="20"/>
                <w:szCs w:val="20"/>
                <w:lang w:eastAsia="en-CA" w:bidi="ar-LB"/>
              </w:rPr>
            </w:pPr>
            <w:r w:rsidRPr="00523521">
              <w:rPr>
                <w:sz w:val="20"/>
                <w:szCs w:val="20"/>
                <w:rtl/>
                <w:lang w:eastAsia="en-CA" w:bidi="ar-LB"/>
              </w:rPr>
              <w:t>يونيب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2D6248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80.5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042A5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80.2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9695F" w14:textId="77777777" w:rsidR="00415E4D" w:rsidRDefault="00415E4D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0.3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3C022D" w14:textId="106ED903" w:rsidR="00415E4D" w:rsidRDefault="00415E4D" w:rsidP="00283FE4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مسألة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يجرى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توضيحها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مع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اليونيب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وفي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إنتظار</w:t>
            </w:r>
            <w:r w:rsidR="00740305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الرد</w:t>
            </w:r>
          </w:p>
        </w:tc>
      </w:tr>
    </w:tbl>
    <w:p w14:paraId="761340C3" w14:textId="77777777" w:rsidR="003B6CB5" w:rsidRPr="00283FE4" w:rsidRDefault="003B6CB5" w:rsidP="003B6CB5">
      <w:pPr>
        <w:keepNext/>
        <w:bidi/>
        <w:rPr>
          <w:sz w:val="26"/>
          <w:szCs w:val="26"/>
          <w:lang w:val="en-US" w:bidi="ar-LB"/>
        </w:rPr>
      </w:pPr>
    </w:p>
    <w:p w14:paraId="2831688D" w14:textId="77777777" w:rsidR="00D96194" w:rsidRPr="007411A1" w:rsidRDefault="00D96194" w:rsidP="002A28BD">
      <w:pPr>
        <w:keepNext/>
        <w:bidi/>
        <w:rPr>
          <w:sz w:val="24"/>
          <w:szCs w:val="24"/>
          <w:u w:val="single"/>
          <w:rtl/>
          <w:lang w:val="en-GB" w:bidi="ar-LB"/>
        </w:rPr>
      </w:pPr>
    </w:p>
    <w:p w14:paraId="43E90F86" w14:textId="77D544CF" w:rsidR="007D4513" w:rsidRDefault="0097312F" w:rsidP="008045A4">
      <w:pPr>
        <w:pStyle w:val="Heading1"/>
        <w:keepNext/>
        <w:numPr>
          <w:ilvl w:val="0"/>
          <w:numId w:val="12"/>
        </w:numPr>
        <w:tabs>
          <w:tab w:val="right" w:pos="90"/>
        </w:tabs>
        <w:bidi/>
        <w:ind w:left="0" w:firstLine="90"/>
        <w:rPr>
          <w:sz w:val="26"/>
          <w:szCs w:val="26"/>
          <w:rtl/>
          <w:lang w:val="en-GB" w:bidi="ar-LB"/>
        </w:rPr>
      </w:pPr>
      <w:r w:rsidRPr="0097312F">
        <w:rPr>
          <w:sz w:val="26"/>
          <w:szCs w:val="26"/>
          <w:rtl/>
          <w:lang w:val="en-GB" w:bidi="ar-LB"/>
        </w:rPr>
        <w:t>قد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7312F">
        <w:rPr>
          <w:sz w:val="26"/>
          <w:szCs w:val="26"/>
          <w:rtl/>
          <w:lang w:val="en-GB" w:bidi="ar-LB"/>
        </w:rPr>
        <w:t>ترغب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7312F">
        <w:rPr>
          <w:sz w:val="26"/>
          <w:szCs w:val="26"/>
          <w:rtl/>
          <w:lang w:val="en-GB" w:bidi="ar-LB"/>
        </w:rPr>
        <w:t>اللجنة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7312F">
        <w:rPr>
          <w:sz w:val="26"/>
          <w:szCs w:val="26"/>
          <w:rtl/>
          <w:lang w:val="en-GB" w:bidi="ar-LB"/>
        </w:rPr>
        <w:t>التنفيذية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7312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7312F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7312F">
        <w:rPr>
          <w:sz w:val="26"/>
          <w:szCs w:val="26"/>
          <w:rtl/>
          <w:lang w:val="en-GB" w:bidi="ar-LB"/>
        </w:rPr>
        <w:t>تطلب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7312F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7312F">
        <w:rPr>
          <w:sz w:val="26"/>
          <w:szCs w:val="26"/>
          <w:rtl/>
          <w:lang w:val="en-GB" w:bidi="ar-LB"/>
        </w:rPr>
        <w:t>الوكالات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7312F">
        <w:rPr>
          <w:sz w:val="26"/>
          <w:szCs w:val="26"/>
          <w:rtl/>
          <w:lang w:val="en-GB" w:bidi="ar-LB"/>
        </w:rPr>
        <w:t>المنفذة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7312F">
        <w:rPr>
          <w:sz w:val="26"/>
          <w:szCs w:val="26"/>
          <w:rtl/>
          <w:lang w:val="en-GB" w:bidi="ar-LB"/>
        </w:rPr>
        <w:t>ذات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7312F">
        <w:rPr>
          <w:sz w:val="26"/>
          <w:szCs w:val="26"/>
          <w:rtl/>
          <w:lang w:val="en-GB" w:bidi="ar-LB"/>
        </w:rPr>
        <w:t>الصلة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7312F">
        <w:rPr>
          <w:sz w:val="26"/>
          <w:szCs w:val="26"/>
          <w:rtl/>
          <w:lang w:val="en-GB" w:bidi="ar-LB"/>
        </w:rPr>
        <w:t>بمواصلة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7312F">
        <w:rPr>
          <w:sz w:val="26"/>
          <w:szCs w:val="26"/>
          <w:rtl/>
          <w:lang w:val="en-GB" w:bidi="ar-LB"/>
        </w:rPr>
        <w:t>مساعدة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الحكومات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الواردة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الجدول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12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97312F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توضيح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D4513" w:rsidRPr="0097312F">
        <w:rPr>
          <w:sz w:val="26"/>
          <w:szCs w:val="26"/>
          <w:rtl/>
          <w:lang w:val="en-GB" w:bidi="ar-LB"/>
        </w:rPr>
        <w:t>الاختلافات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D4513" w:rsidRPr="0097312F">
        <w:rPr>
          <w:sz w:val="26"/>
          <w:szCs w:val="26"/>
          <w:rtl/>
          <w:lang w:val="en-GB" w:bidi="ar-LB"/>
        </w:rPr>
        <w:t>بين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D4513" w:rsidRPr="0097312F">
        <w:rPr>
          <w:sz w:val="26"/>
          <w:szCs w:val="26"/>
          <w:rtl/>
          <w:lang w:val="en-GB" w:bidi="ar-LB"/>
        </w:rPr>
        <w:t>البرامج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D4513" w:rsidRPr="0097312F">
        <w:rPr>
          <w:sz w:val="26"/>
          <w:szCs w:val="26"/>
          <w:rtl/>
          <w:lang w:val="en-GB" w:bidi="ar-LB"/>
        </w:rPr>
        <w:t>القطرية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D4513" w:rsidRPr="0097312F">
        <w:rPr>
          <w:sz w:val="26"/>
          <w:szCs w:val="26"/>
          <w:rtl/>
          <w:lang w:val="en-GB" w:bidi="ar-LB"/>
        </w:rPr>
        <w:t>والمادة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7D4513" w:rsidRPr="0097312F">
        <w:rPr>
          <w:sz w:val="26"/>
          <w:szCs w:val="26"/>
          <w:rtl/>
          <w:lang w:val="en-GB" w:bidi="ar-LB"/>
        </w:rPr>
        <w:t>7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عن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2023</w:t>
      </w:r>
      <w:r w:rsidR="007D4513" w:rsidRPr="0097312F">
        <w:rPr>
          <w:sz w:val="26"/>
          <w:szCs w:val="26"/>
          <w:rtl/>
          <w:lang w:val="en-GB" w:bidi="ar-LB"/>
        </w:rPr>
        <w:t>.</w:t>
      </w:r>
    </w:p>
    <w:p w14:paraId="4D9E8E32" w14:textId="4878B66C" w:rsidR="007D4513" w:rsidRPr="0097312F" w:rsidRDefault="007D4513" w:rsidP="002A28BD">
      <w:pPr>
        <w:bidi/>
        <w:rPr>
          <w:bCs/>
          <w:sz w:val="28"/>
          <w:szCs w:val="28"/>
          <w:lang w:val="en-GB" w:bidi="ar-LB"/>
        </w:rPr>
      </w:pPr>
      <w:r w:rsidRPr="0097312F">
        <w:rPr>
          <w:bCs/>
          <w:sz w:val="28"/>
          <w:szCs w:val="28"/>
          <w:rtl/>
          <w:lang w:val="en-GB" w:bidi="ar-LB"/>
        </w:rPr>
        <w:t>خامسا</w:t>
      </w:r>
      <w:r w:rsidR="00740305">
        <w:rPr>
          <w:bCs/>
          <w:sz w:val="28"/>
          <w:szCs w:val="28"/>
          <w:rtl/>
          <w:lang w:val="en-GB" w:bidi="ar-LB"/>
        </w:rPr>
        <w:t xml:space="preserve"> </w:t>
      </w:r>
      <w:r w:rsidRPr="0097312F">
        <w:rPr>
          <w:bCs/>
          <w:sz w:val="28"/>
          <w:szCs w:val="28"/>
          <w:rtl/>
          <w:lang w:val="en-GB" w:bidi="ar-LB"/>
        </w:rPr>
        <w:t>التوصية</w:t>
      </w:r>
    </w:p>
    <w:p w14:paraId="68D2F918" w14:textId="77777777" w:rsidR="00D96194" w:rsidRPr="0097312F" w:rsidRDefault="00D96194" w:rsidP="002A28BD">
      <w:pPr>
        <w:bidi/>
        <w:rPr>
          <w:b/>
          <w:sz w:val="26"/>
          <w:szCs w:val="26"/>
          <w:rtl/>
          <w:lang w:val="en-GB" w:bidi="ar-LB"/>
        </w:rPr>
      </w:pPr>
    </w:p>
    <w:p w14:paraId="00AB0A67" w14:textId="142C30B1" w:rsidR="00D96194" w:rsidRPr="0097312F" w:rsidRDefault="00740305" w:rsidP="008045A4">
      <w:pPr>
        <w:pStyle w:val="Heading1"/>
        <w:numPr>
          <w:ilvl w:val="0"/>
          <w:numId w:val="12"/>
        </w:numPr>
        <w:bidi/>
        <w:rPr>
          <w:sz w:val="26"/>
          <w:szCs w:val="26"/>
          <w:lang w:val="en-GB" w:bidi="ar-LB"/>
        </w:rPr>
      </w:pPr>
      <w:r>
        <w:rPr>
          <w:sz w:val="26"/>
          <w:szCs w:val="26"/>
          <w:rtl/>
          <w:lang w:val="en-GB" w:bidi="ar-LB"/>
        </w:rPr>
        <w:t xml:space="preserve"> </w:t>
      </w:r>
      <w:r w:rsidR="004101EA" w:rsidRPr="0097312F">
        <w:rPr>
          <w:sz w:val="26"/>
          <w:szCs w:val="26"/>
          <w:rtl/>
          <w:lang w:val="en-GB" w:bidi="ar-LB"/>
        </w:rPr>
        <w:t>قد</w:t>
      </w:r>
      <w:r>
        <w:rPr>
          <w:sz w:val="26"/>
          <w:szCs w:val="26"/>
          <w:rtl/>
          <w:lang w:val="en-GB" w:bidi="ar-LB"/>
        </w:rPr>
        <w:t xml:space="preserve"> </w:t>
      </w:r>
      <w:r w:rsidR="004101EA" w:rsidRPr="0097312F">
        <w:rPr>
          <w:sz w:val="26"/>
          <w:szCs w:val="26"/>
          <w:rtl/>
          <w:lang w:val="en-GB" w:bidi="ar-LB"/>
        </w:rPr>
        <w:t>ترغب</w:t>
      </w:r>
      <w:r>
        <w:rPr>
          <w:sz w:val="26"/>
          <w:szCs w:val="26"/>
          <w:rtl/>
          <w:lang w:val="en-GB" w:bidi="ar-LB"/>
        </w:rPr>
        <w:t xml:space="preserve"> </w:t>
      </w:r>
      <w:r w:rsidR="004101EA" w:rsidRPr="0097312F">
        <w:rPr>
          <w:sz w:val="26"/>
          <w:szCs w:val="26"/>
          <w:rtl/>
          <w:lang w:val="en-GB" w:bidi="ar-LB"/>
        </w:rPr>
        <w:t>اللجنة</w:t>
      </w:r>
      <w:r>
        <w:rPr>
          <w:sz w:val="26"/>
          <w:szCs w:val="26"/>
          <w:rtl/>
          <w:lang w:val="en-GB" w:bidi="ar-LB"/>
        </w:rPr>
        <w:t xml:space="preserve"> </w:t>
      </w:r>
      <w:r w:rsidR="004101EA" w:rsidRPr="0097312F">
        <w:rPr>
          <w:sz w:val="26"/>
          <w:szCs w:val="26"/>
          <w:rtl/>
          <w:lang w:val="en-GB" w:bidi="ar-LB"/>
        </w:rPr>
        <w:t>التنفيذية:</w:t>
      </w:r>
    </w:p>
    <w:p w14:paraId="3E15F6F9" w14:textId="3FFEDCF9" w:rsidR="004101EA" w:rsidRPr="004614DC" w:rsidRDefault="004101EA" w:rsidP="008045A4">
      <w:pPr>
        <w:pStyle w:val="Heading2"/>
        <w:widowControl/>
        <w:numPr>
          <w:ilvl w:val="1"/>
          <w:numId w:val="12"/>
        </w:numPr>
        <w:bidi/>
        <w:rPr>
          <w:sz w:val="26"/>
          <w:szCs w:val="26"/>
          <w:rtl/>
          <w:lang w:val="en-GB" w:bidi="ar-LB"/>
        </w:rPr>
      </w:pPr>
      <w:r w:rsidRPr="004614DC">
        <w:rPr>
          <w:sz w:val="26"/>
          <w:szCs w:val="26"/>
          <w:rtl/>
          <w:lang w:val="en-GB" w:bidi="ar-LB"/>
        </w:rPr>
        <w:t>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تحاط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علما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بالمعلومات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الواردة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البرامج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القطرية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وتوقعات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الامتثال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الواردة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في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الوثيقة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lang w:val="en-GB" w:bidi="ar-LB"/>
        </w:rPr>
        <w:t>UNEP/OzL.Pro/ExCom/</w:t>
      </w:r>
      <w:r w:rsidR="0097312F" w:rsidRPr="004614DC">
        <w:rPr>
          <w:sz w:val="26"/>
          <w:szCs w:val="26"/>
          <w:lang w:val="en-GB" w:bidi="ar-LB"/>
        </w:rPr>
        <w:t>95</w:t>
      </w:r>
      <w:r w:rsidRPr="004614DC">
        <w:rPr>
          <w:sz w:val="26"/>
          <w:szCs w:val="26"/>
          <w:lang w:val="en-GB" w:bidi="ar-LB"/>
        </w:rPr>
        <w:t>/</w:t>
      </w:r>
      <w:r w:rsidR="0097312F" w:rsidRPr="004614DC">
        <w:rPr>
          <w:sz w:val="26"/>
          <w:szCs w:val="26"/>
          <w:lang w:val="en-GB" w:bidi="ar-LB"/>
        </w:rPr>
        <w:t>8</w:t>
      </w:r>
      <w:r w:rsidRPr="004614DC">
        <w:rPr>
          <w:sz w:val="26"/>
          <w:szCs w:val="26"/>
          <w:rtl/>
          <w:lang w:val="en-GB" w:bidi="ar-LB"/>
        </w:rPr>
        <w:t>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وأنه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اعتبارا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من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7312F" w:rsidRPr="004614DC">
        <w:rPr>
          <w:sz w:val="26"/>
          <w:szCs w:val="26"/>
          <w:rtl/>
          <w:lang w:val="en-GB" w:bidi="ar-LB"/>
        </w:rPr>
        <w:t>18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7312F" w:rsidRPr="004614DC">
        <w:rPr>
          <w:sz w:val="26"/>
          <w:szCs w:val="26"/>
          <w:rtl/>
          <w:lang w:val="en-GB" w:bidi="ar-LB"/>
        </w:rPr>
        <w:t>أكتوبر/تشرين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7312F" w:rsidRPr="004614DC">
        <w:rPr>
          <w:sz w:val="26"/>
          <w:szCs w:val="26"/>
          <w:rtl/>
          <w:lang w:val="en-GB" w:bidi="ar-LB"/>
        </w:rPr>
        <w:t>الأول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2024،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قدم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7312F" w:rsidRPr="004614DC">
        <w:rPr>
          <w:sz w:val="26"/>
          <w:szCs w:val="26"/>
          <w:rtl/>
          <w:lang w:val="en-GB" w:bidi="ar-LB"/>
        </w:rPr>
        <w:t>136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بلدا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بيانات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البرامج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القطرية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لعام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2023</w:t>
      </w:r>
      <w:r w:rsidR="0097312F" w:rsidRPr="004614DC">
        <w:rPr>
          <w:sz w:val="26"/>
          <w:szCs w:val="26"/>
          <w:rtl/>
          <w:lang w:val="en-GB" w:bidi="ar-LB"/>
        </w:rPr>
        <w:t>؛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14DC" w:rsidRPr="004614DC">
        <w:rPr>
          <w:sz w:val="26"/>
          <w:szCs w:val="26"/>
          <w:rtl/>
          <w:lang w:val="en-GB" w:bidi="ar-LB"/>
        </w:rPr>
        <w:t>وأن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97312F" w:rsidRPr="004614DC">
        <w:rPr>
          <w:sz w:val="26"/>
          <w:szCs w:val="26"/>
          <w:rtl/>
          <w:lang w:val="en-GB" w:bidi="ar-LB"/>
        </w:rPr>
        <w:t>8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Pr="004614DC">
        <w:rPr>
          <w:sz w:val="26"/>
          <w:szCs w:val="26"/>
          <w:rtl/>
          <w:lang w:val="en-GB" w:bidi="ar-LB"/>
        </w:rPr>
        <w:t>بلدا</w:t>
      </w:r>
      <w:r w:rsidR="0097312F" w:rsidRPr="004614DC">
        <w:rPr>
          <w:sz w:val="26"/>
          <w:szCs w:val="26"/>
          <w:rtl/>
          <w:lang w:val="en-GB" w:bidi="ar-LB"/>
        </w:rPr>
        <w:t>ن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14DC" w:rsidRPr="004614DC">
        <w:rPr>
          <w:sz w:val="26"/>
          <w:szCs w:val="26"/>
          <w:rtl/>
          <w:lang w:val="en-GB" w:bidi="ar-LB"/>
        </w:rPr>
        <w:t>لم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14DC" w:rsidRPr="004614DC">
        <w:rPr>
          <w:sz w:val="26"/>
          <w:szCs w:val="26"/>
          <w:rtl/>
          <w:lang w:val="en-GB" w:bidi="ar-LB"/>
        </w:rPr>
        <w:t>تقدم</w:t>
      </w:r>
      <w:r w:rsidR="00740305">
        <w:rPr>
          <w:sz w:val="26"/>
          <w:szCs w:val="26"/>
          <w:rtl/>
          <w:lang w:val="en-GB" w:bidi="ar-LB"/>
        </w:rPr>
        <w:t xml:space="preserve"> </w:t>
      </w:r>
      <w:r w:rsidR="004614DC" w:rsidRPr="004614DC">
        <w:rPr>
          <w:sz w:val="26"/>
          <w:szCs w:val="26"/>
          <w:rtl/>
          <w:lang w:val="en-GB" w:bidi="ar-LB"/>
        </w:rPr>
        <w:t>بياناتها</w:t>
      </w:r>
      <w:r w:rsidRPr="004614DC">
        <w:rPr>
          <w:sz w:val="26"/>
          <w:szCs w:val="26"/>
          <w:rtl/>
          <w:lang w:val="en-GB" w:bidi="ar-LB"/>
        </w:rPr>
        <w:t>؛</w:t>
      </w:r>
    </w:p>
    <w:p w14:paraId="070EBD5E" w14:textId="15983C59" w:rsidR="004614DC" w:rsidRDefault="00740305" w:rsidP="008045A4">
      <w:pPr>
        <w:pStyle w:val="ListParagraph"/>
        <w:numPr>
          <w:ilvl w:val="1"/>
          <w:numId w:val="12"/>
        </w:numPr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[أن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تحاط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علما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أيضا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بأن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[؟؟؟]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بلدا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اضافيا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قدمت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بيانات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برامج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قطرية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لعام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2023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بعد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صدور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rtl/>
          <w:lang w:bidi="ar-LB"/>
        </w:rPr>
        <w:t>الوثيقة</w:t>
      </w:r>
      <w:r>
        <w:rPr>
          <w:sz w:val="26"/>
          <w:szCs w:val="26"/>
          <w:rtl/>
          <w:lang w:bidi="ar-LB"/>
        </w:rPr>
        <w:t xml:space="preserve"> </w:t>
      </w:r>
      <w:r w:rsidR="004614DC">
        <w:rPr>
          <w:sz w:val="26"/>
          <w:szCs w:val="26"/>
          <w:lang w:bidi="ar-LB"/>
        </w:rPr>
        <w:t>UNEP/OzL.Pro/ExCom/95/8</w:t>
      </w:r>
      <w:r w:rsidR="004614DC">
        <w:rPr>
          <w:sz w:val="26"/>
          <w:szCs w:val="26"/>
          <w:rtl/>
          <w:lang w:bidi="ar-LB"/>
        </w:rPr>
        <w:t>؛]</w:t>
      </w:r>
    </w:p>
    <w:p w14:paraId="4D7ACA9F" w14:textId="77777777" w:rsidR="004614DC" w:rsidRPr="004614DC" w:rsidRDefault="004614DC" w:rsidP="004614DC">
      <w:pPr>
        <w:pStyle w:val="ListParagraph"/>
        <w:bidi/>
        <w:ind w:left="2340"/>
        <w:rPr>
          <w:sz w:val="26"/>
          <w:szCs w:val="26"/>
          <w:lang w:bidi="ar-LB"/>
        </w:rPr>
      </w:pPr>
    </w:p>
    <w:p w14:paraId="661E01B5" w14:textId="74CD39EA" w:rsidR="004614DC" w:rsidRDefault="00740305" w:rsidP="005A628D">
      <w:pPr>
        <w:pStyle w:val="Heading2"/>
        <w:widowControl/>
        <w:numPr>
          <w:ilvl w:val="1"/>
          <w:numId w:val="12"/>
        </w:numPr>
        <w:bidi/>
        <w:rPr>
          <w:sz w:val="26"/>
          <w:szCs w:val="26"/>
          <w:lang w:val="en-GB" w:bidi="ar-LB"/>
        </w:rPr>
      </w:pPr>
      <w:r>
        <w:rPr>
          <w:sz w:val="26"/>
          <w:szCs w:val="26"/>
          <w:rtl/>
          <w:lang w:val="en-GB" w:bidi="ar-LB"/>
        </w:rPr>
        <w:t xml:space="preserve"> </w:t>
      </w:r>
      <w:r w:rsidR="004101EA" w:rsidRPr="004614DC">
        <w:rPr>
          <w:sz w:val="26"/>
          <w:szCs w:val="26"/>
          <w:rtl/>
          <w:lang w:val="en-GB" w:bidi="ar-LB"/>
        </w:rPr>
        <w:t>أن</w:t>
      </w:r>
      <w:r>
        <w:rPr>
          <w:sz w:val="26"/>
          <w:szCs w:val="26"/>
          <w:rtl/>
          <w:lang w:val="en-GB" w:bidi="ar-LB"/>
        </w:rPr>
        <w:t xml:space="preserve"> </w:t>
      </w:r>
      <w:r w:rsidR="004101EA" w:rsidRPr="004614DC">
        <w:rPr>
          <w:sz w:val="26"/>
          <w:szCs w:val="26"/>
          <w:rtl/>
          <w:lang w:val="en-GB" w:bidi="ar-LB"/>
        </w:rPr>
        <w:t>تطلب</w:t>
      </w:r>
      <w:r w:rsidR="004614DC">
        <w:rPr>
          <w:sz w:val="26"/>
          <w:szCs w:val="26"/>
          <w:rtl/>
          <w:lang w:val="en-GB" w:bidi="ar-LB"/>
        </w:rPr>
        <w:t>:</w:t>
      </w:r>
    </w:p>
    <w:p w14:paraId="30E8106F" w14:textId="75CF18D6" w:rsidR="004101EA" w:rsidRDefault="00740305" w:rsidP="00270DD1">
      <w:pPr>
        <w:pStyle w:val="Heading2"/>
        <w:numPr>
          <w:ilvl w:val="4"/>
          <w:numId w:val="1"/>
        </w:numPr>
        <w:bidi/>
        <w:ind w:left="2520"/>
        <w:rPr>
          <w:sz w:val="26"/>
          <w:szCs w:val="26"/>
          <w:rtl/>
          <w:lang w:val="en-GB" w:bidi="ar-LB"/>
        </w:rPr>
      </w:pP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من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الوكالات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المنفذة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ذات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الصلة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بمواصلة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مساعدة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الحكومات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ذات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الصلة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في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توضيح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الاختلافات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بين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rtl/>
          <w:lang w:val="en-GB" w:bidi="ar-LB"/>
        </w:rPr>
        <w:t>بيانات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البرامج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القطرية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و</w:t>
      </w:r>
      <w:r w:rsidR="005D1021">
        <w:rPr>
          <w:sz w:val="26"/>
          <w:szCs w:val="26"/>
          <w:rtl/>
          <w:lang w:val="en-GB" w:bidi="ar-LB"/>
        </w:rPr>
        <w:t>بيانات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المادة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7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عن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عام</w:t>
      </w:r>
      <w:r>
        <w:rPr>
          <w:sz w:val="26"/>
          <w:szCs w:val="26"/>
          <w:rtl/>
          <w:lang w:val="en-GB" w:bidi="ar-LB"/>
        </w:rPr>
        <w:t xml:space="preserve"> </w:t>
      </w:r>
      <w:r w:rsidR="004614DC">
        <w:rPr>
          <w:sz w:val="26"/>
          <w:szCs w:val="26"/>
          <w:rtl/>
          <w:lang w:val="en-GB" w:bidi="ar-LB"/>
        </w:rPr>
        <w:t>2023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rtl/>
          <w:lang w:val="en-GB" w:bidi="ar-LB"/>
        </w:rPr>
        <w:t>كما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rtl/>
          <w:lang w:val="en-GB" w:bidi="ar-LB"/>
        </w:rPr>
        <w:t>ورد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rtl/>
          <w:lang w:val="en-GB" w:bidi="ar-LB"/>
        </w:rPr>
        <w:t>في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rtl/>
          <w:lang w:val="en-GB" w:bidi="ar-LB"/>
        </w:rPr>
        <w:t>الجدول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rtl/>
          <w:lang w:val="en-GB" w:bidi="ar-LB"/>
        </w:rPr>
        <w:t>12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rtl/>
          <w:lang w:val="en-GB" w:bidi="ar-LB"/>
        </w:rPr>
        <w:t>والوثيقة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lang w:val="en-GB" w:bidi="ar-LB"/>
        </w:rPr>
        <w:t>UNEP/OzL.Pro/ExCom/95/8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rtl/>
          <w:lang w:val="en-GB" w:bidi="ar-LB"/>
        </w:rPr>
        <w:t>وتقديم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rtl/>
          <w:lang w:val="en-GB" w:bidi="ar-LB"/>
        </w:rPr>
        <w:t>تقرير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rtl/>
          <w:lang w:val="en-GB" w:bidi="ar-LB"/>
        </w:rPr>
        <w:t>عن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rtl/>
          <w:lang w:val="en-GB" w:bidi="ar-LB"/>
        </w:rPr>
        <w:t>ذلك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rtl/>
          <w:lang w:val="en-GB" w:bidi="ar-LB"/>
        </w:rPr>
        <w:t>بما</w:t>
      </w:r>
      <w:r>
        <w:rPr>
          <w:sz w:val="26"/>
          <w:szCs w:val="26"/>
          <w:rtl/>
          <w:lang w:val="en-GB" w:bidi="ar-LB"/>
        </w:rPr>
        <w:t xml:space="preserve"> </w:t>
      </w:r>
      <w:r w:rsidR="00253DAA">
        <w:rPr>
          <w:sz w:val="26"/>
          <w:szCs w:val="26"/>
          <w:rtl/>
          <w:lang w:val="en-GB" w:bidi="ar-LB"/>
        </w:rPr>
        <w:t>لا يتجاوز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rtl/>
          <w:lang w:val="en-GB" w:bidi="ar-LB"/>
        </w:rPr>
        <w:t>الاجتماع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rtl/>
          <w:lang w:val="en-GB" w:bidi="ar-LB"/>
        </w:rPr>
        <w:t>السادس</w:t>
      </w:r>
      <w:r>
        <w:rPr>
          <w:sz w:val="26"/>
          <w:szCs w:val="26"/>
          <w:rtl/>
          <w:lang w:val="en-GB" w:bidi="ar-LB"/>
        </w:rPr>
        <w:t xml:space="preserve"> </w:t>
      </w:r>
      <w:r w:rsidR="005D1021">
        <w:rPr>
          <w:sz w:val="26"/>
          <w:szCs w:val="26"/>
          <w:rtl/>
          <w:lang w:val="en-GB" w:bidi="ar-LB"/>
        </w:rPr>
        <w:t>والتسعين؛</w:t>
      </w:r>
    </w:p>
    <w:p w14:paraId="08F2A634" w14:textId="7C66E2D9" w:rsidR="005D1021" w:rsidRPr="005D1021" w:rsidRDefault="005D1021" w:rsidP="005D1021">
      <w:pPr>
        <w:bidi/>
        <w:ind w:left="2866"/>
        <w:rPr>
          <w:sz w:val="26"/>
          <w:szCs w:val="26"/>
          <w:lang w:bidi="ar-LB"/>
        </w:rPr>
      </w:pPr>
    </w:p>
    <w:p w14:paraId="055F0F77" w14:textId="3B9ECCF6" w:rsidR="004E7F9C" w:rsidRPr="004614DC" w:rsidRDefault="005D1021" w:rsidP="007E61D7">
      <w:pPr>
        <w:pStyle w:val="Title1"/>
        <w:numPr>
          <w:ilvl w:val="4"/>
          <w:numId w:val="1"/>
        </w:numPr>
        <w:bidi/>
        <w:ind w:left="2520" w:hanging="720"/>
        <w:jc w:val="both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من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أن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ترسل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رسائل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حكومات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[الرأس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الأخضر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وجمهورية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كوريا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الشعبية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الديموقراطية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وجمهورية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الكونغو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الديمقراطية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وجيبوتى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وغينيا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الاستوائية</w:t>
      </w:r>
      <w:r w:rsidR="00740305">
        <w:rPr>
          <w:sz w:val="26"/>
          <w:szCs w:val="26"/>
          <w:rtl/>
          <w:lang w:bidi="ar-LB"/>
        </w:rPr>
        <w:t xml:space="preserve"> </w:t>
      </w:r>
      <w:r w:rsidR="00270DD1">
        <w:rPr>
          <w:sz w:val="26"/>
          <w:szCs w:val="26"/>
          <w:rtl/>
          <w:lang w:bidi="ar-LB"/>
        </w:rPr>
        <w:t>ومينمار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lastRenderedPageBreak/>
        <w:t>ونيكاراغوا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وسورينام]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ما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يتعلق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بتقارير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بيانات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البرامج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القطرية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لعام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2023،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وحثها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تقديم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تلك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التقارير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أسرع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وقت</w:t>
      </w:r>
      <w:r w:rsidR="00740305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ممكن.</w:t>
      </w:r>
    </w:p>
    <w:p w14:paraId="2AE0F5F0" w14:textId="77777777" w:rsidR="008C5738" w:rsidRPr="004614DC" w:rsidRDefault="008C5738" w:rsidP="002A28BD">
      <w:pPr>
        <w:pStyle w:val="StyleHeader4Para4Left0Firstline0"/>
        <w:numPr>
          <w:ilvl w:val="0"/>
          <w:numId w:val="0"/>
        </w:numPr>
        <w:bidi/>
        <w:jc w:val="right"/>
        <w:rPr>
          <w:b/>
          <w:sz w:val="26"/>
          <w:szCs w:val="26"/>
          <w:lang w:val="en-GB" w:bidi="ar-LB"/>
        </w:rPr>
      </w:pPr>
    </w:p>
    <w:p w14:paraId="15CA1D2F" w14:textId="77777777" w:rsidR="00D96194" w:rsidRPr="004614DC" w:rsidRDefault="00D96194" w:rsidP="002A28BD">
      <w:pPr>
        <w:bidi/>
        <w:rPr>
          <w:sz w:val="26"/>
          <w:szCs w:val="26"/>
          <w:lang w:val="en-GB" w:bidi="ar-LB"/>
        </w:rPr>
        <w:sectPr w:rsidR="00D96194" w:rsidRPr="004614DC" w:rsidSect="00BA2019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5AED75FA" w14:textId="1C33F9F7" w:rsidR="00D96194" w:rsidRPr="000238C9" w:rsidRDefault="00D96194" w:rsidP="00D96194">
      <w:pPr>
        <w:jc w:val="center"/>
        <w:rPr>
          <w:b/>
          <w:lang w:val="en-GB" w:bidi="ar-LB"/>
        </w:rPr>
      </w:pPr>
      <w:r w:rsidRPr="000238C9">
        <w:rPr>
          <w:b/>
          <w:lang w:val="en-GB" w:bidi="ar-LB"/>
        </w:rPr>
        <w:lastRenderedPageBreak/>
        <w:t>Annex</w:t>
      </w:r>
      <w:r w:rsidR="00740305">
        <w:rPr>
          <w:b/>
          <w:lang w:val="en-GB" w:bidi="ar-LB"/>
        </w:rPr>
        <w:t xml:space="preserve"> </w:t>
      </w:r>
      <w:r w:rsidRPr="000238C9">
        <w:rPr>
          <w:b/>
          <w:lang w:val="en-GB" w:bidi="ar-LB"/>
        </w:rPr>
        <w:t>I</w:t>
      </w:r>
    </w:p>
    <w:p w14:paraId="62D3DCF9" w14:textId="77777777" w:rsidR="00D96194" w:rsidRPr="000238C9" w:rsidRDefault="00D96194" w:rsidP="00D96194">
      <w:pPr>
        <w:jc w:val="center"/>
        <w:rPr>
          <w:b/>
          <w:sz w:val="18"/>
          <w:szCs w:val="18"/>
          <w:lang w:val="en-GB" w:bidi="ar-LB"/>
        </w:rPr>
      </w:pPr>
    </w:p>
    <w:p w14:paraId="74D11E89" w14:textId="0696CD8C" w:rsidR="00D96194" w:rsidRPr="000238C9" w:rsidRDefault="00D96194" w:rsidP="00D96194">
      <w:pPr>
        <w:jc w:val="center"/>
        <w:rPr>
          <w:b/>
          <w:lang w:val="en-GB" w:bidi="ar-LB"/>
        </w:rPr>
      </w:pPr>
      <w:r w:rsidRPr="000238C9">
        <w:rPr>
          <w:b/>
          <w:lang w:val="en-GB" w:bidi="ar-LB"/>
        </w:rPr>
        <w:t>MB</w:t>
      </w:r>
      <w:r w:rsidR="00740305">
        <w:rPr>
          <w:b/>
          <w:lang w:val="en-GB" w:bidi="ar-LB"/>
        </w:rPr>
        <w:t xml:space="preserve"> </w:t>
      </w:r>
      <w:r w:rsidRPr="000238C9">
        <w:rPr>
          <w:b/>
          <w:lang w:val="en-GB" w:bidi="ar-LB"/>
        </w:rPr>
        <w:t>CONSUMPTION</w:t>
      </w:r>
      <w:r w:rsidR="00740305">
        <w:rPr>
          <w:b/>
          <w:lang w:val="en-GB" w:bidi="ar-LB"/>
        </w:rPr>
        <w:t xml:space="preserve"> </w:t>
      </w:r>
      <w:r w:rsidRPr="000238C9">
        <w:rPr>
          <w:b/>
          <w:lang w:val="en-GB" w:bidi="ar-LB"/>
        </w:rPr>
        <w:t>AND</w:t>
      </w:r>
      <w:r w:rsidR="00740305">
        <w:rPr>
          <w:b/>
          <w:lang w:val="en-GB" w:bidi="ar-LB"/>
        </w:rPr>
        <w:t xml:space="preserve"> </w:t>
      </w:r>
      <w:r w:rsidRPr="000238C9">
        <w:rPr>
          <w:b/>
          <w:lang w:val="en-GB" w:bidi="ar-LB"/>
        </w:rPr>
        <w:t>PRODUCTION</w:t>
      </w:r>
      <w:r w:rsidR="00740305">
        <w:rPr>
          <w:b/>
          <w:lang w:val="en-GB" w:bidi="ar-LB"/>
        </w:rPr>
        <w:t xml:space="preserve"> </w:t>
      </w:r>
      <w:r w:rsidRPr="000238C9">
        <w:rPr>
          <w:b/>
          <w:lang w:val="en-GB" w:bidi="ar-LB"/>
        </w:rPr>
        <w:t>FOR</w:t>
      </w:r>
      <w:r w:rsidR="00740305">
        <w:rPr>
          <w:b/>
          <w:lang w:val="en-GB" w:bidi="ar-LB"/>
        </w:rPr>
        <w:t xml:space="preserve"> </w:t>
      </w:r>
      <w:r w:rsidRPr="000238C9">
        <w:rPr>
          <w:b/>
          <w:lang w:val="en-GB" w:bidi="ar-LB"/>
        </w:rPr>
        <w:t>QPS</w:t>
      </w:r>
      <w:r w:rsidR="00740305">
        <w:rPr>
          <w:b/>
          <w:lang w:val="en-GB" w:bidi="ar-LB"/>
        </w:rPr>
        <w:t xml:space="preserve"> </w:t>
      </w:r>
      <w:r w:rsidRPr="000238C9">
        <w:rPr>
          <w:b/>
          <w:lang w:val="en-GB" w:bidi="ar-LB"/>
        </w:rPr>
        <w:t>APPLICATIONS</w:t>
      </w:r>
      <w:r w:rsidR="00740305">
        <w:rPr>
          <w:b/>
          <w:lang w:val="en-GB" w:bidi="ar-LB"/>
        </w:rPr>
        <w:t xml:space="preserve"> </w:t>
      </w:r>
    </w:p>
    <w:p w14:paraId="30F790DF" w14:textId="77777777" w:rsidR="00EF59EC" w:rsidRPr="000238C9" w:rsidRDefault="00EF59EC" w:rsidP="00D96194">
      <w:pPr>
        <w:jc w:val="center"/>
        <w:rPr>
          <w:b/>
          <w:lang w:val="en-GB" w:bidi="ar-LB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3040"/>
        <w:gridCol w:w="2909"/>
        <w:gridCol w:w="3685"/>
      </w:tblGrid>
      <w:tr w:rsidR="00542B30" w14:paraId="7C28ED44" w14:textId="77777777" w:rsidTr="00542B30">
        <w:trPr>
          <w:trHeight w:val="248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47B92" w14:textId="77777777" w:rsidR="00542B30" w:rsidRDefault="00542B30">
            <w:pPr>
              <w:jc w:val="left"/>
              <w:rPr>
                <w:b/>
                <w:bCs/>
                <w:color w:val="000000"/>
                <w:lang w:eastAsia="zh-CN" w:bidi="ar-LB"/>
              </w:rPr>
            </w:pPr>
            <w:r>
              <w:rPr>
                <w:b/>
                <w:bCs/>
                <w:color w:val="000000"/>
                <w:lang w:eastAsia="zh-CN" w:bidi="ar-LB"/>
              </w:rPr>
              <w:t>Country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D56CCD" w14:textId="553D2C91" w:rsidR="00542B30" w:rsidRDefault="00542B30">
            <w:pPr>
              <w:jc w:val="center"/>
              <w:rPr>
                <w:b/>
                <w:bCs/>
                <w:color w:val="000000"/>
                <w:lang w:eastAsia="zh-CN" w:bidi="ar-LB"/>
              </w:rPr>
            </w:pPr>
            <w:r>
              <w:rPr>
                <w:b/>
                <w:bCs/>
                <w:color w:val="000000"/>
                <w:lang w:eastAsia="zh-CN" w:bidi="ar-LB"/>
              </w:rPr>
              <w:t>Year</w:t>
            </w:r>
            <w:r w:rsidR="00740305">
              <w:rPr>
                <w:b/>
                <w:bCs/>
                <w:color w:val="000000"/>
                <w:lang w:eastAsia="zh-CN" w:bidi="ar-LB"/>
              </w:rPr>
              <w:t xml:space="preserve"> </w:t>
            </w:r>
            <w:r>
              <w:rPr>
                <w:b/>
                <w:bCs/>
                <w:color w:val="000000"/>
                <w:lang w:eastAsia="zh-CN" w:bidi="ar-LB"/>
              </w:rPr>
              <w:t>of</w:t>
            </w:r>
            <w:r w:rsidR="00740305">
              <w:rPr>
                <w:b/>
                <w:bCs/>
                <w:color w:val="000000"/>
                <w:lang w:eastAsia="zh-CN" w:bidi="ar-LB"/>
              </w:rPr>
              <w:t xml:space="preserve"> </w:t>
            </w:r>
            <w:r>
              <w:rPr>
                <w:b/>
                <w:bCs/>
                <w:color w:val="000000"/>
                <w:lang w:eastAsia="zh-CN" w:bidi="ar-LB"/>
              </w:rPr>
              <w:t>latest</w:t>
            </w:r>
            <w:r w:rsidR="00740305">
              <w:rPr>
                <w:b/>
                <w:bCs/>
                <w:color w:val="000000"/>
                <w:lang w:eastAsia="zh-CN" w:bidi="ar-LB"/>
              </w:rPr>
              <w:t xml:space="preserve"> </w:t>
            </w:r>
            <w:r>
              <w:rPr>
                <w:b/>
                <w:bCs/>
                <w:color w:val="000000"/>
                <w:lang w:eastAsia="zh-CN" w:bidi="ar-LB"/>
              </w:rPr>
              <w:t>consumption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BC95D" w14:textId="790F9DA6" w:rsidR="00542B30" w:rsidRDefault="00542B30">
            <w:pPr>
              <w:jc w:val="center"/>
              <w:rPr>
                <w:b/>
                <w:bCs/>
                <w:color w:val="000000"/>
                <w:lang w:eastAsia="zh-CN" w:bidi="ar-LB"/>
              </w:rPr>
            </w:pPr>
            <w:r>
              <w:rPr>
                <w:b/>
                <w:bCs/>
                <w:color w:val="000000"/>
                <w:lang w:eastAsia="zh-CN" w:bidi="ar-LB"/>
              </w:rPr>
              <w:t>Latest</w:t>
            </w:r>
            <w:r w:rsidR="00740305">
              <w:rPr>
                <w:b/>
                <w:bCs/>
                <w:color w:val="000000"/>
                <w:lang w:eastAsia="zh-CN" w:bidi="ar-LB"/>
              </w:rPr>
              <w:t xml:space="preserve"> </w:t>
            </w:r>
            <w:r>
              <w:rPr>
                <w:b/>
                <w:bCs/>
                <w:color w:val="000000"/>
                <w:lang w:eastAsia="zh-CN" w:bidi="ar-LB"/>
              </w:rPr>
              <w:t>consumption</w:t>
            </w:r>
            <w:r w:rsidR="00740305">
              <w:rPr>
                <w:b/>
                <w:bCs/>
                <w:color w:val="000000"/>
                <w:lang w:eastAsia="zh-CN" w:bidi="ar-LB"/>
              </w:rPr>
              <w:t xml:space="preserve"> </w:t>
            </w:r>
            <w:r>
              <w:rPr>
                <w:b/>
                <w:bCs/>
                <w:color w:val="000000"/>
                <w:lang w:eastAsia="zh-CN" w:bidi="ar-LB"/>
              </w:rPr>
              <w:t>(ODP</w:t>
            </w:r>
            <w:r w:rsidR="00740305">
              <w:rPr>
                <w:b/>
                <w:bCs/>
                <w:color w:val="000000"/>
                <w:lang w:eastAsia="zh-CN" w:bidi="ar-LB"/>
              </w:rPr>
              <w:t xml:space="preserve"> </w:t>
            </w:r>
            <w:r>
              <w:rPr>
                <w:b/>
                <w:bCs/>
                <w:color w:val="000000"/>
                <w:lang w:eastAsia="zh-CN" w:bidi="ar-LB"/>
              </w:rPr>
              <w:t>tonnes)</w:t>
            </w:r>
          </w:p>
        </w:tc>
      </w:tr>
      <w:tr w:rsidR="00542B30" w14:paraId="1205DF23" w14:textId="77777777" w:rsidTr="00542B30">
        <w:trPr>
          <w:trHeight w:val="12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34CE7" w14:textId="77777777" w:rsidR="00542B30" w:rsidRDefault="00542B30">
            <w:pPr>
              <w:jc w:val="left"/>
              <w:rPr>
                <w:b/>
                <w:bCs/>
                <w:lang w:eastAsia="zh-CN" w:bidi="ar-LB"/>
              </w:rPr>
            </w:pPr>
            <w:r>
              <w:rPr>
                <w:b/>
                <w:bCs/>
                <w:lang w:eastAsia="zh-CN" w:bidi="ar-LB"/>
              </w:rPr>
              <w:t>Consumption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A15DA" w14:textId="4E876F63" w:rsidR="00542B30" w:rsidRDefault="00740305">
            <w:pPr>
              <w:jc w:val="center"/>
              <w:rPr>
                <w:b/>
                <w:bCs/>
                <w:lang w:eastAsia="zh-CN" w:bidi="ar-LB"/>
              </w:rPr>
            </w:pPr>
            <w:r>
              <w:rPr>
                <w:b/>
                <w:bCs/>
                <w:lang w:eastAsia="zh-CN" w:bidi="ar-LB"/>
              </w:rPr>
              <w:t xml:space="preserve">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54787" w14:textId="069D0917" w:rsidR="00542B30" w:rsidRDefault="00740305">
            <w:pPr>
              <w:jc w:val="center"/>
              <w:rPr>
                <w:b/>
                <w:bCs/>
                <w:lang w:eastAsia="zh-CN" w:bidi="ar-LB"/>
              </w:rPr>
            </w:pPr>
            <w:r>
              <w:rPr>
                <w:b/>
                <w:bCs/>
                <w:lang w:eastAsia="zh-CN" w:bidi="ar-LB"/>
              </w:rPr>
              <w:t xml:space="preserve"> </w:t>
            </w:r>
          </w:p>
        </w:tc>
      </w:tr>
      <w:tr w:rsidR="00542B30" w14:paraId="0F2B9A85" w14:textId="77777777" w:rsidTr="00542B30">
        <w:trPr>
          <w:trHeight w:val="156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DF412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Argentina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990C69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E08FD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15.1</w:t>
            </w:r>
          </w:p>
        </w:tc>
      </w:tr>
      <w:tr w:rsidR="00542B30" w14:paraId="78944793" w14:textId="77777777" w:rsidTr="00542B30">
        <w:trPr>
          <w:trHeight w:val="1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3942B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Bahrain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803C5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587B6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1.1</w:t>
            </w:r>
          </w:p>
        </w:tc>
      </w:tr>
      <w:tr w:rsidR="00542B30" w14:paraId="63B8328B" w14:textId="77777777" w:rsidTr="00542B30">
        <w:trPr>
          <w:trHeight w:val="5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AD945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Barbados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E2A78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027EB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0.1</w:t>
            </w:r>
          </w:p>
        </w:tc>
      </w:tr>
      <w:tr w:rsidR="00542B30" w14:paraId="04AAAA30" w14:textId="77777777" w:rsidTr="00542B30">
        <w:trPr>
          <w:trHeight w:val="69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7E5F9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Brazil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E5561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E2E80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58.7</w:t>
            </w:r>
          </w:p>
        </w:tc>
      </w:tr>
      <w:tr w:rsidR="00542B30" w14:paraId="49AC6677" w14:textId="77777777" w:rsidTr="00542B30">
        <w:trPr>
          <w:trHeight w:val="86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FA411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Chile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5F598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BA4C1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50.9</w:t>
            </w:r>
          </w:p>
        </w:tc>
      </w:tr>
      <w:tr w:rsidR="00542B30" w14:paraId="09A76987" w14:textId="77777777" w:rsidTr="00542B30">
        <w:trPr>
          <w:trHeight w:val="10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3C1B6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China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B6531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5EF3B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298.0</w:t>
            </w:r>
          </w:p>
        </w:tc>
      </w:tr>
      <w:tr w:rsidR="00542B30" w14:paraId="65C31F1D" w14:textId="77777777" w:rsidTr="00542B30">
        <w:trPr>
          <w:trHeight w:val="13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81145" w14:textId="2C5CABDB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Costa</w:t>
            </w:r>
            <w:r w:rsidR="00740305">
              <w:rPr>
                <w:lang w:eastAsia="zh-CN" w:bidi="ar-LB"/>
              </w:rPr>
              <w:t xml:space="preserve"> </w:t>
            </w:r>
            <w:r>
              <w:rPr>
                <w:lang w:eastAsia="zh-CN" w:bidi="ar-LB"/>
              </w:rPr>
              <w:t>Rica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B6ADE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FA895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4.2</w:t>
            </w:r>
          </w:p>
        </w:tc>
      </w:tr>
      <w:tr w:rsidR="00542B30" w14:paraId="54C98E9F" w14:textId="77777777" w:rsidTr="00542B30">
        <w:trPr>
          <w:trHeight w:val="154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D8437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Egypt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5DBF1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37B9B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171.6</w:t>
            </w:r>
          </w:p>
        </w:tc>
      </w:tr>
      <w:tr w:rsidR="00542B30" w14:paraId="2654297E" w14:textId="77777777" w:rsidTr="00542B30">
        <w:trPr>
          <w:trHeight w:val="44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15523" w14:textId="13EBB5B0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El</w:t>
            </w:r>
            <w:r w:rsidR="00740305">
              <w:rPr>
                <w:lang w:eastAsia="zh-CN" w:bidi="ar-LB"/>
              </w:rPr>
              <w:t xml:space="preserve"> </w:t>
            </w:r>
            <w:r>
              <w:rPr>
                <w:lang w:eastAsia="zh-CN" w:bidi="ar-LB"/>
              </w:rPr>
              <w:t>Salvador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BF55C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09580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153.1</w:t>
            </w:r>
          </w:p>
        </w:tc>
      </w:tr>
      <w:tr w:rsidR="00542B30" w14:paraId="534DBE76" w14:textId="77777777" w:rsidTr="00542B30">
        <w:trPr>
          <w:trHeight w:val="6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88006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Fiji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410F6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BA2B5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11.7</w:t>
            </w:r>
          </w:p>
        </w:tc>
      </w:tr>
      <w:tr w:rsidR="00542B30" w14:paraId="24D2F7BD" w14:textId="77777777" w:rsidTr="00542B30">
        <w:trPr>
          <w:trHeight w:val="81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0A45C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Honduras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E420E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8C464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10.3</w:t>
            </w:r>
          </w:p>
        </w:tc>
      </w:tr>
      <w:tr w:rsidR="00542B30" w14:paraId="1E07F408" w14:textId="77777777" w:rsidTr="00542B30">
        <w:trPr>
          <w:trHeight w:val="44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6C51B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India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48689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9F490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924.6</w:t>
            </w:r>
          </w:p>
        </w:tc>
      </w:tr>
      <w:tr w:rsidR="00542B30" w14:paraId="7C069F33" w14:textId="77777777" w:rsidTr="00542B30">
        <w:trPr>
          <w:trHeight w:val="103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9A7D4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Indonesia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85074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31CD9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75.9</w:t>
            </w:r>
          </w:p>
        </w:tc>
      </w:tr>
      <w:tr w:rsidR="00542B30" w14:paraId="49E7D45D" w14:textId="77777777" w:rsidTr="00542B30">
        <w:trPr>
          <w:trHeight w:val="134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66DBA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Jamaica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C3855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A04D3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2.9</w:t>
            </w:r>
          </w:p>
        </w:tc>
      </w:tr>
      <w:tr w:rsidR="00542B30" w14:paraId="77597804" w14:textId="77777777" w:rsidTr="00542B30">
        <w:trPr>
          <w:trHeight w:val="153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AD916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Jordan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71C79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C34FC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4.2</w:t>
            </w:r>
          </w:p>
        </w:tc>
      </w:tr>
      <w:tr w:rsidR="00542B30" w14:paraId="6B130649" w14:textId="77777777" w:rsidTr="00542B30">
        <w:trPr>
          <w:trHeight w:val="17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E34CE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Malaysia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C8659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AD10F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68.7</w:t>
            </w:r>
          </w:p>
        </w:tc>
      </w:tr>
      <w:tr w:rsidR="00542B30" w14:paraId="10A4371D" w14:textId="77777777" w:rsidTr="00542B30">
        <w:trPr>
          <w:trHeight w:val="61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5168E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Mexico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F1EFA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42B0B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205.6</w:t>
            </w:r>
          </w:p>
        </w:tc>
      </w:tr>
      <w:tr w:rsidR="00542B30" w14:paraId="7B56792A" w14:textId="77777777" w:rsidTr="00542B30">
        <w:trPr>
          <w:trHeight w:val="79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31F97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Morocco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FA558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6F15D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6.0</w:t>
            </w:r>
          </w:p>
        </w:tc>
      </w:tr>
      <w:tr w:rsidR="00542B30" w14:paraId="1095A653" w14:textId="77777777" w:rsidTr="00542B30">
        <w:trPr>
          <w:trHeight w:val="9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32E2E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Myanmar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F602B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93A13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30.0</w:t>
            </w:r>
          </w:p>
        </w:tc>
      </w:tr>
      <w:tr w:rsidR="00542B30" w14:paraId="306CD001" w14:textId="77777777" w:rsidTr="00542B30">
        <w:trPr>
          <w:trHeight w:val="44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A7333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Nicaragua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25C73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150FE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21.5</w:t>
            </w:r>
          </w:p>
        </w:tc>
      </w:tr>
      <w:tr w:rsidR="00542B30" w14:paraId="33C4C902" w14:textId="77777777" w:rsidTr="00542B30">
        <w:trPr>
          <w:trHeight w:val="13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484E3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Pakistan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AEE7A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B9B62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281.1</w:t>
            </w:r>
          </w:p>
        </w:tc>
      </w:tr>
      <w:tr w:rsidR="00542B30" w14:paraId="20512BF1" w14:textId="77777777" w:rsidTr="00542B30">
        <w:trPr>
          <w:trHeight w:val="44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0135E" w14:textId="5B071CC5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Papua</w:t>
            </w:r>
            <w:r w:rsidR="00740305">
              <w:rPr>
                <w:lang w:eastAsia="zh-CN" w:bidi="ar-LB"/>
              </w:rPr>
              <w:t xml:space="preserve"> </w:t>
            </w:r>
            <w:r>
              <w:rPr>
                <w:lang w:eastAsia="zh-CN" w:bidi="ar-LB"/>
              </w:rPr>
              <w:t>New</w:t>
            </w:r>
            <w:r w:rsidR="00740305">
              <w:rPr>
                <w:lang w:eastAsia="zh-CN" w:bidi="ar-LB"/>
              </w:rPr>
              <w:t xml:space="preserve"> </w:t>
            </w:r>
            <w:r>
              <w:rPr>
                <w:lang w:eastAsia="zh-CN" w:bidi="ar-LB"/>
              </w:rPr>
              <w:t>Guinea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3B51F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8340A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0.3</w:t>
            </w:r>
          </w:p>
        </w:tc>
      </w:tr>
      <w:tr w:rsidR="00542B30" w14:paraId="66FE5123" w14:textId="77777777" w:rsidTr="00542B30">
        <w:trPr>
          <w:trHeight w:val="44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F7AE4" w14:textId="5EFE9069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Philippines</w:t>
            </w:r>
            <w:r w:rsidR="00740305">
              <w:rPr>
                <w:lang w:eastAsia="zh-CN" w:bidi="ar-LB"/>
              </w:rPr>
              <w:t xml:space="preserve"> </w:t>
            </w:r>
            <w:r>
              <w:rPr>
                <w:lang w:eastAsia="zh-CN" w:bidi="ar-LB"/>
              </w:rPr>
              <w:t>(the)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A5B77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3A784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14.7</w:t>
            </w:r>
          </w:p>
        </w:tc>
      </w:tr>
      <w:tr w:rsidR="00542B30" w14:paraId="0E2778D5" w14:textId="77777777" w:rsidTr="00542B30">
        <w:trPr>
          <w:trHeight w:val="59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B91EB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Singapore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9B4EC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E7F54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25.7</w:t>
            </w:r>
          </w:p>
        </w:tc>
      </w:tr>
      <w:tr w:rsidR="00542B30" w14:paraId="1163685F" w14:textId="77777777" w:rsidTr="00542B30">
        <w:trPr>
          <w:trHeight w:val="76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34984" w14:textId="2A601505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South</w:t>
            </w:r>
            <w:r w:rsidR="00740305">
              <w:rPr>
                <w:lang w:eastAsia="zh-CN" w:bidi="ar-LB"/>
              </w:rPr>
              <w:t xml:space="preserve"> </w:t>
            </w:r>
            <w:r>
              <w:rPr>
                <w:lang w:eastAsia="zh-CN" w:bidi="ar-LB"/>
              </w:rPr>
              <w:t>Africa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80107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C4C99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1.9</w:t>
            </w:r>
          </w:p>
        </w:tc>
      </w:tr>
      <w:tr w:rsidR="00542B30" w14:paraId="48707439" w14:textId="77777777" w:rsidTr="00542B30">
        <w:trPr>
          <w:trHeight w:val="9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7AF5F" w14:textId="5206447D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Sri</w:t>
            </w:r>
            <w:r w:rsidR="00740305">
              <w:rPr>
                <w:lang w:eastAsia="zh-CN" w:bidi="ar-LB"/>
              </w:rPr>
              <w:t xml:space="preserve"> </w:t>
            </w:r>
            <w:r>
              <w:rPr>
                <w:lang w:eastAsia="zh-CN" w:bidi="ar-LB"/>
              </w:rPr>
              <w:t>Lanka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FA575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B3A18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22.9</w:t>
            </w:r>
          </w:p>
        </w:tc>
      </w:tr>
      <w:tr w:rsidR="00542B30" w14:paraId="25EEAA01" w14:textId="77777777" w:rsidTr="00542B30">
        <w:trPr>
          <w:trHeight w:val="11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78FD1" w14:textId="564EA600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Syrian</w:t>
            </w:r>
            <w:r w:rsidR="00740305">
              <w:rPr>
                <w:lang w:eastAsia="zh-CN" w:bidi="ar-LB"/>
              </w:rPr>
              <w:t xml:space="preserve"> </w:t>
            </w:r>
            <w:r>
              <w:rPr>
                <w:lang w:eastAsia="zh-CN" w:bidi="ar-LB"/>
              </w:rPr>
              <w:t>Arab</w:t>
            </w:r>
            <w:r w:rsidR="00740305">
              <w:rPr>
                <w:lang w:eastAsia="zh-CN" w:bidi="ar-LB"/>
              </w:rPr>
              <w:t xml:space="preserve"> </w:t>
            </w:r>
            <w:r>
              <w:rPr>
                <w:lang w:eastAsia="zh-CN" w:bidi="ar-LB"/>
              </w:rPr>
              <w:t>Republic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C507FD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03E30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3.0</w:t>
            </w:r>
          </w:p>
        </w:tc>
      </w:tr>
      <w:tr w:rsidR="00542B30" w14:paraId="14421A6F" w14:textId="77777777" w:rsidTr="00542B30">
        <w:trPr>
          <w:trHeight w:val="131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CB7C9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Türkiye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3888A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9ECE6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19.8</w:t>
            </w:r>
          </w:p>
        </w:tc>
      </w:tr>
      <w:tr w:rsidR="00542B30" w14:paraId="1617435D" w14:textId="77777777" w:rsidTr="00542B30">
        <w:trPr>
          <w:trHeight w:val="162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CD6DC" w14:textId="197FEC6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United</w:t>
            </w:r>
            <w:r w:rsidR="00740305">
              <w:rPr>
                <w:lang w:eastAsia="zh-CN" w:bidi="ar-LB"/>
              </w:rPr>
              <w:t xml:space="preserve"> </w:t>
            </w:r>
            <w:r>
              <w:rPr>
                <w:lang w:eastAsia="zh-CN" w:bidi="ar-LB"/>
              </w:rPr>
              <w:t>Arab</w:t>
            </w:r>
            <w:r w:rsidR="00740305">
              <w:rPr>
                <w:lang w:eastAsia="zh-CN" w:bidi="ar-LB"/>
              </w:rPr>
              <w:t xml:space="preserve"> </w:t>
            </w:r>
            <w:r>
              <w:rPr>
                <w:lang w:eastAsia="zh-CN" w:bidi="ar-LB"/>
              </w:rPr>
              <w:t>Emirates</w:t>
            </w:r>
            <w:r w:rsidR="00740305">
              <w:rPr>
                <w:lang w:eastAsia="zh-CN" w:bidi="ar-LB"/>
              </w:rPr>
              <w:t xml:space="preserve"> </w:t>
            </w:r>
            <w:r>
              <w:rPr>
                <w:lang w:eastAsia="zh-CN" w:bidi="ar-LB"/>
              </w:rPr>
              <w:t>(the)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B9B26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BE9DA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25.8</w:t>
            </w:r>
          </w:p>
        </w:tc>
      </w:tr>
      <w:tr w:rsidR="00542B30" w14:paraId="592399C4" w14:textId="77777777" w:rsidTr="00542B30">
        <w:trPr>
          <w:trHeight w:val="44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0013B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Uruguay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C01FB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4FA50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46.9</w:t>
            </w:r>
          </w:p>
        </w:tc>
      </w:tr>
      <w:tr w:rsidR="00542B30" w14:paraId="3CDC33C0" w14:textId="77777777" w:rsidTr="00542B30">
        <w:trPr>
          <w:trHeight w:val="56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ED1B7" w14:textId="2CA1230C" w:rsidR="00542B30" w:rsidRDefault="00542B30">
            <w:pPr>
              <w:jc w:val="left"/>
              <w:rPr>
                <w:b/>
                <w:bCs/>
                <w:lang w:eastAsia="zh-CN" w:bidi="ar-LB"/>
              </w:rPr>
            </w:pPr>
            <w:r>
              <w:rPr>
                <w:b/>
                <w:bCs/>
                <w:lang w:eastAsia="zh-CN" w:bidi="ar-LB"/>
              </w:rPr>
              <w:t>Total</w:t>
            </w:r>
            <w:r w:rsidR="00740305">
              <w:rPr>
                <w:b/>
                <w:bCs/>
                <w:lang w:eastAsia="zh-CN" w:bidi="ar-LB"/>
              </w:rPr>
              <w:t xml:space="preserve"> </w:t>
            </w:r>
            <w:r>
              <w:rPr>
                <w:b/>
                <w:bCs/>
                <w:lang w:eastAsia="zh-CN" w:bidi="ar-LB"/>
              </w:rPr>
              <w:t>consumption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02755" w14:textId="35899733" w:rsidR="00542B30" w:rsidRDefault="00740305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 xml:space="preserve">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1B727" w14:textId="77777777" w:rsidR="00542B30" w:rsidRDefault="00542B30">
            <w:pPr>
              <w:jc w:val="right"/>
              <w:rPr>
                <w:b/>
                <w:bCs/>
                <w:lang w:eastAsia="zh-CN" w:bidi="ar-LB"/>
              </w:rPr>
            </w:pPr>
            <w:r>
              <w:rPr>
                <w:b/>
                <w:bCs/>
                <w:lang w:eastAsia="zh-CN" w:bidi="ar-LB"/>
              </w:rPr>
              <w:t>2,556.3</w:t>
            </w:r>
          </w:p>
        </w:tc>
      </w:tr>
      <w:tr w:rsidR="00542B30" w14:paraId="0BFC928B" w14:textId="77777777" w:rsidTr="00542B30">
        <w:trPr>
          <w:trHeight w:val="89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A2BC2" w14:textId="77777777" w:rsidR="00542B30" w:rsidRDefault="00542B30">
            <w:pPr>
              <w:jc w:val="left"/>
              <w:rPr>
                <w:b/>
                <w:bCs/>
                <w:lang w:eastAsia="zh-CN" w:bidi="ar-LB"/>
              </w:rPr>
            </w:pPr>
            <w:r>
              <w:rPr>
                <w:b/>
                <w:bCs/>
                <w:lang w:eastAsia="zh-CN" w:bidi="ar-LB"/>
              </w:rPr>
              <w:t>Production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D979B" w14:textId="3FE63DCC" w:rsidR="00542B30" w:rsidRDefault="00740305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 xml:space="preserve">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DDEE3" w14:textId="17DB669B" w:rsidR="00542B30" w:rsidRDefault="00740305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 xml:space="preserve"> </w:t>
            </w:r>
          </w:p>
        </w:tc>
      </w:tr>
      <w:tr w:rsidR="00542B30" w14:paraId="6EDA6C5B" w14:textId="77777777" w:rsidTr="00542B30">
        <w:trPr>
          <w:trHeight w:val="10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E9D6F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China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A9B58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647BA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356.2</w:t>
            </w:r>
          </w:p>
        </w:tc>
      </w:tr>
      <w:tr w:rsidR="00542B30" w14:paraId="1C7B9B18" w14:textId="77777777" w:rsidTr="00542B30">
        <w:trPr>
          <w:trHeight w:val="111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BCB55" w14:textId="77777777" w:rsidR="00542B30" w:rsidRDefault="00542B30">
            <w:pPr>
              <w:jc w:val="left"/>
              <w:rPr>
                <w:lang w:eastAsia="zh-CN" w:bidi="ar-LB"/>
              </w:rPr>
            </w:pPr>
            <w:r>
              <w:rPr>
                <w:lang w:eastAsia="zh-CN" w:bidi="ar-LB"/>
              </w:rPr>
              <w:t>India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44FB9" w14:textId="77777777" w:rsidR="00542B30" w:rsidRDefault="00542B30">
            <w:pPr>
              <w:jc w:val="center"/>
              <w:rPr>
                <w:lang w:eastAsia="zh-CN" w:bidi="ar-LB"/>
              </w:rPr>
            </w:pPr>
            <w:r>
              <w:rPr>
                <w:lang w:eastAsia="zh-CN" w:bidi="ar-LB"/>
              </w:rPr>
              <w:t>2022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34FDD" w14:textId="77777777" w:rsidR="00542B30" w:rsidRDefault="00542B30">
            <w:pPr>
              <w:jc w:val="right"/>
              <w:rPr>
                <w:lang w:eastAsia="zh-CN" w:bidi="ar-LB"/>
              </w:rPr>
            </w:pPr>
            <w:r>
              <w:rPr>
                <w:lang w:eastAsia="zh-CN" w:bidi="ar-LB"/>
              </w:rPr>
              <w:t>2,209.5</w:t>
            </w:r>
          </w:p>
        </w:tc>
      </w:tr>
      <w:tr w:rsidR="00542B30" w14:paraId="0CB0DADC" w14:textId="77777777" w:rsidTr="00542B30">
        <w:trPr>
          <w:trHeight w:val="44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997F9" w14:textId="1B9B23D5" w:rsidR="00542B30" w:rsidRDefault="00542B30">
            <w:pPr>
              <w:jc w:val="left"/>
              <w:rPr>
                <w:b/>
                <w:bCs/>
                <w:lang w:eastAsia="zh-CN" w:bidi="ar-LB"/>
              </w:rPr>
            </w:pPr>
            <w:r>
              <w:rPr>
                <w:b/>
                <w:bCs/>
                <w:lang w:eastAsia="zh-CN" w:bidi="ar-LB"/>
              </w:rPr>
              <w:t>Total</w:t>
            </w:r>
            <w:r w:rsidR="00740305">
              <w:rPr>
                <w:b/>
                <w:bCs/>
                <w:lang w:eastAsia="zh-CN" w:bidi="ar-LB"/>
              </w:rPr>
              <w:t xml:space="preserve"> </w:t>
            </w:r>
            <w:r>
              <w:rPr>
                <w:b/>
                <w:bCs/>
                <w:lang w:eastAsia="zh-CN" w:bidi="ar-LB"/>
              </w:rPr>
              <w:t>production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80466" w14:textId="6EEF2809" w:rsidR="00542B30" w:rsidRDefault="00740305">
            <w:pPr>
              <w:jc w:val="center"/>
              <w:rPr>
                <w:b/>
                <w:bCs/>
                <w:lang w:eastAsia="zh-CN" w:bidi="ar-LB"/>
              </w:rPr>
            </w:pPr>
            <w:r>
              <w:rPr>
                <w:b/>
                <w:bCs/>
                <w:lang w:eastAsia="zh-CN" w:bidi="ar-LB"/>
              </w:rPr>
              <w:t xml:space="preserve">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D87D5" w14:textId="77777777" w:rsidR="00542B30" w:rsidRDefault="00542B30">
            <w:pPr>
              <w:jc w:val="right"/>
              <w:rPr>
                <w:b/>
                <w:bCs/>
                <w:lang w:eastAsia="zh-CN" w:bidi="ar-LB"/>
              </w:rPr>
            </w:pPr>
            <w:r>
              <w:rPr>
                <w:b/>
                <w:bCs/>
                <w:lang w:eastAsia="zh-CN" w:bidi="ar-LB"/>
              </w:rPr>
              <w:t>2,565.7</w:t>
            </w:r>
          </w:p>
        </w:tc>
      </w:tr>
    </w:tbl>
    <w:p w14:paraId="7C88919F" w14:textId="77777777" w:rsidR="00EF59EC" w:rsidRPr="000238C9" w:rsidRDefault="00EF59EC" w:rsidP="00D96194">
      <w:pPr>
        <w:jc w:val="center"/>
        <w:rPr>
          <w:b/>
          <w:lang w:val="en-GB" w:bidi="ar-LB"/>
        </w:rPr>
      </w:pPr>
    </w:p>
    <w:p w14:paraId="158D650F" w14:textId="77777777" w:rsidR="00D96194" w:rsidRPr="000238C9" w:rsidRDefault="00D96194" w:rsidP="00D96194">
      <w:pPr>
        <w:jc w:val="center"/>
        <w:rPr>
          <w:b/>
          <w:lang w:val="en-GB" w:bidi="ar-LB"/>
        </w:rPr>
      </w:pPr>
    </w:p>
    <w:p w14:paraId="6F6D63E7" w14:textId="77777777" w:rsidR="00D96194" w:rsidRPr="000238C9" w:rsidRDefault="00D96194" w:rsidP="00D96194">
      <w:pPr>
        <w:jc w:val="center"/>
        <w:rPr>
          <w:b/>
          <w:lang w:val="en-GB" w:bidi="ar-LB"/>
        </w:rPr>
        <w:sectPr w:rsidR="00D96194" w:rsidRPr="000238C9" w:rsidSect="00BA2019">
          <w:headerReference w:type="even" r:id="rId18"/>
          <w:headerReference w:type="default" r:id="rId19"/>
          <w:footerReference w:type="even" r:id="rId20"/>
          <w:headerReference w:type="first" r:id="rId21"/>
          <w:footerReference w:type="first" r:id="rId22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529E9472" w14:textId="77777777" w:rsidR="00D96194" w:rsidRPr="000238C9" w:rsidRDefault="00D96194" w:rsidP="00D96194">
      <w:pPr>
        <w:jc w:val="center"/>
        <w:rPr>
          <w:b/>
          <w:lang w:val="en-GB" w:bidi="ar-LB"/>
        </w:rPr>
      </w:pPr>
    </w:p>
    <w:p w14:paraId="28B1B940" w14:textId="10614D29" w:rsidR="00D96194" w:rsidRPr="000238C9" w:rsidRDefault="00D96194" w:rsidP="00D96194">
      <w:pPr>
        <w:jc w:val="center"/>
        <w:rPr>
          <w:b/>
          <w:lang w:val="en-GB" w:bidi="ar-LB"/>
        </w:rPr>
      </w:pPr>
      <w:r w:rsidRPr="000238C9">
        <w:rPr>
          <w:b/>
          <w:lang w:val="en-GB" w:bidi="ar-LB"/>
        </w:rPr>
        <w:t>Annex</w:t>
      </w:r>
      <w:r w:rsidR="00740305">
        <w:rPr>
          <w:b/>
          <w:lang w:val="en-GB" w:bidi="ar-LB"/>
        </w:rPr>
        <w:t xml:space="preserve"> </w:t>
      </w:r>
      <w:r w:rsidRPr="000238C9">
        <w:rPr>
          <w:b/>
          <w:lang w:val="en-GB" w:bidi="ar-LB"/>
        </w:rPr>
        <w:t>II</w:t>
      </w:r>
    </w:p>
    <w:p w14:paraId="451C8BF0" w14:textId="77777777" w:rsidR="00D96194" w:rsidRPr="000238C9" w:rsidRDefault="00D96194" w:rsidP="00D96194">
      <w:pPr>
        <w:pStyle w:val="0Heading0"/>
        <w:rPr>
          <w:lang w:bidi="ar-LB"/>
        </w:rPr>
      </w:pPr>
    </w:p>
    <w:p w14:paraId="73315F29" w14:textId="611FA83E" w:rsidR="00D96194" w:rsidRPr="000238C9" w:rsidRDefault="00D96194" w:rsidP="00D96194">
      <w:pPr>
        <w:jc w:val="center"/>
        <w:rPr>
          <w:b/>
          <w:lang w:val="en-GB" w:bidi="ar-LB"/>
        </w:rPr>
      </w:pPr>
      <w:r w:rsidRPr="000238C9">
        <w:rPr>
          <w:b/>
          <w:lang w:val="en-GB" w:bidi="ar-LB"/>
        </w:rPr>
        <w:t>HCFC</w:t>
      </w:r>
      <w:r w:rsidR="00740305">
        <w:rPr>
          <w:b/>
          <w:lang w:val="en-GB" w:bidi="ar-LB"/>
        </w:rPr>
        <w:t xml:space="preserve"> </w:t>
      </w:r>
      <w:r w:rsidRPr="000238C9">
        <w:rPr>
          <w:b/>
          <w:lang w:val="en-GB" w:bidi="ar-LB"/>
        </w:rPr>
        <w:t>ANALYSIS*</w:t>
      </w:r>
    </w:p>
    <w:tbl>
      <w:tblPr>
        <w:tblW w:w="10344" w:type="dxa"/>
        <w:jc w:val="center"/>
        <w:tblLayout w:type="fixed"/>
        <w:tblLook w:val="04A0" w:firstRow="1" w:lastRow="0" w:firstColumn="1" w:lastColumn="0" w:noHBand="0" w:noVBand="1"/>
      </w:tblPr>
      <w:tblGrid>
        <w:gridCol w:w="2029"/>
        <w:gridCol w:w="663"/>
        <w:gridCol w:w="1133"/>
        <w:gridCol w:w="1020"/>
        <w:gridCol w:w="1247"/>
        <w:gridCol w:w="708"/>
        <w:gridCol w:w="851"/>
        <w:gridCol w:w="851"/>
        <w:gridCol w:w="1842"/>
      </w:tblGrid>
      <w:tr w:rsidR="00542B30" w14:paraId="44D6EF65" w14:textId="77777777" w:rsidTr="006D4304">
        <w:trPr>
          <w:trHeight w:val="380"/>
          <w:tblHeader/>
          <w:jc w:val="center"/>
        </w:trPr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1875F" w14:textId="77777777" w:rsidR="00542B30" w:rsidRDefault="00542B30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Country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A2F05A" w14:textId="77777777" w:rsidR="00542B30" w:rsidRDefault="00542B30">
            <w:pPr>
              <w:ind w:left="-153" w:right="-146"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Source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B6B72" w14:textId="2021B4E0" w:rsidR="00542B30" w:rsidRDefault="00542B30">
            <w:pPr>
              <w:ind w:left="-106" w:right="-111"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Year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of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latest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consumption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5E632" w14:textId="75E9AA82" w:rsidR="00542B30" w:rsidRDefault="00542B30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Baseline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(ODP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tonnes)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CCC01" w14:textId="04C28A3B" w:rsidR="00542B30" w:rsidRDefault="00542B30">
            <w:pPr>
              <w:ind w:left="-138" w:right="-146"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Latest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consumption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(ODP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tonnes)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B12E9" w14:textId="387C36D3" w:rsidR="00542B30" w:rsidRDefault="00542B30">
            <w:pPr>
              <w:ind w:left="-252" w:right="-170"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%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over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freeze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1589A" w14:textId="3A7AAFBE" w:rsidR="00542B30" w:rsidRDefault="00542B30">
            <w:pPr>
              <w:ind w:left="-246" w:right="-150"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%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over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10%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reduction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0CB43" w14:textId="2A5DD218" w:rsidR="00542B30" w:rsidRDefault="00542B30">
            <w:pPr>
              <w:ind w:left="-111" w:right="-79"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%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over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35%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reduction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D28F79" w14:textId="226F3620" w:rsidR="00542B30" w:rsidRDefault="00542B30">
            <w:pPr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eastAsia="zh-CN" w:bidi="ar-LB"/>
              </w:rPr>
              <w:t>Control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addressed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by</w:t>
            </w:r>
            <w:r w:rsidR="00740305">
              <w:rPr>
                <w:b/>
                <w:bCs/>
                <w:sz w:val="20"/>
                <w:szCs w:val="20"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 w:bidi="ar-LB"/>
              </w:rPr>
              <w:t>HPMPs</w:t>
            </w:r>
          </w:p>
        </w:tc>
      </w:tr>
      <w:tr w:rsidR="00542B30" w14:paraId="7431A88E" w14:textId="77777777" w:rsidTr="006D4304">
        <w:trPr>
          <w:trHeight w:val="23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D8C0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Afghanistan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9F62C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5C73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8123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23.6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8EEF1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13.7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81B6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01F8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6411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C7216" w14:textId="1736ACC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2A3C7D80" w14:textId="77777777" w:rsidTr="006D4304">
        <w:trPr>
          <w:trHeight w:val="34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4560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Albania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E3C08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1D5A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F0E5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6C85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FD70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89D8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F362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C68C8" w14:textId="1585E86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7E8E7FEA" w14:textId="77777777" w:rsidTr="006D4304">
        <w:trPr>
          <w:trHeight w:val="163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75DDB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Algeria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C889E7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F399C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1F59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62.1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71BC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39.7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E1D2F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6817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11C6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C60E8" w14:textId="3535E8CE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2017</w:t>
            </w:r>
          </w:p>
        </w:tc>
      </w:tr>
      <w:tr w:rsidR="00542B30" w14:paraId="3F04CAB3" w14:textId="77777777" w:rsidTr="006D4304">
        <w:trPr>
          <w:trHeight w:val="33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E39D5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Angola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D639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26F1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BEFD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16.0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8DC17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438CF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44D1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EC91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47D39" w14:textId="5393CCA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12384707" w14:textId="77777777" w:rsidTr="006D4304">
        <w:trPr>
          <w:trHeight w:val="4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0A72" w14:textId="2A8F0971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Antigua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Barbuda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A93F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EAB7A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9379F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BB212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4550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6F92D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600D2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577F9" w14:textId="1A5084C3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HPMP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cancelled</w:t>
            </w:r>
          </w:p>
        </w:tc>
      </w:tr>
      <w:tr w:rsidR="00542B30" w14:paraId="7A038486" w14:textId="77777777" w:rsidTr="006D4304">
        <w:trPr>
          <w:trHeight w:val="6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99A88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Argentina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A15B8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0042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CB4A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400.7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BF62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163.4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F6E4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160BB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BF2E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23AB8" w14:textId="337334FE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2017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50%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2024</w:t>
            </w:r>
          </w:p>
        </w:tc>
      </w:tr>
      <w:tr w:rsidR="00542B30" w14:paraId="46EF2904" w14:textId="77777777" w:rsidTr="006D4304">
        <w:trPr>
          <w:trHeight w:val="29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0728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Armenia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F7AC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4DCE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BA33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7.0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18D9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2739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91A2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C5FA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D255D" w14:textId="7A442BDC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66.6%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</w:p>
        </w:tc>
      </w:tr>
      <w:tr w:rsidR="00542B30" w14:paraId="2A8BEBE9" w14:textId="77777777" w:rsidTr="006D4304">
        <w:trPr>
          <w:trHeight w:val="388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55C30" w14:textId="3712CA34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Bahamas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AE803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78C113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3D79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C3501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55D9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439F9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EB0A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B20F4" w14:textId="5F2B874E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6A387DC7" w14:textId="77777777" w:rsidTr="006D4304">
        <w:trPr>
          <w:trHeight w:val="338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171F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Bahrain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1D30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DAB54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91B9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51.9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535B0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29.6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8BF3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D65D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9E64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398C5" w14:textId="1B11053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73.5%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04B83465" w14:textId="77777777" w:rsidTr="006D4304">
        <w:trPr>
          <w:trHeight w:val="161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E2EAF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Bangladesh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91BEE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64B4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930A6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72.6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31E4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29.9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D9C9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CAD3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EBDF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7AD7DD" w14:textId="58B6F68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2018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5399FA3C" w14:textId="77777777" w:rsidTr="006D4304">
        <w:trPr>
          <w:trHeight w:val="395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ECAF4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Barbados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CB85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81F2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8FA3D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E0B7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A6DD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5548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F942E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82254" w14:textId="166D606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2DFED629" w14:textId="77777777" w:rsidTr="006D4304">
        <w:trPr>
          <w:trHeight w:val="358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1A417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Belize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0ED7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278F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6B4C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2207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545DD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07DB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04687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288EE6" w14:textId="32B1A812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0EAB1ADA" w14:textId="77777777" w:rsidTr="006D4304">
        <w:trPr>
          <w:trHeight w:val="308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ABD1C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Benin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E5A953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D99E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75C4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23.8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0C3D0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9.7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E0D9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ABF76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E0D7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9693A6" w14:textId="4FF2BB12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1568CD80" w14:textId="77777777" w:rsidTr="006D4304">
        <w:trPr>
          <w:trHeight w:val="11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1E4FA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Bhutan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A251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E784A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995E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8DC1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147E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F92E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36DA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363CF" w14:textId="66A159D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39F09D29" w14:textId="77777777" w:rsidTr="006D4304">
        <w:trPr>
          <w:trHeight w:val="44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5E0C" w14:textId="71E0C8D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Bolivia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(Plurinational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State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of)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4D53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382C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C0AA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2212D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38CDD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3CA85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3BEA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67984" w14:textId="481EB27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290862B2" w14:textId="77777777" w:rsidTr="006D4304">
        <w:trPr>
          <w:trHeight w:val="39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A106C" w14:textId="0A2C3D29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Bosnia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Herzegovina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4F9F8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5666C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B299C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2D9F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317F3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E99B8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002EE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46236" w14:textId="4F34119E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2026</w:t>
            </w:r>
          </w:p>
        </w:tc>
      </w:tr>
      <w:tr w:rsidR="00542B30" w14:paraId="25B560D5" w14:textId="77777777" w:rsidTr="006D4304">
        <w:trPr>
          <w:trHeight w:val="36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F1F88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Botswana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975DA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B170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FDB9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11.0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7D42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17FC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90EAC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CF37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52E7D" w14:textId="6F247F28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3A974CD6" w14:textId="77777777" w:rsidTr="006D4304">
        <w:trPr>
          <w:trHeight w:val="46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082AD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Brazil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B202A3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BEE3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FC83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1,327.3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00E46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491.6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466DD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10D6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BEDA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8F338" w14:textId="7FA8DA3C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45%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2021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3E47137F" w14:textId="77777777" w:rsidTr="006D4304">
        <w:trPr>
          <w:trHeight w:val="32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B8EFF" w14:textId="3DDEFD5E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Brunei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Darussalam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9C40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0F50A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54D9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E3BE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4BC5B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EBA51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9270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A9F1D" w14:textId="0DC933FC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346C0A0C" w14:textId="77777777" w:rsidTr="006D4304">
        <w:trPr>
          <w:trHeight w:val="14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3C1A2" w14:textId="655C55F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Burkina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Faso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83D2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7F61E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DAC49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28.9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586A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AFF9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2D398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049D8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C0156" w14:textId="41B57073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34478523" w14:textId="77777777" w:rsidTr="006D4304">
        <w:trPr>
          <w:trHeight w:val="93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A44FA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Burundi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C503C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E1A9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003E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7.2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1987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3033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03E9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DCAE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D9B31" w14:textId="164935D4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</w:p>
        </w:tc>
      </w:tr>
      <w:tr w:rsidR="00542B30" w14:paraId="7A7B9678" w14:textId="77777777" w:rsidTr="006D4304">
        <w:trPr>
          <w:trHeight w:val="28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B5D7E" w14:textId="2A7F2AC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Cabo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Verde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E731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1AAF8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A8CAB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62B3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64E18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2CDE3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6E76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97148" w14:textId="00F9E61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78D7892C" w14:textId="77777777" w:rsidTr="006D4304">
        <w:trPr>
          <w:trHeight w:val="88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86616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Cambodia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15AC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500E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F772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15.0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9FA1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CC1AA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81BE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3BB4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4290B" w14:textId="7E83FFFE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2035</w:t>
            </w:r>
          </w:p>
        </w:tc>
      </w:tr>
      <w:tr w:rsidR="00542B30" w14:paraId="6276FB4F" w14:textId="77777777" w:rsidTr="006D4304">
        <w:trPr>
          <w:trHeight w:val="27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658B0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Cameroon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553F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2361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10B2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88.8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94F2D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24.8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34F3A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332F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61E0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6A70D1" w14:textId="6DCE114E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2017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75%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66E1AD9D" w14:textId="77777777" w:rsidTr="006D4304">
        <w:trPr>
          <w:trHeight w:val="98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3E96F" w14:textId="20D246C9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Central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African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Republic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EF1B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C8BC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BC40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12.0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D611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1BF7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4BF0F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68C47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61007" w14:textId="1663E2F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HPMP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cancelled</w:t>
            </w:r>
          </w:p>
        </w:tc>
      </w:tr>
      <w:tr w:rsidR="00542B30" w14:paraId="3D0E7150" w14:textId="77777777" w:rsidTr="006D4304">
        <w:trPr>
          <w:trHeight w:val="37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E4E67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Chad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2B49C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7B3C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9348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16.1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131A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7BA5B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2597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7E21B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01EE7" w14:textId="525F8071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5B10A402" w14:textId="77777777" w:rsidTr="006D4304">
        <w:trPr>
          <w:trHeight w:val="46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DEB64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lastRenderedPageBreak/>
              <w:t>Chile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C59A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8654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037B6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87.5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1703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18.8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9B88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8094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57B4A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BAC47D" w14:textId="3A88C485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2021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48DDCA09" w14:textId="77777777" w:rsidTr="006D4304">
        <w:trPr>
          <w:trHeight w:val="20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CE33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China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33C78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53751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F3D8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19,269.0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960C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7,360.9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1A2B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CB8E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D342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D6A0A5" w14:textId="7A8615D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76%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2026</w:t>
            </w:r>
          </w:p>
        </w:tc>
      </w:tr>
      <w:tr w:rsidR="00542B30" w14:paraId="50D18C95" w14:textId="77777777" w:rsidTr="006D4304">
        <w:trPr>
          <w:trHeight w:val="47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C8AEA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Colombia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A366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70ABA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43699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225.6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5E46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19.8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704A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A42F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782F3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8F667" w14:textId="0F2FAF8D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2021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7E2FA496" w14:textId="77777777" w:rsidTr="006D4304">
        <w:trPr>
          <w:trHeight w:val="35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B0EB1" w14:textId="2E5646A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Comoros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3F589E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787B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DEA3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F3A6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0C6B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3CB3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714E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9D6BC" w14:textId="35CDB4E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5881BF62" w14:textId="77777777" w:rsidTr="006D4304">
        <w:trPr>
          <w:trHeight w:val="4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A1AD6" w14:textId="702F11E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Congo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43F7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362C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1BFD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8861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8C55E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C75D7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8CDE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021E9" w14:textId="46A8BCA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</w:p>
        </w:tc>
      </w:tr>
      <w:tr w:rsidR="00542B30" w14:paraId="10869E87" w14:textId="77777777" w:rsidTr="006D4304">
        <w:trPr>
          <w:trHeight w:val="4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80758" w14:textId="4ACAEBC8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Cook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Islands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E6E4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A1D58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49A9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BD36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DAA90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366B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8F11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510EA" w14:textId="5D10B94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38BAF4D1" w14:textId="77777777" w:rsidTr="006D4304">
        <w:trPr>
          <w:trHeight w:val="4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5964" w14:textId="65B1ABD1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Costa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Rica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E1B9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F4FD3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2276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14.1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D814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4DD0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01234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30F5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F93EE" w14:textId="073A469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97.5%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41D90C33" w14:textId="77777777" w:rsidTr="006D4304">
        <w:trPr>
          <w:trHeight w:val="25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ECA38" w14:textId="3AAF4A5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Cote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d'Ivoire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0AD7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FAC5D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53B6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63.8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45886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30.3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EE66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2906F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FCB82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3261A6" w14:textId="3F760875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71A2C402" w14:textId="77777777" w:rsidTr="006D4304">
        <w:trPr>
          <w:trHeight w:val="21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D3C6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Cuba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A2533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2004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25D9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16.9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D5EF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1264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5ADD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AB35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F378C" w14:textId="53F1EA45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678F274B" w14:textId="77777777" w:rsidTr="006D4304">
        <w:trPr>
          <w:trHeight w:val="45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66BE1" w14:textId="443FB1BC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Democratic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People's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Republic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of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Korea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(the)**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5407A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A74277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DA74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78.0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6EC5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57.8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D4A8A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56141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D638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F06CEB" w14:textId="4A6EFDDD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2018</w:t>
            </w:r>
          </w:p>
        </w:tc>
      </w:tr>
      <w:tr w:rsidR="00542B30" w14:paraId="1E55F7E1" w14:textId="77777777" w:rsidTr="006D4304">
        <w:trPr>
          <w:trHeight w:val="17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363BA" w14:textId="0247434C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Democratic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Republic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of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the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Congo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5BD9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F7672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C40F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66.2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4433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3F49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2A391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DF09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63AFA4" w14:textId="3F73D9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2017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2ADBAB4E" w14:textId="77777777" w:rsidTr="006D4304">
        <w:trPr>
          <w:trHeight w:val="127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32949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Djibouti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3B85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641E9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5CAF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920B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E9881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6B23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0F73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830FA" w14:textId="1744509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</w:p>
        </w:tc>
      </w:tr>
      <w:tr w:rsidR="00542B30" w14:paraId="6485D270" w14:textId="77777777" w:rsidTr="006D4304">
        <w:trPr>
          <w:trHeight w:val="4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7A9ED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Dominica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EB3B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1BD1C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0D38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EFF8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D23E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70A3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ED94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1A28E" w14:textId="434A5181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</w:p>
        </w:tc>
      </w:tr>
      <w:tr w:rsidR="00542B30" w14:paraId="3640B32F" w14:textId="77777777" w:rsidTr="006D4304">
        <w:trPr>
          <w:trHeight w:val="36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FD02" w14:textId="38488409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Dominican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Republic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52C43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FEDD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33ED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51.2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9ECF1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24.4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7B916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5F36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7D89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BE8D9" w14:textId="5836BF20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40%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6642654C" w14:textId="77777777" w:rsidTr="006D4304">
        <w:trPr>
          <w:trHeight w:val="37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6F08E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Ecuador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779A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32ED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813B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23.5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A379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9.0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7468D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6BBA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A9EE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6F19EC" w14:textId="783CA63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5449485C" w14:textId="77777777" w:rsidTr="006D4304">
        <w:trPr>
          <w:trHeight w:val="29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50A66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Egypt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CB33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3F56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79977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386.3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50C3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236.7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2A59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6BB2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70E0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1FF3B" w14:textId="3B640C38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2018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70%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44F73B86" w14:textId="77777777" w:rsidTr="006D4304">
        <w:trPr>
          <w:trHeight w:val="28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9DEAC" w14:textId="0C23A658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El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Salvador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0198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FBD2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8B06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11.7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1519F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9206C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1BB9C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379F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B9F33" w14:textId="4CB1831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694435E9" w14:textId="77777777" w:rsidTr="006D4304">
        <w:trPr>
          <w:trHeight w:val="9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34EE8" w14:textId="5A98C6C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Equatorial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Guinea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7023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C829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BDFA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001E5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83E6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DDC1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22C5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AC27F" w14:textId="4B7E746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</w:p>
        </w:tc>
      </w:tr>
      <w:tr w:rsidR="00542B30" w14:paraId="0642B95E" w14:textId="77777777" w:rsidTr="006D4304">
        <w:trPr>
          <w:trHeight w:val="25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1930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Eritrea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44418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517B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0BE73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B27FC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DDAC3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25BF6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BEBE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65DA0" w14:textId="67C1AB2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63E7505D" w14:textId="77777777" w:rsidTr="006D4304">
        <w:trPr>
          <w:trHeight w:val="89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DF063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Eswatini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BEA5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B014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CAE3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3B73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E886E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8C488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7193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F3955" w14:textId="358EDB54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625CDFF6" w14:textId="77777777" w:rsidTr="006D4304">
        <w:trPr>
          <w:trHeight w:val="18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2DB7F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Ethiopia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B7D9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CE2C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450C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C628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D76C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30CC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F2A7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D7CE2" w14:textId="5BCE218C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3E296EB5" w14:textId="77777777" w:rsidTr="006D4304">
        <w:trPr>
          <w:trHeight w:val="28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8D5EF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Fiji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3E51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7ED08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D31A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6ED7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1F77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F179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8349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C6B564" w14:textId="5C0D46E5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246B3D1B" w14:textId="77777777" w:rsidTr="006D4304">
        <w:trPr>
          <w:trHeight w:val="25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8E421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Gabon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A49FA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8E99F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4BA8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30.2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55A5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7.3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7680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6F167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D63A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A45C07" w14:textId="1CABF46F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2A60AD7E" w14:textId="77777777" w:rsidTr="006D4304">
        <w:trPr>
          <w:trHeight w:val="12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3F001" w14:textId="52FC6F1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Gambia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EB1CD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F6DEE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911E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0F84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287F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6575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2355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955166" w14:textId="1AB417ED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744D6E13" w14:textId="77777777" w:rsidTr="006D4304">
        <w:trPr>
          <w:trHeight w:val="23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C82C7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Georgia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1FB7C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9B32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B3A6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DC940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8A29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376D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220DA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2EF27" w14:textId="58F00B71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79E59DAE" w14:textId="77777777" w:rsidTr="006D4304">
        <w:trPr>
          <w:trHeight w:val="231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4D6F9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Ghana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7E2E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088697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0446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57.3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D968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14.8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5D60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16BF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F8BCB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DE48C" w14:textId="6A2A6421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5B2FDC25" w14:textId="77777777" w:rsidTr="006D4304">
        <w:trPr>
          <w:trHeight w:val="181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1FB5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Grenada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05A9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F313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0AC5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60E59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3C29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D0FA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2EF3C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AFF45" w14:textId="6E82EB5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lastRenderedPageBreak/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739CEE92" w14:textId="77777777" w:rsidTr="006D4304">
        <w:trPr>
          <w:trHeight w:val="4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D6EBA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lastRenderedPageBreak/>
              <w:t>Guatemala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2DB60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C156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F31B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8.3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E2429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0AAC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3DED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9D74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55409F" w14:textId="23FE940C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003EA816" w14:textId="77777777" w:rsidTr="006D4304">
        <w:trPr>
          <w:trHeight w:val="323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5CEF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Guinea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F2D7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AF221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BC991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22.6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ABA8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E3F5A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43C0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F6DA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6F41DE" w14:textId="6706C713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525C7CD3" w14:textId="77777777" w:rsidTr="006D4304">
        <w:trPr>
          <w:trHeight w:val="14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2FD93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Guinea-Bissau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6E957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276E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8AD5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F0DF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77A66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6B56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AD66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61573D" w14:textId="26BDB970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</w:p>
        </w:tc>
      </w:tr>
      <w:tr w:rsidR="00542B30" w14:paraId="42F27FC7" w14:textId="77777777" w:rsidTr="006D4304">
        <w:trPr>
          <w:trHeight w:val="33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974C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Guyana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226F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6E6C5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FE4F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F552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3BF2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9D65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FF1B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C9B35B" w14:textId="3CA879DD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5DC3BE68" w14:textId="77777777" w:rsidTr="006D4304">
        <w:trPr>
          <w:trHeight w:val="141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CC756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Haiti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182A7A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243F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5422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3.6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18991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5814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2DB27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3B2F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9517ED" w14:textId="12328A9C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</w:p>
        </w:tc>
      </w:tr>
      <w:tr w:rsidR="00542B30" w14:paraId="269A56B9" w14:textId="77777777" w:rsidTr="006D4304">
        <w:trPr>
          <w:trHeight w:val="158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C776B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Honduras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2E235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0E3717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4449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19.9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77F5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DE2F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8B87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1A1A9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7B7091" w14:textId="70F62A5E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61102D78" w14:textId="77777777" w:rsidTr="006D4304">
        <w:trPr>
          <w:trHeight w:val="43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DCE34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India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C4FF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F3D373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3C92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1,608.2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47D57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321.7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55EA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DAC8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15C5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F40A7" w14:textId="3E07F5A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2023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33FF2C38" w14:textId="77777777" w:rsidTr="006D4304">
        <w:trPr>
          <w:trHeight w:val="288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D3686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Indonesia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19C07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BA137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4B1A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403.9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0BC2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149.4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FAFA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E2D1C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6313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A9267" w14:textId="13F38B40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2018,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55%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2023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2084EF25" w14:textId="77777777" w:rsidTr="006D4304">
        <w:trPr>
          <w:trHeight w:val="298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4007" w14:textId="559CAC33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Iran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(Islamic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Republic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of)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524A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C323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0865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380.5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9E56D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93.7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6B93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AC72E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03B4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AE8082" w14:textId="156D55D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75%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2024</w:t>
            </w:r>
          </w:p>
        </w:tc>
      </w:tr>
      <w:tr w:rsidR="00542B30" w14:paraId="601E9C6C" w14:textId="77777777" w:rsidTr="006D4304">
        <w:trPr>
          <w:trHeight w:val="26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711EB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Iraq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7360C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411D63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12D3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108.4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F7C8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66.4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A1F9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9B83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C2AB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1E5139" w14:textId="390D869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13.82%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2019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69%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0D2B99D9" w14:textId="77777777" w:rsidTr="006D4304">
        <w:trPr>
          <w:trHeight w:val="21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3C0BA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Jamaica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5508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4E096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CC8D0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16.3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A93F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A54F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39C44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C5F2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BBA01" w14:textId="5BDF2560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7BB35F7B" w14:textId="77777777" w:rsidTr="006D4304">
        <w:trPr>
          <w:trHeight w:val="163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9D972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Jordan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7CC6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CA153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BB6F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83.0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C7FEF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15.7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8D61F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F4DDF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4DEE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93281" w14:textId="0F7EBCF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2017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50%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2022</w:t>
            </w:r>
          </w:p>
        </w:tc>
      </w:tr>
      <w:tr w:rsidR="00542B30" w14:paraId="73374BC1" w14:textId="77777777" w:rsidTr="006D4304">
        <w:trPr>
          <w:trHeight w:val="268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2E766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Kenya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3F55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7064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8DA8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52.2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4A69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6D8A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144B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540F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96D6A" w14:textId="47C0AEA9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21.1%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2017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5684468E" w14:textId="77777777" w:rsidTr="006D4304">
        <w:trPr>
          <w:trHeight w:val="12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2198F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Kiribati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B52B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225463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C1C2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9FE06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F9A2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A2E8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8A34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7C9C47" w14:textId="7867F04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6DF958A6" w14:textId="77777777" w:rsidTr="006D4304">
        <w:trPr>
          <w:trHeight w:val="37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38B9B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Kuwait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F80D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F8A0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F366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418.6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9659D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147.0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0274B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3520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AE214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F284A" w14:textId="2F4A791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39.2%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288C9B17" w14:textId="77777777" w:rsidTr="006D4304">
        <w:trPr>
          <w:trHeight w:val="13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ADA3C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Kyrgyzstan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2E1E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2086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A3AC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EB85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1E03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F3107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C974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54387" w14:textId="329FCF59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97.5%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010BE6E1" w14:textId="77777777" w:rsidTr="006D4304">
        <w:trPr>
          <w:trHeight w:val="28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7D60" w14:textId="6E64A301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Lao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People's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Democratic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Republic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A4924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DB0A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EA2E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B4BA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2558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812A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A07F1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94B56" w14:textId="71B5B48C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1B2AAA1C" w14:textId="77777777" w:rsidTr="006D4304">
        <w:trPr>
          <w:trHeight w:val="28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507E6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Lebanon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2CEB4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BF217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345A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73.5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3133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24.6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4399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02EFD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835A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F02E3C" w14:textId="4E802D4C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18%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2017,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75%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2024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57650680" w14:textId="77777777" w:rsidTr="006D4304">
        <w:trPr>
          <w:trHeight w:val="30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C6D1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Lesotho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F4272E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FCEBA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A863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AF0B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F1CAC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FC87B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F280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FAFB9" w14:textId="0EE06A94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6BEBEA2C" w14:textId="77777777" w:rsidTr="006D4304">
        <w:trPr>
          <w:trHeight w:val="25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7427A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Liberia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E2453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4747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35042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CF68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97E6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29FC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7E91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5C463" w14:textId="205A709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2A59B7A6" w14:textId="77777777" w:rsidTr="006D4304">
        <w:trPr>
          <w:trHeight w:val="205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37C84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Libya***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CA86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51FB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FF182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118.4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4DA9F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61.8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E4BD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11CA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5E5F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37199" w14:textId="5186700C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80.5%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2027</w:t>
            </w:r>
          </w:p>
        </w:tc>
      </w:tr>
      <w:tr w:rsidR="00542B30" w14:paraId="073B4CA6" w14:textId="77777777" w:rsidTr="006D4304">
        <w:trPr>
          <w:trHeight w:val="31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73691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Madagascar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53BA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E73DA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F212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16.6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8890E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9.1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C4B7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88BC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7C9F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C76ED" w14:textId="6A32FE9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5A0E38A4" w14:textId="77777777" w:rsidTr="006D4304">
        <w:trPr>
          <w:trHeight w:val="26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83B06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Malawi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D09EE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2C48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968E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AFA5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2452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2C9F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A234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6836E2" w14:textId="6AD6574F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56C35C48" w14:textId="77777777" w:rsidTr="006D4304">
        <w:trPr>
          <w:trHeight w:val="23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FE2C9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Malaysia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C38DA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DB20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37E2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515.8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C50B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153.5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0C06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17C3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82E0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8B1578" w14:textId="23BB7F2D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2016,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42.9%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2022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3139843F" w14:textId="77777777" w:rsidTr="006D4304">
        <w:trPr>
          <w:trHeight w:val="99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81F22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lastRenderedPageBreak/>
              <w:t>Maldives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F212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F8ED0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90C9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4.6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5C74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CB3D1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F2B78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8782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A691F1" w14:textId="266DE9E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</w:p>
        </w:tc>
      </w:tr>
      <w:tr w:rsidR="00542B30" w14:paraId="2AA67C4B" w14:textId="77777777" w:rsidTr="006D4304">
        <w:trPr>
          <w:trHeight w:val="4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397C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Mali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1004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452A9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ED70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15.0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C76B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353C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0BD9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6700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5518D" w14:textId="3FBBD69D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</w:p>
        </w:tc>
      </w:tr>
      <w:tr w:rsidR="00542B30" w14:paraId="00467590" w14:textId="77777777" w:rsidTr="006D4304">
        <w:trPr>
          <w:trHeight w:val="33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B1CA4" w14:textId="31CAA150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Marshall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Islands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69FC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ACC48E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FD29A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453C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F884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D185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A983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D75A2" w14:textId="6CE0234F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0EB478CB" w14:textId="77777777" w:rsidTr="006D4304">
        <w:trPr>
          <w:trHeight w:val="141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8C126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Mauritania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68C4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2F330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4EA0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31CF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8.7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8BBCD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9A23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1AEF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1108B" w14:textId="3296A2A0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60CF120A" w14:textId="77777777" w:rsidTr="006D4304">
        <w:trPr>
          <w:trHeight w:val="8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AC47C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Mauritius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0A07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9B44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C5CB9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8.0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20BB8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C7B33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3182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325B7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EBF97C" w14:textId="7B6FF8F1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18E68391" w14:textId="77777777" w:rsidTr="006D4304">
        <w:trPr>
          <w:trHeight w:val="413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3FD8D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Mexico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52BD9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16DD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F528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1,148.8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DF03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168.2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457E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0CF30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D584D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568985" w14:textId="19203483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2018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2023</w:t>
            </w:r>
          </w:p>
        </w:tc>
      </w:tr>
      <w:tr w:rsidR="00542B30" w14:paraId="2C2604BE" w14:textId="77777777" w:rsidTr="006D4304">
        <w:trPr>
          <w:trHeight w:val="22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219C1" w14:textId="4AB0361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Micronesia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(Federated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States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of)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2F747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5236E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ECF51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48F0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6F546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51BD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960E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6F29C" w14:textId="3C013CF5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12AD32F7" w14:textId="77777777" w:rsidTr="006D4304">
        <w:trPr>
          <w:trHeight w:val="4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0BE18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Mongolia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98D1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6743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A41E3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725F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7C78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F31C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84A88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424712" w14:textId="78A4FF04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25307E8C" w14:textId="77777777" w:rsidTr="006D4304">
        <w:trPr>
          <w:trHeight w:val="29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8F4C4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Montenegro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2BE2C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675F3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47CE8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C115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2758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368A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19EE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E93F5D" w14:textId="7F9182D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479628BF" w14:textId="77777777" w:rsidTr="006D4304">
        <w:trPr>
          <w:trHeight w:val="24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37755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Morocco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5D3B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8EE0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0397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51.4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49699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17.3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658EA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E04E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F6EF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080B2" w14:textId="16D93ED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363E03CB" w14:textId="77777777" w:rsidTr="006D4304">
        <w:trPr>
          <w:trHeight w:val="193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5F96E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Mozambique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EED3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E50C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2DFCA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8.7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226A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2818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BF16B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D7570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336F35" w14:textId="358131E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1DBC57E6" w14:textId="77777777" w:rsidTr="006D4304">
        <w:trPr>
          <w:trHeight w:val="4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45DCA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Myanmar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EB61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C9AE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9F3DC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1CC1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E7AA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44F1E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FECA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277B91" w14:textId="10656E8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</w:p>
        </w:tc>
      </w:tr>
      <w:tr w:rsidR="00542B30" w14:paraId="67D0EF64" w14:textId="77777777" w:rsidTr="006D4304">
        <w:trPr>
          <w:trHeight w:val="47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4CD86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Namibia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CD65A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14E3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E2AE0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8.4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3B542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74D0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3EE7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107BD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B9F74" w14:textId="7D9984D5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4BB3CF82" w14:textId="77777777" w:rsidTr="006D4304">
        <w:trPr>
          <w:trHeight w:val="37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CCFC1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Nauru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B05B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562453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C79D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BFAD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2BEA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80CF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7325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2BA59" w14:textId="2A7C66EC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0DCDE642" w14:textId="77777777" w:rsidTr="006D4304">
        <w:trPr>
          <w:trHeight w:val="18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8CA3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Nepal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C1DF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B62A8E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B484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18D1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E5A0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0EB6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3A9F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CDAAE" w14:textId="5A3692EE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75D2B0B7" w14:textId="77777777" w:rsidTr="006D4304">
        <w:trPr>
          <w:trHeight w:val="29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296D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Nicaragua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D14F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A9FD7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D2E0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8C533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0F1B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25F50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653B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6F145" w14:textId="12DC413E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60C935E9" w14:textId="77777777" w:rsidTr="006D4304">
        <w:trPr>
          <w:trHeight w:val="38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255B7" w14:textId="220B8542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Niger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F234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690D7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5A02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16.0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E254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7F8B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D76F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99F6E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23B48" w14:textId="04E7A2E9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7BDFF3C3" w14:textId="77777777" w:rsidTr="006D4304">
        <w:trPr>
          <w:trHeight w:val="347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6161F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Nigeria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B5B03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F3AF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95C40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344.9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8E70D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103.7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C1E0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8F3A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7D98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01E88" w14:textId="2A69F662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51.35%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2023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572495BF" w14:textId="77777777" w:rsidTr="006D4304">
        <w:trPr>
          <w:trHeight w:val="34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6E0F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Niue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616C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4CE9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78D0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AAC5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1B10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50972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C3B5E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26D0C9" w14:textId="0DEC129D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25A80E21" w14:textId="77777777" w:rsidTr="006D4304">
        <w:trPr>
          <w:trHeight w:val="307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9B5A" w14:textId="7BF1799F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North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Macedonia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192CE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69AAC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C941C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D2C9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4404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37A3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4DC0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929DF" w14:textId="7DA60D0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2028</w:t>
            </w:r>
          </w:p>
        </w:tc>
      </w:tr>
      <w:tr w:rsidR="00542B30" w14:paraId="758FBEFA" w14:textId="77777777" w:rsidTr="006D4304">
        <w:trPr>
          <w:trHeight w:val="553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2D1B8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Oman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44F7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A71D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DE92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31.5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6187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11.7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84856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DF4B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2E55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44AC38" w14:textId="57F33C3D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740F8581" w14:textId="77777777" w:rsidTr="006D4304">
        <w:trPr>
          <w:trHeight w:val="26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E6679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Pakistan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DE7C8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41A37E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A0FA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248.1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8908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118.9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D70B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A2F5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16F70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0440C" w14:textId="11407D6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50%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4AFD5A94" w14:textId="77777777" w:rsidTr="006D4304">
        <w:trPr>
          <w:trHeight w:val="418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19D87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Palau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84FAA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91358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074B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A21B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C3AC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7C13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BCAB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CE516" w14:textId="23371F13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1AF822DE" w14:textId="77777777" w:rsidTr="006D4304">
        <w:trPr>
          <w:trHeight w:val="65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8B495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Panama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4A9A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CFFF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4D5E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24.8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F3F6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8.9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06AF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4A56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3A542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C5AE6" w14:textId="05DFA033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02A76152" w14:textId="77777777" w:rsidTr="006D4304">
        <w:trPr>
          <w:trHeight w:val="108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E551F" w14:textId="12FEDB9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Papua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New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Guinea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F4622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5339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7A5E5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1E19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7F0E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1138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77CEF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B5277" w14:textId="36D33B0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252731AB" w14:textId="77777777" w:rsidTr="006D4304">
        <w:trPr>
          <w:trHeight w:val="28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D4234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Paraguay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1C6AC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5F6FA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C2CB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18.0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C65C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B8B84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2CF8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0C71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35F2E" w14:textId="381B13F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722523DC" w14:textId="77777777" w:rsidTr="006D4304">
        <w:trPr>
          <w:trHeight w:val="77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92B4F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Peru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F6CC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C407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1137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26.9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44324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14.8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92E8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B949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035A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633FC" w14:textId="2C6E7C19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55298712" w14:textId="77777777" w:rsidTr="006D4304">
        <w:trPr>
          <w:trHeight w:val="23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D9C8B" w14:textId="5A8C578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lastRenderedPageBreak/>
              <w:t>Philippines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B507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9F7F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B5ED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162.0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41D48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64.5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29C3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AF3EF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FA64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9F6B0" w14:textId="060CF19D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50%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2021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7FC81E09" w14:textId="77777777" w:rsidTr="006D4304">
        <w:trPr>
          <w:trHeight w:val="231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92CF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Qatar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FDDCC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8CC9B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22DC2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86.9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39A6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56.5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6648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AD74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52530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490EC3" w14:textId="66636F4F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2026</w:t>
            </w:r>
          </w:p>
        </w:tc>
      </w:tr>
      <w:tr w:rsidR="00542B30" w14:paraId="0F2DC556" w14:textId="77777777" w:rsidTr="006D4304">
        <w:trPr>
          <w:trHeight w:val="181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53F3F" w14:textId="6244EA9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Republic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of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Korea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C8370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F37A3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4105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1,908.0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14496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778.1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4FCB4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74A9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35B29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01622" w14:textId="718D7B44" w:rsidR="00542B30" w:rsidRDefault="00740305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 xml:space="preserve"> </w:t>
            </w:r>
          </w:p>
        </w:tc>
      </w:tr>
      <w:tr w:rsidR="00542B30" w14:paraId="073CB555" w14:textId="77777777" w:rsidTr="006D4304">
        <w:trPr>
          <w:trHeight w:val="4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2372" w14:textId="4575FC5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Republic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of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Moldova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4B6E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90093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7E6A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17CFF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91D48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40A4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C071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8AC0A" w14:textId="54ADBB3E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21048CD5" w14:textId="77777777" w:rsidTr="006D4304">
        <w:trPr>
          <w:trHeight w:val="29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2C1C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Rwanda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A0AC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C87F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F95C2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2532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4D2EC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093F5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F064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FC0CE" w14:textId="58E10C31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1B93CDBB" w14:textId="77777777" w:rsidTr="006D4304">
        <w:trPr>
          <w:trHeight w:val="105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B93BB" w14:textId="6353FC3D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Saint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Kitts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Nevis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7F4A4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520587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ABD3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9070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E61B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6A33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0154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9D0348" w14:textId="49405D6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</w:p>
        </w:tc>
      </w:tr>
      <w:tr w:rsidR="00542B30" w14:paraId="70DAB00D" w14:textId="77777777" w:rsidTr="006D4304">
        <w:trPr>
          <w:trHeight w:val="29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839FB" w14:textId="265C19B5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Saint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Lucia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E50AC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DA6D4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9EE42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2ADB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E21C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2142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CD03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C03CD" w14:textId="14E1720E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3499D713" w14:textId="77777777" w:rsidTr="006D4304">
        <w:trPr>
          <w:trHeight w:val="243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0E819" w14:textId="0BD80358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Saint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Vincent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the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Grenadines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F4C6DA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D3C6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3703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4F9A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A1EF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28C0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3898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20639A" w14:textId="7DC3D972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04904C28" w14:textId="77777777" w:rsidTr="006D4304">
        <w:trPr>
          <w:trHeight w:val="349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CBC5D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Samoa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2E1B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9666C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B014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C8B3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55539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55BF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5F9D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E37D2" w14:textId="020E55A0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084C2530" w14:textId="77777777" w:rsidTr="006D4304">
        <w:trPr>
          <w:trHeight w:val="4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65E58" w14:textId="6579B32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Sao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Tome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Principe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E183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93729C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09DD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432C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C9E7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7E81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A072E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64137B" w14:textId="65BE6792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</w:p>
        </w:tc>
      </w:tr>
      <w:tr w:rsidR="00542B30" w14:paraId="3FF0ACE0" w14:textId="77777777" w:rsidTr="006D4304">
        <w:trPr>
          <w:trHeight w:val="26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B4B32" w14:textId="709804DE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Saudi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Arabia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0B62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99D5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B4CC0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1,468.7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4B4D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697.6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B473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080D6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61A8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39FA8" w14:textId="5F044A8F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28CD36ED" w14:textId="77777777" w:rsidTr="006D4304">
        <w:trPr>
          <w:trHeight w:val="21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4D3BC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Senegal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B9C48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7267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C42F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36.2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8177A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8734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A247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E57DE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C3294" w14:textId="204E88E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81.1%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6D1F7A48" w14:textId="77777777" w:rsidTr="006D4304">
        <w:trPr>
          <w:trHeight w:val="30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0EFCC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Serbia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C4CC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B8A07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AE68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8.4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A23B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99C3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BD22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AA4E5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8CBC44" w14:textId="4782D5F5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0B452581" w14:textId="77777777" w:rsidTr="006D4304">
        <w:trPr>
          <w:trHeight w:val="127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3067A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Seychelles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C6CEE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BD4FA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677F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48C2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19D1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F37A6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BAA7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B78A65" w14:textId="57CF997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2E5F3E31" w14:textId="77777777" w:rsidTr="006D4304">
        <w:trPr>
          <w:trHeight w:val="27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C6D0C" w14:textId="5A92E841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Sierra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Leone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B0657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32371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79310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B673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351E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9786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D332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B0454C" w14:textId="0DFCF821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67F32EAB" w14:textId="77777777" w:rsidTr="006D4304">
        <w:trPr>
          <w:trHeight w:val="258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9F84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Singapore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B149E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C9FD8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D108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216.1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AF52C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19.5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73FF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D858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68589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C97AA" w14:textId="56D61A3B" w:rsidR="00542B30" w:rsidRDefault="00740305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 xml:space="preserve"> </w:t>
            </w:r>
          </w:p>
        </w:tc>
      </w:tr>
      <w:tr w:rsidR="00542B30" w14:paraId="05A7FB9A" w14:textId="77777777" w:rsidTr="006D4304">
        <w:trPr>
          <w:trHeight w:val="14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2551F" w14:textId="50D5973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Solomon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Islands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881E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BFCCA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DBFF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AB78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00A55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D3E3E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A107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5B9DB" w14:textId="59E64C4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1DC74511" w14:textId="77777777" w:rsidTr="006D4304">
        <w:trPr>
          <w:trHeight w:val="9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EBC9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Somalia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1314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0C0733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CEEF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45.1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95A5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BCB1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EB2B9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3170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7D1C5" w14:textId="46246365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</w:p>
        </w:tc>
      </w:tr>
      <w:tr w:rsidR="00542B30" w14:paraId="004B5681" w14:textId="77777777" w:rsidTr="006D4304">
        <w:trPr>
          <w:trHeight w:val="4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5022" w14:textId="6822FCA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South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Africa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5BC93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445C3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520F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369.7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3DB09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74.7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CED7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F6E9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E14CD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E060F" w14:textId="14E23833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79DE758F" w14:textId="77777777" w:rsidTr="006D4304">
        <w:trPr>
          <w:trHeight w:val="87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394D" w14:textId="2B569B6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South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Sudan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9D1FC8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91797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6AF72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9C58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BA4C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C82B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F710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035D8" w14:textId="72E7CCA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2024</w:t>
            </w:r>
          </w:p>
        </w:tc>
      </w:tr>
      <w:tr w:rsidR="00542B30" w14:paraId="6135F722" w14:textId="77777777" w:rsidTr="006D4304">
        <w:trPr>
          <w:trHeight w:val="27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0E3D6" w14:textId="24EBD6E8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Sri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Lanka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1705E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80A80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A10B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13.9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2135D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8.6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1A893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FBBC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4B51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C3F25E" w14:textId="20B83AF5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33E31A12" w14:textId="77777777" w:rsidTr="006D4304">
        <w:trPr>
          <w:trHeight w:val="36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6BE46" w14:textId="4F905AF4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Sudan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E64F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5046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8753C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52.7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A63AD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2BDE0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1E54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483E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4B225" w14:textId="0FA26021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2017,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75%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43E7F841" w14:textId="77777777" w:rsidTr="006D4304">
        <w:trPr>
          <w:trHeight w:val="39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BFC35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Suriname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744AA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1E53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52E59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F9D3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E1C8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8EB3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05639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CA8F4B" w14:textId="24853A7D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3DB59066" w14:textId="77777777" w:rsidTr="006D4304">
        <w:trPr>
          <w:trHeight w:val="57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B9E72" w14:textId="4C1F62A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Syrian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Arab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Republic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A442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60DC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0B2AD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135.0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73FA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51.1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D13FA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3078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C4086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23846" w14:textId="4BDB0DAB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43D8431A" w14:textId="77777777" w:rsidTr="006D4304">
        <w:trPr>
          <w:trHeight w:val="24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17104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Thailand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09B01A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57C7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756CD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927.6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EA05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292.7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946A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7440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AEEC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747BF" w14:textId="1114582F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2018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61.8%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2023</w:t>
            </w:r>
          </w:p>
        </w:tc>
      </w:tr>
      <w:tr w:rsidR="00542B30" w14:paraId="13CE876D" w14:textId="77777777" w:rsidTr="006D4304">
        <w:trPr>
          <w:trHeight w:val="33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18AE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Timor-Leste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6BC0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092DB1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AB98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BCB1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B8F9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08A5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57260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9F9BD" w14:textId="5439060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78%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04F2B720" w14:textId="77777777" w:rsidTr="006D4304">
        <w:trPr>
          <w:trHeight w:val="28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E2A2D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Togo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4E86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55C9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EC3A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4EEF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CFE83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0BB30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E0373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1FAE3" w14:textId="350BF4D0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21184864" w14:textId="77777777" w:rsidTr="006D4304">
        <w:trPr>
          <w:trHeight w:val="25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063D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Tonga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4342B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121F9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22EF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E03DB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BEDE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32DC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91251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486A07" w14:textId="3D19898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4045AB69" w14:textId="77777777" w:rsidTr="006D4304">
        <w:trPr>
          <w:trHeight w:val="23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DE07F" w14:textId="6775A9B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lastRenderedPageBreak/>
              <w:t>Trinidad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Tobago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BA3C8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B00EE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39BA2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46.0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6F6A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257D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018D4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95CE6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1B6D88" w14:textId="53DD4750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1BD6A955" w14:textId="77777777" w:rsidTr="006D4304">
        <w:trPr>
          <w:trHeight w:val="37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AD0A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Tunisia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446EE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1DA5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16F0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40.7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D475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17.9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A5DE3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AE47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C303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31058" w14:textId="5D3ECA5F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5FEA94A7" w14:textId="77777777" w:rsidTr="006D4304">
        <w:trPr>
          <w:trHeight w:val="89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ADF8C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Türkiye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CEC42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7817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E19F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551.5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6852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FD98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8E32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1EA07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FAF09" w14:textId="7675A7C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2239A845" w14:textId="77777777" w:rsidTr="006D4304">
        <w:trPr>
          <w:trHeight w:val="13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5C733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Turkmenistan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7C50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DE345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A100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6.8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56EA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4.3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C3BB0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EB407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4897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A8694" w14:textId="630024D0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67.5%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2025</w:t>
            </w:r>
          </w:p>
        </w:tc>
      </w:tr>
      <w:tr w:rsidR="00542B30" w14:paraId="0D050552" w14:textId="77777777" w:rsidTr="006D4304">
        <w:trPr>
          <w:trHeight w:val="368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92401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Tuvalu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6F20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01B89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D2F8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6642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1D18E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0ABCE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DBFAE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4DCBD" w14:textId="6A821380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31A9F00A" w14:textId="77777777" w:rsidTr="006D4304">
        <w:trPr>
          <w:trHeight w:val="332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D948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Uganda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1655D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9A823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170B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EBB8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D252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870D5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181AC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C7F90B" w14:textId="39088430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1AF99839" w14:textId="77777777" w:rsidTr="006D4304">
        <w:trPr>
          <w:trHeight w:val="283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A8FB0" w14:textId="649587D9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United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Arab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Emirates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174DE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426CE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173C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557.1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40D1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359.0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7C74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411E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EDBF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8D2BE" w14:textId="4F3D0AEC" w:rsidR="00542B30" w:rsidRDefault="00740305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 xml:space="preserve"> </w:t>
            </w:r>
          </w:p>
        </w:tc>
      </w:tr>
      <w:tr w:rsidR="00542B30" w14:paraId="40C41330" w14:textId="77777777" w:rsidTr="006D4304">
        <w:trPr>
          <w:trHeight w:val="105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7AFA" w14:textId="22CEEF9A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United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Republic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of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Tanzania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(the)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E7B277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CP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683C7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EA4F9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FB6BA1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5CE64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B86D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FC2E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54D51" w14:textId="6E1A3E0E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036DD994" w14:textId="77777777" w:rsidTr="006D4304">
        <w:trPr>
          <w:trHeight w:val="479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0EE88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Uruguay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6BA5EF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98316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6C4D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23.4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A9B3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8.2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1536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B9D97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D83013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B92930" w14:textId="2625C601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252FE419" w14:textId="77777777" w:rsidTr="006D4304">
        <w:trPr>
          <w:trHeight w:val="207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ACA7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Vanuatu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C4AC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C778C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320DC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D05A1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1CC06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D208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A5CC5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CCB4C" w14:textId="586210C8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05ABD762" w14:textId="77777777" w:rsidTr="006D4304">
        <w:trPr>
          <w:trHeight w:val="156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637B" w14:textId="74BBCAD4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Venezuela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(Bolivarian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Republic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of)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B3BB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3E2FF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C242A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207.0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42EE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58.6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72D5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3B7B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B3E5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39A86" w14:textId="04832DF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2027</w:t>
            </w:r>
          </w:p>
        </w:tc>
      </w:tr>
      <w:tr w:rsidR="00542B30" w14:paraId="5226788B" w14:textId="77777777" w:rsidTr="006D4304">
        <w:trPr>
          <w:trHeight w:val="404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6FC4" w14:textId="5340960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Viet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Nam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68FA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14D7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57B44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221.2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0699A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137.5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405242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0A497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6FCF0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252FD" w14:textId="633B5CB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2015,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2022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41DE2138" w14:textId="77777777" w:rsidTr="006D4304">
        <w:trPr>
          <w:trHeight w:val="130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B5506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Yemen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298990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F56F8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83305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158.2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A393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80.5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2745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6C4C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84B4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CD117" w14:textId="503BECC6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HPMP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Cancelled</w:t>
            </w:r>
          </w:p>
        </w:tc>
      </w:tr>
      <w:tr w:rsidR="00542B30" w14:paraId="2361A3A5" w14:textId="77777777" w:rsidTr="006D4304">
        <w:trPr>
          <w:trHeight w:val="163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D2E39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Zambia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3021E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528B2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6FF5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5.0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AF96A9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339F3F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1032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31C7A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85353" w14:textId="0563D951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  <w:tr w:rsidR="00542B30" w14:paraId="00C3ADCC" w14:textId="77777777" w:rsidTr="006D4304">
        <w:trPr>
          <w:trHeight w:val="127"/>
          <w:jc w:val="center"/>
        </w:trPr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BA98" w14:textId="77777777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Zimbabwe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64844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A7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F1385" w14:textId="77777777" w:rsidR="00542B30" w:rsidRDefault="00542B30">
            <w:pPr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1CC5B6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17.8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9B34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BF94AB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B730D8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D9CEAD" w14:textId="77777777" w:rsidR="00542B30" w:rsidRDefault="00542B30">
            <w:pPr>
              <w:jc w:val="righ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A6E3B" w14:textId="10413A2D" w:rsidR="00542B30" w:rsidRDefault="00542B30">
            <w:pPr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bidi="ar-LB"/>
              </w:rPr>
              <w:t>35%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2020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and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100%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by</w:t>
            </w:r>
            <w:r w:rsidR="00740305">
              <w:rPr>
                <w:sz w:val="20"/>
                <w:szCs w:val="20"/>
                <w:lang w:bidi="ar-LB"/>
              </w:rPr>
              <w:t xml:space="preserve"> </w:t>
            </w:r>
            <w:r>
              <w:rPr>
                <w:sz w:val="20"/>
                <w:szCs w:val="20"/>
                <w:lang w:bidi="ar-LB"/>
              </w:rPr>
              <w:t>2030</w:t>
            </w:r>
          </w:p>
        </w:tc>
      </w:tr>
    </w:tbl>
    <w:p w14:paraId="49371270" w14:textId="77777777" w:rsidR="00495A09" w:rsidRPr="000238C9" w:rsidRDefault="00495A09" w:rsidP="00D96194">
      <w:pPr>
        <w:jc w:val="center"/>
        <w:rPr>
          <w:b/>
          <w:lang w:val="en-GB" w:bidi="ar-LB"/>
        </w:rPr>
      </w:pPr>
    </w:p>
    <w:p w14:paraId="500F9E39" w14:textId="5110931D" w:rsidR="00D96194" w:rsidRPr="000238C9" w:rsidRDefault="00D96194" w:rsidP="00D96194">
      <w:pPr>
        <w:rPr>
          <w:sz w:val="19"/>
          <w:szCs w:val="19"/>
          <w:lang w:val="en-GB" w:bidi="ar-LB"/>
        </w:rPr>
      </w:pPr>
      <w:r w:rsidRPr="000238C9">
        <w:rPr>
          <w:sz w:val="19"/>
          <w:szCs w:val="19"/>
          <w:lang w:val="en-GB" w:bidi="ar-LB"/>
        </w:rPr>
        <w:t>(*)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Excluding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the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Republic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of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Korea,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Singapore,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and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the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United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Arab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Emirates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which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do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not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request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assistance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from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the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Multilateral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Fund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for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their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phase-out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of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controlled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substances.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They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are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included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in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the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table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above.</w:t>
      </w:r>
    </w:p>
    <w:p w14:paraId="0235CE39" w14:textId="6EC15BFD" w:rsidR="00D96194" w:rsidRPr="000238C9" w:rsidRDefault="00D96194" w:rsidP="00D96194">
      <w:pPr>
        <w:rPr>
          <w:sz w:val="19"/>
          <w:szCs w:val="19"/>
          <w:lang w:val="en-GB" w:bidi="ar-LB"/>
        </w:rPr>
      </w:pPr>
      <w:r w:rsidRPr="000238C9">
        <w:rPr>
          <w:sz w:val="19"/>
          <w:szCs w:val="19"/>
          <w:lang w:val="en-GB" w:bidi="ar-LB"/>
        </w:rPr>
        <w:t>(**)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The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Democratic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People's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Republic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of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Korea’s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latest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consumption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is</w:t>
      </w:r>
      <w:r w:rsidR="00740305">
        <w:rPr>
          <w:sz w:val="19"/>
          <w:szCs w:val="19"/>
          <w:lang w:val="en-GB" w:bidi="ar-LB"/>
        </w:rPr>
        <w:t xml:space="preserve"> </w:t>
      </w:r>
      <w:r w:rsidR="00BB7792" w:rsidRPr="000238C9">
        <w:rPr>
          <w:sz w:val="19"/>
          <w:szCs w:val="19"/>
          <w:lang w:val="en-GB" w:bidi="ar-LB"/>
        </w:rPr>
        <w:t>below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the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consumption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set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in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the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plan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of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action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in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decision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XXXII/6.</w:t>
      </w:r>
    </w:p>
    <w:p w14:paraId="65350831" w14:textId="067F2033" w:rsidR="00D96194" w:rsidRPr="000238C9" w:rsidRDefault="00D96194" w:rsidP="00D96194">
      <w:pPr>
        <w:rPr>
          <w:sz w:val="19"/>
          <w:szCs w:val="19"/>
          <w:lang w:val="en-GB" w:bidi="ar-LB"/>
        </w:rPr>
      </w:pPr>
      <w:r w:rsidRPr="000238C9">
        <w:rPr>
          <w:sz w:val="19"/>
          <w:szCs w:val="19"/>
          <w:lang w:val="en-GB" w:bidi="ar-LB"/>
        </w:rPr>
        <w:t>(***)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Libya’s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latest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consumption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is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below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the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consumption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set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in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the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plan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of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action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in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decision</w:t>
      </w:r>
      <w:r w:rsidR="00740305">
        <w:rPr>
          <w:sz w:val="19"/>
          <w:szCs w:val="19"/>
          <w:lang w:val="en-GB" w:bidi="ar-LB"/>
        </w:rPr>
        <w:t xml:space="preserve"> </w:t>
      </w:r>
      <w:r w:rsidRPr="000238C9">
        <w:rPr>
          <w:sz w:val="19"/>
          <w:szCs w:val="19"/>
          <w:lang w:val="en-GB" w:bidi="ar-LB"/>
        </w:rPr>
        <w:t>XXVII/11.</w:t>
      </w:r>
    </w:p>
    <w:p w14:paraId="3E883571" w14:textId="77777777" w:rsidR="00D96194" w:rsidRPr="000238C9" w:rsidRDefault="00D96194" w:rsidP="00D96194">
      <w:pPr>
        <w:pStyle w:val="StyleHeader4Para4Left0Firstline0"/>
        <w:numPr>
          <w:ilvl w:val="0"/>
          <w:numId w:val="0"/>
        </w:numPr>
        <w:jc w:val="left"/>
        <w:rPr>
          <w:sz w:val="22"/>
          <w:lang w:val="en-GB" w:bidi="ar-LB"/>
        </w:rPr>
      </w:pPr>
    </w:p>
    <w:p w14:paraId="0A770147" w14:textId="77777777" w:rsidR="00D96194" w:rsidRPr="000238C9" w:rsidRDefault="00D96194" w:rsidP="00D96194">
      <w:pPr>
        <w:pStyle w:val="StyleHeader4Para4Left0Firstline0"/>
        <w:numPr>
          <w:ilvl w:val="0"/>
          <w:numId w:val="0"/>
        </w:numPr>
        <w:jc w:val="left"/>
        <w:rPr>
          <w:sz w:val="22"/>
          <w:lang w:val="en-GB" w:bidi="ar-LB"/>
        </w:rPr>
      </w:pPr>
    </w:p>
    <w:p w14:paraId="1278B060" w14:textId="77777777" w:rsidR="00D96194" w:rsidRPr="000238C9" w:rsidRDefault="00D96194" w:rsidP="00D96194">
      <w:pPr>
        <w:pStyle w:val="StyleHeader4Para4Left0Firstline0"/>
        <w:numPr>
          <w:ilvl w:val="0"/>
          <w:numId w:val="0"/>
        </w:numPr>
        <w:jc w:val="left"/>
        <w:rPr>
          <w:sz w:val="22"/>
          <w:lang w:val="en-GB" w:bidi="ar-LB"/>
        </w:rPr>
        <w:sectPr w:rsidR="00D96194" w:rsidRPr="000238C9" w:rsidSect="00BA2019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3B131377" w14:textId="4CD11A70" w:rsidR="00D96194" w:rsidRPr="000238C9" w:rsidRDefault="00D96194" w:rsidP="00D96194">
      <w:pPr>
        <w:jc w:val="center"/>
        <w:rPr>
          <w:b/>
          <w:lang w:val="en-GB" w:bidi="ar-LB"/>
        </w:rPr>
      </w:pPr>
      <w:r w:rsidRPr="000238C9">
        <w:rPr>
          <w:b/>
          <w:lang w:val="en-GB" w:bidi="ar-LB"/>
        </w:rPr>
        <w:lastRenderedPageBreak/>
        <w:t>Annex</w:t>
      </w:r>
      <w:r w:rsidR="00740305">
        <w:rPr>
          <w:b/>
          <w:lang w:val="en-GB" w:bidi="ar-LB"/>
        </w:rPr>
        <w:t xml:space="preserve"> </w:t>
      </w:r>
      <w:r w:rsidRPr="000238C9">
        <w:rPr>
          <w:b/>
          <w:lang w:val="en-GB" w:bidi="ar-LB"/>
        </w:rPr>
        <w:t>III</w:t>
      </w:r>
    </w:p>
    <w:p w14:paraId="65DE85BC" w14:textId="77777777" w:rsidR="00D96194" w:rsidRPr="000238C9" w:rsidRDefault="00D96194" w:rsidP="00D96194">
      <w:pPr>
        <w:pStyle w:val="0Heading0"/>
        <w:rPr>
          <w:lang w:bidi="ar-LB"/>
        </w:rPr>
      </w:pPr>
    </w:p>
    <w:p w14:paraId="24BD5E68" w14:textId="209C3DB2" w:rsidR="00D96194" w:rsidRPr="000238C9" w:rsidRDefault="00D96194" w:rsidP="00D96194">
      <w:pPr>
        <w:jc w:val="center"/>
        <w:rPr>
          <w:b/>
          <w:lang w:val="en-GB" w:bidi="ar-LB"/>
        </w:rPr>
      </w:pPr>
      <w:r w:rsidRPr="000238C9">
        <w:rPr>
          <w:b/>
          <w:lang w:val="en-GB" w:bidi="ar-LB"/>
        </w:rPr>
        <w:t>HFC</w:t>
      </w:r>
      <w:r w:rsidR="00740305">
        <w:rPr>
          <w:b/>
          <w:lang w:val="en-GB" w:bidi="ar-LB"/>
        </w:rPr>
        <w:t xml:space="preserve"> </w:t>
      </w:r>
      <w:r w:rsidRPr="000238C9">
        <w:rPr>
          <w:b/>
          <w:lang w:val="en-GB" w:bidi="ar-LB"/>
        </w:rPr>
        <w:t>DATA</w:t>
      </w:r>
      <w:r w:rsidR="00740305">
        <w:rPr>
          <w:b/>
          <w:lang w:val="en-GB" w:bidi="ar-LB"/>
        </w:rPr>
        <w:t xml:space="preserve"> </w:t>
      </w:r>
      <w:r w:rsidRPr="000238C9">
        <w:rPr>
          <w:b/>
          <w:lang w:val="en-GB" w:bidi="ar-LB"/>
        </w:rPr>
        <w:t>IN</w:t>
      </w:r>
      <w:r w:rsidR="00740305">
        <w:rPr>
          <w:b/>
          <w:lang w:val="en-GB" w:bidi="ar-LB"/>
        </w:rPr>
        <w:t xml:space="preserve"> </w:t>
      </w:r>
      <w:r w:rsidRPr="000238C9">
        <w:rPr>
          <w:b/>
          <w:lang w:val="en-GB" w:bidi="ar-LB"/>
        </w:rPr>
        <w:t>CO</w:t>
      </w:r>
      <w:r w:rsidRPr="000238C9">
        <w:rPr>
          <w:b/>
          <w:vertAlign w:val="subscript"/>
          <w:lang w:val="en-GB" w:bidi="ar-LB"/>
        </w:rPr>
        <w:t>2</w:t>
      </w:r>
      <w:r w:rsidRPr="000238C9">
        <w:rPr>
          <w:b/>
          <w:lang w:val="en-GB" w:bidi="ar-LB"/>
        </w:rPr>
        <w:t>-EQUIVALENT</w:t>
      </w:r>
      <w:r w:rsidR="00740305">
        <w:rPr>
          <w:b/>
          <w:lang w:val="en-GB" w:bidi="ar-LB"/>
        </w:rPr>
        <w:t xml:space="preserve"> </w:t>
      </w:r>
      <w:r w:rsidRPr="000238C9">
        <w:rPr>
          <w:b/>
          <w:lang w:val="en-GB" w:bidi="ar-LB"/>
        </w:rPr>
        <w:t>TONNES</w:t>
      </w:r>
      <w:r w:rsidR="00740305">
        <w:rPr>
          <w:b/>
          <w:lang w:val="en-GB" w:bidi="ar-LB"/>
        </w:rPr>
        <w:t xml:space="preserve"> </w:t>
      </w:r>
    </w:p>
    <w:tbl>
      <w:tblPr>
        <w:tblW w:w="9588" w:type="dxa"/>
        <w:jc w:val="center"/>
        <w:tblLayout w:type="fixed"/>
        <w:tblLook w:val="04A0" w:firstRow="1" w:lastRow="0" w:firstColumn="1" w:lastColumn="0" w:noHBand="0" w:noVBand="1"/>
      </w:tblPr>
      <w:tblGrid>
        <w:gridCol w:w="2271"/>
        <w:gridCol w:w="709"/>
        <w:gridCol w:w="1135"/>
        <w:gridCol w:w="783"/>
        <w:gridCol w:w="1239"/>
        <w:gridCol w:w="1240"/>
        <w:gridCol w:w="2211"/>
      </w:tblGrid>
      <w:tr w:rsidR="00DB47E9" w:rsidRPr="00DB47E9" w14:paraId="6F795E9C" w14:textId="77777777" w:rsidTr="006D4304">
        <w:trPr>
          <w:trHeight w:val="475"/>
          <w:tblHeader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F8A97" w14:textId="77777777" w:rsidR="00DB47E9" w:rsidRDefault="00DB47E9">
            <w:pPr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eastAsia="en-CA" w:bidi="ar-LB"/>
              </w:rPr>
              <w:t>Country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14980D" w14:textId="77777777" w:rsidR="00DB47E9" w:rsidRDefault="00DB47E9">
            <w:pPr>
              <w:ind w:left="-245" w:right="-171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eastAsia="en-CA" w:bidi="ar-LB"/>
              </w:rPr>
              <w:t>Group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19F25B" w14:textId="31153862" w:rsidR="00DB47E9" w:rsidRDefault="00DB47E9">
            <w:pPr>
              <w:ind w:left="-114" w:right="-105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eastAsia="en-CA" w:bidi="ar-LB"/>
              </w:rPr>
              <w:t>Ratified</w:t>
            </w:r>
            <w:r w:rsidR="00740305">
              <w:rPr>
                <w:b/>
                <w:bCs/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en-CA" w:bidi="ar-LB"/>
              </w:rPr>
              <w:t>Kigali</w:t>
            </w:r>
            <w:r w:rsidR="00740305">
              <w:rPr>
                <w:b/>
                <w:bCs/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en-CA" w:bidi="ar-LB"/>
              </w:rPr>
              <w:t>Amendment</w:t>
            </w:r>
          </w:p>
          <w:p w14:paraId="57735969" w14:textId="77777777" w:rsidR="00DB47E9" w:rsidRDefault="00DB47E9">
            <w:pPr>
              <w:ind w:left="-114" w:right="-105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eastAsia="en-CA" w:bidi="ar-LB"/>
              </w:rPr>
              <w:t>**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9EE80" w14:textId="77777777" w:rsidR="00DB47E9" w:rsidRDefault="00DB47E9">
            <w:pPr>
              <w:ind w:left="-178" w:right="-152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eastAsia="en-CA" w:bidi="ar-LB"/>
              </w:rPr>
              <w:t>Source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7FB123" w14:textId="77777777" w:rsidR="00DB47E9" w:rsidRDefault="00DB47E9">
            <w:pPr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eastAsia="en-CA" w:bidi="ar-LB"/>
              </w:rPr>
              <w:t>Baseline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B89AB" w14:textId="7571F95E" w:rsidR="00DB47E9" w:rsidRDefault="00DB47E9">
            <w:pPr>
              <w:ind w:left="-186" w:right="-210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eastAsia="en-CA" w:bidi="ar-LB"/>
              </w:rPr>
              <w:t>2023</w:t>
            </w:r>
            <w:r w:rsidR="00740305">
              <w:rPr>
                <w:b/>
                <w:bCs/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en-CA" w:bidi="ar-LB"/>
              </w:rPr>
              <w:t>consumption</w:t>
            </w:r>
            <w:r w:rsidR="00740305">
              <w:rPr>
                <w:b/>
                <w:bCs/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en-CA" w:bidi="ar-LB"/>
              </w:rPr>
              <w:t>data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D4C00" w14:textId="2BF7BA93" w:rsidR="00DB47E9" w:rsidRDefault="00DB47E9">
            <w:pPr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eastAsia="en-CA" w:bidi="ar-LB"/>
              </w:rPr>
              <w:t>Control</w:t>
            </w:r>
            <w:r w:rsidR="00740305">
              <w:rPr>
                <w:b/>
                <w:bCs/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en-CA" w:bidi="ar-LB"/>
              </w:rPr>
              <w:t>measures</w:t>
            </w:r>
            <w:r w:rsidR="00740305">
              <w:rPr>
                <w:b/>
                <w:bCs/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en-CA" w:bidi="ar-LB"/>
              </w:rPr>
              <w:t>addressed</w:t>
            </w:r>
            <w:r w:rsidR="00740305">
              <w:rPr>
                <w:b/>
                <w:bCs/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en-CA" w:bidi="ar-LB"/>
              </w:rPr>
              <w:t>by</w:t>
            </w:r>
            <w:r w:rsidR="00740305">
              <w:rPr>
                <w:b/>
                <w:bCs/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en-CA" w:bidi="ar-LB"/>
              </w:rPr>
              <w:t>KIPs</w:t>
            </w:r>
            <w:r w:rsidR="00740305">
              <w:rPr>
                <w:b/>
                <w:bCs/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en-CA" w:bidi="ar-LB"/>
              </w:rPr>
              <w:t>(approval)</w:t>
            </w:r>
          </w:p>
        </w:tc>
      </w:tr>
      <w:tr w:rsidR="00DB47E9" w14:paraId="051C0351" w14:textId="77777777" w:rsidTr="006D4304">
        <w:trPr>
          <w:trHeight w:val="75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F72DF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Afghanistan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6939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861F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237D6" w14:textId="5143427E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4EC0D" w14:textId="5EDF1ABD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08A5C" w14:textId="33D9EE0C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8CAE1" w14:textId="45394C1A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1BDC02F9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7EB5B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Albania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CCCF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0D1F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3B23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8DEB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883,849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5F50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1,904,288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66E8D" w14:textId="4B82978B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040D693F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AC593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Algeria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A7E4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C516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A9DF3" w14:textId="556394ED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A5775" w14:textId="268AB446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9F7B8" w14:textId="5BB500DD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15457" w14:textId="708C2B77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71899C5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B4EFC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Angola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1DCC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ED5B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8D1A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EB74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3,878,000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AC617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11,662,591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E0DE9" w14:textId="76B8E3B5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4F3028D" w14:textId="77777777" w:rsidTr="006D4304">
        <w:trPr>
          <w:trHeight w:val="102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FEEEF" w14:textId="2864958F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Antigua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and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Barbuda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E34E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0088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362D5" w14:textId="2EFD4DC7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345AC" w14:textId="26091B3A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4851E" w14:textId="5E1002C6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39B20" w14:textId="7637B9C6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23B58D21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5B298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Argentina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11CC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8E00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7EE3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ACD95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19,341,535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DB4E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16,548,891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1F1C9" w14:textId="4B950557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4D4B1AC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3EE0E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Armenia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0320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B1C9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3B61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DCB9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475,254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8A9B7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664,716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391FE" w14:textId="64BDD475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70942143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10767" w14:textId="63392463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Bahamas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5ADE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CFBD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726A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38914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227,203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E69A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152,602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81E02" w14:textId="07573CF7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6E201518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CFC99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Bahrain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3842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093E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78579" w14:textId="4A101155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84A66" w14:textId="745D7EEF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B03EC" w14:textId="1BEB0B28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2388B" w14:textId="6301DC74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DFEE6D8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6296F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Bangladesh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080E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F231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23A7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AC765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5,473,532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03C72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4,586,619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B9138" w14:textId="31C8FA3F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4B847B78" w14:textId="77777777" w:rsidTr="006D4304">
        <w:trPr>
          <w:trHeight w:val="8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A9A41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Barbados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C626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85C3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59BF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E311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295,419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E4D0C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163,309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E8B57" w14:textId="3AA52AE5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032AE97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195E4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Belize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029D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2DB8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D890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E1B4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502,263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9F8F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383,298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10B13" w14:textId="4CBB83A8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347E381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0DD20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Benin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001A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BFBC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7875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F0FE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1,875,057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21D42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901,445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94EFC" w14:textId="090CC31A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3C54CD2" w14:textId="77777777" w:rsidTr="006D4304">
        <w:trPr>
          <w:trHeight w:val="63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F8A0D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Bhutan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00BC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1008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EF59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08FE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13,105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E4A6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2,313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9C41D" w14:textId="69D7CD02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2AE10CD" w14:textId="77777777" w:rsidTr="006D4304">
        <w:trPr>
          <w:trHeight w:val="264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10EA5" w14:textId="2906CC13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Bolivia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(Plurinational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State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BC19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F464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7EC0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5D6E0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677,884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13A86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473,814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EF6C8" w14:textId="62BD6635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15%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209AB440" w14:textId="77777777" w:rsidTr="006D4304">
        <w:trPr>
          <w:trHeight w:val="72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76083" w14:textId="70A5F381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Bosnia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and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Herzegovina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E6BD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BE05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9224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5912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1,066,653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E8A51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1,854,872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D16A5" w14:textId="020B3CEF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2C5CB34" w14:textId="77777777" w:rsidTr="006D4304">
        <w:trPr>
          <w:trHeight w:val="119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1BBE9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Botswana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2D07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4DBA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C18E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4DB7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389,992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54EB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185,236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A5399" w14:textId="5B1AB860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0B6A05E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173B2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Brazil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01E8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FD0A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34AC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8F7D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79,503,644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9698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37,407,024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2E34C" w14:textId="0C1FBF9B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0EDB6EF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3141D" w14:textId="41E305DD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Brunei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Darussalam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7477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DA38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66EB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16C8B" w14:textId="60284F6A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DEE16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343,383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37072" w14:textId="6D2BE6D4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163D691B" w14:textId="77777777" w:rsidTr="006D4304">
        <w:trPr>
          <w:trHeight w:val="1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FA96B" w14:textId="556FD00B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Burkina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Faso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3495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2B6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81E9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9FFE3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1,049,523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A856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442,731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D77E5" w14:textId="4DE36981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10677D2B" w14:textId="77777777" w:rsidTr="006D4304">
        <w:trPr>
          <w:trHeight w:val="146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5ED46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Burundi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C86A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7521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4515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20194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207,530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3455C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58,129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8B5E8" w14:textId="22513473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39AB3D9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9A612" w14:textId="19D23C8D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Cabo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Verde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4FD5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8F08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FCAF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A962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38,791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08036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108,860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36A1D" w14:textId="3FCA7C38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071C35D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27975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Cambodia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A271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A6FE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4B76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BEDB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1,263,376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C3BEA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977,412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321BA" w14:textId="26CCF4C1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008DE1EB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0996F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Cameroon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AF83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114F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F4B4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70DE7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4,760,203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D121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3,579,009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CA90A" w14:textId="0E9C5A0D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2030</w:t>
            </w:r>
          </w:p>
        </w:tc>
      </w:tr>
      <w:tr w:rsidR="00DB47E9" w14:paraId="07B93996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09C75" w14:textId="76054A58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Central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African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Republic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F152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BB75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5383B" w14:textId="1F6BA921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B0F0B" w14:textId="4F6610FA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CEA25" w14:textId="15E96BD3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F5C6A" w14:textId="6EA0CDDE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34EFB1E6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2D242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Chad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9129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B9BF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B8D3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5C7E2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3,573,612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1EC76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3,346,060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95004" w14:textId="60353FF0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64CA1C5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8958D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Chile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E29A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FAC1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943A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4FC9C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6,698,107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BED8C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4,943,654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4FDE3" w14:textId="46C17B02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3ACE33D8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6ADCD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China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663E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31A8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DEB84" w14:textId="0D9389DC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0D017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905,144,032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BD17A" w14:textId="0E9224E9" w:rsidR="00DB47E9" w:rsidRDefault="00740305">
            <w:pPr>
              <w:ind w:left="-128"/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  <w:r w:rsidR="00DB47E9">
              <w:rPr>
                <w:sz w:val="20"/>
                <w:szCs w:val="20"/>
                <w:lang w:eastAsia="en-CA" w:bidi="ar-LB"/>
              </w:rPr>
              <w:t>769,350,307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02E54" w14:textId="3F0A1696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6023F43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7AB74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Colombia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94DA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477E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7AA6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1566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8,652,982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CD2E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6,206,292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4FE07" w14:textId="12D4FE6E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225F931D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1DCAF" w14:textId="561C93B8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Comoros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BFC4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99C9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9F9B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CE027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34,958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024B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20,205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E4811" w14:textId="5D8AE30D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0077F32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B7855" w14:textId="7B36F3EE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Congo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4229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F6F7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4110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F245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504,649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23123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261,413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3FE81" w14:textId="389C7B92" w:rsidR="00DB47E9" w:rsidRDefault="00DB47E9">
            <w:pPr>
              <w:ind w:right="-93"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48.7%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6748464B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75CF5" w14:textId="5DC9605E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Cook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Islands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5FAE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70D2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FF1C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B0EA5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6,461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DC85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13,152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BFA91" w14:textId="63D65E8B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2CECA060" w14:textId="77777777" w:rsidTr="006D4304">
        <w:trPr>
          <w:trHeight w:val="103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D9F3C" w14:textId="42B6CCAF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Costa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Rica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2A18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BA4F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55BC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F6B70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1,450,799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988B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1,803,777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EDD4C" w14:textId="50B2B6A0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23D59DB9" w14:textId="77777777" w:rsidTr="006D4304">
        <w:trPr>
          <w:trHeight w:val="149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14EC8" w14:textId="06F7D25F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Cote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d'Ivoire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8023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983E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5BD76" w14:textId="0E308650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2267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21,289,132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A91D3" w14:textId="0E7A2339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92964" w14:textId="3ED5E818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345BB329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0851E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Cuba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FB19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D5BC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5C9D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DF973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1,030,662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7ACA2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1,368,669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6A66D" w14:textId="41B5D254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758AC4E7" w14:textId="77777777" w:rsidTr="006D4304">
        <w:trPr>
          <w:trHeight w:val="226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506A2" w14:textId="5745AD8E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Democratic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People's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Republic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Korea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C4D6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2D02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8FAB5" w14:textId="147A4F5F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6B99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1,906,435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B76EE" w14:textId="45DEC96D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E5975" w14:textId="1661859B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F558C53" w14:textId="77777777" w:rsidTr="006D4304">
        <w:trPr>
          <w:trHeight w:val="264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0C53B" w14:textId="0E1A2D13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Democratic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Republic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the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Congo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B574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F24E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71538" w14:textId="39F30D85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5EFBE" w14:textId="75A11E24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B232A" w14:textId="5CC3F6F8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0E59C" w14:textId="75677E12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481A8256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559B2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Djibouti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EB9C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A2FB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5FF5D" w14:textId="5B744F7F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251E0" w14:textId="5267033D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BD5F8" w14:textId="313B652B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C4B89" w14:textId="26B8D79B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5EEC037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70698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Dominica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4B78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1ACB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C50F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B9F3A" w14:textId="17A00663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83914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13,370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29945" w14:textId="36AF4E67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1D0CE8A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0B0C8" w14:textId="6089002F" w:rsidR="00DB47E9" w:rsidRDefault="00DB47E9">
            <w:pPr>
              <w:ind w:right="-113"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Dominican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Republic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AC85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489B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4491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3AFE7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3,834,089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FE72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3,343,222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3F592" w14:textId="140D521E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460D84DD" w14:textId="77777777" w:rsidTr="006D4304">
        <w:trPr>
          <w:trHeight w:val="123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03835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Ecuador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92C5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5C87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92B9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93071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3,179,294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445E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3,160,869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B7DFF" w14:textId="7AF366D3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14%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53958B6C" w14:textId="77777777" w:rsidTr="006D4304">
        <w:trPr>
          <w:trHeight w:val="126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EFB57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Egypt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CDF0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589C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4716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EBCBB" w14:textId="6C12A3D4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B1CA3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13,357,170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676BA" w14:textId="560C0AA5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A9D4602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27D83" w14:textId="7453AD02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El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Salvador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5C4C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C183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98F6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E6C41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964,120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BE8A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1,122,854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95636" w14:textId="505F455B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5AD78627" w14:textId="77777777" w:rsidTr="006D4304">
        <w:trPr>
          <w:trHeight w:val="89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3A63F" w14:textId="4C7ED30A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lastRenderedPageBreak/>
              <w:t>Equatorial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Guinea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DB1D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BDDE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D5A4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D7B2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271,411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AA92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88,978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87EDD" w14:textId="2EA0F6BC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A31CBA5" w14:textId="77777777" w:rsidTr="006D4304">
        <w:trPr>
          <w:trHeight w:val="134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263E8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Eritrea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F77A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EEAC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0F630" w14:textId="095E411A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13D84" w14:textId="55D3FB45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1E5FD" w14:textId="0C9217EC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1107A" w14:textId="017DDCC2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28824421" w14:textId="77777777" w:rsidTr="006D4304">
        <w:trPr>
          <w:trHeight w:val="167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E630A" w14:textId="77777777" w:rsidR="00DB47E9" w:rsidRDefault="00DB47E9">
            <w:pPr>
              <w:ind w:right="-113"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Eswatini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A584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8F62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9158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AEB0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105,500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82ED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87,094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A7F4B" w14:textId="2A29EF1B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1A0C700D" w14:textId="77777777" w:rsidTr="006D4304">
        <w:trPr>
          <w:trHeight w:val="7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C5E56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Ethiopia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BD37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D893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5501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EE8D5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347,035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7377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98,314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82627" w14:textId="53B7C933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54FC2BE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359F1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Fiji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E6DB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4907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66CB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643C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443,528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3478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329,060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C6AF3" w14:textId="5FEC680F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1E794864" w14:textId="77777777" w:rsidTr="006D4304">
        <w:trPr>
          <w:trHeight w:val="7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EE463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Gabon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CA35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3710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5439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EA3FC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2,182,210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5FA3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763,753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D4A54" w14:textId="1F286020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433F48A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AEFEF" w14:textId="71969A8F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Gambia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361D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E446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343E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144B2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271,515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52E9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260,165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92D1A" w14:textId="3621325F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55A934EC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957E2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Georgia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D356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72C2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6A02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BB26A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813,152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88511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706,711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5C0FB" w14:textId="4A68E045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481C9D23" w14:textId="77777777" w:rsidTr="006D4304">
        <w:trPr>
          <w:trHeight w:val="20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03679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Ghana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699A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1390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6164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0FC40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1,805,702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A2360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715,052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C0AF1" w14:textId="4A32145F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58%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2030</w:t>
            </w:r>
          </w:p>
        </w:tc>
      </w:tr>
      <w:tr w:rsidR="00DB47E9" w14:paraId="13F86D3C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51C8A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Grenada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47EE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604B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ED5C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C835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52,815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896F2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29,643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3AE09" w14:textId="2BA21F21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40A5DDEA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341BB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Guatemala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D7FD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E644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AA7D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633C7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1,215,970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D547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1,038,394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E9779" w14:textId="26CDA564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D3EAB67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F357F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Guinea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41AA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F90D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4AB4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C73FA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1,826,976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A10E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1,391,073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7CBB5" w14:textId="78644F02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3371F99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287A7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Guinea-Bissau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AE77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E72E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A19D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E7A32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722,391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273E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589,847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55768" w14:textId="6F567423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4E3A2DFF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4233A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Guyana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8181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1617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582D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8BC03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146,169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16D05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240,283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04B6C" w14:textId="6FB7CCA2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AD79EAE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37F95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Haiti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238D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B756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406C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5AF26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149,322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D4C5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83,633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6E2CD" w14:textId="186BB752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22293BD" w14:textId="77777777" w:rsidTr="006D4304">
        <w:trPr>
          <w:trHeight w:val="9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F2246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Honduras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29F9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1144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30ED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DAA2C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1,460,674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61FD1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1,850,102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F79DA" w14:textId="23A02080" w:rsidR="00DB47E9" w:rsidRDefault="00DB47E9">
            <w:pPr>
              <w:ind w:right="-93"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15.5%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7227B073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A7096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India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DE37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B325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668E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33C17" w14:textId="4596B6AD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4ED7C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51,165,562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7918D" w14:textId="6BE97EE2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D63C2D2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930FF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Indonesia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9A53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31AB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40CF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1FB3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23,370,721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FD34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1,535,575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A6579" w14:textId="0AFD7DA9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775E3C2" w14:textId="77777777" w:rsidTr="006D4304">
        <w:trPr>
          <w:trHeight w:val="73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5F9C2" w14:textId="694ECA22" w:rsidR="00DB47E9" w:rsidRDefault="00DB47E9">
            <w:pPr>
              <w:ind w:right="-113"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Iran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(Islamic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Republic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B70E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7174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4ABAD" w14:textId="3082A86A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ADE31" w14:textId="1AE874D6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AEF8C" w14:textId="6D447268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476FF" w14:textId="0F55E971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1427C9C0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F827D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Iraq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DB65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A46D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D3DE3" w14:textId="295E583C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C10BF" w14:textId="76B6982A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B3CB6" w14:textId="389BE5D7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4FD57" w14:textId="1079F07F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24271745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387BE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Jamaica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B585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8028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5CC7D" w14:textId="2FDC68E9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289E9" w14:textId="733CD2B2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199D2" w14:textId="6B019EF1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6CF9A" w14:textId="5E8AD13D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43644446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4811F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Jordan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A279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D1DC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C19E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BB9F7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2,808,101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A3856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1,671,435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FFB9B" w14:textId="70DA9C06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54%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2030</w:t>
            </w:r>
          </w:p>
        </w:tc>
      </w:tr>
      <w:tr w:rsidR="00DB47E9" w14:paraId="4868864A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BF889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Kenya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A881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2EE6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0094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FF2C7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1,543,824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1B947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283,816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D8B5E" w14:textId="62B25BA4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89380BB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4A95C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Kiribati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21E8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97D9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45A0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DD4A2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8,176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31B2C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5,641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65C65" w14:textId="1A2997DC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195D5A4E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E714F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Kuwait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DA25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9B7B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B19FE" w14:textId="2B6E3AC3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0E5A4" w14:textId="74F2617D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6792D" w14:textId="4CBA8368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3A0D1" w14:textId="59070B5C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2331CF57" w14:textId="77777777" w:rsidTr="006D4304">
        <w:trPr>
          <w:trHeight w:val="97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E16CA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Kyrgyzstan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CFC8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19DC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E3B4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5BD4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450,382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C4C5A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314,555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9EBA4" w14:textId="60C47744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51309DD5" w14:textId="77777777" w:rsidTr="006D4304">
        <w:trPr>
          <w:trHeight w:val="284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C1180" w14:textId="47C5F7A8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Lao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People's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Democratic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Republic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82DA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B099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C0E7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2F96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324,226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734B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283,415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E4F2F" w14:textId="2069BECD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28CCA8B2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3D376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Lebanon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442F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9C33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1F0E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3163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2,556,533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94A4C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1,518,706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43687" w14:textId="36F95157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6AF0BFEC" w14:textId="77777777" w:rsidTr="006D4304">
        <w:trPr>
          <w:trHeight w:val="13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06B5C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Lesotho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3993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8AE7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8DD0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3FCF4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103,221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C0B50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27,069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ABA7B" w14:textId="739A0488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4CBD589F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FA643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Liberia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A36F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BD81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E61F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2337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180,909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D9FD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112,645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AEB9A" w14:textId="04893DF6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32%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7F64CB2A" w14:textId="77777777" w:rsidTr="006D4304">
        <w:trPr>
          <w:trHeight w:val="89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DB843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Libya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2966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1438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9CA18" w14:textId="3DDF538D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AF261" w14:textId="65763865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15025" w14:textId="55B82D40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CA4A2" w14:textId="1FCEF1AB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23C0B17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3152C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Madagascar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0300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007E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B6CE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DA0CC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1,719,334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EABD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1,641,815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443DC" w14:textId="3C8FF3CD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15C7720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245B9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Malawi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9B84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F4F1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AE4C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76694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428,435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73620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193,561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434DB" w14:textId="2FEB371F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54%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2030</w:t>
            </w:r>
          </w:p>
        </w:tc>
      </w:tr>
      <w:tr w:rsidR="00DB47E9" w14:paraId="064029D7" w14:textId="77777777" w:rsidTr="006D4304">
        <w:trPr>
          <w:trHeight w:val="7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2B7A1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Malaysia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B6D6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0425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EA3A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83A05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26,703,717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6A62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5,043,404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24726" w14:textId="18A1A525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56F8AF17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1D6F3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Maldives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00AD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B7B9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057B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30DB6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434,219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1B1F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317,953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643ED" w14:textId="6E921E1C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4410B23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1F6F3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Mali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B89D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3D47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AF7D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3547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399,935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D27A2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-6,101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66517" w14:textId="0EF6C006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38700723" w14:textId="77777777" w:rsidTr="006D4304">
        <w:trPr>
          <w:trHeight w:val="67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4E0C8" w14:textId="632CF97C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Marshall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Islands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032C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9834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E9D2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FB0E4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10,824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1FEDC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31,619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B0447" w14:textId="7A657DDF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4FCA0B49" w14:textId="77777777" w:rsidTr="006D4304">
        <w:trPr>
          <w:trHeight w:val="99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EA068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Mauritania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C95B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76DF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234DB" w14:textId="2A97FF09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2A221" w14:textId="744BE301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2AD65" w14:textId="15777853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2DA9F" w14:textId="478162C5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5675FA6" w14:textId="77777777" w:rsidTr="006D4304">
        <w:trPr>
          <w:trHeight w:val="144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FBD39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Mauritius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AF50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78FD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549A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64CE6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665,957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1023A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530,740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F297D" w14:textId="0A124D66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6AB1FC85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D48D4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Mexico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FF1F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166D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434F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05A77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76,982,664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B81A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50,254,745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A28F5" w14:textId="33943453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1EEF54B1" w14:textId="77777777" w:rsidTr="006D4304">
        <w:trPr>
          <w:trHeight w:val="264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15907" w14:textId="7F42D11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Micronesia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(Federated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States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12BC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A0B2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7D8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CCA57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13,600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B3AF5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17,412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18A31" w14:textId="114631A1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16394FBD" w14:textId="77777777" w:rsidTr="006D4304">
        <w:trPr>
          <w:trHeight w:val="8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0CA70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Mongolia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3171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A60A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A5AC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87C86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57,309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DF56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27,778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D1AC8" w14:textId="601F960C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6AC5BCC8" w14:textId="77777777" w:rsidTr="006D4304">
        <w:trPr>
          <w:trHeight w:val="264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4BA7C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Montenegro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3030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9326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ED4E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BADEA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155,854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BC2C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191,587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CEF50" w14:textId="7F1FE71A" w:rsidR="00DB47E9" w:rsidRDefault="00DB47E9">
            <w:pPr>
              <w:ind w:right="-93"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19.43%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64C30BF5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83400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Morocco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FBAB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9F83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3F64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BC05C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2,134,520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F569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4,579,557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A08DE" w14:textId="2B176872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311DD848" w14:textId="77777777" w:rsidTr="006D4304">
        <w:trPr>
          <w:trHeight w:val="13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E91A5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Mozambique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6200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7E2D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64FB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BD6E6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655,255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005B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1,156,651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8980B" w14:textId="6712D1A8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6D5EA078" w14:textId="77777777" w:rsidTr="006D4304">
        <w:trPr>
          <w:trHeight w:val="62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F066A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Myanmar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5FC8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6AA9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AC52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B789C" w14:textId="62E08B09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EDF06" w14:textId="77777777" w:rsidR="00DB47E9" w:rsidRDefault="00DB47E9">
            <w:pPr>
              <w:ind w:left="-188"/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863,290,051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EC7AA" w14:textId="2E1B6FC5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12B5CBC0" w14:textId="77777777" w:rsidTr="006D4304">
        <w:trPr>
          <w:trHeight w:val="109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F0205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Namibia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D5F5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F918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ECAB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3FD83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774,924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1706C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730,767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28CF0" w14:textId="05CAF77B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334EB19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64244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lastRenderedPageBreak/>
              <w:t>Nauru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9096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AF1C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99FF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B275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1,204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20A0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2,525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88AE2" w14:textId="3FACDC05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190DBCB2" w14:textId="77777777" w:rsidTr="006D4304">
        <w:trPr>
          <w:trHeight w:val="59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C069C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Nepal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6510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083B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ADAF4" w14:textId="32C3A8CB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E8EB1" w14:textId="0BC3508C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50427" w14:textId="171D5DB0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D1C91" w14:textId="7FEDF11A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47C8D9A4" w14:textId="77777777" w:rsidTr="006D4304">
        <w:trPr>
          <w:trHeight w:val="105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CC039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Nicaragua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7101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123D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8AEA4" w14:textId="5D5F638D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0CAF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582,295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7CD55" w14:textId="1CF266FA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D2107" w14:textId="19DF142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55D15002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24915" w14:textId="2209A09D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Niger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AA90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3823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7E19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6DEC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1,222,358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D9904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608,920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3F9C3" w14:textId="1D99FE8A" w:rsidR="00DB47E9" w:rsidRDefault="00DB47E9">
            <w:pPr>
              <w:ind w:right="-234"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35.2%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3FCEAC4F" w14:textId="77777777" w:rsidTr="006D4304">
        <w:trPr>
          <w:trHeight w:val="134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72FF8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Nigeria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835B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20B5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A02A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5097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15,187,779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95F5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22,809,651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C6F17" w14:textId="5E7176CE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3322990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51C33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Niue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7D80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63B0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49E1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1CAE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28F2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AE00D" w14:textId="6C69BE12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5BE6313" w14:textId="77777777" w:rsidTr="006D4304">
        <w:trPr>
          <w:trHeight w:val="7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16728" w14:textId="326D929F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North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Macedonia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F4E5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C124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6F98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E820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397,843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05C21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275,505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B404B" w14:textId="2CFBB759" w:rsidR="00DB47E9" w:rsidRDefault="00DB47E9">
            <w:pPr>
              <w:ind w:right="-234"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18.7%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1373E72A" w14:textId="77777777" w:rsidTr="006D4304">
        <w:trPr>
          <w:trHeight w:val="117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BA3FA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Oman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E59A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23F7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9DCB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4A469" w14:textId="03D4126F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3FA67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2,300,559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A2C57" w14:textId="4E6EC1F7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3F15C7AA" w14:textId="77777777" w:rsidTr="006D4304">
        <w:trPr>
          <w:trHeight w:val="163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7FCC4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Pakistan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8C21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BEDB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B3FD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D54C7" w14:textId="3D2431D4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A342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4,947,533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0930A" w14:textId="642EEE0E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2ABDE154" w14:textId="77777777" w:rsidTr="006D4304">
        <w:trPr>
          <w:trHeight w:val="66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9A737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Palau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0B66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1996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7E3E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F180A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10,368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A32E5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6,360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F326B" w14:textId="096C4E83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698EF1A" w14:textId="77777777" w:rsidTr="006D4304">
        <w:trPr>
          <w:trHeight w:val="113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A1EAB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Panama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7729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381F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CBCC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35AB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2,543,386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CD7D5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2,733,914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0D1AF" w14:textId="2616483D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16B8DBF2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9B20D" w14:textId="6802B8C9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Papua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New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Guinea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0956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18EB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C5EE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11FF3" w14:textId="54541761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3A64A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365,343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F25C6" w14:textId="78A497B6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C27D2B2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AA389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Paraguay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0A9B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ACCD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1DA6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584E1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1,684,582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77A30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1,546,758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76418" w14:textId="6670D99D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7E7DFA96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AD8AB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Peru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7087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B955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C1C1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E8C20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2,735,721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2856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3,075,377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5DD0C" w14:textId="6141C20C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09F78CA5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3358B" w14:textId="44B4E161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Philippines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9E24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B5E6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1FC6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D94F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11,903,687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9EBB4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8,073,416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435F9" w14:textId="5E13253D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014D354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B3ABA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Qatar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8F8E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11E5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4DAF4" w14:textId="54FF4C28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067BB" w14:textId="28D44F36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84766" w14:textId="48BEEE1E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8056C" w14:textId="2C2757AD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01A2891" w14:textId="77777777" w:rsidTr="006D4304">
        <w:trPr>
          <w:trHeight w:val="9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C2837" w14:textId="3B8B7D4D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Republic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Korea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F92A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923B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C460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64703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89,248,915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F3634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64,890,681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F22E3" w14:textId="11798E60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16F37BF0" w14:textId="77777777" w:rsidTr="006D4304">
        <w:trPr>
          <w:trHeight w:val="123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3352B" w14:textId="237919B2" w:rsidR="00DB47E9" w:rsidRDefault="00DB47E9">
            <w:pPr>
              <w:ind w:right="-113"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Republic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Moldova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B7B1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D7A8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2FCE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C7AD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371,068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2476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452,317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B03F4" w14:textId="393AF6FA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30578DBE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666EE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Rwanda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7698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8AC0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B3FC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BD0C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338,197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611D3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222,119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6C530" w14:textId="71708684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3848D04C" w14:textId="77777777" w:rsidTr="006D4304">
        <w:trPr>
          <w:trHeight w:val="73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57A8E" w14:textId="472789A0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Saint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Kitts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and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Nevis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B6CD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AF9A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84014" w14:textId="346D2965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F12E2" w14:textId="71B6E6B5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45D38" w14:textId="568E0FEC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8DD25" w14:textId="2BC6B711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5A46057" w14:textId="77777777" w:rsidTr="006D4304">
        <w:trPr>
          <w:trHeight w:val="119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BD730" w14:textId="53F31EC2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Saint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Lucia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B35A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588F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3D13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DAC8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83,735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1964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95,871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01C8F" w14:textId="215E7B6F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76FB060D" w14:textId="77777777" w:rsidTr="006D4304">
        <w:trPr>
          <w:trHeight w:val="264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0EF9D" w14:textId="4057B18B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Saint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Vincent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and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the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Grenadines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541D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A91F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F976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084C3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25,280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22314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16,970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881DE" w14:textId="45833D01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DC8B7AF" w14:textId="77777777" w:rsidTr="006D4304">
        <w:trPr>
          <w:trHeight w:val="114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409DA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Samoa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A9DA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FD98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7F3A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BBDB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20,557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AD49A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14,555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AE2B9" w14:textId="56E48CF1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42199D57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BA4BF" w14:textId="5DAF2970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Sao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Tome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and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Principe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BE3B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BC36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399F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73D67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71,039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B5EA1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28,976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A0187" w14:textId="52FF093B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6B3C6338" w14:textId="77777777" w:rsidTr="006D4304">
        <w:trPr>
          <w:trHeight w:val="64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5F1D6" w14:textId="54E26FF2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Saudi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Arabia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B99C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7248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0786D" w14:textId="6B10D681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8C857" w14:textId="68A29BF1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A63CF" w14:textId="1B569698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3CA80" w14:textId="0C3EEF8B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4A9D8680" w14:textId="77777777" w:rsidTr="006D4304">
        <w:trPr>
          <w:trHeight w:val="11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74991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Senegal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DFAA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563E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69E9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DC7A4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2,664,194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0A370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1,912,559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AD6C1" w14:textId="53E823E8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6DE77634" w14:textId="77777777" w:rsidTr="006D4304">
        <w:trPr>
          <w:trHeight w:val="143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DB4EB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Serbia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25BB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6164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0CF7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330CA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3,261,874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39032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8,446,488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FADB4" w14:textId="6D7651B9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6ABC35AA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EA259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Seychelles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71B1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7AE6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B80B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59C4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249,400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97205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223,975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7CC0F" w14:textId="0BF6A6B2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55B59458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39FE9" w14:textId="2A5A4FC8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Sierra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Leone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A8FB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8A37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4F93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93754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350,905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C5985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298,480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33283" w14:textId="10A14728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2CF38EAA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8DC1F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Singapore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1572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9F88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FCF5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34D3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10,583,428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74CB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5,770,315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6F8CC" w14:textId="4EEB176F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12E52557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4E075" w14:textId="06876380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Solomon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Islands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3B40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E745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21AD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CF09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69,516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6B110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36,147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39559" w14:textId="22A7BF76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F0B83B2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64250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Somalia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AE16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5633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BFD1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81E9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1,276,672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B31A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142,092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D55A6" w14:textId="07254A1C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508697F9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7F498" w14:textId="4B9A83B3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South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Africa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F362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D1BD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2886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7F48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13,843,139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D4E84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8,748,739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9E582" w14:textId="0B74874D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D66F6DE" w14:textId="77777777" w:rsidTr="006D4304">
        <w:trPr>
          <w:trHeight w:val="8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10CF0" w14:textId="4D79318B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South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Sudan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A391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D026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1AAC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10562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221,410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854D1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52,267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ADC6C" w14:textId="528E333D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3E02F794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9A878" w14:textId="12D9C258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Sri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Lanka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0ED2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761E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418F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D7B3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1,170,234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DBB04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1,156,431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C3DFE" w14:textId="1B2E274B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25DBF09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0B0BD" w14:textId="07706C9E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Sudan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8F4D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6909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59D3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D0ED6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1,743,144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F0901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223,239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91600" w14:textId="4AE4F52E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16E38BB7" w14:textId="77777777" w:rsidTr="006D4304">
        <w:trPr>
          <w:trHeight w:val="7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6AF96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Suriname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AD5F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E978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8F8FB" w14:textId="0412B446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4793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272,996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B307C" w14:textId="31A59613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FE867" w14:textId="67B0CA36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3A631BFD" w14:textId="77777777" w:rsidTr="006D4304">
        <w:trPr>
          <w:trHeight w:val="117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3AC38" w14:textId="0E684022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Syrian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Arab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Republic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2B7C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172E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1324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2901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18,150,706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F2C35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12,671,604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FC345" w14:textId="1DC27FF7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DE70F27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57E4C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Thailand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AE4B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5997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D91FF" w14:textId="1370B8CF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6B1B6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59,270,951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C774C" w14:textId="3BE7808E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972D4" w14:textId="76260CE0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BD4C813" w14:textId="77777777" w:rsidTr="006D4304">
        <w:trPr>
          <w:trHeight w:val="67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D005D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Timor-Leste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3EEA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6D0F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C315C" w14:textId="31B12B23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E59C9" w14:textId="040ACC30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732CF" w14:textId="3D8EABBC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51147" w14:textId="4B4C21FA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10C92AE2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C87B3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Togo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EAF2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3205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BD4D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1EB6A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1,124,896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12623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736,797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0E474" w14:textId="66C65A2F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4623B212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ED36E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Tonga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1E6B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C1C4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65D2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0C7A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7,676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8691A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7,415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4C198" w14:textId="31D72DFC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6055A468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32BD0" w14:textId="5D03F6F6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Trinidad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and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Tobago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4AB2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6897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3E6E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E1BE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5,681,787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28ED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4,967,441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FBBD5" w14:textId="0D4566FE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2EE6F44D" w14:textId="77777777" w:rsidTr="006D4304">
        <w:trPr>
          <w:trHeight w:val="236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1154D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Tunisia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B1DE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765E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D758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3C798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2,367,840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CC121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2,140,636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9B739" w14:textId="274F1E83" w:rsidR="00DB47E9" w:rsidRDefault="00DB47E9">
            <w:pPr>
              <w:ind w:right="-93"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23.8%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2030</w:t>
            </w:r>
          </w:p>
        </w:tc>
      </w:tr>
      <w:tr w:rsidR="00DB47E9" w14:paraId="30C2421D" w14:textId="77777777" w:rsidTr="006D4304">
        <w:trPr>
          <w:trHeight w:val="127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70BB5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Türkiye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9018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BC18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B2D48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4FE92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37,117,410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6FD0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20,337,396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6F001" w14:textId="6CCA54A9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3DA57ECF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F0DA8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Turkmenistan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BA591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BAD1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BA65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93BC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597,121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7623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572,109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09E4B" w14:textId="1760A0E2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2BA7A49D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EA3B1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Tuvalu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A84A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F11B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6A12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0ED39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2,206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962F2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1,816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5C371" w14:textId="74B9B622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27F4015" w14:textId="77777777" w:rsidTr="006D4304">
        <w:trPr>
          <w:trHeight w:val="109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2D75A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Uganda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C7A0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137D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7941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8E230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39,432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A2F3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15,569.10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33544" w14:textId="2BB7B43B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4346740D" w14:textId="77777777" w:rsidTr="006D4304">
        <w:trPr>
          <w:trHeight w:val="264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A18F4" w14:textId="11EB4F3D" w:rsidR="00DB47E9" w:rsidRDefault="00DB47E9">
            <w:pPr>
              <w:ind w:right="-113"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United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Arab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Emirates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lastRenderedPageBreak/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C32B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lastRenderedPageBreak/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3754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7A905" w14:textId="6B54A96B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BF870" w14:textId="21A29B7A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6AF70" w14:textId="2DCE2BF9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531DA" w14:textId="3003FC18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69837476" w14:textId="77777777" w:rsidTr="006D4304">
        <w:trPr>
          <w:trHeight w:val="26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EFA4E" w14:textId="43599034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United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Republic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Tanzania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(the)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5452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B83B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9344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73E6A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218,611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2524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223,266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C6676" w14:textId="747146C8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29ACE205" w14:textId="77777777" w:rsidTr="006D4304">
        <w:trPr>
          <w:trHeight w:val="69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7CA86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Uruguay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179F4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0687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4B3E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6D633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1,012,431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4333A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696,572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E0398" w14:textId="20748C0D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43748991" w14:textId="77777777" w:rsidTr="006D4304">
        <w:trPr>
          <w:trHeight w:val="115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7A0C5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Vanuatu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FA64A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B6756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80AC9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291DF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20,482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2CB1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21,568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6ECBB" w14:textId="1827C1D9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3F77AB13" w14:textId="77777777" w:rsidTr="006D4304">
        <w:trPr>
          <w:trHeight w:val="264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E4C07" w14:textId="54E31F02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Venezuela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(Bolivarian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Republic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785E7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8D532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7B6AE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8110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5,157,619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2B90C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1,449,844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1EA56" w14:textId="589867C7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71FCFC9C" w14:textId="77777777" w:rsidTr="006D4304">
        <w:trPr>
          <w:trHeight w:val="9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ADCD4" w14:textId="3C07C270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Viet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Nam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6A48F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3B8E0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8225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97F6D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13,991,360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A580E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13,830,601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0FAAA" w14:textId="55358106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10%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of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baseline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in</w:t>
            </w:r>
            <w:r w:rsidR="00740305">
              <w:rPr>
                <w:sz w:val="20"/>
                <w:szCs w:val="20"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lang w:eastAsia="en-CA" w:bidi="ar-LB"/>
              </w:rPr>
              <w:t>2029</w:t>
            </w:r>
          </w:p>
        </w:tc>
      </w:tr>
      <w:tr w:rsidR="00DB47E9" w14:paraId="3F0B8EAB" w14:textId="77777777" w:rsidTr="006D4304">
        <w:trPr>
          <w:trHeight w:val="89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3D700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Yemen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BC4E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D008B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No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ACAA9" w14:textId="2271FBF8" w:rsidR="00DB47E9" w:rsidRDefault="00740305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D7A1C" w14:textId="5D84300D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226EF" w14:textId="78082ACE" w:rsidR="00DB47E9" w:rsidRDefault="00740305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CA9D0" w14:textId="17585BD5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780BA5A" w14:textId="77777777" w:rsidTr="006D4304">
        <w:trPr>
          <w:trHeight w:val="134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D0492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Zambia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535B3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9D3A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91C9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A7071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699,513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8A9F7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823,415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D5FCB" w14:textId="105F6579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  <w:tr w:rsidR="00DB47E9" w14:paraId="0819B9CD" w14:textId="77777777" w:rsidTr="006D4304">
        <w:trPr>
          <w:trHeight w:val="58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9CCBC" w14:textId="77777777" w:rsidR="00DB47E9" w:rsidRDefault="00DB47E9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Zimbabwe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0316D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4D015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Yes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F72EC" w14:textId="77777777" w:rsidR="00DB47E9" w:rsidRDefault="00DB47E9">
            <w:pPr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A7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8918B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1,210,624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43D40" w14:textId="77777777" w:rsidR="00DB47E9" w:rsidRDefault="00DB47E9">
            <w:pPr>
              <w:jc w:val="righ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842,264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EA7D7" w14:textId="2CDEDC91" w:rsidR="00DB47E9" w:rsidRDefault="00740305">
            <w:pPr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 xml:space="preserve"> </w:t>
            </w:r>
          </w:p>
        </w:tc>
      </w:tr>
    </w:tbl>
    <w:p w14:paraId="630885F9" w14:textId="0097C2A1" w:rsidR="00D96194" w:rsidRPr="000238C9" w:rsidRDefault="00D96194" w:rsidP="00D96194">
      <w:pPr>
        <w:rPr>
          <w:sz w:val="18"/>
          <w:szCs w:val="18"/>
          <w:lang w:val="en-GB" w:bidi="ar-LB"/>
        </w:rPr>
      </w:pPr>
      <w:r w:rsidRPr="000238C9">
        <w:rPr>
          <w:sz w:val="18"/>
          <w:szCs w:val="18"/>
          <w:lang w:val="en-GB" w:bidi="ar-LB"/>
        </w:rPr>
        <w:t>*</w:t>
      </w:r>
      <w:r w:rsidR="00740305">
        <w:rPr>
          <w:sz w:val="18"/>
          <w:szCs w:val="18"/>
          <w:lang w:val="en-GB" w:bidi="ar-LB"/>
        </w:rPr>
        <w:t xml:space="preserve"> </w:t>
      </w:r>
      <w:r w:rsidRPr="000238C9">
        <w:rPr>
          <w:sz w:val="18"/>
          <w:szCs w:val="18"/>
          <w:lang w:val="en-GB" w:bidi="ar-LB"/>
        </w:rPr>
        <w:t>As</w:t>
      </w:r>
      <w:r w:rsidR="00740305">
        <w:rPr>
          <w:sz w:val="18"/>
          <w:szCs w:val="18"/>
          <w:lang w:val="en-GB" w:bidi="ar-LB"/>
        </w:rPr>
        <w:t xml:space="preserve"> </w:t>
      </w:r>
      <w:r w:rsidRPr="000238C9">
        <w:rPr>
          <w:sz w:val="18"/>
          <w:szCs w:val="18"/>
          <w:lang w:val="en-GB" w:bidi="ar-LB"/>
        </w:rPr>
        <w:t>of</w:t>
      </w:r>
      <w:r w:rsidR="00740305">
        <w:rPr>
          <w:sz w:val="18"/>
          <w:szCs w:val="18"/>
          <w:lang w:val="en-GB" w:bidi="ar-LB"/>
        </w:rPr>
        <w:t xml:space="preserve"> </w:t>
      </w:r>
      <w:r w:rsidR="00CB7C20" w:rsidRPr="000238C9">
        <w:rPr>
          <w:sz w:val="18"/>
          <w:szCs w:val="18"/>
          <w:lang w:val="en-GB" w:bidi="ar-LB"/>
        </w:rPr>
        <w:t>19</w:t>
      </w:r>
      <w:r w:rsidR="00740305">
        <w:rPr>
          <w:sz w:val="18"/>
          <w:szCs w:val="18"/>
          <w:lang w:val="en-GB" w:bidi="ar-LB"/>
        </w:rPr>
        <w:t xml:space="preserve"> </w:t>
      </w:r>
      <w:r w:rsidR="009017A6" w:rsidRPr="000238C9">
        <w:rPr>
          <w:sz w:val="18"/>
          <w:szCs w:val="18"/>
          <w:lang w:val="en-GB" w:bidi="ar-LB"/>
        </w:rPr>
        <w:t>April</w:t>
      </w:r>
      <w:r w:rsidR="00740305">
        <w:rPr>
          <w:sz w:val="18"/>
          <w:szCs w:val="18"/>
          <w:lang w:val="en-GB" w:bidi="ar-LB"/>
        </w:rPr>
        <w:t xml:space="preserve"> </w:t>
      </w:r>
      <w:r w:rsidRPr="000238C9">
        <w:rPr>
          <w:sz w:val="18"/>
          <w:szCs w:val="18"/>
          <w:lang w:val="en-GB" w:bidi="ar-LB"/>
        </w:rPr>
        <w:t>202</w:t>
      </w:r>
      <w:r w:rsidR="009017A6" w:rsidRPr="000238C9">
        <w:rPr>
          <w:sz w:val="18"/>
          <w:szCs w:val="18"/>
          <w:lang w:val="en-GB" w:bidi="ar-LB"/>
        </w:rPr>
        <w:t>4</w:t>
      </w:r>
      <w:r w:rsidRPr="000238C9">
        <w:rPr>
          <w:sz w:val="18"/>
          <w:szCs w:val="18"/>
          <w:lang w:val="en-GB" w:bidi="ar-LB"/>
        </w:rPr>
        <w:t>.</w:t>
      </w:r>
    </w:p>
    <w:p w14:paraId="1347CA63" w14:textId="77777777" w:rsidR="00BB2764" w:rsidRPr="000238C9" w:rsidRDefault="00BB2764" w:rsidP="00BB2764">
      <w:pPr>
        <w:rPr>
          <w:lang w:val="en-GB"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F730F" w:rsidRPr="000238C9" w14:paraId="51456327" w14:textId="77777777" w:rsidTr="00AE7E5A">
        <w:tc>
          <w:tcPr>
            <w:tcW w:w="1871" w:type="dxa"/>
          </w:tcPr>
          <w:p w14:paraId="1225E5DB" w14:textId="77777777" w:rsidR="00E85409" w:rsidRPr="000238C9" w:rsidRDefault="00E85409" w:rsidP="007D324A">
            <w:pPr>
              <w:rPr>
                <w:lang w:val="en-GB" w:bidi="ar-LB"/>
              </w:rPr>
            </w:pPr>
          </w:p>
        </w:tc>
        <w:tc>
          <w:tcPr>
            <w:tcW w:w="1872" w:type="dxa"/>
          </w:tcPr>
          <w:p w14:paraId="52EFC445" w14:textId="77777777" w:rsidR="00E85409" w:rsidRPr="000238C9" w:rsidRDefault="00E85409" w:rsidP="007D324A">
            <w:pPr>
              <w:rPr>
                <w:lang w:val="en-GB"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349705E" w14:textId="77777777" w:rsidR="00E85409" w:rsidRPr="000238C9" w:rsidRDefault="00E85409" w:rsidP="007D324A">
            <w:pPr>
              <w:rPr>
                <w:lang w:val="en-GB" w:bidi="ar-LB"/>
              </w:rPr>
            </w:pPr>
          </w:p>
        </w:tc>
        <w:tc>
          <w:tcPr>
            <w:tcW w:w="1872" w:type="dxa"/>
          </w:tcPr>
          <w:p w14:paraId="4368B62B" w14:textId="77777777" w:rsidR="00E85409" w:rsidRPr="000238C9" w:rsidRDefault="00E85409" w:rsidP="007D324A">
            <w:pPr>
              <w:rPr>
                <w:lang w:val="en-GB" w:bidi="ar-LB"/>
              </w:rPr>
            </w:pPr>
          </w:p>
        </w:tc>
        <w:tc>
          <w:tcPr>
            <w:tcW w:w="1873" w:type="dxa"/>
          </w:tcPr>
          <w:p w14:paraId="2321584E" w14:textId="77777777" w:rsidR="00E85409" w:rsidRPr="000238C9" w:rsidRDefault="00E85409" w:rsidP="007D324A">
            <w:pPr>
              <w:rPr>
                <w:lang w:val="en-GB" w:bidi="ar-LB"/>
              </w:rPr>
            </w:pPr>
          </w:p>
        </w:tc>
      </w:tr>
    </w:tbl>
    <w:p w14:paraId="6DF9BF8F" w14:textId="77777777" w:rsidR="00E85409" w:rsidRPr="000238C9" w:rsidRDefault="00E85409" w:rsidP="004E7F9C">
      <w:pPr>
        <w:rPr>
          <w:lang w:val="en-GB" w:bidi="ar-LB"/>
        </w:rPr>
      </w:pPr>
    </w:p>
    <w:sectPr w:rsidR="00E85409" w:rsidRPr="000238C9" w:rsidSect="00BA2019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30D2C3" w14:textId="77777777" w:rsidR="00AD1451" w:rsidRDefault="00AD1451" w:rsidP="004A504B">
      <w:r>
        <w:separator/>
      </w:r>
    </w:p>
  </w:endnote>
  <w:endnote w:type="continuationSeparator" w:id="0">
    <w:p w14:paraId="455B34D6" w14:textId="77777777" w:rsidR="00AD1451" w:rsidRDefault="00AD1451" w:rsidP="004A504B">
      <w:r>
        <w:continuationSeparator/>
      </w:r>
    </w:p>
  </w:endnote>
  <w:endnote w:type="continuationNotice" w:id="1">
    <w:p w14:paraId="3A7BE2A1" w14:textId="77777777" w:rsidR="00AD1451" w:rsidRDefault="00AD14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6E86AE" w14:textId="77777777" w:rsidR="00DB7F79" w:rsidRPr="0033525D" w:rsidRDefault="00DB7F7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70DD1">
      <w:rPr>
        <w:noProof/>
      </w:rPr>
      <w:t>20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7E5B3" w14:textId="77777777" w:rsidR="00DB7F79" w:rsidRPr="0033525D" w:rsidRDefault="00DB7F7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70DD1">
      <w:rPr>
        <w:noProof/>
      </w:rPr>
      <w:t>19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4AFE5E" w14:textId="6161D0C7" w:rsidR="00DB7F79" w:rsidRDefault="00DB7F79" w:rsidP="00D57BD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740305">
      <w:rPr>
        <w:rFonts w:cs="Arabic Transparent"/>
        <w:rtl/>
      </w:rPr>
      <w:t xml:space="preserve"> </w:t>
    </w:r>
  </w:p>
  <w:p w14:paraId="380D3311" w14:textId="206C7040" w:rsidR="00DB7F79" w:rsidRDefault="00DB7F79" w:rsidP="00D57BD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740305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740305">
      <w:rPr>
        <w:rFonts w:cs="Arabic Transparent"/>
        <w:rtl/>
      </w:rPr>
      <w:t xml:space="preserve"> </w:t>
    </w:r>
  </w:p>
  <w:p w14:paraId="49EEDCC6" w14:textId="77777777" w:rsidR="00DB7F79" w:rsidRPr="00D57BDC" w:rsidRDefault="00DB7F79" w:rsidP="00D57BD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832AB" w14:textId="77777777" w:rsidR="00DB7F79" w:rsidRPr="0033525D" w:rsidRDefault="00DB7F79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4DBE7" w14:textId="77777777" w:rsidR="00DB7F79" w:rsidRPr="0033525D" w:rsidRDefault="00DB7F79" w:rsidP="007D324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B7258">
      <w:rPr>
        <w:noProof/>
      </w:rPr>
      <w:t>1</w:t>
    </w:r>
    <w:r>
      <w:rPr>
        <w:noProof/>
      </w:rPr>
      <w:fldChar w:fldCharType="end"/>
    </w:r>
  </w:p>
  <w:p w14:paraId="014519A5" w14:textId="77777777" w:rsidR="00DB7F79" w:rsidRPr="004E21CE" w:rsidRDefault="00DB7F79" w:rsidP="007D324A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B4920" w14:textId="77777777" w:rsidR="00DB7F79" w:rsidRPr="0033525D" w:rsidRDefault="00DB7F7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B7258">
      <w:rPr>
        <w:noProof/>
      </w:rPr>
      <w:t>6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833D7" w14:textId="77777777" w:rsidR="00DB7F79" w:rsidRPr="0033525D" w:rsidRDefault="00DB7F7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B7258">
      <w:rPr>
        <w:noProof/>
      </w:rPr>
      <w:t>5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671E6" w14:textId="77777777" w:rsidR="00DB7F79" w:rsidRPr="0033525D" w:rsidRDefault="00DB7F79" w:rsidP="007D324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B7258">
      <w:rPr>
        <w:noProof/>
      </w:rPr>
      <w:t>1</w:t>
    </w:r>
    <w:r>
      <w:rPr>
        <w:noProof/>
      </w:rPr>
      <w:fldChar w:fldCharType="end"/>
    </w:r>
  </w:p>
  <w:p w14:paraId="076C4BBE" w14:textId="77777777" w:rsidR="00DB7F79" w:rsidRPr="004E21CE" w:rsidRDefault="00DB7F79" w:rsidP="007D324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0B792" w14:textId="77777777" w:rsidR="00DB7F79" w:rsidRPr="0033525D" w:rsidRDefault="00DB7F7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B7258">
      <w:rPr>
        <w:noProof/>
      </w:rPr>
      <w:t>4</w:t>
    </w:r>
    <w:r>
      <w:rPr>
        <w:noProof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1869E" w14:textId="77777777" w:rsidR="00DB7F79" w:rsidRPr="0033525D" w:rsidRDefault="00DB7F7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B7258">
      <w:rPr>
        <w:noProof/>
      </w:rPr>
      <w:t>3</w:t>
    </w:r>
    <w:r>
      <w:rPr>
        <w:noProof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F25E6" w14:textId="77777777" w:rsidR="00DB7F79" w:rsidRPr="0033525D" w:rsidRDefault="00DB7F79" w:rsidP="007D324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B7258">
      <w:rPr>
        <w:noProof/>
      </w:rPr>
      <w:t>1</w:t>
    </w:r>
    <w:r>
      <w:rPr>
        <w:noProof/>
      </w:rPr>
      <w:fldChar w:fldCharType="end"/>
    </w:r>
  </w:p>
  <w:p w14:paraId="597DB608" w14:textId="77777777" w:rsidR="00DB7F79" w:rsidRPr="004E21CE" w:rsidRDefault="00DB7F79" w:rsidP="007D32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15D5EF" w14:textId="77777777" w:rsidR="00AD1451" w:rsidRDefault="00AD1451" w:rsidP="00D57BDC">
      <w:pPr>
        <w:bidi/>
      </w:pPr>
      <w:r>
        <w:separator/>
      </w:r>
    </w:p>
  </w:footnote>
  <w:footnote w:type="continuationSeparator" w:id="0">
    <w:p w14:paraId="6DF1BE6B" w14:textId="77777777" w:rsidR="00AD1451" w:rsidRDefault="00AD1451" w:rsidP="004A504B">
      <w:r>
        <w:continuationSeparator/>
      </w:r>
    </w:p>
  </w:footnote>
  <w:footnote w:type="continuationNotice" w:id="1">
    <w:p w14:paraId="4D43547C" w14:textId="77777777" w:rsidR="00AD1451" w:rsidRDefault="00AD1451"/>
  </w:footnote>
  <w:footnote w:id="2">
    <w:p w14:paraId="3A43AB3E" w14:textId="68E58E6C" w:rsidR="00DB7F79" w:rsidRPr="001E1147" w:rsidRDefault="00DB7F79" w:rsidP="009958E9">
      <w:pPr>
        <w:pStyle w:val="FootnoteText"/>
        <w:bidi/>
        <w:rPr>
          <w:lang w:val="en-US"/>
        </w:rPr>
      </w:pPr>
      <w:r w:rsidRPr="001A24C6">
        <w:rPr>
          <w:rStyle w:val="FootnoteReference"/>
        </w:rPr>
        <w:footnoteRef/>
      </w:r>
      <w:r w:rsidR="00740305">
        <w:rPr>
          <w:rtl/>
        </w:rPr>
        <w:t xml:space="preserve"> </w:t>
      </w:r>
      <w:r>
        <w:rPr>
          <w:rFonts w:hint="cs"/>
          <w:rtl/>
          <w:lang w:val="en-US"/>
        </w:rPr>
        <w:t>الوثيقة</w:t>
      </w:r>
      <w:r w:rsidR="00740305">
        <w:rPr>
          <w:rFonts w:hint="cs"/>
          <w:rtl/>
          <w:lang w:val="en-US"/>
        </w:rPr>
        <w:t xml:space="preserve"> </w:t>
      </w:r>
      <w:r w:rsidRPr="001E1147">
        <w:rPr>
          <w:lang w:val="en-US"/>
        </w:rPr>
        <w:t>UNEP/OzL.Pro/ExCom/9</w:t>
      </w:r>
      <w:r>
        <w:rPr>
          <w:lang w:val="en-US"/>
        </w:rPr>
        <w:t>5</w:t>
      </w:r>
      <w:r w:rsidRPr="001E1147">
        <w:rPr>
          <w:lang w:val="en-US"/>
        </w:rPr>
        <w:t>/1</w:t>
      </w:r>
      <w:r>
        <w:rPr>
          <w:rFonts w:hint="cs"/>
          <w:rtl/>
          <w:lang w:val="en-US"/>
        </w:rPr>
        <w:t>.</w:t>
      </w:r>
    </w:p>
  </w:footnote>
  <w:footnote w:id="3">
    <w:p w14:paraId="70907B92" w14:textId="682F4D36" w:rsidR="00DB7F79" w:rsidRPr="004F730F" w:rsidRDefault="00DB7F79" w:rsidP="00C63CB8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>
        <w:rPr>
          <w:rFonts w:hint="cs"/>
          <w:rtl/>
          <w:lang w:bidi="ar-EG"/>
        </w:rPr>
        <w:t>يبلغ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خط</w:t>
      </w:r>
      <w:r w:rsidR="00740305">
        <w:rPr>
          <w:rtl/>
          <w:lang w:bidi="ar-EG"/>
        </w:rPr>
        <w:t xml:space="preserve"> </w:t>
      </w:r>
      <w:r w:rsidRPr="00EC479E">
        <w:rPr>
          <w:rtl/>
          <w:lang w:bidi="ar-EG"/>
        </w:rPr>
        <w:t>الأساس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المجمع</w:t>
      </w:r>
      <w:r w:rsidR="00740305">
        <w:rPr>
          <w:rtl/>
          <w:lang w:bidi="ar-EG"/>
        </w:rPr>
        <w:t xml:space="preserve"> </w:t>
      </w:r>
      <w:r w:rsidRPr="00EC479E">
        <w:rPr>
          <w:rtl/>
          <w:lang w:bidi="ar-EG"/>
        </w:rPr>
        <w:t>للبلدان</w:t>
      </w:r>
      <w:r w:rsidR="00740305">
        <w:rPr>
          <w:rtl/>
          <w:lang w:bidi="ar-EG"/>
        </w:rPr>
        <w:t xml:space="preserve"> </w:t>
      </w:r>
      <w:r w:rsidRPr="00EC479E">
        <w:rPr>
          <w:rtl/>
          <w:lang w:bidi="ar-EG"/>
        </w:rPr>
        <w:t>الثلاثة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2,681.2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طن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قدرات</w:t>
      </w:r>
      <w:r w:rsidR="00740305">
        <w:rPr>
          <w:rtl/>
          <w:lang w:bidi="ar-EG"/>
        </w:rPr>
        <w:t xml:space="preserve"> </w:t>
      </w:r>
      <w:r w:rsidRPr="00EC479E">
        <w:rPr>
          <w:rtl/>
          <w:lang w:bidi="ar-EG"/>
        </w:rPr>
        <w:t>استنفاد</w:t>
      </w:r>
      <w:r w:rsidR="00740305">
        <w:rPr>
          <w:rtl/>
          <w:lang w:bidi="ar-EG"/>
        </w:rPr>
        <w:t xml:space="preserve"> </w:t>
      </w:r>
      <w:r w:rsidRPr="00EC479E">
        <w:rPr>
          <w:rtl/>
          <w:lang w:bidi="ar-EG"/>
        </w:rPr>
        <w:t>الأوزون.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وعلاوة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على</w:t>
      </w:r>
      <w:r w:rsidR="00740305">
        <w:rPr>
          <w:rtl/>
          <w:lang w:bidi="ar-EG"/>
        </w:rPr>
        <w:t xml:space="preserve"> </w:t>
      </w:r>
      <w:r w:rsidRPr="00EC479E">
        <w:rPr>
          <w:rtl/>
          <w:lang w:bidi="ar-EG"/>
        </w:rPr>
        <w:t>ذلك،</w:t>
      </w:r>
      <w:r w:rsidR="00740305">
        <w:rPr>
          <w:rtl/>
          <w:lang w:bidi="ar-EG"/>
        </w:rPr>
        <w:t xml:space="preserve"> </w:t>
      </w:r>
      <w:r w:rsidRPr="00EC479E">
        <w:rPr>
          <w:rtl/>
          <w:lang w:bidi="ar-EG"/>
        </w:rPr>
        <w:t>تنتج</w:t>
      </w:r>
      <w:r w:rsidR="00740305">
        <w:rPr>
          <w:rtl/>
          <w:lang w:bidi="ar-EG"/>
        </w:rPr>
        <w:t xml:space="preserve"> </w:t>
      </w:r>
      <w:r w:rsidRPr="00EC479E">
        <w:rPr>
          <w:rtl/>
          <w:lang w:bidi="ar-EG"/>
        </w:rPr>
        <w:t>جمهورية</w:t>
      </w:r>
      <w:r w:rsidR="00740305">
        <w:rPr>
          <w:rtl/>
          <w:lang w:bidi="ar-EG"/>
        </w:rPr>
        <w:t xml:space="preserve"> </w:t>
      </w:r>
      <w:r w:rsidRPr="00EC479E">
        <w:rPr>
          <w:rtl/>
          <w:lang w:bidi="ar-EG"/>
        </w:rPr>
        <w:t>كوريا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الهيدروكلوروفلوروكربون</w:t>
      </w:r>
      <w:r w:rsidRPr="00EC479E">
        <w:rPr>
          <w:rtl/>
          <w:lang w:bidi="ar-EG"/>
        </w:rPr>
        <w:t>-</w:t>
      </w:r>
      <w:r w:rsidR="00740305">
        <w:rPr>
          <w:rtl/>
          <w:lang w:bidi="ar-EG"/>
        </w:rPr>
        <w:t xml:space="preserve"> </w:t>
      </w:r>
      <w:r w:rsidRPr="00EC479E">
        <w:rPr>
          <w:rtl/>
          <w:lang w:bidi="ar-EG"/>
        </w:rPr>
        <w:t>22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بخط</w:t>
      </w:r>
      <w:r w:rsidR="00740305">
        <w:rPr>
          <w:rtl/>
          <w:lang w:bidi="ar-EG"/>
        </w:rPr>
        <w:t xml:space="preserve"> </w:t>
      </w:r>
      <w:r w:rsidRPr="00EC479E">
        <w:rPr>
          <w:rtl/>
          <w:lang w:bidi="ar-EG"/>
        </w:rPr>
        <w:t>أساس</w:t>
      </w:r>
      <w:r w:rsidR="00740305">
        <w:rPr>
          <w:rtl/>
          <w:lang w:bidi="ar-EG"/>
        </w:rPr>
        <w:t xml:space="preserve"> </w:t>
      </w:r>
      <w:r w:rsidRPr="00EC479E">
        <w:rPr>
          <w:rtl/>
          <w:lang w:bidi="ar-EG"/>
        </w:rPr>
        <w:t>قدره</w:t>
      </w:r>
      <w:r w:rsidR="00740305">
        <w:rPr>
          <w:rtl/>
          <w:lang w:bidi="ar-EG"/>
        </w:rPr>
        <w:t xml:space="preserve"> </w:t>
      </w:r>
      <w:r w:rsidRPr="00EC479E">
        <w:rPr>
          <w:rtl/>
          <w:lang w:bidi="ar-EG"/>
        </w:rPr>
        <w:t>395.1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طن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قدرات</w:t>
      </w:r>
      <w:r w:rsidR="00740305">
        <w:rPr>
          <w:rtl/>
          <w:lang w:bidi="ar-EG"/>
        </w:rPr>
        <w:t xml:space="preserve"> </w:t>
      </w:r>
      <w:r w:rsidRPr="00EC479E">
        <w:rPr>
          <w:rtl/>
          <w:lang w:bidi="ar-EG"/>
        </w:rPr>
        <w:t>استنفاد</w:t>
      </w:r>
      <w:r w:rsidR="00740305">
        <w:rPr>
          <w:rtl/>
          <w:lang w:bidi="ar-EG"/>
        </w:rPr>
        <w:t xml:space="preserve"> </w:t>
      </w:r>
      <w:r w:rsidRPr="00EC479E">
        <w:rPr>
          <w:rtl/>
          <w:lang w:bidi="ar-EG"/>
        </w:rPr>
        <w:t>الأوزون.</w:t>
      </w:r>
    </w:p>
  </w:footnote>
  <w:footnote w:id="4">
    <w:p w14:paraId="7048B6F1" w14:textId="7AB77242" w:rsidR="00DB7F79" w:rsidRPr="004F730F" w:rsidRDefault="00DB7F79" w:rsidP="00AE7B64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 w:rsidRPr="00AE7B64">
        <w:rPr>
          <w:rtl/>
          <w:lang w:bidi="ar-EG"/>
        </w:rPr>
        <w:t>تمثل</w:t>
      </w:r>
      <w:r w:rsidR="00740305">
        <w:rPr>
          <w:rtl/>
          <w:lang w:bidi="ar-EG"/>
        </w:rPr>
        <w:t xml:space="preserve"> </w:t>
      </w:r>
      <w:r w:rsidRPr="00AE7B64">
        <w:rPr>
          <w:rtl/>
          <w:lang w:bidi="ar-EG"/>
        </w:rPr>
        <w:t>تقارير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بيانات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البرامج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القطرية</w:t>
      </w:r>
      <w:r w:rsidR="00740305">
        <w:rPr>
          <w:rFonts w:hint="cs"/>
          <w:rtl/>
          <w:lang w:bidi="ar-EG"/>
        </w:rPr>
        <w:t xml:space="preserve"> </w:t>
      </w:r>
      <w:r>
        <w:rPr>
          <w:rtl/>
          <w:lang w:bidi="ar-EG"/>
        </w:rPr>
        <w:t>مصدر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ا</w:t>
      </w:r>
      <w:r w:rsidRPr="00AE7B64">
        <w:rPr>
          <w:rtl/>
          <w:lang w:bidi="ar-EG"/>
        </w:rPr>
        <w:t>لمعلومات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الوحيد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عن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توزيع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القطاع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المواد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الخاضعة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للرقابة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في</w:t>
      </w:r>
      <w:r w:rsidR="00740305">
        <w:rPr>
          <w:rtl/>
          <w:lang w:bidi="ar-EG"/>
        </w:rPr>
        <w:t xml:space="preserve"> </w:t>
      </w:r>
      <w:r w:rsidRPr="00AE7B64">
        <w:rPr>
          <w:rtl/>
          <w:lang w:bidi="ar-EG"/>
        </w:rPr>
        <w:t>لبلدان</w:t>
      </w:r>
      <w:r w:rsidR="00740305">
        <w:rPr>
          <w:rtl/>
          <w:lang w:bidi="ar-EG"/>
        </w:rPr>
        <w:t xml:space="preserve"> </w:t>
      </w:r>
      <w:r w:rsidRPr="00AE7B64">
        <w:rPr>
          <w:rtl/>
          <w:lang w:bidi="ar-EG"/>
        </w:rPr>
        <w:t>المادة</w:t>
      </w:r>
      <w:r w:rsidR="00740305">
        <w:rPr>
          <w:rtl/>
          <w:lang w:bidi="ar-EG"/>
        </w:rPr>
        <w:t xml:space="preserve"> </w:t>
      </w:r>
      <w:r w:rsidRPr="00AE7B64">
        <w:rPr>
          <w:rtl/>
          <w:lang w:bidi="ar-EG"/>
        </w:rPr>
        <w:t>5.</w:t>
      </w:r>
      <w:r w:rsidR="00740305">
        <w:rPr>
          <w:rtl/>
        </w:rPr>
        <w:t xml:space="preserve"> </w:t>
      </w:r>
    </w:p>
  </w:footnote>
  <w:footnote w:id="5">
    <w:p w14:paraId="0EDC7608" w14:textId="55F70D96" w:rsidR="00DB7F79" w:rsidRPr="004F730F" w:rsidRDefault="00DB7F79" w:rsidP="00551348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>
        <w:rPr>
          <w:rFonts w:hint="cs"/>
          <w:rtl/>
          <w:lang w:bidi="ar-EG"/>
        </w:rPr>
        <w:t>أزالت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المشروعات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المنتهية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حتى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ديسمبر</w:t>
      </w:r>
      <w:r>
        <w:rPr>
          <w:rFonts w:hint="cs"/>
          <w:rtl/>
          <w:lang w:bidi="ar-EG"/>
        </w:rPr>
        <w:t>/كانون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الأول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202</w:t>
      </w:r>
      <w:r>
        <w:rPr>
          <w:rFonts w:hint="cs"/>
          <w:rtl/>
          <w:lang w:bidi="ar-EG"/>
        </w:rPr>
        <w:t>3</w:t>
      </w:r>
      <w:r w:rsidRPr="00506B73">
        <w:rPr>
          <w:rtl/>
          <w:lang w:bidi="ar-EG"/>
        </w:rPr>
        <w:t>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مقدار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29</w:t>
      </w:r>
      <w:r>
        <w:rPr>
          <w:rFonts w:hint="cs"/>
          <w:rtl/>
          <w:lang w:bidi="ar-EG"/>
        </w:rPr>
        <w:t>2</w:t>
      </w:r>
      <w:r w:rsidRPr="00506B73">
        <w:rPr>
          <w:rtl/>
          <w:lang w:bidi="ar-EG"/>
        </w:rPr>
        <w:t>,</w:t>
      </w:r>
      <w:r>
        <w:rPr>
          <w:rFonts w:hint="cs"/>
          <w:rtl/>
          <w:lang w:bidi="ar-EG"/>
        </w:rPr>
        <w:t>081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طنًا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قدرات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استنفاد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الأوزون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الاستهلاك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و204,189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طن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من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قدرات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استنفاد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الأوزون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من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الإنتاج.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وتبلغ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قيمة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هذه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المشروعات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المنتهية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3.</w:t>
      </w:r>
      <w:r>
        <w:rPr>
          <w:rFonts w:hint="cs"/>
          <w:rtl/>
          <w:lang w:bidi="ar-EG"/>
        </w:rPr>
        <w:t>26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مليار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دولار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أمريكي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مجموع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الموافق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عليه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البالغة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3.</w:t>
      </w:r>
      <w:r>
        <w:rPr>
          <w:rFonts w:hint="cs"/>
          <w:rtl/>
          <w:lang w:bidi="ar-EG"/>
        </w:rPr>
        <w:t>72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مليار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دولار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أمريكي.</w:t>
      </w:r>
    </w:p>
  </w:footnote>
  <w:footnote w:id="6">
    <w:p w14:paraId="61976C50" w14:textId="048B5CC0" w:rsidR="00DB7F79" w:rsidRPr="004F730F" w:rsidRDefault="00DB7F79" w:rsidP="00785664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 w:rsidRPr="00506B73">
        <w:rPr>
          <w:rtl/>
          <w:lang w:bidi="ar-EG"/>
        </w:rPr>
        <w:t>طلبت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اللجنة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التنفيذية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من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الأمانة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إجراء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تقييم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لمتطلبات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</w:t>
      </w:r>
      <w:r w:rsidRPr="00506B73">
        <w:rPr>
          <w:rtl/>
          <w:lang w:bidi="ar-EG"/>
        </w:rPr>
        <w:t>لامتثال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للهيدروكلوروفلوروكربون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740305">
        <w:rPr>
          <w:rFonts w:hint="cs"/>
          <w:rtl/>
          <w:lang w:bidi="ar-EG"/>
        </w:rPr>
        <w:t xml:space="preserve"> </w:t>
      </w:r>
      <w:r>
        <w:rPr>
          <w:rtl/>
          <w:lang w:bidi="ar-EG"/>
        </w:rPr>
        <w:t>جميع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بلدان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المادة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5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في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تقارير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الحالة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الواردة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الوثيقة</w:t>
      </w:r>
      <w:r w:rsidR="00740305">
        <w:rPr>
          <w:rFonts w:hint="cs"/>
          <w:rtl/>
          <w:lang w:bidi="ar-EG"/>
        </w:rPr>
        <w:t xml:space="preserve"> </w:t>
      </w:r>
      <w:r w:rsidRPr="00506B73">
        <w:rPr>
          <w:rtl/>
          <w:lang w:bidi="ar-EG"/>
        </w:rPr>
        <w:t>والامتثال،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للعمل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كدليل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لإعداد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خطة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أعمال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</w:t>
      </w:r>
      <w:r w:rsidRPr="00506B73">
        <w:rPr>
          <w:rtl/>
          <w:lang w:bidi="ar-EG"/>
        </w:rPr>
        <w:t>لصندوق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المتعدد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الأطراف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(المقرر</w:t>
      </w:r>
      <w:r w:rsidR="00740305">
        <w:rPr>
          <w:rtl/>
          <w:lang w:bidi="ar-EG"/>
        </w:rPr>
        <w:t xml:space="preserve"> </w:t>
      </w:r>
      <w:r w:rsidRPr="00506B73">
        <w:rPr>
          <w:rtl/>
          <w:lang w:bidi="ar-EG"/>
        </w:rPr>
        <w:t>67/6(ج)).</w:t>
      </w:r>
    </w:p>
  </w:footnote>
  <w:footnote w:id="7">
    <w:p w14:paraId="172CB077" w14:textId="40ED96D7" w:rsidR="00DB7F79" w:rsidRPr="004F730F" w:rsidRDefault="00DB7F79" w:rsidP="00C63CB8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 w:rsidRPr="00041159">
        <w:rPr>
          <w:rtl/>
          <w:lang w:val="en-US" w:bidi="ar-EG"/>
        </w:rPr>
        <w:t>وافقت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اللجنة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التنفيذية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خلال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الاجتماع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الرا</w:t>
      </w:r>
      <w:r>
        <w:rPr>
          <w:rtl/>
          <w:lang w:val="en-US" w:bidi="ar-EG"/>
        </w:rPr>
        <w:t>بع</w:t>
      </w:r>
      <w:r w:rsidR="00740305">
        <w:rPr>
          <w:rtl/>
          <w:lang w:val="en-US" w:bidi="ar-EG"/>
        </w:rPr>
        <w:t xml:space="preserve"> </w:t>
      </w:r>
      <w:r>
        <w:rPr>
          <w:rtl/>
          <w:lang w:val="en-US" w:bidi="ar-EG"/>
        </w:rPr>
        <w:t>والثمانين</w:t>
      </w:r>
      <w:r w:rsidRPr="00041159">
        <w:rPr>
          <w:rtl/>
          <w:lang w:val="en-US" w:bidi="ar-EG"/>
        </w:rPr>
        <w:t>،</w:t>
      </w:r>
      <w:r w:rsidR="00740305">
        <w:rPr>
          <w:rtl/>
          <w:lang w:val="en-US" w:bidi="ar-EG"/>
        </w:rPr>
        <w:t xml:space="preserve"> </w:t>
      </w:r>
      <w:r w:rsidRPr="00041159">
        <w:rPr>
          <w:i/>
          <w:iCs/>
          <w:rtl/>
          <w:lang w:val="en-US" w:bidi="ar-EG"/>
        </w:rPr>
        <w:t>ضمن</w:t>
      </w:r>
      <w:r w:rsidR="00740305">
        <w:rPr>
          <w:rFonts w:hint="cs"/>
          <w:i/>
          <w:iCs/>
          <w:rtl/>
          <w:lang w:val="en-US" w:bidi="ar-EG"/>
        </w:rPr>
        <w:t xml:space="preserve"> </w:t>
      </w:r>
      <w:r w:rsidRPr="00041159">
        <w:rPr>
          <w:rFonts w:hint="cs"/>
          <w:i/>
          <w:iCs/>
          <w:rtl/>
          <w:lang w:val="en-US" w:bidi="ar-EG"/>
        </w:rPr>
        <w:t>جملة</w:t>
      </w:r>
      <w:r w:rsidR="00740305">
        <w:rPr>
          <w:i/>
          <w:iCs/>
          <w:rtl/>
          <w:lang w:val="en-US" w:bidi="ar-EG"/>
        </w:rPr>
        <w:t xml:space="preserve"> </w:t>
      </w:r>
      <w:r w:rsidRPr="00041159">
        <w:rPr>
          <w:i/>
          <w:iCs/>
          <w:rtl/>
          <w:lang w:val="en-US" w:bidi="ar-EG"/>
        </w:rPr>
        <w:t>أمور</w:t>
      </w:r>
      <w:r w:rsidRPr="00041159">
        <w:rPr>
          <w:rtl/>
          <w:lang w:val="en-US" w:bidi="ar-EG"/>
        </w:rPr>
        <w:t>،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على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نموذج</w:t>
      </w:r>
      <w:r w:rsidR="00740305">
        <w:rPr>
          <w:rFonts w:hint="cs"/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تقرير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بيانات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البرنامج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القطري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ليشمل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المواد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المدرجة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في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المرفق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واو،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مع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ملاحظة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أن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النموذج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المنقح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سيستخدم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ابتداءً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من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عام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2020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في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الإبلاغ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عن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بيانات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البرنامج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القطري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المعدلة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في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2020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لعام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2019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(المقرر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84/7(ج)).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وجرى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بعد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ذلك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تحديث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النموذج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المعدل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خلال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الاجتماع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الثاني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والتسعين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(المقرر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92/4</w:t>
      </w:r>
      <w:r w:rsidR="00740305">
        <w:rPr>
          <w:rtl/>
          <w:lang w:val="en-US" w:bidi="ar-EG"/>
        </w:rPr>
        <w:t xml:space="preserve"> </w:t>
      </w:r>
      <w:r w:rsidRPr="00041159">
        <w:rPr>
          <w:rtl/>
          <w:lang w:val="en-US" w:bidi="ar-EG"/>
        </w:rPr>
        <w:t>(د)).</w:t>
      </w:r>
      <w:r w:rsidR="00740305">
        <w:rPr>
          <w:rtl/>
        </w:rPr>
        <w:t xml:space="preserve"> </w:t>
      </w:r>
    </w:p>
  </w:footnote>
  <w:footnote w:id="8">
    <w:p w14:paraId="1DEC9964" w14:textId="3FFFE547" w:rsidR="00DB7F79" w:rsidRPr="004F730F" w:rsidRDefault="00DB7F79" w:rsidP="004D55BF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 w:rsidRPr="004D55BF">
        <w:rPr>
          <w:rtl/>
          <w:lang w:val="en-US" w:bidi="ar-EG"/>
        </w:rPr>
        <w:t>أبلغت</w:t>
      </w:r>
      <w:r w:rsidR="00740305">
        <w:rPr>
          <w:rtl/>
          <w:lang w:val="en-US" w:bidi="ar-EG"/>
        </w:rPr>
        <w:t xml:space="preserve"> </w:t>
      </w:r>
      <w:r w:rsidRPr="004D55BF">
        <w:rPr>
          <w:rtl/>
          <w:lang w:val="en-US" w:bidi="ar-EG"/>
        </w:rPr>
        <w:t>جمهورية</w:t>
      </w:r>
      <w:r w:rsidR="00740305">
        <w:rPr>
          <w:rtl/>
          <w:lang w:val="en-US" w:bidi="ar-EG"/>
        </w:rPr>
        <w:t xml:space="preserve"> </w:t>
      </w:r>
      <w:r w:rsidRPr="004D55BF">
        <w:rPr>
          <w:rtl/>
          <w:lang w:val="en-US" w:bidi="ar-EG"/>
        </w:rPr>
        <w:t>كوريا</w:t>
      </w:r>
      <w:r w:rsidR="00740305">
        <w:rPr>
          <w:rtl/>
          <w:lang w:val="en-US" w:bidi="ar-EG"/>
        </w:rPr>
        <w:t xml:space="preserve"> </w:t>
      </w:r>
      <w:r w:rsidRPr="004D55BF">
        <w:rPr>
          <w:rtl/>
          <w:lang w:val="en-US" w:bidi="ar-EG"/>
        </w:rPr>
        <w:t>الديمقراطية</w:t>
      </w:r>
      <w:r w:rsidR="00740305">
        <w:rPr>
          <w:rtl/>
          <w:lang w:val="en-US" w:bidi="ar-EG"/>
        </w:rPr>
        <w:t xml:space="preserve"> </w:t>
      </w:r>
      <w:r w:rsidRPr="004D55BF">
        <w:rPr>
          <w:rtl/>
          <w:lang w:val="en-US" w:bidi="ar-EG"/>
        </w:rPr>
        <w:t>الشعبية</w:t>
      </w:r>
      <w:r w:rsidR="00740305">
        <w:rPr>
          <w:rtl/>
          <w:lang w:val="en-US" w:bidi="ar-EG"/>
        </w:rPr>
        <w:t xml:space="preserve"> </w:t>
      </w:r>
      <w:r w:rsidRPr="004D55BF">
        <w:rPr>
          <w:rtl/>
          <w:lang w:val="en-US" w:bidi="ar-EG"/>
        </w:rPr>
        <w:t>عن</w:t>
      </w:r>
      <w:r w:rsidR="00740305">
        <w:rPr>
          <w:rtl/>
          <w:lang w:val="en-US" w:bidi="ar-EG"/>
        </w:rPr>
        <w:t xml:space="preserve"> </w:t>
      </w:r>
      <w:r w:rsidRPr="004D55BF">
        <w:rPr>
          <w:rtl/>
          <w:lang w:val="en-US" w:bidi="ar-EG"/>
        </w:rPr>
        <w:t>إنتاج</w:t>
      </w:r>
      <w:r w:rsidR="00740305">
        <w:rPr>
          <w:rtl/>
          <w:lang w:val="en-US" w:bidi="ar-EG"/>
        </w:rPr>
        <w:t xml:space="preserve"> </w:t>
      </w:r>
      <w:r w:rsidRPr="004D55BF">
        <w:rPr>
          <w:rtl/>
          <w:lang w:val="en-US" w:bidi="ar-EG"/>
        </w:rPr>
        <w:t>بروميد</w:t>
      </w:r>
      <w:r w:rsidR="00740305">
        <w:rPr>
          <w:rtl/>
          <w:lang w:val="en-US" w:bidi="ar-EG"/>
        </w:rPr>
        <w:t xml:space="preserve"> </w:t>
      </w:r>
      <w:r w:rsidRPr="004D55BF">
        <w:rPr>
          <w:rtl/>
          <w:lang w:val="en-US" w:bidi="ar-EG"/>
        </w:rPr>
        <w:t>الميثيل</w:t>
      </w:r>
      <w:r w:rsidR="00740305">
        <w:rPr>
          <w:rtl/>
          <w:lang w:val="en-US" w:bidi="ar-EG"/>
        </w:rPr>
        <w:t xml:space="preserve"> </w:t>
      </w:r>
      <w:r w:rsidRPr="004D55BF">
        <w:rPr>
          <w:rtl/>
          <w:lang w:val="en-US" w:bidi="ar-EG"/>
        </w:rPr>
        <w:t>في</w:t>
      </w:r>
      <w:r w:rsidR="00740305">
        <w:rPr>
          <w:rtl/>
          <w:lang w:val="en-US" w:bidi="ar-EG"/>
        </w:rPr>
        <w:t xml:space="preserve"> </w:t>
      </w:r>
      <w:r w:rsidRPr="004D55BF">
        <w:rPr>
          <w:rtl/>
          <w:lang w:val="en-US" w:bidi="ar-EG"/>
        </w:rPr>
        <w:t>1991</w:t>
      </w:r>
      <w:r w:rsidR="00740305">
        <w:rPr>
          <w:rtl/>
          <w:lang w:val="en-US" w:bidi="ar-EG"/>
        </w:rPr>
        <w:t xml:space="preserve"> </w:t>
      </w:r>
      <w:r w:rsidRPr="004D55BF">
        <w:rPr>
          <w:rtl/>
          <w:lang w:val="en-US" w:bidi="ar-EG"/>
        </w:rPr>
        <w:t>و1995.</w:t>
      </w:r>
    </w:p>
  </w:footnote>
  <w:footnote w:id="9">
    <w:p w14:paraId="7FDEF4DC" w14:textId="5920E46F" w:rsidR="00DB7F79" w:rsidRPr="004F730F" w:rsidRDefault="00DB7F79" w:rsidP="00702E78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 w:rsidRPr="006E4769">
        <w:rPr>
          <w:rtl/>
          <w:lang w:bidi="ar-EG"/>
        </w:rPr>
        <w:t>يسمح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الاتفاق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بين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حكومة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الصين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واللجنة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التنفيذية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بإنتاج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بروميد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الميثيل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للاستخدامات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الحرجة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والمواد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الخام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والاستخدامات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الحرجة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التي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وافق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عليها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الأطراف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(المقرر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47/54).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وقد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انتهى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العمل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من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تنفيذ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قطاع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إنتاج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بروميد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الميثيل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في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الصين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31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ديسمبر</w:t>
      </w:r>
      <w:r>
        <w:rPr>
          <w:rFonts w:hint="cs"/>
          <w:rtl/>
          <w:lang w:bidi="ar-EG"/>
        </w:rPr>
        <w:t>/كانون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الأول</w:t>
      </w:r>
      <w:r w:rsidR="00740305">
        <w:rPr>
          <w:rtl/>
          <w:lang w:bidi="ar-EG"/>
        </w:rPr>
        <w:t xml:space="preserve"> </w:t>
      </w:r>
      <w:r w:rsidRPr="006E4769">
        <w:rPr>
          <w:rtl/>
          <w:lang w:bidi="ar-EG"/>
        </w:rPr>
        <w:t>2021.</w:t>
      </w:r>
    </w:p>
  </w:footnote>
  <w:footnote w:id="10">
    <w:p w14:paraId="338F4FEF" w14:textId="57A94619" w:rsidR="00DB7F79" w:rsidRPr="004F730F" w:rsidRDefault="00DB7F79" w:rsidP="00980FFC">
      <w:pPr>
        <w:pStyle w:val="FootnoteText"/>
        <w:bidi/>
        <w:rPr>
          <w:rtl/>
          <w:lang w:bidi="ar-EG"/>
        </w:rPr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 w:rsidRPr="00980FFC">
        <w:rPr>
          <w:rtl/>
          <w:lang w:val="en-US" w:bidi="ar-EG"/>
        </w:rPr>
        <w:t>تمت</w:t>
      </w:r>
      <w:r w:rsidR="00740305">
        <w:rPr>
          <w:rtl/>
          <w:lang w:val="en-US" w:bidi="ar-EG"/>
        </w:rPr>
        <w:t xml:space="preserve"> </w:t>
      </w:r>
      <w:r w:rsidRPr="00980FFC">
        <w:rPr>
          <w:rtl/>
          <w:lang w:val="en-US" w:bidi="ar-EG"/>
        </w:rPr>
        <w:t>الموافقة</w:t>
      </w:r>
      <w:r w:rsidR="00740305">
        <w:rPr>
          <w:rtl/>
          <w:lang w:val="en-US" w:bidi="ar-EG"/>
        </w:rPr>
        <w:t xml:space="preserve"> </w:t>
      </w:r>
      <w:r w:rsidRPr="00980FFC">
        <w:rPr>
          <w:rtl/>
          <w:lang w:val="en-US" w:bidi="ar-EG"/>
        </w:rPr>
        <w:t>على</w:t>
      </w:r>
      <w:r w:rsidR="00740305">
        <w:rPr>
          <w:rtl/>
          <w:lang w:val="en-US" w:bidi="ar-EG"/>
        </w:rPr>
        <w:t xml:space="preserve"> </w:t>
      </w:r>
      <w:r w:rsidRPr="00980FFC">
        <w:rPr>
          <w:rtl/>
          <w:lang w:val="en-US" w:bidi="ar-EG"/>
        </w:rPr>
        <w:t>المرحلة</w:t>
      </w:r>
      <w:r w:rsidR="00740305">
        <w:rPr>
          <w:rtl/>
          <w:lang w:val="en-US" w:bidi="ar-EG"/>
        </w:rPr>
        <w:t xml:space="preserve"> </w:t>
      </w:r>
      <w:r w:rsidRPr="00980FFC">
        <w:rPr>
          <w:rtl/>
          <w:lang w:val="en-US" w:bidi="ar-EG"/>
        </w:rPr>
        <w:t>الثانية</w:t>
      </w:r>
      <w:r w:rsidR="00740305">
        <w:rPr>
          <w:rtl/>
          <w:lang w:val="en-US" w:bidi="ar-EG"/>
        </w:rPr>
        <w:t xml:space="preserve"> </w:t>
      </w:r>
      <w:r w:rsidRPr="00980FFC">
        <w:rPr>
          <w:rtl/>
          <w:lang w:val="en-US" w:bidi="ar-EG"/>
        </w:rPr>
        <w:t>من</w:t>
      </w:r>
      <w:r w:rsidR="00740305">
        <w:rPr>
          <w:rtl/>
          <w:lang w:val="en-US" w:bidi="ar-EG"/>
        </w:rPr>
        <w:t xml:space="preserve"> </w:t>
      </w:r>
      <w:r w:rsidRPr="00980FFC">
        <w:rPr>
          <w:rtl/>
          <w:lang w:val="en-US" w:bidi="ar-EG"/>
        </w:rPr>
        <w:t>خطة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إدارة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إزالة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المواد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الهيدروكلوروفلوروكربونية</w:t>
      </w:r>
      <w:r w:rsidR="00740305">
        <w:rPr>
          <w:rtl/>
          <w:lang w:val="en-US" w:bidi="ar-EG"/>
        </w:rPr>
        <w:t xml:space="preserve"> </w:t>
      </w:r>
      <w:r w:rsidRPr="00980FFC">
        <w:rPr>
          <w:rtl/>
          <w:lang w:val="en-US" w:bidi="ar-EG"/>
        </w:rPr>
        <w:t>للصين</w:t>
      </w:r>
      <w:r w:rsidR="00740305">
        <w:rPr>
          <w:rtl/>
          <w:lang w:val="en-US" w:bidi="ar-EG"/>
        </w:rPr>
        <w:t xml:space="preserve"> </w:t>
      </w:r>
      <w:r w:rsidRPr="00980FFC">
        <w:rPr>
          <w:rtl/>
          <w:lang w:val="en-US" w:bidi="ar-EG"/>
        </w:rPr>
        <w:t>ف</w:t>
      </w:r>
      <w:r>
        <w:rPr>
          <w:rtl/>
          <w:lang w:val="en-US" w:bidi="ar-EG"/>
        </w:rPr>
        <w:t>ي</w:t>
      </w:r>
      <w:r w:rsidR="00740305">
        <w:rPr>
          <w:rtl/>
          <w:lang w:val="en-US" w:bidi="ar-EG"/>
        </w:rPr>
        <w:t xml:space="preserve"> </w:t>
      </w:r>
      <w:r>
        <w:rPr>
          <w:rtl/>
          <w:lang w:val="en-US" w:bidi="ar-EG"/>
        </w:rPr>
        <w:t>الاجتماع</w:t>
      </w:r>
      <w:r w:rsidR="00740305">
        <w:rPr>
          <w:rtl/>
          <w:lang w:val="en-US" w:bidi="ar-EG"/>
        </w:rPr>
        <w:t xml:space="preserve"> </w:t>
      </w:r>
      <w:r>
        <w:rPr>
          <w:rtl/>
          <w:lang w:val="en-US" w:bidi="ar-EG"/>
        </w:rPr>
        <w:t>السادس</w:t>
      </w:r>
      <w:r w:rsidR="00740305">
        <w:rPr>
          <w:rtl/>
          <w:lang w:val="en-US" w:bidi="ar-EG"/>
        </w:rPr>
        <w:t xml:space="preserve"> </w:t>
      </w:r>
      <w:r>
        <w:rPr>
          <w:rtl/>
          <w:lang w:val="en-US" w:bidi="ar-EG"/>
        </w:rPr>
        <w:t>والثمانين.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</w:t>
      </w:r>
      <w:r>
        <w:rPr>
          <w:rtl/>
          <w:lang w:val="en-US" w:bidi="ar-EG"/>
        </w:rPr>
        <w:t>تم</w:t>
      </w:r>
      <w:r>
        <w:rPr>
          <w:rFonts w:hint="cs"/>
          <w:rtl/>
          <w:lang w:val="en-US" w:bidi="ar-EG"/>
        </w:rPr>
        <w:t>ت</w:t>
      </w:r>
      <w:r w:rsidR="00740305">
        <w:rPr>
          <w:rtl/>
          <w:lang w:val="en-US" w:bidi="ar-EG"/>
        </w:rPr>
        <w:t xml:space="preserve"> </w:t>
      </w:r>
      <w:r w:rsidRPr="00980FFC">
        <w:rPr>
          <w:rtl/>
          <w:lang w:val="en-US" w:bidi="ar-EG"/>
        </w:rPr>
        <w:t>المو</w:t>
      </w:r>
      <w:r>
        <w:rPr>
          <w:rtl/>
          <w:lang w:val="en-US" w:bidi="ar-EG"/>
        </w:rPr>
        <w:t>افقة</w:t>
      </w:r>
      <w:r w:rsidR="00740305">
        <w:rPr>
          <w:rtl/>
          <w:lang w:val="en-US" w:bidi="ar-EG"/>
        </w:rPr>
        <w:t xml:space="preserve"> </w:t>
      </w:r>
      <w:r>
        <w:rPr>
          <w:rtl/>
          <w:lang w:val="en-US" w:bidi="ar-EG"/>
        </w:rPr>
        <w:t>على</w:t>
      </w:r>
      <w:r w:rsidR="00740305">
        <w:rPr>
          <w:rtl/>
          <w:lang w:val="en-US" w:bidi="ar-EG"/>
        </w:rPr>
        <w:t xml:space="preserve"> </w:t>
      </w:r>
      <w:r>
        <w:rPr>
          <w:rtl/>
          <w:lang w:val="en-US" w:bidi="ar-EG"/>
        </w:rPr>
        <w:t>الاتفاق</w:t>
      </w:r>
      <w:r w:rsidR="00740305">
        <w:rPr>
          <w:rtl/>
          <w:lang w:val="en-US" w:bidi="ar-EG"/>
        </w:rPr>
        <w:t xml:space="preserve"> </w:t>
      </w:r>
      <w:r w:rsidRPr="00980FFC">
        <w:rPr>
          <w:rtl/>
          <w:lang w:val="en-US" w:bidi="ar-EG"/>
        </w:rPr>
        <w:t>في</w:t>
      </w:r>
      <w:r w:rsidR="00740305">
        <w:rPr>
          <w:rtl/>
          <w:lang w:val="en-US" w:bidi="ar-EG"/>
        </w:rPr>
        <w:t xml:space="preserve"> </w:t>
      </w:r>
      <w:r w:rsidRPr="00980FFC">
        <w:rPr>
          <w:rtl/>
          <w:lang w:val="en-US" w:bidi="ar-EG"/>
        </w:rPr>
        <w:t>الاجتماع</w:t>
      </w:r>
      <w:r w:rsidR="00740305">
        <w:rPr>
          <w:rtl/>
          <w:lang w:val="en-US" w:bidi="ar-EG"/>
        </w:rPr>
        <w:t xml:space="preserve"> </w:t>
      </w:r>
      <w:r w:rsidRPr="00980FFC">
        <w:rPr>
          <w:rtl/>
          <w:lang w:val="en-US" w:bidi="ar-EG"/>
        </w:rPr>
        <w:t>السابع</w:t>
      </w:r>
      <w:r w:rsidR="00740305">
        <w:rPr>
          <w:rtl/>
          <w:lang w:val="en-US" w:bidi="ar-EG"/>
        </w:rPr>
        <w:t xml:space="preserve"> </w:t>
      </w:r>
      <w:r w:rsidRPr="00980FFC">
        <w:rPr>
          <w:rtl/>
          <w:lang w:val="en-US" w:bidi="ar-EG"/>
        </w:rPr>
        <w:t>والثمانين.</w:t>
      </w:r>
    </w:p>
  </w:footnote>
  <w:footnote w:id="11">
    <w:p w14:paraId="19993495" w14:textId="77459C36" w:rsidR="00DB7F79" w:rsidRPr="00AC02D3" w:rsidRDefault="00DB7F79" w:rsidP="00AC02D3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40305">
        <w:rPr>
          <w:rtl/>
        </w:rPr>
        <w:t xml:space="preserve"> </w:t>
      </w:r>
      <w:r>
        <w:rPr>
          <w:rFonts w:hint="cs"/>
          <w:rtl/>
          <w:lang w:bidi="ar-EG"/>
        </w:rPr>
        <w:t>بما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ذلك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كرواتيا</w:t>
      </w:r>
      <w:r w:rsidR="00740305">
        <w:rPr>
          <w:rFonts w:hint="cs"/>
          <w:rtl/>
          <w:lang w:bidi="ar-EG"/>
        </w:rPr>
        <w:t xml:space="preserve"> </w:t>
      </w:r>
      <w:r w:rsidR="00253DAA">
        <w:rPr>
          <w:rFonts w:hint="cs"/>
          <w:rtl/>
          <w:lang w:bidi="ar-EG"/>
        </w:rPr>
        <w:t>التي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أصبحت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بلدا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غير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عامل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بالمادة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5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عام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2014.</w:t>
      </w:r>
    </w:p>
  </w:footnote>
  <w:footnote w:id="12">
    <w:p w14:paraId="4CADF695" w14:textId="7CCAF63C" w:rsidR="00DB7F79" w:rsidRPr="004F730F" w:rsidRDefault="00DB7F79" w:rsidP="00980FFC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 w:rsidRPr="00980FFC">
        <w:rPr>
          <w:rtl/>
          <w:lang w:bidi="ar-EG"/>
        </w:rPr>
        <w:t>لأسباب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مختلفة،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ألغيت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المرحلة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الأولى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من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خطط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إدارة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إزالة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المواد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الهيدروكلوروفلوروكربونية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لثلاثة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بلدان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(أنتيغوا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وبربودا،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وجمهورية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أفريقيا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الوسطى،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واليمن)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خلال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الاجتماع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الثاني</w:t>
      </w:r>
      <w:r w:rsidR="00740305">
        <w:rPr>
          <w:rtl/>
          <w:lang w:bidi="ar-EG"/>
        </w:rPr>
        <w:t xml:space="preserve"> </w:t>
      </w:r>
      <w:r w:rsidRPr="00980FFC">
        <w:rPr>
          <w:rtl/>
          <w:lang w:bidi="ar-EG"/>
        </w:rPr>
        <w:t>والثمانين.</w:t>
      </w:r>
      <w:r w:rsidR="00740305">
        <w:rPr>
          <w:rtl/>
        </w:rPr>
        <w:t xml:space="preserve"> </w:t>
      </w:r>
    </w:p>
  </w:footnote>
  <w:footnote w:id="13">
    <w:p w14:paraId="10765C89" w14:textId="75490455" w:rsidR="00DB7F79" w:rsidRPr="004F730F" w:rsidRDefault="00DB7F79" w:rsidP="00DD765C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bookmarkStart w:id="2" w:name="_Hlk116899978"/>
      <w:r w:rsidRPr="00DD765C">
        <w:rPr>
          <w:rtl/>
          <w:lang w:bidi="ar-EG"/>
        </w:rPr>
        <w:t>جزر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البهاما،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بربادوس،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بليز،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بنن،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بوتان،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بوليفيا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(دولة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-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المتعددة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القوميات)،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البوسنة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والهرسك،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بوتسوانا،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برازيل،</w:t>
      </w:r>
      <w:r w:rsidR="00740305">
        <w:rPr>
          <w:rFonts w:hint="cs"/>
          <w:rtl/>
          <w:lang w:bidi="ar-EG"/>
        </w:rPr>
        <w:t xml:space="preserve"> </w:t>
      </w:r>
      <w:r w:rsidRPr="00DD765C">
        <w:rPr>
          <w:rtl/>
          <w:lang w:bidi="ar-EG"/>
        </w:rPr>
        <w:t>بروني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دار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السلام،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بوركينا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فاسو،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الرأس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الأخضر،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كمبوديا،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تشاد،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شيلي،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كولومبيا،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جزر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القمر،</w:t>
      </w:r>
      <w:r w:rsidR="00740305">
        <w:rPr>
          <w:rFonts w:hint="cs"/>
          <w:rtl/>
          <w:lang w:bidi="ar-EG"/>
        </w:rPr>
        <w:t xml:space="preserve"> </w:t>
      </w:r>
      <w:r w:rsidRPr="00DD765C">
        <w:rPr>
          <w:rtl/>
          <w:lang w:bidi="ar-EG"/>
        </w:rPr>
        <w:t>جزر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كوك،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كوستاريكا،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كوت</w:t>
      </w:r>
      <w:r w:rsidR="00740305">
        <w:rPr>
          <w:rFonts w:hint="cs"/>
          <w:rtl/>
          <w:lang w:bidi="ar-EG"/>
        </w:rPr>
        <w:t xml:space="preserve"> </w:t>
      </w:r>
      <w:r w:rsidR="00367E8C">
        <w:rPr>
          <w:rFonts w:hint="cs"/>
          <w:rtl/>
          <w:lang w:bidi="ar-EG"/>
        </w:rPr>
        <w:t>دي</w:t>
      </w:r>
      <w:r>
        <w:rPr>
          <w:rFonts w:hint="cs"/>
          <w:rtl/>
          <w:lang w:bidi="ar-EG"/>
        </w:rPr>
        <w:t>فوار،</w:t>
      </w:r>
      <w:r w:rsidR="00740305">
        <w:rPr>
          <w:rFonts w:hint="cs"/>
          <w:rtl/>
          <w:lang w:bidi="ar-EG"/>
        </w:rPr>
        <w:t xml:space="preserve"> </w:t>
      </w:r>
      <w:r w:rsidRPr="00DD765C">
        <w:rPr>
          <w:rtl/>
          <w:lang w:bidi="ar-EG"/>
        </w:rPr>
        <w:t>كوبا،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جمهورية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الكونغو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الديمقراطية،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وجمهورية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الدومينيكان،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وكرواتيا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(التي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أصبحت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دولة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غير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عاملة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بموجب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المادة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5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في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عام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2014،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وأزالت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المواد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الهيدروكلوروفلوروكربونية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بحلول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عام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2015)،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والإكوادور،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والسلفادور،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وإريتريا،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وإسواتيني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(مملكة)،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وإثيوبيا،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وفيجي،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غابون،</w:t>
      </w:r>
      <w:r w:rsidR="00740305">
        <w:rPr>
          <w:rFonts w:hint="cs"/>
          <w:rtl/>
          <w:lang w:bidi="ar-EG"/>
        </w:rPr>
        <w:t xml:space="preserve"> </w:t>
      </w:r>
      <w:r w:rsidRPr="00DD765C">
        <w:rPr>
          <w:rtl/>
          <w:lang w:bidi="ar-EG"/>
        </w:rPr>
        <w:t>غامبيا،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جورجيا،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غانا،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غرينادا،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غواتيمالا،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غينيا،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غيانا،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هندوراس،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الهند،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إندونيسيا،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جامايكا،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كينيا،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كيريباتي،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قيرغيزستان،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جمهورية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لاو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الديمقراطية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الشعبية،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لبنان،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ليسوتو،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ليبيريا،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مدغشقر،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ملاوي،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ماليزيا،</w:t>
      </w:r>
      <w:r w:rsidR="00740305">
        <w:rPr>
          <w:rFonts w:hint="cs"/>
          <w:rtl/>
          <w:lang w:bidi="ar-EG"/>
        </w:rPr>
        <w:t xml:space="preserve"> </w:t>
      </w:r>
      <w:r w:rsidRPr="00DD765C">
        <w:rPr>
          <w:rtl/>
          <w:lang w:bidi="ar-EG"/>
        </w:rPr>
        <w:t>جزر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المالديف،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جزر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مارشال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موريشيوس،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ميكرونيزيا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(ولايات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-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الموحدة)،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منغوليا،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الجبل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الأسود،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موزمبيق،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ناميبيا،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ناورو،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نيبال،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نيكاراغوا،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النيجر،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نيوي،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مقدونيا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الشمالية،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عمان،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باكستان،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بالاو،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بنما،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بابوا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غينيا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الجديدة،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باراغواي،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الفلبين،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جمهورية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مولدوفا،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رواندا،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سانت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لوسيا،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سانت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فنسنت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وجزر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غرينادين،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ساموا،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المملكة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العربية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السعودية،</w:t>
      </w:r>
      <w:r w:rsidR="00740305">
        <w:rPr>
          <w:rFonts w:hint="cs"/>
          <w:rtl/>
          <w:lang w:bidi="ar-EG"/>
        </w:rPr>
        <w:t xml:space="preserve"> </w:t>
      </w:r>
      <w:r w:rsidRPr="00DD765C">
        <w:rPr>
          <w:rtl/>
          <w:lang w:bidi="ar-EG"/>
        </w:rPr>
        <w:t>سيشيل،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سيراليون،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جزر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سليمان،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جنوب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أفريقيا،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سريلانكا،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السودان،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سورينام،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توغو،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تونغا،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ترينيداد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وتوباغو،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تركيا،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توفالو،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أوغندا،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جمهورية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تنزانيا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المتحدة،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وأوروغواي،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وفانواتو،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وفنزويلا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(جمهورية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-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البوليفارية)،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وفييت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نام،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وزامبيا،</w:t>
      </w:r>
      <w:r w:rsidR="00740305">
        <w:rPr>
          <w:rtl/>
          <w:lang w:bidi="ar-EG"/>
        </w:rPr>
        <w:t xml:space="preserve"> </w:t>
      </w:r>
      <w:r w:rsidRPr="00DD765C">
        <w:rPr>
          <w:rtl/>
          <w:lang w:bidi="ar-EG"/>
        </w:rPr>
        <w:t>وزمبابوي.</w:t>
      </w:r>
      <w:bookmarkEnd w:id="2"/>
    </w:p>
  </w:footnote>
  <w:footnote w:id="14">
    <w:p w14:paraId="2F0C9FF7" w14:textId="11E3EA7E" w:rsidR="00DB7F79" w:rsidRPr="004F730F" w:rsidRDefault="00DB7F79" w:rsidP="00B77AE1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 w:rsidRPr="007C7CCB">
        <w:rPr>
          <w:rtl/>
          <w:lang w:bidi="ar-EG"/>
        </w:rPr>
        <w:t>يعتمد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استهلاك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الهيدروكلوروفلوروكربون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المتبقي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المؤهل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للتمويل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على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نقطة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بداية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</w:t>
      </w:r>
      <w:r w:rsidRPr="007C7CCB">
        <w:rPr>
          <w:rtl/>
          <w:lang w:bidi="ar-EG"/>
        </w:rPr>
        <w:t>لتخفيضات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المجمعة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ل</w:t>
      </w:r>
      <w:r w:rsidRPr="007C7CCB">
        <w:rPr>
          <w:rtl/>
          <w:lang w:bidi="ar-EG"/>
        </w:rPr>
        <w:t>استهلاك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الهيدروكلوروفلوروكربون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التي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ت</w:t>
      </w:r>
      <w:r w:rsidRPr="007C7CCB">
        <w:rPr>
          <w:rtl/>
          <w:lang w:bidi="ar-EG"/>
        </w:rPr>
        <w:t>ختارها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كل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بلد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من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بلدان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المادة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5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ل</w:t>
      </w:r>
      <w:r w:rsidRPr="007C7CCB">
        <w:rPr>
          <w:rtl/>
          <w:lang w:bidi="ar-EG"/>
        </w:rPr>
        <w:t>خطة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إدارة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إزالة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المواد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الهيدروكلوروفلوروكربونية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الخاصة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بها.</w:t>
      </w:r>
    </w:p>
  </w:footnote>
  <w:footnote w:id="15">
    <w:p w14:paraId="76CE01F9" w14:textId="6BE25F32" w:rsidR="00DB7F79" w:rsidRPr="00FD0B38" w:rsidRDefault="00DB7F79" w:rsidP="00FD0B38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40305">
        <w:rPr>
          <w:rtl/>
        </w:rPr>
        <w:t xml:space="preserve"> </w:t>
      </w:r>
      <w:r>
        <w:rPr>
          <w:rFonts w:hint="cs"/>
          <w:rtl/>
          <w:lang w:bidi="ar-EG"/>
        </w:rPr>
        <w:t>وضعت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7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بلدان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خطوط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أساس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ولكنها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لم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تصدق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على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تعديل</w:t>
      </w:r>
      <w:r w:rsidR="00740305">
        <w:rPr>
          <w:rFonts w:hint="cs"/>
          <w:rtl/>
          <w:lang w:bidi="ar-EG"/>
        </w:rPr>
        <w:t xml:space="preserve"> </w:t>
      </w:r>
      <w:r w:rsidR="006867B8">
        <w:rPr>
          <w:rFonts w:hint="cs"/>
          <w:rtl/>
          <w:lang w:bidi="ar-EG"/>
        </w:rPr>
        <w:t>كيغالي</w:t>
      </w:r>
      <w:r>
        <w:rPr>
          <w:rFonts w:hint="cs"/>
          <w:rtl/>
          <w:lang w:bidi="ar-EG"/>
        </w:rPr>
        <w:t>.</w:t>
      </w:r>
    </w:p>
  </w:footnote>
  <w:footnote w:id="16">
    <w:p w14:paraId="72C901E0" w14:textId="16AE2F0E" w:rsidR="00DB7F79" w:rsidRPr="004F730F" w:rsidRDefault="00DB7F79" w:rsidP="000C0336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 w:rsidRPr="007C7CCB">
        <w:rPr>
          <w:rtl/>
          <w:lang w:bidi="ar-EG"/>
        </w:rPr>
        <w:t>ألبانيا،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أرمينيا،</w:t>
      </w:r>
      <w:r w:rsidR="00740305">
        <w:rPr>
          <w:rFonts w:hint="cs"/>
          <w:rtl/>
          <w:lang w:bidi="ar-EG"/>
        </w:rPr>
        <w:t xml:space="preserve"> </w:t>
      </w:r>
      <w:r w:rsidRPr="007C7CCB">
        <w:rPr>
          <w:rtl/>
          <w:lang w:bidi="ar-EG"/>
        </w:rPr>
        <w:t>دولة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بوليفيا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المتعددة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القوميات،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بوركينا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فاصو،</w:t>
      </w:r>
      <w:r w:rsidR="00740305">
        <w:rPr>
          <w:rFonts w:hint="cs"/>
          <w:rtl/>
          <w:lang w:bidi="ar-EG"/>
        </w:rPr>
        <w:t xml:space="preserve"> </w:t>
      </w:r>
      <w:r w:rsidRPr="007C7CCB">
        <w:rPr>
          <w:rtl/>
          <w:lang w:bidi="ar-EG"/>
        </w:rPr>
        <w:t>كمبوديا،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الكاميرون،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شيلي،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الكونغو،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كوبا،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الجمهورية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الدومينيكية،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إكوادور،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السلفادور،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اسواتينى،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غامبيا،</w:t>
      </w:r>
      <w:r w:rsidR="00740305">
        <w:rPr>
          <w:rFonts w:hint="cs"/>
          <w:rtl/>
          <w:lang w:bidi="ar-EG"/>
        </w:rPr>
        <w:t xml:space="preserve"> </w:t>
      </w:r>
      <w:r w:rsidRPr="007C7CCB">
        <w:rPr>
          <w:rtl/>
          <w:lang w:bidi="ar-EG"/>
        </w:rPr>
        <w:t>غانا،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غرينادا،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هندوراس،</w:t>
      </w:r>
      <w:r w:rsidR="00740305">
        <w:rPr>
          <w:rFonts w:hint="cs"/>
          <w:rtl/>
          <w:lang w:bidi="ar-EG"/>
        </w:rPr>
        <w:t xml:space="preserve"> </w:t>
      </w:r>
      <w:r w:rsidRPr="007C7CCB">
        <w:rPr>
          <w:rtl/>
          <w:lang w:bidi="ar-EG"/>
        </w:rPr>
        <w:t>الأردن،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قيرغيزستان،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جمهورية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لاو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الشعبية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الديمقراطية،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ليبيريا،</w:t>
      </w:r>
      <w:r w:rsidR="00740305">
        <w:rPr>
          <w:rFonts w:hint="cs"/>
          <w:rtl/>
          <w:lang w:bidi="ar-EG"/>
        </w:rPr>
        <w:t xml:space="preserve"> </w:t>
      </w:r>
      <w:r w:rsidRPr="007C7CCB">
        <w:rPr>
          <w:rtl/>
          <w:lang w:bidi="ar-EG"/>
        </w:rPr>
        <w:t>ملاوي،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ماليزيا،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المكسيك،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الجبل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الأسود،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موزمبيق،</w:t>
      </w:r>
      <w:r w:rsidR="00740305">
        <w:rPr>
          <w:rFonts w:hint="cs"/>
          <w:rtl/>
          <w:lang w:bidi="ar-EG"/>
        </w:rPr>
        <w:t xml:space="preserve"> </w:t>
      </w:r>
      <w:r w:rsidRPr="007C7CCB">
        <w:rPr>
          <w:rtl/>
          <w:lang w:bidi="ar-EG"/>
        </w:rPr>
        <w:t>نيكاراغوا،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النيجر،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مقدونيا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الشمالية،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بنما،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باراغواى،</w:t>
      </w:r>
      <w:r w:rsidR="00740305">
        <w:rPr>
          <w:rFonts w:hint="cs"/>
          <w:rtl/>
          <w:lang w:bidi="ar-EG"/>
        </w:rPr>
        <w:t xml:space="preserve"> </w:t>
      </w:r>
      <w:r w:rsidRPr="007C7CCB">
        <w:rPr>
          <w:rtl/>
          <w:lang w:bidi="ar-EG"/>
        </w:rPr>
        <w:t>بيرو</w:t>
      </w:r>
      <w:r>
        <w:rPr>
          <w:rFonts w:hint="cs"/>
          <w:rtl/>
          <w:lang w:bidi="ar-EG"/>
        </w:rPr>
        <w:t>،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سانت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لوسيا،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سيشل،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سيراليون،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ترينيداد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وتوباغو</w:t>
      </w:r>
      <w:r>
        <w:rPr>
          <w:rFonts w:hint="cs"/>
          <w:rtl/>
          <w:lang w:bidi="ar-EG"/>
        </w:rPr>
        <w:t>،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تونس،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تركمانستان</w:t>
      </w:r>
      <w:r>
        <w:rPr>
          <w:rFonts w:hint="cs"/>
          <w:rtl/>
          <w:lang w:bidi="ar-EG"/>
        </w:rPr>
        <w:t>،</w:t>
      </w:r>
      <w:r w:rsidR="00740305">
        <w:rPr>
          <w:rtl/>
          <w:lang w:bidi="ar-EG"/>
        </w:rPr>
        <w:t xml:space="preserve"> </w:t>
      </w:r>
      <w:r w:rsidRPr="007C7CCB">
        <w:rPr>
          <w:rtl/>
          <w:lang w:bidi="ar-EG"/>
        </w:rPr>
        <w:t>فيتنام.</w:t>
      </w:r>
      <w:r w:rsidR="00740305">
        <w:rPr>
          <w:rtl/>
        </w:rPr>
        <w:t xml:space="preserve"> </w:t>
      </w:r>
    </w:p>
  </w:footnote>
  <w:footnote w:id="17">
    <w:p w14:paraId="30306459" w14:textId="37603030" w:rsidR="00DB7F79" w:rsidRPr="001024F3" w:rsidRDefault="00DB7F79" w:rsidP="001024F3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40305">
        <w:rPr>
          <w:rtl/>
        </w:rPr>
        <w:t xml:space="preserve"> </w:t>
      </w:r>
      <w:r>
        <w:rPr>
          <w:rFonts w:hint="cs"/>
          <w:rtl/>
          <w:lang w:bidi="ar-EG"/>
        </w:rPr>
        <w:t>سحبت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بلدان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أربعة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(بنن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وتشاد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وغامبيا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والسنغال)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طلباتها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باستخدام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استثناء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درجات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الحرارة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المرتفعة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طبقا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للفقرة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29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المقرر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28/2.</w:t>
      </w:r>
    </w:p>
  </w:footnote>
  <w:footnote w:id="18">
    <w:p w14:paraId="255A0394" w14:textId="48A1CB98" w:rsidR="00DB7F79" w:rsidRPr="004F730F" w:rsidRDefault="00DB7F79" w:rsidP="008B1BA1">
      <w:pPr>
        <w:pStyle w:val="FootnoteText"/>
        <w:bidi/>
        <w:rPr>
          <w:rFonts w:asciiTheme="majorBidi" w:hAnsiTheme="majorBidi" w:cstheme="majorBidi"/>
          <w:lang w:val="en-US"/>
        </w:rPr>
      </w:pPr>
      <w:r w:rsidRPr="004F730F">
        <w:rPr>
          <w:rStyle w:val="FootnoteReference"/>
          <w:rFonts w:asciiTheme="majorBidi" w:hAnsiTheme="majorBidi" w:cstheme="majorBidi"/>
        </w:rPr>
        <w:footnoteRef/>
      </w:r>
      <w:r w:rsidR="00740305">
        <w:rPr>
          <w:rFonts w:asciiTheme="majorBidi" w:hAnsiTheme="majorBidi" w:cstheme="majorBidi"/>
          <w:rtl/>
        </w:rPr>
        <w:t xml:space="preserve"> </w:t>
      </w:r>
      <w:r w:rsidRPr="007C7CCB">
        <w:rPr>
          <w:rFonts w:asciiTheme="majorBidi" w:hAnsiTheme="majorBidi"/>
          <w:rtl/>
          <w:lang w:val="en-US" w:bidi="ar-EG"/>
        </w:rPr>
        <w:t>ومن</w:t>
      </w:r>
      <w:r w:rsidR="00740305">
        <w:rPr>
          <w:rFonts w:asciiTheme="majorBidi" w:hAnsiTheme="majorBidi"/>
          <w:rtl/>
          <w:lang w:val="en-US" w:bidi="ar-EG"/>
        </w:rPr>
        <w:t xml:space="preserve"> </w:t>
      </w:r>
      <w:r w:rsidRPr="007C7CCB">
        <w:rPr>
          <w:rFonts w:asciiTheme="majorBidi" w:hAnsiTheme="majorBidi"/>
          <w:rtl/>
          <w:lang w:val="en-US" w:bidi="ar-EG"/>
        </w:rPr>
        <w:t>بين</w:t>
      </w:r>
      <w:r w:rsidR="00740305">
        <w:rPr>
          <w:rFonts w:asciiTheme="majorBidi" w:hAnsiTheme="majorBidi"/>
          <w:rtl/>
          <w:lang w:val="en-US" w:bidi="ar-EG"/>
        </w:rPr>
        <w:t xml:space="preserve"> </w:t>
      </w:r>
      <w:r w:rsidRPr="007C7CCB">
        <w:rPr>
          <w:rFonts w:asciiTheme="majorBidi" w:hAnsiTheme="majorBidi"/>
          <w:rtl/>
          <w:lang w:val="en-US" w:bidi="ar-EG"/>
        </w:rPr>
        <w:t>البلدان</w:t>
      </w:r>
      <w:r w:rsidR="00740305">
        <w:rPr>
          <w:rFonts w:asciiTheme="majorBidi" w:hAnsiTheme="majorBidi"/>
          <w:rtl/>
          <w:lang w:val="en-US" w:bidi="ar-EG"/>
        </w:rPr>
        <w:t xml:space="preserve"> </w:t>
      </w:r>
      <w:r w:rsidRPr="007C7CCB">
        <w:rPr>
          <w:rFonts w:asciiTheme="majorBidi" w:hAnsiTheme="majorBidi"/>
          <w:rtl/>
          <w:lang w:val="en-US" w:bidi="ar-EG"/>
        </w:rPr>
        <w:t>الـ</w:t>
      </w:r>
      <w:r w:rsidR="00740305">
        <w:rPr>
          <w:rFonts w:asciiTheme="majorBidi" w:hAnsiTheme="majorBidi"/>
          <w:rtl/>
          <w:lang w:val="en-US" w:bidi="ar-EG"/>
        </w:rPr>
        <w:t xml:space="preserve"> </w:t>
      </w:r>
      <w:r>
        <w:rPr>
          <w:rFonts w:asciiTheme="majorBidi" w:hAnsiTheme="majorBidi" w:hint="cs"/>
          <w:rtl/>
          <w:lang w:val="en-US" w:bidi="ar-EG"/>
        </w:rPr>
        <w:t>117</w:t>
      </w:r>
      <w:r w:rsidR="00740305">
        <w:rPr>
          <w:rFonts w:asciiTheme="majorBidi" w:hAnsiTheme="majorBidi"/>
          <w:rtl/>
          <w:lang w:val="en-US" w:bidi="ar-EG"/>
        </w:rPr>
        <w:t xml:space="preserve"> </w:t>
      </w:r>
      <w:r w:rsidRPr="007C7CCB">
        <w:rPr>
          <w:rFonts w:asciiTheme="majorBidi" w:hAnsiTheme="majorBidi"/>
          <w:rtl/>
          <w:lang w:val="en-US" w:bidi="ar-EG"/>
        </w:rPr>
        <w:t>التي</w:t>
      </w:r>
      <w:r w:rsidR="00740305">
        <w:rPr>
          <w:rFonts w:asciiTheme="majorBidi" w:hAnsiTheme="majorBidi"/>
          <w:rtl/>
          <w:lang w:val="en-US" w:bidi="ar-EG"/>
        </w:rPr>
        <w:t xml:space="preserve"> </w:t>
      </w:r>
      <w:r w:rsidRPr="007C7CCB">
        <w:rPr>
          <w:rFonts w:asciiTheme="majorBidi" w:hAnsiTheme="majorBidi"/>
          <w:rtl/>
          <w:lang w:val="en-US" w:bidi="ar-EG"/>
        </w:rPr>
        <w:t>صدقت</w:t>
      </w:r>
      <w:r w:rsidR="00740305">
        <w:rPr>
          <w:rFonts w:asciiTheme="majorBidi" w:hAnsiTheme="majorBidi"/>
          <w:rtl/>
          <w:lang w:val="en-US" w:bidi="ar-EG"/>
        </w:rPr>
        <w:t xml:space="preserve"> </w:t>
      </w:r>
      <w:r w:rsidRPr="007C7CCB">
        <w:rPr>
          <w:rFonts w:asciiTheme="majorBidi" w:hAnsiTheme="majorBidi"/>
          <w:rtl/>
          <w:lang w:val="en-US" w:bidi="ar-EG"/>
        </w:rPr>
        <w:t>على</w:t>
      </w:r>
      <w:r w:rsidR="00740305">
        <w:rPr>
          <w:rFonts w:asciiTheme="majorBidi" w:hAnsiTheme="majorBidi"/>
          <w:rtl/>
          <w:lang w:val="en-US" w:bidi="ar-EG"/>
        </w:rPr>
        <w:t xml:space="preserve"> </w:t>
      </w:r>
      <w:r w:rsidRPr="007C7CCB">
        <w:rPr>
          <w:rFonts w:asciiTheme="majorBidi" w:hAnsiTheme="majorBidi"/>
          <w:rtl/>
          <w:lang w:val="en-US" w:bidi="ar-EG"/>
        </w:rPr>
        <w:t>تعديل</w:t>
      </w:r>
      <w:r w:rsidR="00740305">
        <w:rPr>
          <w:rFonts w:asciiTheme="majorBidi" w:hAnsiTheme="majorBidi"/>
          <w:rtl/>
          <w:lang w:val="en-US" w:bidi="ar-EG"/>
        </w:rPr>
        <w:t xml:space="preserve"> </w:t>
      </w:r>
      <w:r w:rsidRPr="007C7CCB">
        <w:rPr>
          <w:rFonts w:asciiTheme="majorBidi" w:hAnsiTheme="majorBidi"/>
          <w:rtl/>
          <w:lang w:val="en-US" w:bidi="ar-EG"/>
        </w:rPr>
        <w:t>كيغالي،</w:t>
      </w:r>
      <w:r w:rsidR="00740305">
        <w:rPr>
          <w:rFonts w:asciiTheme="majorBidi" w:hAnsiTheme="majorBidi"/>
          <w:rtl/>
          <w:lang w:val="en-US" w:bidi="ar-EG"/>
        </w:rPr>
        <w:t xml:space="preserve"> </w:t>
      </w:r>
      <w:r>
        <w:rPr>
          <w:rFonts w:asciiTheme="majorBidi" w:hAnsiTheme="majorBidi" w:hint="cs"/>
          <w:rtl/>
          <w:lang w:val="en-US" w:bidi="ar-EG"/>
        </w:rPr>
        <w:t>لم</w:t>
      </w:r>
      <w:r w:rsidR="00740305">
        <w:rPr>
          <w:rFonts w:asciiTheme="majorBidi" w:hAnsiTheme="majorBidi" w:hint="cs"/>
          <w:rtl/>
          <w:lang w:val="en-US" w:bidi="ar-EG"/>
        </w:rPr>
        <w:t xml:space="preserve"> </w:t>
      </w:r>
      <w:r>
        <w:rPr>
          <w:rFonts w:asciiTheme="majorBidi" w:hAnsiTheme="majorBidi" w:hint="cs"/>
          <w:rtl/>
          <w:lang w:val="en-US" w:bidi="ar-EG"/>
        </w:rPr>
        <w:t>تضع</w:t>
      </w:r>
      <w:r w:rsidR="00740305">
        <w:rPr>
          <w:rFonts w:asciiTheme="majorBidi" w:hAnsiTheme="majorBidi" w:hint="cs"/>
          <w:rtl/>
          <w:lang w:val="en-US" w:bidi="ar-EG"/>
        </w:rPr>
        <w:t xml:space="preserve"> </w:t>
      </w:r>
      <w:r>
        <w:rPr>
          <w:rFonts w:asciiTheme="majorBidi" w:hAnsiTheme="majorBidi" w:hint="cs"/>
          <w:rtl/>
          <w:lang w:val="en-US" w:bidi="ar-EG"/>
        </w:rPr>
        <w:t>6</w:t>
      </w:r>
      <w:r w:rsidR="00740305">
        <w:rPr>
          <w:rFonts w:asciiTheme="majorBidi" w:hAnsiTheme="majorBidi"/>
          <w:rtl/>
          <w:lang w:val="en-US" w:bidi="ar-EG"/>
        </w:rPr>
        <w:t xml:space="preserve"> </w:t>
      </w:r>
      <w:r w:rsidRPr="007C7CCB">
        <w:rPr>
          <w:rFonts w:asciiTheme="majorBidi" w:hAnsiTheme="majorBidi"/>
          <w:rtl/>
          <w:lang w:val="en-US" w:bidi="ar-EG"/>
        </w:rPr>
        <w:t>بلدان</w:t>
      </w:r>
      <w:r w:rsidR="00740305">
        <w:rPr>
          <w:rFonts w:asciiTheme="majorBidi" w:hAnsiTheme="majorBidi"/>
          <w:rtl/>
          <w:lang w:val="en-US" w:bidi="ar-EG"/>
        </w:rPr>
        <w:t xml:space="preserve"> </w:t>
      </w:r>
      <w:r>
        <w:rPr>
          <w:rFonts w:asciiTheme="majorBidi" w:hAnsiTheme="majorBidi" w:hint="cs"/>
          <w:rtl/>
          <w:lang w:val="en-US" w:bidi="ar-EG"/>
        </w:rPr>
        <w:t>خطط</w:t>
      </w:r>
      <w:r w:rsidR="00740305">
        <w:rPr>
          <w:rFonts w:asciiTheme="majorBidi" w:hAnsiTheme="majorBidi" w:hint="cs"/>
          <w:rtl/>
          <w:lang w:val="en-US" w:bidi="ar-EG"/>
        </w:rPr>
        <w:t xml:space="preserve"> </w:t>
      </w:r>
      <w:r>
        <w:rPr>
          <w:rFonts w:asciiTheme="majorBidi" w:hAnsiTheme="majorBidi" w:hint="cs"/>
          <w:rtl/>
          <w:lang w:val="en-US" w:bidi="ar-EG"/>
        </w:rPr>
        <w:t>أساس</w:t>
      </w:r>
      <w:r w:rsidR="00740305">
        <w:rPr>
          <w:rFonts w:asciiTheme="majorBidi" w:hAnsiTheme="majorBidi"/>
          <w:rtl/>
          <w:lang w:val="en-US" w:bidi="ar-EG"/>
        </w:rPr>
        <w:t xml:space="preserve"> </w:t>
      </w:r>
      <w:r>
        <w:rPr>
          <w:rFonts w:asciiTheme="majorBidi" w:hAnsiTheme="majorBidi" w:hint="cs"/>
          <w:rtl/>
          <w:lang w:val="en-US" w:bidi="ar-EG"/>
        </w:rPr>
        <w:t>للهيدروفلوروكربون</w:t>
      </w:r>
      <w:r w:rsidRPr="007C7CCB">
        <w:rPr>
          <w:rFonts w:asciiTheme="majorBidi" w:hAnsiTheme="majorBidi"/>
          <w:rtl/>
          <w:lang w:val="en-US" w:bidi="ar-EG"/>
        </w:rPr>
        <w:t>.</w:t>
      </w:r>
    </w:p>
  </w:footnote>
  <w:footnote w:id="19">
    <w:p w14:paraId="441309B8" w14:textId="64BBFE71" w:rsidR="00DB7F79" w:rsidRPr="004F730F" w:rsidRDefault="00DB7F79" w:rsidP="008B1BA1">
      <w:pPr>
        <w:pStyle w:val="FootnoteText"/>
        <w:bidi/>
        <w:rPr>
          <w:rtl/>
          <w:lang w:bidi="ar-EG"/>
        </w:rPr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 w:rsidRPr="00CD2799">
        <w:rPr>
          <w:rtl/>
          <w:lang w:bidi="ar-EG"/>
        </w:rPr>
        <w:t>اعتبارًا</w:t>
      </w:r>
      <w:r w:rsidR="00740305">
        <w:rPr>
          <w:rtl/>
          <w:lang w:bidi="ar-EG"/>
        </w:rPr>
        <w:t xml:space="preserve"> </w:t>
      </w:r>
      <w:r w:rsidRPr="00CD2799">
        <w:rPr>
          <w:rtl/>
          <w:lang w:bidi="ar-EG"/>
        </w:rPr>
        <w:t>من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1</w:t>
      </w:r>
      <w:r w:rsidR="00740305">
        <w:rPr>
          <w:rFonts w:hint="cs"/>
          <w:rtl/>
          <w:lang w:bidi="ar-EG"/>
        </w:rPr>
        <w:t xml:space="preserve"> </w:t>
      </w:r>
      <w:r w:rsidR="006867B8">
        <w:rPr>
          <w:rFonts w:hint="cs"/>
          <w:rtl/>
          <w:lang w:bidi="ar-EG"/>
        </w:rPr>
        <w:t>يوليه</w:t>
      </w:r>
      <w:r>
        <w:rPr>
          <w:rFonts w:hint="cs"/>
          <w:rtl/>
          <w:lang w:bidi="ar-EG"/>
        </w:rPr>
        <w:t>/تموز</w:t>
      </w:r>
      <w:r w:rsidR="00740305">
        <w:rPr>
          <w:rtl/>
          <w:lang w:bidi="ar-EG"/>
        </w:rPr>
        <w:t xml:space="preserve"> </w:t>
      </w:r>
      <w:r w:rsidRPr="00CD2799">
        <w:rPr>
          <w:rtl/>
          <w:lang w:bidi="ar-EG"/>
        </w:rPr>
        <w:t>2024</w:t>
      </w:r>
      <w:r>
        <w:rPr>
          <w:rFonts w:hint="cs"/>
          <w:rtl/>
          <w:lang w:bidi="ar-EG"/>
        </w:rPr>
        <w:t>.</w:t>
      </w:r>
    </w:p>
  </w:footnote>
  <w:footnote w:id="20">
    <w:p w14:paraId="4CC6C875" w14:textId="12888F96" w:rsidR="00DB7F79" w:rsidRPr="004F730F" w:rsidRDefault="00DB7F79" w:rsidP="003009EC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>
        <w:rPr>
          <w:rFonts w:hint="cs"/>
          <w:rtl/>
          <w:lang w:val="en-US" w:bidi="ar-EG"/>
        </w:rPr>
        <w:t>يعتمد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تصنيف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البلدان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التي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ينخفض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فيها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حجم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الاستهلاك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والتي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لا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ينخفض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فيها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حجم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الاستهلاك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الى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خط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أساس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الهيدروكلوروفلوروكربون.</w:t>
      </w:r>
    </w:p>
  </w:footnote>
  <w:footnote w:id="21">
    <w:p w14:paraId="5E834478" w14:textId="7BEE1494" w:rsidR="00DB7F79" w:rsidRPr="004F730F" w:rsidRDefault="00DB7F79" w:rsidP="002225EA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 w:rsidRPr="00D83092">
        <w:rPr>
          <w:rtl/>
          <w:lang w:bidi="ar-EG"/>
        </w:rPr>
        <w:t>الأرجنتين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والبرازيل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ومصر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والهند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وإندونيسيا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و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جمهورية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إيران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الإسلامية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والكويت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وماليزيا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والمكسيك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ونيجيريا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والمملكة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العربية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السعودية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وجنوب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أفريقيا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وتايلاند</w:t>
      </w:r>
      <w:r w:rsidR="00740305">
        <w:rPr>
          <w:rtl/>
          <w:lang w:bidi="ar-EG"/>
        </w:rPr>
        <w:t xml:space="preserve"> </w:t>
      </w:r>
      <w:r w:rsidRPr="00D83092">
        <w:rPr>
          <w:rtl/>
          <w:lang w:bidi="ar-EG"/>
        </w:rPr>
        <w:t>وتركيا.</w:t>
      </w:r>
    </w:p>
  </w:footnote>
  <w:footnote w:id="22">
    <w:p w14:paraId="156A59F7" w14:textId="3E9EA762" w:rsidR="00DB7F79" w:rsidRPr="004F730F" w:rsidRDefault="00DB7F79" w:rsidP="00BA33AA">
      <w:pPr>
        <w:pStyle w:val="FootnoteText"/>
        <w:bidi/>
        <w:rPr>
          <w:rtl/>
          <w:lang w:bidi="ar-EG"/>
        </w:rPr>
      </w:pPr>
      <w:r w:rsidRPr="004F730F">
        <w:rPr>
          <w:rStyle w:val="FootnoteReference"/>
        </w:rPr>
        <w:footnoteRef/>
      </w:r>
      <w:r w:rsidR="00740305">
        <w:rPr>
          <w:rFonts w:hint="cs"/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طلبت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اللجنة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التنفيذية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في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اجتماعها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الثالث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والتسعين،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من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الأمانة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أن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تقدم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خيارات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لتنظر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فيها</w:t>
      </w:r>
      <w:r w:rsidR="00740305">
        <w:rPr>
          <w:rFonts w:hint="cs"/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اللجنة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التنفيذية،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خلال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اجتماعها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السادس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والتسعين،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عن</w:t>
      </w:r>
      <w:r w:rsidR="00740305">
        <w:rPr>
          <w:rtl/>
          <w:lang w:val="en-US" w:bidi="ar-EG"/>
        </w:rPr>
        <w:t xml:space="preserve"> </w:t>
      </w:r>
      <w:r>
        <w:rPr>
          <w:rtl/>
          <w:lang w:val="en-US" w:bidi="ar-EG"/>
        </w:rPr>
        <w:t>التعديلات</w:t>
      </w:r>
      <w:r w:rsidR="00740305">
        <w:rPr>
          <w:rtl/>
          <w:lang w:val="en-US" w:bidi="ar-EG"/>
        </w:rPr>
        <w:t xml:space="preserve"> </w:t>
      </w:r>
      <w:r>
        <w:rPr>
          <w:rtl/>
          <w:lang w:val="en-US" w:bidi="ar-EG"/>
        </w:rPr>
        <w:t>المحتملة</w:t>
      </w:r>
      <w:r w:rsidR="00740305">
        <w:rPr>
          <w:rtl/>
          <w:lang w:val="en-US" w:bidi="ar-EG"/>
        </w:rPr>
        <w:t xml:space="preserve"> </w:t>
      </w:r>
      <w:r>
        <w:rPr>
          <w:rtl/>
          <w:lang w:val="en-US" w:bidi="ar-EG"/>
        </w:rPr>
        <w:t>ل</w:t>
      </w:r>
      <w:r w:rsidRPr="000759AB">
        <w:rPr>
          <w:rtl/>
          <w:lang w:val="en-US" w:bidi="ar-EG"/>
        </w:rPr>
        <w:t>لقسم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دال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من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استمارة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إبلاغ</w:t>
      </w:r>
      <w:r w:rsidR="00740305">
        <w:rPr>
          <w:rtl/>
          <w:lang w:val="en-US" w:bidi="ar-EG"/>
        </w:rPr>
        <w:t xml:space="preserve"> </w:t>
      </w:r>
      <w:r>
        <w:rPr>
          <w:rtl/>
          <w:lang w:val="en-US" w:bidi="ar-EG"/>
        </w:rPr>
        <w:t>بيانات</w:t>
      </w:r>
      <w:r w:rsidR="00740305">
        <w:rPr>
          <w:rtl/>
          <w:lang w:val="en-US" w:bidi="ar-EG"/>
        </w:rPr>
        <w:t xml:space="preserve"> </w:t>
      </w:r>
      <w:r>
        <w:rPr>
          <w:rtl/>
          <w:lang w:val="en-US" w:bidi="ar-EG"/>
        </w:rPr>
        <w:t>البر</w:t>
      </w:r>
      <w:r w:rsidRPr="000759AB">
        <w:rPr>
          <w:rtl/>
          <w:lang w:val="en-US" w:bidi="ar-EG"/>
        </w:rPr>
        <w:t>امج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القطري</w:t>
      </w:r>
      <w:r>
        <w:rPr>
          <w:rFonts w:hint="cs"/>
          <w:rtl/>
          <w:lang w:val="en-US" w:bidi="ar-EG"/>
        </w:rPr>
        <w:t>ة</w:t>
      </w:r>
      <w:r w:rsidRPr="000759AB">
        <w:rPr>
          <w:rtl/>
          <w:lang w:val="en-US" w:bidi="ar-EG"/>
        </w:rPr>
        <w:t>،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وخاصة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فيما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يتعلق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بتعميم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الهيدروفلوروكربون</w:t>
      </w:r>
      <w:r w:rsidRPr="000759AB">
        <w:rPr>
          <w:rtl/>
          <w:lang w:val="en-US" w:bidi="ar-EG"/>
        </w:rPr>
        <w:t>-23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المولد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أو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المدمر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أو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المحتفظ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به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ك</w:t>
      </w:r>
      <w:r w:rsidRPr="000759AB">
        <w:rPr>
          <w:rtl/>
          <w:lang w:val="en-US" w:bidi="ar-EG"/>
        </w:rPr>
        <w:t>مخزونات،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مع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مراعاة</w:t>
      </w:r>
      <w:r w:rsidR="00740305">
        <w:rPr>
          <w:rFonts w:hint="cs"/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أي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مقرر</w:t>
      </w:r>
      <w:r>
        <w:rPr>
          <w:rFonts w:hint="cs"/>
          <w:rtl/>
          <w:lang w:val="en-US" w:bidi="ar-EG"/>
        </w:rPr>
        <w:t>ات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يتخذها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اجتماع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الأطراف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إعمالا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با</w:t>
      </w:r>
      <w:r w:rsidRPr="000759AB">
        <w:rPr>
          <w:rtl/>
          <w:lang w:val="en-US" w:bidi="ar-EG"/>
        </w:rPr>
        <w:t>لفقرة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3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من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المقرر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35/7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(المقرر</w:t>
      </w:r>
      <w:r w:rsidR="00740305">
        <w:rPr>
          <w:rtl/>
          <w:lang w:val="en-US" w:bidi="ar-EG"/>
        </w:rPr>
        <w:t xml:space="preserve"> </w:t>
      </w:r>
      <w:r w:rsidRPr="000759AB">
        <w:rPr>
          <w:rtl/>
          <w:lang w:val="en-US" w:bidi="ar-EG"/>
        </w:rPr>
        <w:t>93/7(ب)(3)).</w:t>
      </w:r>
    </w:p>
  </w:footnote>
  <w:footnote w:id="23">
    <w:p w14:paraId="645E7B71" w14:textId="05541FCE" w:rsidR="00DB7F79" w:rsidRPr="004F730F" w:rsidRDefault="00DB7F79" w:rsidP="00303423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 w:rsidRPr="006B195A">
        <w:rPr>
          <w:rtl/>
          <w:lang w:bidi="ar-EG"/>
        </w:rPr>
        <w:t>يستند</w:t>
      </w:r>
      <w:r w:rsidR="00740305">
        <w:rPr>
          <w:rtl/>
          <w:lang w:bidi="ar-EG"/>
        </w:rPr>
        <w:t xml:space="preserve"> </w:t>
      </w:r>
      <w:r w:rsidRPr="006B195A">
        <w:rPr>
          <w:rtl/>
          <w:lang w:bidi="ar-EG"/>
        </w:rPr>
        <w:t>تصنيف</w:t>
      </w:r>
      <w:r w:rsidR="00740305">
        <w:rPr>
          <w:rtl/>
          <w:lang w:bidi="ar-EG"/>
        </w:rPr>
        <w:t xml:space="preserve"> </w:t>
      </w:r>
      <w:r w:rsidRPr="006B195A">
        <w:rPr>
          <w:rtl/>
          <w:lang w:bidi="ar-EG"/>
        </w:rPr>
        <w:t>البلدان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ذات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أحجام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استهلاك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منخفضة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وتلك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التي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ذات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أحجام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استهلاك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غير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منخفضة</w:t>
      </w:r>
      <w:r w:rsidR="00740305">
        <w:rPr>
          <w:rFonts w:hint="cs"/>
          <w:rtl/>
          <w:lang w:bidi="ar-EG"/>
        </w:rPr>
        <w:t xml:space="preserve"> </w:t>
      </w:r>
      <w:r w:rsidRPr="006B195A">
        <w:rPr>
          <w:rtl/>
          <w:lang w:bidi="ar-EG"/>
        </w:rPr>
        <w:t>إلى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خط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أساس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الهيدروكلوروفلوروكربون</w:t>
      </w:r>
      <w:r w:rsidRPr="006B195A">
        <w:rPr>
          <w:rtl/>
          <w:lang w:bidi="ar-EG"/>
        </w:rPr>
        <w:t>.</w:t>
      </w:r>
    </w:p>
  </w:footnote>
  <w:footnote w:id="24">
    <w:p w14:paraId="4424D574" w14:textId="4FC43CD3" w:rsidR="00DB7F79" w:rsidRPr="004F730F" w:rsidRDefault="00DB7F79" w:rsidP="00516FE2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>
        <w:rPr>
          <w:rFonts w:hint="cs"/>
          <w:rtl/>
          <w:lang w:bidi="ar-EG"/>
        </w:rPr>
        <w:t>تصنف</w:t>
      </w:r>
      <w:r w:rsidR="00740305">
        <w:rPr>
          <w:rtl/>
          <w:lang w:bidi="ar-EG"/>
        </w:rPr>
        <w:t xml:space="preserve"> </w:t>
      </w:r>
      <w:r w:rsidRPr="00816082">
        <w:rPr>
          <w:rtl/>
          <w:lang w:bidi="ar-EG"/>
        </w:rPr>
        <w:t>البلدان</w:t>
      </w:r>
      <w:r w:rsidR="00740305">
        <w:rPr>
          <w:rtl/>
          <w:lang w:bidi="ar-EG"/>
        </w:rPr>
        <w:t xml:space="preserve"> </w:t>
      </w:r>
      <w:r w:rsidRPr="00516FE2">
        <w:rPr>
          <w:rtl/>
          <w:lang w:val="en-GB" w:bidi="ar-LB"/>
        </w:rPr>
        <w:t>ذات</w:t>
      </w:r>
      <w:r w:rsidR="00740305">
        <w:rPr>
          <w:rtl/>
          <w:lang w:val="en-GB" w:bidi="ar-LB"/>
        </w:rPr>
        <w:t xml:space="preserve"> </w:t>
      </w:r>
      <w:r w:rsidRPr="00516FE2">
        <w:rPr>
          <w:rtl/>
          <w:lang w:val="en-GB" w:bidi="ar-LB"/>
        </w:rPr>
        <w:t>أحجام</w:t>
      </w:r>
      <w:r w:rsidR="00740305">
        <w:rPr>
          <w:rtl/>
          <w:lang w:val="en-GB" w:bidi="ar-LB"/>
        </w:rPr>
        <w:t xml:space="preserve"> </w:t>
      </w:r>
      <w:r w:rsidRPr="00516FE2">
        <w:rPr>
          <w:rtl/>
          <w:lang w:val="en-GB" w:bidi="ar-LB"/>
        </w:rPr>
        <w:t>استهلاك</w:t>
      </w:r>
      <w:r w:rsidR="00740305">
        <w:rPr>
          <w:rtl/>
          <w:lang w:val="en-GB" w:bidi="ar-LB"/>
        </w:rPr>
        <w:t xml:space="preserve"> </w:t>
      </w:r>
      <w:r w:rsidRPr="00516FE2">
        <w:rPr>
          <w:rtl/>
          <w:lang w:val="en-GB" w:bidi="ar-LB"/>
        </w:rPr>
        <w:t>منخفضة</w:t>
      </w:r>
      <w:r w:rsidR="00740305">
        <w:rPr>
          <w:rFonts w:hint="cs"/>
          <w:rtl/>
          <w:lang w:bidi="ar-EG"/>
        </w:rPr>
        <w:t xml:space="preserve"> </w:t>
      </w:r>
      <w:r w:rsidRPr="00516FE2">
        <w:rPr>
          <w:rFonts w:hint="cs"/>
          <w:rtl/>
          <w:lang w:bidi="ar-EG"/>
        </w:rPr>
        <w:t>و</w:t>
      </w:r>
      <w:r w:rsidRPr="00516FE2">
        <w:rPr>
          <w:rtl/>
          <w:lang w:val="en-GB" w:bidi="ar-LB"/>
        </w:rPr>
        <w:t>ذات</w:t>
      </w:r>
      <w:r w:rsidR="00740305">
        <w:rPr>
          <w:rtl/>
          <w:lang w:val="en-GB" w:bidi="ar-LB"/>
        </w:rPr>
        <w:t xml:space="preserve"> </w:t>
      </w:r>
      <w:r w:rsidRPr="00516FE2">
        <w:rPr>
          <w:rtl/>
          <w:lang w:val="en-GB" w:bidi="ar-LB"/>
        </w:rPr>
        <w:t>أحجام</w:t>
      </w:r>
      <w:r w:rsidR="00740305">
        <w:rPr>
          <w:rtl/>
          <w:lang w:val="en-GB" w:bidi="ar-LB"/>
        </w:rPr>
        <w:t xml:space="preserve"> </w:t>
      </w:r>
      <w:r w:rsidRPr="00516FE2">
        <w:rPr>
          <w:rtl/>
          <w:lang w:val="en-GB" w:bidi="ar-LB"/>
        </w:rPr>
        <w:t>استهلاك</w:t>
      </w:r>
      <w:r w:rsidR="00740305">
        <w:rPr>
          <w:rFonts w:hint="cs"/>
          <w:rtl/>
          <w:lang w:val="en-GB" w:bidi="ar-LB"/>
        </w:rPr>
        <w:t xml:space="preserve"> </w:t>
      </w:r>
      <w:r w:rsidRPr="00516FE2">
        <w:rPr>
          <w:rFonts w:hint="cs"/>
          <w:rtl/>
          <w:lang w:val="en-GB" w:bidi="ar-LB"/>
        </w:rPr>
        <w:t>غير</w:t>
      </w:r>
      <w:r w:rsidR="00740305">
        <w:rPr>
          <w:rtl/>
          <w:lang w:val="en-GB" w:bidi="ar-LB"/>
        </w:rPr>
        <w:t xml:space="preserve"> </w:t>
      </w:r>
      <w:r w:rsidRPr="00516FE2">
        <w:rPr>
          <w:rtl/>
          <w:lang w:val="en-GB" w:bidi="ar-LB"/>
        </w:rPr>
        <w:t>منخفضة</w:t>
      </w:r>
      <w:r w:rsidR="00740305">
        <w:rPr>
          <w:rFonts w:hint="cs"/>
          <w:sz w:val="24"/>
          <w:szCs w:val="24"/>
          <w:rtl/>
          <w:lang w:val="en-GB" w:bidi="ar-LB"/>
        </w:rPr>
        <w:t xml:space="preserve"> </w:t>
      </w:r>
      <w:r w:rsidRPr="00516FE2">
        <w:rPr>
          <w:rFonts w:hint="cs"/>
          <w:rtl/>
          <w:lang w:val="en-GB" w:bidi="ar-LB"/>
        </w:rPr>
        <w:t>على</w:t>
      </w:r>
      <w:r w:rsidR="00740305">
        <w:rPr>
          <w:rtl/>
          <w:lang w:bidi="ar-EG"/>
        </w:rPr>
        <w:t xml:space="preserve"> </w:t>
      </w:r>
      <w:r w:rsidRPr="00816082">
        <w:rPr>
          <w:rtl/>
          <w:lang w:bidi="ar-EG"/>
        </w:rPr>
        <w:t>أساس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خط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الأساس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للهيدروكلوروفلوروكربون</w:t>
      </w:r>
      <w:r w:rsidRPr="00816082">
        <w:rPr>
          <w:rtl/>
          <w:lang w:bidi="ar-EG"/>
        </w:rPr>
        <w:t>.</w:t>
      </w:r>
    </w:p>
  </w:footnote>
  <w:footnote w:id="25">
    <w:p w14:paraId="782F40E9" w14:textId="4B99AD2B" w:rsidR="00DB7F79" w:rsidRPr="004F730F" w:rsidRDefault="00DB7F79" w:rsidP="004974E0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>
        <w:rPr>
          <w:rFonts w:hint="cs"/>
          <w:rtl/>
          <w:lang w:bidi="ar-EG"/>
        </w:rPr>
        <w:t>تتضمن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العديد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من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تقارير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بيانات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البر</w:t>
      </w:r>
      <w:r w:rsidRPr="00BE5733">
        <w:rPr>
          <w:rtl/>
          <w:lang w:bidi="ar-EG"/>
        </w:rPr>
        <w:t>امج</w:t>
      </w:r>
      <w:r w:rsidR="00740305">
        <w:rPr>
          <w:rtl/>
          <w:lang w:bidi="ar-EG"/>
        </w:rPr>
        <w:t xml:space="preserve"> </w:t>
      </w:r>
      <w:r w:rsidRPr="00BE5733">
        <w:rPr>
          <w:rtl/>
          <w:lang w:bidi="ar-EG"/>
        </w:rPr>
        <w:t>القطري</w:t>
      </w:r>
      <w:r>
        <w:rPr>
          <w:rFonts w:hint="cs"/>
          <w:rtl/>
          <w:lang w:bidi="ar-EG"/>
        </w:rPr>
        <w:t>ة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المقدمة</w:t>
      </w:r>
      <w:r w:rsidR="00740305">
        <w:rPr>
          <w:rtl/>
          <w:lang w:bidi="ar-EG"/>
        </w:rPr>
        <w:t xml:space="preserve"> </w:t>
      </w:r>
      <w:r>
        <w:rPr>
          <w:rtl/>
          <w:lang w:bidi="ar-EG"/>
        </w:rPr>
        <w:t>من</w:t>
      </w:r>
      <w:r w:rsidR="00740305">
        <w:rPr>
          <w:rtl/>
          <w:lang w:bidi="ar-EG"/>
        </w:rPr>
        <w:t xml:space="preserve"> </w:t>
      </w:r>
      <w:r w:rsidRPr="00BE5733">
        <w:rPr>
          <w:rtl/>
          <w:lang w:bidi="ar-EG"/>
        </w:rPr>
        <w:t>بلدان</w:t>
      </w:r>
      <w:r w:rsidR="00740305">
        <w:rPr>
          <w:rtl/>
          <w:lang w:bidi="ar-EG"/>
        </w:rPr>
        <w:t xml:space="preserve"> </w:t>
      </w:r>
      <w:r w:rsidRPr="00BE5733">
        <w:rPr>
          <w:rtl/>
          <w:lang w:bidi="ar-EG"/>
        </w:rPr>
        <w:t>المادة</w:t>
      </w:r>
      <w:r w:rsidR="00740305">
        <w:rPr>
          <w:rtl/>
          <w:lang w:bidi="ar-EG"/>
        </w:rPr>
        <w:t xml:space="preserve"> </w:t>
      </w:r>
      <w:r w:rsidRPr="00BE5733">
        <w:rPr>
          <w:rtl/>
          <w:lang w:bidi="ar-EG"/>
        </w:rPr>
        <w:t>5</w:t>
      </w:r>
      <w:r w:rsidR="00740305">
        <w:rPr>
          <w:rtl/>
          <w:lang w:bidi="ar-EG"/>
        </w:rPr>
        <w:t xml:space="preserve"> </w:t>
      </w:r>
      <w:r w:rsidRPr="00BE5733">
        <w:rPr>
          <w:rtl/>
          <w:lang w:bidi="ar-EG"/>
        </w:rPr>
        <w:t>بيانات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عن</w:t>
      </w:r>
      <w:r w:rsidR="00740305">
        <w:rPr>
          <w:rFonts w:hint="cs"/>
          <w:rtl/>
          <w:lang w:bidi="ar-EG"/>
        </w:rPr>
        <w:t xml:space="preserve"> </w:t>
      </w:r>
      <w:r w:rsidRPr="00BE5733">
        <w:rPr>
          <w:rtl/>
          <w:lang w:bidi="ar-EG"/>
        </w:rPr>
        <w:t>أسعار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لكل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740305">
        <w:rPr>
          <w:rtl/>
          <w:lang w:bidi="ar-EG"/>
        </w:rPr>
        <w:t xml:space="preserve"> </w:t>
      </w:r>
      <w:r w:rsidRPr="00BE5733">
        <w:rPr>
          <w:rtl/>
          <w:lang w:bidi="ar-EG"/>
        </w:rPr>
        <w:t>المواد</w:t>
      </w:r>
      <w:r w:rsidR="00740305">
        <w:rPr>
          <w:rtl/>
          <w:lang w:bidi="ar-EG"/>
        </w:rPr>
        <w:t xml:space="preserve"> </w:t>
      </w:r>
      <w:r w:rsidRPr="00BE5733">
        <w:rPr>
          <w:rtl/>
          <w:lang w:bidi="ar-EG"/>
        </w:rPr>
        <w:t>الخاضعة</w:t>
      </w:r>
      <w:r w:rsidR="00740305">
        <w:rPr>
          <w:rtl/>
          <w:lang w:bidi="ar-EG"/>
        </w:rPr>
        <w:t xml:space="preserve"> </w:t>
      </w:r>
      <w:r w:rsidRPr="00BE5733">
        <w:rPr>
          <w:rtl/>
          <w:lang w:bidi="ar-EG"/>
        </w:rPr>
        <w:t>للرقابة</w:t>
      </w:r>
      <w:r w:rsidR="00740305">
        <w:rPr>
          <w:rtl/>
          <w:lang w:bidi="ar-EG"/>
        </w:rPr>
        <w:t xml:space="preserve"> </w:t>
      </w:r>
      <w:r w:rsidRPr="00BE5733">
        <w:rPr>
          <w:rtl/>
          <w:lang w:bidi="ar-EG"/>
        </w:rPr>
        <w:t>والمواد</w:t>
      </w:r>
      <w:r w:rsidR="00740305">
        <w:rPr>
          <w:rtl/>
          <w:lang w:bidi="ar-EG"/>
        </w:rPr>
        <w:t xml:space="preserve"> </w:t>
      </w:r>
      <w:r w:rsidRPr="00BE5733">
        <w:rPr>
          <w:rtl/>
          <w:lang w:bidi="ar-EG"/>
        </w:rPr>
        <w:t>البديلة.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وتقدم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هذه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البلدان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هذه</w:t>
      </w:r>
      <w:r w:rsidR="00740305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المعلومات</w:t>
      </w:r>
      <w:r w:rsidR="00740305">
        <w:rPr>
          <w:rFonts w:hint="cs"/>
          <w:rtl/>
          <w:lang w:bidi="ar-EG"/>
        </w:rPr>
        <w:t xml:space="preserve"> </w:t>
      </w:r>
      <w:r w:rsidRPr="00BE5733">
        <w:rPr>
          <w:rtl/>
          <w:lang w:bidi="ar-EG"/>
        </w:rPr>
        <w:t>على</w:t>
      </w:r>
      <w:r w:rsidR="00740305">
        <w:rPr>
          <w:rtl/>
          <w:lang w:bidi="ar-EG"/>
        </w:rPr>
        <w:t xml:space="preserve"> </w:t>
      </w:r>
      <w:r w:rsidRPr="00BE5733">
        <w:rPr>
          <w:rtl/>
          <w:lang w:bidi="ar-EG"/>
        </w:rPr>
        <w:t>أساس</w:t>
      </w:r>
      <w:r w:rsidR="00740305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طوعى</w:t>
      </w:r>
      <w:r w:rsidRPr="00BE5733">
        <w:rPr>
          <w:rtl/>
          <w:lang w:bidi="ar-EG"/>
        </w:rPr>
        <w:t>.</w:t>
      </w:r>
    </w:p>
  </w:footnote>
  <w:footnote w:id="26">
    <w:p w14:paraId="152B16B9" w14:textId="7DF6E4EE" w:rsidR="00DB7F79" w:rsidRPr="004F730F" w:rsidRDefault="00DB7F79" w:rsidP="00B13B64">
      <w:pPr>
        <w:pStyle w:val="FootnoteText"/>
        <w:bidi/>
      </w:pPr>
      <w:r w:rsidRPr="004F730F">
        <w:rPr>
          <w:rStyle w:val="FootnoteReference"/>
        </w:rPr>
        <w:footnoteRef/>
      </w:r>
      <w:r w:rsidR="00740305">
        <w:rPr>
          <w:rtl/>
        </w:rPr>
        <w:t xml:space="preserve"> </w:t>
      </w:r>
      <w:r w:rsidRPr="00B12B93">
        <w:rPr>
          <w:rtl/>
          <w:lang w:val="en-US" w:bidi="ar-EG"/>
        </w:rPr>
        <w:t>طلب</w:t>
      </w:r>
      <w:r w:rsidR="00740305">
        <w:rPr>
          <w:rtl/>
          <w:lang w:val="en-US" w:bidi="ar-EG"/>
        </w:rPr>
        <w:t xml:space="preserve"> </w:t>
      </w:r>
      <w:r w:rsidRPr="00B12B93">
        <w:rPr>
          <w:rtl/>
          <w:lang w:val="en-US" w:bidi="ar-EG"/>
        </w:rPr>
        <w:t>المقرر</w:t>
      </w:r>
      <w:r w:rsidR="00740305">
        <w:rPr>
          <w:rtl/>
          <w:lang w:val="en-US" w:bidi="ar-EG"/>
        </w:rPr>
        <w:t xml:space="preserve"> </w:t>
      </w:r>
      <w:r w:rsidRPr="00B12B93">
        <w:rPr>
          <w:rtl/>
          <w:lang w:val="en-US" w:bidi="ar-EG"/>
        </w:rPr>
        <w:t>68/4</w:t>
      </w:r>
      <w:r w:rsidR="00740305">
        <w:rPr>
          <w:rtl/>
          <w:lang w:val="en-US" w:bidi="ar-EG"/>
        </w:rPr>
        <w:t xml:space="preserve"> </w:t>
      </w:r>
      <w:r w:rsidRPr="00B12B93">
        <w:rPr>
          <w:rtl/>
          <w:lang w:val="en-US" w:bidi="ar-EG"/>
        </w:rPr>
        <w:t>(ب)</w:t>
      </w:r>
      <w:r w:rsidR="00740305">
        <w:rPr>
          <w:rtl/>
          <w:lang w:val="en-US" w:bidi="ar-EG"/>
        </w:rPr>
        <w:t xml:space="preserve"> </w:t>
      </w:r>
      <w:r w:rsidRPr="00B12B93">
        <w:rPr>
          <w:rtl/>
          <w:lang w:val="en-US" w:bidi="ar-EG"/>
        </w:rPr>
        <w:t>(4)</w:t>
      </w:r>
      <w:r w:rsidR="00740305">
        <w:rPr>
          <w:rtl/>
          <w:lang w:val="en-US" w:bidi="ar-EG"/>
        </w:rPr>
        <w:t xml:space="preserve"> </w:t>
      </w:r>
      <w:r w:rsidRPr="00B12B93">
        <w:rPr>
          <w:rtl/>
          <w:lang w:val="en-US" w:bidi="ar-EG"/>
        </w:rPr>
        <w:t>من</w:t>
      </w:r>
      <w:r w:rsidR="00740305">
        <w:rPr>
          <w:rtl/>
          <w:lang w:val="en-US" w:bidi="ar-EG"/>
        </w:rPr>
        <w:t xml:space="preserve"> </w:t>
      </w:r>
      <w:r w:rsidRPr="00B12B93">
        <w:rPr>
          <w:rtl/>
          <w:lang w:val="en-US" w:bidi="ar-EG"/>
        </w:rPr>
        <w:t>الحكومات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تقديم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تقرير</w:t>
      </w:r>
      <w:r w:rsidR="00740305">
        <w:rPr>
          <w:rtl/>
          <w:lang w:val="en-US" w:bidi="ar-EG"/>
        </w:rPr>
        <w:t xml:space="preserve"> </w:t>
      </w:r>
      <w:r w:rsidRPr="00B12B93">
        <w:rPr>
          <w:rtl/>
          <w:lang w:val="en-US" w:bidi="ar-EG"/>
        </w:rPr>
        <w:t>على</w:t>
      </w:r>
      <w:r w:rsidR="00740305">
        <w:rPr>
          <w:rtl/>
          <w:lang w:val="en-US" w:bidi="ar-EG"/>
        </w:rPr>
        <w:t xml:space="preserve"> </w:t>
      </w:r>
      <w:r w:rsidRPr="00B12B93">
        <w:rPr>
          <w:rtl/>
          <w:lang w:val="en-US" w:bidi="ar-EG"/>
        </w:rPr>
        <w:t>أساس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طوعى</w:t>
      </w:r>
      <w:r w:rsidRPr="00B12B93">
        <w:rPr>
          <w:rtl/>
          <w:lang w:val="en-US" w:bidi="ar-EG"/>
        </w:rPr>
        <w:t>،</w:t>
      </w:r>
      <w:r w:rsidR="00740305">
        <w:rPr>
          <w:rtl/>
          <w:lang w:val="en-US" w:bidi="ar-EG"/>
        </w:rPr>
        <w:t xml:space="preserve"> </w:t>
      </w:r>
      <w:r w:rsidRPr="00B12B93">
        <w:rPr>
          <w:rtl/>
          <w:lang w:val="en-US" w:bidi="ar-EG"/>
        </w:rPr>
        <w:t>عن</w:t>
      </w:r>
      <w:r w:rsidR="00740305">
        <w:rPr>
          <w:rtl/>
          <w:lang w:val="en-US" w:bidi="ar-EG"/>
        </w:rPr>
        <w:t xml:space="preserve"> </w:t>
      </w:r>
      <w:r w:rsidRPr="00B12B93">
        <w:rPr>
          <w:rtl/>
          <w:lang w:val="en-US" w:bidi="ar-EG"/>
        </w:rPr>
        <w:t>متوسط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أسعار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الواردات</w:t>
      </w:r>
      <w:r w:rsidR="00740305">
        <w:rPr>
          <w:rtl/>
          <w:lang w:val="en-US" w:bidi="ar-EG"/>
        </w:rPr>
        <w:t xml:space="preserve"> </w:t>
      </w:r>
      <w:r w:rsidRPr="00B12B93">
        <w:rPr>
          <w:rtl/>
          <w:lang w:val="en-US" w:bidi="ar-EG"/>
        </w:rPr>
        <w:t>لكل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من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المواد</w:t>
      </w:r>
      <w:r w:rsidR="00740305">
        <w:rPr>
          <w:rtl/>
          <w:lang w:val="en-US" w:bidi="ar-EG"/>
        </w:rPr>
        <w:t xml:space="preserve"> </w:t>
      </w:r>
      <w:r>
        <w:rPr>
          <w:rtl/>
          <w:lang w:val="en-US" w:bidi="ar-EG"/>
        </w:rPr>
        <w:t>خاضعة</w:t>
      </w:r>
      <w:r w:rsidR="00740305">
        <w:rPr>
          <w:rtl/>
          <w:lang w:val="en-US" w:bidi="ar-EG"/>
        </w:rPr>
        <w:t xml:space="preserve"> </w:t>
      </w:r>
      <w:r>
        <w:rPr>
          <w:rtl/>
          <w:lang w:val="en-US" w:bidi="ar-EG"/>
        </w:rPr>
        <w:t>للرقابة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وبدائلها</w:t>
      </w:r>
      <w:r w:rsidR="00740305">
        <w:rPr>
          <w:rtl/>
          <w:lang w:val="en-US" w:bidi="ar-EG"/>
        </w:rPr>
        <w:t xml:space="preserve"> </w:t>
      </w:r>
      <w:r w:rsidRPr="00B12B93">
        <w:rPr>
          <w:rtl/>
          <w:lang w:val="en-US" w:bidi="ar-EG"/>
        </w:rPr>
        <w:t>في</w:t>
      </w:r>
      <w:r w:rsidR="00740305">
        <w:rPr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النموذج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المعدل</w:t>
      </w:r>
      <w:r w:rsidR="00740305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للبرنامج</w:t>
      </w:r>
      <w:r w:rsidR="00740305">
        <w:rPr>
          <w:rFonts w:hint="cs"/>
          <w:rtl/>
          <w:lang w:val="en-US" w:bidi="ar-EG"/>
        </w:rPr>
        <w:t xml:space="preserve"> </w:t>
      </w:r>
      <w:r w:rsidR="00253DAA">
        <w:rPr>
          <w:rFonts w:hint="cs"/>
          <w:rtl/>
          <w:lang w:val="en-US" w:bidi="ar-EG"/>
        </w:rPr>
        <w:t>القطري</w:t>
      </w:r>
      <w:r w:rsidRPr="00B12B93">
        <w:rPr>
          <w:rtl/>
          <w:lang w:val="en-US" w:bidi="ar-EG"/>
        </w:rPr>
        <w:t>.</w:t>
      </w:r>
    </w:p>
  </w:footnote>
  <w:footnote w:id="27">
    <w:p w14:paraId="23749ADF" w14:textId="43D19401" w:rsidR="00DB7F79" w:rsidRPr="004F730F" w:rsidRDefault="00DB7F79" w:rsidP="007F702A">
      <w:pPr>
        <w:pStyle w:val="Heading1"/>
        <w:numPr>
          <w:ilvl w:val="0"/>
          <w:numId w:val="0"/>
        </w:numPr>
        <w:tabs>
          <w:tab w:val="left" w:pos="720"/>
        </w:tabs>
        <w:bidi/>
      </w:pPr>
      <w:r w:rsidRPr="004F730F">
        <w:rPr>
          <w:rStyle w:val="FootnoteReference"/>
          <w:sz w:val="20"/>
          <w:szCs w:val="20"/>
        </w:rPr>
        <w:footnoteRef/>
      </w:r>
      <w:r w:rsidR="00740305">
        <w:rPr>
          <w:sz w:val="20"/>
          <w:szCs w:val="20"/>
          <w:rtl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طلبت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اللجنة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التنفيذية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في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اجتماعها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التاسع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والسبعين،</w:t>
      </w:r>
      <w:r w:rsidR="00740305">
        <w:rPr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أن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تدرج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الأمانة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في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الوثيقة</w:t>
      </w:r>
      <w:r w:rsidR="00740305">
        <w:rPr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استعراضا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عاما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للقضايا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التي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تم</w:t>
      </w:r>
      <w:r w:rsidR="00740305">
        <w:rPr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حددت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خلال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استعراض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المشروع</w:t>
      </w:r>
      <w:r>
        <w:rPr>
          <w:rFonts w:hint="cs"/>
          <w:sz w:val="20"/>
          <w:szCs w:val="20"/>
          <w:rtl/>
          <w:lang w:val="en-US" w:bidi="ar-EG"/>
        </w:rPr>
        <w:t>ات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(</w:t>
      </w:r>
      <w:r>
        <w:rPr>
          <w:rFonts w:hint="cs"/>
          <w:sz w:val="20"/>
          <w:szCs w:val="20"/>
          <w:rtl/>
          <w:lang w:val="en-US" w:bidi="ar-EG"/>
        </w:rPr>
        <w:t>صدر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في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كل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اجتماع)</w:t>
      </w:r>
      <w:r w:rsidR="00740305">
        <w:rPr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يوجز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أسعار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المواد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الخاضعة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للرقابة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وبدائلها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للاستخدام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 w:rsidR="00253DAA">
        <w:rPr>
          <w:rFonts w:hint="cs"/>
          <w:sz w:val="20"/>
          <w:szCs w:val="20"/>
          <w:rtl/>
          <w:lang w:val="en-US" w:bidi="ar-EG"/>
        </w:rPr>
        <w:t>التدريجي</w:t>
      </w:r>
      <w:r>
        <w:rPr>
          <w:rFonts w:hint="cs"/>
          <w:sz w:val="20"/>
          <w:szCs w:val="20"/>
          <w:rtl/>
          <w:lang w:val="en-US" w:bidi="ar-EG"/>
        </w:rPr>
        <w:t>،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كما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تسوقها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الشركات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 w:rsidR="00253DAA">
        <w:rPr>
          <w:rFonts w:hint="cs"/>
          <w:sz w:val="20"/>
          <w:szCs w:val="20"/>
          <w:rtl/>
          <w:lang w:val="en-US" w:bidi="ar-EG"/>
        </w:rPr>
        <w:t>التي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تطلب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تمويلا</w:t>
      </w:r>
      <w:r w:rsidR="00740305">
        <w:rPr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لأى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مقترحات</w:t>
      </w:r>
      <w:r w:rsidR="00740305">
        <w:rPr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مشروعات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جديدة،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بما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في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ذلك</w:t>
      </w:r>
      <w:r w:rsidR="00740305">
        <w:rPr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توضيح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أي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فروق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بين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تلك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والأسعار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المبلغة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في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تقارير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البرامج</w:t>
      </w:r>
      <w:r w:rsidR="00740305">
        <w:rPr>
          <w:rFonts w:hint="cs"/>
          <w:sz w:val="20"/>
          <w:szCs w:val="20"/>
          <w:rtl/>
          <w:lang w:val="en-US" w:bidi="ar-EG"/>
        </w:rPr>
        <w:t xml:space="preserve"> </w:t>
      </w:r>
      <w:r>
        <w:rPr>
          <w:rFonts w:hint="cs"/>
          <w:sz w:val="20"/>
          <w:szCs w:val="20"/>
          <w:rtl/>
          <w:lang w:val="en-US" w:bidi="ar-EG"/>
        </w:rPr>
        <w:t>القطرية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(القرار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79/4</w:t>
      </w:r>
      <w:r w:rsidR="00740305">
        <w:rPr>
          <w:sz w:val="20"/>
          <w:szCs w:val="20"/>
          <w:rtl/>
          <w:lang w:val="en-US" w:bidi="ar-EG"/>
        </w:rPr>
        <w:t xml:space="preserve"> </w:t>
      </w:r>
      <w:r w:rsidRPr="00B12B93">
        <w:rPr>
          <w:sz w:val="20"/>
          <w:szCs w:val="20"/>
          <w:rtl/>
          <w:lang w:val="en-US" w:bidi="ar-EG"/>
        </w:rPr>
        <w:t>(ج)).</w:t>
      </w:r>
      <w:r w:rsidR="00740305">
        <w:rPr>
          <w:sz w:val="20"/>
          <w:szCs w:val="20"/>
          <w:rtl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B306D" w14:textId="0171C8F8" w:rsidR="00DB7F79" w:rsidRPr="0033525D" w:rsidRDefault="00DB7F79" w:rsidP="009958E9">
    <w:pPr>
      <w:jc w:val="right"/>
    </w:pPr>
    <w:fldSimple w:instr=" DOCPROPERTY &quot;Document number&quot;  \* MERGEFORMAT ">
      <w:r>
        <w:t>UNEP/OzL.Pro/ExCom/95/8</w:t>
      </w:r>
    </w:fldSimple>
  </w:p>
  <w:p w14:paraId="0F8DB013" w14:textId="77777777" w:rsidR="00DB7F79" w:rsidRPr="0033525D" w:rsidRDefault="00DB7F79"/>
  <w:p w14:paraId="49A880B9" w14:textId="77777777" w:rsidR="00DB7F79" w:rsidRPr="0033525D" w:rsidRDefault="00DB7F7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09D42" w14:textId="14C0F419" w:rsidR="00DB7F79" w:rsidRPr="0033525D" w:rsidRDefault="00DB7F79" w:rsidP="008045A4">
    <w:pPr>
      <w:jc w:val="left"/>
    </w:pPr>
    <w:fldSimple w:instr=" DOCPROPERTY &quot;Document number&quot;  \* MERGEFORMAT ">
      <w:r>
        <w:t>UNEP/OzL.Pro/ExCom/</w:t>
      </w:r>
      <w:r w:rsidR="008045A4">
        <w:t>95/8</w:t>
      </w:r>
    </w:fldSimple>
  </w:p>
  <w:p w14:paraId="61FDAC4A" w14:textId="77777777" w:rsidR="00DB7F79" w:rsidRPr="0033525D" w:rsidRDefault="00DB7F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895D2" w14:textId="1D8D512C" w:rsidR="00DB7F79" w:rsidRPr="0033525D" w:rsidRDefault="00DB7F79" w:rsidP="007D324A">
    <w:pPr>
      <w:jc w:val="left"/>
    </w:pPr>
    <w:fldSimple w:instr=" DOCPROPERTY &quot;Document number&quot;  \* MERGEFORMAT ">
      <w:r>
        <w:t>UNEP/OzL.Pro/ExCom/94/5</w:t>
      </w:r>
    </w:fldSimple>
  </w:p>
  <w:p w14:paraId="39687680" w14:textId="57FCE19E" w:rsidR="00DB7F79" w:rsidRPr="0033525D" w:rsidRDefault="00DB7F79" w:rsidP="007D324A">
    <w:pPr>
      <w:jc w:val="left"/>
    </w:pPr>
    <w:r>
      <w:t>Annex</w:t>
    </w:r>
    <w:r w:rsidR="00740305">
      <w:t xml:space="preserve"> </w:t>
    </w:r>
    <w:r>
      <w:t>II</w:t>
    </w:r>
  </w:p>
  <w:p w14:paraId="7796E4D6" w14:textId="77777777" w:rsidR="00DB7F79" w:rsidRPr="0033525D" w:rsidRDefault="00DB7F7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65C86" w14:textId="4649556F" w:rsidR="00DB7F79" w:rsidRPr="0033525D" w:rsidRDefault="00DB7F79">
    <w:pPr>
      <w:jc w:val="right"/>
    </w:pPr>
    <w:fldSimple w:instr=" DOCPROPERTY &quot;Document number&quot;  \* MERGEFORMAT ">
      <w:r>
        <w:t>UNEP/OzL.Pro/ExCom/94/5</w:t>
      </w:r>
    </w:fldSimple>
  </w:p>
  <w:p w14:paraId="3BD82F10" w14:textId="0A6AA5B2" w:rsidR="00DB7F79" w:rsidRPr="0033525D" w:rsidRDefault="00DB7F79" w:rsidP="007D324A">
    <w:pPr>
      <w:jc w:val="right"/>
    </w:pPr>
    <w:r>
      <w:t>Annex</w:t>
    </w:r>
    <w:r w:rsidR="00740305">
      <w:t xml:space="preserve"> </w:t>
    </w:r>
    <w:r>
      <w:t>II</w:t>
    </w:r>
  </w:p>
  <w:p w14:paraId="6F923CFF" w14:textId="77777777" w:rsidR="00DB7F79" w:rsidRPr="0033525D" w:rsidRDefault="00DB7F7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1E424A" w14:textId="4D9462D2" w:rsidR="00DB7F79" w:rsidRPr="0033525D" w:rsidRDefault="00DB7F79" w:rsidP="009958E9">
    <w:pPr>
      <w:jc w:val="right"/>
    </w:pPr>
    <w:fldSimple w:instr=" DOCPROPERTY &quot;Document number&quot;  \* MERGEFORMAT ">
      <w:r>
        <w:t>UNEP/OzL.Pro/ExCom/</w:t>
      </w:r>
      <w:r w:rsidR="008045A4">
        <w:t>95/8</w:t>
      </w:r>
    </w:fldSimple>
  </w:p>
  <w:p w14:paraId="78E1E5D9" w14:textId="58573F47" w:rsidR="00DB7F79" w:rsidRDefault="00DB7F79" w:rsidP="007D324A">
    <w:pPr>
      <w:pStyle w:val="Header"/>
      <w:jc w:val="right"/>
    </w:pPr>
    <w:r>
      <w:t>Annex</w:t>
    </w:r>
    <w:r w:rsidR="00740305">
      <w:t xml:space="preserve"> </w:t>
    </w:r>
    <w:r>
      <w:t>I</w:t>
    </w:r>
  </w:p>
  <w:p w14:paraId="0D3BB54A" w14:textId="77777777" w:rsidR="00DB7F79" w:rsidRDefault="00DB7F79" w:rsidP="007D324A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53184" w14:textId="520200FD" w:rsidR="00DB7F79" w:rsidRPr="0033525D" w:rsidRDefault="00DB7F79" w:rsidP="009958E9">
    <w:pPr>
      <w:jc w:val="right"/>
    </w:pPr>
    <w:fldSimple w:instr=" DOCPROPERTY &quot;Document number&quot;  \* MERGEFORMAT ">
      <w:r>
        <w:t>UNEP/OzL.Pro/ExCom/</w:t>
      </w:r>
      <w:r w:rsidR="008045A4">
        <w:t>95/8</w:t>
      </w:r>
    </w:fldSimple>
  </w:p>
  <w:p w14:paraId="211955D8" w14:textId="3A3E4A7C" w:rsidR="00DB7F79" w:rsidRPr="0033525D" w:rsidRDefault="00DB7F79" w:rsidP="000238C9">
    <w:pPr>
      <w:jc w:val="right"/>
    </w:pPr>
    <w:r>
      <w:t>Annex</w:t>
    </w:r>
    <w:r w:rsidR="00740305">
      <w:t xml:space="preserve"> </w:t>
    </w:r>
    <w:r>
      <w:t>II</w:t>
    </w:r>
  </w:p>
  <w:p w14:paraId="63FEFE7B" w14:textId="77777777" w:rsidR="00DB7F79" w:rsidRDefault="00DB7F79"/>
  <w:p w14:paraId="60D7C5C9" w14:textId="77777777" w:rsidR="006D4304" w:rsidRPr="0033525D" w:rsidRDefault="006D4304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7AA0B" w14:textId="1544005C" w:rsidR="00DB7F79" w:rsidRPr="0033525D" w:rsidRDefault="00DB7F79" w:rsidP="009958E9">
    <w:pPr>
      <w:jc w:val="left"/>
    </w:pPr>
    <w:fldSimple w:instr=" DOCPROPERTY &quot;Document number&quot;  \* MERGEFORMAT ">
      <w:r>
        <w:t>UNEP/OzL.Pro/ExCom/</w:t>
      </w:r>
      <w:r w:rsidR="008045A4">
        <w:t>95/8</w:t>
      </w:r>
    </w:fldSimple>
  </w:p>
  <w:p w14:paraId="0953498E" w14:textId="0C0236F4" w:rsidR="00DB7F79" w:rsidRDefault="00DB7F79" w:rsidP="000238C9">
    <w:pPr>
      <w:jc w:val="left"/>
    </w:pPr>
    <w:r>
      <w:t>Annex</w:t>
    </w:r>
    <w:r w:rsidR="00740305">
      <w:t xml:space="preserve"> </w:t>
    </w:r>
    <w:r>
      <w:t>II</w:t>
    </w:r>
  </w:p>
  <w:p w14:paraId="342A0E46" w14:textId="77777777" w:rsidR="006D4304" w:rsidRPr="0033525D" w:rsidRDefault="006D4304" w:rsidP="000238C9">
    <w:pPr>
      <w:jc w:val="left"/>
    </w:pPr>
  </w:p>
  <w:p w14:paraId="5B399318" w14:textId="77777777" w:rsidR="00DB7F79" w:rsidRPr="0033525D" w:rsidRDefault="00DB7F79" w:rsidP="000238C9">
    <w:pPr>
      <w:pStyle w:val="Header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2F9AB" w14:textId="2001CD63" w:rsidR="00DB7F79" w:rsidRPr="0033525D" w:rsidRDefault="00DB7F79" w:rsidP="009958E9">
    <w:pPr>
      <w:jc w:val="left"/>
    </w:pPr>
    <w:fldSimple w:instr=" DOCPROPERTY &quot;Document number&quot;  \* MERGEFORMAT ">
      <w:r>
        <w:t>UNEP/OzL.Pro/ExCom/</w:t>
      </w:r>
      <w:r w:rsidR="008045A4">
        <w:t>95/8</w:t>
      </w:r>
    </w:fldSimple>
  </w:p>
  <w:p w14:paraId="1D40CF6B" w14:textId="256484AB" w:rsidR="00DB7F79" w:rsidRDefault="00DB7F79" w:rsidP="000238C9">
    <w:pPr>
      <w:pStyle w:val="Header"/>
      <w:jc w:val="left"/>
    </w:pPr>
    <w:r>
      <w:t>Annex</w:t>
    </w:r>
    <w:r w:rsidR="00740305">
      <w:t xml:space="preserve"> </w:t>
    </w:r>
    <w:r>
      <w:t>II</w:t>
    </w:r>
  </w:p>
  <w:p w14:paraId="5A61FB7C" w14:textId="77777777" w:rsidR="00DB7F79" w:rsidRDefault="00DB7F79" w:rsidP="007D324A">
    <w:pPr>
      <w:pStyle w:val="Header"/>
      <w:jc w:val="righ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F2A5F0" w14:textId="4BA1F550" w:rsidR="00DB7F79" w:rsidRPr="0033525D" w:rsidRDefault="00DB7F79" w:rsidP="009958E9">
    <w:pPr>
      <w:jc w:val="right"/>
    </w:pPr>
    <w:fldSimple w:instr=" DOCPROPERTY &quot;Document number&quot;  \* MERGEFORMAT ">
      <w:r>
        <w:t>UNEP/OzL.Pro/ExCom/</w:t>
      </w:r>
      <w:r w:rsidR="008045A4">
        <w:t>95/8</w:t>
      </w:r>
    </w:fldSimple>
  </w:p>
  <w:p w14:paraId="5DD4AB66" w14:textId="3B1CAC91" w:rsidR="00DB7F79" w:rsidRPr="0033525D" w:rsidRDefault="00DB7F79" w:rsidP="000238C9">
    <w:pPr>
      <w:jc w:val="right"/>
    </w:pPr>
    <w:r>
      <w:t>Annex</w:t>
    </w:r>
    <w:r w:rsidR="00740305">
      <w:t xml:space="preserve"> </w:t>
    </w:r>
    <w:r>
      <w:t>III</w:t>
    </w:r>
  </w:p>
  <w:p w14:paraId="42C03F45" w14:textId="77777777" w:rsidR="00DB7F79" w:rsidRDefault="00DB7F79"/>
  <w:p w14:paraId="5CA6DB09" w14:textId="77777777" w:rsidR="006D4304" w:rsidRPr="0033525D" w:rsidRDefault="006D4304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64234" w14:textId="1CEE301C" w:rsidR="00DB7F79" w:rsidRPr="0033525D" w:rsidRDefault="00DB7F79" w:rsidP="009958E9">
    <w:pPr>
      <w:jc w:val="left"/>
    </w:pPr>
    <w:fldSimple w:instr=" DOCPROPERTY &quot;Document number&quot;  \* MERGEFORMAT ">
      <w:r>
        <w:t>UNEP/OzL.Pro/ExCom/</w:t>
      </w:r>
      <w:r w:rsidR="008045A4">
        <w:t>95/8</w:t>
      </w:r>
    </w:fldSimple>
  </w:p>
  <w:p w14:paraId="04669BE3" w14:textId="7FB49A4E" w:rsidR="00DB7F79" w:rsidRPr="0033525D" w:rsidRDefault="00DB7F79" w:rsidP="000238C9">
    <w:pPr>
      <w:jc w:val="left"/>
    </w:pPr>
    <w:r>
      <w:t>Annex</w:t>
    </w:r>
    <w:r w:rsidR="00740305">
      <w:t xml:space="preserve"> </w:t>
    </w:r>
    <w:r>
      <w:t>III</w:t>
    </w:r>
  </w:p>
  <w:p w14:paraId="6F770284" w14:textId="77777777" w:rsidR="00DB7F79" w:rsidRDefault="00DB7F79">
    <w:pPr>
      <w:pStyle w:val="Header"/>
    </w:pPr>
  </w:p>
  <w:p w14:paraId="5B5AAB80" w14:textId="77777777" w:rsidR="006D4304" w:rsidRPr="0033525D" w:rsidRDefault="006D430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6C9BE" w14:textId="4D4F48B6" w:rsidR="00DB7F79" w:rsidRPr="0033525D" w:rsidRDefault="00DB7F79" w:rsidP="009958E9">
    <w:pPr>
      <w:jc w:val="left"/>
    </w:pPr>
    <w:fldSimple w:instr=" DOCPROPERTY &quot;Document number&quot;  \* MERGEFORMAT ">
      <w:r>
        <w:t>UNEP/OzL.Pro/ExCom/</w:t>
      </w:r>
      <w:r w:rsidR="008045A4">
        <w:t>95/8</w:t>
      </w:r>
    </w:fldSimple>
  </w:p>
  <w:p w14:paraId="25967383" w14:textId="1CD54406" w:rsidR="00DB7F79" w:rsidRDefault="00DB7F79" w:rsidP="000238C9">
    <w:pPr>
      <w:pStyle w:val="Header"/>
      <w:jc w:val="left"/>
    </w:pPr>
    <w:r>
      <w:t>Annex</w:t>
    </w:r>
    <w:r w:rsidR="00740305">
      <w:t xml:space="preserve"> </w:t>
    </w:r>
    <w:r>
      <w:t>III</w:t>
    </w:r>
  </w:p>
  <w:p w14:paraId="17DA3B3D" w14:textId="77777777" w:rsidR="00DB7F79" w:rsidRDefault="00DB7F79" w:rsidP="000238C9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CAC69E7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228E5425"/>
    <w:multiLevelType w:val="hybridMultilevel"/>
    <w:tmpl w:val="6756A99C"/>
    <w:lvl w:ilvl="0" w:tplc="2B26A0F2">
      <w:start w:val="43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508097D4">
      <w:start w:val="1"/>
      <w:numFmt w:val="arabicAlpha"/>
      <w:lvlText w:val="(%2)"/>
      <w:lvlJc w:val="left"/>
      <w:pPr>
        <w:ind w:left="1170" w:hanging="360"/>
      </w:pPr>
      <w:rPr>
        <w:rFonts w:ascii="Times New Roman" w:eastAsia="Times New Roman" w:hAnsi="Times New Roman" w:cs="Times New Roman"/>
        <w:lang w:val="en-GB"/>
      </w:rPr>
    </w:lvl>
    <w:lvl w:ilvl="2" w:tplc="240A001B" w:tentative="1">
      <w:start w:val="1"/>
      <w:numFmt w:val="lowerRoman"/>
      <w:lvlText w:val="%3."/>
      <w:lvlJc w:val="right"/>
      <w:pPr>
        <w:ind w:left="1890" w:hanging="180"/>
      </w:pPr>
    </w:lvl>
    <w:lvl w:ilvl="3" w:tplc="240A000F" w:tentative="1">
      <w:start w:val="1"/>
      <w:numFmt w:val="decimal"/>
      <w:lvlText w:val="%4."/>
      <w:lvlJc w:val="left"/>
      <w:pPr>
        <w:ind w:left="2610" w:hanging="360"/>
      </w:pPr>
    </w:lvl>
    <w:lvl w:ilvl="4" w:tplc="240A0019" w:tentative="1">
      <w:start w:val="1"/>
      <w:numFmt w:val="lowerLetter"/>
      <w:lvlText w:val="%5."/>
      <w:lvlJc w:val="left"/>
      <w:pPr>
        <w:ind w:left="3330" w:hanging="360"/>
      </w:pPr>
    </w:lvl>
    <w:lvl w:ilvl="5" w:tplc="240A001B" w:tentative="1">
      <w:start w:val="1"/>
      <w:numFmt w:val="lowerRoman"/>
      <w:lvlText w:val="%6."/>
      <w:lvlJc w:val="right"/>
      <w:pPr>
        <w:ind w:left="4050" w:hanging="180"/>
      </w:pPr>
    </w:lvl>
    <w:lvl w:ilvl="6" w:tplc="240A000F" w:tentative="1">
      <w:start w:val="1"/>
      <w:numFmt w:val="decimal"/>
      <w:lvlText w:val="%7."/>
      <w:lvlJc w:val="left"/>
      <w:pPr>
        <w:ind w:left="4770" w:hanging="360"/>
      </w:pPr>
    </w:lvl>
    <w:lvl w:ilvl="7" w:tplc="240A0019" w:tentative="1">
      <w:start w:val="1"/>
      <w:numFmt w:val="lowerLetter"/>
      <w:lvlText w:val="%8."/>
      <w:lvlJc w:val="left"/>
      <w:pPr>
        <w:ind w:left="5490" w:hanging="360"/>
      </w:pPr>
    </w:lvl>
    <w:lvl w:ilvl="8" w:tplc="240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29623E6E"/>
    <w:multiLevelType w:val="hybridMultilevel"/>
    <w:tmpl w:val="3CBEB4D0"/>
    <w:lvl w:ilvl="0" w:tplc="E36A02B6">
      <w:start w:val="5"/>
      <w:numFmt w:val="arabicAlpha"/>
      <w:lvlText w:val="(%1)"/>
      <w:lvlJc w:val="left"/>
      <w:pPr>
        <w:ind w:left="23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060" w:hanging="360"/>
      </w:pPr>
    </w:lvl>
    <w:lvl w:ilvl="2" w:tplc="240A001B" w:tentative="1">
      <w:start w:val="1"/>
      <w:numFmt w:val="lowerRoman"/>
      <w:lvlText w:val="%3."/>
      <w:lvlJc w:val="right"/>
      <w:pPr>
        <w:ind w:left="3780" w:hanging="180"/>
      </w:pPr>
    </w:lvl>
    <w:lvl w:ilvl="3" w:tplc="240A000F" w:tentative="1">
      <w:start w:val="1"/>
      <w:numFmt w:val="decimal"/>
      <w:lvlText w:val="%4."/>
      <w:lvlJc w:val="left"/>
      <w:pPr>
        <w:ind w:left="4500" w:hanging="360"/>
      </w:pPr>
    </w:lvl>
    <w:lvl w:ilvl="4" w:tplc="240A0019" w:tentative="1">
      <w:start w:val="1"/>
      <w:numFmt w:val="lowerLetter"/>
      <w:lvlText w:val="%5."/>
      <w:lvlJc w:val="left"/>
      <w:pPr>
        <w:ind w:left="5220" w:hanging="360"/>
      </w:pPr>
    </w:lvl>
    <w:lvl w:ilvl="5" w:tplc="240A001B" w:tentative="1">
      <w:start w:val="1"/>
      <w:numFmt w:val="lowerRoman"/>
      <w:lvlText w:val="%6."/>
      <w:lvlJc w:val="right"/>
      <w:pPr>
        <w:ind w:left="5940" w:hanging="180"/>
      </w:pPr>
    </w:lvl>
    <w:lvl w:ilvl="6" w:tplc="240A000F" w:tentative="1">
      <w:start w:val="1"/>
      <w:numFmt w:val="decimal"/>
      <w:lvlText w:val="%7."/>
      <w:lvlJc w:val="left"/>
      <w:pPr>
        <w:ind w:left="6660" w:hanging="360"/>
      </w:pPr>
    </w:lvl>
    <w:lvl w:ilvl="7" w:tplc="240A0019" w:tentative="1">
      <w:start w:val="1"/>
      <w:numFmt w:val="lowerLetter"/>
      <w:lvlText w:val="%8."/>
      <w:lvlJc w:val="left"/>
      <w:pPr>
        <w:ind w:left="7380" w:hanging="360"/>
      </w:pPr>
    </w:lvl>
    <w:lvl w:ilvl="8" w:tplc="240A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" w15:restartNumberingAfterBreak="0">
    <w:nsid w:val="2B1A4190"/>
    <w:multiLevelType w:val="hybridMultilevel"/>
    <w:tmpl w:val="FBA457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F5D91"/>
    <w:multiLevelType w:val="multilevel"/>
    <w:tmpl w:val="2CE01966"/>
    <w:styleLink w:val="Normallist2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704" w:hanging="360"/>
      </w:pPr>
    </w:lvl>
    <w:lvl w:ilvl="2">
      <w:start w:val="1"/>
      <w:numFmt w:val="lowerLetter"/>
      <w:lvlText w:val="(%3)"/>
      <w:lvlJc w:val="right"/>
      <w:pPr>
        <w:ind w:left="2424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144" w:hanging="360"/>
      </w:pPr>
    </w:lvl>
    <w:lvl w:ilvl="4">
      <w:start w:val="1"/>
      <w:numFmt w:val="lowerLetter"/>
      <w:lvlText w:val="%5."/>
      <w:lvlJc w:val="left"/>
      <w:pPr>
        <w:ind w:left="3864" w:hanging="360"/>
      </w:pPr>
    </w:lvl>
    <w:lvl w:ilvl="5">
      <w:start w:val="1"/>
      <w:numFmt w:val="upperLetter"/>
      <w:lvlText w:val="%6."/>
      <w:lvlJc w:val="left"/>
      <w:pPr>
        <w:ind w:left="4764" w:hanging="360"/>
      </w:pPr>
    </w:lvl>
    <w:lvl w:ilvl="6">
      <w:start w:val="1"/>
      <w:numFmt w:val="upperLetter"/>
      <w:lvlText w:val="%7."/>
      <w:lvlJc w:val="left"/>
      <w:pPr>
        <w:ind w:left="5304" w:hanging="360"/>
      </w:pPr>
    </w:lvl>
    <w:lvl w:ilvl="7">
      <w:start w:val="1"/>
      <w:numFmt w:val="upperLetter"/>
      <w:lvlText w:val="%8."/>
      <w:lvlJc w:val="left"/>
      <w:pPr>
        <w:ind w:left="6024" w:hanging="360"/>
      </w:pPr>
    </w:lvl>
    <w:lvl w:ilvl="8">
      <w:start w:val="1"/>
      <w:numFmt w:val="lowerRoman"/>
      <w:lvlText w:val="%9."/>
      <w:lvlJc w:val="right"/>
      <w:pPr>
        <w:ind w:left="6744" w:hanging="180"/>
      </w:pPr>
    </w:lvl>
  </w:abstractNum>
  <w:abstractNum w:abstractNumId="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0550051"/>
    <w:multiLevelType w:val="hybridMultilevel"/>
    <w:tmpl w:val="C7405C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52A66A9D"/>
    <w:multiLevelType w:val="multilevel"/>
    <w:tmpl w:val="48241D10"/>
    <w:styleLink w:val="Normallist"/>
    <w:lvl w:ilvl="0">
      <w:start w:val="1"/>
      <w:numFmt w:val="decimal"/>
      <w:lvlText w:val="%1."/>
      <w:lvlJc w:val="left"/>
      <w:pPr>
        <w:tabs>
          <w:tab w:val="num" w:pos="567"/>
        </w:tabs>
        <w:ind w:left="1247" w:firstLine="0"/>
      </w:p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1247" w:firstLine="567"/>
      </w:pPr>
    </w:lvl>
    <w:lvl w:ilvl="2">
      <w:start w:val="1"/>
      <w:numFmt w:val="lowerRoman"/>
      <w:lvlText w:val="(%3)"/>
      <w:lvlJc w:val="left"/>
      <w:pPr>
        <w:tabs>
          <w:tab w:val="num" w:pos="567"/>
        </w:tabs>
        <w:ind w:left="2948" w:hanging="567"/>
      </w:p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</w:lvl>
    <w:lvl w:ilvl="4">
      <w:start w:val="1"/>
      <w:numFmt w:val="lowerLetter"/>
      <w:lvlText w:val="%5."/>
      <w:lvlJc w:val="left"/>
      <w:pPr>
        <w:tabs>
          <w:tab w:val="num" w:pos="6548"/>
        </w:tabs>
        <w:ind w:left="6548" w:hanging="360"/>
      </w:pPr>
    </w:lvl>
    <w:lvl w:ilvl="5">
      <w:start w:val="1"/>
      <w:numFmt w:val="lowerRoman"/>
      <w:lvlText w:val="%6."/>
      <w:lvlJc w:val="right"/>
      <w:pPr>
        <w:tabs>
          <w:tab w:val="num" w:pos="7268"/>
        </w:tabs>
        <w:ind w:left="7268" w:hanging="180"/>
      </w:pPr>
    </w:lvl>
    <w:lvl w:ilvl="6">
      <w:start w:val="1"/>
      <w:numFmt w:val="decimal"/>
      <w:lvlText w:val="%7."/>
      <w:lvlJc w:val="left"/>
      <w:pPr>
        <w:tabs>
          <w:tab w:val="num" w:pos="7988"/>
        </w:tabs>
        <w:ind w:left="7988" w:hanging="360"/>
      </w:pPr>
    </w:lvl>
    <w:lvl w:ilvl="7">
      <w:start w:val="1"/>
      <w:numFmt w:val="lowerLetter"/>
      <w:lvlText w:val="%8."/>
      <w:lvlJc w:val="left"/>
      <w:pPr>
        <w:tabs>
          <w:tab w:val="num" w:pos="8708"/>
        </w:tabs>
        <w:ind w:left="8708" w:hanging="360"/>
      </w:pPr>
    </w:lvl>
    <w:lvl w:ilvl="8">
      <w:start w:val="1"/>
      <w:numFmt w:val="lowerRoman"/>
      <w:lvlText w:val="%9."/>
      <w:lvlJc w:val="right"/>
      <w:pPr>
        <w:tabs>
          <w:tab w:val="num" w:pos="9428"/>
        </w:tabs>
        <w:ind w:left="9428" w:hanging="180"/>
      </w:pPr>
    </w:lvl>
  </w:abstractNum>
  <w:abstractNum w:abstractNumId="1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134637702">
    <w:abstractNumId w:val="0"/>
  </w:num>
  <w:num w:numId="2" w16cid:durableId="1020398789">
    <w:abstractNumId w:val="5"/>
  </w:num>
  <w:num w:numId="3" w16cid:durableId="1206675790">
    <w:abstractNumId w:val="7"/>
  </w:num>
  <w:num w:numId="4" w16cid:durableId="2084063782">
    <w:abstractNumId w:val="9"/>
  </w:num>
  <w:num w:numId="5" w16cid:durableId="1510412239">
    <w:abstractNumId w:val="11"/>
  </w:num>
  <w:num w:numId="6" w16cid:durableId="670454704">
    <w:abstractNumId w:val="6"/>
  </w:num>
  <w:num w:numId="7" w16cid:durableId="889918386">
    <w:abstractNumId w:val="4"/>
  </w:num>
  <w:num w:numId="8" w16cid:durableId="1589466">
    <w:abstractNumId w:val="10"/>
  </w:num>
  <w:num w:numId="9" w16cid:durableId="189148943">
    <w:abstractNumId w:val="8"/>
  </w:num>
  <w:num w:numId="10" w16cid:durableId="16513284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0119486">
    <w:abstractNumId w:val="2"/>
  </w:num>
  <w:num w:numId="12" w16cid:durableId="1670520514">
    <w:abstractNumId w:val="1"/>
  </w:num>
  <w:num w:numId="13" w16cid:durableId="1968466358">
    <w:abstractNumId w:val="3"/>
  </w:num>
  <w:num w:numId="14" w16cid:durableId="650908510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283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D96194"/>
    <w:rsid w:val="00000980"/>
    <w:rsid w:val="00000FED"/>
    <w:rsid w:val="0000434E"/>
    <w:rsid w:val="00006DAF"/>
    <w:rsid w:val="0000749D"/>
    <w:rsid w:val="00014894"/>
    <w:rsid w:val="000211A9"/>
    <w:rsid w:val="00021238"/>
    <w:rsid w:val="00022071"/>
    <w:rsid w:val="0002380B"/>
    <w:rsid w:val="000238C9"/>
    <w:rsid w:val="00026A71"/>
    <w:rsid w:val="00027E5C"/>
    <w:rsid w:val="00031260"/>
    <w:rsid w:val="00032663"/>
    <w:rsid w:val="000354E8"/>
    <w:rsid w:val="000366AD"/>
    <w:rsid w:val="0003681A"/>
    <w:rsid w:val="000372B7"/>
    <w:rsid w:val="00037C8D"/>
    <w:rsid w:val="00041159"/>
    <w:rsid w:val="00043301"/>
    <w:rsid w:val="00043858"/>
    <w:rsid w:val="00046BCB"/>
    <w:rsid w:val="00050320"/>
    <w:rsid w:val="00050F6E"/>
    <w:rsid w:val="00052E74"/>
    <w:rsid w:val="0005776F"/>
    <w:rsid w:val="000608B3"/>
    <w:rsid w:val="00061E43"/>
    <w:rsid w:val="00061EC2"/>
    <w:rsid w:val="00062BBC"/>
    <w:rsid w:val="0006462B"/>
    <w:rsid w:val="0006689B"/>
    <w:rsid w:val="00066CE8"/>
    <w:rsid w:val="000673E3"/>
    <w:rsid w:val="0007114C"/>
    <w:rsid w:val="00071A7B"/>
    <w:rsid w:val="00072C2C"/>
    <w:rsid w:val="00074277"/>
    <w:rsid w:val="0007452C"/>
    <w:rsid w:val="000759AB"/>
    <w:rsid w:val="00080ED0"/>
    <w:rsid w:val="000810C0"/>
    <w:rsid w:val="00081D10"/>
    <w:rsid w:val="0008316B"/>
    <w:rsid w:val="00085B8F"/>
    <w:rsid w:val="00090481"/>
    <w:rsid w:val="00090FF8"/>
    <w:rsid w:val="00091889"/>
    <w:rsid w:val="000947EC"/>
    <w:rsid w:val="00095ADD"/>
    <w:rsid w:val="000964E9"/>
    <w:rsid w:val="000A3826"/>
    <w:rsid w:val="000A45D4"/>
    <w:rsid w:val="000A577B"/>
    <w:rsid w:val="000A5A5A"/>
    <w:rsid w:val="000A6C26"/>
    <w:rsid w:val="000B1BEF"/>
    <w:rsid w:val="000B352B"/>
    <w:rsid w:val="000B36C8"/>
    <w:rsid w:val="000B64A6"/>
    <w:rsid w:val="000B74DF"/>
    <w:rsid w:val="000B770C"/>
    <w:rsid w:val="000C0336"/>
    <w:rsid w:val="000C0A3B"/>
    <w:rsid w:val="000C1599"/>
    <w:rsid w:val="000C1B23"/>
    <w:rsid w:val="000C2A03"/>
    <w:rsid w:val="000C3FB9"/>
    <w:rsid w:val="000D15A9"/>
    <w:rsid w:val="000D261F"/>
    <w:rsid w:val="000D52A4"/>
    <w:rsid w:val="000D6836"/>
    <w:rsid w:val="000D7929"/>
    <w:rsid w:val="000E006A"/>
    <w:rsid w:val="000E07BC"/>
    <w:rsid w:val="000E2E21"/>
    <w:rsid w:val="000E39C9"/>
    <w:rsid w:val="000E4127"/>
    <w:rsid w:val="000E5FE5"/>
    <w:rsid w:val="000E66CB"/>
    <w:rsid w:val="000F19CE"/>
    <w:rsid w:val="000F1CD4"/>
    <w:rsid w:val="000F1D36"/>
    <w:rsid w:val="000F4103"/>
    <w:rsid w:val="000F55D6"/>
    <w:rsid w:val="000F57CF"/>
    <w:rsid w:val="000F70A7"/>
    <w:rsid w:val="001024F3"/>
    <w:rsid w:val="00103180"/>
    <w:rsid w:val="00104690"/>
    <w:rsid w:val="00104811"/>
    <w:rsid w:val="001067F8"/>
    <w:rsid w:val="001072BB"/>
    <w:rsid w:val="00107A4F"/>
    <w:rsid w:val="001134E2"/>
    <w:rsid w:val="00113CCA"/>
    <w:rsid w:val="00116FEC"/>
    <w:rsid w:val="0012249E"/>
    <w:rsid w:val="00122F25"/>
    <w:rsid w:val="0012523C"/>
    <w:rsid w:val="00135980"/>
    <w:rsid w:val="00136769"/>
    <w:rsid w:val="0013786F"/>
    <w:rsid w:val="00140701"/>
    <w:rsid w:val="00140FB1"/>
    <w:rsid w:val="00142EFC"/>
    <w:rsid w:val="00143165"/>
    <w:rsid w:val="001461C5"/>
    <w:rsid w:val="0014725E"/>
    <w:rsid w:val="0015238C"/>
    <w:rsid w:val="00152C15"/>
    <w:rsid w:val="001531E1"/>
    <w:rsid w:val="00156C51"/>
    <w:rsid w:val="00162B5D"/>
    <w:rsid w:val="00164719"/>
    <w:rsid w:val="00165A0D"/>
    <w:rsid w:val="00166FC4"/>
    <w:rsid w:val="001677AC"/>
    <w:rsid w:val="00167928"/>
    <w:rsid w:val="00170268"/>
    <w:rsid w:val="00170904"/>
    <w:rsid w:val="001735D2"/>
    <w:rsid w:val="00173B81"/>
    <w:rsid w:val="00173E37"/>
    <w:rsid w:val="001804EA"/>
    <w:rsid w:val="0018228B"/>
    <w:rsid w:val="00182BAE"/>
    <w:rsid w:val="00182C8B"/>
    <w:rsid w:val="001847BE"/>
    <w:rsid w:val="00186921"/>
    <w:rsid w:val="001869D1"/>
    <w:rsid w:val="00187A03"/>
    <w:rsid w:val="00190A61"/>
    <w:rsid w:val="00197179"/>
    <w:rsid w:val="001A2215"/>
    <w:rsid w:val="001A3342"/>
    <w:rsid w:val="001A3E3D"/>
    <w:rsid w:val="001A592C"/>
    <w:rsid w:val="001A7049"/>
    <w:rsid w:val="001A7504"/>
    <w:rsid w:val="001B1E40"/>
    <w:rsid w:val="001B1FB8"/>
    <w:rsid w:val="001B273B"/>
    <w:rsid w:val="001B7258"/>
    <w:rsid w:val="001C186D"/>
    <w:rsid w:val="001C2EAD"/>
    <w:rsid w:val="001C3C3F"/>
    <w:rsid w:val="001C5195"/>
    <w:rsid w:val="001C58EC"/>
    <w:rsid w:val="001C6515"/>
    <w:rsid w:val="001C6E2C"/>
    <w:rsid w:val="001C764E"/>
    <w:rsid w:val="001D299E"/>
    <w:rsid w:val="001D2AF8"/>
    <w:rsid w:val="001D2D0B"/>
    <w:rsid w:val="001D36E7"/>
    <w:rsid w:val="001D4D85"/>
    <w:rsid w:val="001D5F9C"/>
    <w:rsid w:val="001D7249"/>
    <w:rsid w:val="001E1052"/>
    <w:rsid w:val="001E21B1"/>
    <w:rsid w:val="001E2CF8"/>
    <w:rsid w:val="001E2F93"/>
    <w:rsid w:val="001E4554"/>
    <w:rsid w:val="001E53C6"/>
    <w:rsid w:val="001E61E5"/>
    <w:rsid w:val="001E659C"/>
    <w:rsid w:val="001F0419"/>
    <w:rsid w:val="001F0E22"/>
    <w:rsid w:val="001F1D97"/>
    <w:rsid w:val="001F2159"/>
    <w:rsid w:val="001F2256"/>
    <w:rsid w:val="001F317F"/>
    <w:rsid w:val="001F3D2F"/>
    <w:rsid w:val="001F4989"/>
    <w:rsid w:val="001F53FD"/>
    <w:rsid w:val="001F6220"/>
    <w:rsid w:val="001F6353"/>
    <w:rsid w:val="001F6881"/>
    <w:rsid w:val="00203E6A"/>
    <w:rsid w:val="00204294"/>
    <w:rsid w:val="0020476B"/>
    <w:rsid w:val="0020697A"/>
    <w:rsid w:val="00207E38"/>
    <w:rsid w:val="00210B8B"/>
    <w:rsid w:val="00212B71"/>
    <w:rsid w:val="00212E53"/>
    <w:rsid w:val="00212F42"/>
    <w:rsid w:val="00214863"/>
    <w:rsid w:val="002149EB"/>
    <w:rsid w:val="00214A7F"/>
    <w:rsid w:val="002156B4"/>
    <w:rsid w:val="002157B8"/>
    <w:rsid w:val="00221086"/>
    <w:rsid w:val="002225EA"/>
    <w:rsid w:val="00222EEF"/>
    <w:rsid w:val="002231F9"/>
    <w:rsid w:val="0022344F"/>
    <w:rsid w:val="00223C82"/>
    <w:rsid w:val="00224FCD"/>
    <w:rsid w:val="0022678F"/>
    <w:rsid w:val="002333F8"/>
    <w:rsid w:val="0023561D"/>
    <w:rsid w:val="002365E9"/>
    <w:rsid w:val="00243E8A"/>
    <w:rsid w:val="00244A8A"/>
    <w:rsid w:val="00250759"/>
    <w:rsid w:val="00253222"/>
    <w:rsid w:val="0025381F"/>
    <w:rsid w:val="00253DAA"/>
    <w:rsid w:val="0025485E"/>
    <w:rsid w:val="002549EB"/>
    <w:rsid w:val="00261156"/>
    <w:rsid w:val="00261C13"/>
    <w:rsid w:val="00262847"/>
    <w:rsid w:val="00262C08"/>
    <w:rsid w:val="00265B40"/>
    <w:rsid w:val="00270DD1"/>
    <w:rsid w:val="00270E9C"/>
    <w:rsid w:val="00271608"/>
    <w:rsid w:val="0027206E"/>
    <w:rsid w:val="002733A3"/>
    <w:rsid w:val="002746FB"/>
    <w:rsid w:val="00276ACC"/>
    <w:rsid w:val="00277900"/>
    <w:rsid w:val="002804F2"/>
    <w:rsid w:val="00281BB2"/>
    <w:rsid w:val="00283FE4"/>
    <w:rsid w:val="002869BD"/>
    <w:rsid w:val="0029145E"/>
    <w:rsid w:val="0029173A"/>
    <w:rsid w:val="00295A22"/>
    <w:rsid w:val="00295CF0"/>
    <w:rsid w:val="00297C40"/>
    <w:rsid w:val="002A03C3"/>
    <w:rsid w:val="002A28BD"/>
    <w:rsid w:val="002A4471"/>
    <w:rsid w:val="002B0BD7"/>
    <w:rsid w:val="002B254E"/>
    <w:rsid w:val="002B287D"/>
    <w:rsid w:val="002B2E60"/>
    <w:rsid w:val="002B306B"/>
    <w:rsid w:val="002B4CE8"/>
    <w:rsid w:val="002B5348"/>
    <w:rsid w:val="002B5CC2"/>
    <w:rsid w:val="002B72E9"/>
    <w:rsid w:val="002B7FE3"/>
    <w:rsid w:val="002C07C7"/>
    <w:rsid w:val="002C08F1"/>
    <w:rsid w:val="002C1D72"/>
    <w:rsid w:val="002C7461"/>
    <w:rsid w:val="002C7998"/>
    <w:rsid w:val="002D041E"/>
    <w:rsid w:val="002D257A"/>
    <w:rsid w:val="002D2DFA"/>
    <w:rsid w:val="002D523C"/>
    <w:rsid w:val="002D762E"/>
    <w:rsid w:val="002D7C84"/>
    <w:rsid w:val="002D7ECD"/>
    <w:rsid w:val="002E07A0"/>
    <w:rsid w:val="002E4BBD"/>
    <w:rsid w:val="002E730A"/>
    <w:rsid w:val="002F0059"/>
    <w:rsid w:val="002F1E53"/>
    <w:rsid w:val="002F2B39"/>
    <w:rsid w:val="002F2CAA"/>
    <w:rsid w:val="002F3A5E"/>
    <w:rsid w:val="0030052C"/>
    <w:rsid w:val="003009EC"/>
    <w:rsid w:val="00300A61"/>
    <w:rsid w:val="003019D1"/>
    <w:rsid w:val="00303423"/>
    <w:rsid w:val="00303EE9"/>
    <w:rsid w:val="00303FF8"/>
    <w:rsid w:val="0030573D"/>
    <w:rsid w:val="00305FB5"/>
    <w:rsid w:val="003078D4"/>
    <w:rsid w:val="0031235D"/>
    <w:rsid w:val="00320A81"/>
    <w:rsid w:val="00320B38"/>
    <w:rsid w:val="00323486"/>
    <w:rsid w:val="0032378C"/>
    <w:rsid w:val="003245BF"/>
    <w:rsid w:val="00324606"/>
    <w:rsid w:val="00324F2C"/>
    <w:rsid w:val="00325BA9"/>
    <w:rsid w:val="00326C7C"/>
    <w:rsid w:val="00327126"/>
    <w:rsid w:val="00327D9B"/>
    <w:rsid w:val="003306E1"/>
    <w:rsid w:val="00330DB0"/>
    <w:rsid w:val="00331233"/>
    <w:rsid w:val="003320E4"/>
    <w:rsid w:val="00333842"/>
    <w:rsid w:val="0033525D"/>
    <w:rsid w:val="003364FE"/>
    <w:rsid w:val="00340C4D"/>
    <w:rsid w:val="00340F6D"/>
    <w:rsid w:val="003414F3"/>
    <w:rsid w:val="00343020"/>
    <w:rsid w:val="003430A8"/>
    <w:rsid w:val="00343C47"/>
    <w:rsid w:val="00343E00"/>
    <w:rsid w:val="00344AC8"/>
    <w:rsid w:val="00345EB0"/>
    <w:rsid w:val="00347BC9"/>
    <w:rsid w:val="00350E19"/>
    <w:rsid w:val="00351831"/>
    <w:rsid w:val="00353BCC"/>
    <w:rsid w:val="00353D04"/>
    <w:rsid w:val="003548E2"/>
    <w:rsid w:val="003551B4"/>
    <w:rsid w:val="0035613E"/>
    <w:rsid w:val="0035755F"/>
    <w:rsid w:val="00357BC6"/>
    <w:rsid w:val="003629DA"/>
    <w:rsid w:val="003635AD"/>
    <w:rsid w:val="00363EE9"/>
    <w:rsid w:val="00365A90"/>
    <w:rsid w:val="0036629A"/>
    <w:rsid w:val="0036719C"/>
    <w:rsid w:val="0036756A"/>
    <w:rsid w:val="00367E8C"/>
    <w:rsid w:val="0037285F"/>
    <w:rsid w:val="00372BF5"/>
    <w:rsid w:val="00374C93"/>
    <w:rsid w:val="00376046"/>
    <w:rsid w:val="00376128"/>
    <w:rsid w:val="00376595"/>
    <w:rsid w:val="00376925"/>
    <w:rsid w:val="0037742E"/>
    <w:rsid w:val="003778C2"/>
    <w:rsid w:val="00377D56"/>
    <w:rsid w:val="00380F5B"/>
    <w:rsid w:val="0038245A"/>
    <w:rsid w:val="00382773"/>
    <w:rsid w:val="003840E6"/>
    <w:rsid w:val="003858CF"/>
    <w:rsid w:val="00385CFC"/>
    <w:rsid w:val="00386047"/>
    <w:rsid w:val="003870E9"/>
    <w:rsid w:val="00391DA9"/>
    <w:rsid w:val="0039337A"/>
    <w:rsid w:val="00393AB5"/>
    <w:rsid w:val="003964B0"/>
    <w:rsid w:val="003A1146"/>
    <w:rsid w:val="003A1314"/>
    <w:rsid w:val="003A149C"/>
    <w:rsid w:val="003A3189"/>
    <w:rsid w:val="003A3559"/>
    <w:rsid w:val="003A39EE"/>
    <w:rsid w:val="003A3CA7"/>
    <w:rsid w:val="003A539A"/>
    <w:rsid w:val="003B33BD"/>
    <w:rsid w:val="003B4ED9"/>
    <w:rsid w:val="003B5164"/>
    <w:rsid w:val="003B569D"/>
    <w:rsid w:val="003B6275"/>
    <w:rsid w:val="003B6CB5"/>
    <w:rsid w:val="003B7717"/>
    <w:rsid w:val="003C040C"/>
    <w:rsid w:val="003C2405"/>
    <w:rsid w:val="003C27FE"/>
    <w:rsid w:val="003C3C0E"/>
    <w:rsid w:val="003C4B80"/>
    <w:rsid w:val="003C4BCA"/>
    <w:rsid w:val="003C687E"/>
    <w:rsid w:val="003C7752"/>
    <w:rsid w:val="003C7EE2"/>
    <w:rsid w:val="003D2119"/>
    <w:rsid w:val="003D2836"/>
    <w:rsid w:val="003D42A6"/>
    <w:rsid w:val="003D4F21"/>
    <w:rsid w:val="003D4FAC"/>
    <w:rsid w:val="003E054C"/>
    <w:rsid w:val="003E0CC7"/>
    <w:rsid w:val="003E0D2C"/>
    <w:rsid w:val="003E176D"/>
    <w:rsid w:val="003E1885"/>
    <w:rsid w:val="003E211E"/>
    <w:rsid w:val="003E34FA"/>
    <w:rsid w:val="003E3FBD"/>
    <w:rsid w:val="003E624A"/>
    <w:rsid w:val="003E7906"/>
    <w:rsid w:val="003F000F"/>
    <w:rsid w:val="003F1462"/>
    <w:rsid w:val="003F2347"/>
    <w:rsid w:val="003F2724"/>
    <w:rsid w:val="003F2963"/>
    <w:rsid w:val="003F3C50"/>
    <w:rsid w:val="003F591A"/>
    <w:rsid w:val="00400D16"/>
    <w:rsid w:val="00404B5F"/>
    <w:rsid w:val="00404EDC"/>
    <w:rsid w:val="00405281"/>
    <w:rsid w:val="00406202"/>
    <w:rsid w:val="00406A6A"/>
    <w:rsid w:val="00406B22"/>
    <w:rsid w:val="00407147"/>
    <w:rsid w:val="004078FA"/>
    <w:rsid w:val="004101EA"/>
    <w:rsid w:val="00411D4A"/>
    <w:rsid w:val="00411D4E"/>
    <w:rsid w:val="004127D3"/>
    <w:rsid w:val="00413C57"/>
    <w:rsid w:val="00415E4D"/>
    <w:rsid w:val="00420F16"/>
    <w:rsid w:val="00422819"/>
    <w:rsid w:val="00422951"/>
    <w:rsid w:val="00423D46"/>
    <w:rsid w:val="00424724"/>
    <w:rsid w:val="004271D8"/>
    <w:rsid w:val="004300C5"/>
    <w:rsid w:val="0043043B"/>
    <w:rsid w:val="00431E08"/>
    <w:rsid w:val="004328A7"/>
    <w:rsid w:val="00434072"/>
    <w:rsid w:val="00434C74"/>
    <w:rsid w:val="00434DF6"/>
    <w:rsid w:val="00435D62"/>
    <w:rsid w:val="00436AD8"/>
    <w:rsid w:val="00436F3A"/>
    <w:rsid w:val="004424DF"/>
    <w:rsid w:val="00442693"/>
    <w:rsid w:val="00444634"/>
    <w:rsid w:val="00445C1F"/>
    <w:rsid w:val="00445FB1"/>
    <w:rsid w:val="00447A0F"/>
    <w:rsid w:val="004523FB"/>
    <w:rsid w:val="00453434"/>
    <w:rsid w:val="004554F1"/>
    <w:rsid w:val="00456EB4"/>
    <w:rsid w:val="00457827"/>
    <w:rsid w:val="004614DC"/>
    <w:rsid w:val="00463242"/>
    <w:rsid w:val="004639A7"/>
    <w:rsid w:val="004648EB"/>
    <w:rsid w:val="00464C1A"/>
    <w:rsid w:val="00464FB7"/>
    <w:rsid w:val="00465387"/>
    <w:rsid w:val="00465D0F"/>
    <w:rsid w:val="004712B6"/>
    <w:rsid w:val="004718F3"/>
    <w:rsid w:val="0047284F"/>
    <w:rsid w:val="00472B39"/>
    <w:rsid w:val="00474F98"/>
    <w:rsid w:val="00475040"/>
    <w:rsid w:val="004766A1"/>
    <w:rsid w:val="00480C5D"/>
    <w:rsid w:val="004810C3"/>
    <w:rsid w:val="00481CAE"/>
    <w:rsid w:val="00482649"/>
    <w:rsid w:val="004845A1"/>
    <w:rsid w:val="00485AC2"/>
    <w:rsid w:val="00486A26"/>
    <w:rsid w:val="004908D9"/>
    <w:rsid w:val="00490C06"/>
    <w:rsid w:val="00490F50"/>
    <w:rsid w:val="0049148B"/>
    <w:rsid w:val="00493D40"/>
    <w:rsid w:val="00493EE3"/>
    <w:rsid w:val="00495034"/>
    <w:rsid w:val="00495A09"/>
    <w:rsid w:val="004967B6"/>
    <w:rsid w:val="00496E31"/>
    <w:rsid w:val="004974E0"/>
    <w:rsid w:val="004976ED"/>
    <w:rsid w:val="004A504B"/>
    <w:rsid w:val="004A5868"/>
    <w:rsid w:val="004A6911"/>
    <w:rsid w:val="004B0AA9"/>
    <w:rsid w:val="004B2916"/>
    <w:rsid w:val="004B304E"/>
    <w:rsid w:val="004B3652"/>
    <w:rsid w:val="004B3783"/>
    <w:rsid w:val="004B3C04"/>
    <w:rsid w:val="004B54E0"/>
    <w:rsid w:val="004B5A6A"/>
    <w:rsid w:val="004B6DFE"/>
    <w:rsid w:val="004B7125"/>
    <w:rsid w:val="004B7384"/>
    <w:rsid w:val="004C3771"/>
    <w:rsid w:val="004C4269"/>
    <w:rsid w:val="004D4C71"/>
    <w:rsid w:val="004D55BF"/>
    <w:rsid w:val="004D6236"/>
    <w:rsid w:val="004D7F90"/>
    <w:rsid w:val="004E000B"/>
    <w:rsid w:val="004E0096"/>
    <w:rsid w:val="004E260F"/>
    <w:rsid w:val="004E3080"/>
    <w:rsid w:val="004E4DBB"/>
    <w:rsid w:val="004E4E41"/>
    <w:rsid w:val="004E5062"/>
    <w:rsid w:val="004E5345"/>
    <w:rsid w:val="004E62CD"/>
    <w:rsid w:val="004E73DB"/>
    <w:rsid w:val="004E73F9"/>
    <w:rsid w:val="004E7F9C"/>
    <w:rsid w:val="004F2379"/>
    <w:rsid w:val="004F3493"/>
    <w:rsid w:val="004F3BED"/>
    <w:rsid w:val="004F5143"/>
    <w:rsid w:val="004F6778"/>
    <w:rsid w:val="004F730F"/>
    <w:rsid w:val="005017B0"/>
    <w:rsid w:val="00501997"/>
    <w:rsid w:val="00506B73"/>
    <w:rsid w:val="00512B09"/>
    <w:rsid w:val="0051405E"/>
    <w:rsid w:val="00516FE2"/>
    <w:rsid w:val="00517E4D"/>
    <w:rsid w:val="00520368"/>
    <w:rsid w:val="00521DB6"/>
    <w:rsid w:val="005220ED"/>
    <w:rsid w:val="00523CB1"/>
    <w:rsid w:val="005254D0"/>
    <w:rsid w:val="00526F49"/>
    <w:rsid w:val="005313BA"/>
    <w:rsid w:val="0053231D"/>
    <w:rsid w:val="00533796"/>
    <w:rsid w:val="00535C63"/>
    <w:rsid w:val="00537343"/>
    <w:rsid w:val="00542B30"/>
    <w:rsid w:val="005430E9"/>
    <w:rsid w:val="00543382"/>
    <w:rsid w:val="00545168"/>
    <w:rsid w:val="00545596"/>
    <w:rsid w:val="005455FB"/>
    <w:rsid w:val="005468BB"/>
    <w:rsid w:val="005469DB"/>
    <w:rsid w:val="0055038C"/>
    <w:rsid w:val="00551348"/>
    <w:rsid w:val="005516F3"/>
    <w:rsid w:val="00551E06"/>
    <w:rsid w:val="00555D75"/>
    <w:rsid w:val="00560ACA"/>
    <w:rsid w:val="00560DF0"/>
    <w:rsid w:val="005617C5"/>
    <w:rsid w:val="00562AE3"/>
    <w:rsid w:val="0056759C"/>
    <w:rsid w:val="00570667"/>
    <w:rsid w:val="005719DE"/>
    <w:rsid w:val="005753D1"/>
    <w:rsid w:val="00577BA4"/>
    <w:rsid w:val="005819C8"/>
    <w:rsid w:val="00581ECC"/>
    <w:rsid w:val="005836E7"/>
    <w:rsid w:val="0058397E"/>
    <w:rsid w:val="0058649D"/>
    <w:rsid w:val="00587859"/>
    <w:rsid w:val="0059513E"/>
    <w:rsid w:val="005A029D"/>
    <w:rsid w:val="005A0C36"/>
    <w:rsid w:val="005A1B32"/>
    <w:rsid w:val="005A1D5C"/>
    <w:rsid w:val="005A3E0E"/>
    <w:rsid w:val="005A628D"/>
    <w:rsid w:val="005A6A67"/>
    <w:rsid w:val="005A6AA4"/>
    <w:rsid w:val="005A6D9F"/>
    <w:rsid w:val="005B48FF"/>
    <w:rsid w:val="005C019F"/>
    <w:rsid w:val="005C1E32"/>
    <w:rsid w:val="005C2F41"/>
    <w:rsid w:val="005C411E"/>
    <w:rsid w:val="005C670D"/>
    <w:rsid w:val="005C6828"/>
    <w:rsid w:val="005D0465"/>
    <w:rsid w:val="005D1021"/>
    <w:rsid w:val="005D2637"/>
    <w:rsid w:val="005D2DDB"/>
    <w:rsid w:val="005D32FD"/>
    <w:rsid w:val="005D363F"/>
    <w:rsid w:val="005D42CB"/>
    <w:rsid w:val="005D4F03"/>
    <w:rsid w:val="005D72A2"/>
    <w:rsid w:val="005D7BCC"/>
    <w:rsid w:val="005D7EB6"/>
    <w:rsid w:val="005E06F5"/>
    <w:rsid w:val="005E1EB8"/>
    <w:rsid w:val="005E1FF2"/>
    <w:rsid w:val="005E2514"/>
    <w:rsid w:val="005E4F85"/>
    <w:rsid w:val="005E6824"/>
    <w:rsid w:val="005E732B"/>
    <w:rsid w:val="005F50D2"/>
    <w:rsid w:val="005F610D"/>
    <w:rsid w:val="005F64B4"/>
    <w:rsid w:val="005F79DA"/>
    <w:rsid w:val="00603E28"/>
    <w:rsid w:val="0060450E"/>
    <w:rsid w:val="00604851"/>
    <w:rsid w:val="00604C15"/>
    <w:rsid w:val="00611DA5"/>
    <w:rsid w:val="00612830"/>
    <w:rsid w:val="00614B82"/>
    <w:rsid w:val="00615484"/>
    <w:rsid w:val="006158D5"/>
    <w:rsid w:val="00616093"/>
    <w:rsid w:val="00616F42"/>
    <w:rsid w:val="00625707"/>
    <w:rsid w:val="00625D83"/>
    <w:rsid w:val="006272BE"/>
    <w:rsid w:val="0063032E"/>
    <w:rsid w:val="0063573F"/>
    <w:rsid w:val="006429BC"/>
    <w:rsid w:val="006510DC"/>
    <w:rsid w:val="00651984"/>
    <w:rsid w:val="00651DEF"/>
    <w:rsid w:val="006552ED"/>
    <w:rsid w:val="00655826"/>
    <w:rsid w:val="0065758E"/>
    <w:rsid w:val="00660740"/>
    <w:rsid w:val="006623E7"/>
    <w:rsid w:val="00662726"/>
    <w:rsid w:val="006629D0"/>
    <w:rsid w:val="00662B80"/>
    <w:rsid w:val="00663604"/>
    <w:rsid w:val="00663A6E"/>
    <w:rsid w:val="00665A0B"/>
    <w:rsid w:val="00666E1E"/>
    <w:rsid w:val="0066768F"/>
    <w:rsid w:val="00670019"/>
    <w:rsid w:val="00670AC2"/>
    <w:rsid w:val="00670F6C"/>
    <w:rsid w:val="0067555C"/>
    <w:rsid w:val="006755D1"/>
    <w:rsid w:val="00676E58"/>
    <w:rsid w:val="006825BC"/>
    <w:rsid w:val="00683BB3"/>
    <w:rsid w:val="006842F4"/>
    <w:rsid w:val="006852C7"/>
    <w:rsid w:val="006852CE"/>
    <w:rsid w:val="006867B8"/>
    <w:rsid w:val="00687473"/>
    <w:rsid w:val="00690147"/>
    <w:rsid w:val="00691067"/>
    <w:rsid w:val="00692D14"/>
    <w:rsid w:val="00695A30"/>
    <w:rsid w:val="00697E8F"/>
    <w:rsid w:val="006A05A9"/>
    <w:rsid w:val="006A0F41"/>
    <w:rsid w:val="006A250C"/>
    <w:rsid w:val="006A4B24"/>
    <w:rsid w:val="006A76BC"/>
    <w:rsid w:val="006A7A3B"/>
    <w:rsid w:val="006B10C3"/>
    <w:rsid w:val="006B195A"/>
    <w:rsid w:val="006B5855"/>
    <w:rsid w:val="006B65C7"/>
    <w:rsid w:val="006B7EB6"/>
    <w:rsid w:val="006C03FD"/>
    <w:rsid w:val="006C0BF3"/>
    <w:rsid w:val="006C1727"/>
    <w:rsid w:val="006C1FD9"/>
    <w:rsid w:val="006C30DF"/>
    <w:rsid w:val="006C32FD"/>
    <w:rsid w:val="006C39CE"/>
    <w:rsid w:val="006C7992"/>
    <w:rsid w:val="006C7B33"/>
    <w:rsid w:val="006D0FCC"/>
    <w:rsid w:val="006D21F5"/>
    <w:rsid w:val="006D2827"/>
    <w:rsid w:val="006D3089"/>
    <w:rsid w:val="006D332F"/>
    <w:rsid w:val="006D4304"/>
    <w:rsid w:val="006E0A3B"/>
    <w:rsid w:val="006E126D"/>
    <w:rsid w:val="006E1FC3"/>
    <w:rsid w:val="006E2620"/>
    <w:rsid w:val="006E2F4F"/>
    <w:rsid w:val="006E43CD"/>
    <w:rsid w:val="006E4769"/>
    <w:rsid w:val="006F3AD4"/>
    <w:rsid w:val="006F3D1B"/>
    <w:rsid w:val="006F48AB"/>
    <w:rsid w:val="006F5BC9"/>
    <w:rsid w:val="006F6ABD"/>
    <w:rsid w:val="006F752A"/>
    <w:rsid w:val="00702E78"/>
    <w:rsid w:val="007031AB"/>
    <w:rsid w:val="00704CE9"/>
    <w:rsid w:val="007052ED"/>
    <w:rsid w:val="0070616B"/>
    <w:rsid w:val="00706295"/>
    <w:rsid w:val="00706FDA"/>
    <w:rsid w:val="00710E55"/>
    <w:rsid w:val="007116C0"/>
    <w:rsid w:val="00711F9A"/>
    <w:rsid w:val="007134B3"/>
    <w:rsid w:val="00713810"/>
    <w:rsid w:val="00714560"/>
    <w:rsid w:val="00715E74"/>
    <w:rsid w:val="00716BAB"/>
    <w:rsid w:val="00722F6A"/>
    <w:rsid w:val="00724566"/>
    <w:rsid w:val="00724860"/>
    <w:rsid w:val="007254FA"/>
    <w:rsid w:val="00725F9A"/>
    <w:rsid w:val="0072757F"/>
    <w:rsid w:val="007303A5"/>
    <w:rsid w:val="007305A2"/>
    <w:rsid w:val="00730B3E"/>
    <w:rsid w:val="00730C7E"/>
    <w:rsid w:val="0073303E"/>
    <w:rsid w:val="00733489"/>
    <w:rsid w:val="0073420B"/>
    <w:rsid w:val="0073431B"/>
    <w:rsid w:val="0073518E"/>
    <w:rsid w:val="00736367"/>
    <w:rsid w:val="00736458"/>
    <w:rsid w:val="0073695D"/>
    <w:rsid w:val="00740305"/>
    <w:rsid w:val="00740BB4"/>
    <w:rsid w:val="007411A1"/>
    <w:rsid w:val="00744729"/>
    <w:rsid w:val="00746A94"/>
    <w:rsid w:val="00746F4A"/>
    <w:rsid w:val="0074760E"/>
    <w:rsid w:val="00751326"/>
    <w:rsid w:val="00754ABA"/>
    <w:rsid w:val="00756F24"/>
    <w:rsid w:val="00761411"/>
    <w:rsid w:val="00764385"/>
    <w:rsid w:val="00765C39"/>
    <w:rsid w:val="007678DB"/>
    <w:rsid w:val="007713C2"/>
    <w:rsid w:val="007724BB"/>
    <w:rsid w:val="007744A9"/>
    <w:rsid w:val="0077776C"/>
    <w:rsid w:val="00777C4E"/>
    <w:rsid w:val="007802F1"/>
    <w:rsid w:val="00782B0D"/>
    <w:rsid w:val="00785664"/>
    <w:rsid w:val="007868B9"/>
    <w:rsid w:val="00790D99"/>
    <w:rsid w:val="00792034"/>
    <w:rsid w:val="00792E86"/>
    <w:rsid w:val="0079781A"/>
    <w:rsid w:val="007A13B6"/>
    <w:rsid w:val="007A1546"/>
    <w:rsid w:val="007A228C"/>
    <w:rsid w:val="007A368E"/>
    <w:rsid w:val="007A5868"/>
    <w:rsid w:val="007A6A66"/>
    <w:rsid w:val="007A6E36"/>
    <w:rsid w:val="007B04CE"/>
    <w:rsid w:val="007B0F86"/>
    <w:rsid w:val="007B1727"/>
    <w:rsid w:val="007B1A82"/>
    <w:rsid w:val="007B2153"/>
    <w:rsid w:val="007B26D7"/>
    <w:rsid w:val="007B5719"/>
    <w:rsid w:val="007B5F20"/>
    <w:rsid w:val="007B6871"/>
    <w:rsid w:val="007B7A2F"/>
    <w:rsid w:val="007C07FF"/>
    <w:rsid w:val="007C2DBC"/>
    <w:rsid w:val="007C32EE"/>
    <w:rsid w:val="007C3D33"/>
    <w:rsid w:val="007C7CCB"/>
    <w:rsid w:val="007D0C00"/>
    <w:rsid w:val="007D0D27"/>
    <w:rsid w:val="007D0FA2"/>
    <w:rsid w:val="007D294A"/>
    <w:rsid w:val="007D2C58"/>
    <w:rsid w:val="007D324A"/>
    <w:rsid w:val="007D4513"/>
    <w:rsid w:val="007D47D2"/>
    <w:rsid w:val="007D59D6"/>
    <w:rsid w:val="007D6267"/>
    <w:rsid w:val="007D6EC0"/>
    <w:rsid w:val="007D7E1D"/>
    <w:rsid w:val="007E33FD"/>
    <w:rsid w:val="007E421B"/>
    <w:rsid w:val="007E4375"/>
    <w:rsid w:val="007E503C"/>
    <w:rsid w:val="007E61D7"/>
    <w:rsid w:val="007F0D5E"/>
    <w:rsid w:val="007F298E"/>
    <w:rsid w:val="007F49A7"/>
    <w:rsid w:val="007F4D56"/>
    <w:rsid w:val="007F5CBA"/>
    <w:rsid w:val="007F702A"/>
    <w:rsid w:val="00800BF3"/>
    <w:rsid w:val="00800DAF"/>
    <w:rsid w:val="00801F1F"/>
    <w:rsid w:val="0080345C"/>
    <w:rsid w:val="00803558"/>
    <w:rsid w:val="0080378C"/>
    <w:rsid w:val="00803CFC"/>
    <w:rsid w:val="008045A4"/>
    <w:rsid w:val="00810EB9"/>
    <w:rsid w:val="0081368F"/>
    <w:rsid w:val="00815458"/>
    <w:rsid w:val="00816082"/>
    <w:rsid w:val="008171F6"/>
    <w:rsid w:val="00817312"/>
    <w:rsid w:val="00822CD1"/>
    <w:rsid w:val="00823AC4"/>
    <w:rsid w:val="0082488B"/>
    <w:rsid w:val="00825036"/>
    <w:rsid w:val="0082522F"/>
    <w:rsid w:val="008272AD"/>
    <w:rsid w:val="008300CA"/>
    <w:rsid w:val="0083015C"/>
    <w:rsid w:val="00830196"/>
    <w:rsid w:val="00831979"/>
    <w:rsid w:val="008335F9"/>
    <w:rsid w:val="00833EA2"/>
    <w:rsid w:val="0084134E"/>
    <w:rsid w:val="00842170"/>
    <w:rsid w:val="00846580"/>
    <w:rsid w:val="00851352"/>
    <w:rsid w:val="00853905"/>
    <w:rsid w:val="00854696"/>
    <w:rsid w:val="00855EB4"/>
    <w:rsid w:val="00857077"/>
    <w:rsid w:val="00863230"/>
    <w:rsid w:val="00865489"/>
    <w:rsid w:val="00865621"/>
    <w:rsid w:val="00865BD0"/>
    <w:rsid w:val="00866781"/>
    <w:rsid w:val="0087067D"/>
    <w:rsid w:val="008717D8"/>
    <w:rsid w:val="00872141"/>
    <w:rsid w:val="0087215C"/>
    <w:rsid w:val="008728C7"/>
    <w:rsid w:val="008733B7"/>
    <w:rsid w:val="008754A2"/>
    <w:rsid w:val="00875D25"/>
    <w:rsid w:val="00880048"/>
    <w:rsid w:val="00880E35"/>
    <w:rsid w:val="00881BB6"/>
    <w:rsid w:val="00882FB4"/>
    <w:rsid w:val="00884793"/>
    <w:rsid w:val="008850A4"/>
    <w:rsid w:val="00886843"/>
    <w:rsid w:val="008875FE"/>
    <w:rsid w:val="00887F8E"/>
    <w:rsid w:val="008935CB"/>
    <w:rsid w:val="008939EF"/>
    <w:rsid w:val="00896234"/>
    <w:rsid w:val="00897E43"/>
    <w:rsid w:val="008A15DA"/>
    <w:rsid w:val="008A2906"/>
    <w:rsid w:val="008A2A30"/>
    <w:rsid w:val="008A411E"/>
    <w:rsid w:val="008A7937"/>
    <w:rsid w:val="008B1950"/>
    <w:rsid w:val="008B1BA1"/>
    <w:rsid w:val="008B1CEE"/>
    <w:rsid w:val="008B4E41"/>
    <w:rsid w:val="008C0109"/>
    <w:rsid w:val="008C12A6"/>
    <w:rsid w:val="008C222B"/>
    <w:rsid w:val="008C3DF7"/>
    <w:rsid w:val="008C47DA"/>
    <w:rsid w:val="008C5738"/>
    <w:rsid w:val="008C5B8D"/>
    <w:rsid w:val="008C7E16"/>
    <w:rsid w:val="008C7EAD"/>
    <w:rsid w:val="008D0CFE"/>
    <w:rsid w:val="008D5F09"/>
    <w:rsid w:val="008D6152"/>
    <w:rsid w:val="008D7DE9"/>
    <w:rsid w:val="008E20A7"/>
    <w:rsid w:val="008E26F3"/>
    <w:rsid w:val="008E4C4C"/>
    <w:rsid w:val="008E4ED9"/>
    <w:rsid w:val="008E520B"/>
    <w:rsid w:val="008E6E96"/>
    <w:rsid w:val="008E6EF1"/>
    <w:rsid w:val="008E7BA9"/>
    <w:rsid w:val="008F0F81"/>
    <w:rsid w:val="008F27BF"/>
    <w:rsid w:val="008F2D76"/>
    <w:rsid w:val="008F2E64"/>
    <w:rsid w:val="008F2FFD"/>
    <w:rsid w:val="009013CF"/>
    <w:rsid w:val="009017A6"/>
    <w:rsid w:val="009064BB"/>
    <w:rsid w:val="00907F91"/>
    <w:rsid w:val="00911DC4"/>
    <w:rsid w:val="00912028"/>
    <w:rsid w:val="00913533"/>
    <w:rsid w:val="009142EC"/>
    <w:rsid w:val="009145E4"/>
    <w:rsid w:val="009154C3"/>
    <w:rsid w:val="00920058"/>
    <w:rsid w:val="00921C14"/>
    <w:rsid w:val="00923494"/>
    <w:rsid w:val="00923540"/>
    <w:rsid w:val="00923A17"/>
    <w:rsid w:val="009249EC"/>
    <w:rsid w:val="00924A5B"/>
    <w:rsid w:val="009256CF"/>
    <w:rsid w:val="009265EF"/>
    <w:rsid w:val="00926767"/>
    <w:rsid w:val="009301D6"/>
    <w:rsid w:val="009359C7"/>
    <w:rsid w:val="009361D5"/>
    <w:rsid w:val="00936EBE"/>
    <w:rsid w:val="00937E9D"/>
    <w:rsid w:val="009401CB"/>
    <w:rsid w:val="009402B1"/>
    <w:rsid w:val="00940F2F"/>
    <w:rsid w:val="009428A4"/>
    <w:rsid w:val="0094353B"/>
    <w:rsid w:val="00943FA8"/>
    <w:rsid w:val="00943FF1"/>
    <w:rsid w:val="00945F03"/>
    <w:rsid w:val="00947481"/>
    <w:rsid w:val="0095158A"/>
    <w:rsid w:val="00952DDC"/>
    <w:rsid w:val="00955560"/>
    <w:rsid w:val="009567B6"/>
    <w:rsid w:val="0095699D"/>
    <w:rsid w:val="00960BDB"/>
    <w:rsid w:val="00961FE8"/>
    <w:rsid w:val="00962814"/>
    <w:rsid w:val="00962D52"/>
    <w:rsid w:val="009659F4"/>
    <w:rsid w:val="00970D60"/>
    <w:rsid w:val="0097312F"/>
    <w:rsid w:val="00973768"/>
    <w:rsid w:val="009744C3"/>
    <w:rsid w:val="00975127"/>
    <w:rsid w:val="00980E2A"/>
    <w:rsid w:val="00980FFC"/>
    <w:rsid w:val="0098186E"/>
    <w:rsid w:val="00984098"/>
    <w:rsid w:val="00990E87"/>
    <w:rsid w:val="00990F4B"/>
    <w:rsid w:val="0099390E"/>
    <w:rsid w:val="00994214"/>
    <w:rsid w:val="009958E9"/>
    <w:rsid w:val="009960E5"/>
    <w:rsid w:val="00996AAB"/>
    <w:rsid w:val="0099720F"/>
    <w:rsid w:val="009A5345"/>
    <w:rsid w:val="009A7119"/>
    <w:rsid w:val="009A7ADC"/>
    <w:rsid w:val="009B01A5"/>
    <w:rsid w:val="009B0BE1"/>
    <w:rsid w:val="009B0D30"/>
    <w:rsid w:val="009B11E6"/>
    <w:rsid w:val="009B2FCB"/>
    <w:rsid w:val="009B31CA"/>
    <w:rsid w:val="009B4E58"/>
    <w:rsid w:val="009B59AE"/>
    <w:rsid w:val="009C0B10"/>
    <w:rsid w:val="009C1071"/>
    <w:rsid w:val="009C19B7"/>
    <w:rsid w:val="009C28FE"/>
    <w:rsid w:val="009C5ABB"/>
    <w:rsid w:val="009C7919"/>
    <w:rsid w:val="009D04BA"/>
    <w:rsid w:val="009D7226"/>
    <w:rsid w:val="009D7C51"/>
    <w:rsid w:val="009E0AEC"/>
    <w:rsid w:val="009E196C"/>
    <w:rsid w:val="009E260C"/>
    <w:rsid w:val="009E6A0A"/>
    <w:rsid w:val="009E6BE6"/>
    <w:rsid w:val="009E6E33"/>
    <w:rsid w:val="009E70DB"/>
    <w:rsid w:val="009F2104"/>
    <w:rsid w:val="009F36BF"/>
    <w:rsid w:val="009F3C38"/>
    <w:rsid w:val="009F4AC3"/>
    <w:rsid w:val="009F50DA"/>
    <w:rsid w:val="009F6FCD"/>
    <w:rsid w:val="00A016A7"/>
    <w:rsid w:val="00A03139"/>
    <w:rsid w:val="00A04F93"/>
    <w:rsid w:val="00A05C5F"/>
    <w:rsid w:val="00A061C3"/>
    <w:rsid w:val="00A06722"/>
    <w:rsid w:val="00A06DC5"/>
    <w:rsid w:val="00A10483"/>
    <w:rsid w:val="00A105AB"/>
    <w:rsid w:val="00A111B6"/>
    <w:rsid w:val="00A11333"/>
    <w:rsid w:val="00A1524A"/>
    <w:rsid w:val="00A16CE2"/>
    <w:rsid w:val="00A248DF"/>
    <w:rsid w:val="00A249C2"/>
    <w:rsid w:val="00A25459"/>
    <w:rsid w:val="00A26D27"/>
    <w:rsid w:val="00A27AE0"/>
    <w:rsid w:val="00A30A00"/>
    <w:rsid w:val="00A316AD"/>
    <w:rsid w:val="00A376EE"/>
    <w:rsid w:val="00A401C1"/>
    <w:rsid w:val="00A42A99"/>
    <w:rsid w:val="00A43E9C"/>
    <w:rsid w:val="00A44116"/>
    <w:rsid w:val="00A44DDD"/>
    <w:rsid w:val="00A512C7"/>
    <w:rsid w:val="00A5151A"/>
    <w:rsid w:val="00A57E0A"/>
    <w:rsid w:val="00A611F8"/>
    <w:rsid w:val="00A644AE"/>
    <w:rsid w:val="00A66B4E"/>
    <w:rsid w:val="00A66FAF"/>
    <w:rsid w:val="00A706A0"/>
    <w:rsid w:val="00A71961"/>
    <w:rsid w:val="00A71B20"/>
    <w:rsid w:val="00A72C6B"/>
    <w:rsid w:val="00A74D1A"/>
    <w:rsid w:val="00A752FF"/>
    <w:rsid w:val="00A77919"/>
    <w:rsid w:val="00A80FAD"/>
    <w:rsid w:val="00A823F6"/>
    <w:rsid w:val="00A841E0"/>
    <w:rsid w:val="00A84D2C"/>
    <w:rsid w:val="00A8719E"/>
    <w:rsid w:val="00A90ADC"/>
    <w:rsid w:val="00A91953"/>
    <w:rsid w:val="00A928AE"/>
    <w:rsid w:val="00A97363"/>
    <w:rsid w:val="00AA0A89"/>
    <w:rsid w:val="00AA255C"/>
    <w:rsid w:val="00AA2E3F"/>
    <w:rsid w:val="00AA5368"/>
    <w:rsid w:val="00AA5A70"/>
    <w:rsid w:val="00AA630C"/>
    <w:rsid w:val="00AA6429"/>
    <w:rsid w:val="00AB01A9"/>
    <w:rsid w:val="00AB455E"/>
    <w:rsid w:val="00AB4B6A"/>
    <w:rsid w:val="00AB7763"/>
    <w:rsid w:val="00AC01AA"/>
    <w:rsid w:val="00AC02D3"/>
    <w:rsid w:val="00AC1EDC"/>
    <w:rsid w:val="00AC4F72"/>
    <w:rsid w:val="00AC5041"/>
    <w:rsid w:val="00AC6694"/>
    <w:rsid w:val="00AD13FC"/>
    <w:rsid w:val="00AD1451"/>
    <w:rsid w:val="00AD2A3E"/>
    <w:rsid w:val="00AD3F30"/>
    <w:rsid w:val="00AD5D14"/>
    <w:rsid w:val="00AD6E7D"/>
    <w:rsid w:val="00AE3927"/>
    <w:rsid w:val="00AE3DF8"/>
    <w:rsid w:val="00AE482E"/>
    <w:rsid w:val="00AE4BDC"/>
    <w:rsid w:val="00AE7993"/>
    <w:rsid w:val="00AE7B64"/>
    <w:rsid w:val="00AE7E5A"/>
    <w:rsid w:val="00AF3CA0"/>
    <w:rsid w:val="00AF60D8"/>
    <w:rsid w:val="00AF64B0"/>
    <w:rsid w:val="00AF71E7"/>
    <w:rsid w:val="00AF741A"/>
    <w:rsid w:val="00B01ADB"/>
    <w:rsid w:val="00B02D9B"/>
    <w:rsid w:val="00B04161"/>
    <w:rsid w:val="00B056F9"/>
    <w:rsid w:val="00B065A1"/>
    <w:rsid w:val="00B11E3D"/>
    <w:rsid w:val="00B12B93"/>
    <w:rsid w:val="00B12C51"/>
    <w:rsid w:val="00B13B64"/>
    <w:rsid w:val="00B1455A"/>
    <w:rsid w:val="00B14925"/>
    <w:rsid w:val="00B14D2C"/>
    <w:rsid w:val="00B1522B"/>
    <w:rsid w:val="00B15B30"/>
    <w:rsid w:val="00B16438"/>
    <w:rsid w:val="00B178F3"/>
    <w:rsid w:val="00B17E82"/>
    <w:rsid w:val="00B2302F"/>
    <w:rsid w:val="00B23126"/>
    <w:rsid w:val="00B2479C"/>
    <w:rsid w:val="00B25AEE"/>
    <w:rsid w:val="00B264F3"/>
    <w:rsid w:val="00B27D6C"/>
    <w:rsid w:val="00B30D22"/>
    <w:rsid w:val="00B33FB9"/>
    <w:rsid w:val="00B34669"/>
    <w:rsid w:val="00B36900"/>
    <w:rsid w:val="00B373FD"/>
    <w:rsid w:val="00B37EEA"/>
    <w:rsid w:val="00B37FCC"/>
    <w:rsid w:val="00B41282"/>
    <w:rsid w:val="00B434AC"/>
    <w:rsid w:val="00B4575A"/>
    <w:rsid w:val="00B458E4"/>
    <w:rsid w:val="00B46819"/>
    <w:rsid w:val="00B46826"/>
    <w:rsid w:val="00B53B40"/>
    <w:rsid w:val="00B55D78"/>
    <w:rsid w:val="00B5680D"/>
    <w:rsid w:val="00B575BA"/>
    <w:rsid w:val="00B61ABE"/>
    <w:rsid w:val="00B63579"/>
    <w:rsid w:val="00B7066A"/>
    <w:rsid w:val="00B71608"/>
    <w:rsid w:val="00B76429"/>
    <w:rsid w:val="00B7730E"/>
    <w:rsid w:val="00B77AE1"/>
    <w:rsid w:val="00B817F4"/>
    <w:rsid w:val="00B84137"/>
    <w:rsid w:val="00B85A70"/>
    <w:rsid w:val="00B861DC"/>
    <w:rsid w:val="00B86471"/>
    <w:rsid w:val="00B87561"/>
    <w:rsid w:val="00B92919"/>
    <w:rsid w:val="00B93F8A"/>
    <w:rsid w:val="00B956D4"/>
    <w:rsid w:val="00B97446"/>
    <w:rsid w:val="00BA0A0A"/>
    <w:rsid w:val="00BA1E9A"/>
    <w:rsid w:val="00BA2019"/>
    <w:rsid w:val="00BA2133"/>
    <w:rsid w:val="00BA33AA"/>
    <w:rsid w:val="00BA5A46"/>
    <w:rsid w:val="00BA7432"/>
    <w:rsid w:val="00BB2764"/>
    <w:rsid w:val="00BB405C"/>
    <w:rsid w:val="00BB68A4"/>
    <w:rsid w:val="00BB7792"/>
    <w:rsid w:val="00BC1AA0"/>
    <w:rsid w:val="00BC2495"/>
    <w:rsid w:val="00BC314A"/>
    <w:rsid w:val="00BC324C"/>
    <w:rsid w:val="00BC43C5"/>
    <w:rsid w:val="00BC523B"/>
    <w:rsid w:val="00BC7EB9"/>
    <w:rsid w:val="00BD1AB6"/>
    <w:rsid w:val="00BD2308"/>
    <w:rsid w:val="00BD2643"/>
    <w:rsid w:val="00BD56B1"/>
    <w:rsid w:val="00BD6558"/>
    <w:rsid w:val="00BE3018"/>
    <w:rsid w:val="00BE5733"/>
    <w:rsid w:val="00BE59CD"/>
    <w:rsid w:val="00BE6152"/>
    <w:rsid w:val="00BE64C5"/>
    <w:rsid w:val="00BE7D6A"/>
    <w:rsid w:val="00BE7DCC"/>
    <w:rsid w:val="00BF1304"/>
    <w:rsid w:val="00BF2AD7"/>
    <w:rsid w:val="00BF2F76"/>
    <w:rsid w:val="00BF3022"/>
    <w:rsid w:val="00BF3214"/>
    <w:rsid w:val="00BF52FE"/>
    <w:rsid w:val="00BF5573"/>
    <w:rsid w:val="00BF6A58"/>
    <w:rsid w:val="00BF7F6C"/>
    <w:rsid w:val="00C06118"/>
    <w:rsid w:val="00C10C54"/>
    <w:rsid w:val="00C11590"/>
    <w:rsid w:val="00C15867"/>
    <w:rsid w:val="00C2022A"/>
    <w:rsid w:val="00C2092F"/>
    <w:rsid w:val="00C22398"/>
    <w:rsid w:val="00C2296D"/>
    <w:rsid w:val="00C229A9"/>
    <w:rsid w:val="00C23155"/>
    <w:rsid w:val="00C25175"/>
    <w:rsid w:val="00C25371"/>
    <w:rsid w:val="00C27A64"/>
    <w:rsid w:val="00C30174"/>
    <w:rsid w:val="00C3453B"/>
    <w:rsid w:val="00C3467C"/>
    <w:rsid w:val="00C3622F"/>
    <w:rsid w:val="00C40A85"/>
    <w:rsid w:val="00C40C41"/>
    <w:rsid w:val="00C4131A"/>
    <w:rsid w:val="00C4245E"/>
    <w:rsid w:val="00C43B86"/>
    <w:rsid w:val="00C45885"/>
    <w:rsid w:val="00C463C0"/>
    <w:rsid w:val="00C472EF"/>
    <w:rsid w:val="00C50F22"/>
    <w:rsid w:val="00C52460"/>
    <w:rsid w:val="00C52E10"/>
    <w:rsid w:val="00C54F05"/>
    <w:rsid w:val="00C55F31"/>
    <w:rsid w:val="00C57971"/>
    <w:rsid w:val="00C57BD6"/>
    <w:rsid w:val="00C618DA"/>
    <w:rsid w:val="00C63CB8"/>
    <w:rsid w:val="00C64A9F"/>
    <w:rsid w:val="00C6522F"/>
    <w:rsid w:val="00C65BD7"/>
    <w:rsid w:val="00C705E1"/>
    <w:rsid w:val="00C72E73"/>
    <w:rsid w:val="00C73506"/>
    <w:rsid w:val="00C74F8B"/>
    <w:rsid w:val="00C76BA4"/>
    <w:rsid w:val="00C83A48"/>
    <w:rsid w:val="00C85865"/>
    <w:rsid w:val="00C85E02"/>
    <w:rsid w:val="00C85E85"/>
    <w:rsid w:val="00C8616C"/>
    <w:rsid w:val="00C91D52"/>
    <w:rsid w:val="00C92E4A"/>
    <w:rsid w:val="00C93227"/>
    <w:rsid w:val="00C93BA5"/>
    <w:rsid w:val="00C9467D"/>
    <w:rsid w:val="00C94E2B"/>
    <w:rsid w:val="00C95F07"/>
    <w:rsid w:val="00C9684D"/>
    <w:rsid w:val="00C96B91"/>
    <w:rsid w:val="00C9728F"/>
    <w:rsid w:val="00CA07C7"/>
    <w:rsid w:val="00CA0A52"/>
    <w:rsid w:val="00CA2EAE"/>
    <w:rsid w:val="00CA4AC1"/>
    <w:rsid w:val="00CA4EF5"/>
    <w:rsid w:val="00CA55ED"/>
    <w:rsid w:val="00CA59FB"/>
    <w:rsid w:val="00CA78C6"/>
    <w:rsid w:val="00CB0316"/>
    <w:rsid w:val="00CB0B11"/>
    <w:rsid w:val="00CB1DBA"/>
    <w:rsid w:val="00CB22D6"/>
    <w:rsid w:val="00CB426A"/>
    <w:rsid w:val="00CB5354"/>
    <w:rsid w:val="00CB7C20"/>
    <w:rsid w:val="00CB7E65"/>
    <w:rsid w:val="00CC06D8"/>
    <w:rsid w:val="00CC2738"/>
    <w:rsid w:val="00CC288E"/>
    <w:rsid w:val="00CC3B24"/>
    <w:rsid w:val="00CC3C9E"/>
    <w:rsid w:val="00CC3E0D"/>
    <w:rsid w:val="00CC3ECD"/>
    <w:rsid w:val="00CC5283"/>
    <w:rsid w:val="00CC6031"/>
    <w:rsid w:val="00CC643E"/>
    <w:rsid w:val="00CC6A14"/>
    <w:rsid w:val="00CC70A3"/>
    <w:rsid w:val="00CD2799"/>
    <w:rsid w:val="00CD2A9A"/>
    <w:rsid w:val="00CD385E"/>
    <w:rsid w:val="00CD3A3C"/>
    <w:rsid w:val="00CD4192"/>
    <w:rsid w:val="00CD4442"/>
    <w:rsid w:val="00CD53C3"/>
    <w:rsid w:val="00CD574E"/>
    <w:rsid w:val="00CD5988"/>
    <w:rsid w:val="00CD7754"/>
    <w:rsid w:val="00CE028D"/>
    <w:rsid w:val="00CE3A32"/>
    <w:rsid w:val="00CE4C22"/>
    <w:rsid w:val="00CE76E5"/>
    <w:rsid w:val="00CF1714"/>
    <w:rsid w:val="00CF41EC"/>
    <w:rsid w:val="00CF5D04"/>
    <w:rsid w:val="00D00A67"/>
    <w:rsid w:val="00D01E91"/>
    <w:rsid w:val="00D04DE4"/>
    <w:rsid w:val="00D063F1"/>
    <w:rsid w:val="00D07729"/>
    <w:rsid w:val="00D12A75"/>
    <w:rsid w:val="00D137CA"/>
    <w:rsid w:val="00D137F4"/>
    <w:rsid w:val="00D14F22"/>
    <w:rsid w:val="00D17835"/>
    <w:rsid w:val="00D17FEE"/>
    <w:rsid w:val="00D23DE8"/>
    <w:rsid w:val="00D25C2A"/>
    <w:rsid w:val="00D2756B"/>
    <w:rsid w:val="00D27FE1"/>
    <w:rsid w:val="00D34C8D"/>
    <w:rsid w:val="00D36A9D"/>
    <w:rsid w:val="00D36F7C"/>
    <w:rsid w:val="00D37391"/>
    <w:rsid w:val="00D3768F"/>
    <w:rsid w:val="00D37B14"/>
    <w:rsid w:val="00D400AB"/>
    <w:rsid w:val="00D41475"/>
    <w:rsid w:val="00D41E13"/>
    <w:rsid w:val="00D4229B"/>
    <w:rsid w:val="00D4741C"/>
    <w:rsid w:val="00D50D4D"/>
    <w:rsid w:val="00D514BC"/>
    <w:rsid w:val="00D54AA8"/>
    <w:rsid w:val="00D567AB"/>
    <w:rsid w:val="00D57918"/>
    <w:rsid w:val="00D57BDC"/>
    <w:rsid w:val="00D57BF1"/>
    <w:rsid w:val="00D57D8D"/>
    <w:rsid w:val="00D610A7"/>
    <w:rsid w:val="00D714F6"/>
    <w:rsid w:val="00D73D46"/>
    <w:rsid w:val="00D73DC6"/>
    <w:rsid w:val="00D740C6"/>
    <w:rsid w:val="00D74550"/>
    <w:rsid w:val="00D74C1A"/>
    <w:rsid w:val="00D754C1"/>
    <w:rsid w:val="00D7568D"/>
    <w:rsid w:val="00D75B45"/>
    <w:rsid w:val="00D77393"/>
    <w:rsid w:val="00D777C0"/>
    <w:rsid w:val="00D77A35"/>
    <w:rsid w:val="00D81B3E"/>
    <w:rsid w:val="00D81B4B"/>
    <w:rsid w:val="00D82FA3"/>
    <w:rsid w:val="00D83092"/>
    <w:rsid w:val="00D836F7"/>
    <w:rsid w:val="00D84237"/>
    <w:rsid w:val="00D86009"/>
    <w:rsid w:val="00D87194"/>
    <w:rsid w:val="00D90C70"/>
    <w:rsid w:val="00D90E49"/>
    <w:rsid w:val="00D94ABA"/>
    <w:rsid w:val="00D950F0"/>
    <w:rsid w:val="00D95BB2"/>
    <w:rsid w:val="00D96194"/>
    <w:rsid w:val="00D96825"/>
    <w:rsid w:val="00D96ADE"/>
    <w:rsid w:val="00D96F0A"/>
    <w:rsid w:val="00D977B6"/>
    <w:rsid w:val="00DA0CE2"/>
    <w:rsid w:val="00DA10E4"/>
    <w:rsid w:val="00DA1E5E"/>
    <w:rsid w:val="00DA2387"/>
    <w:rsid w:val="00DB14C3"/>
    <w:rsid w:val="00DB44B9"/>
    <w:rsid w:val="00DB47E9"/>
    <w:rsid w:val="00DB56CF"/>
    <w:rsid w:val="00DB6024"/>
    <w:rsid w:val="00DB6E74"/>
    <w:rsid w:val="00DB789B"/>
    <w:rsid w:val="00DB7F79"/>
    <w:rsid w:val="00DC126C"/>
    <w:rsid w:val="00DC2F02"/>
    <w:rsid w:val="00DC42F3"/>
    <w:rsid w:val="00DC6A10"/>
    <w:rsid w:val="00DD008E"/>
    <w:rsid w:val="00DD1495"/>
    <w:rsid w:val="00DD179B"/>
    <w:rsid w:val="00DD27E4"/>
    <w:rsid w:val="00DD3F3D"/>
    <w:rsid w:val="00DD765C"/>
    <w:rsid w:val="00DE24CA"/>
    <w:rsid w:val="00DE440E"/>
    <w:rsid w:val="00DE4E76"/>
    <w:rsid w:val="00DE657E"/>
    <w:rsid w:val="00DE7D34"/>
    <w:rsid w:val="00DF0CED"/>
    <w:rsid w:val="00DF2340"/>
    <w:rsid w:val="00DF3EB2"/>
    <w:rsid w:val="00DF4239"/>
    <w:rsid w:val="00DF4704"/>
    <w:rsid w:val="00DF5F67"/>
    <w:rsid w:val="00E024AA"/>
    <w:rsid w:val="00E069BF"/>
    <w:rsid w:val="00E06ADF"/>
    <w:rsid w:val="00E07291"/>
    <w:rsid w:val="00E07946"/>
    <w:rsid w:val="00E129FB"/>
    <w:rsid w:val="00E12BA6"/>
    <w:rsid w:val="00E14FF9"/>
    <w:rsid w:val="00E15C77"/>
    <w:rsid w:val="00E22777"/>
    <w:rsid w:val="00E22A93"/>
    <w:rsid w:val="00E239AE"/>
    <w:rsid w:val="00E250F1"/>
    <w:rsid w:val="00E27887"/>
    <w:rsid w:val="00E305C3"/>
    <w:rsid w:val="00E30BB2"/>
    <w:rsid w:val="00E31282"/>
    <w:rsid w:val="00E320E6"/>
    <w:rsid w:val="00E3222E"/>
    <w:rsid w:val="00E35423"/>
    <w:rsid w:val="00E3550D"/>
    <w:rsid w:val="00E371FD"/>
    <w:rsid w:val="00E378EF"/>
    <w:rsid w:val="00E40490"/>
    <w:rsid w:val="00E40C9C"/>
    <w:rsid w:val="00E40F71"/>
    <w:rsid w:val="00E42583"/>
    <w:rsid w:val="00E43162"/>
    <w:rsid w:val="00E44132"/>
    <w:rsid w:val="00E52838"/>
    <w:rsid w:val="00E53C67"/>
    <w:rsid w:val="00E574E9"/>
    <w:rsid w:val="00E57C95"/>
    <w:rsid w:val="00E60AA1"/>
    <w:rsid w:val="00E614E0"/>
    <w:rsid w:val="00E64659"/>
    <w:rsid w:val="00E6527E"/>
    <w:rsid w:val="00E70B25"/>
    <w:rsid w:val="00E72B2E"/>
    <w:rsid w:val="00E73F7F"/>
    <w:rsid w:val="00E742A7"/>
    <w:rsid w:val="00E753E8"/>
    <w:rsid w:val="00E7575C"/>
    <w:rsid w:val="00E805F3"/>
    <w:rsid w:val="00E81692"/>
    <w:rsid w:val="00E85409"/>
    <w:rsid w:val="00E87C03"/>
    <w:rsid w:val="00E92511"/>
    <w:rsid w:val="00E9391D"/>
    <w:rsid w:val="00E93DAA"/>
    <w:rsid w:val="00E93FD1"/>
    <w:rsid w:val="00E94E5A"/>
    <w:rsid w:val="00E95986"/>
    <w:rsid w:val="00E96D94"/>
    <w:rsid w:val="00E96F8C"/>
    <w:rsid w:val="00E97445"/>
    <w:rsid w:val="00EA0889"/>
    <w:rsid w:val="00EA21D6"/>
    <w:rsid w:val="00EA260B"/>
    <w:rsid w:val="00EA3CCF"/>
    <w:rsid w:val="00EA429F"/>
    <w:rsid w:val="00EA4F9E"/>
    <w:rsid w:val="00EA5417"/>
    <w:rsid w:val="00EA63CA"/>
    <w:rsid w:val="00EA6D3B"/>
    <w:rsid w:val="00EB00AD"/>
    <w:rsid w:val="00EB136C"/>
    <w:rsid w:val="00EB2E7D"/>
    <w:rsid w:val="00EB4454"/>
    <w:rsid w:val="00EB480E"/>
    <w:rsid w:val="00EB4AB3"/>
    <w:rsid w:val="00EB5EC6"/>
    <w:rsid w:val="00EB6E9E"/>
    <w:rsid w:val="00EB7FC9"/>
    <w:rsid w:val="00EC1022"/>
    <w:rsid w:val="00EC1135"/>
    <w:rsid w:val="00EC20F1"/>
    <w:rsid w:val="00EC23D7"/>
    <w:rsid w:val="00EC2A9F"/>
    <w:rsid w:val="00EC479E"/>
    <w:rsid w:val="00EC5D1D"/>
    <w:rsid w:val="00EC7149"/>
    <w:rsid w:val="00EC7F31"/>
    <w:rsid w:val="00ED0CFD"/>
    <w:rsid w:val="00ED0E2A"/>
    <w:rsid w:val="00ED2453"/>
    <w:rsid w:val="00ED27E8"/>
    <w:rsid w:val="00ED4E4A"/>
    <w:rsid w:val="00ED604B"/>
    <w:rsid w:val="00ED7137"/>
    <w:rsid w:val="00EE2FA2"/>
    <w:rsid w:val="00EE34D3"/>
    <w:rsid w:val="00EE3CFC"/>
    <w:rsid w:val="00EE4399"/>
    <w:rsid w:val="00EE48DB"/>
    <w:rsid w:val="00EF06EA"/>
    <w:rsid w:val="00EF0988"/>
    <w:rsid w:val="00EF2C6B"/>
    <w:rsid w:val="00EF57DE"/>
    <w:rsid w:val="00EF59EC"/>
    <w:rsid w:val="00EF61C7"/>
    <w:rsid w:val="00F017C9"/>
    <w:rsid w:val="00F01CF1"/>
    <w:rsid w:val="00F01FCD"/>
    <w:rsid w:val="00F03BBE"/>
    <w:rsid w:val="00F049CA"/>
    <w:rsid w:val="00F053F1"/>
    <w:rsid w:val="00F06774"/>
    <w:rsid w:val="00F07563"/>
    <w:rsid w:val="00F07604"/>
    <w:rsid w:val="00F12F21"/>
    <w:rsid w:val="00F15FF7"/>
    <w:rsid w:val="00F17164"/>
    <w:rsid w:val="00F203BF"/>
    <w:rsid w:val="00F21088"/>
    <w:rsid w:val="00F24A5B"/>
    <w:rsid w:val="00F24F3D"/>
    <w:rsid w:val="00F263F8"/>
    <w:rsid w:val="00F2683C"/>
    <w:rsid w:val="00F27769"/>
    <w:rsid w:val="00F30955"/>
    <w:rsid w:val="00F326BF"/>
    <w:rsid w:val="00F327E7"/>
    <w:rsid w:val="00F3288A"/>
    <w:rsid w:val="00F35746"/>
    <w:rsid w:val="00F375F4"/>
    <w:rsid w:val="00F37DBE"/>
    <w:rsid w:val="00F41829"/>
    <w:rsid w:val="00F41C0A"/>
    <w:rsid w:val="00F43150"/>
    <w:rsid w:val="00F447C7"/>
    <w:rsid w:val="00F459B4"/>
    <w:rsid w:val="00F47559"/>
    <w:rsid w:val="00F47782"/>
    <w:rsid w:val="00F51C1A"/>
    <w:rsid w:val="00F5211B"/>
    <w:rsid w:val="00F52A20"/>
    <w:rsid w:val="00F52E46"/>
    <w:rsid w:val="00F554A9"/>
    <w:rsid w:val="00F555D7"/>
    <w:rsid w:val="00F555FE"/>
    <w:rsid w:val="00F57408"/>
    <w:rsid w:val="00F62AE3"/>
    <w:rsid w:val="00F641FA"/>
    <w:rsid w:val="00F67C45"/>
    <w:rsid w:val="00F70107"/>
    <w:rsid w:val="00F716FD"/>
    <w:rsid w:val="00F719DA"/>
    <w:rsid w:val="00F73288"/>
    <w:rsid w:val="00F74B6C"/>
    <w:rsid w:val="00F76226"/>
    <w:rsid w:val="00F766AA"/>
    <w:rsid w:val="00F80355"/>
    <w:rsid w:val="00F8288D"/>
    <w:rsid w:val="00F85A1A"/>
    <w:rsid w:val="00F87C43"/>
    <w:rsid w:val="00F87F98"/>
    <w:rsid w:val="00F90FEE"/>
    <w:rsid w:val="00F95ACC"/>
    <w:rsid w:val="00F95F63"/>
    <w:rsid w:val="00F96D1E"/>
    <w:rsid w:val="00FA09D2"/>
    <w:rsid w:val="00FA25F8"/>
    <w:rsid w:val="00FA25FB"/>
    <w:rsid w:val="00FA26F7"/>
    <w:rsid w:val="00FA5722"/>
    <w:rsid w:val="00FA6053"/>
    <w:rsid w:val="00FA69D5"/>
    <w:rsid w:val="00FA791B"/>
    <w:rsid w:val="00FA7D5C"/>
    <w:rsid w:val="00FB0C81"/>
    <w:rsid w:val="00FB4E6E"/>
    <w:rsid w:val="00FB5736"/>
    <w:rsid w:val="00FB5B59"/>
    <w:rsid w:val="00FB66E3"/>
    <w:rsid w:val="00FB7217"/>
    <w:rsid w:val="00FB7863"/>
    <w:rsid w:val="00FC10C9"/>
    <w:rsid w:val="00FC2200"/>
    <w:rsid w:val="00FC2540"/>
    <w:rsid w:val="00FC4417"/>
    <w:rsid w:val="00FC6977"/>
    <w:rsid w:val="00FD0057"/>
    <w:rsid w:val="00FD0B38"/>
    <w:rsid w:val="00FD18BE"/>
    <w:rsid w:val="00FD22FD"/>
    <w:rsid w:val="00FD32F1"/>
    <w:rsid w:val="00FD5588"/>
    <w:rsid w:val="00FE1AC3"/>
    <w:rsid w:val="00FE30CE"/>
    <w:rsid w:val="00FE4C40"/>
    <w:rsid w:val="00FE6DA0"/>
    <w:rsid w:val="00FF0204"/>
    <w:rsid w:val="00FF186D"/>
    <w:rsid w:val="00FF2AA1"/>
    <w:rsid w:val="00FF2E7E"/>
    <w:rsid w:val="00FF3AED"/>
    <w:rsid w:val="00FF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DAFAC8"/>
  <w15:docId w15:val="{B3581A1B-8C73-4487-AF3C-3FD1F5F8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3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link w:val="0Heading0Char2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Para1Char1">
    <w:name w:val="Para (1) Char1"/>
    <w:aliases w:val="Heading 1 Char3 Char Char1,Heading 1 Char Char1 Char Char1,Heading 1 Char1 Char Char1 Char Char1,Heading 1 Char Char Char Char1 Char1 Char1,Para (1) Char Char Char Char1 Char Char1,Heading 1 Char3 Char2,Heading1 Char"/>
    <w:basedOn w:val="DefaultParagraphFont"/>
    <w:uiPriority w:val="9"/>
    <w:rsid w:val="00D9619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C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D96194"/>
    <w:rPr>
      <w:sz w:val="22"/>
      <w:szCs w:val="22"/>
      <w:lang w:val="en-CA"/>
    </w:rPr>
  </w:style>
  <w:style w:type="character" w:customStyle="1" w:styleId="Heading3Char">
    <w:name w:val="Heading 3 Char"/>
    <w:aliases w:val="Char Char4,Char Char Char3,Heading 3 Char1 Char2,Heading 3 Char Char Char2,Char Char Char Char2,Char Char1 Char2,Heading 3 Char1 Char Char1,Heading 3 Char Char Char Char1,Char Char Char Char Char1,Char Char1 Char Char1,Char Char2 Char"/>
    <w:basedOn w:val="DefaultParagraphFont"/>
    <w:rsid w:val="00D9619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D96194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D96194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D96194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D96194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D96194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D96194"/>
    <w:rPr>
      <w:rFonts w:ascii="Arial" w:hAnsi="Arial"/>
      <w:i/>
      <w:sz w:val="18"/>
      <w:szCs w:val="22"/>
      <w:lang w:val="en-CA"/>
    </w:rPr>
  </w:style>
  <w:style w:type="character" w:styleId="Hyperlink">
    <w:name w:val="Hyperlink"/>
    <w:basedOn w:val="DefaultParagraphFont"/>
    <w:uiPriority w:val="99"/>
    <w:semiHidden/>
    <w:unhideWhenUsed/>
    <w:rsid w:val="00D96194"/>
    <w:rPr>
      <w:rFonts w:ascii="Times New Roman" w:hAnsi="Times New Roman" w:cs="Times New Roman" w:hint="default"/>
      <w:strike w:val="0"/>
      <w:dstrike w:val="0"/>
      <w:color w:val="auto"/>
      <w:sz w:val="20"/>
      <w:szCs w:val="20"/>
      <w:u w:val="none"/>
      <w:effect w:val="none"/>
      <w:lang w:val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D96194"/>
    <w:rPr>
      <w:color w:val="800080"/>
      <w:u w:val="single"/>
    </w:rPr>
  </w:style>
  <w:style w:type="character" w:customStyle="1" w:styleId="Heading2Char4">
    <w:name w:val="Heading 2 Char4"/>
    <w:aliases w:val="SubPara (a) Char1,Heading 2 Char3 Char1,Heading 2 Char Char2 Char1,Heading 2 Char1 Char Char1 Char1,SubPara (a) Char Char Char1 Char1,Heading 2 Char Char Char Char1 Char1,Heading 2 Char1 Char Char Char Char1 Char1,Heading 2 Char2 Char1"/>
    <w:basedOn w:val="DefaultParagraphFont"/>
    <w:semiHidden/>
    <w:rsid w:val="00D9619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CA"/>
    </w:rPr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locked/>
    <w:rsid w:val="00D96194"/>
    <w:rPr>
      <w:sz w:val="22"/>
      <w:szCs w:val="22"/>
      <w:lang w:val="en-CA"/>
    </w:rPr>
  </w:style>
  <w:style w:type="character" w:customStyle="1" w:styleId="Heading4Char1">
    <w:name w:val="Heading 4 Char1"/>
    <w:aliases w:val="Heading 11 Char1,para 4 Char1,Título 41 Char1,heading 4 Char1,Heading 41 Char1,标题 41 Char1"/>
    <w:basedOn w:val="DefaultParagraphFont"/>
    <w:semiHidden/>
    <w:rsid w:val="00D96194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n-CA"/>
    </w:rPr>
  </w:style>
  <w:style w:type="paragraph" w:customStyle="1" w:styleId="msonormal0">
    <w:name w:val="msonormal"/>
    <w:basedOn w:val="Normal"/>
    <w:rsid w:val="00D96194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paragraph" w:styleId="TOC1">
    <w:name w:val="toc 1"/>
    <w:basedOn w:val="Normal"/>
    <w:next w:val="Normal"/>
    <w:autoRedefine/>
    <w:semiHidden/>
    <w:unhideWhenUsed/>
    <w:rsid w:val="00D96194"/>
    <w:pPr>
      <w:tabs>
        <w:tab w:val="left" w:pos="1247"/>
        <w:tab w:val="left" w:pos="1814"/>
        <w:tab w:val="right" w:leader="dot" w:pos="9486"/>
      </w:tabs>
      <w:spacing w:before="120" w:after="120"/>
      <w:ind w:left="1814" w:hanging="567"/>
      <w:jc w:val="left"/>
    </w:pPr>
    <w:rPr>
      <w:bCs/>
      <w:sz w:val="20"/>
      <w:szCs w:val="20"/>
      <w:lang w:val="en-GB"/>
    </w:rPr>
  </w:style>
  <w:style w:type="paragraph" w:styleId="TOC2">
    <w:name w:val="toc 2"/>
    <w:basedOn w:val="Normal"/>
    <w:next w:val="Normal"/>
    <w:autoRedefine/>
    <w:semiHidden/>
    <w:unhideWhenUsed/>
    <w:rsid w:val="00D96194"/>
    <w:pPr>
      <w:tabs>
        <w:tab w:val="left" w:pos="1247"/>
        <w:tab w:val="left" w:pos="2381"/>
        <w:tab w:val="right" w:leader="dot" w:pos="9486"/>
      </w:tabs>
      <w:ind w:left="2381" w:hanging="567"/>
      <w:jc w:val="left"/>
    </w:pPr>
    <w:rPr>
      <w:sz w:val="20"/>
      <w:szCs w:val="20"/>
      <w:lang w:val="en-GB"/>
    </w:rPr>
  </w:style>
  <w:style w:type="paragraph" w:styleId="TOC3">
    <w:name w:val="toc 3"/>
    <w:basedOn w:val="Normal"/>
    <w:next w:val="Normal"/>
    <w:autoRedefine/>
    <w:semiHidden/>
    <w:unhideWhenUsed/>
    <w:rsid w:val="00D96194"/>
    <w:pPr>
      <w:tabs>
        <w:tab w:val="left" w:pos="1247"/>
        <w:tab w:val="right" w:leader="dot" w:pos="9486"/>
      </w:tabs>
      <w:ind w:left="2948" w:hanging="567"/>
      <w:jc w:val="left"/>
    </w:pPr>
    <w:rPr>
      <w:iCs/>
      <w:sz w:val="20"/>
      <w:szCs w:val="20"/>
      <w:lang w:val="en-GB"/>
    </w:rPr>
  </w:style>
  <w:style w:type="paragraph" w:styleId="TOC4">
    <w:name w:val="toc 4"/>
    <w:basedOn w:val="Normal"/>
    <w:next w:val="Normal"/>
    <w:autoRedefine/>
    <w:semiHidden/>
    <w:unhideWhenUsed/>
    <w:rsid w:val="00D96194"/>
    <w:pPr>
      <w:tabs>
        <w:tab w:val="left" w:pos="1000"/>
        <w:tab w:val="left" w:pos="1247"/>
        <w:tab w:val="right" w:leader="dot" w:pos="9486"/>
      </w:tabs>
      <w:ind w:left="3515" w:hanging="567"/>
      <w:jc w:val="left"/>
    </w:pPr>
    <w:rPr>
      <w:sz w:val="20"/>
      <w:szCs w:val="18"/>
      <w:lang w:val="en-GB"/>
    </w:rPr>
  </w:style>
  <w:style w:type="paragraph" w:styleId="TOC5">
    <w:name w:val="toc 5"/>
    <w:basedOn w:val="Normal"/>
    <w:next w:val="Normal"/>
    <w:autoRedefine/>
    <w:semiHidden/>
    <w:unhideWhenUsed/>
    <w:rsid w:val="00D96194"/>
    <w:pPr>
      <w:tabs>
        <w:tab w:val="left" w:pos="1247"/>
      </w:tabs>
      <w:ind w:left="800"/>
      <w:jc w:val="left"/>
    </w:pPr>
    <w:rPr>
      <w:sz w:val="18"/>
      <w:szCs w:val="18"/>
      <w:lang w:val="en-GB"/>
    </w:rPr>
  </w:style>
  <w:style w:type="paragraph" w:styleId="TOC6">
    <w:name w:val="toc 6"/>
    <w:basedOn w:val="Normal"/>
    <w:next w:val="Normal"/>
    <w:autoRedefine/>
    <w:semiHidden/>
    <w:unhideWhenUsed/>
    <w:rsid w:val="00D96194"/>
    <w:pPr>
      <w:tabs>
        <w:tab w:val="left" w:pos="1247"/>
      </w:tabs>
      <w:ind w:left="1000"/>
      <w:jc w:val="left"/>
    </w:pPr>
    <w:rPr>
      <w:sz w:val="18"/>
      <w:szCs w:val="18"/>
      <w:lang w:val="en-GB"/>
    </w:rPr>
  </w:style>
  <w:style w:type="paragraph" w:styleId="TOC7">
    <w:name w:val="toc 7"/>
    <w:basedOn w:val="Normal"/>
    <w:next w:val="Normal"/>
    <w:autoRedefine/>
    <w:semiHidden/>
    <w:unhideWhenUsed/>
    <w:rsid w:val="00D96194"/>
    <w:pPr>
      <w:tabs>
        <w:tab w:val="left" w:pos="1247"/>
      </w:tabs>
      <w:ind w:left="1200"/>
      <w:jc w:val="left"/>
    </w:pPr>
    <w:rPr>
      <w:sz w:val="18"/>
      <w:szCs w:val="18"/>
      <w:lang w:val="en-GB"/>
    </w:rPr>
  </w:style>
  <w:style w:type="paragraph" w:styleId="TOC8">
    <w:name w:val="toc 8"/>
    <w:basedOn w:val="Normal"/>
    <w:next w:val="Normal"/>
    <w:autoRedefine/>
    <w:semiHidden/>
    <w:unhideWhenUsed/>
    <w:rsid w:val="00D96194"/>
    <w:pPr>
      <w:tabs>
        <w:tab w:val="left" w:pos="1247"/>
      </w:tabs>
      <w:ind w:left="1400"/>
      <w:jc w:val="left"/>
    </w:pPr>
    <w:rPr>
      <w:sz w:val="18"/>
      <w:szCs w:val="18"/>
      <w:lang w:val="en-GB"/>
    </w:rPr>
  </w:style>
  <w:style w:type="paragraph" w:styleId="TOC9">
    <w:name w:val="toc 9"/>
    <w:basedOn w:val="Normal"/>
    <w:next w:val="Normal"/>
    <w:autoRedefine/>
    <w:semiHidden/>
    <w:unhideWhenUsed/>
    <w:rsid w:val="00D96194"/>
    <w:pPr>
      <w:tabs>
        <w:tab w:val="left" w:pos="1247"/>
      </w:tabs>
      <w:ind w:left="1600"/>
      <w:jc w:val="left"/>
    </w:pPr>
    <w:rPr>
      <w:sz w:val="18"/>
      <w:szCs w:val="18"/>
      <w:lang w:val="en-GB"/>
    </w:rPr>
  </w:style>
  <w:style w:type="character" w:customStyle="1" w:styleId="FootnoteTextChar1">
    <w:name w:val="Footnote Text Char1"/>
    <w:aliases w:val="Fußnotentextf Char1,Char1 Char1,Char1 Char Char Char1,FOOTNOTES Char1,fn Char1,single space Char1,Footnote Char1,Footnote Text Char1 Char Char1,Footnote Text Char Char Char Char1,Footnote Text Char1 Char Char Char Char1"/>
    <w:basedOn w:val="DefaultParagraphFont"/>
    <w:uiPriority w:val="99"/>
    <w:semiHidden/>
    <w:rsid w:val="00D96194"/>
    <w:rPr>
      <w:lang w:val="en-CA"/>
    </w:rPr>
  </w:style>
  <w:style w:type="character" w:customStyle="1" w:styleId="HeaderChar">
    <w:name w:val="Header Char"/>
    <w:basedOn w:val="DefaultParagraphFont"/>
    <w:link w:val="Header"/>
    <w:rsid w:val="00D96194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D96194"/>
    <w:rPr>
      <w:sz w:val="22"/>
      <w:szCs w:val="22"/>
      <w:lang w:val="en-CA"/>
    </w:rPr>
  </w:style>
  <w:style w:type="paragraph" w:styleId="TableofFigures">
    <w:name w:val="table of figures"/>
    <w:basedOn w:val="Normal"/>
    <w:next w:val="Normal"/>
    <w:autoRedefine/>
    <w:semiHidden/>
    <w:unhideWhenUsed/>
    <w:rsid w:val="00D96194"/>
    <w:pPr>
      <w:tabs>
        <w:tab w:val="left" w:pos="1247"/>
      </w:tabs>
      <w:ind w:left="1814" w:hanging="567"/>
      <w:jc w:val="left"/>
    </w:pPr>
    <w:rPr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96194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96194"/>
    <w:rPr>
      <w:lang w:val="en-GB"/>
    </w:rPr>
  </w:style>
  <w:style w:type="character" w:customStyle="1" w:styleId="TitleChar">
    <w:name w:val="Title Char"/>
    <w:basedOn w:val="DefaultParagraphFont"/>
    <w:link w:val="Title"/>
    <w:rsid w:val="00D96194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D96194"/>
    <w:rPr>
      <w:rFonts w:ascii="Arial" w:hAnsi="Arial" w:cs="Arial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D96194"/>
    <w:rPr>
      <w:sz w:val="22"/>
      <w:szCs w:val="22"/>
      <w:lang w:val="en-CA"/>
    </w:rPr>
  </w:style>
  <w:style w:type="character" w:customStyle="1" w:styleId="BodyText3Char">
    <w:name w:val="Body Text 3 Char"/>
    <w:basedOn w:val="DefaultParagraphFont"/>
    <w:link w:val="BodyText3"/>
    <w:semiHidden/>
    <w:rsid w:val="00D96194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96194"/>
    <w:rPr>
      <w:sz w:val="16"/>
      <w:szCs w:val="16"/>
      <w:lang w:val="en-C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96194"/>
    <w:rPr>
      <w:rFonts w:ascii="Lucida Grande" w:hAnsi="Lucida Grande" w:cs="Lucida Grande"/>
      <w:sz w:val="24"/>
      <w:szCs w:val="24"/>
      <w:lang w:val="en-GB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96194"/>
    <w:rPr>
      <w:rFonts w:ascii="Lucida Grande" w:hAnsi="Lucida Grande" w:cs="Lucida Grande"/>
      <w:sz w:val="24"/>
      <w:szCs w:val="24"/>
      <w:lang w:val="en-GB"/>
    </w:rPr>
  </w:style>
  <w:style w:type="character" w:customStyle="1" w:styleId="PlainTextChar">
    <w:name w:val="Plain Text Char"/>
    <w:basedOn w:val="DefaultParagraphFont"/>
    <w:link w:val="PlainText"/>
    <w:semiHidden/>
    <w:rsid w:val="00D96194"/>
    <w:rPr>
      <w:rFonts w:ascii="Courier New" w:hAnsi="Courier New" w:cs="Courier New"/>
      <w:szCs w:val="22"/>
      <w:lang w:val="en-CA"/>
    </w:rPr>
  </w:style>
  <w:style w:type="paragraph" w:styleId="Revision">
    <w:name w:val="Revision"/>
    <w:uiPriority w:val="99"/>
    <w:semiHidden/>
    <w:rsid w:val="00D96194"/>
    <w:rPr>
      <w:lang w:val="en-GB"/>
    </w:rPr>
  </w:style>
  <w:style w:type="paragraph" w:styleId="ListParagraph">
    <w:name w:val="List Paragraph"/>
    <w:basedOn w:val="Normal"/>
    <w:uiPriority w:val="34"/>
    <w:qFormat/>
    <w:rsid w:val="00D96194"/>
    <w:pPr>
      <w:tabs>
        <w:tab w:val="left" w:pos="1247"/>
        <w:tab w:val="left" w:pos="1814"/>
        <w:tab w:val="left" w:pos="2381"/>
        <w:tab w:val="left" w:pos="2948"/>
        <w:tab w:val="left" w:pos="3515"/>
      </w:tabs>
      <w:ind w:left="720"/>
      <w:contextualSpacing/>
      <w:jc w:val="left"/>
    </w:pPr>
    <w:rPr>
      <w:sz w:val="20"/>
      <w:szCs w:val="20"/>
      <w:lang w:val="en-GB"/>
    </w:rPr>
  </w:style>
  <w:style w:type="character" w:customStyle="1" w:styleId="0Heading0Char2">
    <w:name w:val="0 Heading 0 Char2"/>
    <w:link w:val="0Heading0"/>
    <w:locked/>
    <w:rsid w:val="00D96194"/>
    <w:rPr>
      <w:sz w:val="22"/>
      <w:szCs w:val="22"/>
      <w:lang w:val="en-GB"/>
    </w:rPr>
  </w:style>
  <w:style w:type="paragraph" w:customStyle="1" w:styleId="CH1">
    <w:name w:val="CH1"/>
    <w:basedOn w:val="Normal"/>
    <w:next w:val="Normal"/>
    <w:rsid w:val="00D96194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240" w:after="120"/>
      <w:ind w:left="1247" w:right="284" w:hanging="1247"/>
      <w:jc w:val="left"/>
    </w:pPr>
    <w:rPr>
      <w:b/>
      <w:sz w:val="28"/>
      <w:szCs w:val="28"/>
      <w:lang w:val="en-GB"/>
    </w:rPr>
  </w:style>
  <w:style w:type="paragraph" w:customStyle="1" w:styleId="CH2">
    <w:name w:val="CH2"/>
    <w:basedOn w:val="Normal"/>
    <w:next w:val="Normal"/>
    <w:rsid w:val="00D96194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240" w:after="120"/>
      <w:ind w:left="1247" w:right="284" w:hanging="1247"/>
      <w:jc w:val="left"/>
    </w:pPr>
    <w:rPr>
      <w:b/>
      <w:sz w:val="24"/>
      <w:szCs w:val="24"/>
      <w:lang w:val="en-GB"/>
    </w:rPr>
  </w:style>
  <w:style w:type="paragraph" w:customStyle="1" w:styleId="CH3">
    <w:name w:val="CH3"/>
    <w:basedOn w:val="Normal"/>
    <w:next w:val="Normal"/>
    <w:rsid w:val="00D96194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240" w:after="120"/>
      <w:ind w:left="1247" w:right="284" w:hanging="1247"/>
      <w:jc w:val="left"/>
    </w:pPr>
    <w:rPr>
      <w:b/>
      <w:sz w:val="20"/>
      <w:szCs w:val="20"/>
      <w:lang w:val="en-GB"/>
    </w:rPr>
  </w:style>
  <w:style w:type="paragraph" w:customStyle="1" w:styleId="CH4">
    <w:name w:val="CH4"/>
    <w:basedOn w:val="Normal"/>
    <w:next w:val="Normal"/>
    <w:rsid w:val="00D96194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after="120"/>
      <w:ind w:left="1247" w:right="284" w:hanging="1247"/>
      <w:jc w:val="left"/>
    </w:pPr>
    <w:rPr>
      <w:b/>
      <w:sz w:val="20"/>
      <w:szCs w:val="20"/>
      <w:lang w:val="en-GB"/>
    </w:rPr>
  </w:style>
  <w:style w:type="paragraph" w:customStyle="1" w:styleId="CH5">
    <w:name w:val="CH5"/>
    <w:basedOn w:val="Normal"/>
    <w:next w:val="Normal"/>
    <w:rsid w:val="00D96194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after="120"/>
      <w:ind w:left="1247" w:right="284" w:hanging="1247"/>
      <w:jc w:val="left"/>
    </w:pPr>
    <w:rPr>
      <w:b/>
      <w:sz w:val="20"/>
      <w:szCs w:val="20"/>
      <w:lang w:val="en-GB"/>
    </w:rPr>
  </w:style>
  <w:style w:type="paragraph" w:customStyle="1" w:styleId="Footerpool">
    <w:name w:val="Footer_pool"/>
    <w:basedOn w:val="Normal"/>
    <w:next w:val="Normal"/>
    <w:semiHidden/>
    <w:rsid w:val="00D96194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321"/>
        <w:tab w:val="right" w:pos="8641"/>
      </w:tabs>
      <w:spacing w:before="60" w:after="120"/>
      <w:jc w:val="left"/>
    </w:pPr>
    <w:rPr>
      <w:b/>
      <w:sz w:val="18"/>
      <w:szCs w:val="20"/>
      <w:lang w:val="en-GB"/>
    </w:rPr>
  </w:style>
  <w:style w:type="paragraph" w:customStyle="1" w:styleId="Headerpool">
    <w:name w:val="Header_pool"/>
    <w:basedOn w:val="Normal"/>
    <w:next w:val="Normal"/>
    <w:semiHidden/>
    <w:rsid w:val="00D96194"/>
    <w:pPr>
      <w:pBdr>
        <w:bottom w:val="single" w:sz="4" w:space="1" w:color="auto"/>
      </w:pBdr>
      <w:tabs>
        <w:tab w:val="left" w:pos="1247"/>
        <w:tab w:val="center" w:pos="4536"/>
        <w:tab w:val="right" w:pos="9072"/>
      </w:tabs>
      <w:spacing w:after="120"/>
      <w:jc w:val="left"/>
    </w:pPr>
    <w:rPr>
      <w:b/>
      <w:sz w:val="18"/>
      <w:szCs w:val="20"/>
      <w:lang w:val="en-GB"/>
    </w:rPr>
  </w:style>
  <w:style w:type="character" w:customStyle="1" w:styleId="Normal-poolChar">
    <w:name w:val="Normal-pool Char"/>
    <w:link w:val="Normal-pool"/>
    <w:locked/>
    <w:rsid w:val="00D96194"/>
    <w:rPr>
      <w:lang w:val="en-GB"/>
    </w:rPr>
  </w:style>
  <w:style w:type="paragraph" w:customStyle="1" w:styleId="Normal-pool">
    <w:name w:val="Normal-pool"/>
    <w:link w:val="Normal-poolChar"/>
    <w:rsid w:val="00D96194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/>
    </w:rPr>
  </w:style>
  <w:style w:type="paragraph" w:customStyle="1" w:styleId="AATitle">
    <w:name w:val="AA_Title"/>
    <w:basedOn w:val="Normal"/>
    <w:rsid w:val="00D96194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</w:tabs>
      <w:suppressAutoHyphens/>
      <w:ind w:right="3402"/>
      <w:jc w:val="left"/>
    </w:pPr>
    <w:rPr>
      <w:b/>
      <w:sz w:val="20"/>
      <w:szCs w:val="20"/>
      <w:lang w:val="en-GB"/>
    </w:rPr>
  </w:style>
  <w:style w:type="paragraph" w:customStyle="1" w:styleId="AATitle2">
    <w:name w:val="AA_Title2"/>
    <w:basedOn w:val="AATitle"/>
    <w:rsid w:val="00D96194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624"/>
      </w:tabs>
      <w:spacing w:before="60"/>
      <w:ind w:right="1701"/>
    </w:pPr>
  </w:style>
  <w:style w:type="paragraph" w:customStyle="1" w:styleId="BBTitle">
    <w:name w:val="BB_Title"/>
    <w:basedOn w:val="Normal"/>
    <w:rsid w:val="00D96194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320" w:after="240"/>
      <w:ind w:left="1247" w:right="567"/>
      <w:jc w:val="left"/>
    </w:pPr>
    <w:rPr>
      <w:b/>
      <w:sz w:val="28"/>
      <w:szCs w:val="28"/>
      <w:lang w:val="en-GB"/>
    </w:rPr>
  </w:style>
  <w:style w:type="paragraph" w:customStyle="1" w:styleId="NormalNonumber">
    <w:name w:val="Normal_No_number"/>
    <w:basedOn w:val="Normal"/>
    <w:rsid w:val="00D96194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120"/>
      <w:ind w:left="1247"/>
      <w:jc w:val="left"/>
    </w:pPr>
    <w:rPr>
      <w:sz w:val="20"/>
      <w:szCs w:val="20"/>
      <w:lang w:val="en-GB"/>
    </w:rPr>
  </w:style>
  <w:style w:type="character" w:customStyle="1" w:styleId="NormalnumberChar">
    <w:name w:val="Normal_number Char"/>
    <w:link w:val="Normalnumber"/>
    <w:locked/>
    <w:rsid w:val="00D96194"/>
    <w:rPr>
      <w:lang w:val="en-GB"/>
    </w:rPr>
  </w:style>
  <w:style w:type="paragraph" w:customStyle="1" w:styleId="Normalnumber">
    <w:name w:val="Normal_number"/>
    <w:basedOn w:val="Normal"/>
    <w:link w:val="NormalnumberChar"/>
    <w:rsid w:val="00D96194"/>
    <w:pPr>
      <w:tabs>
        <w:tab w:val="left" w:pos="624"/>
      </w:tabs>
      <w:spacing w:after="120"/>
      <w:ind w:left="1247"/>
      <w:jc w:val="left"/>
    </w:pPr>
    <w:rPr>
      <w:sz w:val="20"/>
      <w:szCs w:val="20"/>
      <w:lang w:val="en-GB"/>
    </w:rPr>
  </w:style>
  <w:style w:type="paragraph" w:customStyle="1" w:styleId="Titletable">
    <w:name w:val="Title_table"/>
    <w:basedOn w:val="Normal"/>
    <w:rsid w:val="00D96194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after="60"/>
      <w:ind w:left="1247"/>
      <w:jc w:val="left"/>
    </w:pPr>
    <w:rPr>
      <w:b/>
      <w:bCs/>
      <w:sz w:val="20"/>
      <w:szCs w:val="20"/>
      <w:lang w:val="en-GB"/>
    </w:rPr>
  </w:style>
  <w:style w:type="paragraph" w:customStyle="1" w:styleId="ZZAnxheader">
    <w:name w:val="ZZ_Anx_header"/>
    <w:basedOn w:val="Normal"/>
    <w:rsid w:val="00D96194"/>
    <w:pPr>
      <w:tabs>
        <w:tab w:val="left" w:pos="1247"/>
        <w:tab w:val="left" w:pos="1814"/>
        <w:tab w:val="left" w:pos="2381"/>
        <w:tab w:val="left" w:pos="2948"/>
        <w:tab w:val="left" w:pos="3515"/>
      </w:tabs>
      <w:jc w:val="left"/>
    </w:pPr>
    <w:rPr>
      <w:b/>
      <w:bCs/>
      <w:sz w:val="28"/>
      <w:lang w:val="en-GB"/>
    </w:rPr>
  </w:style>
  <w:style w:type="paragraph" w:customStyle="1" w:styleId="ZZAnxtitle">
    <w:name w:val="ZZ_Anx_title"/>
    <w:basedOn w:val="Normal"/>
    <w:rsid w:val="00D96194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before="360" w:after="120"/>
      <w:ind w:left="1247"/>
      <w:jc w:val="left"/>
    </w:pPr>
    <w:rPr>
      <w:b/>
      <w:bCs/>
      <w:sz w:val="28"/>
      <w:szCs w:val="26"/>
      <w:lang w:val="en-GB"/>
    </w:rPr>
  </w:style>
  <w:style w:type="paragraph" w:customStyle="1" w:styleId="Title2">
    <w:name w:val="Title2"/>
    <w:rsid w:val="00D96194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xl65">
    <w:name w:val="xl65"/>
    <w:basedOn w:val="Normal"/>
    <w:rsid w:val="00D96194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66">
    <w:name w:val="xl66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67">
    <w:name w:val="xl67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68">
    <w:name w:val="xl68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69">
    <w:name w:val="xl69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70">
    <w:name w:val="xl70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71">
    <w:name w:val="xl71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CA"/>
    </w:rPr>
  </w:style>
  <w:style w:type="paragraph" w:customStyle="1" w:styleId="xl72">
    <w:name w:val="xl72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CA"/>
    </w:rPr>
  </w:style>
  <w:style w:type="paragraph" w:customStyle="1" w:styleId="xl73">
    <w:name w:val="xl73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CA"/>
    </w:rPr>
  </w:style>
  <w:style w:type="paragraph" w:customStyle="1" w:styleId="xl74">
    <w:name w:val="xl74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75">
    <w:name w:val="xl75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76">
    <w:name w:val="xl76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CA"/>
    </w:rPr>
  </w:style>
  <w:style w:type="paragraph" w:customStyle="1" w:styleId="xl77">
    <w:name w:val="xl77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78">
    <w:name w:val="xl78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79">
    <w:name w:val="xl79"/>
    <w:basedOn w:val="Normal"/>
    <w:rsid w:val="00D96194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80">
    <w:name w:val="xl80"/>
    <w:basedOn w:val="Normal"/>
    <w:rsid w:val="00D96194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81">
    <w:name w:val="xl81"/>
    <w:basedOn w:val="Normal"/>
    <w:rsid w:val="00D96194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82">
    <w:name w:val="xl82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83">
    <w:name w:val="xl83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CA"/>
    </w:rPr>
  </w:style>
  <w:style w:type="paragraph" w:customStyle="1" w:styleId="xl84">
    <w:name w:val="xl84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85">
    <w:name w:val="xl85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86">
    <w:name w:val="xl86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  <w:lang w:eastAsia="en-CA"/>
    </w:rPr>
  </w:style>
  <w:style w:type="paragraph" w:customStyle="1" w:styleId="xl87">
    <w:name w:val="xl87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88">
    <w:name w:val="xl88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CA"/>
    </w:rPr>
  </w:style>
  <w:style w:type="paragraph" w:customStyle="1" w:styleId="xl89">
    <w:name w:val="xl89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16"/>
      <w:szCs w:val="16"/>
      <w:lang w:eastAsia="en-CA"/>
    </w:rPr>
  </w:style>
  <w:style w:type="paragraph" w:customStyle="1" w:styleId="xl63">
    <w:name w:val="xl63"/>
    <w:basedOn w:val="Normal"/>
    <w:rsid w:val="00D96194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64">
    <w:name w:val="xl64"/>
    <w:basedOn w:val="Normal"/>
    <w:rsid w:val="00D96194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90">
    <w:name w:val="xl90"/>
    <w:basedOn w:val="Normal"/>
    <w:rsid w:val="00D96194"/>
    <w:pPr>
      <w:spacing w:before="100" w:beforeAutospacing="1" w:after="100" w:afterAutospacing="1"/>
      <w:jc w:val="right"/>
    </w:pPr>
    <w:rPr>
      <w:color w:val="000000"/>
      <w:sz w:val="24"/>
      <w:szCs w:val="24"/>
      <w:lang w:val="en-US"/>
    </w:rPr>
  </w:style>
  <w:style w:type="paragraph" w:customStyle="1" w:styleId="xl91">
    <w:name w:val="xl91"/>
    <w:basedOn w:val="Normal"/>
    <w:rsid w:val="00D96194"/>
    <w:pPr>
      <w:spacing w:before="100" w:beforeAutospacing="1" w:after="100" w:afterAutospacing="1"/>
      <w:jc w:val="right"/>
    </w:pPr>
    <w:rPr>
      <w:color w:val="000000"/>
      <w:sz w:val="24"/>
      <w:szCs w:val="24"/>
      <w:lang w:val="en-US"/>
    </w:rPr>
  </w:style>
  <w:style w:type="paragraph" w:customStyle="1" w:styleId="xl92">
    <w:name w:val="xl92"/>
    <w:basedOn w:val="Normal"/>
    <w:rsid w:val="00D96194"/>
    <w:pPr>
      <w:spacing w:before="100" w:beforeAutospacing="1" w:after="100" w:afterAutospacing="1"/>
      <w:jc w:val="right"/>
    </w:pPr>
    <w:rPr>
      <w:sz w:val="24"/>
      <w:szCs w:val="24"/>
      <w:lang w:val="en-US"/>
    </w:rPr>
  </w:style>
  <w:style w:type="paragraph" w:customStyle="1" w:styleId="xl93">
    <w:name w:val="xl93"/>
    <w:basedOn w:val="Normal"/>
    <w:rsid w:val="00D96194"/>
    <w:pPr>
      <w:spacing w:before="100" w:beforeAutospacing="1" w:after="100" w:afterAutospacing="1"/>
      <w:jc w:val="right"/>
    </w:pPr>
    <w:rPr>
      <w:sz w:val="24"/>
      <w:szCs w:val="24"/>
      <w:lang w:val="en-US"/>
    </w:rPr>
  </w:style>
  <w:style w:type="paragraph" w:customStyle="1" w:styleId="xl94">
    <w:name w:val="xl94"/>
    <w:basedOn w:val="Normal"/>
    <w:rsid w:val="00D96194"/>
    <w:pPr>
      <w:spacing w:before="100" w:beforeAutospacing="1" w:after="100" w:afterAutospacing="1"/>
      <w:jc w:val="left"/>
    </w:pPr>
    <w:rPr>
      <w:color w:val="FF0000"/>
      <w:sz w:val="24"/>
      <w:szCs w:val="24"/>
      <w:lang w:val="en-US"/>
    </w:rPr>
  </w:style>
  <w:style w:type="character" w:customStyle="1" w:styleId="NormalpoolChar">
    <w:name w:val="Normal_pool Char"/>
    <w:link w:val="Normalpool"/>
    <w:locked/>
    <w:rsid w:val="00D96194"/>
    <w:rPr>
      <w:lang w:val="en-GB"/>
    </w:rPr>
  </w:style>
  <w:style w:type="paragraph" w:customStyle="1" w:styleId="Normalpool">
    <w:name w:val="Normal_pool"/>
    <w:link w:val="NormalpoolChar"/>
    <w:rsid w:val="00D96194"/>
    <w:pPr>
      <w:tabs>
        <w:tab w:val="left" w:pos="1253"/>
        <w:tab w:val="left" w:pos="1814"/>
        <w:tab w:val="left" w:pos="2376"/>
        <w:tab w:val="left" w:pos="2952"/>
        <w:tab w:val="left" w:pos="3514"/>
      </w:tabs>
    </w:pPr>
    <w:rPr>
      <w:lang w:val="en-GB"/>
    </w:rPr>
  </w:style>
  <w:style w:type="paragraph" w:customStyle="1" w:styleId="Indent1">
    <w:name w:val="Indent 1"/>
    <w:basedOn w:val="Normal"/>
    <w:qFormat/>
    <w:rsid w:val="00D96194"/>
    <w:pPr>
      <w:spacing w:after="240" w:line="360" w:lineRule="auto"/>
      <w:ind w:left="1440" w:hanging="720"/>
      <w:jc w:val="left"/>
    </w:pPr>
    <w:rPr>
      <w:sz w:val="24"/>
      <w:szCs w:val="24"/>
      <w:lang w:val="en-US"/>
    </w:rPr>
  </w:style>
  <w:style w:type="paragraph" w:customStyle="1" w:styleId="Default">
    <w:name w:val="Default"/>
    <w:rsid w:val="00D9619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ageNumber">
    <w:name w:val="page number"/>
    <w:basedOn w:val="DefaultParagraphFont"/>
    <w:semiHidden/>
    <w:unhideWhenUsed/>
    <w:rsid w:val="00D96194"/>
    <w:rPr>
      <w:rFonts w:ascii="Times New Roman" w:hAnsi="Times New Roman" w:cs="Times New Roman" w:hint="default"/>
      <w:b/>
      <w:bCs w:val="0"/>
      <w:sz w:val="18"/>
    </w:rPr>
  </w:style>
  <w:style w:type="character" w:styleId="EndnoteReference">
    <w:name w:val="endnote reference"/>
    <w:basedOn w:val="DefaultParagraphFont"/>
    <w:uiPriority w:val="99"/>
    <w:semiHidden/>
    <w:unhideWhenUsed/>
    <w:rsid w:val="00D96194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D96194"/>
    <w:rPr>
      <w:color w:val="605E5C"/>
      <w:shd w:val="clear" w:color="auto" w:fill="E1DFDD"/>
    </w:rPr>
  </w:style>
  <w:style w:type="table" w:customStyle="1" w:styleId="Tabledocright">
    <w:name w:val="Table_doc_right"/>
    <w:basedOn w:val="TableNormal"/>
    <w:rsid w:val="00D96194"/>
    <w:pPr>
      <w:spacing w:before="40" w:after="40"/>
    </w:pPr>
    <w:rPr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</w:style>
  <w:style w:type="table" w:customStyle="1" w:styleId="Footertable">
    <w:name w:val="Footer_table"/>
    <w:basedOn w:val="TableNormal"/>
    <w:semiHidden/>
    <w:rsid w:val="00D96194"/>
    <w:rPr>
      <w:rFonts w:ascii="Arial" w:hAnsi="Arial"/>
      <w:sz w:val="16"/>
    </w:r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</w:style>
  <w:style w:type="table" w:customStyle="1" w:styleId="AATable">
    <w:name w:val="AA_Table"/>
    <w:basedOn w:val="TableNormal"/>
    <w:rsid w:val="00D96194"/>
    <w:tblPr>
      <w:tblStyleRowBandSize w:val="1"/>
      <w:tblStyleColBandSize w:val="1"/>
    </w:tblPr>
    <w:tblStylePr w:type="firstRow">
      <w:pPr>
        <w:wordWrap/>
        <w:spacing w:beforeLines="0" w:before="100" w:beforeAutospacing="1" w:afterLines="0" w:after="100" w:afterAutospacing="1"/>
        <w:jc w:val="left"/>
      </w:pPr>
      <w:rPr>
        <w:rFonts w:ascii="Arial" w:hAnsi="Arial" w:cs="Arial" w:hint="default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ind w:rightChars="0" w:right="0"/>
      </w:pPr>
      <w:rPr>
        <w:rFonts w:ascii="Arial" w:hAnsi="Arial" w:cs="Arial" w:hint="default"/>
        <w:b/>
        <w:sz w:val="32"/>
        <w:szCs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 w:cs="Times New Roman" w:hint="default"/>
        <w:sz w:val="20"/>
        <w:szCs w:val="20"/>
      </w:rPr>
    </w:tblStylePr>
    <w:tblStylePr w:type="band1Vert">
      <w:rPr>
        <w:rFonts w:ascii="Times New Roman" w:hAnsi="Times New Roman" w:cs="Times New Roman" w:hint="default"/>
      </w:rPr>
    </w:tblStylePr>
    <w:tblStylePr w:type="band2Vert">
      <w:pPr>
        <w:wordWrap/>
        <w:spacing w:beforeLines="0" w:before="100" w:beforeAutospacing="1" w:afterLines="0" w:after="100" w:afterAutospacing="1"/>
      </w:pPr>
      <w:rPr>
        <w:rFonts w:ascii="Times New Roman" w:hAnsi="Times New Roman" w:cs="Times New Roman" w:hint="default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 w:cs="Times New Roman" w:hint="default"/>
        <w:sz w:val="20"/>
        <w:szCs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 w:cs="Times New Roman" w:hint="default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100" w:beforeAutospacing="1" w:afterLines="0" w:after="100" w:afterAutospacing="1"/>
        <w:jc w:val="right"/>
      </w:pPr>
      <w:rPr>
        <w:rFonts w:ascii="Arial" w:hAnsi="Arial" w:cs="Arial" w:hint="default"/>
        <w:b/>
        <w:i w:val="0"/>
        <w:color w:val="auto"/>
        <w:sz w:val="64"/>
        <w:szCs w:val="64"/>
      </w:rPr>
    </w:tblStylePr>
    <w:tblStylePr w:type="nwCell">
      <w:rPr>
        <w:rFonts w:ascii="Arial" w:hAnsi="Arial" w:cs="Arial" w:hint="default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00" w:beforeAutospacing="1" w:afterLines="0" w:after="100" w:afterAutospacing="1"/>
        <w:ind w:leftChars="0" w:left="0" w:rightChars="0" w:right="0"/>
      </w:pPr>
      <w:rPr>
        <w:rFonts w:ascii="Times New Roman" w:hAnsi="Times New Roman" w:cs="Times New Roman" w:hint="default"/>
        <w:b w:val="0"/>
        <w:sz w:val="20"/>
        <w:szCs w:val="20"/>
      </w:rPr>
    </w:tblStylePr>
    <w:tblStylePr w:type="swCell">
      <w:pPr>
        <w:wordWrap/>
        <w:spacing w:afterLines="0" w:after="100" w:afterAutospacing="1"/>
        <w:ind w:rightChars="0" w:right="0"/>
      </w:pPr>
      <w:rPr>
        <w:rFonts w:ascii="Times New Roman" w:hAnsi="Times New Roman" w:cs="Times New Roman" w:hint="default"/>
      </w:rPr>
    </w:tblStylePr>
  </w:style>
  <w:style w:type="paragraph" w:customStyle="1" w:styleId="Titlefigure">
    <w:name w:val="Title_figure"/>
    <w:basedOn w:val="Titletable"/>
    <w:next w:val="NormalNonumber"/>
    <w:rsid w:val="00D96194"/>
    <w:rPr>
      <w:bCs w:val="0"/>
    </w:rPr>
  </w:style>
  <w:style w:type="paragraph" w:customStyle="1" w:styleId="Header-pool">
    <w:name w:val="Header-pool"/>
    <w:basedOn w:val="Normal-pool"/>
    <w:next w:val="Normal-pool"/>
    <w:rsid w:val="00D96194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D96194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numbering" w:customStyle="1" w:styleId="Normallist24">
    <w:name w:val="Normal_list24"/>
    <w:rsid w:val="00D96194"/>
    <w:pPr>
      <w:numPr>
        <w:numId w:val="7"/>
      </w:numPr>
    </w:pPr>
  </w:style>
  <w:style w:type="numbering" w:customStyle="1" w:styleId="Normallist">
    <w:name w:val="Normal_list"/>
    <w:rsid w:val="00D96194"/>
    <w:pPr>
      <w:numPr>
        <w:numId w:val="8"/>
      </w:numPr>
    </w:pPr>
  </w:style>
  <w:style w:type="character" w:customStyle="1" w:styleId="cf01">
    <w:name w:val="cf01"/>
    <w:basedOn w:val="DefaultParagraphFont"/>
    <w:rsid w:val="00D96194"/>
    <w:rPr>
      <w:rFonts w:ascii="Segoe UI" w:hAnsi="Segoe UI" w:cs="Segoe UI" w:hint="default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D96194"/>
  </w:style>
  <w:style w:type="paragraph" w:customStyle="1" w:styleId="font5">
    <w:name w:val="font5"/>
    <w:basedOn w:val="Normal"/>
    <w:rsid w:val="00D96194"/>
    <w:pPr>
      <w:spacing w:before="100" w:beforeAutospacing="1" w:after="100" w:afterAutospacing="1"/>
      <w:jc w:val="left"/>
    </w:pPr>
    <w:rPr>
      <w:b/>
      <w:bCs/>
      <w:sz w:val="20"/>
      <w:szCs w:val="20"/>
      <w:lang w:eastAsia="en-CA"/>
    </w:rPr>
  </w:style>
  <w:style w:type="paragraph" w:customStyle="1" w:styleId="font6">
    <w:name w:val="font6"/>
    <w:basedOn w:val="Normal"/>
    <w:rsid w:val="00D96194"/>
    <w:pPr>
      <w:spacing w:before="100" w:beforeAutospacing="1" w:after="100" w:afterAutospacing="1"/>
      <w:jc w:val="left"/>
    </w:pPr>
    <w:rPr>
      <w:sz w:val="20"/>
      <w:szCs w:val="20"/>
      <w:lang w:eastAsia="en-CA"/>
    </w:rPr>
  </w:style>
  <w:style w:type="paragraph" w:customStyle="1" w:styleId="font7">
    <w:name w:val="font7"/>
    <w:basedOn w:val="Normal"/>
    <w:rsid w:val="00D96194"/>
    <w:pPr>
      <w:spacing w:before="100" w:beforeAutospacing="1" w:after="100" w:afterAutospacing="1"/>
      <w:jc w:val="left"/>
    </w:pPr>
    <w:rPr>
      <w:b/>
      <w:bCs/>
      <w:sz w:val="20"/>
      <w:szCs w:val="20"/>
      <w:lang w:eastAsia="en-CA"/>
    </w:rPr>
  </w:style>
  <w:style w:type="paragraph" w:customStyle="1" w:styleId="font8">
    <w:name w:val="font8"/>
    <w:basedOn w:val="Normal"/>
    <w:rsid w:val="00D96194"/>
    <w:pPr>
      <w:spacing w:before="100" w:beforeAutospacing="1" w:after="100" w:afterAutospacing="1"/>
      <w:jc w:val="left"/>
    </w:pPr>
    <w:rPr>
      <w:b/>
      <w:bCs/>
      <w:color w:val="DD0806"/>
      <w:sz w:val="20"/>
      <w:szCs w:val="20"/>
      <w:lang w:eastAsia="en-CA"/>
    </w:rPr>
  </w:style>
  <w:style w:type="paragraph" w:customStyle="1" w:styleId="font9">
    <w:name w:val="font9"/>
    <w:basedOn w:val="Normal"/>
    <w:rsid w:val="00D96194"/>
    <w:pPr>
      <w:spacing w:before="100" w:beforeAutospacing="1" w:after="100" w:afterAutospacing="1"/>
      <w:jc w:val="left"/>
    </w:pPr>
    <w:rPr>
      <w:color w:val="DD0806"/>
      <w:sz w:val="20"/>
      <w:szCs w:val="20"/>
      <w:lang w:eastAsia="en-CA"/>
    </w:rPr>
  </w:style>
  <w:style w:type="paragraph" w:customStyle="1" w:styleId="font10">
    <w:name w:val="font10"/>
    <w:basedOn w:val="Normal"/>
    <w:rsid w:val="00D96194"/>
    <w:pPr>
      <w:spacing w:before="100" w:beforeAutospacing="1" w:after="100" w:afterAutospacing="1"/>
      <w:jc w:val="left"/>
    </w:pPr>
    <w:rPr>
      <w:color w:val="DD0806"/>
      <w:sz w:val="20"/>
      <w:szCs w:val="20"/>
      <w:lang w:eastAsia="en-CA"/>
    </w:rPr>
  </w:style>
  <w:style w:type="paragraph" w:customStyle="1" w:styleId="xl95">
    <w:name w:val="xl95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96">
    <w:name w:val="xl96"/>
    <w:basedOn w:val="Normal"/>
    <w:rsid w:val="00D9619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97">
    <w:name w:val="xl97"/>
    <w:basedOn w:val="Normal"/>
    <w:rsid w:val="00D9619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98">
    <w:name w:val="xl98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99">
    <w:name w:val="xl99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00">
    <w:name w:val="xl100"/>
    <w:basedOn w:val="Normal"/>
    <w:rsid w:val="00D96194"/>
    <w:pPr>
      <w:spacing w:before="100" w:beforeAutospacing="1" w:after="100" w:afterAutospacing="1"/>
      <w:jc w:val="left"/>
      <w:textAlignment w:val="top"/>
    </w:pPr>
    <w:rPr>
      <w:b/>
      <w:bCs/>
      <w:sz w:val="24"/>
      <w:szCs w:val="24"/>
      <w:lang w:eastAsia="en-CA"/>
    </w:rPr>
  </w:style>
  <w:style w:type="paragraph" w:customStyle="1" w:styleId="xl101">
    <w:name w:val="xl101"/>
    <w:basedOn w:val="Normal"/>
    <w:rsid w:val="00D96194"/>
    <w:pPr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02">
    <w:name w:val="xl102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lang w:eastAsia="en-CA"/>
    </w:rPr>
  </w:style>
  <w:style w:type="paragraph" w:customStyle="1" w:styleId="xl103">
    <w:name w:val="xl103"/>
    <w:basedOn w:val="Normal"/>
    <w:rsid w:val="00D961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24"/>
      <w:szCs w:val="24"/>
      <w:lang w:eastAsia="en-CA"/>
    </w:rPr>
  </w:style>
  <w:style w:type="paragraph" w:customStyle="1" w:styleId="xl104">
    <w:name w:val="xl104"/>
    <w:basedOn w:val="Normal"/>
    <w:rsid w:val="00D961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05">
    <w:name w:val="xl105"/>
    <w:basedOn w:val="Normal"/>
    <w:rsid w:val="00D961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06">
    <w:name w:val="xl106"/>
    <w:basedOn w:val="Normal"/>
    <w:rsid w:val="00D96194"/>
    <w:pPr>
      <w:pBdr>
        <w:top w:val="single" w:sz="8" w:space="0" w:color="auto"/>
        <w:left w:val="single" w:sz="8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07">
    <w:name w:val="xl107"/>
    <w:basedOn w:val="Normal"/>
    <w:rsid w:val="00D96194"/>
    <w:pPr>
      <w:pBdr>
        <w:top w:val="single" w:sz="8" w:space="0" w:color="auto"/>
        <w:left w:val="single" w:sz="8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08">
    <w:name w:val="xl108"/>
    <w:basedOn w:val="Normal"/>
    <w:rsid w:val="00D96194"/>
    <w:pPr>
      <w:pBdr>
        <w:top w:val="single" w:sz="8" w:space="0" w:color="auto"/>
        <w:left w:val="single" w:sz="4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09">
    <w:name w:val="xl109"/>
    <w:basedOn w:val="Normal"/>
    <w:rsid w:val="00D96194"/>
    <w:pPr>
      <w:pBdr>
        <w:top w:val="single" w:sz="8" w:space="0" w:color="auto"/>
        <w:left w:val="single" w:sz="8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10">
    <w:name w:val="xl110"/>
    <w:basedOn w:val="Normal"/>
    <w:rsid w:val="00D96194"/>
    <w:pPr>
      <w:pBdr>
        <w:top w:val="single" w:sz="8" w:space="0" w:color="auto"/>
        <w:left w:val="single" w:sz="8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11">
    <w:name w:val="xl111"/>
    <w:basedOn w:val="Normal"/>
    <w:rsid w:val="00D96194"/>
    <w:pPr>
      <w:pBdr>
        <w:top w:val="single" w:sz="8" w:space="0" w:color="auto"/>
        <w:left w:val="single" w:sz="4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12">
    <w:name w:val="xl112"/>
    <w:basedOn w:val="Normal"/>
    <w:rsid w:val="00D96194"/>
    <w:pPr>
      <w:pBdr>
        <w:top w:val="single" w:sz="8" w:space="0" w:color="auto"/>
        <w:left w:val="single" w:sz="4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13">
    <w:name w:val="xl113"/>
    <w:basedOn w:val="Normal"/>
    <w:rsid w:val="00D96194"/>
    <w:pPr>
      <w:pBdr>
        <w:top w:val="single" w:sz="8" w:space="0" w:color="auto"/>
        <w:left w:val="single" w:sz="8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14">
    <w:name w:val="xl114"/>
    <w:basedOn w:val="Normal"/>
    <w:rsid w:val="00D96194"/>
    <w:pPr>
      <w:pBdr>
        <w:top w:val="single" w:sz="8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15">
    <w:name w:val="xl115"/>
    <w:basedOn w:val="Normal"/>
    <w:rsid w:val="00D9619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16">
    <w:name w:val="xl116"/>
    <w:basedOn w:val="Normal"/>
    <w:rsid w:val="00D9619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17">
    <w:name w:val="xl117"/>
    <w:basedOn w:val="Normal"/>
    <w:rsid w:val="00D9619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18">
    <w:name w:val="xl118"/>
    <w:basedOn w:val="Normal"/>
    <w:rsid w:val="00D9619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19">
    <w:name w:val="xl119"/>
    <w:basedOn w:val="Normal"/>
    <w:rsid w:val="00D96194"/>
    <w:pPr>
      <w:pBdr>
        <w:top w:val="single" w:sz="8" w:space="0" w:color="auto"/>
        <w:bottom w:val="single" w:sz="4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20">
    <w:name w:val="xl120"/>
    <w:basedOn w:val="Normal"/>
    <w:rsid w:val="00D9619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21">
    <w:name w:val="xl121"/>
    <w:basedOn w:val="Normal"/>
    <w:rsid w:val="00D9619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22">
    <w:name w:val="xl122"/>
    <w:basedOn w:val="Normal"/>
    <w:rsid w:val="00D9619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23">
    <w:name w:val="xl123"/>
    <w:basedOn w:val="Normal"/>
    <w:rsid w:val="00D9619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24">
    <w:name w:val="xl124"/>
    <w:basedOn w:val="Normal"/>
    <w:rsid w:val="00D9619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25">
    <w:name w:val="xl125"/>
    <w:basedOn w:val="Normal"/>
    <w:rsid w:val="00D9619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b/>
      <w:bCs/>
      <w:sz w:val="24"/>
      <w:szCs w:val="24"/>
      <w:lang w:eastAsia="en-CA"/>
    </w:rPr>
  </w:style>
  <w:style w:type="paragraph" w:customStyle="1" w:styleId="xl126">
    <w:name w:val="xl126"/>
    <w:basedOn w:val="Normal"/>
    <w:rsid w:val="00D9619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27">
    <w:name w:val="xl127"/>
    <w:basedOn w:val="Normal"/>
    <w:rsid w:val="00D9619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28">
    <w:name w:val="xl128"/>
    <w:basedOn w:val="Normal"/>
    <w:rsid w:val="00D9619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29">
    <w:name w:val="xl129"/>
    <w:basedOn w:val="Normal"/>
    <w:rsid w:val="00D9619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0">
    <w:name w:val="xl130"/>
    <w:basedOn w:val="Normal"/>
    <w:rsid w:val="00D9619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1">
    <w:name w:val="xl131"/>
    <w:basedOn w:val="Normal"/>
    <w:rsid w:val="00D9619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2">
    <w:name w:val="xl132"/>
    <w:basedOn w:val="Normal"/>
    <w:rsid w:val="00D9619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3">
    <w:name w:val="xl133"/>
    <w:basedOn w:val="Normal"/>
    <w:rsid w:val="00D9619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4">
    <w:name w:val="xl134"/>
    <w:basedOn w:val="Normal"/>
    <w:rsid w:val="00D96194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5">
    <w:name w:val="xl135"/>
    <w:basedOn w:val="Normal"/>
    <w:rsid w:val="00D96194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36">
    <w:name w:val="xl136"/>
    <w:basedOn w:val="Normal"/>
    <w:rsid w:val="00D9619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b/>
      <w:bCs/>
      <w:sz w:val="24"/>
      <w:szCs w:val="24"/>
      <w:lang w:eastAsia="en-CA"/>
    </w:rPr>
  </w:style>
  <w:style w:type="paragraph" w:customStyle="1" w:styleId="xl137">
    <w:name w:val="xl137"/>
    <w:basedOn w:val="Normal"/>
    <w:rsid w:val="00D9619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8">
    <w:name w:val="xl138"/>
    <w:basedOn w:val="Normal"/>
    <w:rsid w:val="00D9619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9">
    <w:name w:val="xl139"/>
    <w:basedOn w:val="Normal"/>
    <w:rsid w:val="00D9619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40">
    <w:name w:val="xl140"/>
    <w:basedOn w:val="Normal"/>
    <w:rsid w:val="00D9619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41">
    <w:name w:val="xl141"/>
    <w:basedOn w:val="Normal"/>
    <w:rsid w:val="00D9619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42">
    <w:name w:val="xl142"/>
    <w:basedOn w:val="Normal"/>
    <w:rsid w:val="00D96194"/>
    <w:pPr>
      <w:pBdr>
        <w:top w:val="single" w:sz="8" w:space="0" w:color="auto"/>
        <w:left w:val="single" w:sz="4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43">
    <w:name w:val="xl143"/>
    <w:basedOn w:val="Normal"/>
    <w:rsid w:val="00D96194"/>
    <w:pPr>
      <w:pBdr>
        <w:top w:val="single" w:sz="8" w:space="0" w:color="auto"/>
        <w:left w:val="single" w:sz="4" w:space="0" w:color="auto"/>
        <w:bottom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44">
    <w:name w:val="xl144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45">
    <w:name w:val="xl145"/>
    <w:basedOn w:val="Normal"/>
    <w:rsid w:val="00D96194"/>
    <w:pPr>
      <w:pBdr>
        <w:left w:val="single" w:sz="4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46">
    <w:name w:val="xl146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47">
    <w:name w:val="xl147"/>
    <w:basedOn w:val="Normal"/>
    <w:rsid w:val="00D96194"/>
    <w:pPr>
      <w:pBdr>
        <w:top w:val="single" w:sz="4" w:space="0" w:color="auto"/>
        <w:left w:val="single" w:sz="4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48">
    <w:name w:val="xl148"/>
    <w:basedOn w:val="Normal"/>
    <w:rsid w:val="00D96194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49">
    <w:name w:val="xl149"/>
    <w:basedOn w:val="Normal"/>
    <w:rsid w:val="00D9619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0000"/>
      <w:sz w:val="24"/>
      <w:szCs w:val="24"/>
      <w:lang w:eastAsia="en-CA"/>
    </w:rPr>
  </w:style>
  <w:style w:type="paragraph" w:customStyle="1" w:styleId="xl150">
    <w:name w:val="xl150"/>
    <w:basedOn w:val="Normal"/>
    <w:rsid w:val="00D96194"/>
    <w:pPr>
      <w:spacing w:before="100" w:beforeAutospacing="1" w:after="100" w:afterAutospacing="1"/>
      <w:jc w:val="center"/>
      <w:textAlignment w:val="top"/>
    </w:pPr>
    <w:rPr>
      <w:b/>
      <w:bCs/>
      <w:color w:val="FF0000"/>
      <w:sz w:val="24"/>
      <w:szCs w:val="24"/>
      <w:lang w:eastAsia="en-CA"/>
    </w:rPr>
  </w:style>
  <w:style w:type="paragraph" w:customStyle="1" w:styleId="xl151">
    <w:name w:val="xl151"/>
    <w:basedOn w:val="Normal"/>
    <w:rsid w:val="00D96194"/>
    <w:pPr>
      <w:spacing w:before="100" w:beforeAutospacing="1" w:after="100" w:afterAutospacing="1"/>
      <w:jc w:val="left"/>
      <w:textAlignment w:val="top"/>
    </w:pPr>
    <w:rPr>
      <w:color w:val="FF0000"/>
      <w:sz w:val="24"/>
      <w:szCs w:val="24"/>
      <w:lang w:eastAsia="en-CA"/>
    </w:rPr>
  </w:style>
  <w:style w:type="paragraph" w:customStyle="1" w:styleId="xl152">
    <w:name w:val="xl152"/>
    <w:basedOn w:val="Normal"/>
    <w:rsid w:val="00D96194"/>
    <w:pPr>
      <w:pBdr>
        <w:top w:val="single" w:sz="8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53">
    <w:name w:val="xl153"/>
    <w:basedOn w:val="Normal"/>
    <w:rsid w:val="00D96194"/>
    <w:pPr>
      <w:pBdr>
        <w:top w:val="single" w:sz="8" w:space="0" w:color="auto"/>
        <w:bottom w:val="single" w:sz="4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54">
    <w:name w:val="xl154"/>
    <w:basedOn w:val="Normal"/>
    <w:rsid w:val="00D9619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55">
    <w:name w:val="xl155"/>
    <w:basedOn w:val="Normal"/>
    <w:rsid w:val="00D9619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56">
    <w:name w:val="xl156"/>
    <w:basedOn w:val="Normal"/>
    <w:rsid w:val="00D9619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57">
    <w:name w:val="xl157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58">
    <w:name w:val="xl158"/>
    <w:basedOn w:val="Normal"/>
    <w:rsid w:val="00D9619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59">
    <w:name w:val="xl159"/>
    <w:basedOn w:val="Normal"/>
    <w:rsid w:val="00D9619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0">
    <w:name w:val="xl160"/>
    <w:basedOn w:val="Normal"/>
    <w:rsid w:val="00D96194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1">
    <w:name w:val="xl161"/>
    <w:basedOn w:val="Normal"/>
    <w:rsid w:val="00D9619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2">
    <w:name w:val="xl162"/>
    <w:basedOn w:val="Normal"/>
    <w:rsid w:val="00D9619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3">
    <w:name w:val="xl163"/>
    <w:basedOn w:val="Normal"/>
    <w:rsid w:val="00D9619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4">
    <w:name w:val="xl164"/>
    <w:basedOn w:val="Normal"/>
    <w:rsid w:val="00D9619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5">
    <w:name w:val="xl165"/>
    <w:basedOn w:val="Normal"/>
    <w:rsid w:val="00D9619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6">
    <w:name w:val="xl166"/>
    <w:basedOn w:val="Normal"/>
    <w:rsid w:val="00D9619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7">
    <w:name w:val="xl167"/>
    <w:basedOn w:val="Normal"/>
    <w:rsid w:val="00D9619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8">
    <w:name w:val="xl168"/>
    <w:basedOn w:val="Normal"/>
    <w:rsid w:val="00D9619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9">
    <w:name w:val="xl169"/>
    <w:basedOn w:val="Normal"/>
    <w:rsid w:val="00D9619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0">
    <w:name w:val="xl170"/>
    <w:basedOn w:val="Normal"/>
    <w:rsid w:val="00D9619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1">
    <w:name w:val="xl171"/>
    <w:basedOn w:val="Normal"/>
    <w:rsid w:val="00D9619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2">
    <w:name w:val="xl172"/>
    <w:basedOn w:val="Normal"/>
    <w:rsid w:val="00D9619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3">
    <w:name w:val="xl173"/>
    <w:basedOn w:val="Normal"/>
    <w:rsid w:val="00D9619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4">
    <w:name w:val="xl174"/>
    <w:basedOn w:val="Normal"/>
    <w:rsid w:val="00D9619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5">
    <w:name w:val="xl175"/>
    <w:basedOn w:val="Normal"/>
    <w:rsid w:val="00D9619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6">
    <w:name w:val="xl176"/>
    <w:basedOn w:val="Normal"/>
    <w:rsid w:val="00D9619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7">
    <w:name w:val="xl177"/>
    <w:basedOn w:val="Normal"/>
    <w:rsid w:val="00D9619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8">
    <w:name w:val="xl178"/>
    <w:basedOn w:val="Normal"/>
    <w:rsid w:val="00D9619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9">
    <w:name w:val="xl179"/>
    <w:basedOn w:val="Normal"/>
    <w:rsid w:val="00D9619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en-CA"/>
    </w:rPr>
  </w:style>
  <w:style w:type="paragraph" w:customStyle="1" w:styleId="xl180">
    <w:name w:val="xl180"/>
    <w:basedOn w:val="Normal"/>
    <w:rsid w:val="00D96194"/>
    <w:pPr>
      <w:pBdr>
        <w:top w:val="single" w:sz="8" w:space="0" w:color="auto"/>
      </w:pBdr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81">
    <w:name w:val="xl181"/>
    <w:basedOn w:val="Normal"/>
    <w:rsid w:val="00D9619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82">
    <w:name w:val="xl182"/>
    <w:basedOn w:val="Normal"/>
    <w:rsid w:val="00D9619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character" w:customStyle="1" w:styleId="ui-provider">
    <w:name w:val="ui-provider"/>
    <w:basedOn w:val="DefaultParagraphFont"/>
    <w:rsid w:val="00D740C6"/>
  </w:style>
  <w:style w:type="paragraph" w:styleId="Caption">
    <w:name w:val="caption"/>
    <w:basedOn w:val="Normal"/>
    <w:next w:val="Normal"/>
    <w:qFormat/>
    <w:rsid w:val="00D57BDC"/>
    <w:pPr>
      <w:widowControl w:val="0"/>
      <w:tabs>
        <w:tab w:val="left" w:pos="720"/>
      </w:tabs>
      <w:spacing w:before="120" w:after="120"/>
      <w:jc w:val="left"/>
    </w:pPr>
    <w:rPr>
      <w:b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5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34" Type="http://schemas.openxmlformats.org/officeDocument/2006/relationships/footer" Target="footer1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33" Type="http://schemas.openxmlformats.org/officeDocument/2006/relationships/header" Target="header1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7.xml"/><Relationship Id="rId32" Type="http://schemas.openxmlformats.org/officeDocument/2006/relationships/footer" Target="footer10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footer" Target="footer8.xm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footer" Target="footer9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5.xml"/><Relationship Id="rId27" Type="http://schemas.openxmlformats.org/officeDocument/2006/relationships/header" Target="header8.xml"/><Relationship Id="rId30" Type="http://schemas.openxmlformats.org/officeDocument/2006/relationships/header" Target="header10.xml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riel\United%20Nations\UNEP-UNMFS-Shared_drives%20-%20General\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A2D5E2-A029-4E4E-9200-5DC5F9BCB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EBDF9C-3AB0-44C7-8DEC-55B345B7AD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Eec94G</Template>
  <TotalTime>869</TotalTime>
  <Pages>32</Pages>
  <Words>9611</Words>
  <Characters>54784</Characters>
  <Application>Microsoft Office Word</Application>
  <DocSecurity>0</DocSecurity>
  <Lines>456</Lines>
  <Paragraphs>128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بيانات البرامج القطرية وتوقعات الامتثال</vt:lpstr>
      <vt:lpstr/>
    </vt:vector>
  </TitlesOfParts>
  <Company>UNMFS</Company>
  <LinksUpToDate>false</LinksUpToDate>
  <CharactersWithSpaces>64267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بيانات البرامج القطرية وتوقعات الامتثال</dc:title>
  <dc:creator>Muriel Aguiar</dc:creator>
  <cp:lastModifiedBy>Angela Xue He Yan</cp:lastModifiedBy>
  <cp:revision>165</cp:revision>
  <cp:lastPrinted>2024-05-03T18:00:00Z</cp:lastPrinted>
  <dcterms:created xsi:type="dcterms:W3CDTF">2024-10-21T05:46:00Z</dcterms:created>
  <dcterms:modified xsi:type="dcterms:W3CDTF">2024-10-23T16:59:00Z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UNEP/OzL.Pro/ExCom/95/8</vt:lpwstr>
  </property>
  <property fmtid="{D5CDD505-2E9C-101B-9397-08002B2CF9AE}" pid="3" name="Revision date">
    <vt:lpwstr>23 October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