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6A038E" w14:paraId="35B0888A" w14:textId="77777777" w:rsidTr="00E335DB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3307C5A" w14:textId="6BC48FD2" w:rsidR="006A038E" w:rsidRDefault="006A038E" w:rsidP="00E335DB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bookmarkStart w:id="0" w:name="_Hlk180880261"/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6F2964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61F313B" w14:textId="7D6F3001" w:rsidR="006A038E" w:rsidRDefault="006A038E" w:rsidP="00E335DB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6F2964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6A038E" w14:paraId="79A8B74F" w14:textId="77777777" w:rsidTr="00E335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72E362" w14:textId="77777777" w:rsidR="006A038E" w:rsidRDefault="006A038E" w:rsidP="00E335DB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628A0ADB" w14:textId="77777777" w:rsidR="006A038E" w:rsidRDefault="006A038E" w:rsidP="00E335DB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4CF4EBF" w14:textId="77777777" w:rsidR="006A038E" w:rsidRDefault="006A038E" w:rsidP="00E335DB">
            <w:pPr>
              <w:jc w:val="left"/>
              <w:rPr>
                <w:lang w:val="en-US" w:bidi="ar-LB"/>
              </w:rPr>
            </w:pPr>
          </w:p>
          <w:p w14:paraId="74D9FEA2" w14:textId="635135FB" w:rsidR="006A038E" w:rsidRPr="009B0D30" w:rsidRDefault="006A038E" w:rsidP="006A038E">
            <w:pPr>
              <w:rPr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80430C">
              <w:rPr>
                <w:lang w:bidi="ar-LB"/>
              </w:rPr>
              <w:t>UNEP/</w:t>
            </w:r>
            <w:proofErr w:type="spellStart"/>
            <w:r w:rsidR="0080430C">
              <w:rPr>
                <w:lang w:bidi="ar-LB"/>
              </w:rPr>
              <w:t>OzL.Pro</w:t>
            </w:r>
            <w:proofErr w:type="spellEnd"/>
            <w:r w:rsidR="0080430C">
              <w:rPr>
                <w:lang w:bidi="ar-LB"/>
              </w:rPr>
              <w:t>/ExCom/95/81</w:t>
            </w:r>
            <w:r>
              <w:rPr>
                <w:lang w:bidi="ar-LB"/>
              </w:rPr>
              <w:fldChar w:fldCharType="end"/>
            </w:r>
          </w:p>
          <w:p w14:paraId="275B89B8" w14:textId="2A04A367" w:rsidR="00F146D4" w:rsidRPr="009B0D30" w:rsidRDefault="00F146D4" w:rsidP="00F146D4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80430C">
              <w:rPr>
                <w:lang w:bidi="ar-LB"/>
              </w:rPr>
              <w:t>14 November 2024</w:t>
            </w:r>
            <w:r w:rsidRPr="009B0D30">
              <w:rPr>
                <w:lang w:bidi="ar-LB"/>
              </w:rPr>
              <w:fldChar w:fldCharType="end"/>
            </w:r>
          </w:p>
          <w:p w14:paraId="1121123F" w14:textId="77777777" w:rsidR="006A038E" w:rsidRDefault="006A038E" w:rsidP="00E335DB">
            <w:pPr>
              <w:jc w:val="left"/>
              <w:rPr>
                <w:rtl/>
                <w:lang w:val="en-US" w:bidi="ar-LB"/>
              </w:rPr>
            </w:pPr>
          </w:p>
          <w:p w14:paraId="3CC5BB45" w14:textId="77777777" w:rsidR="006A038E" w:rsidRDefault="006A038E" w:rsidP="00E335DB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8AE192F" w14:textId="0130B8B5" w:rsidR="006A038E" w:rsidRDefault="006A038E" w:rsidP="00E335DB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6F2964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08DC8B" w14:textId="77777777" w:rsidR="006A038E" w:rsidRDefault="006A038E" w:rsidP="00E335DB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61018A60" w14:textId="1264D7AF" w:rsidR="006A038E" w:rsidRDefault="006A038E" w:rsidP="00E335DB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6F2964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3266277" w14:textId="77777777" w:rsidR="006A038E" w:rsidRDefault="006A038E" w:rsidP="00E335DB">
            <w:pPr>
              <w:pStyle w:val="Heading4"/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9C1DB0" w14:textId="77777777" w:rsidR="006A038E" w:rsidRDefault="006A038E" w:rsidP="00E335DB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8240" behindDoc="1" locked="0" layoutInCell="0" allowOverlap="1" wp14:anchorId="588D53B3" wp14:editId="24BEB278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BB416" w14:textId="77777777" w:rsidR="006A038E" w:rsidRDefault="006A038E" w:rsidP="00E335DB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8241" behindDoc="0" locked="0" layoutInCell="0" allowOverlap="1" wp14:anchorId="2737337E" wp14:editId="0BBF3BDF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09B81CC" w14:textId="77777777" w:rsidR="006A038E" w:rsidRDefault="006A038E" w:rsidP="00456511">
      <w:pPr>
        <w:bidi/>
        <w:ind w:left="180" w:hanging="180"/>
        <w:jc w:val="left"/>
        <w:rPr>
          <w:sz w:val="28"/>
          <w:szCs w:val="28"/>
          <w:lang w:bidi="ar-LB"/>
        </w:rPr>
      </w:pPr>
    </w:p>
    <w:p w14:paraId="68B7FB95" w14:textId="1941BE88" w:rsidR="00456511" w:rsidRPr="002B786B" w:rsidRDefault="00456511" w:rsidP="006A038E">
      <w:pPr>
        <w:bidi/>
        <w:ind w:left="180" w:hanging="180"/>
        <w:jc w:val="left"/>
        <w:rPr>
          <w:sz w:val="28"/>
          <w:szCs w:val="28"/>
          <w:lang w:bidi="ar-LB"/>
        </w:rPr>
      </w:pPr>
      <w:r w:rsidRPr="002B786B">
        <w:rPr>
          <w:sz w:val="28"/>
          <w:szCs w:val="28"/>
          <w:rtl/>
          <w:lang w:bidi="ar-LB"/>
        </w:rPr>
        <w:t>اللجنــة</w:t>
      </w:r>
      <w:r w:rsidR="006F2964">
        <w:rPr>
          <w:sz w:val="28"/>
          <w:szCs w:val="28"/>
          <w:rtl/>
          <w:lang w:bidi="ar-LB"/>
        </w:rPr>
        <w:t xml:space="preserve"> </w:t>
      </w:r>
      <w:r w:rsidRPr="002B786B">
        <w:rPr>
          <w:sz w:val="28"/>
          <w:szCs w:val="28"/>
          <w:rtl/>
          <w:lang w:bidi="ar-LB"/>
        </w:rPr>
        <w:t>التنفيـذيــــة</w:t>
      </w:r>
      <w:r w:rsidR="006F2964">
        <w:rPr>
          <w:sz w:val="28"/>
          <w:szCs w:val="28"/>
          <w:rtl/>
          <w:lang w:bidi="ar-LB"/>
        </w:rPr>
        <w:t xml:space="preserve"> </w:t>
      </w:r>
      <w:r w:rsidRPr="002B786B">
        <w:rPr>
          <w:sz w:val="28"/>
          <w:szCs w:val="28"/>
          <w:rtl/>
          <w:lang w:bidi="ar-LB"/>
        </w:rPr>
        <w:t>للصنــدوق</w:t>
      </w:r>
      <w:r w:rsidR="006F2964">
        <w:rPr>
          <w:sz w:val="28"/>
          <w:szCs w:val="28"/>
          <w:rtl/>
          <w:lang w:bidi="ar-LB"/>
        </w:rPr>
        <w:t xml:space="preserve"> </w:t>
      </w:r>
      <w:r w:rsidRPr="002B786B">
        <w:rPr>
          <w:sz w:val="28"/>
          <w:szCs w:val="28"/>
          <w:rtl/>
          <w:lang w:bidi="ar-LB"/>
        </w:rPr>
        <w:t>المــتعــدد</w:t>
      </w:r>
      <w:r w:rsidR="006F2964">
        <w:rPr>
          <w:sz w:val="28"/>
          <w:szCs w:val="28"/>
          <w:rtl/>
          <w:lang w:bidi="ar-LB"/>
        </w:rPr>
        <w:t xml:space="preserve"> </w:t>
      </w:r>
      <w:r w:rsidRPr="002B786B">
        <w:rPr>
          <w:sz w:val="28"/>
          <w:szCs w:val="28"/>
          <w:rtl/>
          <w:lang w:bidi="ar-LB"/>
        </w:rPr>
        <w:t>الأطـــراف</w:t>
      </w:r>
    </w:p>
    <w:bookmarkEnd w:id="0"/>
    <w:p w14:paraId="753B7564" w14:textId="5C3544E2" w:rsidR="00456511" w:rsidRPr="005C38A9" w:rsidRDefault="00456511" w:rsidP="00456511">
      <w:pPr>
        <w:bidi/>
        <w:ind w:left="180" w:hanging="180"/>
        <w:jc w:val="left"/>
        <w:rPr>
          <w:b/>
          <w:bCs/>
          <w:sz w:val="28"/>
          <w:szCs w:val="28"/>
          <w:rtl/>
          <w:lang w:bidi="ar-LB"/>
        </w:rPr>
      </w:pPr>
      <w:r w:rsidRPr="005C38A9">
        <w:rPr>
          <w:b/>
          <w:bCs/>
          <w:sz w:val="28"/>
          <w:szCs w:val="28"/>
          <w:rtl/>
          <w:lang w:bidi="ar-LB"/>
        </w:rPr>
        <w:t>لتنفيـــذ</w:t>
      </w:r>
      <w:r w:rsidR="006F2964">
        <w:rPr>
          <w:b/>
          <w:bCs/>
          <w:sz w:val="28"/>
          <w:szCs w:val="28"/>
          <w:rtl/>
          <w:lang w:bidi="ar-LB"/>
        </w:rPr>
        <w:t xml:space="preserve"> </w:t>
      </w:r>
      <w:r w:rsidRPr="005C38A9">
        <w:rPr>
          <w:b/>
          <w:bCs/>
          <w:sz w:val="28"/>
          <w:szCs w:val="28"/>
          <w:rtl/>
          <w:lang w:bidi="ar-LB"/>
        </w:rPr>
        <w:t>بروتوكـول</w:t>
      </w:r>
      <w:r w:rsidR="006F2964">
        <w:rPr>
          <w:b/>
          <w:bCs/>
          <w:sz w:val="28"/>
          <w:szCs w:val="28"/>
          <w:rtl/>
          <w:lang w:bidi="ar-LB"/>
        </w:rPr>
        <w:t xml:space="preserve"> </w:t>
      </w:r>
      <w:r w:rsidRPr="005C38A9">
        <w:rPr>
          <w:b/>
          <w:bCs/>
          <w:sz w:val="28"/>
          <w:szCs w:val="28"/>
          <w:rtl/>
          <w:lang w:bidi="ar-LB"/>
        </w:rPr>
        <w:t>مونتريــال</w:t>
      </w:r>
      <w:r w:rsidR="006F2964">
        <w:rPr>
          <w:b/>
          <w:bCs/>
          <w:sz w:val="28"/>
          <w:szCs w:val="28"/>
          <w:rtl/>
          <w:lang w:bidi="ar-LB"/>
        </w:rPr>
        <w:t xml:space="preserve"> </w:t>
      </w:r>
    </w:p>
    <w:p w14:paraId="05137D9C" w14:textId="0D2D0D85" w:rsidR="00456511" w:rsidRPr="005C38A9" w:rsidRDefault="00456511" w:rsidP="00456511">
      <w:pPr>
        <w:bidi/>
        <w:jc w:val="left"/>
        <w:rPr>
          <w:sz w:val="28"/>
          <w:szCs w:val="28"/>
          <w:rtl/>
          <w:lang w:bidi="ar-LB"/>
        </w:rPr>
      </w:pPr>
      <w:r w:rsidRPr="005C38A9">
        <w:rPr>
          <w:sz w:val="28"/>
          <w:szCs w:val="28"/>
          <w:rtl/>
          <w:lang w:bidi="ar-LB"/>
        </w:rPr>
        <w:t>الاجتماع</w:t>
      </w:r>
      <w:r w:rsidR="006F2964">
        <w:rPr>
          <w:sz w:val="28"/>
          <w:szCs w:val="28"/>
          <w:rtl/>
          <w:lang w:bidi="ar-LB"/>
        </w:rPr>
        <w:t xml:space="preserve"> </w:t>
      </w:r>
      <w:proofErr w:type="spellStart"/>
      <w:r w:rsidRPr="005C38A9">
        <w:rPr>
          <w:sz w:val="28"/>
          <w:szCs w:val="28"/>
          <w:lang w:bidi="ar-LB"/>
        </w:rPr>
        <w:t>الخامس</w:t>
      </w:r>
      <w:proofErr w:type="spellEnd"/>
      <w:r w:rsidR="006F2964">
        <w:rPr>
          <w:sz w:val="28"/>
          <w:szCs w:val="28"/>
          <w:lang w:bidi="ar-LB"/>
        </w:rPr>
        <w:t xml:space="preserve"> </w:t>
      </w:r>
      <w:proofErr w:type="spellStart"/>
      <w:r w:rsidRPr="005C38A9">
        <w:rPr>
          <w:sz w:val="28"/>
          <w:szCs w:val="28"/>
          <w:lang w:bidi="ar-LB"/>
        </w:rPr>
        <w:t>والتسعون</w:t>
      </w:r>
      <w:proofErr w:type="spellEnd"/>
    </w:p>
    <w:p w14:paraId="57C67BF3" w14:textId="76A465BD" w:rsidR="00456511" w:rsidRPr="005C38A9" w:rsidRDefault="00456511" w:rsidP="00456511">
      <w:pPr>
        <w:bidi/>
        <w:jc w:val="left"/>
        <w:rPr>
          <w:sz w:val="28"/>
          <w:szCs w:val="28"/>
          <w:lang w:bidi="ar-LB"/>
        </w:rPr>
      </w:pPr>
      <w:r w:rsidRPr="005C38A9">
        <w:rPr>
          <w:sz w:val="28"/>
          <w:szCs w:val="28"/>
          <w:rtl/>
          <w:lang w:bidi="ar-LB"/>
        </w:rPr>
        <w:t>مونتريال،</w:t>
      </w:r>
      <w:r w:rsidR="006F2964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4</w:t>
      </w:r>
      <w:r w:rsidR="006F2964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-</w:t>
      </w:r>
      <w:r w:rsidR="006F2964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8</w:t>
      </w:r>
      <w:r w:rsidR="006F2964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ديسمبر/</w:t>
      </w:r>
      <w:r w:rsidR="006F2964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كانون</w:t>
      </w:r>
      <w:r w:rsidR="006F2964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ال</w:t>
      </w:r>
      <w:r>
        <w:rPr>
          <w:sz w:val="28"/>
          <w:szCs w:val="28"/>
          <w:rtl/>
          <w:lang w:bidi="ar-LB"/>
        </w:rPr>
        <w:t>أ</w:t>
      </w:r>
      <w:r w:rsidRPr="005C38A9">
        <w:rPr>
          <w:sz w:val="28"/>
          <w:szCs w:val="28"/>
          <w:rtl/>
          <w:lang w:bidi="ar-LB"/>
        </w:rPr>
        <w:t>ول</w:t>
      </w:r>
      <w:r w:rsidR="006F2964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2024</w:t>
      </w:r>
    </w:p>
    <w:p w14:paraId="748DEE8B" w14:textId="454ACC08" w:rsidR="00456511" w:rsidRPr="005C38A9" w:rsidRDefault="00456511" w:rsidP="00456511">
      <w:pPr>
        <w:bidi/>
        <w:jc w:val="left"/>
        <w:rPr>
          <w:sz w:val="28"/>
          <w:szCs w:val="28"/>
          <w:lang w:val="en-US" w:bidi="ar-LB"/>
        </w:rPr>
      </w:pPr>
      <w:proofErr w:type="spellStart"/>
      <w:r w:rsidRPr="005C38A9">
        <w:rPr>
          <w:sz w:val="28"/>
          <w:szCs w:val="28"/>
          <w:lang w:bidi="ar-LB"/>
        </w:rPr>
        <w:t>البند</w:t>
      </w:r>
      <w:proofErr w:type="spellEnd"/>
      <w:r w:rsidR="006F2964">
        <w:rPr>
          <w:sz w:val="28"/>
          <w:szCs w:val="28"/>
          <w:rtl/>
          <w:lang w:bidi="ar-LB"/>
        </w:rPr>
        <w:t xml:space="preserve"> </w:t>
      </w:r>
      <w:r w:rsidR="00E0365C">
        <w:rPr>
          <w:sz w:val="28"/>
          <w:szCs w:val="28"/>
          <w:rtl/>
          <w:lang w:bidi="ar-LB"/>
        </w:rPr>
        <w:t>9</w:t>
      </w:r>
      <w:r w:rsidR="006F2964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(</w:t>
      </w:r>
      <w:r w:rsidR="00E0365C">
        <w:rPr>
          <w:sz w:val="28"/>
          <w:szCs w:val="28"/>
          <w:rtl/>
          <w:lang w:bidi="ar-LB"/>
        </w:rPr>
        <w:t>د</w:t>
      </w:r>
      <w:r w:rsidRPr="005C38A9">
        <w:rPr>
          <w:sz w:val="28"/>
          <w:szCs w:val="28"/>
          <w:rtl/>
          <w:lang w:bidi="ar-LB"/>
        </w:rPr>
        <w:t>)</w:t>
      </w:r>
      <w:r w:rsidR="006F2964">
        <w:rPr>
          <w:sz w:val="28"/>
          <w:szCs w:val="28"/>
          <w:rtl/>
          <w:lang w:bidi="ar-LB"/>
        </w:rPr>
        <w:t xml:space="preserve"> </w:t>
      </w:r>
      <w:proofErr w:type="spellStart"/>
      <w:r w:rsidRPr="005C38A9">
        <w:rPr>
          <w:sz w:val="28"/>
          <w:szCs w:val="28"/>
          <w:lang w:bidi="ar-LB"/>
        </w:rPr>
        <w:t>من</w:t>
      </w:r>
      <w:proofErr w:type="spellEnd"/>
      <w:r w:rsidR="006F2964">
        <w:rPr>
          <w:sz w:val="28"/>
          <w:szCs w:val="28"/>
          <w:lang w:bidi="ar-LB"/>
        </w:rPr>
        <w:t xml:space="preserve"> </w:t>
      </w:r>
      <w:proofErr w:type="spellStart"/>
      <w:r w:rsidRPr="005C38A9">
        <w:rPr>
          <w:sz w:val="28"/>
          <w:szCs w:val="28"/>
          <w:lang w:bidi="ar-LB"/>
        </w:rPr>
        <w:t>جدول</w:t>
      </w:r>
      <w:proofErr w:type="spellEnd"/>
      <w:r w:rsidR="006F2964">
        <w:rPr>
          <w:sz w:val="28"/>
          <w:szCs w:val="28"/>
          <w:lang w:bidi="ar-LB"/>
        </w:rPr>
        <w:t xml:space="preserve"> </w:t>
      </w:r>
      <w:proofErr w:type="spellStart"/>
      <w:r w:rsidRPr="005C38A9">
        <w:rPr>
          <w:sz w:val="28"/>
          <w:szCs w:val="28"/>
          <w:lang w:bidi="ar-LB"/>
        </w:rPr>
        <w:t>الأعمال</w:t>
      </w:r>
      <w:proofErr w:type="spellEnd"/>
      <w:r w:rsidR="006F2964">
        <w:rPr>
          <w:sz w:val="28"/>
          <w:szCs w:val="28"/>
          <w:lang w:bidi="ar-LB"/>
        </w:rPr>
        <w:t xml:space="preserve"> </w:t>
      </w:r>
      <w:proofErr w:type="spellStart"/>
      <w:r w:rsidRPr="005C38A9">
        <w:rPr>
          <w:sz w:val="28"/>
          <w:szCs w:val="28"/>
          <w:lang w:bidi="ar-LB"/>
        </w:rPr>
        <w:t>المؤقت</w:t>
      </w:r>
      <w:proofErr w:type="spellEnd"/>
      <w:r w:rsidRPr="00766316">
        <w:rPr>
          <w:rStyle w:val="FootnoteReference"/>
          <w:szCs w:val="24"/>
          <w:lang w:val="fr-FR" w:bidi="ar-LB"/>
        </w:rPr>
        <w:footnoteReference w:id="2"/>
      </w:r>
      <w:r w:rsidR="006F2964">
        <w:rPr>
          <w:rStyle w:val="FootnoteReference"/>
          <w:szCs w:val="24"/>
          <w:rtl/>
          <w:lang w:bidi="ar-LB"/>
        </w:rPr>
        <w:t xml:space="preserve"> </w:t>
      </w:r>
    </w:p>
    <w:p w14:paraId="6198DC1F" w14:textId="77777777" w:rsidR="007E5D09" w:rsidRPr="00456511" w:rsidRDefault="007E5D09" w:rsidP="00BD21E3">
      <w:pPr>
        <w:pStyle w:val="Heading2"/>
        <w:widowControl/>
        <w:bidi/>
        <w:ind w:left="4"/>
        <w:rPr>
          <w:sz w:val="26"/>
          <w:szCs w:val="26"/>
          <w:rtl/>
          <w:lang w:val="en-US" w:bidi="ar-LB"/>
        </w:rPr>
      </w:pPr>
    </w:p>
    <w:p w14:paraId="40417930" w14:textId="0DE53817" w:rsidR="007E5D09" w:rsidRPr="00456511" w:rsidRDefault="00BD21E3" w:rsidP="00456511">
      <w:pPr>
        <w:bidi/>
        <w:jc w:val="center"/>
        <w:rPr>
          <w:b/>
          <w:bCs/>
          <w:sz w:val="26"/>
          <w:szCs w:val="26"/>
          <w:rtl/>
          <w:lang w:val="en-CA" w:bidi="ar-LB"/>
        </w:rPr>
      </w:pPr>
      <w:r w:rsidRPr="00456511">
        <w:rPr>
          <w:b/>
          <w:bCs/>
          <w:sz w:val="26"/>
          <w:szCs w:val="26"/>
          <w:rtl/>
          <w:lang w:val="en-CA" w:bidi="ar-LB"/>
        </w:rPr>
        <w:t>مقترح</w:t>
      </w:r>
      <w:r w:rsidR="00456511" w:rsidRPr="00456511">
        <w:rPr>
          <w:b/>
          <w:bCs/>
          <w:sz w:val="26"/>
          <w:szCs w:val="26"/>
          <w:rtl/>
          <w:lang w:val="en-CA" w:bidi="ar-LB"/>
        </w:rPr>
        <w:t>ا</w:t>
      </w:r>
      <w:r w:rsidR="00BD65DA">
        <w:rPr>
          <w:b/>
          <w:bCs/>
          <w:sz w:val="26"/>
          <w:szCs w:val="26"/>
          <w:rtl/>
          <w:lang w:val="en-CA" w:bidi="ar-LB"/>
        </w:rPr>
        <w:t>ت</w:t>
      </w:r>
      <w:r w:rsidR="006F2964">
        <w:rPr>
          <w:b/>
          <w:bCs/>
          <w:sz w:val="26"/>
          <w:szCs w:val="26"/>
          <w:rtl/>
          <w:lang w:val="en-CA" w:bidi="ar-LB"/>
        </w:rPr>
        <w:t xml:space="preserve"> </w:t>
      </w:r>
      <w:r w:rsidRPr="00456511">
        <w:rPr>
          <w:b/>
          <w:bCs/>
          <w:sz w:val="26"/>
          <w:szCs w:val="26"/>
          <w:rtl/>
          <w:lang w:val="en-CA" w:bidi="ar-LB"/>
        </w:rPr>
        <w:t>مشروع</w:t>
      </w:r>
      <w:r w:rsidR="00456511" w:rsidRPr="00456511">
        <w:rPr>
          <w:b/>
          <w:bCs/>
          <w:sz w:val="26"/>
          <w:szCs w:val="26"/>
          <w:rtl/>
          <w:lang w:val="en-CA" w:bidi="ar-LB"/>
        </w:rPr>
        <w:t>ا</w:t>
      </w:r>
      <w:r w:rsidR="00BD65DA">
        <w:rPr>
          <w:b/>
          <w:bCs/>
          <w:sz w:val="26"/>
          <w:szCs w:val="26"/>
          <w:rtl/>
          <w:lang w:val="en-CA" w:bidi="ar-LB"/>
        </w:rPr>
        <w:t>ت</w:t>
      </w:r>
      <w:r w:rsidRPr="00456511">
        <w:rPr>
          <w:b/>
          <w:bCs/>
          <w:sz w:val="26"/>
          <w:szCs w:val="26"/>
          <w:rtl/>
          <w:lang w:val="en-CA" w:bidi="ar-LB"/>
        </w:rPr>
        <w:t>:</w:t>
      </w:r>
      <w:r w:rsidR="006F2964">
        <w:rPr>
          <w:b/>
          <w:bCs/>
          <w:sz w:val="26"/>
          <w:szCs w:val="26"/>
          <w:rtl/>
          <w:lang w:val="en-CA" w:bidi="ar-LB"/>
        </w:rPr>
        <w:t xml:space="preserve"> </w:t>
      </w:r>
      <w:r w:rsidR="00277EC5">
        <w:rPr>
          <w:b/>
          <w:bCs/>
          <w:sz w:val="26"/>
          <w:szCs w:val="26"/>
          <w:rtl/>
          <w:lang w:val="en-CA" w:bidi="ar-LB"/>
        </w:rPr>
        <w:t>أوروغواي</w:t>
      </w:r>
    </w:p>
    <w:p w14:paraId="2AD2FDCE" w14:textId="77777777" w:rsidR="00BD21E3" w:rsidRDefault="00BD21E3" w:rsidP="00BD21E3">
      <w:pPr>
        <w:pStyle w:val="StyleHeader4Para4Left0Firstline0"/>
        <w:widowControl/>
        <w:bidi/>
        <w:rPr>
          <w:sz w:val="26"/>
          <w:szCs w:val="26"/>
          <w:rtl/>
          <w:lang w:bidi="ar-LB"/>
        </w:rPr>
      </w:pPr>
    </w:p>
    <w:p w14:paraId="7B5F99BB" w14:textId="4F361F3F" w:rsidR="00BD21E3" w:rsidRDefault="00BD21E3" w:rsidP="00217DB0">
      <w:pPr>
        <w:pStyle w:val="StyleHeader4Para4Left0Firstline0"/>
        <w:widowControl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تتألف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هذه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الوثيقة</w:t>
      </w:r>
      <w:r w:rsidR="006F2964">
        <w:rPr>
          <w:sz w:val="26"/>
          <w:szCs w:val="26"/>
          <w:rtl/>
          <w:lang w:bidi="ar-LB"/>
        </w:rPr>
        <w:t xml:space="preserve"> </w:t>
      </w:r>
      <w:r w:rsidR="00217DB0">
        <w:rPr>
          <w:sz w:val="26"/>
          <w:szCs w:val="26"/>
          <w:rtl/>
          <w:lang w:bidi="ar-LB"/>
        </w:rPr>
        <w:t>من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تعليقات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وتوصيات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بشأن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مقترحا</w:t>
      </w:r>
      <w:r w:rsidR="00BD65DA">
        <w:rPr>
          <w:sz w:val="26"/>
          <w:szCs w:val="26"/>
          <w:rtl/>
          <w:lang w:bidi="ar-LB"/>
        </w:rPr>
        <w:t>ت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المشروعا</w:t>
      </w:r>
      <w:r w:rsidR="00BD65DA">
        <w:rPr>
          <w:sz w:val="26"/>
          <w:szCs w:val="26"/>
          <w:rtl/>
          <w:lang w:bidi="ar-LB"/>
        </w:rPr>
        <w:t>ت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التالي</w:t>
      </w:r>
      <w:r w:rsidR="00BD65DA">
        <w:rPr>
          <w:sz w:val="26"/>
          <w:szCs w:val="26"/>
          <w:rtl/>
          <w:lang w:bidi="ar-LB"/>
        </w:rPr>
        <w:t>ة</w:t>
      </w:r>
      <w:r>
        <w:rPr>
          <w:sz w:val="26"/>
          <w:szCs w:val="26"/>
          <w:rtl/>
          <w:lang w:bidi="ar-LB"/>
        </w:rPr>
        <w:t>:</w:t>
      </w:r>
    </w:p>
    <w:p w14:paraId="1D99893B" w14:textId="09E3BBA2" w:rsidR="00BD21E3" w:rsidRDefault="007505CD" w:rsidP="00BD21E3">
      <w:pPr>
        <w:pStyle w:val="StyleHeader4Para4Left0Firstline0"/>
        <w:widowControl/>
        <w:bidi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التخفيض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="00BD21E3" w:rsidRPr="00BD21E3">
        <w:rPr>
          <w:sz w:val="26"/>
          <w:szCs w:val="26"/>
          <w:u w:val="single"/>
          <w:rtl/>
          <w:lang w:bidi="ar-LB"/>
        </w:rPr>
        <w:t>التدريجي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4"/>
        <w:gridCol w:w="2430"/>
        <w:gridCol w:w="2156"/>
      </w:tblGrid>
      <w:tr w:rsidR="00F6079B" w14:paraId="7FA426F4" w14:textId="77777777" w:rsidTr="003C2813">
        <w:tc>
          <w:tcPr>
            <w:tcW w:w="4764" w:type="dxa"/>
          </w:tcPr>
          <w:p w14:paraId="19FFA2BB" w14:textId="4A59B0B8" w:rsidR="00F6079B" w:rsidRPr="003B6C76" w:rsidRDefault="00F6079B" w:rsidP="00026E0A">
            <w:pPr>
              <w:pStyle w:val="StyleHeader4Para4Left0Firstline0"/>
              <w:widowControl/>
              <w:numPr>
                <w:ilvl w:val="0"/>
                <w:numId w:val="7"/>
              </w:numPr>
              <w:tabs>
                <w:tab w:val="clear" w:pos="2880"/>
                <w:tab w:val="clear" w:pos="5760"/>
                <w:tab w:val="left" w:pos="7200"/>
              </w:tabs>
              <w:bidi/>
              <w:spacing w:after="0"/>
              <w:jc w:val="left"/>
              <w:rPr>
                <w:sz w:val="26"/>
                <w:szCs w:val="26"/>
                <w:rtl/>
                <w:lang w:bidi="ar-LB"/>
              </w:rPr>
            </w:pPr>
            <w:r w:rsidRPr="003B6C76">
              <w:rPr>
                <w:sz w:val="26"/>
                <w:szCs w:val="26"/>
                <w:rtl/>
                <w:lang w:bidi="ar-LB"/>
              </w:rPr>
              <w:t>خطة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التنفيذ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المتعلقة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بالمواد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الهيدروفلوروكربونية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بموجب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تعديل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كيغالي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(المرحلة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الأولى،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الشريحة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3B6C76">
              <w:rPr>
                <w:sz w:val="26"/>
                <w:szCs w:val="26"/>
                <w:rtl/>
                <w:lang w:bidi="ar-LB"/>
              </w:rPr>
              <w:t>الأولى)</w:t>
            </w:r>
          </w:p>
          <w:p w14:paraId="03706C52" w14:textId="77777777" w:rsidR="00F6079B" w:rsidRDefault="00F6079B" w:rsidP="00D43864">
            <w:pPr>
              <w:pStyle w:val="StyleHeader4Para4Left0Firstline0"/>
              <w:widowControl/>
              <w:bidi/>
              <w:rPr>
                <w:sz w:val="26"/>
                <w:szCs w:val="26"/>
                <w:u w:val="single"/>
                <w:rtl/>
                <w:lang w:bidi="ar-LB"/>
              </w:rPr>
            </w:pPr>
          </w:p>
        </w:tc>
        <w:tc>
          <w:tcPr>
            <w:tcW w:w="2430" w:type="dxa"/>
          </w:tcPr>
          <w:p w14:paraId="0AF83EF7" w14:textId="630DD6A7" w:rsidR="00F6079B" w:rsidRDefault="00F6079B" w:rsidP="00D43864">
            <w:pPr>
              <w:pStyle w:val="StyleHeader4Para4Left0Firstline0"/>
              <w:widowControl/>
              <w:bidi/>
              <w:rPr>
                <w:sz w:val="26"/>
                <w:szCs w:val="26"/>
                <w:u w:val="single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اليوئنديبي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E627BB">
              <w:rPr>
                <w:sz w:val="26"/>
                <w:szCs w:val="26"/>
                <w:rtl/>
                <w:lang w:bidi="ar-LB"/>
              </w:rPr>
              <w:t>واليونيدو</w:t>
            </w:r>
          </w:p>
        </w:tc>
        <w:tc>
          <w:tcPr>
            <w:tcW w:w="2156" w:type="dxa"/>
          </w:tcPr>
          <w:p w14:paraId="70942D8B" w14:textId="5C8FC3D8" w:rsidR="00F6079B" w:rsidRDefault="00F6079B" w:rsidP="00D43864">
            <w:pPr>
              <w:pStyle w:val="StyleHeader4Para4Left0Firstline0"/>
              <w:widowControl/>
              <w:bidi/>
              <w:rPr>
                <w:sz w:val="26"/>
                <w:szCs w:val="26"/>
                <w:u w:val="single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للنظر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بصفة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فرية</w:t>
            </w:r>
          </w:p>
        </w:tc>
      </w:tr>
      <w:tr w:rsidR="003C2813" w14:paraId="22909134" w14:textId="77777777" w:rsidTr="003C2813">
        <w:tc>
          <w:tcPr>
            <w:tcW w:w="4764" w:type="dxa"/>
          </w:tcPr>
          <w:p w14:paraId="57FBB7D2" w14:textId="44565470" w:rsidR="003C2813" w:rsidRPr="003C2813" w:rsidRDefault="002121A4" w:rsidP="003C2813">
            <w:pPr>
              <w:pStyle w:val="StyleHeader4Para4Left0Firstline0"/>
              <w:widowControl/>
              <w:tabs>
                <w:tab w:val="clear" w:pos="2880"/>
                <w:tab w:val="clear" w:pos="5760"/>
              </w:tabs>
              <w:bidi/>
              <w:rPr>
                <w:sz w:val="26"/>
                <w:szCs w:val="26"/>
                <w:u w:val="single"/>
                <w:rtl/>
                <w:lang w:bidi="ar-LB"/>
              </w:rPr>
            </w:pPr>
            <w:r>
              <w:rPr>
                <w:sz w:val="26"/>
                <w:szCs w:val="26"/>
                <w:u w:val="single"/>
                <w:rtl/>
                <w:lang w:bidi="ar-LB"/>
              </w:rPr>
              <w:t>ال</w:t>
            </w:r>
            <w:r w:rsidR="003C2813">
              <w:rPr>
                <w:sz w:val="26"/>
                <w:szCs w:val="26"/>
                <w:u w:val="single"/>
                <w:rtl/>
                <w:lang w:bidi="ar-LB"/>
              </w:rPr>
              <w:t>كفاءة</w:t>
            </w:r>
            <w:r w:rsidR="006F2964">
              <w:rPr>
                <w:sz w:val="26"/>
                <w:szCs w:val="26"/>
                <w:u w:val="single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u w:val="single"/>
                <w:rtl/>
                <w:lang w:bidi="ar-LB"/>
              </w:rPr>
              <w:t>في</w:t>
            </w:r>
            <w:r w:rsidR="006F2964">
              <w:rPr>
                <w:sz w:val="26"/>
                <w:szCs w:val="26"/>
                <w:u w:val="single"/>
                <w:rtl/>
                <w:lang w:bidi="ar-LB"/>
              </w:rPr>
              <w:t xml:space="preserve"> </w:t>
            </w:r>
            <w:r w:rsidR="003C2813">
              <w:rPr>
                <w:sz w:val="26"/>
                <w:szCs w:val="26"/>
                <w:u w:val="single"/>
                <w:rtl/>
                <w:lang w:bidi="ar-LB"/>
              </w:rPr>
              <w:t>استخدام</w:t>
            </w:r>
            <w:r w:rsidR="006F2964">
              <w:rPr>
                <w:sz w:val="26"/>
                <w:szCs w:val="26"/>
                <w:u w:val="single"/>
                <w:rtl/>
                <w:lang w:bidi="ar-LB"/>
              </w:rPr>
              <w:t xml:space="preserve"> </w:t>
            </w:r>
            <w:r w:rsidR="003C2813">
              <w:rPr>
                <w:sz w:val="26"/>
                <w:szCs w:val="26"/>
                <w:u w:val="single"/>
                <w:rtl/>
                <w:lang w:bidi="ar-LB"/>
              </w:rPr>
              <w:t>الطاقة</w:t>
            </w:r>
          </w:p>
        </w:tc>
        <w:tc>
          <w:tcPr>
            <w:tcW w:w="2430" w:type="dxa"/>
          </w:tcPr>
          <w:p w14:paraId="6EC7E9AC" w14:textId="77777777" w:rsidR="003C2813" w:rsidRDefault="003C2813" w:rsidP="00D43864">
            <w:pPr>
              <w:pStyle w:val="StyleHeader4Para4Left0Firstline0"/>
              <w:widowControl/>
              <w:bidi/>
              <w:rPr>
                <w:sz w:val="26"/>
                <w:szCs w:val="26"/>
                <w:rtl/>
                <w:lang w:bidi="ar-LB"/>
              </w:rPr>
            </w:pPr>
          </w:p>
        </w:tc>
        <w:tc>
          <w:tcPr>
            <w:tcW w:w="2156" w:type="dxa"/>
          </w:tcPr>
          <w:p w14:paraId="065C6B64" w14:textId="77777777" w:rsidR="003C2813" w:rsidRDefault="003C2813" w:rsidP="00D43864">
            <w:pPr>
              <w:pStyle w:val="StyleHeader4Para4Left0Firstline0"/>
              <w:widowControl/>
              <w:bidi/>
              <w:rPr>
                <w:sz w:val="26"/>
                <w:szCs w:val="26"/>
                <w:rtl/>
                <w:lang w:bidi="ar-LB"/>
              </w:rPr>
            </w:pPr>
          </w:p>
        </w:tc>
      </w:tr>
      <w:tr w:rsidR="003C2813" w14:paraId="58A7A5B8" w14:textId="77777777" w:rsidTr="003C2813">
        <w:tc>
          <w:tcPr>
            <w:tcW w:w="4764" w:type="dxa"/>
          </w:tcPr>
          <w:p w14:paraId="5777496A" w14:textId="7D7BBFAB" w:rsidR="003C2813" w:rsidRPr="00192A3A" w:rsidRDefault="003C2813" w:rsidP="00026E0A">
            <w:pPr>
              <w:pStyle w:val="StyleHeader4Para4Left0Firstline0"/>
              <w:widowControl/>
              <w:numPr>
                <w:ilvl w:val="0"/>
                <w:numId w:val="7"/>
              </w:numPr>
              <w:tabs>
                <w:tab w:val="clear" w:pos="2880"/>
                <w:tab w:val="clear" w:pos="5760"/>
                <w:tab w:val="left" w:pos="7200"/>
              </w:tabs>
              <w:bidi/>
              <w:spacing w:after="0"/>
              <w:jc w:val="left"/>
              <w:rPr>
                <w:sz w:val="26"/>
                <w:szCs w:val="26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مشروع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تجريبي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للحفاظ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على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2121A4">
              <w:rPr>
                <w:sz w:val="26"/>
                <w:szCs w:val="26"/>
                <w:rtl/>
                <w:lang w:bidi="ar-LB"/>
              </w:rPr>
              <w:t>ال</w:t>
            </w:r>
            <w:r>
              <w:rPr>
                <w:sz w:val="26"/>
                <w:szCs w:val="26"/>
                <w:rtl/>
                <w:lang w:bidi="ar-LB"/>
              </w:rPr>
              <w:t>كفاءة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2121A4">
              <w:rPr>
                <w:sz w:val="26"/>
                <w:szCs w:val="26"/>
                <w:rtl/>
                <w:lang w:bidi="ar-LB"/>
              </w:rPr>
              <w:t>في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استخدام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الطاقة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و/أو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تعزيزها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>
              <w:rPr>
                <w:sz w:val="26"/>
                <w:szCs w:val="26"/>
                <w:rtl/>
                <w:lang w:bidi="ar-LB"/>
              </w:rPr>
              <w:t>في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>
              <w:rPr>
                <w:sz w:val="26"/>
                <w:szCs w:val="26"/>
                <w:rtl/>
                <w:lang w:bidi="ar-LB"/>
              </w:rPr>
              <w:t>ا</w:t>
            </w:r>
            <w:r w:rsidRPr="00192A3A">
              <w:rPr>
                <w:sz w:val="26"/>
                <w:szCs w:val="26"/>
                <w:rtl/>
                <w:lang w:bidi="ar-LB"/>
              </w:rPr>
              <w:t>لتكنولوجيات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>
              <w:rPr>
                <w:sz w:val="26"/>
                <w:szCs w:val="26"/>
                <w:rtl/>
                <w:lang w:bidi="ar-LB"/>
              </w:rPr>
              <w:t>البديلة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>
              <w:rPr>
                <w:sz w:val="26"/>
                <w:szCs w:val="26"/>
                <w:rtl/>
                <w:lang w:bidi="ar-LB"/>
              </w:rPr>
              <w:t>في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 w:rsidRPr="000653DC">
              <w:rPr>
                <w:sz w:val="26"/>
                <w:szCs w:val="26"/>
                <w:rtl/>
                <w:lang w:bidi="ar-LB"/>
              </w:rPr>
              <w:t>قطاعي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 w:rsidRPr="000653DC">
              <w:rPr>
                <w:sz w:val="26"/>
                <w:szCs w:val="26"/>
                <w:rtl/>
                <w:lang w:bidi="ar-LB"/>
              </w:rPr>
              <w:t>التبريد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 w:rsidRPr="000653DC">
              <w:rPr>
                <w:sz w:val="26"/>
                <w:szCs w:val="26"/>
                <w:rtl/>
                <w:lang w:bidi="ar-LB"/>
              </w:rPr>
              <w:t>التجاري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 w:rsidRPr="000653DC">
              <w:rPr>
                <w:sz w:val="26"/>
                <w:szCs w:val="26"/>
                <w:rtl/>
                <w:lang w:bidi="ar-LB"/>
              </w:rPr>
              <w:t>وتكييف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0653DC" w:rsidRPr="000653DC">
              <w:rPr>
                <w:sz w:val="26"/>
                <w:szCs w:val="26"/>
                <w:rtl/>
                <w:lang w:bidi="ar-LB"/>
              </w:rPr>
              <w:t>الهواء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E0365C">
              <w:rPr>
                <w:sz w:val="26"/>
                <w:szCs w:val="26"/>
                <w:rtl/>
                <w:lang w:bidi="ar-LB"/>
              </w:rPr>
              <w:t>المنزلي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92A3A">
              <w:rPr>
                <w:sz w:val="26"/>
                <w:szCs w:val="26"/>
                <w:rtl/>
                <w:lang w:bidi="ar-LB"/>
              </w:rPr>
              <w:t>في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92A3A">
              <w:rPr>
                <w:sz w:val="26"/>
                <w:szCs w:val="26"/>
                <w:rtl/>
                <w:lang w:bidi="ar-LB"/>
              </w:rPr>
              <w:t>سياق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A94AA3">
              <w:rPr>
                <w:sz w:val="26"/>
                <w:szCs w:val="26"/>
                <w:rtl/>
                <w:lang w:bidi="ar-LB"/>
              </w:rPr>
              <w:t>التخفيض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92A3A">
              <w:rPr>
                <w:sz w:val="26"/>
                <w:szCs w:val="26"/>
                <w:rtl/>
                <w:lang w:bidi="ar-LB"/>
              </w:rPr>
              <w:t>التدريجي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7505CD" w:rsidRPr="007505CD">
              <w:rPr>
                <w:sz w:val="26"/>
                <w:szCs w:val="26"/>
                <w:rtl/>
                <w:lang w:bidi="ar-LB"/>
              </w:rPr>
              <w:t>للمواد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7505CD" w:rsidRPr="007505CD">
              <w:rPr>
                <w:sz w:val="26"/>
                <w:szCs w:val="26"/>
                <w:rtl/>
                <w:lang w:bidi="ar-LB"/>
              </w:rPr>
              <w:t>الهيدروفلوروكربونية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92A3A">
              <w:rPr>
                <w:sz w:val="26"/>
                <w:szCs w:val="26"/>
                <w:rtl/>
                <w:lang w:bidi="ar-LB"/>
              </w:rPr>
              <w:t>(أنشطة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92A3A">
              <w:rPr>
                <w:sz w:val="26"/>
                <w:szCs w:val="26"/>
                <w:rtl/>
                <w:lang w:bidi="ar-LB"/>
              </w:rPr>
              <w:t>غير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92A3A">
              <w:rPr>
                <w:sz w:val="26"/>
                <w:szCs w:val="26"/>
                <w:rtl/>
                <w:lang w:bidi="ar-LB"/>
              </w:rPr>
              <w:t>استثمارية)</w:t>
            </w:r>
          </w:p>
        </w:tc>
        <w:tc>
          <w:tcPr>
            <w:tcW w:w="2430" w:type="dxa"/>
          </w:tcPr>
          <w:p w14:paraId="16483B35" w14:textId="3A7238F6" w:rsidR="003C2813" w:rsidRDefault="003C2813" w:rsidP="003C2813">
            <w:pPr>
              <w:pStyle w:val="StyleHeader4Para4Left0Firstline0"/>
              <w:widowControl/>
              <w:bidi/>
              <w:rPr>
                <w:sz w:val="26"/>
                <w:szCs w:val="26"/>
                <w:u w:val="single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اليوئنديبي</w:t>
            </w:r>
          </w:p>
        </w:tc>
        <w:tc>
          <w:tcPr>
            <w:tcW w:w="2156" w:type="dxa"/>
          </w:tcPr>
          <w:p w14:paraId="6C140F9B" w14:textId="639CEF8E" w:rsidR="003C2813" w:rsidRDefault="003C2813" w:rsidP="003C2813">
            <w:pPr>
              <w:pStyle w:val="StyleHeader4Para4Left0Firstline0"/>
              <w:widowControl/>
              <w:bidi/>
              <w:rPr>
                <w:sz w:val="26"/>
                <w:szCs w:val="26"/>
                <w:u w:val="single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للنظر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بصفة</w:t>
            </w:r>
            <w:r w:rsidR="006F2964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فرية</w:t>
            </w:r>
          </w:p>
        </w:tc>
      </w:tr>
    </w:tbl>
    <w:p w14:paraId="57B2BBD3" w14:textId="6F71E5C0" w:rsidR="00D43864" w:rsidRPr="00BD21E3" w:rsidRDefault="00C4298B" w:rsidP="00C4298B">
      <w:pPr>
        <w:pStyle w:val="StyleHeader4Para4Left0Firstline0"/>
        <w:widowControl/>
        <w:tabs>
          <w:tab w:val="clear" w:pos="2880"/>
          <w:tab w:val="clear" w:pos="5760"/>
          <w:tab w:val="left" w:pos="2048"/>
        </w:tabs>
        <w:bidi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ab/>
      </w:r>
    </w:p>
    <w:p w14:paraId="60F5A3A3" w14:textId="77777777" w:rsidR="007E5D09" w:rsidRPr="00BD21E3" w:rsidRDefault="00E1360E" w:rsidP="00BD21E3">
      <w:pPr>
        <w:pStyle w:val="StyleHeader4Para4Left0Firstline0"/>
        <w:widowControl/>
        <w:bidi/>
        <w:rPr>
          <w:sz w:val="26"/>
          <w:szCs w:val="26"/>
          <w:lang w:bidi="ar-LB"/>
        </w:rPr>
      </w:pPr>
      <w:r w:rsidRPr="00BD21E3">
        <w:rPr>
          <w:sz w:val="26"/>
          <w:szCs w:val="26"/>
          <w:lang w:bidi="ar-LB"/>
        </w:rPr>
        <w:br w:type="page"/>
      </w:r>
    </w:p>
    <w:p w14:paraId="4A9393DC" w14:textId="6D01AEA0" w:rsidR="00BD21E3" w:rsidRPr="006149D5" w:rsidRDefault="00BD21E3" w:rsidP="00217DB0">
      <w:pPr>
        <w:pStyle w:val="Heading2"/>
        <w:bidi/>
        <w:spacing w:after="0"/>
        <w:jc w:val="center"/>
        <w:rPr>
          <w:b/>
          <w:bCs/>
          <w:sz w:val="26"/>
          <w:szCs w:val="26"/>
          <w:rtl/>
          <w:lang w:bidi="ar-LB"/>
        </w:rPr>
      </w:pPr>
      <w:r w:rsidRPr="006149D5">
        <w:rPr>
          <w:b/>
          <w:bCs/>
          <w:sz w:val="26"/>
          <w:szCs w:val="26"/>
          <w:rtl/>
          <w:lang w:bidi="ar-LB"/>
        </w:rPr>
        <w:lastRenderedPageBreak/>
        <w:t>ورقة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6149D5">
        <w:rPr>
          <w:b/>
          <w:bCs/>
          <w:sz w:val="26"/>
          <w:szCs w:val="26"/>
          <w:rtl/>
          <w:lang w:bidi="ar-LB"/>
        </w:rPr>
        <w:t>تقييم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6149D5">
        <w:rPr>
          <w:b/>
          <w:bCs/>
          <w:sz w:val="26"/>
          <w:szCs w:val="26"/>
          <w:rtl/>
          <w:lang w:bidi="ar-LB"/>
        </w:rPr>
        <w:t>المشروع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="00217DB0">
        <w:rPr>
          <w:b/>
          <w:bCs/>
          <w:sz w:val="26"/>
          <w:szCs w:val="26"/>
          <w:rtl/>
          <w:lang w:bidi="ar-LB"/>
        </w:rPr>
        <w:t>-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="00985979">
        <w:rPr>
          <w:b/>
          <w:bCs/>
          <w:sz w:val="26"/>
          <w:szCs w:val="26"/>
          <w:rtl/>
          <w:lang w:bidi="ar-LB"/>
        </w:rPr>
        <w:t>مشروعات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="00985979">
        <w:rPr>
          <w:b/>
          <w:bCs/>
          <w:sz w:val="26"/>
          <w:szCs w:val="26"/>
          <w:rtl/>
          <w:lang w:bidi="ar-LB"/>
        </w:rPr>
        <w:t>متعددة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="00985979">
        <w:rPr>
          <w:b/>
          <w:bCs/>
          <w:sz w:val="26"/>
          <w:szCs w:val="26"/>
          <w:rtl/>
          <w:lang w:bidi="ar-LB"/>
        </w:rPr>
        <w:t>السنوات</w:t>
      </w:r>
    </w:p>
    <w:p w14:paraId="742F3A0C" w14:textId="4A8077E0" w:rsidR="00BD21E3" w:rsidRPr="00705FE4" w:rsidRDefault="002121A4" w:rsidP="00BD21E3">
      <w:pPr>
        <w:bidi/>
        <w:jc w:val="center"/>
        <w:rPr>
          <w:sz w:val="16"/>
          <w:szCs w:val="16"/>
          <w:lang w:bidi="ar-LB"/>
        </w:rPr>
      </w:pPr>
      <w:r>
        <w:rPr>
          <w:b/>
          <w:bCs/>
          <w:sz w:val="26"/>
          <w:szCs w:val="26"/>
          <w:rtl/>
          <w:lang w:val="en-CA" w:bidi="ar-LB"/>
        </w:rPr>
        <w:t>أوروغواي</w:t>
      </w:r>
    </w:p>
    <w:tbl>
      <w:tblPr>
        <w:tblStyle w:val="TableGrid"/>
        <w:bidiVisual/>
        <w:tblW w:w="5603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099"/>
        <w:gridCol w:w="5379"/>
      </w:tblGrid>
      <w:tr w:rsidR="00BD21E3" w:rsidRPr="006D0939" w14:paraId="403EDD9C" w14:textId="77777777" w:rsidTr="00816305">
        <w:trPr>
          <w:trHeight w:val="240"/>
          <w:jc w:val="center"/>
        </w:trPr>
        <w:tc>
          <w:tcPr>
            <w:tcW w:w="2433" w:type="pct"/>
            <w:shd w:val="clear" w:color="auto" w:fill="auto"/>
          </w:tcPr>
          <w:p w14:paraId="52D2CCE1" w14:textId="16BA22E3" w:rsidR="00BD21E3" w:rsidRPr="006D0939" w:rsidRDefault="00BD21E3" w:rsidP="00CA479F">
            <w:pPr>
              <w:pStyle w:val="Title1"/>
              <w:bidi/>
              <w:jc w:val="left"/>
              <w:rPr>
                <w:sz w:val="20"/>
                <w:szCs w:val="20"/>
                <w:lang w:bidi="ar-LB"/>
              </w:rPr>
            </w:pPr>
            <w:r w:rsidRPr="006D0939">
              <w:rPr>
                <w:bCs/>
                <w:sz w:val="20"/>
                <w:szCs w:val="20"/>
                <w:rtl/>
                <w:lang w:bidi="ar-LB"/>
              </w:rPr>
              <w:t>عنوان</w:t>
            </w:r>
            <w:r w:rsidR="006F2964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D0939">
              <w:rPr>
                <w:bCs/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2567" w:type="pct"/>
            <w:shd w:val="clear" w:color="auto" w:fill="auto"/>
          </w:tcPr>
          <w:p w14:paraId="7C0AAA94" w14:textId="77777777" w:rsidR="00BD21E3" w:rsidRPr="006D0939" w:rsidRDefault="00BD21E3" w:rsidP="00CA479F">
            <w:pPr>
              <w:pStyle w:val="Title1"/>
              <w:bidi/>
              <w:rPr>
                <w:sz w:val="20"/>
                <w:szCs w:val="20"/>
                <w:lang w:bidi="ar-LB"/>
              </w:rPr>
            </w:pPr>
            <w:r w:rsidRPr="006D0939">
              <w:rPr>
                <w:bCs/>
                <w:sz w:val="20"/>
                <w:szCs w:val="20"/>
                <w:rtl/>
                <w:lang w:bidi="ar-LB"/>
              </w:rPr>
              <w:t>الوكالة</w:t>
            </w:r>
          </w:p>
        </w:tc>
      </w:tr>
      <w:tr w:rsidR="00BD21E3" w:rsidRPr="006D0939" w14:paraId="60CDBD8C" w14:textId="77777777" w:rsidTr="00816305">
        <w:trPr>
          <w:trHeight w:val="240"/>
          <w:jc w:val="center"/>
        </w:trPr>
        <w:tc>
          <w:tcPr>
            <w:tcW w:w="2433" w:type="pct"/>
            <w:shd w:val="clear" w:color="auto" w:fill="auto"/>
          </w:tcPr>
          <w:p w14:paraId="46C88E9A" w14:textId="7178B4E2" w:rsidR="00BD21E3" w:rsidRPr="00217DB0" w:rsidRDefault="00BD21E3" w:rsidP="00CA479F">
            <w:pPr>
              <w:pStyle w:val="Title1"/>
              <w:bidi/>
              <w:jc w:val="left"/>
              <w:rPr>
                <w:sz w:val="20"/>
                <w:szCs w:val="20"/>
                <w:lang w:bidi="ar-LB"/>
              </w:rPr>
            </w:pPr>
            <w:r w:rsidRPr="00217DB0">
              <w:rPr>
                <w:sz w:val="20"/>
                <w:szCs w:val="20"/>
                <w:rtl/>
                <w:lang w:bidi="ar-LB"/>
              </w:rPr>
              <w:t>خطة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 w:rsidRPr="00B5653B">
              <w:rPr>
                <w:sz w:val="20"/>
                <w:szCs w:val="20"/>
                <w:rtl/>
                <w:lang w:bidi="ar-LB"/>
              </w:rPr>
              <w:t>التنفيذ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 w:rsidRPr="00B5653B">
              <w:rPr>
                <w:sz w:val="20"/>
                <w:szCs w:val="20"/>
                <w:rtl/>
                <w:lang w:bidi="ar-LB"/>
              </w:rPr>
              <w:t>المتعلقة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 w:rsidRPr="00B5653B">
              <w:rPr>
                <w:sz w:val="20"/>
                <w:szCs w:val="20"/>
                <w:rtl/>
                <w:lang w:bidi="ar-LB"/>
              </w:rPr>
              <w:t>بالمواد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 w:rsidRPr="00B5653B">
              <w:rPr>
                <w:sz w:val="20"/>
                <w:szCs w:val="20"/>
                <w:rtl/>
                <w:lang w:bidi="ar-LB"/>
              </w:rPr>
              <w:t>الهيدروفلوروكربونية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 w:rsidRPr="00B5653B">
              <w:rPr>
                <w:sz w:val="20"/>
                <w:szCs w:val="20"/>
                <w:rtl/>
                <w:lang w:bidi="ar-LB"/>
              </w:rPr>
              <w:t>بموجب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 w:rsidRPr="00B5653B">
              <w:rPr>
                <w:sz w:val="20"/>
                <w:szCs w:val="20"/>
                <w:rtl/>
                <w:lang w:bidi="ar-LB"/>
              </w:rPr>
              <w:t>تعديل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 w:rsidRPr="00B5653B">
              <w:rPr>
                <w:sz w:val="20"/>
                <w:szCs w:val="20"/>
                <w:rtl/>
                <w:lang w:bidi="ar-LB"/>
              </w:rPr>
              <w:t>كيغالي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17DB0">
              <w:rPr>
                <w:sz w:val="20"/>
                <w:szCs w:val="20"/>
                <w:rtl/>
                <w:lang w:bidi="ar-LB"/>
              </w:rPr>
              <w:t>(المرحلة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17DB0">
              <w:rPr>
                <w:sz w:val="20"/>
                <w:szCs w:val="20"/>
                <w:rtl/>
                <w:lang w:bidi="ar-LB"/>
              </w:rPr>
              <w:t>الأولى)</w:t>
            </w:r>
          </w:p>
        </w:tc>
        <w:tc>
          <w:tcPr>
            <w:tcW w:w="2567" w:type="pct"/>
            <w:shd w:val="clear" w:color="auto" w:fill="auto"/>
          </w:tcPr>
          <w:p w14:paraId="17137720" w14:textId="3510E469" w:rsidR="00BD21E3" w:rsidRPr="006D0939" w:rsidRDefault="00BD21E3" w:rsidP="00433FD2">
            <w:pPr>
              <w:pStyle w:val="Title1"/>
              <w:bidi/>
              <w:rPr>
                <w:b w:val="0"/>
                <w:sz w:val="20"/>
                <w:szCs w:val="20"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اليو</w:t>
            </w:r>
            <w:r w:rsidR="00433FD2">
              <w:rPr>
                <w:sz w:val="20"/>
                <w:szCs w:val="20"/>
                <w:rtl/>
                <w:lang w:bidi="ar-LB"/>
              </w:rPr>
              <w:t>ئنديبي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433FD2">
              <w:rPr>
                <w:sz w:val="20"/>
                <w:szCs w:val="20"/>
                <w:rtl/>
                <w:lang w:bidi="ar-LB"/>
              </w:rPr>
              <w:t>(الرئيسية)،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>
              <w:rPr>
                <w:sz w:val="20"/>
                <w:szCs w:val="20"/>
                <w:rtl/>
                <w:lang w:bidi="ar-LB"/>
              </w:rPr>
              <w:t>اليونيدو</w:t>
            </w:r>
          </w:p>
        </w:tc>
      </w:tr>
    </w:tbl>
    <w:p w14:paraId="4FED832B" w14:textId="77777777" w:rsidR="00BD21E3" w:rsidRPr="00705FE4" w:rsidRDefault="00BD21E3" w:rsidP="00111042">
      <w:pPr>
        <w:bidi/>
        <w:jc w:val="center"/>
        <w:rPr>
          <w:sz w:val="16"/>
          <w:szCs w:val="16"/>
          <w:lang w:bidi="ar-LB"/>
        </w:rPr>
      </w:pPr>
    </w:p>
    <w:tbl>
      <w:tblPr>
        <w:tblStyle w:val="TableGrid"/>
        <w:bidiVisual/>
        <w:tblW w:w="5619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661"/>
        <w:gridCol w:w="1442"/>
        <w:gridCol w:w="1530"/>
        <w:gridCol w:w="3875"/>
      </w:tblGrid>
      <w:tr w:rsidR="00BD21E3" w:rsidRPr="006D0939" w14:paraId="4C5BDBE4" w14:textId="77777777" w:rsidTr="00816305">
        <w:trPr>
          <w:trHeight w:val="240"/>
          <w:jc w:val="center"/>
        </w:trPr>
        <w:tc>
          <w:tcPr>
            <w:tcW w:w="1742" w:type="pct"/>
            <w:shd w:val="clear" w:color="auto" w:fill="auto"/>
          </w:tcPr>
          <w:p w14:paraId="65CDE442" w14:textId="644FC89C" w:rsidR="00BD21E3" w:rsidRPr="006D0939" w:rsidRDefault="00BD21E3" w:rsidP="00CA479F">
            <w:pPr>
              <w:pStyle w:val="Title1"/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6D0939">
              <w:rPr>
                <w:bCs/>
                <w:sz w:val="20"/>
                <w:szCs w:val="20"/>
                <w:rtl/>
                <w:lang w:bidi="ar-LB"/>
              </w:rPr>
              <w:t>أحدث</w:t>
            </w:r>
            <w:r w:rsidR="006F2964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D0939">
              <w:rPr>
                <w:bCs/>
                <w:sz w:val="20"/>
                <w:szCs w:val="20"/>
                <w:rtl/>
                <w:lang w:bidi="ar-LB"/>
              </w:rPr>
              <w:t>بيانات</w:t>
            </w:r>
            <w:r w:rsidR="006F2964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D0939">
              <w:rPr>
                <w:bCs/>
                <w:sz w:val="20"/>
                <w:szCs w:val="20"/>
                <w:rtl/>
                <w:lang w:bidi="ar-LB"/>
              </w:rPr>
              <w:t>المادة</w:t>
            </w:r>
            <w:r w:rsidR="006F2964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D0939">
              <w:rPr>
                <w:bCs/>
                <w:sz w:val="20"/>
                <w:szCs w:val="20"/>
                <w:rtl/>
                <w:lang w:bidi="ar-LB"/>
              </w:rPr>
              <w:t>7</w:t>
            </w:r>
            <w:r w:rsidR="006F2964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D0939">
              <w:rPr>
                <w:bCs/>
                <w:sz w:val="20"/>
                <w:szCs w:val="20"/>
                <w:rtl/>
                <w:lang w:bidi="ar-LB"/>
              </w:rPr>
              <w:t>(المرفق</w:t>
            </w:r>
            <w:r w:rsidR="006F2964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bCs/>
                <w:sz w:val="20"/>
                <w:szCs w:val="20"/>
                <w:rtl/>
                <w:lang w:bidi="ar-LB"/>
              </w:rPr>
              <w:t>واو</w:t>
            </w:r>
            <w:r w:rsidRPr="006D0939">
              <w:rPr>
                <w:bCs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686" w:type="pct"/>
            <w:shd w:val="clear" w:color="auto" w:fill="auto"/>
          </w:tcPr>
          <w:p w14:paraId="26BA9770" w14:textId="3C3C8A37" w:rsidR="00BD21E3" w:rsidRPr="006D0939" w:rsidRDefault="00BD21E3" w:rsidP="00CA479F">
            <w:pPr>
              <w:pStyle w:val="Title1"/>
              <w:bidi/>
              <w:rPr>
                <w:b w:val="0"/>
                <w:sz w:val="20"/>
                <w:szCs w:val="20"/>
                <w:rtl/>
                <w:lang w:val="en-US" w:bidi="ar-LB"/>
              </w:rPr>
            </w:pPr>
            <w:r w:rsidRPr="001D269B">
              <w:rPr>
                <w:b w:val="0"/>
                <w:bCs/>
                <w:sz w:val="20"/>
                <w:szCs w:val="20"/>
                <w:rtl/>
                <w:lang w:bidi="ar-LB"/>
              </w:rPr>
              <w:t>السنة</w:t>
            </w:r>
            <w:r w:rsidRPr="006D0939">
              <w:rPr>
                <w:sz w:val="20"/>
                <w:szCs w:val="20"/>
                <w:rtl/>
                <w:lang w:bidi="ar-LB"/>
              </w:rPr>
              <w:t>: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B5653B">
              <w:rPr>
                <w:sz w:val="20"/>
                <w:szCs w:val="20"/>
                <w:rtl/>
                <w:lang w:bidi="ar-LB"/>
              </w:rPr>
              <w:t>2023</w:t>
            </w:r>
          </w:p>
        </w:tc>
        <w:tc>
          <w:tcPr>
            <w:tcW w:w="728" w:type="pct"/>
            <w:shd w:val="clear" w:color="auto" w:fill="auto"/>
          </w:tcPr>
          <w:p w14:paraId="5F5066E6" w14:textId="4B768FCC" w:rsidR="00BD21E3" w:rsidRPr="006D0939" w:rsidRDefault="00FA6AA8" w:rsidP="00CA479F">
            <w:pPr>
              <w:pStyle w:val="Title1"/>
              <w:bidi/>
              <w:rPr>
                <w:b w:val="0"/>
                <w:sz w:val="20"/>
                <w:szCs w:val="20"/>
                <w:rtl/>
                <w:lang w:val="en-US" w:bidi="ar-LB"/>
              </w:rPr>
            </w:pPr>
            <w:r>
              <w:rPr>
                <w:b w:val="0"/>
                <w:sz w:val="20"/>
                <w:szCs w:val="20"/>
                <w:rtl/>
                <w:lang w:val="en-US" w:bidi="ar-LB"/>
              </w:rPr>
              <w:t>318,46</w:t>
            </w:r>
            <w:r w:rsidR="006F2964">
              <w:rPr>
                <w:b w:val="0"/>
                <w:sz w:val="20"/>
                <w:szCs w:val="20"/>
                <w:rtl/>
                <w:lang w:val="en-US" w:bidi="ar-LB"/>
              </w:rPr>
              <w:t xml:space="preserve"> </w:t>
            </w:r>
            <w:r w:rsidR="00BD21E3" w:rsidRPr="0000521F">
              <w:rPr>
                <w:b w:val="0"/>
                <w:sz w:val="20"/>
                <w:szCs w:val="20"/>
                <w:rtl/>
                <w:lang w:val="en-US" w:bidi="ar-LB"/>
              </w:rPr>
              <w:t>طن</w:t>
            </w:r>
            <w:r w:rsidR="004513BB">
              <w:rPr>
                <w:b w:val="0"/>
                <w:sz w:val="20"/>
                <w:szCs w:val="20"/>
                <w:rtl/>
                <w:lang w:val="en-US" w:bidi="ar-LB"/>
              </w:rPr>
              <w:t>ا</w:t>
            </w:r>
            <w:r w:rsidR="006F2964">
              <w:rPr>
                <w:b w:val="0"/>
                <w:sz w:val="20"/>
                <w:szCs w:val="20"/>
                <w:rtl/>
                <w:lang w:val="en-US" w:bidi="ar-LB"/>
              </w:rPr>
              <w:t xml:space="preserve"> </w:t>
            </w:r>
            <w:r w:rsidR="00BD21E3" w:rsidRPr="0000521F">
              <w:rPr>
                <w:b w:val="0"/>
                <w:sz w:val="20"/>
                <w:szCs w:val="20"/>
                <w:rtl/>
                <w:lang w:val="en-US" w:bidi="ar-LB"/>
              </w:rPr>
              <w:t>متري</w:t>
            </w:r>
            <w:r w:rsidR="004513BB">
              <w:rPr>
                <w:b w:val="0"/>
                <w:sz w:val="20"/>
                <w:szCs w:val="20"/>
                <w:rtl/>
                <w:lang w:val="en-US" w:bidi="ar-LB"/>
              </w:rPr>
              <w:t>ا</w:t>
            </w:r>
          </w:p>
        </w:tc>
        <w:tc>
          <w:tcPr>
            <w:tcW w:w="1845" w:type="pct"/>
            <w:shd w:val="clear" w:color="auto" w:fill="auto"/>
          </w:tcPr>
          <w:p w14:paraId="2A885CC6" w14:textId="748E15AC" w:rsidR="00BD21E3" w:rsidRPr="006D0939" w:rsidRDefault="00FA6AA8" w:rsidP="00CA479F">
            <w:pPr>
              <w:pStyle w:val="Title1"/>
              <w:bidi/>
              <w:jc w:val="left"/>
              <w:rPr>
                <w:b w:val="0"/>
                <w:sz w:val="20"/>
                <w:szCs w:val="20"/>
                <w:lang w:bidi="ar-LB"/>
              </w:rPr>
            </w:pPr>
            <w:r>
              <w:rPr>
                <w:b w:val="0"/>
                <w:sz w:val="20"/>
                <w:szCs w:val="20"/>
                <w:rtl/>
                <w:lang w:bidi="ar-LB"/>
              </w:rPr>
              <w:t>696</w:t>
            </w:r>
            <w:r w:rsidR="00433FD2">
              <w:rPr>
                <w:b w:val="0"/>
                <w:sz w:val="20"/>
                <w:szCs w:val="20"/>
                <w:rtl/>
                <w:lang w:bidi="ar-LB"/>
              </w:rPr>
              <w:t>,</w:t>
            </w:r>
            <w:r w:rsidR="005E5BEC">
              <w:rPr>
                <w:b w:val="0"/>
                <w:sz w:val="20"/>
                <w:szCs w:val="20"/>
                <w:rtl/>
                <w:lang w:bidi="ar-LB"/>
              </w:rPr>
              <w:t>550</w:t>
            </w:r>
            <w:r w:rsidR="006F2964">
              <w:rPr>
                <w:b w:val="0"/>
                <w:sz w:val="20"/>
                <w:szCs w:val="20"/>
                <w:rtl/>
                <w:lang w:bidi="ar-LB"/>
              </w:rPr>
              <w:t xml:space="preserve"> </w:t>
            </w:r>
            <w:r w:rsidR="00BD21E3">
              <w:rPr>
                <w:b w:val="0"/>
                <w:sz w:val="20"/>
                <w:szCs w:val="20"/>
                <w:rtl/>
                <w:lang w:bidi="ar-LB"/>
              </w:rPr>
              <w:t>طن</w:t>
            </w:r>
            <w:r w:rsidR="004513BB">
              <w:rPr>
                <w:b w:val="0"/>
                <w:sz w:val="20"/>
                <w:szCs w:val="20"/>
                <w:rtl/>
                <w:lang w:bidi="ar-LB"/>
              </w:rPr>
              <w:t>ا</w:t>
            </w:r>
            <w:r w:rsidR="006F2964">
              <w:rPr>
                <w:b w:val="0"/>
                <w:sz w:val="20"/>
                <w:szCs w:val="20"/>
                <w:rtl/>
                <w:lang w:bidi="ar-LB"/>
              </w:rPr>
              <w:t xml:space="preserve"> </w:t>
            </w:r>
            <w:r w:rsidR="00BD21E3">
              <w:rPr>
                <w:b w:val="0"/>
                <w:sz w:val="20"/>
                <w:szCs w:val="20"/>
                <w:rtl/>
                <w:lang w:bidi="ar-LB"/>
              </w:rPr>
              <w:t>من</w:t>
            </w:r>
            <w:r w:rsidR="006F2964">
              <w:rPr>
                <w:b w:val="0"/>
                <w:sz w:val="20"/>
                <w:szCs w:val="20"/>
                <w:rtl/>
                <w:lang w:bidi="ar-LB"/>
              </w:rPr>
              <w:t xml:space="preserve"> </w:t>
            </w:r>
            <w:r w:rsidR="00BD21E3">
              <w:rPr>
                <w:b w:val="0"/>
                <w:sz w:val="20"/>
                <w:szCs w:val="20"/>
                <w:rtl/>
                <w:lang w:bidi="ar-LB"/>
              </w:rPr>
              <w:t>مكافئ</w:t>
            </w:r>
            <w:r w:rsidR="006F2964">
              <w:rPr>
                <w:b w:val="0"/>
                <w:sz w:val="20"/>
                <w:szCs w:val="20"/>
                <w:rtl/>
                <w:lang w:bidi="ar-LB"/>
              </w:rPr>
              <w:t xml:space="preserve"> </w:t>
            </w:r>
            <w:r w:rsidR="00BD21E3">
              <w:rPr>
                <w:b w:val="0"/>
                <w:sz w:val="20"/>
                <w:szCs w:val="20"/>
                <w:rtl/>
                <w:lang w:bidi="ar-LB"/>
              </w:rPr>
              <w:t>ثاني</w:t>
            </w:r>
            <w:r w:rsidR="006F2964">
              <w:rPr>
                <w:b w:val="0"/>
                <w:sz w:val="20"/>
                <w:szCs w:val="20"/>
                <w:rtl/>
                <w:lang w:bidi="ar-LB"/>
              </w:rPr>
              <w:t xml:space="preserve"> </w:t>
            </w:r>
            <w:r w:rsidR="00BD21E3">
              <w:rPr>
                <w:b w:val="0"/>
                <w:sz w:val="20"/>
                <w:szCs w:val="20"/>
                <w:rtl/>
                <w:lang w:bidi="ar-LB"/>
              </w:rPr>
              <w:t>أكسيد</w:t>
            </w:r>
            <w:r w:rsidR="006F2964">
              <w:rPr>
                <w:b w:val="0"/>
                <w:sz w:val="20"/>
                <w:szCs w:val="20"/>
                <w:rtl/>
                <w:lang w:bidi="ar-LB"/>
              </w:rPr>
              <w:t xml:space="preserve"> </w:t>
            </w:r>
            <w:r w:rsidR="00BD21E3">
              <w:rPr>
                <w:b w:val="0"/>
                <w:sz w:val="20"/>
                <w:szCs w:val="20"/>
                <w:rtl/>
                <w:lang w:bidi="ar-LB"/>
              </w:rPr>
              <w:t>الكربون</w:t>
            </w:r>
          </w:p>
        </w:tc>
      </w:tr>
    </w:tbl>
    <w:p w14:paraId="7B0F8A00" w14:textId="77777777" w:rsidR="00BD21E3" w:rsidRDefault="00BD21E3" w:rsidP="00BD21E3">
      <w:pPr>
        <w:bidi/>
        <w:jc w:val="center"/>
        <w:rPr>
          <w:sz w:val="16"/>
          <w:szCs w:val="16"/>
          <w:rtl/>
          <w:lang w:bidi="ar-LB"/>
        </w:rPr>
      </w:pPr>
    </w:p>
    <w:tbl>
      <w:tblPr>
        <w:tblStyle w:val="TableGrid"/>
        <w:bidiVisual/>
        <w:tblW w:w="5623" w:type="pct"/>
        <w:tblInd w:w="-597" w:type="dxa"/>
        <w:tblLayout w:type="fixed"/>
        <w:tblLook w:val="04A0" w:firstRow="1" w:lastRow="0" w:firstColumn="1" w:lastColumn="0" w:noHBand="0" w:noVBand="1"/>
      </w:tblPr>
      <w:tblGrid>
        <w:gridCol w:w="1961"/>
        <w:gridCol w:w="898"/>
        <w:gridCol w:w="721"/>
        <w:gridCol w:w="980"/>
        <w:gridCol w:w="1274"/>
        <w:gridCol w:w="784"/>
        <w:gridCol w:w="787"/>
        <w:gridCol w:w="995"/>
        <w:gridCol w:w="845"/>
        <w:gridCol w:w="1270"/>
      </w:tblGrid>
      <w:tr w:rsidR="00230343" w:rsidRPr="001178ED" w14:paraId="251F9DAE" w14:textId="77777777" w:rsidTr="00816305">
        <w:trPr>
          <w:trHeight w:val="250"/>
        </w:trPr>
        <w:tc>
          <w:tcPr>
            <w:tcW w:w="5000" w:type="pct"/>
            <w:gridSpan w:val="10"/>
            <w:shd w:val="clear" w:color="auto" w:fill="auto"/>
          </w:tcPr>
          <w:p w14:paraId="12F39173" w14:textId="5EBE5CE9" w:rsidR="00230343" w:rsidRPr="004513BB" w:rsidRDefault="00230343" w:rsidP="00230343">
            <w:pPr>
              <w:spacing w:after="60"/>
              <w:ind w:right="33"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ar" w:bidi="ar-LB"/>
              </w:rPr>
            </w:pP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بيانات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الاستهلاك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القطاعي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="004513BB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ل</w:t>
            </w:r>
            <w:r w:rsidR="004513BB" w:rsidRPr="004513BB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لمواد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="004513BB" w:rsidRPr="004513BB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(طن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من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مكافئ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ثاني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أكسيد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الكربون)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والأنشطة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المخطط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لها</w:t>
            </w:r>
          </w:p>
        </w:tc>
      </w:tr>
      <w:tr w:rsidR="0058452E" w:rsidRPr="001178ED" w14:paraId="7340EF76" w14:textId="77777777" w:rsidTr="00816305">
        <w:trPr>
          <w:trHeight w:val="96"/>
        </w:trPr>
        <w:tc>
          <w:tcPr>
            <w:tcW w:w="93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F0D8D4" w14:textId="77777777" w:rsidR="00230343" w:rsidRPr="001178ED" w:rsidRDefault="00230343" w:rsidP="000C2C01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27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BB14D5" w14:textId="41724349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الأيروسول</w:t>
            </w:r>
          </w:p>
        </w:tc>
        <w:tc>
          <w:tcPr>
            <w:tcW w:w="343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1B04B9" w14:textId="3519A168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الرغاوى</w:t>
            </w:r>
          </w:p>
        </w:tc>
        <w:tc>
          <w:tcPr>
            <w:tcW w:w="466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9102C6" w14:textId="2721521F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مكافحة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الحريق</w:t>
            </w:r>
          </w:p>
        </w:tc>
        <w:tc>
          <w:tcPr>
            <w:tcW w:w="1825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245068" w14:textId="658ADE53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والتبريد</w:t>
            </w:r>
          </w:p>
        </w:tc>
        <w:tc>
          <w:tcPr>
            <w:tcW w:w="40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2D5D88" w14:textId="7FB00D75" w:rsidR="00230343" w:rsidRPr="001178ED" w:rsidRDefault="0017455B" w:rsidP="00230343">
            <w:pPr>
              <w:ind w:left="-26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المذيبات</w:t>
            </w:r>
          </w:p>
        </w:tc>
        <w:tc>
          <w:tcPr>
            <w:tcW w:w="605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69E347" w14:textId="162994D2" w:rsidR="00230343" w:rsidRPr="001178ED" w:rsidRDefault="0017455B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ذلك</w:t>
            </w:r>
          </w:p>
        </w:tc>
      </w:tr>
      <w:tr w:rsidR="0017455B" w:rsidRPr="001178ED" w14:paraId="355D87E6" w14:textId="77777777" w:rsidTr="00816305">
        <w:trPr>
          <w:trHeight w:val="96"/>
        </w:trPr>
        <w:tc>
          <w:tcPr>
            <w:tcW w:w="93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2F6573" w14:textId="77777777" w:rsidR="00230343" w:rsidRPr="001178ED" w:rsidRDefault="00230343" w:rsidP="000C2C01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2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53AFB0" w14:textId="77777777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4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87D4A5" w14:textId="77777777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6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F59263" w14:textId="77777777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1352" w:type="pct"/>
            <w:gridSpan w:val="3"/>
            <w:shd w:val="clear" w:color="auto" w:fill="auto"/>
            <w:tcMar>
              <w:left w:w="85" w:type="dxa"/>
              <w:right w:w="85" w:type="dxa"/>
            </w:tcMar>
          </w:tcPr>
          <w:p w14:paraId="2BFDAEA4" w14:textId="0CD1ABC4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التصنيع</w:t>
            </w:r>
            <w:r w:rsidR="006F2964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473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2198C7" w14:textId="368B5758" w:rsidR="00230343" w:rsidRPr="001178ED" w:rsidRDefault="0017455B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الخدمة</w:t>
            </w:r>
          </w:p>
        </w:tc>
        <w:tc>
          <w:tcPr>
            <w:tcW w:w="40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EEE3E9" w14:textId="77777777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605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AA1E69" w14:textId="77777777" w:rsidR="00230343" w:rsidRPr="001178ED" w:rsidRDefault="00230343" w:rsidP="00230343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</w:tr>
      <w:tr w:rsidR="0017455B" w:rsidRPr="001178ED" w14:paraId="4DE17109" w14:textId="77777777" w:rsidTr="00816305">
        <w:trPr>
          <w:trHeight w:val="96"/>
        </w:trPr>
        <w:tc>
          <w:tcPr>
            <w:tcW w:w="93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334FA7" w14:textId="77777777" w:rsidR="00AE5F7B" w:rsidRPr="001178ED" w:rsidRDefault="00AE5F7B" w:rsidP="000C2C01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2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83B65A" w14:textId="77777777" w:rsidR="00AE5F7B" w:rsidRPr="001178ED" w:rsidRDefault="00AE5F7B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4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F757C2" w14:textId="77777777" w:rsidR="00AE5F7B" w:rsidRPr="001178ED" w:rsidRDefault="00AE5F7B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6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EEAF1B" w14:textId="77777777" w:rsidR="00AE5F7B" w:rsidRPr="001178ED" w:rsidRDefault="00AE5F7B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6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C05B94" w14:textId="722364A8" w:rsidR="00AE5F7B" w:rsidRPr="001178ED" w:rsidRDefault="00230343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</w:p>
        </w:tc>
        <w:tc>
          <w:tcPr>
            <w:tcW w:w="3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85FC29" w14:textId="2C15EE10" w:rsidR="00AE5F7B" w:rsidRPr="001178ED" w:rsidRDefault="00230343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الهواء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92757A1" w14:textId="0E8DEC2B" w:rsidR="00AE5F7B" w:rsidRPr="001178ED" w:rsidRDefault="00230343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ذلك</w:t>
            </w:r>
          </w:p>
        </w:tc>
        <w:tc>
          <w:tcPr>
            <w:tcW w:w="47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59B82C" w14:textId="77777777" w:rsidR="00AE5F7B" w:rsidRPr="001178ED" w:rsidRDefault="00AE5F7B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0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FB440D" w14:textId="77777777" w:rsidR="00AE5F7B" w:rsidRPr="001178ED" w:rsidRDefault="00AE5F7B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605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6E9F49" w14:textId="77777777" w:rsidR="00AE5F7B" w:rsidRPr="001178ED" w:rsidRDefault="00AE5F7B" w:rsidP="004513BB">
            <w:pPr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</w:tr>
      <w:tr w:rsidR="0017455B" w:rsidRPr="001178ED" w14:paraId="3CF18775" w14:textId="77777777" w:rsidTr="00816305">
        <w:trPr>
          <w:trHeight w:val="121"/>
        </w:trPr>
        <w:tc>
          <w:tcPr>
            <w:tcW w:w="932" w:type="pct"/>
            <w:shd w:val="clear" w:color="auto" w:fill="auto"/>
          </w:tcPr>
          <w:p w14:paraId="5CBA44FA" w14:textId="1A2B7688" w:rsidR="00AE5F7B" w:rsidRPr="001178ED" w:rsidRDefault="00B40E34" w:rsidP="000C2C01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بالصيغة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المقدمة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(2023)</w:t>
            </w:r>
            <w:r w:rsidR="006F2964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427" w:type="pct"/>
            <w:shd w:val="clear" w:color="auto" w:fill="auto"/>
          </w:tcPr>
          <w:p w14:paraId="70F51B6F" w14:textId="77777777" w:rsidR="00AE5F7B" w:rsidRPr="001178ED" w:rsidRDefault="00AE5F7B" w:rsidP="004513BB">
            <w:pPr>
              <w:spacing w:after="60"/>
              <w:ind w:left="-113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200</w:t>
            </w:r>
          </w:p>
        </w:tc>
        <w:tc>
          <w:tcPr>
            <w:tcW w:w="343" w:type="pct"/>
            <w:shd w:val="clear" w:color="auto" w:fill="auto"/>
          </w:tcPr>
          <w:p w14:paraId="062A71C1" w14:textId="77777777" w:rsidR="00AE5F7B" w:rsidRPr="001178ED" w:rsidRDefault="00AE5F7B" w:rsidP="004513BB">
            <w:pPr>
              <w:spacing w:after="60"/>
              <w:ind w:left="-120"/>
              <w:jc w:val="right"/>
              <w:rPr>
                <w:rFonts w:asciiTheme="majorBidi" w:hAnsiTheme="majorBidi" w:cstheme="majorBidi"/>
                <w:sz w:val="20"/>
                <w:vertAlign w:val="superscript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466" w:type="pct"/>
            <w:shd w:val="clear" w:color="auto" w:fill="auto"/>
          </w:tcPr>
          <w:p w14:paraId="255AB97B" w14:textId="77777777" w:rsidR="00AE5F7B" w:rsidRPr="001178ED" w:rsidRDefault="00AE5F7B" w:rsidP="004513BB">
            <w:pPr>
              <w:spacing w:after="60"/>
              <w:ind w:left="-11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6,440</w:t>
            </w:r>
          </w:p>
        </w:tc>
        <w:tc>
          <w:tcPr>
            <w:tcW w:w="606" w:type="pct"/>
            <w:shd w:val="clear" w:color="auto" w:fill="auto"/>
          </w:tcPr>
          <w:p w14:paraId="248A5849" w14:textId="77777777" w:rsidR="00AE5F7B" w:rsidRPr="001178ED" w:rsidRDefault="00AE5F7B" w:rsidP="004513BB">
            <w:pPr>
              <w:spacing w:after="60"/>
              <w:ind w:left="-108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73" w:type="pct"/>
            <w:shd w:val="clear" w:color="auto" w:fill="auto"/>
          </w:tcPr>
          <w:p w14:paraId="6A69AFA0" w14:textId="77777777" w:rsidR="00AE5F7B" w:rsidRPr="001178ED" w:rsidRDefault="00AE5F7B" w:rsidP="004513BB">
            <w:pPr>
              <w:spacing w:after="60"/>
              <w:ind w:left="-106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7,150</w:t>
            </w:r>
          </w:p>
        </w:tc>
        <w:tc>
          <w:tcPr>
            <w:tcW w:w="374" w:type="pct"/>
            <w:shd w:val="clear" w:color="auto" w:fill="auto"/>
          </w:tcPr>
          <w:p w14:paraId="7383756C" w14:textId="77777777" w:rsidR="00AE5F7B" w:rsidRPr="001178ED" w:rsidRDefault="00AE5F7B" w:rsidP="004513BB">
            <w:pPr>
              <w:spacing w:after="60"/>
              <w:ind w:left="-106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73" w:type="pct"/>
            <w:shd w:val="clear" w:color="auto" w:fill="auto"/>
          </w:tcPr>
          <w:p w14:paraId="153CAA72" w14:textId="77777777" w:rsidR="00AE5F7B" w:rsidRPr="001178ED" w:rsidRDefault="00AE5F7B" w:rsidP="004513BB">
            <w:pPr>
              <w:spacing w:after="60"/>
              <w:ind w:left="-110"/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641,833</w:t>
            </w:r>
            <w:r w:rsidRPr="001178ED">
              <w:rPr>
                <w:rFonts w:asciiTheme="majorBidi" w:hAnsiTheme="majorBidi" w:cstheme="majorBidi"/>
                <w:sz w:val="20"/>
                <w:vertAlign w:val="superscript"/>
                <w:rtl/>
                <w:lang w:bidi="ar-LB"/>
              </w:rPr>
              <w:t>**</w:t>
            </w:r>
          </w:p>
        </w:tc>
        <w:tc>
          <w:tcPr>
            <w:tcW w:w="402" w:type="pct"/>
            <w:shd w:val="clear" w:color="auto" w:fill="auto"/>
          </w:tcPr>
          <w:p w14:paraId="536394C8" w14:textId="77777777" w:rsidR="00AE5F7B" w:rsidRPr="001178ED" w:rsidRDefault="00AE5F7B" w:rsidP="004513BB">
            <w:pPr>
              <w:spacing w:after="60"/>
              <w:ind w:left="-108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605" w:type="pct"/>
            <w:shd w:val="clear" w:color="auto" w:fill="auto"/>
          </w:tcPr>
          <w:p w14:paraId="2E4F8D6E" w14:textId="77777777" w:rsidR="00AE5F7B" w:rsidRPr="001178ED" w:rsidRDefault="00AE5F7B" w:rsidP="004513BB">
            <w:pPr>
              <w:spacing w:after="60"/>
              <w:ind w:left="-114" w:right="-1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40,927</w:t>
            </w:r>
          </w:p>
        </w:tc>
      </w:tr>
      <w:tr w:rsidR="0017455B" w:rsidRPr="001178ED" w14:paraId="469437ED" w14:textId="77777777" w:rsidTr="00816305">
        <w:trPr>
          <w:trHeight w:val="121"/>
        </w:trPr>
        <w:tc>
          <w:tcPr>
            <w:tcW w:w="932" w:type="pct"/>
            <w:shd w:val="clear" w:color="auto" w:fill="auto"/>
          </w:tcPr>
          <w:p w14:paraId="18E66CD2" w14:textId="2FE09246" w:rsidR="00AE5F7B" w:rsidRPr="001178ED" w:rsidRDefault="000C2C01" w:rsidP="000C2C01">
            <w:pPr>
              <w:spacing w:after="60"/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أحدث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تقرير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عن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البرنامج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القطري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(2023)</w:t>
            </w:r>
            <w:r w:rsidR="00AE5F7B" w:rsidRPr="001178ED">
              <w:rPr>
                <w:rFonts w:asciiTheme="majorBidi" w:hAnsiTheme="majorBidi" w:cstheme="majorBidi"/>
                <w:sz w:val="20"/>
                <w:vertAlign w:val="superscript"/>
                <w:rtl/>
                <w:lang w:bidi="ar-LB"/>
              </w:rPr>
              <w:t>***</w:t>
            </w:r>
          </w:p>
        </w:tc>
        <w:tc>
          <w:tcPr>
            <w:tcW w:w="427" w:type="pct"/>
            <w:shd w:val="clear" w:color="auto" w:fill="auto"/>
          </w:tcPr>
          <w:p w14:paraId="5AE97B8B" w14:textId="77777777" w:rsidR="00AE5F7B" w:rsidRPr="001178ED" w:rsidRDefault="00AE5F7B" w:rsidP="004513BB">
            <w:pPr>
              <w:spacing w:after="60"/>
              <w:ind w:left="-113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200</w:t>
            </w:r>
          </w:p>
        </w:tc>
        <w:tc>
          <w:tcPr>
            <w:tcW w:w="343" w:type="pct"/>
            <w:shd w:val="clear" w:color="auto" w:fill="auto"/>
          </w:tcPr>
          <w:p w14:paraId="4A3579BC" w14:textId="77777777" w:rsidR="00AE5F7B" w:rsidRPr="001178ED" w:rsidRDefault="00AE5F7B" w:rsidP="004513BB">
            <w:pPr>
              <w:spacing w:after="60"/>
              <w:ind w:left="-120"/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33,729</w:t>
            </w:r>
            <w:r w:rsidRPr="001178ED">
              <w:rPr>
                <w:rFonts w:asciiTheme="majorBidi" w:hAnsiTheme="majorBidi" w:cstheme="majorBidi"/>
                <w:sz w:val="20"/>
                <w:vertAlign w:val="superscript"/>
                <w:rtl/>
                <w:lang w:bidi="ar-LB"/>
              </w:rPr>
              <w:t>*</w:t>
            </w:r>
          </w:p>
        </w:tc>
        <w:tc>
          <w:tcPr>
            <w:tcW w:w="466" w:type="pct"/>
            <w:shd w:val="clear" w:color="auto" w:fill="auto"/>
          </w:tcPr>
          <w:p w14:paraId="008BECE7" w14:textId="77777777" w:rsidR="00AE5F7B" w:rsidRPr="001178ED" w:rsidRDefault="00AE5F7B" w:rsidP="004513BB">
            <w:pPr>
              <w:spacing w:after="60"/>
              <w:ind w:left="-11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6,440</w:t>
            </w:r>
          </w:p>
        </w:tc>
        <w:tc>
          <w:tcPr>
            <w:tcW w:w="606" w:type="pct"/>
            <w:shd w:val="clear" w:color="auto" w:fill="auto"/>
          </w:tcPr>
          <w:p w14:paraId="130C17F6" w14:textId="77777777" w:rsidR="00AE5F7B" w:rsidRPr="001178ED" w:rsidRDefault="00AE5F7B" w:rsidP="004513BB">
            <w:pPr>
              <w:spacing w:after="60"/>
              <w:ind w:left="-108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73" w:type="pct"/>
            <w:shd w:val="clear" w:color="auto" w:fill="auto"/>
          </w:tcPr>
          <w:p w14:paraId="51FFFB21" w14:textId="77777777" w:rsidR="00AE5F7B" w:rsidRPr="001178ED" w:rsidRDefault="00AE5F7B" w:rsidP="004513BB">
            <w:pPr>
              <w:spacing w:after="60"/>
              <w:ind w:left="-106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7,150</w:t>
            </w:r>
          </w:p>
        </w:tc>
        <w:tc>
          <w:tcPr>
            <w:tcW w:w="374" w:type="pct"/>
            <w:shd w:val="clear" w:color="auto" w:fill="auto"/>
          </w:tcPr>
          <w:p w14:paraId="64520042" w14:textId="77777777" w:rsidR="00AE5F7B" w:rsidRPr="001178ED" w:rsidRDefault="00AE5F7B" w:rsidP="004513BB">
            <w:pPr>
              <w:spacing w:after="60"/>
              <w:ind w:left="-106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73" w:type="pct"/>
            <w:shd w:val="clear" w:color="auto" w:fill="auto"/>
          </w:tcPr>
          <w:p w14:paraId="38E0CF46" w14:textId="77777777" w:rsidR="00AE5F7B" w:rsidRPr="001178ED" w:rsidRDefault="00AE5F7B" w:rsidP="004513BB">
            <w:pPr>
              <w:spacing w:after="60"/>
              <w:ind w:left="-11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641,833</w:t>
            </w:r>
          </w:p>
        </w:tc>
        <w:tc>
          <w:tcPr>
            <w:tcW w:w="402" w:type="pct"/>
            <w:shd w:val="clear" w:color="auto" w:fill="auto"/>
          </w:tcPr>
          <w:p w14:paraId="237C8E77" w14:textId="77777777" w:rsidR="00AE5F7B" w:rsidRPr="001178ED" w:rsidRDefault="00AE5F7B" w:rsidP="004513BB">
            <w:pPr>
              <w:spacing w:after="60"/>
              <w:ind w:left="-108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605" w:type="pct"/>
            <w:shd w:val="clear" w:color="auto" w:fill="auto"/>
          </w:tcPr>
          <w:p w14:paraId="7C72437E" w14:textId="77777777" w:rsidR="00AE5F7B" w:rsidRPr="001178ED" w:rsidRDefault="00AE5F7B" w:rsidP="004513BB">
            <w:pPr>
              <w:spacing w:after="60"/>
              <w:ind w:left="-114" w:right="-1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40,927</w:t>
            </w:r>
          </w:p>
        </w:tc>
      </w:tr>
      <w:tr w:rsidR="0017455B" w:rsidRPr="001178ED" w14:paraId="32A7C43B" w14:textId="77777777" w:rsidTr="00816305">
        <w:trPr>
          <w:trHeight w:val="250"/>
        </w:trPr>
        <w:tc>
          <w:tcPr>
            <w:tcW w:w="932" w:type="pct"/>
            <w:shd w:val="clear" w:color="auto" w:fill="auto"/>
          </w:tcPr>
          <w:p w14:paraId="3F326261" w14:textId="2CF3FCA2" w:rsidR="0017455B" w:rsidRPr="001178ED" w:rsidRDefault="000C2C01" w:rsidP="000C2C01">
            <w:pPr>
              <w:spacing w:after="60"/>
              <w:ind w:right="-108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أنشطة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المرحلة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الأولى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من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خطة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التنفيذ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المتعلقة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بالمواد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بموجب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تعديل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كيغالي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المتفق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عليها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(نعم/لا)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0AF4F091" w14:textId="1F18BEC8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1BDAF88" w14:textId="71875764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1503F1D7" w14:textId="14124412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53617B47" w14:textId="32242AD6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DC33925" w14:textId="0925A830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25741EEE" w14:textId="3AF146A0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72D345CF" w14:textId="22C2715E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2E29FCA1" w14:textId="68B209DA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605" w:type="pct"/>
            <w:shd w:val="clear" w:color="auto" w:fill="auto"/>
            <w:vAlign w:val="center"/>
          </w:tcPr>
          <w:p w14:paraId="1BCD6BA8" w14:textId="1D0A9029" w:rsidR="0017455B" w:rsidRPr="001178ED" w:rsidRDefault="0017455B" w:rsidP="0017455B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</w:tr>
    </w:tbl>
    <w:p w14:paraId="4419CB64" w14:textId="2697D47F" w:rsidR="00AE5F7B" w:rsidRPr="001319E1" w:rsidRDefault="005C49D6" w:rsidP="00BF35CE">
      <w:pPr>
        <w:bidi/>
        <w:ind w:left="-450"/>
        <w:jc w:val="left"/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</w:pPr>
      <w:r w:rsidRPr="001319E1">
        <w:rPr>
          <w:sz w:val="18"/>
          <w:szCs w:val="18"/>
          <w:rtl/>
          <w:lang w:bidi="ar-LB"/>
        </w:rPr>
        <w:t>*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البوليولات</w:t>
      </w:r>
      <w:r w:rsidR="006F2964">
        <w:rPr>
          <w:sz w:val="18"/>
          <w:szCs w:val="18"/>
          <w:rtl/>
          <w:lang w:bidi="ar-LB"/>
        </w:rPr>
        <w:t xml:space="preserve"> </w:t>
      </w:r>
      <w:r w:rsidR="00B34AA0" w:rsidRPr="001319E1">
        <w:rPr>
          <w:sz w:val="18"/>
          <w:szCs w:val="18"/>
          <w:rtl/>
          <w:lang w:bidi="ar-LB"/>
        </w:rPr>
        <w:t>المسبقة</w:t>
      </w:r>
      <w:r w:rsidR="006F2964">
        <w:rPr>
          <w:sz w:val="18"/>
          <w:szCs w:val="18"/>
          <w:rtl/>
          <w:lang w:bidi="ar-LB"/>
        </w:rPr>
        <w:t xml:space="preserve"> </w:t>
      </w:r>
      <w:r w:rsidR="00B34AA0" w:rsidRPr="001319E1">
        <w:rPr>
          <w:sz w:val="18"/>
          <w:szCs w:val="18"/>
          <w:rtl/>
          <w:lang w:bidi="ar-LB"/>
        </w:rPr>
        <w:t>المزج</w:t>
      </w:r>
      <w:r w:rsidR="006F2964">
        <w:rPr>
          <w:sz w:val="18"/>
          <w:szCs w:val="18"/>
          <w:rtl/>
          <w:lang w:bidi="ar-LB"/>
        </w:rPr>
        <w:t xml:space="preserve"> </w:t>
      </w:r>
      <w:r w:rsidR="00B34AA0" w:rsidRPr="001319E1">
        <w:rPr>
          <w:sz w:val="18"/>
          <w:szCs w:val="18"/>
          <w:rtl/>
          <w:lang w:bidi="ar-LB"/>
        </w:rPr>
        <w:t>المستوردة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قطاع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الرغوة.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تم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تضمين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هذه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البيانات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بيانات</w:t>
      </w:r>
      <w:r w:rsidR="006F2964">
        <w:rPr>
          <w:sz w:val="18"/>
          <w:szCs w:val="18"/>
          <w:rtl/>
          <w:lang w:bidi="ar-LB"/>
        </w:rPr>
        <w:t xml:space="preserve"> </w:t>
      </w:r>
      <w:r w:rsidR="00BF35CE" w:rsidRPr="001319E1">
        <w:rPr>
          <w:sz w:val="18"/>
          <w:szCs w:val="18"/>
          <w:rtl/>
          <w:lang w:bidi="ar-LB"/>
        </w:rPr>
        <w:t>البرنامج</w:t>
      </w:r>
      <w:r w:rsidR="006F2964">
        <w:rPr>
          <w:sz w:val="18"/>
          <w:szCs w:val="18"/>
          <w:rtl/>
          <w:lang w:bidi="ar-LB"/>
        </w:rPr>
        <w:t xml:space="preserve"> </w:t>
      </w:r>
      <w:r w:rsidR="00BF35CE" w:rsidRPr="001319E1">
        <w:rPr>
          <w:sz w:val="18"/>
          <w:szCs w:val="18"/>
          <w:rtl/>
          <w:lang w:bidi="ar-LB"/>
        </w:rPr>
        <w:t>القُطري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ولكن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لم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يتم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تضمينها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المسح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وسيتم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تناولها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مرحلة</w:t>
      </w:r>
      <w:r w:rsidR="006F2964">
        <w:rPr>
          <w:sz w:val="18"/>
          <w:szCs w:val="18"/>
          <w:rtl/>
          <w:lang w:bidi="ar-LB"/>
        </w:rPr>
        <w:t xml:space="preserve"> </w:t>
      </w:r>
      <w:r w:rsidR="00BD5553" w:rsidRPr="001319E1">
        <w:rPr>
          <w:sz w:val="18"/>
          <w:szCs w:val="18"/>
          <w:rtl/>
          <w:lang w:bidi="ar-LB"/>
        </w:rPr>
        <w:t>لاحقة</w:t>
      </w:r>
      <w:r w:rsidR="006F2964">
        <w:rPr>
          <w:sz w:val="18"/>
          <w:szCs w:val="18"/>
          <w:rtl/>
          <w:lang w:bidi="ar-LB"/>
        </w:rPr>
        <w:t xml:space="preserve"> </w:t>
      </w:r>
      <w:r w:rsidRPr="001319E1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BF35CE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خطة</w:t>
      </w:r>
      <w:r w:rsidR="006F2964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 xml:space="preserve"> </w:t>
      </w:r>
      <w:r w:rsidR="00BF35CE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التنفيذ</w:t>
      </w:r>
      <w:r w:rsidR="006F2964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 xml:space="preserve"> </w:t>
      </w:r>
      <w:r w:rsidR="00BF35CE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المتعلقة</w:t>
      </w:r>
      <w:r w:rsidR="006F2964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 xml:space="preserve"> </w:t>
      </w:r>
      <w:r w:rsidR="00BF35CE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بالمواد</w:t>
      </w:r>
      <w:r w:rsidR="006F2964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 xml:space="preserve"> </w:t>
      </w:r>
      <w:r w:rsidR="00BF35CE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الهيدروفلوروكربونية</w:t>
      </w:r>
      <w:r w:rsidR="006F2964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 xml:space="preserve"> </w:t>
      </w:r>
      <w:r w:rsidR="00BF35CE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بموجب</w:t>
      </w:r>
      <w:r w:rsidR="006F2964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 xml:space="preserve"> </w:t>
      </w:r>
      <w:r w:rsidR="00BF35CE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تعديل</w:t>
      </w:r>
      <w:r w:rsidR="006F2964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 xml:space="preserve"> </w:t>
      </w:r>
      <w:r w:rsidR="00BF35CE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كيغالي.</w:t>
      </w:r>
    </w:p>
    <w:p w14:paraId="4E59FAAA" w14:textId="7098A867" w:rsidR="00BF35CE" w:rsidRPr="001319E1" w:rsidRDefault="00BF35CE" w:rsidP="00D05EA9">
      <w:pPr>
        <w:bidi/>
        <w:ind w:left="-450"/>
        <w:jc w:val="left"/>
        <w:rPr>
          <w:sz w:val="18"/>
          <w:szCs w:val="18"/>
          <w:rtl/>
          <w:lang w:bidi="ar-LB"/>
        </w:rPr>
      </w:pPr>
      <w:r w:rsidRPr="001319E1">
        <w:rPr>
          <w:sz w:val="18"/>
          <w:szCs w:val="18"/>
          <w:rtl/>
          <w:lang w:bidi="ar-LB"/>
        </w:rPr>
        <w:t>**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تم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تضمين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5,128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طنًا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مكافئًا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ثاني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أكسيد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الكربون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المواد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الهيدروفلوروكربونية-23</w:t>
      </w:r>
      <w:r w:rsidR="006F2964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و</w:t>
      </w:r>
      <w:r w:rsidR="00D05EA9" w:rsidRPr="001319E1">
        <w:rPr>
          <w:sz w:val="18"/>
          <w:szCs w:val="18"/>
          <w:lang w:bidi="ar-LB"/>
        </w:rPr>
        <w:t>R-401A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و</w:t>
      </w:r>
      <w:r w:rsidR="00D05EA9" w:rsidRPr="001319E1">
        <w:rPr>
          <w:sz w:val="18"/>
          <w:szCs w:val="18"/>
          <w:lang w:bidi="ar-LB"/>
        </w:rPr>
        <w:t>R-407A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و</w:t>
      </w:r>
      <w:r w:rsidR="00D05EA9" w:rsidRPr="001319E1">
        <w:rPr>
          <w:sz w:val="18"/>
          <w:szCs w:val="18"/>
          <w:lang w:bidi="ar-LB"/>
        </w:rPr>
        <w:t>R-508B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غير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المدرجة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المسح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بناءً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على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تقرير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البرنامج</w:t>
      </w:r>
      <w:r w:rsidR="006F2964">
        <w:rPr>
          <w:sz w:val="18"/>
          <w:szCs w:val="18"/>
          <w:rtl/>
          <w:lang w:bidi="ar-LB"/>
        </w:rPr>
        <w:t xml:space="preserve"> </w:t>
      </w:r>
      <w:r w:rsidR="00D05EA9" w:rsidRPr="001319E1">
        <w:rPr>
          <w:sz w:val="18"/>
          <w:szCs w:val="18"/>
          <w:rtl/>
          <w:lang w:bidi="ar-LB"/>
        </w:rPr>
        <w:t>القُطري.</w:t>
      </w:r>
    </w:p>
    <w:p w14:paraId="51E57C98" w14:textId="42CDE21C" w:rsidR="00D05EA9" w:rsidRPr="001319E1" w:rsidRDefault="00D05EA9" w:rsidP="00D05EA9">
      <w:pPr>
        <w:bidi/>
        <w:ind w:left="-450"/>
        <w:jc w:val="left"/>
        <w:rPr>
          <w:sz w:val="18"/>
          <w:szCs w:val="18"/>
          <w:rtl/>
          <w:lang w:bidi="ar-LB"/>
        </w:rPr>
      </w:pPr>
      <w:r w:rsidRPr="001319E1">
        <w:rPr>
          <w:sz w:val="18"/>
          <w:szCs w:val="18"/>
          <w:rtl/>
          <w:lang w:bidi="ar-LB"/>
        </w:rPr>
        <w:t>***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تم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تعديل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تقرير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بيانات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البرنامج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القُطري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أثناء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عملية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الاستعراض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ليتوافق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مع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بيانات</w:t>
      </w:r>
      <w:r w:rsidR="006F2964">
        <w:rPr>
          <w:sz w:val="18"/>
          <w:szCs w:val="18"/>
          <w:rtl/>
          <w:lang w:bidi="ar-LB"/>
        </w:rPr>
        <w:t xml:space="preserve"> </w:t>
      </w:r>
      <w:r w:rsidR="002B3D5B" w:rsidRPr="001319E1">
        <w:rPr>
          <w:sz w:val="18"/>
          <w:szCs w:val="18"/>
          <w:rtl/>
          <w:lang w:bidi="ar-LB"/>
        </w:rPr>
        <w:t>المسح.</w:t>
      </w:r>
    </w:p>
    <w:p w14:paraId="4AA8B840" w14:textId="77777777" w:rsidR="00757EDA" w:rsidRPr="00705FE4" w:rsidRDefault="00757EDA" w:rsidP="00BA1F4E">
      <w:pPr>
        <w:bidi/>
        <w:rPr>
          <w:sz w:val="16"/>
          <w:szCs w:val="16"/>
          <w:rtl/>
          <w:lang w:bidi="ar-LB"/>
        </w:rPr>
      </w:pPr>
    </w:p>
    <w:tbl>
      <w:tblPr>
        <w:tblStyle w:val="TableGrid"/>
        <w:bidiVisual/>
        <w:tblW w:w="5623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825"/>
        <w:gridCol w:w="1531"/>
        <w:gridCol w:w="3159"/>
      </w:tblGrid>
      <w:tr w:rsidR="00FF73F3" w:rsidRPr="00C44912" w14:paraId="33139351" w14:textId="77777777" w:rsidTr="00816305">
        <w:trPr>
          <w:trHeight w:val="292"/>
          <w:jc w:val="center"/>
        </w:trPr>
        <w:tc>
          <w:tcPr>
            <w:tcW w:w="2770" w:type="pct"/>
            <w:shd w:val="clear" w:color="auto" w:fill="auto"/>
            <w:vAlign w:val="center"/>
          </w:tcPr>
          <w:p w14:paraId="45B155C0" w14:textId="386AAFA2" w:rsidR="00FF73F3" w:rsidRPr="00FF73F3" w:rsidRDefault="00FF73F3" w:rsidP="00FF73F3">
            <w:pPr>
              <w:pStyle w:val="Title1"/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معدل</w:t>
            </w:r>
            <w:r w:rsidR="006F2964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استهلاك</w:t>
            </w:r>
            <w:r w:rsidR="006F2964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الواد</w:t>
            </w:r>
            <w:r w:rsidR="006F2964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في</w:t>
            </w:r>
            <w:r w:rsidR="006F2964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قطاع</w:t>
            </w:r>
            <w:r w:rsidR="006F2964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 w:val="0"/>
                <w:bCs/>
                <w:sz w:val="20"/>
                <w:szCs w:val="20"/>
                <w:rtl/>
                <w:lang w:eastAsia="ar" w:bidi="ar-LB"/>
              </w:rPr>
              <w:t>الخدمة</w:t>
            </w:r>
            <w:r w:rsidR="006F2964">
              <w:rPr>
                <w:rFonts w:asciiTheme="majorBidi" w:hAnsiTheme="majorBidi" w:cstheme="majorBidi"/>
                <w:b w:val="0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في</w:t>
            </w:r>
            <w:r w:rsidR="006F2964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الفترة</w:t>
            </w:r>
            <w:r w:rsidR="006F2964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 xml:space="preserve"> </w:t>
            </w:r>
            <w:r w:rsidRPr="00FF73F3">
              <w:rPr>
                <w:rFonts w:asciiTheme="majorBidi" w:hAnsiTheme="majorBidi" w:cstheme="majorBidi"/>
                <w:bCs/>
                <w:sz w:val="20"/>
                <w:szCs w:val="20"/>
                <w:rtl/>
                <w:lang w:eastAsia="ar" w:bidi="ar-LB"/>
              </w:rPr>
              <w:t>2020-2022</w:t>
            </w:r>
          </w:p>
        </w:tc>
        <w:tc>
          <w:tcPr>
            <w:tcW w:w="728" w:type="pct"/>
            <w:shd w:val="clear" w:color="auto" w:fill="auto"/>
          </w:tcPr>
          <w:p w14:paraId="3F33932C" w14:textId="7B821E59" w:rsidR="00FF73F3" w:rsidRPr="00FF73F3" w:rsidRDefault="00FF73F3" w:rsidP="00FF73F3">
            <w:pPr>
              <w:pStyle w:val="Title1"/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FF73F3">
              <w:rPr>
                <w:color w:val="000000" w:themeColor="text1"/>
                <w:sz w:val="20"/>
                <w:szCs w:val="20"/>
                <w:rtl/>
                <w:lang w:bidi="ar-LB"/>
              </w:rPr>
              <w:t>216,04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A82771">
              <w:rPr>
                <w:sz w:val="20"/>
                <w:szCs w:val="20"/>
                <w:rtl/>
                <w:lang w:bidi="ar-LB"/>
              </w:rPr>
              <w:t>أطنان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A82771">
              <w:rPr>
                <w:sz w:val="20"/>
                <w:szCs w:val="20"/>
                <w:rtl/>
                <w:lang w:bidi="ar-LB"/>
              </w:rPr>
              <w:t>مترية</w:t>
            </w:r>
          </w:p>
        </w:tc>
        <w:tc>
          <w:tcPr>
            <w:tcW w:w="1502" w:type="pct"/>
            <w:shd w:val="clear" w:color="auto" w:fill="auto"/>
          </w:tcPr>
          <w:p w14:paraId="38A1D275" w14:textId="53666C8E" w:rsidR="00FF73F3" w:rsidRPr="00FF73F3" w:rsidRDefault="00FF73F3" w:rsidP="00FF73F3">
            <w:pPr>
              <w:pStyle w:val="Title1"/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FF73F3">
              <w:rPr>
                <w:color w:val="000000" w:themeColor="text1"/>
                <w:sz w:val="20"/>
                <w:szCs w:val="20"/>
                <w:rtl/>
                <w:lang w:bidi="ar-LB"/>
              </w:rPr>
              <w:t>500,668</w:t>
            </w:r>
            <w:r w:rsidR="006F2964">
              <w:rPr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FF73F3">
              <w:rPr>
                <w:sz w:val="20"/>
                <w:szCs w:val="20"/>
                <w:rtl/>
                <w:lang w:bidi="ar-LB"/>
              </w:rPr>
              <w:t>طنًا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FF73F3">
              <w:rPr>
                <w:sz w:val="20"/>
                <w:szCs w:val="20"/>
                <w:rtl/>
                <w:lang w:bidi="ar-LB"/>
              </w:rPr>
              <w:t>من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FF73F3">
              <w:rPr>
                <w:sz w:val="20"/>
                <w:szCs w:val="20"/>
                <w:rtl/>
                <w:lang w:bidi="ar-LB"/>
              </w:rPr>
              <w:t>مكافئ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FF73F3">
              <w:rPr>
                <w:sz w:val="20"/>
                <w:szCs w:val="20"/>
                <w:rtl/>
                <w:lang w:bidi="ar-LB"/>
              </w:rPr>
              <w:t>ثاني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FF73F3">
              <w:rPr>
                <w:sz w:val="20"/>
                <w:szCs w:val="20"/>
                <w:rtl/>
                <w:lang w:bidi="ar-LB"/>
              </w:rPr>
              <w:t>أكسيد</w:t>
            </w:r>
            <w:r w:rsidR="006F2964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FF73F3">
              <w:rPr>
                <w:sz w:val="20"/>
                <w:szCs w:val="20"/>
                <w:rtl/>
                <w:lang w:bidi="ar-LB"/>
              </w:rPr>
              <w:t>الكربون</w:t>
            </w:r>
          </w:p>
        </w:tc>
      </w:tr>
    </w:tbl>
    <w:p w14:paraId="644DAE7C" w14:textId="77777777" w:rsidR="00757EDA" w:rsidRDefault="00757EDA" w:rsidP="00757EDA">
      <w:pPr>
        <w:bidi/>
        <w:jc w:val="center"/>
        <w:rPr>
          <w:sz w:val="16"/>
          <w:szCs w:val="16"/>
          <w:rtl/>
          <w:lang w:bidi="ar-LB"/>
        </w:rPr>
      </w:pPr>
    </w:p>
    <w:tbl>
      <w:tblPr>
        <w:bidiVisual/>
        <w:tblW w:w="5623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430"/>
        <w:gridCol w:w="1382"/>
        <w:gridCol w:w="1319"/>
        <w:gridCol w:w="1277"/>
        <w:gridCol w:w="2107"/>
      </w:tblGrid>
      <w:tr w:rsidR="00377F8A" w:rsidRPr="001178ED" w14:paraId="525EFD86" w14:textId="77777777" w:rsidTr="00816305">
        <w:trPr>
          <w:trHeight w:val="86"/>
          <w:tblHeader/>
        </w:trPr>
        <w:tc>
          <w:tcPr>
            <w:tcW w:w="210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6211FADA" w14:textId="48816608" w:rsidR="00377F8A" w:rsidRPr="001178ED" w:rsidRDefault="00377F8A" w:rsidP="00377F8A">
            <w:pPr>
              <w:keepNext/>
              <w:suppressAutoHyphens/>
              <w:jc w:val="right"/>
              <w:rPr>
                <w:b/>
                <w:sz w:val="20"/>
                <w:lang w:bidi="ar-LB"/>
              </w:rPr>
            </w:pPr>
            <w:r w:rsidRPr="001178ED">
              <w:rPr>
                <w:b/>
                <w:bCs/>
                <w:sz w:val="20"/>
                <w:rtl/>
                <w:lang w:bidi="ar-LB"/>
              </w:rPr>
              <w:t>بيانات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خط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أساس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الاستهلاك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(بالطن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من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مكافئ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ثاني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أكسيد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178ED">
              <w:rPr>
                <w:b/>
                <w:bCs/>
                <w:sz w:val="20"/>
                <w:rtl/>
                <w:lang w:bidi="ar-LB"/>
              </w:rPr>
              <w:t>الكربون)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66D1735B" w14:textId="77777777" w:rsidR="00377F8A" w:rsidRPr="001178ED" w:rsidRDefault="00377F8A" w:rsidP="00377F8A">
            <w:pPr>
              <w:keepNext/>
              <w:suppressAutoHyphens/>
              <w:jc w:val="center"/>
              <w:rPr>
                <w:b/>
                <w:sz w:val="20"/>
                <w:lang w:bidi="ar-LB"/>
              </w:rPr>
            </w:pPr>
            <w:r w:rsidRPr="001178ED">
              <w:rPr>
                <w:b/>
                <w:sz w:val="20"/>
                <w:lang w:bidi="ar-LB"/>
              </w:rPr>
              <w:t>2020</w:t>
            </w:r>
          </w:p>
        </w:tc>
        <w:tc>
          <w:tcPr>
            <w:tcW w:w="62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C43550F" w14:textId="77777777" w:rsidR="00377F8A" w:rsidRPr="001178ED" w:rsidRDefault="00377F8A" w:rsidP="00377F8A">
            <w:pPr>
              <w:keepNext/>
              <w:suppressAutoHyphens/>
              <w:jc w:val="center"/>
              <w:rPr>
                <w:b/>
                <w:sz w:val="20"/>
                <w:lang w:bidi="ar-LB"/>
              </w:rPr>
            </w:pPr>
            <w:r w:rsidRPr="001178ED">
              <w:rPr>
                <w:b/>
                <w:sz w:val="20"/>
                <w:lang w:bidi="ar-LB"/>
              </w:rPr>
              <w:t>2021</w:t>
            </w:r>
          </w:p>
        </w:tc>
        <w:tc>
          <w:tcPr>
            <w:tcW w:w="60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E22E29D" w14:textId="77777777" w:rsidR="00377F8A" w:rsidRPr="001178ED" w:rsidRDefault="00377F8A" w:rsidP="00377F8A">
            <w:pPr>
              <w:keepNext/>
              <w:suppressAutoHyphens/>
              <w:jc w:val="center"/>
              <w:rPr>
                <w:b/>
                <w:sz w:val="20"/>
                <w:lang w:bidi="ar-LB"/>
              </w:rPr>
            </w:pPr>
            <w:r w:rsidRPr="001178ED">
              <w:rPr>
                <w:b/>
                <w:sz w:val="20"/>
                <w:lang w:bidi="ar-LB"/>
              </w:rPr>
              <w:t>2022</w:t>
            </w:r>
          </w:p>
        </w:tc>
        <w:tc>
          <w:tcPr>
            <w:tcW w:w="100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6B5C636B" w14:textId="09E19CFC" w:rsidR="00377F8A" w:rsidRPr="001178ED" w:rsidRDefault="00377F8A" w:rsidP="00377F8A">
            <w:pPr>
              <w:keepNext/>
              <w:suppressAutoHyphens/>
              <w:jc w:val="center"/>
              <w:rPr>
                <w:b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معدل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الفترة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2020</w:t>
            </w:r>
            <w:r>
              <w:rPr>
                <w:b/>
                <w:bCs/>
                <w:sz w:val="20"/>
                <w:rtl/>
                <w:lang w:bidi="ar-LB"/>
              </w:rPr>
              <w:noBreakHyphen/>
              <w:t>2022</w:t>
            </w:r>
          </w:p>
        </w:tc>
      </w:tr>
      <w:tr w:rsidR="006D2A91" w:rsidRPr="001178ED" w14:paraId="72F3A1A5" w14:textId="77777777" w:rsidTr="00816305">
        <w:trPr>
          <w:trHeight w:val="22"/>
        </w:trPr>
        <w:tc>
          <w:tcPr>
            <w:tcW w:w="210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130EF0C" w14:textId="045A2C80" w:rsidR="006D2A91" w:rsidRPr="001178ED" w:rsidRDefault="000B67E5" w:rsidP="000B67E5">
            <w:pPr>
              <w:keepNext/>
              <w:suppressAutoHyphens/>
              <w:jc w:val="right"/>
              <w:rPr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استهلاك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المواد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السنوي</w:t>
            </w:r>
          </w:p>
        </w:tc>
        <w:tc>
          <w:tcPr>
            <w:tcW w:w="657" w:type="pct"/>
            <w:shd w:val="clear" w:color="auto" w:fill="auto"/>
          </w:tcPr>
          <w:p w14:paraId="6D4F7261" w14:textId="123701DB" w:rsidR="006D2A91" w:rsidRPr="001178ED" w:rsidRDefault="006F2964" w:rsidP="004513BB">
            <w:pPr>
              <w:keepNext/>
              <w:suppressAutoHyphens/>
              <w:ind w:right="147"/>
              <w:jc w:val="right"/>
              <w:rPr>
                <w:sz w:val="20"/>
                <w:highlight w:val="yellow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6D2A91" w:rsidRPr="001178ED">
              <w:rPr>
                <w:sz w:val="20"/>
                <w:lang w:bidi="ar-LB"/>
              </w:rPr>
              <w:t>613,574</w:t>
            </w:r>
            <w:r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62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BE3D6F8" w14:textId="4A2E17EF" w:rsidR="006D2A91" w:rsidRPr="001178ED" w:rsidRDefault="006F2964" w:rsidP="004513BB">
            <w:pPr>
              <w:keepNext/>
              <w:suppressAutoHyphens/>
              <w:ind w:right="38"/>
              <w:jc w:val="right"/>
              <w:rPr>
                <w:sz w:val="20"/>
                <w:highlight w:val="yellow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6D2A91" w:rsidRPr="001178ED">
              <w:rPr>
                <w:sz w:val="20"/>
                <w:lang w:bidi="ar-LB"/>
              </w:rPr>
              <w:t>431,118</w:t>
            </w:r>
            <w:r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60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EBAB8F2" w14:textId="22DBF26E" w:rsidR="006D2A91" w:rsidRPr="001178ED" w:rsidRDefault="006F2964" w:rsidP="004513BB">
            <w:pPr>
              <w:keepNext/>
              <w:suppressAutoHyphens/>
              <w:ind w:right="34"/>
              <w:jc w:val="right"/>
              <w:rPr>
                <w:sz w:val="20"/>
                <w:highlight w:val="yellow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6D2A91" w:rsidRPr="001178ED">
              <w:rPr>
                <w:sz w:val="20"/>
                <w:lang w:bidi="ar-LB"/>
              </w:rPr>
              <w:t>571,556</w:t>
            </w:r>
            <w:r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00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C55CF04" w14:textId="77777777" w:rsidR="006D2A91" w:rsidRPr="001178ED" w:rsidRDefault="006D2A91" w:rsidP="004513BB">
            <w:pPr>
              <w:keepNext/>
              <w:suppressAutoHyphens/>
              <w:ind w:right="33"/>
              <w:jc w:val="right"/>
              <w:rPr>
                <w:sz w:val="20"/>
                <w:highlight w:val="yellow"/>
                <w:lang w:bidi="ar-LB"/>
              </w:rPr>
            </w:pPr>
            <w:r w:rsidRPr="001178ED">
              <w:rPr>
                <w:sz w:val="20"/>
                <w:lang w:bidi="ar-LB"/>
              </w:rPr>
              <w:t>538,749</w:t>
            </w:r>
          </w:p>
        </w:tc>
      </w:tr>
      <w:tr w:rsidR="000B67E5" w:rsidRPr="001178ED" w14:paraId="362FA67F" w14:textId="77777777" w:rsidTr="00816305">
        <w:trPr>
          <w:trHeight w:val="161"/>
        </w:trPr>
        <w:tc>
          <w:tcPr>
            <w:tcW w:w="3998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78D24F1" w14:textId="68DF774A" w:rsidR="000B67E5" w:rsidRPr="001178ED" w:rsidRDefault="000B67E5" w:rsidP="000B67E5">
            <w:pPr>
              <w:keepNext/>
              <w:suppressAutoHyphens/>
              <w:ind w:right="116"/>
              <w:jc w:val="right"/>
              <w:rPr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خط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أساس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المواد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الهيدروكلوروفلوروكربونية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(65%)</w:t>
            </w:r>
          </w:p>
        </w:tc>
        <w:tc>
          <w:tcPr>
            <w:tcW w:w="1002" w:type="pct"/>
            <w:shd w:val="clear" w:color="auto" w:fill="auto"/>
          </w:tcPr>
          <w:p w14:paraId="4CCED78A" w14:textId="77777777" w:rsidR="000B67E5" w:rsidRPr="001178ED" w:rsidRDefault="000B67E5" w:rsidP="000B67E5">
            <w:pPr>
              <w:keepNext/>
              <w:suppressAutoHyphens/>
              <w:ind w:right="116"/>
              <w:jc w:val="right"/>
              <w:rPr>
                <w:sz w:val="20"/>
                <w:lang w:bidi="ar-LB"/>
              </w:rPr>
            </w:pPr>
            <w:r w:rsidRPr="001178ED">
              <w:rPr>
                <w:sz w:val="20"/>
                <w:lang w:bidi="ar-LB"/>
              </w:rPr>
              <w:t>473,682</w:t>
            </w:r>
          </w:p>
        </w:tc>
      </w:tr>
      <w:tr w:rsidR="000B67E5" w:rsidRPr="001178ED" w14:paraId="36ABABFF" w14:textId="77777777" w:rsidTr="00816305">
        <w:trPr>
          <w:trHeight w:val="22"/>
        </w:trPr>
        <w:tc>
          <w:tcPr>
            <w:tcW w:w="3998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D13160D" w14:textId="1D0CFF20" w:rsidR="000B67E5" w:rsidRPr="001178ED" w:rsidRDefault="000B67E5" w:rsidP="000B67E5">
            <w:pPr>
              <w:keepNext/>
              <w:suppressAutoHyphens/>
              <w:ind w:right="116"/>
              <w:jc w:val="right"/>
              <w:rPr>
                <w:b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خط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أساس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المواد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الهيدروفلوروكربونية</w:t>
            </w:r>
          </w:p>
        </w:tc>
        <w:tc>
          <w:tcPr>
            <w:tcW w:w="1002" w:type="pct"/>
            <w:shd w:val="clear" w:color="auto" w:fill="auto"/>
          </w:tcPr>
          <w:p w14:paraId="4041C83D" w14:textId="77777777" w:rsidR="000B67E5" w:rsidRPr="001178ED" w:rsidRDefault="000B67E5" w:rsidP="000B67E5">
            <w:pPr>
              <w:keepNext/>
              <w:suppressAutoHyphens/>
              <w:ind w:right="116"/>
              <w:jc w:val="right"/>
              <w:rPr>
                <w:b/>
                <w:sz w:val="20"/>
                <w:lang w:bidi="ar-LB"/>
              </w:rPr>
            </w:pPr>
            <w:r w:rsidRPr="001178ED">
              <w:rPr>
                <w:b/>
                <w:sz w:val="20"/>
                <w:lang w:bidi="ar-LB"/>
              </w:rPr>
              <w:t>1,012,431</w:t>
            </w:r>
          </w:p>
        </w:tc>
      </w:tr>
    </w:tbl>
    <w:p w14:paraId="08438475" w14:textId="77777777" w:rsidR="00BD21E3" w:rsidRDefault="00BD21E3" w:rsidP="00980DC9">
      <w:pPr>
        <w:bidi/>
        <w:jc w:val="left"/>
        <w:rPr>
          <w:sz w:val="16"/>
          <w:szCs w:val="16"/>
          <w:rtl/>
          <w:lang w:bidi="ar-LB"/>
        </w:rPr>
      </w:pPr>
    </w:p>
    <w:tbl>
      <w:tblPr>
        <w:bidiVisual/>
        <w:tblW w:w="5623" w:type="pct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7089"/>
        <w:gridCol w:w="3426"/>
      </w:tblGrid>
      <w:tr w:rsidR="00980DC9" w:rsidRPr="001178ED" w14:paraId="34108EA2" w14:textId="77777777" w:rsidTr="00816305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BC01C76" w14:textId="159CCB1D" w:rsidR="00980DC9" w:rsidRPr="001178ED" w:rsidRDefault="00980DC9" w:rsidP="004513BB">
            <w:pPr>
              <w:keepNext/>
              <w:suppressAutoHyphens/>
              <w:bidi/>
              <w:ind w:right="116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الاستهلاك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من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المواد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المؤهل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للتمويل</w:t>
            </w:r>
          </w:p>
        </w:tc>
      </w:tr>
      <w:tr w:rsidR="00980DC9" w:rsidRPr="001178ED" w14:paraId="06CD4762" w14:textId="77777777" w:rsidTr="00816305">
        <w:trPr>
          <w:trHeight w:val="22"/>
        </w:trPr>
        <w:tc>
          <w:tcPr>
            <w:tcW w:w="3371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A3CBB25" w14:textId="4A9DAF30" w:rsidR="00980DC9" w:rsidRPr="001178ED" w:rsidRDefault="00980DC9" w:rsidP="004513BB">
            <w:pPr>
              <w:keepNext/>
              <w:suppressAutoHyphens/>
              <w:bidi/>
              <w:ind w:right="55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نقطة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البداية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للتخفيض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المجمع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المستدام</w:t>
            </w:r>
          </w:p>
        </w:tc>
        <w:tc>
          <w:tcPr>
            <w:tcW w:w="1629" w:type="pct"/>
            <w:shd w:val="clear" w:color="auto" w:fill="auto"/>
            <w:vAlign w:val="center"/>
          </w:tcPr>
          <w:p w14:paraId="06E47E48" w14:textId="31071744" w:rsidR="00980DC9" w:rsidRPr="001178ED" w:rsidRDefault="00C53C18" w:rsidP="004513BB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سيُحدد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فيما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بعد</w:t>
            </w:r>
          </w:p>
        </w:tc>
      </w:tr>
      <w:tr w:rsidR="00980DC9" w:rsidRPr="001178ED" w14:paraId="5073C7E7" w14:textId="77777777" w:rsidTr="00816305">
        <w:trPr>
          <w:trHeight w:val="22"/>
        </w:trPr>
        <w:tc>
          <w:tcPr>
            <w:tcW w:w="3371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C382910" w14:textId="1C079726" w:rsidR="00980DC9" w:rsidRPr="001178ED" w:rsidRDefault="00980DC9" w:rsidP="004513BB">
            <w:pPr>
              <w:keepNext/>
              <w:suppressAutoHyphens/>
              <w:bidi/>
              <w:ind w:right="55"/>
              <w:jc w:val="lef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مشاريع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استثمارية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سابقة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للتخفيض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التدريجي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للمواد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الهيدروفلوروكربونية</w:t>
            </w:r>
          </w:p>
        </w:tc>
        <w:tc>
          <w:tcPr>
            <w:tcW w:w="1629" w:type="pct"/>
            <w:shd w:val="clear" w:color="auto" w:fill="auto"/>
          </w:tcPr>
          <w:p w14:paraId="618BEF9A" w14:textId="71D8B474" w:rsidR="00980DC9" w:rsidRPr="001178ED" w:rsidRDefault="00980DC9" w:rsidP="004513BB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لا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</w:p>
        </w:tc>
      </w:tr>
      <w:tr w:rsidR="00980DC9" w:rsidRPr="001178ED" w14:paraId="6209CAC9" w14:textId="77777777" w:rsidTr="00816305">
        <w:trPr>
          <w:trHeight w:val="221"/>
        </w:trPr>
        <w:tc>
          <w:tcPr>
            <w:tcW w:w="3371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4C8C469" w14:textId="432248CD" w:rsidR="00980DC9" w:rsidRPr="001178ED" w:rsidRDefault="00980DC9" w:rsidP="004513BB">
            <w:pPr>
              <w:keepNext/>
              <w:suppressAutoHyphens/>
              <w:bidi/>
              <w:ind w:right="172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إجمالي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التخفيض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المحقق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بموجب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المشاريع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السابقة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(طن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مكافئ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ثاني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أكسيد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الكربون)</w:t>
            </w:r>
          </w:p>
        </w:tc>
        <w:tc>
          <w:tcPr>
            <w:tcW w:w="1629" w:type="pct"/>
            <w:shd w:val="clear" w:color="auto" w:fill="auto"/>
          </w:tcPr>
          <w:p w14:paraId="25239B4E" w14:textId="2E9FE141" w:rsidR="00980DC9" w:rsidRPr="001178ED" w:rsidRDefault="00980DC9" w:rsidP="004513BB">
            <w:pPr>
              <w:bidi/>
              <w:ind w:right="116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لا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ينطبق</w:t>
            </w:r>
          </w:p>
        </w:tc>
      </w:tr>
    </w:tbl>
    <w:p w14:paraId="0D26921D" w14:textId="77777777" w:rsidR="00980DC9" w:rsidRDefault="00980DC9" w:rsidP="00980DC9">
      <w:pPr>
        <w:bidi/>
        <w:jc w:val="left"/>
        <w:rPr>
          <w:sz w:val="16"/>
          <w:szCs w:val="16"/>
          <w:rtl/>
          <w:lang w:bidi="ar-LB"/>
        </w:rPr>
      </w:pPr>
    </w:p>
    <w:tbl>
      <w:tblPr>
        <w:tblStyle w:val="TableGrid"/>
        <w:bidiVisual/>
        <w:tblW w:w="5627" w:type="pct"/>
        <w:tblInd w:w="-621" w:type="dxa"/>
        <w:tblLayout w:type="fixed"/>
        <w:tblLook w:val="04A0" w:firstRow="1" w:lastRow="0" w:firstColumn="1" w:lastColumn="0" w:noHBand="0" w:noVBand="1"/>
      </w:tblPr>
      <w:tblGrid>
        <w:gridCol w:w="1862"/>
        <w:gridCol w:w="861"/>
        <w:gridCol w:w="882"/>
        <w:gridCol w:w="989"/>
        <w:gridCol w:w="991"/>
        <w:gridCol w:w="918"/>
        <w:gridCol w:w="972"/>
        <w:gridCol w:w="989"/>
        <w:gridCol w:w="1082"/>
        <w:gridCol w:w="976"/>
      </w:tblGrid>
      <w:tr w:rsidR="00D758AF" w:rsidRPr="001178ED" w14:paraId="5066D9D3" w14:textId="77777777" w:rsidTr="00816305">
        <w:trPr>
          <w:trHeight w:val="221"/>
          <w:tblHeader/>
        </w:trPr>
        <w:tc>
          <w:tcPr>
            <w:tcW w:w="1713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14:paraId="3929C4E6" w14:textId="7FC03217" w:rsidR="003E3F4A" w:rsidRPr="001178ED" w:rsidRDefault="003E3F4A" w:rsidP="004513BB">
            <w:pPr>
              <w:jc w:val="right"/>
              <w:rPr>
                <w:rFonts w:asciiTheme="majorBidi" w:hAnsiTheme="majorBidi" w:cstheme="majorBidi"/>
                <w:b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بيانات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المشروع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المتفق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sz w:val="20"/>
                <w:rtl/>
                <w:lang w:eastAsia="ar" w:bidi="ar-LB"/>
              </w:rPr>
              <w:t>عليها</w:t>
            </w:r>
          </w:p>
        </w:tc>
        <w:tc>
          <w:tcPr>
            <w:tcW w:w="470" w:type="pct"/>
            <w:shd w:val="clear" w:color="auto" w:fill="auto"/>
            <w:tcMar>
              <w:left w:w="57" w:type="dxa"/>
              <w:right w:w="57" w:type="dxa"/>
            </w:tcMar>
          </w:tcPr>
          <w:p w14:paraId="127388B2" w14:textId="77777777" w:rsidR="003E3F4A" w:rsidRPr="001178ED" w:rsidRDefault="003E3F4A" w:rsidP="004513BB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Cs/>
                <w:sz w:val="20"/>
                <w:rtl/>
                <w:lang w:bidi="ar-LB"/>
              </w:rPr>
              <w:t>2024</w:t>
            </w:r>
            <w:r w:rsidRPr="001178ED">
              <w:rPr>
                <w:rFonts w:asciiTheme="majorBidi" w:hAnsiTheme="majorBidi" w:cstheme="majorBidi"/>
                <w:b/>
                <w:sz w:val="20"/>
                <w:lang w:bidi="ar-LB"/>
              </w:rPr>
              <w:t>*</w:t>
            </w:r>
          </w:p>
        </w:tc>
        <w:tc>
          <w:tcPr>
            <w:tcW w:w="471" w:type="pct"/>
            <w:shd w:val="clear" w:color="auto" w:fill="auto"/>
            <w:tcMar>
              <w:left w:w="57" w:type="dxa"/>
              <w:right w:w="57" w:type="dxa"/>
            </w:tcMar>
          </w:tcPr>
          <w:p w14:paraId="754FBFAC" w14:textId="77777777" w:rsidR="003E3F4A" w:rsidRPr="001178ED" w:rsidRDefault="003E3F4A" w:rsidP="004513BB">
            <w:pPr>
              <w:jc w:val="center"/>
              <w:rPr>
                <w:rFonts w:asciiTheme="majorBidi" w:hAnsiTheme="majorBidi" w:cstheme="majorBidi"/>
                <w:b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/>
                <w:sz w:val="20"/>
                <w:lang w:bidi="ar-LB"/>
              </w:rPr>
              <w:t>2025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0F790D5E" w14:textId="77777777" w:rsidR="003E3F4A" w:rsidRPr="001178ED" w:rsidRDefault="003E3F4A" w:rsidP="004513BB">
            <w:pPr>
              <w:jc w:val="center"/>
              <w:rPr>
                <w:rFonts w:asciiTheme="majorBidi" w:hAnsiTheme="majorBidi" w:cstheme="majorBidi"/>
                <w:b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/>
                <w:sz w:val="20"/>
                <w:lang w:bidi="ar-LB"/>
              </w:rPr>
              <w:t>2026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</w:tcPr>
          <w:p w14:paraId="32028792" w14:textId="77777777" w:rsidR="003E3F4A" w:rsidRPr="001178ED" w:rsidRDefault="003E3F4A" w:rsidP="004513BB">
            <w:pPr>
              <w:jc w:val="center"/>
              <w:rPr>
                <w:rFonts w:asciiTheme="majorBidi" w:hAnsiTheme="majorBidi" w:cstheme="majorBidi"/>
                <w:b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/>
                <w:sz w:val="20"/>
                <w:lang w:bidi="ar-LB"/>
              </w:rPr>
              <w:t>2027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2617BD43" w14:textId="77777777" w:rsidR="003E3F4A" w:rsidRPr="001178ED" w:rsidRDefault="003E3F4A" w:rsidP="004513BB">
            <w:pPr>
              <w:jc w:val="center"/>
              <w:rPr>
                <w:rFonts w:asciiTheme="majorBidi" w:hAnsiTheme="majorBidi" w:cstheme="majorBidi"/>
                <w:b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/>
                <w:sz w:val="20"/>
                <w:lang w:bidi="ar-LB"/>
              </w:rPr>
              <w:t>2028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77C48948" w14:textId="77777777" w:rsidR="003E3F4A" w:rsidRPr="001178ED" w:rsidRDefault="003E3F4A" w:rsidP="004513BB">
            <w:pPr>
              <w:jc w:val="center"/>
              <w:rPr>
                <w:rFonts w:asciiTheme="majorBidi" w:hAnsiTheme="majorBidi" w:cstheme="majorBidi"/>
                <w:b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/>
                <w:sz w:val="20"/>
                <w:lang w:bidi="ar-LB"/>
              </w:rPr>
              <w:t>2029</w:t>
            </w:r>
          </w:p>
        </w:tc>
        <w:tc>
          <w:tcPr>
            <w:tcW w:w="464" w:type="pct"/>
            <w:shd w:val="clear" w:color="auto" w:fill="auto"/>
            <w:tcMar>
              <w:left w:w="57" w:type="dxa"/>
              <w:right w:w="57" w:type="dxa"/>
            </w:tcMar>
          </w:tcPr>
          <w:p w14:paraId="49D3761C" w14:textId="77777777" w:rsidR="003E3F4A" w:rsidRPr="001178ED" w:rsidRDefault="003E3F4A" w:rsidP="004513BB">
            <w:pPr>
              <w:jc w:val="center"/>
              <w:rPr>
                <w:rFonts w:asciiTheme="majorBidi" w:hAnsiTheme="majorBidi" w:cstheme="majorBidi"/>
                <w:bCs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C738AA" w:rsidRPr="001178ED" w14:paraId="6041D1FE" w14:textId="77777777" w:rsidTr="00816305">
        <w:trPr>
          <w:trHeight w:val="297"/>
        </w:trPr>
        <w:tc>
          <w:tcPr>
            <w:tcW w:w="885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F62B3" w14:textId="5F8BA648" w:rsidR="00C738AA" w:rsidRPr="001178ED" w:rsidRDefault="00C738AA" w:rsidP="00C738AA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20"/>
                <w:rtl/>
                <w:lang w:eastAsia="ar"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الاستهلاك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</w:p>
          <w:p w14:paraId="0D3A27D9" w14:textId="2313584E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(طن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مكافئ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ثاني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أكسيد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الكربون)</w:t>
            </w:r>
          </w:p>
        </w:tc>
        <w:tc>
          <w:tcPr>
            <w:tcW w:w="827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B1779DD" w14:textId="380E5452" w:rsidR="00C738AA" w:rsidRPr="001178ED" w:rsidRDefault="00C738AA" w:rsidP="00C738AA">
            <w:pPr>
              <w:tabs>
                <w:tab w:val="left" w:pos="8280"/>
              </w:tabs>
              <w:bidi/>
              <w:spacing w:after="60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الحدود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التي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يفرضها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بروتوكول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مونتريال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1EAAD872" w14:textId="055554C5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</w:tcPr>
          <w:p w14:paraId="1B3E59FE" w14:textId="5846492B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420F312D" w14:textId="5180172A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</w:tcPr>
          <w:p w14:paraId="5BDE6543" w14:textId="00F046AC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7DDF93FA" w14:textId="0637B3E9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053CD975" w14:textId="4907A2D6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911,188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</w:tcPr>
          <w:p w14:paraId="0A6F05E5" w14:textId="70F08657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لا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ينطبق</w:t>
            </w:r>
          </w:p>
        </w:tc>
      </w:tr>
      <w:tr w:rsidR="00C738AA" w:rsidRPr="001178ED" w14:paraId="6094417B" w14:textId="77777777" w:rsidTr="00816305">
        <w:trPr>
          <w:trHeight w:val="297"/>
        </w:trPr>
        <w:tc>
          <w:tcPr>
            <w:tcW w:w="88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5821F921" w14:textId="77777777" w:rsidR="00C738AA" w:rsidRPr="001178ED" w:rsidRDefault="00C738AA" w:rsidP="00C738AA">
            <w:pPr>
              <w:tabs>
                <w:tab w:val="left" w:pos="8280"/>
              </w:tabs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827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A5F4A7F" w14:textId="364A55D0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الحد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الأقصى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المسموح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به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24B9A602" w14:textId="19459C04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</w:tcPr>
          <w:p w14:paraId="0122533A" w14:textId="781AB340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1CDF89E6" w14:textId="2277C417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</w:tcPr>
          <w:p w14:paraId="46BA0E61" w14:textId="0F1F5CB7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6AC66BB3" w14:textId="196E1638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1,012,431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591EAD0F" w14:textId="7C9E3A6B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911,188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</w:tcPr>
          <w:p w14:paraId="08E1FC2F" w14:textId="6C0A70B6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لا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ينطبق</w:t>
            </w:r>
          </w:p>
        </w:tc>
      </w:tr>
      <w:tr w:rsidR="00C738AA" w:rsidRPr="001178ED" w14:paraId="45647023" w14:textId="77777777" w:rsidTr="00816305">
        <w:trPr>
          <w:trHeight w:val="297"/>
        </w:trPr>
        <w:tc>
          <w:tcPr>
            <w:tcW w:w="88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32A1048B" w14:textId="77777777" w:rsidR="00C738AA" w:rsidRPr="001178ED" w:rsidRDefault="00C738AA" w:rsidP="00C738AA">
            <w:pPr>
              <w:tabs>
                <w:tab w:val="left" w:pos="8280"/>
              </w:tabs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82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663821CF" w14:textId="1A16CB9D" w:rsidR="00C738AA" w:rsidRPr="001178ED" w:rsidRDefault="00C738AA" w:rsidP="00C738AA">
            <w:pPr>
              <w:tabs>
                <w:tab w:val="left" w:pos="8280"/>
              </w:tabs>
              <w:spacing w:after="60"/>
              <w:ind w:right="-45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الحد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الأقصى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المسموح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به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(%)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1275EFD3" w14:textId="08D2CC1E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100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</w:tcPr>
          <w:p w14:paraId="517E1B29" w14:textId="5E41E9A5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100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6DE4E5DC" w14:textId="2C5C47B0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100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</w:tcPr>
          <w:p w14:paraId="01530D54" w14:textId="394ED180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100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6A331246" w14:textId="52E875A0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100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44510190" w14:textId="32F9B9E9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90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</w:tcPr>
          <w:p w14:paraId="72B5D976" w14:textId="1D7BBED3" w:rsidR="00C738AA" w:rsidRPr="001178ED" w:rsidRDefault="00C738AA" w:rsidP="00C738AA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لا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ينطبق</w:t>
            </w:r>
          </w:p>
        </w:tc>
      </w:tr>
      <w:tr w:rsidR="00AB4468" w:rsidRPr="001178ED" w14:paraId="3C870A05" w14:textId="77777777" w:rsidTr="00816305">
        <w:trPr>
          <w:trHeight w:val="131"/>
        </w:trPr>
        <w:tc>
          <w:tcPr>
            <w:tcW w:w="885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EDAB0" w14:textId="3F0CA8EC" w:rsidR="00AB4468" w:rsidRPr="001178ED" w:rsidRDefault="00AB4468" w:rsidP="00AB4468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20"/>
                <w:rtl/>
                <w:lang w:eastAsia="ar"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التمويل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الموصى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به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حيث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المبدأ</w:t>
            </w:r>
          </w:p>
          <w:p w14:paraId="558861F6" w14:textId="526D173B" w:rsidR="00AB4468" w:rsidRPr="001178ED" w:rsidRDefault="00AB4468" w:rsidP="00AB4468">
            <w:pPr>
              <w:tabs>
                <w:tab w:val="left" w:pos="8280"/>
              </w:tabs>
              <w:spacing w:after="60"/>
              <w:ind w:right="-11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((دولار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أمريكي)</w:t>
            </w:r>
          </w:p>
        </w:tc>
        <w:tc>
          <w:tcPr>
            <w:tcW w:w="40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2F3E7" w14:textId="04F06C94" w:rsidR="00AB4468" w:rsidRPr="001178ED" w:rsidRDefault="00AB4468" w:rsidP="00AB4468">
            <w:pPr>
              <w:tabs>
                <w:tab w:val="left" w:pos="8280"/>
              </w:tabs>
              <w:spacing w:after="60"/>
              <w:ind w:left="-110" w:right="-112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</w:tcPr>
          <w:p w14:paraId="13F3E772" w14:textId="41C774D2" w:rsidR="00AB4468" w:rsidRPr="001178ED" w:rsidRDefault="00AB4468" w:rsidP="00AB446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126,927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0F02C414" w14:textId="7037F666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126,927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</w:tcPr>
          <w:p w14:paraId="7828E790" w14:textId="6949C3AF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100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54487746" w14:textId="7FE8DCA0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</w:tcPr>
          <w:p w14:paraId="7B148AEC" w14:textId="5CEA5A43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92,413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5E227F69" w14:textId="79AF6474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6C7ECCC3" w14:textId="7C458A1C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  <w:vAlign w:val="center"/>
          </w:tcPr>
          <w:p w14:paraId="57824B13" w14:textId="0E0DA64A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219,340</w:t>
            </w:r>
          </w:p>
        </w:tc>
      </w:tr>
      <w:tr w:rsidR="00AB4468" w:rsidRPr="001178ED" w14:paraId="2658E89C" w14:textId="77777777" w:rsidTr="00816305">
        <w:trPr>
          <w:trHeight w:val="211"/>
        </w:trPr>
        <w:tc>
          <w:tcPr>
            <w:tcW w:w="88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3982DCC" w14:textId="77777777" w:rsidR="00AB4468" w:rsidRPr="001178ED" w:rsidRDefault="00AB4468" w:rsidP="00AB4468">
            <w:pPr>
              <w:tabs>
                <w:tab w:val="left" w:pos="8280"/>
              </w:tabs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09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21A5A1" w14:textId="77777777" w:rsidR="00AB4468" w:rsidRPr="001178ED" w:rsidRDefault="00AB4468" w:rsidP="00AB4468">
            <w:pPr>
              <w:tabs>
                <w:tab w:val="left" w:pos="8280"/>
              </w:tabs>
              <w:spacing w:after="60"/>
              <w:ind w:left="-249" w:right="-246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</w:tcPr>
          <w:p w14:paraId="45DBE602" w14:textId="003F658B" w:rsidR="00AB4468" w:rsidRPr="001178ED" w:rsidRDefault="00AB4468" w:rsidP="00AB446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16,500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2013B05F" w14:textId="1D9C027B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16,500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</w:tcPr>
          <w:p w14:paraId="2E61F797" w14:textId="441F3B4F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7F6435D7" w14:textId="6E8C315D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</w:tcPr>
          <w:p w14:paraId="42727F14" w14:textId="77786B54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12,014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3D81F36A" w14:textId="1A394B4E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3D63F87C" w14:textId="5E025008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  <w:vAlign w:val="center"/>
          </w:tcPr>
          <w:p w14:paraId="3F4071C2" w14:textId="6F73A4F0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28,514</w:t>
            </w:r>
          </w:p>
        </w:tc>
      </w:tr>
      <w:tr w:rsidR="00150C6D" w:rsidRPr="001178ED" w14:paraId="4DE532A1" w14:textId="77777777" w:rsidTr="00816305">
        <w:trPr>
          <w:trHeight w:val="211"/>
        </w:trPr>
        <w:tc>
          <w:tcPr>
            <w:tcW w:w="88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38FB3AAE" w14:textId="77777777" w:rsidR="00AB4468" w:rsidRPr="001178ED" w:rsidRDefault="00AB4468" w:rsidP="00AB4468">
            <w:pPr>
              <w:tabs>
                <w:tab w:val="left" w:pos="8280"/>
              </w:tabs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0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06F28A" w14:textId="43F71700" w:rsidR="00AB4468" w:rsidRPr="001178ED" w:rsidRDefault="00AB4468" w:rsidP="00AB4468">
            <w:pPr>
              <w:tabs>
                <w:tab w:val="left" w:pos="8280"/>
              </w:tabs>
              <w:spacing w:after="60"/>
              <w:ind w:left="-110" w:right="-112"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</w:tcPr>
          <w:p w14:paraId="3A935CFE" w14:textId="4BF7EC2A" w:rsidR="00AB4468" w:rsidRPr="001178ED" w:rsidRDefault="00AB4468" w:rsidP="00AB446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  <w:lang w:eastAsia="ar"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49,860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42635357" w14:textId="03B2D10A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49,860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</w:tcPr>
          <w:p w14:paraId="77810CFD" w14:textId="2D56626B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2CDC44B1" w14:textId="4D92B4CB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1943FAAB" w14:textId="463508C4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55,800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5FF426B8" w14:textId="69937D0D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347E4E51" w14:textId="3ACFB2D8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  <w:vAlign w:val="center"/>
          </w:tcPr>
          <w:p w14:paraId="6C8F3B5C" w14:textId="428B8432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105,660</w:t>
            </w:r>
          </w:p>
        </w:tc>
      </w:tr>
      <w:tr w:rsidR="00150C6D" w:rsidRPr="001178ED" w14:paraId="378FA630" w14:textId="77777777" w:rsidTr="00816305">
        <w:trPr>
          <w:trHeight w:val="211"/>
        </w:trPr>
        <w:tc>
          <w:tcPr>
            <w:tcW w:w="88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6CD42E37" w14:textId="77777777" w:rsidR="00AB4468" w:rsidRPr="001178ED" w:rsidRDefault="00AB4468" w:rsidP="00AB4468">
            <w:pPr>
              <w:tabs>
                <w:tab w:val="left" w:pos="8280"/>
              </w:tabs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09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FDEB1E" w14:textId="77777777" w:rsidR="00AB4468" w:rsidRPr="001178ED" w:rsidRDefault="00AB4468" w:rsidP="00AB4468">
            <w:pPr>
              <w:tabs>
                <w:tab w:val="left" w:pos="8280"/>
              </w:tabs>
              <w:spacing w:after="60"/>
              <w:ind w:left="-249" w:right="-246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18" w:type="pct"/>
            <w:shd w:val="clear" w:color="auto" w:fill="auto"/>
            <w:tcMar>
              <w:left w:w="57" w:type="dxa"/>
              <w:right w:w="57" w:type="dxa"/>
            </w:tcMar>
          </w:tcPr>
          <w:p w14:paraId="0231B08C" w14:textId="0A089D89" w:rsidR="00AB4468" w:rsidRPr="001178ED" w:rsidRDefault="00AB4468" w:rsidP="00AB446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  <w:lang w:eastAsia="ar"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6,482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474EABBF" w14:textId="649B8E0F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6,482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</w:tcPr>
          <w:p w14:paraId="301FA3C5" w14:textId="397679C6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48DA7DD4" w14:textId="6A54C3D7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011A0FE0" w14:textId="7EA27AEE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7,254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5FDFC064" w14:textId="319AD08A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25E4A921" w14:textId="7F75C358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  <w:vAlign w:val="center"/>
          </w:tcPr>
          <w:p w14:paraId="50390C09" w14:textId="7D5B597D" w:rsidR="00AB4468" w:rsidRPr="001178ED" w:rsidRDefault="00AB4468" w:rsidP="00AB4468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13,736</w:t>
            </w:r>
          </w:p>
        </w:tc>
      </w:tr>
      <w:tr w:rsidR="00532B2B" w:rsidRPr="001178ED" w14:paraId="48092DF9" w14:textId="77777777" w:rsidTr="00816305">
        <w:trPr>
          <w:trHeight w:val="160"/>
        </w:trPr>
        <w:tc>
          <w:tcPr>
            <w:tcW w:w="885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E066F0" w14:textId="77777777" w:rsidR="00532B2B" w:rsidRPr="001178ED" w:rsidRDefault="00532B2B" w:rsidP="00532B2B">
            <w:pPr>
              <w:tabs>
                <w:tab w:val="left" w:pos="8280"/>
              </w:tabs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82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2AD9DCDB" w14:textId="5F92E1BE" w:rsidR="00532B2B" w:rsidRPr="001178ED" w:rsidRDefault="00532B2B" w:rsidP="00532B2B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مجموع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تكاليف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المشروع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  <w:vAlign w:val="center"/>
          </w:tcPr>
          <w:p w14:paraId="02FA84F8" w14:textId="4520FBDA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176,787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  <w:vAlign w:val="center"/>
          </w:tcPr>
          <w:p w14:paraId="5FCBD58A" w14:textId="43EBEA9D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0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29CBF8DC" w14:textId="272498B0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1116E5B8" w14:textId="7BF80501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148,213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3677767F" w14:textId="14D98231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2009B7E3" w14:textId="5D2BACC7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  <w:vAlign w:val="center"/>
          </w:tcPr>
          <w:p w14:paraId="2FE03976" w14:textId="2425859B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325,000</w:t>
            </w:r>
          </w:p>
        </w:tc>
      </w:tr>
      <w:tr w:rsidR="00532B2B" w:rsidRPr="001178ED" w14:paraId="0C5965CA" w14:textId="77777777" w:rsidTr="00816305">
        <w:trPr>
          <w:trHeight w:val="205"/>
        </w:trPr>
        <w:tc>
          <w:tcPr>
            <w:tcW w:w="88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3357596" w14:textId="77777777" w:rsidR="00532B2B" w:rsidRPr="001178ED" w:rsidRDefault="00532B2B" w:rsidP="00532B2B">
            <w:pPr>
              <w:tabs>
                <w:tab w:val="left" w:pos="8280"/>
              </w:tabs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82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54ECC3F2" w14:textId="1794EBB2" w:rsidR="00532B2B" w:rsidRPr="001178ED" w:rsidRDefault="00532B2B" w:rsidP="00532B2B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مجموع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تكاليف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الدعم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  <w:vAlign w:val="center"/>
          </w:tcPr>
          <w:p w14:paraId="1A260D8F" w14:textId="22C450D2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22,982</w:t>
            </w:r>
          </w:p>
        </w:tc>
        <w:tc>
          <w:tcPr>
            <w:tcW w:w="471" w:type="pct"/>
            <w:tcMar>
              <w:left w:w="57" w:type="dxa"/>
              <w:right w:w="57" w:type="dxa"/>
            </w:tcMar>
            <w:vAlign w:val="center"/>
          </w:tcPr>
          <w:p w14:paraId="40E2D6FB" w14:textId="747F5316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0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14:paraId="595E1F38" w14:textId="6E72A366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0AE07E7D" w14:textId="0FEE9C5C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19,268</w:t>
            </w:r>
          </w:p>
        </w:tc>
        <w:tc>
          <w:tcPr>
            <w:tcW w:w="470" w:type="pct"/>
            <w:tcMar>
              <w:left w:w="57" w:type="dxa"/>
              <w:right w:w="57" w:type="dxa"/>
            </w:tcMar>
          </w:tcPr>
          <w:p w14:paraId="61613E66" w14:textId="5E943183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514" w:type="pct"/>
            <w:tcMar>
              <w:left w:w="57" w:type="dxa"/>
              <w:right w:w="57" w:type="dxa"/>
            </w:tcMar>
          </w:tcPr>
          <w:p w14:paraId="6AA3C9B6" w14:textId="084C52EF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  <w:vAlign w:val="center"/>
          </w:tcPr>
          <w:p w14:paraId="287E3238" w14:textId="1C265588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42,250</w:t>
            </w:r>
          </w:p>
        </w:tc>
      </w:tr>
      <w:tr w:rsidR="00532B2B" w:rsidRPr="001178ED" w14:paraId="59B08311" w14:textId="77777777" w:rsidTr="00816305">
        <w:trPr>
          <w:trHeight w:val="63"/>
        </w:trPr>
        <w:tc>
          <w:tcPr>
            <w:tcW w:w="88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5CA2A8E2" w14:textId="77777777" w:rsidR="00532B2B" w:rsidRPr="001178ED" w:rsidRDefault="00532B2B" w:rsidP="00532B2B">
            <w:pPr>
              <w:tabs>
                <w:tab w:val="left" w:pos="8280"/>
              </w:tabs>
              <w:spacing w:after="6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82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6735D046" w14:textId="1BBAF1DD" w:rsidR="00532B2B" w:rsidRPr="001178ED" w:rsidRDefault="00532B2B" w:rsidP="00532B2B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مجموع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bidi="ar-LB"/>
              </w:rPr>
              <w:t>التمويل</w:t>
            </w:r>
          </w:p>
        </w:tc>
        <w:tc>
          <w:tcPr>
            <w:tcW w:w="4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3F608" w14:textId="759C4AEC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199,769</w:t>
            </w:r>
          </w:p>
        </w:tc>
        <w:tc>
          <w:tcPr>
            <w:tcW w:w="4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825A42" w14:textId="3EE649BD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rtl/>
                <w:lang w:bidi="ar-LB"/>
              </w:rPr>
              <w:t>0</w:t>
            </w:r>
          </w:p>
        </w:tc>
        <w:tc>
          <w:tcPr>
            <w:tcW w:w="436" w:type="pct"/>
            <w:shd w:val="clear" w:color="auto" w:fill="auto"/>
            <w:tcMar>
              <w:left w:w="57" w:type="dxa"/>
              <w:right w:w="57" w:type="dxa"/>
            </w:tcMar>
          </w:tcPr>
          <w:p w14:paraId="26CD8F83" w14:textId="1DDFBD7C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075FE5" w14:textId="70EBDA89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167,481</w:t>
            </w:r>
          </w:p>
        </w:tc>
        <w:tc>
          <w:tcPr>
            <w:tcW w:w="470" w:type="pct"/>
            <w:shd w:val="clear" w:color="auto" w:fill="auto"/>
            <w:tcMar>
              <w:left w:w="57" w:type="dxa"/>
              <w:right w:w="57" w:type="dxa"/>
            </w:tcMar>
          </w:tcPr>
          <w:p w14:paraId="30F69CB9" w14:textId="0511CED7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514" w:type="pct"/>
            <w:shd w:val="clear" w:color="auto" w:fill="auto"/>
            <w:tcMar>
              <w:left w:w="57" w:type="dxa"/>
              <w:right w:w="57" w:type="dxa"/>
            </w:tcMar>
          </w:tcPr>
          <w:p w14:paraId="7FE73873" w14:textId="2EDDE0C3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64" w:type="pct"/>
            <w:tcMar>
              <w:left w:w="57" w:type="dxa"/>
              <w:right w:w="57" w:type="dxa"/>
            </w:tcMar>
            <w:vAlign w:val="center"/>
          </w:tcPr>
          <w:p w14:paraId="646D8C69" w14:textId="31244F5A" w:rsidR="00532B2B" w:rsidRPr="001178ED" w:rsidRDefault="00532B2B" w:rsidP="00532B2B">
            <w:pPr>
              <w:tabs>
                <w:tab w:val="left" w:pos="8280"/>
              </w:tabs>
              <w:spacing w:after="6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367,250</w:t>
            </w:r>
          </w:p>
        </w:tc>
      </w:tr>
    </w:tbl>
    <w:p w14:paraId="3AEADBA5" w14:textId="054F9AA8" w:rsidR="00532B2B" w:rsidRDefault="00532B2B" w:rsidP="00532B2B">
      <w:pPr>
        <w:bidi/>
        <w:jc w:val="left"/>
        <w:rPr>
          <w:rFonts w:asciiTheme="majorBidi" w:hAnsiTheme="majorBidi" w:cstheme="majorBidi"/>
          <w:sz w:val="18"/>
          <w:szCs w:val="18"/>
          <w:rtl/>
          <w:lang w:bidi="ar-LB"/>
        </w:rPr>
      </w:pP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*</w:t>
      </w:r>
      <w:r w:rsidR="006F2964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التمويل</w:t>
      </w:r>
      <w:r w:rsidR="006F2964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الموصى</w:t>
      </w:r>
      <w:r w:rsidR="006F2964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بإقراره</w:t>
      </w:r>
      <w:r w:rsidR="006F2964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في</w:t>
      </w:r>
      <w:r w:rsidR="006F2964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الاجتماع</w:t>
      </w:r>
      <w:r w:rsidR="006F2964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الحالي.</w:t>
      </w:r>
    </w:p>
    <w:p w14:paraId="1F97E70C" w14:textId="77777777" w:rsidR="00532B2B" w:rsidRDefault="00532B2B" w:rsidP="00532B2B">
      <w:pPr>
        <w:bidi/>
        <w:jc w:val="left"/>
        <w:rPr>
          <w:sz w:val="16"/>
          <w:szCs w:val="16"/>
          <w:rtl/>
          <w:lang w:bidi="ar-LB"/>
        </w:rPr>
      </w:pPr>
    </w:p>
    <w:tbl>
      <w:tblPr>
        <w:tblStyle w:val="TableGrid"/>
        <w:bidiVisual/>
        <w:tblW w:w="10438" w:type="dxa"/>
        <w:tblInd w:w="-523" w:type="dxa"/>
        <w:tblLook w:val="04A0" w:firstRow="1" w:lastRow="0" w:firstColumn="1" w:lastColumn="0" w:noHBand="0" w:noVBand="1"/>
      </w:tblPr>
      <w:tblGrid>
        <w:gridCol w:w="6738"/>
        <w:gridCol w:w="3700"/>
      </w:tblGrid>
      <w:tr w:rsidR="00B54A5E" w:rsidRPr="001178ED" w14:paraId="0D37FC02" w14:textId="77777777" w:rsidTr="00165559">
        <w:tc>
          <w:tcPr>
            <w:tcW w:w="6738" w:type="dxa"/>
          </w:tcPr>
          <w:p w14:paraId="192F1292" w14:textId="0C5EF50F" w:rsidR="00B54A5E" w:rsidRPr="001178ED" w:rsidRDefault="00B54A5E" w:rsidP="004513BB">
            <w:pPr>
              <w:bidi/>
              <w:spacing w:line="276" w:lineRule="auto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التخفيض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الاستهلاك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المتبقي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المؤهل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المرحلة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الأولى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بالطن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مكافئ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ثاني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أكسيد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الكربون</w:t>
            </w:r>
          </w:p>
        </w:tc>
        <w:tc>
          <w:tcPr>
            <w:tcW w:w="3700" w:type="dxa"/>
          </w:tcPr>
          <w:p w14:paraId="3DE8209D" w14:textId="0892C77E" w:rsidR="00B54A5E" w:rsidRPr="001178ED" w:rsidRDefault="00B11A3F" w:rsidP="004513BB">
            <w:pPr>
              <w:bidi/>
              <w:ind w:right="-18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101,243</w:t>
            </w:r>
          </w:p>
        </w:tc>
      </w:tr>
    </w:tbl>
    <w:p w14:paraId="17EA1AEC" w14:textId="17CF3B44" w:rsidR="00757EDA" w:rsidRDefault="00757EDA">
      <w:pPr>
        <w:jc w:val="left"/>
        <w:rPr>
          <w:sz w:val="16"/>
          <w:szCs w:val="16"/>
          <w:rtl/>
          <w:lang w:bidi="ar-LB"/>
        </w:rPr>
      </w:pPr>
    </w:p>
    <w:tbl>
      <w:tblPr>
        <w:tblStyle w:val="TableGrid"/>
        <w:bidiVisual/>
        <w:tblW w:w="5577" w:type="pct"/>
        <w:tblInd w:w="-501" w:type="dxa"/>
        <w:tblLook w:val="04A0" w:firstRow="1" w:lastRow="0" w:firstColumn="1" w:lastColumn="0" w:noHBand="0" w:noVBand="1"/>
      </w:tblPr>
      <w:tblGrid>
        <w:gridCol w:w="3358"/>
        <w:gridCol w:w="7071"/>
      </w:tblGrid>
      <w:tr w:rsidR="009F735B" w:rsidRPr="001178ED" w14:paraId="6F2ECD21" w14:textId="77777777" w:rsidTr="00165559">
        <w:trPr>
          <w:trHeight w:hRule="exact" w:val="238"/>
        </w:trPr>
        <w:tc>
          <w:tcPr>
            <w:tcW w:w="1610" w:type="pct"/>
            <w:shd w:val="clear" w:color="auto" w:fill="auto"/>
          </w:tcPr>
          <w:p w14:paraId="350ABCEA" w14:textId="476EF4F0" w:rsidR="009F735B" w:rsidRPr="001178ED" w:rsidRDefault="009F735B" w:rsidP="004513BB">
            <w:pPr>
              <w:bidi/>
              <w:jc w:val="left"/>
              <w:rPr>
                <w:rFonts w:asciiTheme="majorBidi" w:hAnsiTheme="majorBidi" w:cstheme="majorBidi"/>
                <w:b/>
                <w:color w:val="000000" w:themeColor="text1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eastAsia="ar" w:bidi="ar-LB"/>
              </w:rPr>
              <w:t>توصية</w:t>
            </w:r>
            <w:r w:rsidR="006F2964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eastAsia="ar" w:bidi="ar-LB"/>
              </w:rPr>
              <w:t>الأمانة:</w:t>
            </w:r>
          </w:p>
        </w:tc>
        <w:tc>
          <w:tcPr>
            <w:tcW w:w="3390" w:type="pct"/>
            <w:shd w:val="clear" w:color="auto" w:fill="auto"/>
          </w:tcPr>
          <w:p w14:paraId="77FE3B1D" w14:textId="6F0D5299" w:rsidR="009F735B" w:rsidRPr="001178ED" w:rsidRDefault="009F735B" w:rsidP="004513BB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0"/>
                <w:lang w:bidi="ar-LB"/>
              </w:rPr>
            </w:pP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للنظر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بصفة</w:t>
            </w:r>
            <w:r w:rsidR="006F2964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color w:val="000000" w:themeColor="text1"/>
                <w:sz w:val="20"/>
                <w:rtl/>
                <w:lang w:eastAsia="ar" w:bidi="ar-LB"/>
              </w:rPr>
              <w:t>فردية</w:t>
            </w:r>
          </w:p>
        </w:tc>
      </w:tr>
    </w:tbl>
    <w:p w14:paraId="16E6F326" w14:textId="77777777" w:rsidR="009F735B" w:rsidRDefault="009F735B" w:rsidP="009F735B">
      <w:pPr>
        <w:tabs>
          <w:tab w:val="right" w:pos="9360"/>
        </w:tabs>
        <w:jc w:val="right"/>
        <w:rPr>
          <w:rtl/>
          <w:lang w:val="en-US" w:bidi="ar-LB"/>
        </w:rPr>
      </w:pPr>
    </w:p>
    <w:p w14:paraId="0C9640BC" w14:textId="7CF31EFA" w:rsidR="00B65506" w:rsidRDefault="00B65506" w:rsidP="00700B8B">
      <w:pPr>
        <w:tabs>
          <w:tab w:val="right" w:pos="9360"/>
        </w:tabs>
        <w:jc w:val="center"/>
        <w:rPr>
          <w:bCs/>
          <w:sz w:val="26"/>
          <w:szCs w:val="26"/>
          <w:lang w:bidi="ar-LB"/>
        </w:rPr>
      </w:pPr>
      <w:r w:rsidRPr="002C6E10">
        <w:rPr>
          <w:bCs/>
          <w:sz w:val="26"/>
          <w:szCs w:val="26"/>
          <w:rtl/>
          <w:lang w:bidi="ar-LB"/>
        </w:rPr>
        <w:t>وصف</w:t>
      </w:r>
      <w:r w:rsidR="006F2964">
        <w:rPr>
          <w:bCs/>
          <w:sz w:val="26"/>
          <w:szCs w:val="26"/>
          <w:rtl/>
          <w:lang w:bidi="ar-LB"/>
        </w:rPr>
        <w:t xml:space="preserve"> </w:t>
      </w:r>
      <w:r w:rsidRPr="002C6E10">
        <w:rPr>
          <w:bCs/>
          <w:sz w:val="26"/>
          <w:szCs w:val="26"/>
          <w:rtl/>
          <w:lang w:bidi="ar-LB"/>
        </w:rPr>
        <w:t>المشروع</w:t>
      </w:r>
    </w:p>
    <w:p w14:paraId="2AAA1BEE" w14:textId="4CD5805A" w:rsidR="00A21828" w:rsidRPr="005542FE" w:rsidRDefault="00A21828" w:rsidP="00026E0A">
      <w:pPr>
        <w:pStyle w:val="StyleHeader4Para4Left0Firstline0"/>
        <w:numPr>
          <w:ilvl w:val="0"/>
          <w:numId w:val="8"/>
        </w:numPr>
        <w:bidi/>
        <w:spacing w:before="240"/>
        <w:ind w:hanging="716"/>
        <w:jc w:val="left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تتألف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هذه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الوثيقة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الأجزاء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التالية:</w:t>
      </w:r>
    </w:p>
    <w:p w14:paraId="5EBCA347" w14:textId="4E9EA457" w:rsidR="00A5745E" w:rsidRDefault="00A5745E" w:rsidP="00A5745E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أولاً</w:t>
      </w:r>
      <w:r w:rsidRPr="008054A1">
        <w:rPr>
          <w:sz w:val="26"/>
          <w:szCs w:val="26"/>
          <w:rtl/>
          <w:lang w:bidi="ar-LB"/>
        </w:rPr>
        <w:t>:</w:t>
      </w:r>
      <w:r w:rsidR="006F2964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ملخص</w:t>
      </w:r>
      <w:r w:rsidR="006F2964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المقترح</w:t>
      </w:r>
      <w:r w:rsidR="006F2964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كما</w:t>
      </w:r>
      <w:r w:rsidR="006F2964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تمّ</w:t>
      </w:r>
      <w:r w:rsidR="006F2964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تقديمه</w:t>
      </w:r>
    </w:p>
    <w:p w14:paraId="01FB6F52" w14:textId="4AFBA160" w:rsidR="00A5745E" w:rsidRPr="00320BC8" w:rsidRDefault="00A5745E" w:rsidP="00F02FEF">
      <w:pPr>
        <w:bidi/>
        <w:spacing w:after="240"/>
        <w:ind w:left="1440"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ثانياً</w:t>
      </w:r>
      <w:r w:rsidR="00F02FEF">
        <w:rPr>
          <w:sz w:val="26"/>
          <w:szCs w:val="26"/>
          <w:rtl/>
          <w:lang w:bidi="ar-LB"/>
        </w:rPr>
        <w:t>: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الخلفية: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حالة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 w:rsidRPr="00320BC8">
        <w:rPr>
          <w:sz w:val="26"/>
          <w:szCs w:val="26"/>
          <w:rtl/>
          <w:lang w:bidi="ar-LB"/>
        </w:rPr>
        <w:t>أوروغواي</w:t>
      </w:r>
    </w:p>
    <w:p w14:paraId="33D5F9C2" w14:textId="77325BBE" w:rsidR="00A5745E" w:rsidRPr="008054A1" w:rsidRDefault="00A5745E" w:rsidP="00A5745E">
      <w:pPr>
        <w:bidi/>
        <w:spacing w:after="240"/>
        <w:ind w:left="1440"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ثالثاً</w:t>
      </w:r>
      <w:r w:rsidRPr="008054A1">
        <w:rPr>
          <w:sz w:val="26"/>
          <w:szCs w:val="26"/>
          <w:rtl/>
          <w:lang w:bidi="ar-LB"/>
        </w:rPr>
        <w:t>: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استهلاك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الهيدروفلوروكربونية: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لمحة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عن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حجم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الاستهلاك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والاتجاهات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والاستخدامات</w:t>
      </w:r>
      <w:r w:rsidR="006F2964">
        <w:rPr>
          <w:sz w:val="26"/>
          <w:szCs w:val="26"/>
          <w:rtl/>
          <w:lang w:bidi="ar-LB"/>
        </w:rPr>
        <w:t xml:space="preserve"> </w:t>
      </w:r>
      <w:r w:rsidR="00F02FEF">
        <w:rPr>
          <w:sz w:val="26"/>
          <w:szCs w:val="26"/>
          <w:rtl/>
          <w:lang w:bidi="ar-LB"/>
        </w:rPr>
        <w:t>القطاعية</w:t>
      </w:r>
    </w:p>
    <w:p w14:paraId="4FCD6486" w14:textId="5CCE61D3" w:rsidR="00A5745E" w:rsidRPr="008054A1" w:rsidRDefault="00F02FEF" w:rsidP="00A5745E">
      <w:pPr>
        <w:bidi/>
        <w:spacing w:after="240"/>
        <w:ind w:left="1440"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رابعاً</w:t>
      </w:r>
      <w:r w:rsidR="00A5745E" w:rsidRPr="008054A1">
        <w:rPr>
          <w:sz w:val="26"/>
          <w:szCs w:val="26"/>
          <w:rtl/>
          <w:lang w:bidi="ar-LB"/>
        </w:rPr>
        <w:t>: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6F2964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خط</w:t>
      </w:r>
      <w:r>
        <w:rPr>
          <w:sz w:val="26"/>
          <w:szCs w:val="26"/>
          <w:rtl/>
          <w:lang w:bidi="ar-LB"/>
        </w:rPr>
        <w:t>ة</w:t>
      </w:r>
      <w:r w:rsidR="006F2964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التنفيذ</w:t>
      </w:r>
      <w:r w:rsidR="006F2964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المتعلقة</w:t>
      </w:r>
      <w:r w:rsidR="006F2964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بالمواد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بموجب</w:t>
      </w:r>
      <w:r w:rsidR="006F2964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تعديل</w:t>
      </w:r>
      <w:r w:rsidR="006F2964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كيغالي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كما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تمّ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تقديمها: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الاستراتيجية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العامة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وخطة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الشريحة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</w:p>
    <w:p w14:paraId="6F2FF8CB" w14:textId="77FD71DB" w:rsidR="009077B9" w:rsidRDefault="009077B9" w:rsidP="009077B9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خامساً</w:t>
      </w:r>
      <w:r w:rsidRPr="008054A1">
        <w:rPr>
          <w:sz w:val="26"/>
          <w:szCs w:val="26"/>
          <w:rtl/>
          <w:lang w:bidi="ar-LB"/>
        </w:rPr>
        <w:t>: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تعليقات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بما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فيها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كلفة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الأنشطة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المتفق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عليها</w:t>
      </w:r>
    </w:p>
    <w:p w14:paraId="18891A24" w14:textId="666B512D" w:rsidR="00A5745E" w:rsidRDefault="009077B9" w:rsidP="006536E1">
      <w:pPr>
        <w:bidi/>
        <w:spacing w:after="240"/>
        <w:ind w:left="1440"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سادساً</w:t>
      </w:r>
      <w:r w:rsidRPr="008054A1">
        <w:rPr>
          <w:sz w:val="26"/>
          <w:szCs w:val="26"/>
          <w:rtl/>
          <w:lang w:bidi="ar-LB"/>
        </w:rPr>
        <w:t>:</w:t>
      </w:r>
      <w:r w:rsidR="006F2964">
        <w:rPr>
          <w:sz w:val="26"/>
          <w:szCs w:val="26"/>
          <w:rtl/>
          <w:lang w:bidi="ar-LB"/>
        </w:rPr>
        <w:t xml:space="preserve"> </w:t>
      </w:r>
      <w:r w:rsidR="00480E80">
        <w:rPr>
          <w:sz w:val="26"/>
          <w:szCs w:val="26"/>
          <w:rtl/>
          <w:lang w:bidi="ar-LB"/>
        </w:rPr>
        <w:t>التوصية</w:t>
      </w:r>
    </w:p>
    <w:p w14:paraId="44A2E4F5" w14:textId="1D1113E3" w:rsidR="006536E1" w:rsidRPr="008B3019" w:rsidRDefault="006536E1" w:rsidP="006536E1">
      <w:pPr>
        <w:pStyle w:val="Heading1"/>
        <w:bidi/>
        <w:rPr>
          <w:b/>
          <w:bCs/>
          <w:sz w:val="26"/>
          <w:szCs w:val="26"/>
          <w:lang w:bidi="ar-LB"/>
        </w:rPr>
      </w:pPr>
      <w:r w:rsidRPr="008B3019">
        <w:rPr>
          <w:b/>
          <w:bCs/>
          <w:sz w:val="26"/>
          <w:szCs w:val="26"/>
          <w:rtl/>
          <w:lang w:bidi="ar-LB"/>
        </w:rPr>
        <w:t>أ</w:t>
      </w:r>
      <w:r>
        <w:rPr>
          <w:b/>
          <w:bCs/>
          <w:sz w:val="26"/>
          <w:szCs w:val="26"/>
          <w:rtl/>
          <w:lang w:bidi="ar-LB"/>
        </w:rPr>
        <w:t>ولاً: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ملخص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المقترح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كما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تمّ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تقديمه</w:t>
      </w:r>
    </w:p>
    <w:p w14:paraId="0CA7A180" w14:textId="783AD3D4" w:rsidR="00DF7CF8" w:rsidRDefault="00CB42F3" w:rsidP="0068368F">
      <w:pPr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2.</w:t>
      </w:r>
      <w:r w:rsidR="00816305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643679">
        <w:rPr>
          <w:sz w:val="26"/>
          <w:szCs w:val="26"/>
          <w:rtl/>
          <w:lang w:bidi="ar-LB"/>
        </w:rPr>
        <w:t>بالنيابة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عن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حكومة</w:t>
      </w:r>
      <w:r w:rsidR="006F2964">
        <w:rPr>
          <w:sz w:val="26"/>
          <w:szCs w:val="26"/>
          <w:rtl/>
          <w:lang w:bidi="ar-LB"/>
        </w:rPr>
        <w:t xml:space="preserve"> </w:t>
      </w:r>
      <w:r w:rsidR="007973B2" w:rsidRPr="00320BC8">
        <w:rPr>
          <w:sz w:val="26"/>
          <w:szCs w:val="26"/>
          <w:rtl/>
          <w:lang w:bidi="ar-LB"/>
        </w:rPr>
        <w:t>أوروغواي</w:t>
      </w:r>
      <w:r w:rsidR="00DF7CF8" w:rsidRPr="007529C5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قدم</w:t>
      </w:r>
      <w:r w:rsidR="006F2964">
        <w:rPr>
          <w:sz w:val="26"/>
          <w:szCs w:val="26"/>
          <w:rtl/>
          <w:lang w:bidi="ar-LB"/>
        </w:rPr>
        <w:t xml:space="preserve"> </w:t>
      </w:r>
      <w:r w:rsidR="00B05C30" w:rsidRPr="00B05C30">
        <w:rPr>
          <w:sz w:val="26"/>
          <w:szCs w:val="26"/>
          <w:rtl/>
          <w:lang w:bidi="ar-LB"/>
        </w:rPr>
        <w:t>اليوئنديبي</w:t>
      </w:r>
      <w:r w:rsidR="00DF7CF8" w:rsidRPr="007529C5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بوصفه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الوكالة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المنفذة</w:t>
      </w:r>
      <w:r w:rsidR="006F2964">
        <w:rPr>
          <w:sz w:val="26"/>
          <w:szCs w:val="26"/>
          <w:rtl/>
          <w:lang w:bidi="ar-LB"/>
        </w:rPr>
        <w:t xml:space="preserve"> </w:t>
      </w:r>
      <w:r w:rsidR="007C1C8F">
        <w:rPr>
          <w:sz w:val="26"/>
          <w:szCs w:val="26"/>
          <w:rtl/>
          <w:lang w:bidi="ar-LB"/>
        </w:rPr>
        <w:t>الرئيسية</w:t>
      </w:r>
      <w:r w:rsidR="00DF7CF8" w:rsidRPr="007529C5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طلبا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لتمويل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ا</w:t>
      </w:r>
      <w:r w:rsidR="00DF7CF8" w:rsidRPr="007529C5">
        <w:rPr>
          <w:sz w:val="26"/>
          <w:szCs w:val="26"/>
          <w:rtl/>
          <w:lang w:bidi="ar-LB"/>
        </w:rPr>
        <w:t>لمرحلة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الأولى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من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التنفيذ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المتعلقة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بالمواد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222639">
        <w:rPr>
          <w:sz w:val="26"/>
          <w:szCs w:val="26"/>
          <w:rtl/>
          <w:lang w:bidi="ar-LB"/>
        </w:rPr>
        <w:t>بموجب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222639">
        <w:rPr>
          <w:sz w:val="26"/>
          <w:szCs w:val="26"/>
          <w:rtl/>
          <w:lang w:bidi="ar-LB"/>
        </w:rPr>
        <w:t>تعديل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222639">
        <w:rPr>
          <w:sz w:val="26"/>
          <w:szCs w:val="26"/>
          <w:rtl/>
          <w:lang w:bidi="ar-LB"/>
        </w:rPr>
        <w:t>كيغالي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بقيمة</w:t>
      </w:r>
      <w:r w:rsidR="006F2964">
        <w:rPr>
          <w:sz w:val="26"/>
          <w:szCs w:val="26"/>
          <w:rtl/>
          <w:lang w:bidi="ar-LB"/>
        </w:rPr>
        <w:t xml:space="preserve"> </w:t>
      </w:r>
      <w:r w:rsidR="00B05C30">
        <w:rPr>
          <w:sz w:val="26"/>
          <w:szCs w:val="26"/>
          <w:rtl/>
          <w:lang w:bidi="ar-LB"/>
        </w:rPr>
        <w:t>367</w:t>
      </w:r>
      <w:r w:rsidR="00DF7CF8">
        <w:rPr>
          <w:sz w:val="26"/>
          <w:szCs w:val="26"/>
          <w:rtl/>
          <w:lang w:bidi="ar-LB"/>
        </w:rPr>
        <w:t>,</w:t>
      </w:r>
      <w:r w:rsidR="00B05C30">
        <w:rPr>
          <w:sz w:val="26"/>
          <w:szCs w:val="26"/>
          <w:rtl/>
          <w:lang w:bidi="ar-LB"/>
        </w:rPr>
        <w:t>250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دولار</w:t>
      </w:r>
      <w:r w:rsidR="00B6497B">
        <w:rPr>
          <w:sz w:val="26"/>
          <w:szCs w:val="26"/>
          <w:rtl/>
          <w:lang w:bidi="ar-LB"/>
        </w:rPr>
        <w:t>ا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أمريكي</w:t>
      </w:r>
      <w:r w:rsidR="00B6497B">
        <w:rPr>
          <w:sz w:val="26"/>
          <w:szCs w:val="26"/>
          <w:rtl/>
          <w:lang w:bidi="ar-LB"/>
        </w:rPr>
        <w:t>ا</w:t>
      </w:r>
      <w:r w:rsidR="00DF7CF8" w:rsidRPr="007529C5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="00274DBF">
        <w:rPr>
          <w:sz w:val="26"/>
          <w:szCs w:val="26"/>
          <w:rtl/>
          <w:lang w:bidi="ar-LB"/>
        </w:rPr>
        <w:t>وتتألف</w:t>
      </w:r>
      <w:r w:rsidR="006F2964">
        <w:rPr>
          <w:sz w:val="26"/>
          <w:szCs w:val="26"/>
          <w:rtl/>
          <w:lang w:bidi="ar-LB"/>
        </w:rPr>
        <w:t xml:space="preserve"> </w:t>
      </w:r>
      <w:r w:rsidR="00274DBF">
        <w:rPr>
          <w:sz w:val="26"/>
          <w:szCs w:val="26"/>
          <w:rtl/>
          <w:lang w:bidi="ar-LB"/>
        </w:rPr>
        <w:t>م</w:t>
      </w:r>
      <w:r w:rsidR="0068368F">
        <w:rPr>
          <w:sz w:val="26"/>
          <w:szCs w:val="26"/>
          <w:rtl/>
          <w:lang w:bidi="ar-LB"/>
        </w:rPr>
        <w:t>ن</w:t>
      </w:r>
      <w:r w:rsidR="006F2964">
        <w:rPr>
          <w:sz w:val="26"/>
          <w:szCs w:val="26"/>
          <w:rtl/>
          <w:lang w:bidi="ar-LB"/>
        </w:rPr>
        <w:t xml:space="preserve"> </w:t>
      </w:r>
      <w:r w:rsidR="00274DBF">
        <w:rPr>
          <w:sz w:val="26"/>
          <w:szCs w:val="26"/>
          <w:rtl/>
          <w:lang w:bidi="ar-LB"/>
        </w:rPr>
        <w:t>219,190</w:t>
      </w:r>
      <w:r w:rsidR="006F2964">
        <w:rPr>
          <w:sz w:val="26"/>
          <w:szCs w:val="26"/>
          <w:rtl/>
          <w:lang w:bidi="ar-LB"/>
        </w:rPr>
        <w:t xml:space="preserve"> </w:t>
      </w:r>
      <w:r w:rsidR="00274DBF">
        <w:rPr>
          <w:sz w:val="26"/>
          <w:szCs w:val="26"/>
          <w:rtl/>
          <w:lang w:bidi="ar-LB"/>
        </w:rPr>
        <w:t>دولارا</w:t>
      </w:r>
      <w:r w:rsidR="006F2964">
        <w:rPr>
          <w:sz w:val="26"/>
          <w:szCs w:val="26"/>
          <w:rtl/>
          <w:lang w:bidi="ar-LB"/>
        </w:rPr>
        <w:t xml:space="preserve"> </w:t>
      </w:r>
      <w:r w:rsidR="007C1C8F" w:rsidRPr="007529C5">
        <w:rPr>
          <w:sz w:val="26"/>
          <w:szCs w:val="26"/>
          <w:rtl/>
          <w:lang w:bidi="ar-LB"/>
        </w:rPr>
        <w:t>أمريكي</w:t>
      </w:r>
      <w:r w:rsidR="007C1C8F">
        <w:rPr>
          <w:sz w:val="26"/>
          <w:szCs w:val="26"/>
          <w:rtl/>
          <w:lang w:bidi="ar-LB"/>
        </w:rPr>
        <w:t>ا</w:t>
      </w:r>
      <w:r w:rsidR="00274DBF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بالإضافة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إلى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تكاليف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دعم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الوكالة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البالغة</w:t>
      </w:r>
      <w:r w:rsidR="006F2964">
        <w:rPr>
          <w:sz w:val="26"/>
          <w:szCs w:val="26"/>
          <w:rtl/>
          <w:lang w:bidi="ar-LB"/>
        </w:rPr>
        <w:t xml:space="preserve"> </w:t>
      </w:r>
      <w:r w:rsidR="00274DBF">
        <w:rPr>
          <w:sz w:val="26"/>
          <w:szCs w:val="26"/>
          <w:rtl/>
          <w:lang w:bidi="ar-LB"/>
        </w:rPr>
        <w:t>28</w:t>
      </w:r>
      <w:r w:rsidR="00DF7CF8">
        <w:rPr>
          <w:sz w:val="26"/>
          <w:szCs w:val="26"/>
          <w:rtl/>
          <w:lang w:bidi="ar-LB"/>
        </w:rPr>
        <w:t>,</w:t>
      </w:r>
      <w:r w:rsidR="00B6497B">
        <w:rPr>
          <w:sz w:val="26"/>
          <w:szCs w:val="26"/>
          <w:rtl/>
          <w:lang w:bidi="ar-LB"/>
        </w:rPr>
        <w:t>495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دولار</w:t>
      </w:r>
      <w:r w:rsidR="00B6497B">
        <w:rPr>
          <w:sz w:val="26"/>
          <w:szCs w:val="26"/>
          <w:rtl/>
          <w:lang w:bidi="ar-LB"/>
        </w:rPr>
        <w:t>ا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 w:rsidRPr="007529C5">
        <w:rPr>
          <w:sz w:val="26"/>
          <w:szCs w:val="26"/>
          <w:rtl/>
          <w:lang w:bidi="ar-LB"/>
        </w:rPr>
        <w:t>أمريكي</w:t>
      </w:r>
      <w:r w:rsidR="00B6497B">
        <w:rPr>
          <w:sz w:val="26"/>
          <w:szCs w:val="26"/>
          <w:rtl/>
          <w:lang w:bidi="ar-LB"/>
        </w:rPr>
        <w:t>ا</w:t>
      </w:r>
      <w:r w:rsidR="006F2964">
        <w:rPr>
          <w:sz w:val="26"/>
          <w:szCs w:val="26"/>
          <w:rtl/>
          <w:lang w:bidi="ar-LB"/>
        </w:rPr>
        <w:t xml:space="preserve"> </w:t>
      </w:r>
      <w:r w:rsidR="0068368F" w:rsidRPr="0068368F">
        <w:rPr>
          <w:sz w:val="26"/>
          <w:szCs w:val="26"/>
          <w:rtl/>
          <w:lang w:bidi="ar-LB"/>
        </w:rPr>
        <w:t>لليوئنديبي</w:t>
      </w:r>
      <w:r w:rsidR="00DF7CF8" w:rsidRPr="007529C5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="0068368F">
        <w:rPr>
          <w:sz w:val="26"/>
          <w:szCs w:val="26"/>
          <w:rtl/>
          <w:lang w:bidi="ar-LB"/>
        </w:rPr>
        <w:t>ومبلغ</w:t>
      </w:r>
      <w:r w:rsidR="006F2964">
        <w:rPr>
          <w:sz w:val="26"/>
          <w:szCs w:val="26"/>
          <w:rtl/>
          <w:lang w:bidi="ar-LB"/>
        </w:rPr>
        <w:t xml:space="preserve"> </w:t>
      </w:r>
      <w:r w:rsidR="0068368F">
        <w:rPr>
          <w:sz w:val="26"/>
          <w:szCs w:val="26"/>
          <w:rtl/>
          <w:lang w:bidi="ar-LB"/>
        </w:rPr>
        <w:t>105,810</w:t>
      </w:r>
      <w:r w:rsidR="006F2964">
        <w:rPr>
          <w:sz w:val="26"/>
          <w:szCs w:val="26"/>
          <w:rtl/>
          <w:lang w:bidi="ar-LB"/>
        </w:rPr>
        <w:t xml:space="preserve"> </w:t>
      </w:r>
      <w:r w:rsidR="0068368F">
        <w:rPr>
          <w:sz w:val="26"/>
          <w:szCs w:val="26"/>
          <w:rtl/>
          <w:lang w:bidi="ar-LB"/>
        </w:rPr>
        <w:t>دولار</w:t>
      </w:r>
      <w:r w:rsidR="00C23529">
        <w:rPr>
          <w:sz w:val="26"/>
          <w:szCs w:val="26"/>
          <w:rtl/>
          <w:lang w:bidi="ar-LB"/>
        </w:rPr>
        <w:t>ات</w:t>
      </w:r>
      <w:r w:rsidR="006F2964">
        <w:rPr>
          <w:sz w:val="26"/>
          <w:szCs w:val="26"/>
          <w:rtl/>
          <w:lang w:bidi="ar-LB"/>
        </w:rPr>
        <w:t xml:space="preserve"> </w:t>
      </w:r>
      <w:r w:rsidR="0068368F">
        <w:rPr>
          <w:sz w:val="26"/>
          <w:szCs w:val="26"/>
          <w:rtl/>
          <w:lang w:bidi="ar-LB"/>
        </w:rPr>
        <w:t>أمريكي</w:t>
      </w:r>
      <w:r w:rsidR="00C23529">
        <w:rPr>
          <w:sz w:val="26"/>
          <w:szCs w:val="26"/>
          <w:rtl/>
          <w:lang w:bidi="ar-LB"/>
        </w:rPr>
        <w:t>ة</w:t>
      </w:r>
      <w:r w:rsidR="008B09B0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="008B09B0" w:rsidRPr="007529C5">
        <w:rPr>
          <w:sz w:val="26"/>
          <w:szCs w:val="26"/>
          <w:rtl/>
          <w:lang w:bidi="ar-LB"/>
        </w:rPr>
        <w:t>بالإضافة</w:t>
      </w:r>
      <w:r w:rsidR="006F2964">
        <w:rPr>
          <w:sz w:val="26"/>
          <w:szCs w:val="26"/>
          <w:rtl/>
          <w:lang w:bidi="ar-LB"/>
        </w:rPr>
        <w:t xml:space="preserve"> </w:t>
      </w:r>
      <w:r w:rsidR="008B09B0" w:rsidRPr="007529C5">
        <w:rPr>
          <w:sz w:val="26"/>
          <w:szCs w:val="26"/>
          <w:rtl/>
          <w:lang w:bidi="ar-LB"/>
        </w:rPr>
        <w:t>إلى</w:t>
      </w:r>
      <w:r w:rsidR="006F2964">
        <w:rPr>
          <w:sz w:val="26"/>
          <w:szCs w:val="26"/>
          <w:rtl/>
          <w:lang w:bidi="ar-LB"/>
        </w:rPr>
        <w:t xml:space="preserve"> </w:t>
      </w:r>
      <w:r w:rsidR="008B09B0" w:rsidRPr="007529C5">
        <w:rPr>
          <w:sz w:val="26"/>
          <w:szCs w:val="26"/>
          <w:rtl/>
          <w:lang w:bidi="ar-LB"/>
        </w:rPr>
        <w:t>تكاليف</w:t>
      </w:r>
      <w:r w:rsidR="006F2964">
        <w:rPr>
          <w:sz w:val="26"/>
          <w:szCs w:val="26"/>
          <w:rtl/>
          <w:lang w:bidi="ar-LB"/>
        </w:rPr>
        <w:t xml:space="preserve"> </w:t>
      </w:r>
      <w:r w:rsidR="008B09B0" w:rsidRPr="007529C5">
        <w:rPr>
          <w:sz w:val="26"/>
          <w:szCs w:val="26"/>
          <w:rtl/>
          <w:lang w:bidi="ar-LB"/>
        </w:rPr>
        <w:t>دعم</w:t>
      </w:r>
      <w:r w:rsidR="006F2964">
        <w:rPr>
          <w:sz w:val="26"/>
          <w:szCs w:val="26"/>
          <w:rtl/>
          <w:lang w:bidi="ar-LB"/>
        </w:rPr>
        <w:t xml:space="preserve"> </w:t>
      </w:r>
      <w:r w:rsidR="008B09B0" w:rsidRPr="007529C5">
        <w:rPr>
          <w:sz w:val="26"/>
          <w:szCs w:val="26"/>
          <w:rtl/>
          <w:lang w:bidi="ar-LB"/>
        </w:rPr>
        <w:t>الوكالة</w:t>
      </w:r>
      <w:r w:rsidR="006F2964">
        <w:rPr>
          <w:sz w:val="26"/>
          <w:szCs w:val="26"/>
          <w:rtl/>
          <w:lang w:bidi="ar-LB"/>
        </w:rPr>
        <w:t xml:space="preserve"> </w:t>
      </w:r>
      <w:r w:rsidR="008B09B0" w:rsidRPr="007529C5">
        <w:rPr>
          <w:sz w:val="26"/>
          <w:szCs w:val="26"/>
          <w:rtl/>
          <w:lang w:bidi="ar-LB"/>
        </w:rPr>
        <w:t>البالغة</w:t>
      </w:r>
      <w:r w:rsidR="006F2964">
        <w:rPr>
          <w:sz w:val="26"/>
          <w:szCs w:val="26"/>
          <w:rtl/>
          <w:lang w:bidi="ar-LB"/>
        </w:rPr>
        <w:t xml:space="preserve"> </w:t>
      </w:r>
      <w:r w:rsidR="006B43A8">
        <w:rPr>
          <w:sz w:val="26"/>
          <w:szCs w:val="26"/>
          <w:rtl/>
          <w:lang w:bidi="ar-LB"/>
        </w:rPr>
        <w:t>13</w:t>
      </w:r>
      <w:r w:rsidR="008B09B0">
        <w:rPr>
          <w:sz w:val="26"/>
          <w:szCs w:val="26"/>
          <w:rtl/>
          <w:lang w:bidi="ar-LB"/>
        </w:rPr>
        <w:t>,</w:t>
      </w:r>
      <w:r w:rsidR="006B43A8">
        <w:rPr>
          <w:sz w:val="26"/>
          <w:szCs w:val="26"/>
          <w:rtl/>
          <w:lang w:bidi="ar-LB"/>
        </w:rPr>
        <w:t>755</w:t>
      </w:r>
      <w:r w:rsidR="006F2964">
        <w:rPr>
          <w:sz w:val="26"/>
          <w:szCs w:val="26"/>
          <w:rtl/>
          <w:lang w:bidi="ar-LB"/>
        </w:rPr>
        <w:t xml:space="preserve"> </w:t>
      </w:r>
      <w:r w:rsidR="008B09B0" w:rsidRPr="007529C5">
        <w:rPr>
          <w:sz w:val="26"/>
          <w:szCs w:val="26"/>
          <w:rtl/>
          <w:lang w:bidi="ar-LB"/>
        </w:rPr>
        <w:t>دولار</w:t>
      </w:r>
      <w:r w:rsidR="008B09B0">
        <w:rPr>
          <w:sz w:val="26"/>
          <w:szCs w:val="26"/>
          <w:rtl/>
          <w:lang w:bidi="ar-LB"/>
        </w:rPr>
        <w:t>ا</w:t>
      </w:r>
      <w:r w:rsidR="006F2964">
        <w:rPr>
          <w:sz w:val="26"/>
          <w:szCs w:val="26"/>
          <w:rtl/>
          <w:lang w:bidi="ar-LB"/>
        </w:rPr>
        <w:t xml:space="preserve"> </w:t>
      </w:r>
      <w:r w:rsidR="008B09B0" w:rsidRPr="007529C5">
        <w:rPr>
          <w:sz w:val="26"/>
          <w:szCs w:val="26"/>
          <w:rtl/>
          <w:lang w:bidi="ar-LB"/>
        </w:rPr>
        <w:t>أمريكي</w:t>
      </w:r>
      <w:r w:rsidR="008B09B0">
        <w:rPr>
          <w:sz w:val="26"/>
          <w:szCs w:val="26"/>
          <w:rtl/>
          <w:lang w:bidi="ar-LB"/>
        </w:rPr>
        <w:t>ا</w:t>
      </w:r>
      <w:r w:rsidR="006F2964">
        <w:rPr>
          <w:sz w:val="26"/>
          <w:szCs w:val="26"/>
          <w:rtl/>
          <w:lang w:bidi="ar-LB"/>
        </w:rPr>
        <w:t xml:space="preserve"> </w:t>
      </w:r>
      <w:r w:rsidR="00C23529">
        <w:rPr>
          <w:sz w:val="26"/>
          <w:szCs w:val="26"/>
          <w:rtl/>
          <w:lang w:bidi="ar-LB"/>
        </w:rPr>
        <w:t>لليونيدو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كما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جاء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الاقتراح</w:t>
      </w:r>
      <w:r w:rsidR="006F2964">
        <w:rPr>
          <w:sz w:val="26"/>
          <w:szCs w:val="26"/>
          <w:rtl/>
          <w:lang w:bidi="ar-LB"/>
        </w:rPr>
        <w:t xml:space="preserve"> </w:t>
      </w:r>
      <w:r w:rsidR="00DF7CF8">
        <w:rPr>
          <w:sz w:val="26"/>
          <w:szCs w:val="26"/>
          <w:rtl/>
          <w:lang w:bidi="ar-LB"/>
        </w:rPr>
        <w:t>الأصلي</w:t>
      </w:r>
      <w:r w:rsidR="00DF7CF8" w:rsidRPr="007529C5">
        <w:rPr>
          <w:sz w:val="26"/>
          <w:szCs w:val="26"/>
          <w:rtl/>
          <w:lang w:bidi="ar-LB"/>
        </w:rPr>
        <w:t>.</w:t>
      </w:r>
      <w:r w:rsidR="00DF7CF8">
        <w:rPr>
          <w:rStyle w:val="FootnoteReference"/>
          <w:sz w:val="26"/>
          <w:szCs w:val="26"/>
          <w:rtl/>
          <w:lang w:bidi="ar-LB"/>
        </w:rPr>
        <w:footnoteReference w:id="3"/>
      </w:r>
    </w:p>
    <w:p w14:paraId="15EB69B2" w14:textId="03DD6661" w:rsidR="00DF7CF8" w:rsidRDefault="00DF7CF8" w:rsidP="00DF7CF8">
      <w:pPr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3.</w:t>
      </w:r>
      <w:r w:rsidR="00816305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سيساعد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بالمواد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بموجب</w:t>
      </w:r>
      <w:r w:rsidR="006F2964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تعديل</w:t>
      </w:r>
      <w:r w:rsidR="006F2964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كيغالي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حكومة</w:t>
      </w:r>
      <w:r w:rsidR="006F2964">
        <w:rPr>
          <w:sz w:val="26"/>
          <w:szCs w:val="26"/>
          <w:rtl/>
          <w:lang w:bidi="ar-LB"/>
        </w:rPr>
        <w:t xml:space="preserve"> </w:t>
      </w:r>
      <w:r w:rsidR="009D1BF9" w:rsidRPr="00320BC8">
        <w:rPr>
          <w:sz w:val="26"/>
          <w:szCs w:val="26"/>
          <w:rtl/>
          <w:lang w:bidi="ar-LB"/>
        </w:rPr>
        <w:t>أوروغواي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بلوغ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هدف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تخفيض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استهلاكها</w:t>
      </w:r>
      <w:r w:rsidR="006F2964">
        <w:rPr>
          <w:sz w:val="26"/>
          <w:szCs w:val="26"/>
          <w:rtl/>
          <w:lang w:bidi="ar-LB"/>
        </w:rPr>
        <w:t xml:space="preserve"> </w:t>
      </w:r>
      <w:r w:rsidRPr="00C86906">
        <w:rPr>
          <w:sz w:val="26"/>
          <w:szCs w:val="26"/>
          <w:rtl/>
          <w:lang w:bidi="ar-LB"/>
        </w:rPr>
        <w:t>الأساسي</w:t>
      </w:r>
      <w:r w:rsidR="006F2964">
        <w:rPr>
          <w:sz w:val="26"/>
          <w:szCs w:val="26"/>
          <w:rtl/>
          <w:lang w:bidi="ar-LB"/>
        </w:rPr>
        <w:t xml:space="preserve"> </w:t>
      </w:r>
      <w:r w:rsidRPr="00C86906">
        <w:rPr>
          <w:sz w:val="26"/>
          <w:szCs w:val="26"/>
          <w:rtl/>
          <w:lang w:bidi="ar-LB"/>
        </w:rPr>
        <w:t>من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بنسبة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10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المائة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الأساس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بحلول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يناير/كانون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2029.</w:t>
      </w:r>
    </w:p>
    <w:p w14:paraId="03427C01" w14:textId="5FAD3C2D" w:rsidR="00DF7CF8" w:rsidRPr="006003F8" w:rsidRDefault="00DF7CF8" w:rsidP="00DF7CF8">
      <w:pPr>
        <w:bidi/>
        <w:spacing w:before="240"/>
        <w:rPr>
          <w:sz w:val="26"/>
          <w:szCs w:val="26"/>
          <w:rtl/>
          <w:lang w:val="en-CA" w:bidi="ar-LB"/>
        </w:rPr>
      </w:pPr>
      <w:r w:rsidRPr="006003F8">
        <w:rPr>
          <w:sz w:val="26"/>
          <w:szCs w:val="26"/>
          <w:rtl/>
          <w:lang w:val="en-CA" w:bidi="ar-LB"/>
        </w:rPr>
        <w:t>4.</w:t>
      </w:r>
      <w:r w:rsidR="00816305">
        <w:rPr>
          <w:sz w:val="26"/>
          <w:szCs w:val="26"/>
          <w:rtl/>
          <w:lang w:val="en-CA" w:bidi="ar-LB"/>
        </w:rPr>
        <w:tab/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تبلغ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كلفة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الشريحة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الأولى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من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المرحلة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الأولى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من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خطة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التنفيذ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المتعلقة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بالمواد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الهيدروفلوروكربونية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بموجب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تعديل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كيغالي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المطلوب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تمويلها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في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هذا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الاجتماع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9D1BF9" w:rsidRPr="006003F8">
        <w:rPr>
          <w:sz w:val="26"/>
          <w:szCs w:val="26"/>
          <w:rtl/>
          <w:lang w:val="en-CA" w:bidi="ar-LB"/>
        </w:rPr>
        <w:t>216</w:t>
      </w:r>
      <w:r w:rsidRPr="006003F8">
        <w:rPr>
          <w:sz w:val="26"/>
          <w:szCs w:val="26"/>
          <w:rtl/>
          <w:lang w:val="en-CA" w:bidi="ar-LB"/>
        </w:rPr>
        <w:t>,</w:t>
      </w:r>
      <w:r w:rsidR="009D1BF9" w:rsidRPr="006003F8">
        <w:rPr>
          <w:sz w:val="26"/>
          <w:szCs w:val="26"/>
          <w:rtl/>
          <w:lang w:val="en-CA" w:bidi="ar-LB"/>
        </w:rPr>
        <w:t>759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دولار</w:t>
      </w:r>
      <w:r w:rsidR="009D1BF9" w:rsidRPr="006003F8">
        <w:rPr>
          <w:sz w:val="26"/>
          <w:szCs w:val="26"/>
          <w:rtl/>
          <w:lang w:val="en-CA" w:bidi="ar-LB"/>
        </w:rPr>
        <w:t>ا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أمريكي</w:t>
      </w:r>
      <w:r w:rsidR="009D1BF9" w:rsidRPr="006003F8">
        <w:rPr>
          <w:sz w:val="26"/>
          <w:szCs w:val="26"/>
          <w:rtl/>
          <w:lang w:val="en-CA" w:bidi="ar-LB"/>
        </w:rPr>
        <w:t>ا</w:t>
      </w:r>
      <w:r w:rsidRPr="006003F8">
        <w:rPr>
          <w:sz w:val="26"/>
          <w:szCs w:val="26"/>
          <w:rtl/>
          <w:lang w:val="en-CA" w:bidi="ar-LB"/>
        </w:rPr>
        <w:t>،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195461" w:rsidRPr="006003F8">
        <w:rPr>
          <w:sz w:val="26"/>
          <w:szCs w:val="26"/>
          <w:rtl/>
          <w:lang w:val="en-CA" w:bidi="ar-LB"/>
        </w:rPr>
        <w:t>و</w:t>
      </w:r>
      <w:r w:rsidR="009D1BF9" w:rsidRPr="006003F8">
        <w:rPr>
          <w:sz w:val="26"/>
          <w:szCs w:val="26"/>
          <w:rtl/>
          <w:lang w:val="en-CA" w:bidi="ar-LB"/>
        </w:rPr>
        <w:t>تتألف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9D1BF9" w:rsidRPr="006003F8">
        <w:rPr>
          <w:sz w:val="26"/>
          <w:szCs w:val="26"/>
          <w:rtl/>
          <w:lang w:val="en-CA" w:bidi="ar-LB"/>
        </w:rPr>
        <w:t>م</w:t>
      </w:r>
      <w:r w:rsidR="00195461" w:rsidRPr="006003F8">
        <w:rPr>
          <w:sz w:val="26"/>
          <w:szCs w:val="26"/>
          <w:rtl/>
          <w:lang w:val="en-CA" w:bidi="ar-LB"/>
        </w:rPr>
        <w:t>ن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195461" w:rsidRPr="006003F8">
        <w:rPr>
          <w:sz w:val="26"/>
          <w:szCs w:val="26"/>
          <w:rtl/>
          <w:lang w:val="en-CA" w:bidi="ar-LB"/>
        </w:rPr>
        <w:t>141,887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195461" w:rsidRPr="006003F8">
        <w:rPr>
          <w:sz w:val="26"/>
          <w:szCs w:val="26"/>
          <w:rtl/>
          <w:lang w:val="en-CA" w:bidi="ar-LB"/>
        </w:rPr>
        <w:t>دولار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195461" w:rsidRPr="006003F8">
        <w:rPr>
          <w:sz w:val="26"/>
          <w:szCs w:val="26"/>
          <w:rtl/>
          <w:lang w:val="en-CA" w:bidi="ar-LB"/>
        </w:rPr>
        <w:t>أمريكيا،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بالإضافة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إلى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تكاليف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دعم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الوكالة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البالغة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195461" w:rsidRPr="006003F8">
        <w:rPr>
          <w:sz w:val="26"/>
          <w:szCs w:val="26"/>
          <w:rtl/>
          <w:lang w:val="en-CA" w:bidi="ar-LB"/>
        </w:rPr>
        <w:t>18</w:t>
      </w:r>
      <w:r w:rsidRPr="006003F8">
        <w:rPr>
          <w:sz w:val="26"/>
          <w:szCs w:val="26"/>
          <w:rtl/>
          <w:lang w:val="en-CA" w:bidi="ar-LB"/>
        </w:rPr>
        <w:t>,</w:t>
      </w:r>
      <w:r w:rsidR="00195461" w:rsidRPr="006003F8">
        <w:rPr>
          <w:sz w:val="26"/>
          <w:szCs w:val="26"/>
          <w:rtl/>
          <w:lang w:val="en-CA" w:bidi="ar-LB"/>
        </w:rPr>
        <w:t>445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دولاراً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أميركياً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195461" w:rsidRPr="006003F8">
        <w:rPr>
          <w:sz w:val="26"/>
          <w:szCs w:val="26"/>
          <w:rtl/>
          <w:lang w:val="en-CA" w:bidi="ar-LB"/>
        </w:rPr>
        <w:t>لليوئنديبي</w:t>
      </w:r>
      <w:r w:rsidRPr="006003F8">
        <w:rPr>
          <w:sz w:val="26"/>
          <w:szCs w:val="26"/>
          <w:rtl/>
          <w:lang w:val="en-CA" w:bidi="ar-LB"/>
        </w:rPr>
        <w:t>،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484381">
        <w:rPr>
          <w:sz w:val="26"/>
          <w:szCs w:val="26"/>
          <w:rtl/>
          <w:lang w:val="en-CA" w:bidi="ar-LB"/>
        </w:rPr>
        <w:t>ومبلغ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484381">
        <w:rPr>
          <w:sz w:val="26"/>
          <w:szCs w:val="26"/>
          <w:rtl/>
          <w:lang w:val="en-CA" w:bidi="ar-LB"/>
        </w:rPr>
        <w:t>49,935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484381">
        <w:rPr>
          <w:sz w:val="26"/>
          <w:szCs w:val="26"/>
          <w:rtl/>
          <w:lang w:val="en-CA" w:bidi="ar-LB"/>
        </w:rPr>
        <w:t>دولارا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484381">
        <w:rPr>
          <w:sz w:val="26"/>
          <w:szCs w:val="26"/>
          <w:rtl/>
          <w:lang w:val="en-CA" w:bidi="ar-LB"/>
        </w:rPr>
        <w:t>أمريكي</w:t>
      </w:r>
      <w:r w:rsidR="007B1703">
        <w:rPr>
          <w:sz w:val="26"/>
          <w:szCs w:val="26"/>
          <w:rtl/>
          <w:lang w:val="en-CA" w:bidi="ar-LB"/>
        </w:rPr>
        <w:t>،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بالإضافة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إلى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تكاليف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دعم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الوكالة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البالغة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6,4</w:t>
      </w:r>
      <w:r w:rsidR="009946F6" w:rsidRPr="006003F8">
        <w:rPr>
          <w:sz w:val="26"/>
          <w:szCs w:val="26"/>
          <w:rtl/>
          <w:lang w:val="en-CA" w:bidi="ar-LB"/>
        </w:rPr>
        <w:t>92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دولارا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أمريكيا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7B1703">
        <w:rPr>
          <w:sz w:val="26"/>
          <w:szCs w:val="26"/>
          <w:rtl/>
          <w:lang w:val="en-CA" w:bidi="ar-LB"/>
        </w:rPr>
        <w:t>لليونيدو،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حسب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ما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ورد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في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الاقتراح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الأصلي،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للفترة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من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ديسمبر</w:t>
      </w:r>
      <w:r w:rsidRPr="006003F8">
        <w:rPr>
          <w:sz w:val="26"/>
          <w:szCs w:val="26"/>
          <w:rtl/>
          <w:lang w:val="en-CA" w:bidi="ar-LB"/>
        </w:rPr>
        <w:t>/كانون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ال</w:t>
      </w:r>
      <w:r w:rsidR="002E516C">
        <w:rPr>
          <w:sz w:val="26"/>
          <w:szCs w:val="26"/>
          <w:rtl/>
          <w:lang w:val="en-CA" w:bidi="ar-LB"/>
        </w:rPr>
        <w:t>أ</w:t>
      </w:r>
      <w:r w:rsidR="00CE0207" w:rsidRPr="006003F8">
        <w:rPr>
          <w:sz w:val="26"/>
          <w:szCs w:val="26"/>
          <w:rtl/>
          <w:lang w:val="en-CA" w:bidi="ar-LB"/>
        </w:rPr>
        <w:t>ول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="00CE0207" w:rsidRPr="006003F8">
        <w:rPr>
          <w:sz w:val="26"/>
          <w:szCs w:val="26"/>
          <w:rtl/>
          <w:lang w:val="en-CA" w:bidi="ar-LB"/>
        </w:rPr>
        <w:t>2024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إلى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ديسمبر/كانون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الأول</w:t>
      </w:r>
      <w:r w:rsidR="006F2964">
        <w:rPr>
          <w:sz w:val="26"/>
          <w:szCs w:val="26"/>
          <w:rtl/>
          <w:lang w:val="en-CA" w:bidi="ar-LB"/>
        </w:rPr>
        <w:t xml:space="preserve"> </w:t>
      </w:r>
      <w:r w:rsidRPr="006003F8">
        <w:rPr>
          <w:sz w:val="26"/>
          <w:szCs w:val="26"/>
          <w:rtl/>
          <w:lang w:val="en-CA" w:bidi="ar-LB"/>
        </w:rPr>
        <w:t>2027.</w:t>
      </w:r>
    </w:p>
    <w:p w14:paraId="126E74E1" w14:textId="54491F7B" w:rsidR="00D81D20" w:rsidRPr="006003F8" w:rsidRDefault="006003F8" w:rsidP="006003F8">
      <w:pPr>
        <w:pStyle w:val="Heading3"/>
        <w:bidi/>
        <w:spacing w:before="240"/>
        <w:jc w:val="left"/>
        <w:rPr>
          <w:b/>
          <w:bCs/>
          <w:sz w:val="26"/>
          <w:szCs w:val="26"/>
          <w:rtl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lastRenderedPageBreak/>
        <w:t>ثانيا.</w:t>
      </w:r>
      <w:r w:rsidR="006F2964">
        <w:rPr>
          <w:b/>
          <w:bCs/>
          <w:sz w:val="26"/>
          <w:szCs w:val="26"/>
          <w:rtl/>
          <w:lang w:val="en-CA" w:bidi="ar-LB"/>
        </w:rPr>
        <w:t xml:space="preserve"> </w:t>
      </w:r>
      <w:r>
        <w:rPr>
          <w:b/>
          <w:bCs/>
          <w:sz w:val="26"/>
          <w:szCs w:val="26"/>
          <w:rtl/>
          <w:lang w:val="en-CA" w:bidi="ar-LB"/>
        </w:rPr>
        <w:t>الخلفية</w:t>
      </w:r>
    </w:p>
    <w:p w14:paraId="422C6D73" w14:textId="3ACB7958" w:rsidR="00F072D8" w:rsidRDefault="00F072D8" w:rsidP="00F072D8">
      <w:pPr>
        <w:bidi/>
        <w:spacing w:before="240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حالة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تنفيذ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خطة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إدارة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إزالة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المواد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3D6FABEB" w14:textId="13EA793F" w:rsidR="00F072D8" w:rsidRPr="00B92F9F" w:rsidRDefault="00F072D8" w:rsidP="00F072D8">
      <w:pPr>
        <w:bidi/>
        <w:spacing w:before="240" w:after="24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5.</w:t>
      </w:r>
      <w:r w:rsidR="006F2964">
        <w:rPr>
          <w:sz w:val="26"/>
          <w:szCs w:val="26"/>
          <w:rtl/>
          <w:lang w:bidi="ar-LB"/>
        </w:rPr>
        <w:t xml:space="preserve"> </w:t>
      </w:r>
      <w:r w:rsidR="00816305">
        <w:rPr>
          <w:sz w:val="26"/>
          <w:szCs w:val="26"/>
          <w:lang w:val="en-US" w:bidi="ar-LB"/>
        </w:rPr>
        <w:tab/>
      </w:r>
      <w:r>
        <w:rPr>
          <w:sz w:val="26"/>
          <w:szCs w:val="26"/>
          <w:rtl/>
          <w:lang w:bidi="ar-LB"/>
        </w:rPr>
        <w:t>ترد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الجدول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معلومات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 w:rsidR="006B0684" w:rsidRPr="00320BC8">
        <w:rPr>
          <w:sz w:val="26"/>
          <w:szCs w:val="26"/>
          <w:rtl/>
          <w:lang w:bidi="ar-LB"/>
        </w:rPr>
        <w:t>أوروغواي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حتى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نوفمبر/تشرين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2024.</w:t>
      </w:r>
    </w:p>
    <w:p w14:paraId="002339BB" w14:textId="6267BD04" w:rsidR="00F072D8" w:rsidRPr="007A7490" w:rsidRDefault="00F072D8" w:rsidP="00F072D8">
      <w:pPr>
        <w:bidi/>
        <w:jc w:val="left"/>
        <w:rPr>
          <w:b/>
          <w:bCs/>
          <w:szCs w:val="24"/>
          <w:rtl/>
          <w:lang w:bidi="ar-LB"/>
        </w:rPr>
      </w:pPr>
      <w:r w:rsidRPr="007A7490">
        <w:rPr>
          <w:b/>
          <w:bCs/>
          <w:szCs w:val="24"/>
          <w:rtl/>
          <w:lang w:bidi="ar-LB"/>
        </w:rPr>
        <w:t>الجدول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1.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حالة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تنفيذ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خطة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إدارة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إزالة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المواد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الهيدروكلوروفلوروكربونية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Pr="007A7490">
        <w:rPr>
          <w:b/>
          <w:bCs/>
          <w:szCs w:val="24"/>
          <w:rtl/>
          <w:lang w:bidi="ar-LB"/>
        </w:rPr>
        <w:t>في</w:t>
      </w:r>
      <w:r w:rsidR="006F2964" w:rsidRPr="007A7490">
        <w:rPr>
          <w:b/>
          <w:bCs/>
          <w:szCs w:val="24"/>
          <w:rtl/>
          <w:lang w:bidi="ar-LB"/>
        </w:rPr>
        <w:t xml:space="preserve"> </w:t>
      </w:r>
      <w:r w:rsidR="002F138D" w:rsidRPr="007A7490">
        <w:rPr>
          <w:b/>
          <w:bCs/>
          <w:szCs w:val="24"/>
          <w:rtl/>
          <w:lang w:bidi="ar-LB"/>
        </w:rPr>
        <w:t>أوروغواي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405"/>
        <w:gridCol w:w="2315"/>
        <w:gridCol w:w="2315"/>
        <w:gridCol w:w="2315"/>
      </w:tblGrid>
      <w:tr w:rsidR="002F138D" w:rsidRPr="00C1512D" w14:paraId="43056CDD" w14:textId="77777777" w:rsidTr="006B0684">
        <w:trPr>
          <w:tblHeader/>
        </w:trPr>
        <w:tc>
          <w:tcPr>
            <w:tcW w:w="1286" w:type="pct"/>
          </w:tcPr>
          <w:p w14:paraId="04DEFB45" w14:textId="77777777" w:rsidR="002F138D" w:rsidRPr="00C1512D" w:rsidRDefault="002F138D" w:rsidP="002F138D">
            <w:pPr>
              <w:jc w:val="center"/>
              <w:rPr>
                <w:b/>
                <w:bCs/>
                <w:sz w:val="20"/>
                <w:lang w:bidi="ar-LB"/>
              </w:rPr>
            </w:pPr>
          </w:p>
        </w:tc>
        <w:tc>
          <w:tcPr>
            <w:tcW w:w="1238" w:type="pct"/>
          </w:tcPr>
          <w:p w14:paraId="795A42FB" w14:textId="4E2B36D6" w:rsidR="002F138D" w:rsidRPr="00C1512D" w:rsidRDefault="002F138D" w:rsidP="002F138D">
            <w:pPr>
              <w:jc w:val="center"/>
              <w:rPr>
                <w:b/>
                <w:bCs/>
                <w:sz w:val="20"/>
                <w:lang w:bidi="ar-LB"/>
              </w:rPr>
            </w:pPr>
            <w:r w:rsidRPr="00C1512D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1512D">
              <w:rPr>
                <w:b/>
                <w:bCs/>
                <w:sz w:val="20"/>
                <w:rtl/>
                <w:lang w:bidi="ar-LB"/>
              </w:rPr>
              <w:t>الأولى</w:t>
            </w:r>
          </w:p>
        </w:tc>
        <w:tc>
          <w:tcPr>
            <w:tcW w:w="1238" w:type="pct"/>
          </w:tcPr>
          <w:p w14:paraId="16C88AE0" w14:textId="363BC9A3" w:rsidR="002F138D" w:rsidRPr="00C1512D" w:rsidRDefault="002F138D" w:rsidP="002F138D">
            <w:pPr>
              <w:jc w:val="center"/>
              <w:rPr>
                <w:b/>
                <w:bCs/>
                <w:sz w:val="20"/>
                <w:lang w:bidi="ar-LB"/>
              </w:rPr>
            </w:pPr>
            <w:r w:rsidRPr="00C1512D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1512D">
              <w:rPr>
                <w:b/>
                <w:bCs/>
                <w:sz w:val="20"/>
                <w:rtl/>
                <w:lang w:bidi="ar-LB"/>
              </w:rPr>
              <w:t>الثانية</w:t>
            </w:r>
          </w:p>
        </w:tc>
        <w:tc>
          <w:tcPr>
            <w:tcW w:w="1238" w:type="pct"/>
            <w:shd w:val="clear" w:color="auto" w:fill="FFFFFF" w:themeFill="background1"/>
          </w:tcPr>
          <w:p w14:paraId="2684783C" w14:textId="2F9C0535" w:rsidR="002F138D" w:rsidRPr="00C1512D" w:rsidRDefault="002F138D" w:rsidP="002F138D">
            <w:pPr>
              <w:jc w:val="center"/>
              <w:rPr>
                <w:b/>
                <w:bCs/>
                <w:sz w:val="20"/>
                <w:lang w:bidi="ar-LB"/>
              </w:rPr>
            </w:pPr>
            <w:r w:rsidRPr="00C1512D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1512D">
              <w:rPr>
                <w:b/>
                <w:bCs/>
                <w:sz w:val="20"/>
                <w:rtl/>
                <w:lang w:bidi="ar-LB"/>
              </w:rPr>
              <w:t>الثالثة</w:t>
            </w:r>
          </w:p>
        </w:tc>
      </w:tr>
      <w:tr w:rsidR="00D32A22" w:rsidRPr="00C1512D" w14:paraId="34626E5F" w14:textId="77777777" w:rsidTr="004513BB">
        <w:tc>
          <w:tcPr>
            <w:tcW w:w="1286" w:type="pct"/>
          </w:tcPr>
          <w:p w14:paraId="422E36AC" w14:textId="7A4C3FF5" w:rsidR="00D32A22" w:rsidRPr="00C1512D" w:rsidRDefault="00D32A22" w:rsidP="000A7AC1">
            <w:pPr>
              <w:jc w:val="right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الاجتماع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حيث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تمّ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إقرار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خطة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إدارة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الإزالة/تحديثها</w:t>
            </w:r>
          </w:p>
        </w:tc>
        <w:tc>
          <w:tcPr>
            <w:tcW w:w="1238" w:type="pct"/>
            <w:vAlign w:val="center"/>
          </w:tcPr>
          <w:p w14:paraId="01F43CE7" w14:textId="2D72833A" w:rsidR="00D32A22" w:rsidRPr="00C1512D" w:rsidRDefault="00051E97" w:rsidP="00D32A22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الخامس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والستون</w:t>
            </w:r>
          </w:p>
        </w:tc>
        <w:tc>
          <w:tcPr>
            <w:tcW w:w="1238" w:type="pct"/>
            <w:vAlign w:val="center"/>
          </w:tcPr>
          <w:p w14:paraId="11D12A49" w14:textId="1245BBBC" w:rsidR="00D32A22" w:rsidRPr="00C1512D" w:rsidRDefault="00051E97" w:rsidP="00D32A22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السابع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والسبعون</w:t>
            </w:r>
            <w:r w:rsidR="006F2964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238" w:type="pct"/>
            <w:shd w:val="clear" w:color="auto" w:fill="FFFFFF" w:themeFill="background1"/>
            <w:vAlign w:val="center"/>
          </w:tcPr>
          <w:p w14:paraId="204FE720" w14:textId="4E69A03C" w:rsidR="00051E97" w:rsidRPr="00C1512D" w:rsidRDefault="00051E97" w:rsidP="00D32A22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الساد</w:t>
            </w:r>
            <w:r w:rsidR="004433ED" w:rsidRPr="00C1512D">
              <w:rPr>
                <w:sz w:val="20"/>
                <w:rtl/>
                <w:lang w:bidi="ar-LB"/>
              </w:rPr>
              <w:t>س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="004433ED" w:rsidRPr="00C1512D">
              <w:rPr>
                <w:sz w:val="20"/>
                <w:rtl/>
                <w:lang w:bidi="ar-LB"/>
              </w:rPr>
              <w:t>و</w:t>
            </w:r>
            <w:r w:rsidRPr="00C1512D">
              <w:rPr>
                <w:sz w:val="20"/>
                <w:rtl/>
                <w:lang w:bidi="ar-LB"/>
              </w:rPr>
              <w:t>الثمانون/الثاني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والتسعون</w:t>
            </w:r>
          </w:p>
        </w:tc>
      </w:tr>
      <w:tr w:rsidR="00D32A22" w:rsidRPr="00C1512D" w14:paraId="78D42CBD" w14:textId="77777777" w:rsidTr="004513BB">
        <w:tc>
          <w:tcPr>
            <w:tcW w:w="1286" w:type="pct"/>
          </w:tcPr>
          <w:p w14:paraId="3F3111BF" w14:textId="04F07D40" w:rsidR="00D32A22" w:rsidRPr="00C1512D" w:rsidRDefault="00D32A22" w:rsidP="000A7AC1">
            <w:pPr>
              <w:jc w:val="right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التخفيض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بالنسبة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إلى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خط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الأساس</w:t>
            </w:r>
          </w:p>
        </w:tc>
        <w:tc>
          <w:tcPr>
            <w:tcW w:w="1238" w:type="pct"/>
            <w:vAlign w:val="center"/>
          </w:tcPr>
          <w:p w14:paraId="5882A10E" w14:textId="41373A12" w:rsidR="00D32A22" w:rsidRPr="00C1512D" w:rsidRDefault="00051E97" w:rsidP="00D32A22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10%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بحلول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2015</w:t>
            </w:r>
          </w:p>
        </w:tc>
        <w:tc>
          <w:tcPr>
            <w:tcW w:w="1238" w:type="pct"/>
            <w:vAlign w:val="center"/>
          </w:tcPr>
          <w:p w14:paraId="266979AB" w14:textId="200A6698" w:rsidR="00D32A22" w:rsidRPr="00C1512D" w:rsidRDefault="009764BC" w:rsidP="00D32A22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35%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بحلول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2020</w:t>
            </w:r>
          </w:p>
        </w:tc>
        <w:tc>
          <w:tcPr>
            <w:tcW w:w="1238" w:type="pct"/>
            <w:shd w:val="clear" w:color="auto" w:fill="FFFFFF" w:themeFill="background1"/>
            <w:vAlign w:val="center"/>
          </w:tcPr>
          <w:p w14:paraId="376D57F5" w14:textId="3D8227BE" w:rsidR="00D32A22" w:rsidRPr="00C1512D" w:rsidRDefault="009764BC" w:rsidP="00D32A22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100%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بحلول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2030</w:t>
            </w:r>
          </w:p>
        </w:tc>
      </w:tr>
      <w:tr w:rsidR="00D32A22" w:rsidRPr="00C1512D" w14:paraId="08783905" w14:textId="77777777" w:rsidTr="004513BB">
        <w:tc>
          <w:tcPr>
            <w:tcW w:w="1286" w:type="pct"/>
          </w:tcPr>
          <w:p w14:paraId="7EC54D96" w14:textId="66AAE738" w:rsidR="00D32A22" w:rsidRPr="00C1512D" w:rsidRDefault="00D32A22" w:rsidP="000A7AC1">
            <w:pPr>
              <w:jc w:val="right"/>
              <w:rPr>
                <w:b/>
                <w:bCs/>
                <w:sz w:val="20"/>
                <w:lang w:bidi="ar-LB"/>
              </w:rPr>
            </w:pPr>
            <w:r w:rsidRPr="00C1512D">
              <w:rPr>
                <w:b/>
                <w:bCs/>
                <w:sz w:val="20"/>
                <w:rtl/>
                <w:lang w:bidi="ar-LB"/>
              </w:rPr>
              <w:t>كلفة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1512D">
              <w:rPr>
                <w:b/>
                <w:bCs/>
                <w:sz w:val="20"/>
                <w:rtl/>
                <w:lang w:bidi="ar-LB"/>
              </w:rPr>
              <w:t>المشروع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1512D">
              <w:rPr>
                <w:b/>
                <w:bCs/>
                <w:sz w:val="20"/>
                <w:rtl/>
                <w:lang w:bidi="ar-LB"/>
              </w:rPr>
              <w:t>الإجمالية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1512D">
              <w:rPr>
                <w:b/>
                <w:bCs/>
                <w:sz w:val="20"/>
                <w:rtl/>
                <w:lang w:bidi="ar-LB"/>
              </w:rPr>
              <w:t>(</w:t>
            </w:r>
            <w:r w:rsidR="000A7AC1" w:rsidRPr="00C1512D">
              <w:rPr>
                <w:b/>
                <w:bCs/>
                <w:sz w:val="20"/>
                <w:rtl/>
                <w:lang w:bidi="ar-LB"/>
              </w:rPr>
              <w:t>دولار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0A7AC1" w:rsidRPr="00C1512D">
              <w:rPr>
                <w:b/>
                <w:bCs/>
                <w:sz w:val="20"/>
                <w:rtl/>
                <w:lang w:bidi="ar-LB"/>
              </w:rPr>
              <w:t>أمريكي)</w:t>
            </w:r>
          </w:p>
        </w:tc>
        <w:tc>
          <w:tcPr>
            <w:tcW w:w="1238" w:type="pct"/>
            <w:vAlign w:val="center"/>
          </w:tcPr>
          <w:p w14:paraId="723E684D" w14:textId="77777777" w:rsidR="00D32A22" w:rsidRPr="00C1512D" w:rsidRDefault="00D32A22" w:rsidP="00D32A22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lang w:bidi="ar-LB"/>
              </w:rPr>
              <w:t>380,004</w:t>
            </w:r>
          </w:p>
        </w:tc>
        <w:tc>
          <w:tcPr>
            <w:tcW w:w="1238" w:type="pct"/>
          </w:tcPr>
          <w:p w14:paraId="13C00F07" w14:textId="77777777" w:rsidR="00D15306" w:rsidRDefault="00D15306" w:rsidP="008F6BF8">
            <w:pPr>
              <w:jc w:val="center"/>
              <w:rPr>
                <w:sz w:val="20"/>
                <w:rtl/>
                <w:lang w:bidi="ar-LB"/>
              </w:rPr>
            </w:pPr>
          </w:p>
          <w:p w14:paraId="21D04FBF" w14:textId="4E65000F" w:rsidR="00D32A22" w:rsidRDefault="00D32A22" w:rsidP="008F6BF8">
            <w:pPr>
              <w:jc w:val="center"/>
              <w:rPr>
                <w:sz w:val="20"/>
                <w:rtl/>
                <w:lang w:bidi="ar-LB"/>
              </w:rPr>
            </w:pPr>
            <w:r w:rsidRPr="00C1512D">
              <w:rPr>
                <w:sz w:val="20"/>
                <w:lang w:bidi="ar-LB"/>
              </w:rPr>
              <w:t>1,105,157</w:t>
            </w:r>
          </w:p>
          <w:p w14:paraId="5F345911" w14:textId="77777777" w:rsidR="00D15306" w:rsidRPr="00C1512D" w:rsidRDefault="00D15306" w:rsidP="008F6BF8">
            <w:pPr>
              <w:jc w:val="center"/>
              <w:rPr>
                <w:sz w:val="20"/>
                <w:lang w:bidi="ar-LB"/>
              </w:rPr>
            </w:pPr>
          </w:p>
        </w:tc>
        <w:tc>
          <w:tcPr>
            <w:tcW w:w="1238" w:type="pct"/>
            <w:shd w:val="clear" w:color="auto" w:fill="FFFFFF" w:themeFill="background1"/>
          </w:tcPr>
          <w:p w14:paraId="76DB5EF4" w14:textId="77777777" w:rsidR="00D15306" w:rsidRDefault="00D15306" w:rsidP="00D32A22">
            <w:pPr>
              <w:jc w:val="center"/>
              <w:rPr>
                <w:sz w:val="20"/>
                <w:rtl/>
                <w:lang w:bidi="ar-LB"/>
              </w:rPr>
            </w:pPr>
          </w:p>
          <w:p w14:paraId="7649CE32" w14:textId="4A0D2F46" w:rsidR="00D32A22" w:rsidRPr="00C1512D" w:rsidRDefault="00D32A22" w:rsidP="00D32A22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lang w:bidi="ar-LB"/>
              </w:rPr>
              <w:t>1,289,170</w:t>
            </w:r>
          </w:p>
        </w:tc>
      </w:tr>
      <w:tr w:rsidR="009764BC" w:rsidRPr="00C1512D" w14:paraId="1C0F61EB" w14:textId="77777777" w:rsidTr="004513BB">
        <w:tc>
          <w:tcPr>
            <w:tcW w:w="1286" w:type="pct"/>
          </w:tcPr>
          <w:p w14:paraId="07303B2E" w14:textId="44A7CE92" w:rsidR="009764BC" w:rsidRPr="00C1512D" w:rsidRDefault="009764BC" w:rsidP="009764BC">
            <w:pPr>
              <w:jc w:val="right"/>
              <w:rPr>
                <w:b/>
                <w:bCs/>
                <w:sz w:val="20"/>
                <w:lang w:bidi="ar-LB"/>
              </w:rPr>
            </w:pPr>
            <w:r w:rsidRPr="00C1512D">
              <w:rPr>
                <w:b/>
                <w:bCs/>
                <w:sz w:val="20"/>
                <w:rtl/>
                <w:lang w:bidi="ar-LB"/>
              </w:rPr>
              <w:t>تاريخ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1512D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6F2964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1512D">
              <w:rPr>
                <w:b/>
                <w:bCs/>
                <w:sz w:val="20"/>
                <w:rtl/>
                <w:lang w:bidi="ar-LB"/>
              </w:rPr>
              <w:t>(</w:t>
            </w:r>
            <w:r w:rsidR="00D76FA7">
              <w:rPr>
                <w:b/>
                <w:bCs/>
                <w:sz w:val="20"/>
                <w:rtl/>
                <w:lang w:bidi="ar-LB"/>
              </w:rPr>
              <w:t>ال</w:t>
            </w:r>
            <w:r w:rsidRPr="00C1512D">
              <w:rPr>
                <w:b/>
                <w:bCs/>
                <w:sz w:val="20"/>
                <w:rtl/>
                <w:lang w:bidi="ar-LB"/>
              </w:rPr>
              <w:t>فعلي/</w:t>
            </w:r>
            <w:r w:rsidR="00D76FA7">
              <w:rPr>
                <w:b/>
                <w:bCs/>
                <w:sz w:val="20"/>
                <w:rtl/>
                <w:lang w:bidi="ar-LB"/>
              </w:rPr>
              <w:t>ال</w:t>
            </w:r>
            <w:r w:rsidRPr="00C1512D">
              <w:rPr>
                <w:b/>
                <w:bCs/>
                <w:sz w:val="20"/>
                <w:rtl/>
                <w:lang w:bidi="ar-LB"/>
              </w:rPr>
              <w:t>مقدر)</w:t>
            </w:r>
          </w:p>
        </w:tc>
        <w:tc>
          <w:tcPr>
            <w:tcW w:w="1238" w:type="pct"/>
            <w:vAlign w:val="center"/>
          </w:tcPr>
          <w:p w14:paraId="605AF653" w14:textId="3E0C7DC8" w:rsidR="009764BC" w:rsidRPr="00C1512D" w:rsidRDefault="009764BC" w:rsidP="009764BC">
            <w:pPr>
              <w:jc w:val="center"/>
              <w:rPr>
                <w:sz w:val="20"/>
                <w:highlight w:val="cyan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ديسمبر/كانون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ال</w:t>
            </w:r>
            <w:r w:rsidR="00D76FA7">
              <w:rPr>
                <w:sz w:val="20"/>
                <w:rtl/>
                <w:lang w:bidi="ar-LB"/>
              </w:rPr>
              <w:t>أ</w:t>
            </w:r>
            <w:r w:rsidRPr="00C1512D">
              <w:rPr>
                <w:sz w:val="20"/>
                <w:rtl/>
                <w:lang w:bidi="ar-LB"/>
              </w:rPr>
              <w:t>ول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2016</w:t>
            </w:r>
          </w:p>
        </w:tc>
        <w:tc>
          <w:tcPr>
            <w:tcW w:w="1238" w:type="pct"/>
            <w:vAlign w:val="center"/>
          </w:tcPr>
          <w:p w14:paraId="1CA8CB36" w14:textId="2F439CE6" w:rsidR="009764BC" w:rsidRPr="00C1512D" w:rsidRDefault="009764BC" w:rsidP="009764BC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ديسمبر/كانون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ال</w:t>
            </w:r>
            <w:r w:rsidR="00D76FA7">
              <w:rPr>
                <w:sz w:val="20"/>
                <w:rtl/>
                <w:lang w:bidi="ar-LB"/>
              </w:rPr>
              <w:t>أ</w:t>
            </w:r>
            <w:r w:rsidRPr="00C1512D">
              <w:rPr>
                <w:sz w:val="20"/>
                <w:rtl/>
                <w:lang w:bidi="ar-LB"/>
              </w:rPr>
              <w:t>ول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2022</w:t>
            </w:r>
          </w:p>
        </w:tc>
        <w:tc>
          <w:tcPr>
            <w:tcW w:w="1238" w:type="pct"/>
            <w:shd w:val="clear" w:color="auto" w:fill="FFFFFF" w:themeFill="background1"/>
            <w:vAlign w:val="center"/>
          </w:tcPr>
          <w:p w14:paraId="1288902A" w14:textId="44102510" w:rsidR="009764BC" w:rsidRPr="00C1512D" w:rsidRDefault="009764BC" w:rsidP="009764BC">
            <w:pPr>
              <w:jc w:val="center"/>
              <w:rPr>
                <w:sz w:val="20"/>
                <w:lang w:bidi="ar-LB"/>
              </w:rPr>
            </w:pPr>
            <w:r w:rsidRPr="00C1512D">
              <w:rPr>
                <w:sz w:val="20"/>
                <w:rtl/>
                <w:lang w:bidi="ar-LB"/>
              </w:rPr>
              <w:t>ديسمبر/كانون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ال</w:t>
            </w:r>
            <w:r w:rsidR="00D76FA7">
              <w:rPr>
                <w:sz w:val="20"/>
                <w:rtl/>
                <w:lang w:bidi="ar-LB"/>
              </w:rPr>
              <w:t>أ</w:t>
            </w:r>
            <w:r w:rsidRPr="00C1512D">
              <w:rPr>
                <w:sz w:val="20"/>
                <w:rtl/>
                <w:lang w:bidi="ar-LB"/>
              </w:rPr>
              <w:t>ول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C1512D">
              <w:rPr>
                <w:sz w:val="20"/>
                <w:rtl/>
                <w:lang w:bidi="ar-LB"/>
              </w:rPr>
              <w:t>2031</w:t>
            </w:r>
          </w:p>
        </w:tc>
      </w:tr>
    </w:tbl>
    <w:p w14:paraId="25CCFF52" w14:textId="611AC380" w:rsidR="00F072D8" w:rsidRPr="0077263E" w:rsidRDefault="00F072D8" w:rsidP="00F072D8">
      <w:pPr>
        <w:pStyle w:val="StyleHeader4Para4Left0Firstline0"/>
        <w:tabs>
          <w:tab w:val="clear" w:pos="2880"/>
          <w:tab w:val="clear" w:pos="5760"/>
          <w:tab w:val="left" w:pos="4"/>
        </w:tabs>
        <w:bidi/>
        <w:spacing w:before="240" w:after="0"/>
        <w:jc w:val="left"/>
        <w:rPr>
          <w:sz w:val="26"/>
          <w:szCs w:val="26"/>
          <w:u w:val="single"/>
          <w:rtl/>
          <w:lang w:bidi="ar-LB"/>
        </w:rPr>
      </w:pPr>
      <w:r w:rsidRPr="0077263E">
        <w:rPr>
          <w:sz w:val="26"/>
          <w:szCs w:val="26"/>
          <w:u w:val="single"/>
          <w:rtl/>
          <w:lang w:bidi="ar-LB"/>
        </w:rPr>
        <w:t>حالة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77263E">
        <w:rPr>
          <w:sz w:val="26"/>
          <w:szCs w:val="26"/>
          <w:u w:val="single"/>
          <w:rtl/>
          <w:lang w:bidi="ar-LB"/>
        </w:rPr>
        <w:t>تنفيذ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77263E">
        <w:rPr>
          <w:sz w:val="26"/>
          <w:szCs w:val="26"/>
          <w:u w:val="single"/>
          <w:rtl/>
          <w:lang w:bidi="ar-LB"/>
        </w:rPr>
        <w:t>الأنشطة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77263E">
        <w:rPr>
          <w:sz w:val="26"/>
          <w:szCs w:val="26"/>
          <w:u w:val="single"/>
          <w:rtl/>
          <w:lang w:bidi="ar-LB"/>
        </w:rPr>
        <w:t>السابقة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77263E">
        <w:rPr>
          <w:sz w:val="26"/>
          <w:szCs w:val="26"/>
          <w:u w:val="single"/>
          <w:rtl/>
          <w:lang w:bidi="ar-LB"/>
        </w:rPr>
        <w:t>المتعلقة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77263E">
        <w:rPr>
          <w:sz w:val="26"/>
          <w:szCs w:val="26"/>
          <w:u w:val="single"/>
          <w:rtl/>
          <w:lang w:bidi="ar-LB"/>
        </w:rPr>
        <w:t>بالمواد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77263E">
        <w:rPr>
          <w:sz w:val="26"/>
          <w:szCs w:val="26"/>
          <w:u w:val="single"/>
          <w:rtl/>
          <w:lang w:bidi="ar-LB"/>
        </w:rPr>
        <w:t>الهيدروفلوروكربونية</w:t>
      </w:r>
    </w:p>
    <w:p w14:paraId="446BAA4E" w14:textId="253A12C5" w:rsidR="00F072D8" w:rsidRDefault="00F072D8" w:rsidP="00F072D8">
      <w:pPr>
        <w:pStyle w:val="StyleHeader4Para4Left0Firstline0"/>
        <w:tabs>
          <w:tab w:val="clear" w:pos="2880"/>
          <w:tab w:val="clear" w:pos="5760"/>
          <w:tab w:val="left" w:pos="4"/>
        </w:tabs>
        <w:bidi/>
        <w:spacing w:before="240"/>
        <w:jc w:val="left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6.</w:t>
      </w:r>
      <w:r w:rsidR="00816305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ترد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الجدول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لمحة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عامة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الأنشطة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 w:rsidR="00C1512D">
        <w:rPr>
          <w:sz w:val="26"/>
          <w:szCs w:val="26"/>
          <w:rtl/>
          <w:lang w:bidi="ar-LB"/>
        </w:rPr>
        <w:t>أوروغواي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سياق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بتمويل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الأطراف.</w:t>
      </w:r>
    </w:p>
    <w:p w14:paraId="7171510B" w14:textId="64490DE7" w:rsidR="00F072D8" w:rsidRPr="007A7490" w:rsidRDefault="00F072D8" w:rsidP="00F072D8">
      <w:pPr>
        <w:pStyle w:val="StyleHeader4Para4Left0Firstline0"/>
        <w:tabs>
          <w:tab w:val="clear" w:pos="2880"/>
          <w:tab w:val="clear" w:pos="5760"/>
          <w:tab w:val="left" w:pos="4"/>
        </w:tabs>
        <w:bidi/>
        <w:spacing w:after="0"/>
        <w:jc w:val="left"/>
        <w:rPr>
          <w:b/>
          <w:bCs/>
          <w:sz w:val="24"/>
          <w:szCs w:val="24"/>
          <w:rtl/>
          <w:lang w:bidi="ar-LB"/>
        </w:rPr>
      </w:pPr>
      <w:r w:rsidRPr="007A7490">
        <w:rPr>
          <w:b/>
          <w:bCs/>
          <w:sz w:val="24"/>
          <w:szCs w:val="24"/>
          <w:rtl/>
          <w:lang w:bidi="ar-LB"/>
        </w:rPr>
        <w:t>الجدول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Pr="007A7490">
        <w:rPr>
          <w:b/>
          <w:bCs/>
          <w:sz w:val="24"/>
          <w:szCs w:val="24"/>
          <w:rtl/>
          <w:lang w:bidi="ar-LB"/>
        </w:rPr>
        <w:t>2.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Pr="007A7490">
        <w:rPr>
          <w:b/>
          <w:bCs/>
          <w:sz w:val="24"/>
          <w:szCs w:val="24"/>
          <w:rtl/>
          <w:lang w:bidi="ar-LB"/>
        </w:rPr>
        <w:t>الأنشطة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Pr="007A7490">
        <w:rPr>
          <w:b/>
          <w:bCs/>
          <w:sz w:val="24"/>
          <w:szCs w:val="24"/>
          <w:rtl/>
          <w:lang w:bidi="ar-LB"/>
        </w:rPr>
        <w:t>المعتمدة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Pr="007A7490">
        <w:rPr>
          <w:b/>
          <w:bCs/>
          <w:sz w:val="24"/>
          <w:szCs w:val="24"/>
          <w:rtl/>
          <w:lang w:bidi="ar-LB"/>
        </w:rPr>
        <w:t>سابقا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Pr="007A7490">
        <w:rPr>
          <w:b/>
          <w:bCs/>
          <w:sz w:val="24"/>
          <w:szCs w:val="24"/>
          <w:rtl/>
          <w:lang w:bidi="ar-LB"/>
        </w:rPr>
        <w:t>المتعلقة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Pr="007A7490">
        <w:rPr>
          <w:b/>
          <w:bCs/>
          <w:sz w:val="24"/>
          <w:szCs w:val="24"/>
          <w:rtl/>
          <w:lang w:bidi="ar-LB"/>
        </w:rPr>
        <w:t>بالمواد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Pr="007A7490">
        <w:rPr>
          <w:b/>
          <w:bCs/>
          <w:sz w:val="24"/>
          <w:szCs w:val="24"/>
          <w:rtl/>
          <w:lang w:bidi="ar-LB"/>
        </w:rPr>
        <w:t>الهيدروفلوروكربونية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Pr="007A7490">
        <w:rPr>
          <w:b/>
          <w:bCs/>
          <w:sz w:val="24"/>
          <w:szCs w:val="24"/>
          <w:rtl/>
          <w:lang w:bidi="ar-LB"/>
        </w:rPr>
        <w:t>في</w:t>
      </w:r>
      <w:r w:rsidR="006F2964" w:rsidRPr="007A7490">
        <w:rPr>
          <w:b/>
          <w:bCs/>
          <w:sz w:val="24"/>
          <w:szCs w:val="24"/>
          <w:rtl/>
          <w:lang w:bidi="ar-LB"/>
        </w:rPr>
        <w:t xml:space="preserve"> </w:t>
      </w:r>
      <w:r w:rsidR="00614F64" w:rsidRPr="007A7490">
        <w:rPr>
          <w:b/>
          <w:bCs/>
          <w:sz w:val="24"/>
          <w:szCs w:val="24"/>
          <w:rtl/>
          <w:lang w:bidi="ar-LB"/>
        </w:rPr>
        <w:t>أوروغواي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1409"/>
        <w:gridCol w:w="2330"/>
        <w:gridCol w:w="1868"/>
        <w:gridCol w:w="1330"/>
        <w:gridCol w:w="2404"/>
      </w:tblGrid>
      <w:tr w:rsidR="00F072D8" w:rsidRPr="00F0097B" w14:paraId="419E7B01" w14:textId="77777777" w:rsidTr="004513BB">
        <w:tc>
          <w:tcPr>
            <w:tcW w:w="754" w:type="pct"/>
          </w:tcPr>
          <w:p w14:paraId="233F039E" w14:textId="0C3DF072" w:rsidR="00F072D8" w:rsidRPr="00F0097B" w:rsidRDefault="00F072D8" w:rsidP="004513B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rtl/>
                <w:lang w:bidi="ar-LB"/>
              </w:rPr>
            </w:pPr>
            <w:r w:rsidRPr="00F0097B">
              <w:rPr>
                <w:b/>
                <w:bCs/>
                <w:rtl/>
                <w:lang w:bidi="ar-LB"/>
              </w:rPr>
              <w:t>الاجتماع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  <w:r w:rsidRPr="00F0097B">
              <w:rPr>
                <w:b/>
                <w:bCs/>
                <w:rtl/>
                <w:lang w:bidi="ar-LB"/>
              </w:rPr>
              <w:t>حيث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  <w:r w:rsidRPr="00F0097B">
              <w:rPr>
                <w:b/>
                <w:bCs/>
                <w:rtl/>
                <w:lang w:bidi="ar-LB"/>
              </w:rPr>
              <w:t>تم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  <w:r w:rsidRPr="00F0097B">
              <w:rPr>
                <w:b/>
                <w:bCs/>
                <w:rtl/>
                <w:lang w:bidi="ar-LB"/>
              </w:rPr>
              <w:t>اعتماد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  <w:r w:rsidRPr="00F0097B">
              <w:rPr>
                <w:b/>
                <w:bCs/>
                <w:rtl/>
                <w:lang w:bidi="ar-LB"/>
              </w:rPr>
              <w:t>المشروع</w:t>
            </w:r>
          </w:p>
        </w:tc>
        <w:tc>
          <w:tcPr>
            <w:tcW w:w="1247" w:type="pct"/>
          </w:tcPr>
          <w:p w14:paraId="437A782D" w14:textId="4A50B42B" w:rsidR="00F072D8" w:rsidRPr="00F0097B" w:rsidRDefault="00F072D8" w:rsidP="004513B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rtl/>
                <w:lang w:bidi="ar-LB"/>
              </w:rPr>
            </w:pPr>
            <w:r w:rsidRPr="00F0097B">
              <w:rPr>
                <w:b/>
                <w:bCs/>
                <w:rtl/>
                <w:lang w:bidi="ar-LB"/>
              </w:rPr>
              <w:t>عنوان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  <w:r w:rsidRPr="00F0097B">
              <w:rPr>
                <w:b/>
                <w:bCs/>
                <w:rtl/>
                <w:lang w:bidi="ar-LB"/>
              </w:rPr>
              <w:t>المشروع</w:t>
            </w:r>
          </w:p>
        </w:tc>
        <w:tc>
          <w:tcPr>
            <w:tcW w:w="1000" w:type="pct"/>
          </w:tcPr>
          <w:p w14:paraId="4C611D87" w14:textId="09478AC0" w:rsidR="00F072D8" w:rsidRPr="00F0097B" w:rsidRDefault="00F072D8" w:rsidP="004513B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lang w:val="fr-CA" w:bidi="ar-LB"/>
              </w:rPr>
            </w:pPr>
            <w:r w:rsidRPr="00F0097B">
              <w:rPr>
                <w:b/>
                <w:bCs/>
                <w:rtl/>
                <w:lang w:bidi="ar-LB"/>
              </w:rPr>
              <w:t>الوكالة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  <w:r w:rsidRPr="00F0097B">
              <w:rPr>
                <w:b/>
                <w:bCs/>
                <w:rtl/>
                <w:lang w:bidi="ar-LB"/>
              </w:rPr>
              <w:t>المنفذة</w:t>
            </w:r>
          </w:p>
        </w:tc>
        <w:tc>
          <w:tcPr>
            <w:tcW w:w="712" w:type="pct"/>
          </w:tcPr>
          <w:p w14:paraId="44B6B350" w14:textId="2F5826B2" w:rsidR="00F072D8" w:rsidRPr="00F0097B" w:rsidRDefault="00F072D8" w:rsidP="004513B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rtl/>
                <w:lang w:bidi="ar-LB"/>
              </w:rPr>
            </w:pPr>
            <w:r w:rsidRPr="00F0097B">
              <w:rPr>
                <w:b/>
                <w:bCs/>
                <w:rtl/>
                <w:lang w:bidi="ar-LB"/>
              </w:rPr>
              <w:t>الكلفة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</w:p>
          <w:p w14:paraId="3009D3CA" w14:textId="6D22D2E2" w:rsidR="00F072D8" w:rsidRPr="00F0097B" w:rsidRDefault="00F072D8" w:rsidP="004513B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rtl/>
                <w:lang w:bidi="ar-LB"/>
              </w:rPr>
            </w:pPr>
            <w:r w:rsidRPr="00F0097B">
              <w:rPr>
                <w:b/>
                <w:bCs/>
                <w:rtl/>
                <w:lang w:bidi="ar-LB"/>
              </w:rPr>
              <w:t>(دولار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  <w:r w:rsidRPr="00F0097B">
              <w:rPr>
                <w:b/>
                <w:bCs/>
                <w:rtl/>
                <w:lang w:bidi="ar-LB"/>
              </w:rPr>
              <w:t>أمريكي)</w:t>
            </w:r>
          </w:p>
        </w:tc>
        <w:tc>
          <w:tcPr>
            <w:tcW w:w="1287" w:type="pct"/>
          </w:tcPr>
          <w:p w14:paraId="040EAA0E" w14:textId="0099EAF0" w:rsidR="00F072D8" w:rsidRPr="00F0097B" w:rsidRDefault="00F072D8" w:rsidP="004513B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rtl/>
                <w:lang w:bidi="ar-LB"/>
              </w:rPr>
            </w:pPr>
            <w:r w:rsidRPr="00F0097B">
              <w:rPr>
                <w:b/>
                <w:bCs/>
                <w:rtl/>
                <w:lang w:bidi="ar-LB"/>
              </w:rPr>
              <w:t>تاريخ</w:t>
            </w:r>
            <w:r w:rsidR="006F2964">
              <w:rPr>
                <w:b/>
                <w:bCs/>
                <w:rtl/>
                <w:lang w:bidi="ar-LB"/>
              </w:rPr>
              <w:t xml:space="preserve"> </w:t>
            </w:r>
            <w:r w:rsidRPr="00F0097B">
              <w:rPr>
                <w:b/>
                <w:bCs/>
                <w:rtl/>
                <w:lang w:bidi="ar-LB"/>
              </w:rPr>
              <w:t>الإنجاز</w:t>
            </w:r>
          </w:p>
        </w:tc>
      </w:tr>
      <w:tr w:rsidR="00F0097B" w:rsidRPr="00F0097B" w14:paraId="3CCC0BFF" w14:textId="77777777" w:rsidTr="004513BB">
        <w:trPr>
          <w:trHeight w:val="175"/>
        </w:trPr>
        <w:tc>
          <w:tcPr>
            <w:tcW w:w="754" w:type="pct"/>
          </w:tcPr>
          <w:p w14:paraId="77E1BDBC" w14:textId="628BAB62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rtl/>
                <w:lang w:bidi="ar-LB"/>
              </w:rPr>
            </w:pPr>
            <w:r w:rsidRPr="00F0097B">
              <w:rPr>
                <w:rtl/>
                <w:lang w:bidi="ar-LB"/>
              </w:rPr>
              <w:t>الرابع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والسبعون</w:t>
            </w:r>
          </w:p>
        </w:tc>
        <w:tc>
          <w:tcPr>
            <w:tcW w:w="1247" w:type="pct"/>
          </w:tcPr>
          <w:p w14:paraId="2A38D67A" w14:textId="4E4A812F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left"/>
              <w:rPr>
                <w:rtl/>
                <w:lang w:bidi="ar-LB"/>
              </w:rPr>
            </w:pPr>
            <w:r w:rsidRPr="00F0097B">
              <w:rPr>
                <w:rtl/>
                <w:lang w:bidi="ar-LB"/>
              </w:rPr>
              <w:t>مسح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لبدائل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المواد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المستنفدة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للأوزون</w:t>
            </w:r>
          </w:p>
        </w:tc>
        <w:tc>
          <w:tcPr>
            <w:tcW w:w="1000" w:type="pct"/>
          </w:tcPr>
          <w:p w14:paraId="6188BF7D" w14:textId="4C91C14F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rtl/>
                <w:lang w:bidi="ar-LB"/>
              </w:rPr>
            </w:pPr>
            <w:r>
              <w:rPr>
                <w:rtl/>
                <w:lang w:bidi="ar-LB"/>
              </w:rPr>
              <w:t>اليونيدو</w:t>
            </w:r>
          </w:p>
        </w:tc>
        <w:tc>
          <w:tcPr>
            <w:tcW w:w="712" w:type="pct"/>
          </w:tcPr>
          <w:p w14:paraId="56270EF4" w14:textId="62D44C5E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rtl/>
                <w:lang w:bidi="ar-LB"/>
              </w:rPr>
            </w:pPr>
            <w:r w:rsidRPr="0064178D">
              <w:rPr>
                <w:lang w:bidi="ar-LB"/>
              </w:rPr>
              <w:t>110,000</w:t>
            </w:r>
          </w:p>
        </w:tc>
        <w:tc>
          <w:tcPr>
            <w:tcW w:w="1287" w:type="pct"/>
          </w:tcPr>
          <w:p w14:paraId="337579BD" w14:textId="5742696D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rtl/>
                <w:lang w:bidi="ar-LB"/>
              </w:rPr>
            </w:pPr>
            <w:r w:rsidRPr="00F0097B">
              <w:rPr>
                <w:rtl/>
                <w:lang w:bidi="ar-LB"/>
              </w:rPr>
              <w:t>ديسمبر/كانون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الأول</w:t>
            </w:r>
            <w:r w:rsidR="006F2964">
              <w:rPr>
                <w:rtl/>
                <w:lang w:bidi="ar-LB"/>
              </w:rPr>
              <w:t xml:space="preserve"> </w:t>
            </w:r>
            <w:r>
              <w:rPr>
                <w:rtl/>
                <w:lang w:bidi="ar-LB"/>
              </w:rPr>
              <w:t>2017</w:t>
            </w:r>
          </w:p>
        </w:tc>
      </w:tr>
      <w:tr w:rsidR="00F0097B" w:rsidRPr="00F0097B" w14:paraId="68CF81D2" w14:textId="77777777" w:rsidTr="004513BB">
        <w:tc>
          <w:tcPr>
            <w:tcW w:w="754" w:type="pct"/>
          </w:tcPr>
          <w:p w14:paraId="7AF50249" w14:textId="661B491E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rtl/>
                <w:lang w:bidi="ar-LB"/>
              </w:rPr>
            </w:pPr>
            <w:r w:rsidRPr="00F0097B">
              <w:rPr>
                <w:rtl/>
                <w:lang w:bidi="ar-LB"/>
              </w:rPr>
              <w:t>الثمانون</w:t>
            </w:r>
          </w:p>
        </w:tc>
        <w:tc>
          <w:tcPr>
            <w:tcW w:w="1247" w:type="pct"/>
          </w:tcPr>
          <w:p w14:paraId="2465A3C1" w14:textId="0D80B732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left"/>
              <w:rPr>
                <w:rtl/>
                <w:lang w:bidi="ar-LB"/>
              </w:rPr>
            </w:pPr>
            <w:r w:rsidRPr="00F0097B">
              <w:rPr>
                <w:rtl/>
                <w:lang w:bidi="ar-LB"/>
              </w:rPr>
              <w:t>الأنشطة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التمكينية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للتخفيض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التدريجي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للمواد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الهيدروفلوروكربونية</w:t>
            </w:r>
          </w:p>
        </w:tc>
        <w:tc>
          <w:tcPr>
            <w:tcW w:w="1000" w:type="pct"/>
          </w:tcPr>
          <w:p w14:paraId="6A47F90E" w14:textId="19A5FB92" w:rsidR="00F0097B" w:rsidRPr="00F0097B" w:rsidRDefault="00A34B2A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rtl/>
                <w:lang w:bidi="ar-LB"/>
              </w:rPr>
            </w:pPr>
            <w:r>
              <w:rPr>
                <w:rtl/>
                <w:lang w:bidi="ar-LB"/>
              </w:rPr>
              <w:t>اليوئنديبي/اليونيدو</w:t>
            </w:r>
          </w:p>
        </w:tc>
        <w:tc>
          <w:tcPr>
            <w:tcW w:w="712" w:type="pct"/>
          </w:tcPr>
          <w:p w14:paraId="662A7509" w14:textId="7E9E4F51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rtl/>
                <w:lang w:bidi="ar-LB"/>
              </w:rPr>
            </w:pPr>
            <w:r w:rsidRPr="0064178D">
              <w:rPr>
                <w:lang w:bidi="ar-LB"/>
              </w:rPr>
              <w:t>150,000</w:t>
            </w:r>
          </w:p>
        </w:tc>
        <w:tc>
          <w:tcPr>
            <w:tcW w:w="1287" w:type="pct"/>
          </w:tcPr>
          <w:p w14:paraId="05D8CA24" w14:textId="3E2FB03E" w:rsidR="00F0097B" w:rsidRPr="00F0097B" w:rsidRDefault="00F0097B" w:rsidP="00F0097B">
            <w:pPr>
              <w:pStyle w:val="StyleHeader4Para4Left0Firstline0"/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rtl/>
                <w:lang w:bidi="ar-LB"/>
              </w:rPr>
            </w:pPr>
            <w:r w:rsidRPr="00F0097B">
              <w:rPr>
                <w:rtl/>
                <w:lang w:bidi="ar-LB"/>
              </w:rPr>
              <w:t>ديسمبر/كانون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الأول</w:t>
            </w:r>
            <w:r w:rsidR="006F2964">
              <w:rPr>
                <w:rtl/>
                <w:lang w:bidi="ar-LB"/>
              </w:rPr>
              <w:t xml:space="preserve"> </w:t>
            </w:r>
            <w:r w:rsidRPr="00F0097B">
              <w:rPr>
                <w:rtl/>
                <w:lang w:bidi="ar-LB"/>
              </w:rPr>
              <w:t>2021</w:t>
            </w:r>
          </w:p>
        </w:tc>
      </w:tr>
    </w:tbl>
    <w:p w14:paraId="7BB43EB6" w14:textId="7AB8706E" w:rsidR="00F072D8" w:rsidRDefault="00F072D8" w:rsidP="00F072D8">
      <w:pPr>
        <w:pStyle w:val="Heading3"/>
        <w:bidi/>
        <w:spacing w:before="240"/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ثالثا</w:t>
      </w:r>
      <w:r>
        <w:rPr>
          <w:b/>
          <w:bCs/>
          <w:sz w:val="26"/>
          <w:szCs w:val="26"/>
          <w:lang w:bidi="ar-LB"/>
        </w:rPr>
        <w:t>.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لمحة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عامة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عن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استهلاك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المواد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الهيدروفلوروكربونية</w:t>
      </w:r>
    </w:p>
    <w:p w14:paraId="4CD6BBC3" w14:textId="3B068742" w:rsidR="00F072D8" w:rsidRDefault="00F072D8" w:rsidP="00F072D8">
      <w:pPr>
        <w:bidi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حجم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استهلاك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المواد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الهيدروفلوروكربونية</w:t>
      </w:r>
    </w:p>
    <w:p w14:paraId="64EDF431" w14:textId="3FEEE1D7" w:rsidR="00F072D8" w:rsidRDefault="00F072D8" w:rsidP="002623EC">
      <w:pPr>
        <w:pStyle w:val="StyleHeader4Para4Left0Firstline0"/>
        <w:tabs>
          <w:tab w:val="clear" w:pos="2880"/>
          <w:tab w:val="clear" w:pos="5760"/>
          <w:tab w:val="left" w:pos="4"/>
        </w:tabs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bidi="ar-LB"/>
        </w:rPr>
        <w:t>7.</w:t>
      </w:r>
      <w:r w:rsidR="00816305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تستورد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</w:t>
      </w:r>
      <w:r w:rsidR="005349CA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لأغراض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الاستخدام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D7194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D71946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11D63">
        <w:rPr>
          <w:sz w:val="26"/>
          <w:szCs w:val="26"/>
          <w:rtl/>
          <w:lang w:val="fr-CA" w:bidi="ar-LB"/>
        </w:rPr>
        <w:t>الخدمة</w:t>
      </w:r>
      <w:r w:rsidR="005349CA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A2B6F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A2B6F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A2B6F">
        <w:rPr>
          <w:sz w:val="26"/>
          <w:szCs w:val="26"/>
          <w:rtl/>
          <w:lang w:val="fr-CA" w:bidi="ar-LB"/>
        </w:rPr>
        <w:t>المحلي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A2B6F">
        <w:rPr>
          <w:sz w:val="26"/>
          <w:szCs w:val="26"/>
          <w:rtl/>
          <w:lang w:val="fr-CA" w:bidi="ar-LB"/>
        </w:rPr>
        <w:t>للتركيب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A2B6F">
        <w:rPr>
          <w:sz w:val="26"/>
          <w:szCs w:val="26"/>
          <w:rtl/>
          <w:lang w:val="fr-CA" w:bidi="ar-LB"/>
        </w:rPr>
        <w:t>والتجميع</w:t>
      </w:r>
      <w:r w:rsidR="005349CA" w:rsidRPr="008E48B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وتستهلك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كمية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صغيرة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</w:t>
      </w:r>
      <w:r w:rsidR="005349CA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قطاعي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مكافحة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الحرائق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</w:t>
      </w:r>
      <w:r w:rsidR="005349CA" w:rsidRPr="00E5007E">
        <w:rPr>
          <w:sz w:val="26"/>
          <w:szCs w:val="26"/>
          <w:rtl/>
          <w:lang w:val="fr-CA" w:bidi="ar-LB"/>
        </w:rPr>
        <w:t>الأيروسول</w:t>
      </w:r>
      <w:r w:rsidR="005349CA" w:rsidRPr="008E48B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وفي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6B94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6B94">
        <w:rPr>
          <w:sz w:val="26"/>
          <w:szCs w:val="26"/>
          <w:rtl/>
          <w:lang w:val="fr-CA" w:bidi="ar-LB"/>
        </w:rPr>
        <w:t>الاستنشاق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6B94">
        <w:rPr>
          <w:sz w:val="26"/>
          <w:szCs w:val="26"/>
          <w:rtl/>
          <w:lang w:val="fr-CA" w:bidi="ar-LB"/>
        </w:rPr>
        <w:t>المزودة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6B94">
        <w:rPr>
          <w:sz w:val="26"/>
          <w:szCs w:val="26"/>
          <w:rtl/>
          <w:lang w:val="fr-CA" w:bidi="ar-LB"/>
        </w:rPr>
        <w:t>بمقياس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6B94">
        <w:rPr>
          <w:sz w:val="26"/>
          <w:szCs w:val="26"/>
          <w:rtl/>
          <w:lang w:val="fr-CA" w:bidi="ar-LB"/>
        </w:rPr>
        <w:t>للجرعات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ووحدات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المتنقلة.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ويتصدر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قائمة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المستهلكة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في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عام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2023</w:t>
      </w:r>
      <w:r w:rsidR="006F2964">
        <w:rPr>
          <w:sz w:val="26"/>
          <w:szCs w:val="26"/>
          <w:rtl/>
          <w:lang w:bidi="ar-LB"/>
        </w:rPr>
        <w:t xml:space="preserve"> </w:t>
      </w:r>
      <w:r w:rsidR="004D2C47">
        <w:rPr>
          <w:sz w:val="26"/>
          <w:szCs w:val="26"/>
          <w:rtl/>
          <w:lang w:val="fr-CA" w:bidi="ar-LB"/>
        </w:rPr>
        <w:t>ا</w:t>
      </w:r>
      <w:r w:rsidR="004D2C47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4D2C47">
        <w:rPr>
          <w:sz w:val="26"/>
          <w:szCs w:val="26"/>
          <w:rtl/>
          <w:lang w:bidi="ar-LB"/>
        </w:rPr>
        <w:t>الهيدروفلوروكربونية-</w:t>
      </w:r>
      <w:r w:rsidR="005349CA" w:rsidRPr="008E48B4">
        <w:rPr>
          <w:sz w:val="26"/>
          <w:szCs w:val="26"/>
          <w:lang w:val="fr-CA" w:bidi="ar-LB"/>
        </w:rPr>
        <w:t>134a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(30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</w:t>
      </w:r>
      <w:r w:rsidR="005349CA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بأطنان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مكافئ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الكربون)،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lang w:val="fr-CA" w:bidi="ar-LB"/>
        </w:rPr>
        <w:t>R-404A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(27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المائة)،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lang w:val="fr-CA" w:bidi="ar-LB"/>
        </w:rPr>
        <w:t>R-410A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(24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المائة)،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lang w:val="fr-CA" w:bidi="ar-LB"/>
        </w:rPr>
        <w:t>R-507A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(15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المائة)،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وا</w:t>
      </w:r>
      <w:r w:rsidR="005349CA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الهيدروفلوروكربونية-32،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وا</w:t>
      </w:r>
      <w:r w:rsidR="005349CA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الهيدروفلوروكربونية-</w:t>
      </w:r>
      <w:r w:rsidR="005349CA" w:rsidRPr="008E48B4">
        <w:rPr>
          <w:sz w:val="26"/>
          <w:szCs w:val="26"/>
          <w:lang w:val="fr-CA" w:bidi="ar-LB"/>
        </w:rPr>
        <w:t>227ea</w:t>
      </w:r>
      <w:r w:rsidR="005349CA" w:rsidRPr="008E48B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lang w:val="fr-CA" w:bidi="ar-LB"/>
        </w:rPr>
        <w:t>R-407C</w:t>
      </w:r>
      <w:r w:rsidR="005349CA" w:rsidRPr="008E48B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وا</w:t>
      </w:r>
      <w:r w:rsidR="005349CA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الأخرى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(بنسبة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تقترب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1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لكل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منها).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ويوضح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3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</w:t>
      </w:r>
      <w:r w:rsidR="005349CA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النحو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المبلغ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عنه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الأوزون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عملا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بالمادة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بروتوكول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مونتريال</w:t>
      </w:r>
      <w:r w:rsidR="005349CA" w:rsidRPr="008E48B4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و</w:t>
      </w:r>
      <w:r w:rsidR="005349CA" w:rsidRPr="008E48B4">
        <w:rPr>
          <w:sz w:val="26"/>
          <w:szCs w:val="26"/>
          <w:rtl/>
          <w:lang w:val="fr-CA" w:bidi="ar-LB"/>
        </w:rPr>
        <w:t>بالإضافة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تستورد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أيضا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</w:t>
      </w:r>
      <w:r w:rsidR="005349CA">
        <w:rPr>
          <w:sz w:val="26"/>
          <w:szCs w:val="26"/>
          <w:rtl/>
          <w:lang w:bidi="ar-LB"/>
        </w:rPr>
        <w:t>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5349CA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البوليولات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34AA0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34AA0">
        <w:rPr>
          <w:sz w:val="26"/>
          <w:szCs w:val="26"/>
          <w:rtl/>
          <w:lang w:val="fr-CA" w:bidi="ar-LB"/>
        </w:rPr>
        <w:t>المزج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لتصنيع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 w:rsidRPr="008E48B4">
        <w:rPr>
          <w:sz w:val="26"/>
          <w:szCs w:val="26"/>
          <w:rtl/>
          <w:lang w:val="fr-CA" w:bidi="ar-LB"/>
        </w:rPr>
        <w:t>رغوة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349CA">
        <w:rPr>
          <w:sz w:val="26"/>
          <w:szCs w:val="26"/>
          <w:rtl/>
          <w:lang w:val="fr-CA" w:bidi="ar-LB"/>
        </w:rPr>
        <w:t>البوليوريتان</w:t>
      </w:r>
      <w:r w:rsidR="005349CA" w:rsidRPr="008E48B4">
        <w:rPr>
          <w:sz w:val="26"/>
          <w:szCs w:val="26"/>
          <w:rtl/>
          <w:lang w:val="fr-CA" w:bidi="ar-LB"/>
        </w:rPr>
        <w:t>.</w:t>
      </w:r>
    </w:p>
    <w:p w14:paraId="17BDD92A" w14:textId="5BF729FE" w:rsidR="00F072D8" w:rsidRPr="007A7490" w:rsidRDefault="00F072D8" w:rsidP="001924EA">
      <w:pPr>
        <w:bidi/>
        <w:rPr>
          <w:b/>
          <w:bCs/>
          <w:szCs w:val="24"/>
          <w:rtl/>
          <w:lang w:val="fr-CA" w:bidi="ar-LB"/>
        </w:rPr>
      </w:pPr>
      <w:r w:rsidRPr="007A7490">
        <w:rPr>
          <w:b/>
          <w:bCs/>
          <w:szCs w:val="24"/>
          <w:rtl/>
          <w:lang w:val="fr-CA" w:bidi="ar-LB"/>
        </w:rPr>
        <w:t>الجدول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3.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استهلاك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المواد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الهيدروفلوروكربونية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في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614F64" w:rsidRPr="007A7490">
        <w:rPr>
          <w:b/>
          <w:bCs/>
          <w:szCs w:val="24"/>
          <w:rtl/>
          <w:lang w:val="fr-CA" w:bidi="ar-LB"/>
        </w:rPr>
        <w:t>أوروغواي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(2019-2023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عملا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بالمادة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7)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705"/>
        <w:gridCol w:w="1088"/>
        <w:gridCol w:w="1311"/>
        <w:gridCol w:w="1311"/>
        <w:gridCol w:w="1313"/>
        <w:gridCol w:w="1311"/>
        <w:gridCol w:w="1311"/>
      </w:tblGrid>
      <w:tr w:rsidR="00F072D8" w:rsidRPr="00722B94" w14:paraId="3631B363" w14:textId="77777777" w:rsidTr="004513BB">
        <w:trPr>
          <w:tblHeader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0E02B" w14:textId="528EC6F6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lastRenderedPageBreak/>
              <w:t>المواد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الهيدروفلوروكربونية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CF7F" w14:textId="0EF30F9C" w:rsidR="00F072D8" w:rsidRPr="00722B94" w:rsidRDefault="00A453CD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</w:t>
            </w:r>
            <w:r w:rsidR="00F072D8"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قدرة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F072D8"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F072D8"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إحداث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F072D8"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الاحترار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F072D8"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العالمي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94154" w14:textId="77777777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2019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4003" w14:textId="77777777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2020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5661" w14:textId="77777777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2021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B648" w14:textId="77777777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2022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D4CE" w14:textId="77777777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</w:pPr>
          </w:p>
          <w:p w14:paraId="2F67A500" w14:textId="77777777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2023</w:t>
            </w:r>
          </w:p>
        </w:tc>
      </w:tr>
      <w:tr w:rsidR="00F072D8" w:rsidRPr="00722B94" w14:paraId="5AFF12E7" w14:textId="77777777" w:rsidTr="004513BB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B442" w14:textId="33AD7BDB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بالأطنان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المترية</w:t>
            </w:r>
          </w:p>
        </w:tc>
      </w:tr>
      <w:tr w:rsidR="00BD715B" w:rsidRPr="00722B94" w14:paraId="0D79BF1A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1A56" w14:textId="20A67CA0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HFC-32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016BB" w14:textId="7AC9AAB5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675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4D456" w14:textId="0CECB48D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0.30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296E6" w14:textId="309E0612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0.00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BD1D" w14:textId="4AD49DB6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2.95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C6EB" w14:textId="3765E6B1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8.93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06DB" w14:textId="0DB4899E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8.34</w:t>
            </w:r>
          </w:p>
        </w:tc>
      </w:tr>
      <w:tr w:rsidR="00BD715B" w:rsidRPr="00722B94" w14:paraId="3FE946E6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FD1F" w14:textId="21672A17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HFC-134a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5C56" w14:textId="13A91897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1,430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336C" w14:textId="6721A52C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87.48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8A75" w14:textId="44AA6BDC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136.98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F6446" w14:textId="7782720B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83.04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ACFE" w14:textId="7DAF788C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142.49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703B" w14:textId="021CA794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146.86</w:t>
            </w:r>
          </w:p>
        </w:tc>
      </w:tr>
      <w:tr w:rsidR="00BD715B" w:rsidRPr="00722B94" w14:paraId="0C2AB56A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1B99F" w14:textId="0BA48734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HFC-227ea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B0153" w14:textId="51618996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3,220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E8AAB" w14:textId="55DE2F81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0.90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AA0D4" w14:textId="43C3B1B0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0.02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8D5A2" w14:textId="0A865733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0.01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881FE" w14:textId="4FC92F75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0.02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FB475" w14:textId="38F8F8DE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2.00</w:t>
            </w:r>
          </w:p>
        </w:tc>
      </w:tr>
      <w:tr w:rsidR="00BD715B" w:rsidRPr="00722B94" w14:paraId="46E0E375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E4CDE" w14:textId="679657AE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R-404A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7C4AD" w14:textId="00ADF276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3,922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10D7F" w14:textId="792366B1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23.32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F8327" w14:textId="2E5DC763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51.00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239E" w14:textId="107F24FC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29.96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43EF" w14:textId="05E07E85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31.93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F202" w14:textId="4A9A4272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47.34</w:t>
            </w:r>
          </w:p>
        </w:tc>
      </w:tr>
      <w:tr w:rsidR="00BD715B" w:rsidRPr="00722B94" w14:paraId="6E852552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2EA34" w14:textId="17EF6F51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R-407C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998C" w14:textId="0671177F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1,774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23C5E" w14:textId="602802BC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5.36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B7F0" w14:textId="16A131D0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6.93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7192" w14:textId="0C7AD26C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3.28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96D" w14:textId="710337B0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7.18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A498" w14:textId="65459207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3.79</w:t>
            </w:r>
          </w:p>
        </w:tc>
      </w:tr>
      <w:tr w:rsidR="00BD715B" w:rsidRPr="00722B94" w14:paraId="1B9B2930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AD49" w14:textId="5078D175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R-410A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6B9C" w14:textId="4B148F65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2,088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3250" w14:textId="6DB5C2B7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50.04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CFD75" w14:textId="062D4E9B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45.33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3589" w14:textId="431893C2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40.57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C646" w14:textId="3C365C17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52.15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4EDC" w14:textId="2F8AD181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81.10</w:t>
            </w:r>
          </w:p>
        </w:tc>
      </w:tr>
      <w:tr w:rsidR="00BD715B" w:rsidRPr="00722B94" w14:paraId="72DB5C38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D30E" w14:textId="7B8A5EF9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R-507A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897E7" w14:textId="3DBE7E7C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3,985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4E43" w14:textId="41424617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28.84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35E9" w14:textId="41F02B76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27.54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EFC1" w14:textId="21F9AA42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25.57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9D3A" w14:textId="2250B85C" w:rsidR="00BD715B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BD715B" w:rsidRPr="00722B94">
              <w:rPr>
                <w:rFonts w:asciiTheme="majorBidi" w:hAnsiTheme="majorBidi" w:cstheme="majorBidi"/>
                <w:sz w:val="20"/>
                <w:lang w:bidi="ar-LB"/>
              </w:rPr>
              <w:t>28.70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72F1" w14:textId="3A1FBD34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27.02</w:t>
            </w:r>
          </w:p>
        </w:tc>
      </w:tr>
      <w:tr w:rsidR="00BD715B" w:rsidRPr="00722B94" w14:paraId="41F45745" w14:textId="77777777" w:rsidTr="004513BB"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70A1" w14:textId="36124ED6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sz w:val="20"/>
                <w:rtl/>
                <w:lang w:bidi="ar-LB"/>
              </w:rPr>
              <w:t>ذلك</w:t>
            </w:r>
            <w:r w:rsidR="003617DE">
              <w:rPr>
                <w:rFonts w:asciiTheme="majorBidi" w:hAnsiTheme="majorBidi" w:cstheme="majorBidi"/>
                <w:sz w:val="20"/>
                <w:rtl/>
                <w:lang w:bidi="ar-LB"/>
              </w:rPr>
              <w:t>*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6BB55" w14:textId="6F9E76E2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0.65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ACFC" w14:textId="17CA4E79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0.59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F1BF" w14:textId="4414363B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0.43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210D" w14:textId="521AF7B3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0.48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C272" w14:textId="043C261C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2.01</w:t>
            </w:r>
          </w:p>
        </w:tc>
      </w:tr>
      <w:tr w:rsidR="00BD715B" w:rsidRPr="00722B94" w14:paraId="5A4B80EF" w14:textId="77777777" w:rsidTr="004513BB"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D353" w14:textId="3032C0D2" w:rsidR="00BD715B" w:rsidRPr="00722B94" w:rsidRDefault="00BD715B" w:rsidP="000C6E33">
            <w:pPr>
              <w:keepLines/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المجموع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(طن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متري)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E826" w14:textId="075AFB4F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196.89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E135" w14:textId="4DC4CA31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268.39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7B34" w14:textId="0109795F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185.81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68A3" w14:textId="0AFAFB69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271.88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FAAC" w14:textId="5F5C0862" w:rsidR="00BD715B" w:rsidRPr="00722B94" w:rsidRDefault="00BD715B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318.46</w:t>
            </w:r>
          </w:p>
        </w:tc>
      </w:tr>
      <w:tr w:rsidR="00F072D8" w:rsidRPr="00722B94" w14:paraId="59083FB8" w14:textId="77777777" w:rsidTr="004513BB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329C" w14:textId="5E5D5AB7" w:rsidR="00F072D8" w:rsidRPr="00722B94" w:rsidRDefault="00F072D8" w:rsidP="000C6E33">
            <w:pPr>
              <w:keepLines/>
              <w:tabs>
                <w:tab w:val="left" w:pos="3141"/>
              </w:tabs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بالأطنان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مكافئ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ثاني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أكسيد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الكربون</w:t>
            </w:r>
          </w:p>
        </w:tc>
      </w:tr>
      <w:tr w:rsidR="00722B94" w:rsidRPr="00722B94" w14:paraId="1C1F9B73" w14:textId="77777777" w:rsidTr="004513BB">
        <w:trPr>
          <w:trHeight w:val="15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66C3" w14:textId="77777777" w:rsidR="00722B94" w:rsidRPr="00722B94" w:rsidRDefault="00722B94" w:rsidP="000C6E33">
            <w:pPr>
              <w:keepLines/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HFC-134a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1669" w14:textId="542FC58E" w:rsidR="00722B94" w:rsidRPr="00722B94" w:rsidRDefault="00722B94" w:rsidP="000C6E33">
            <w:pPr>
              <w:keepLines/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675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B69A" w14:textId="2C9667AC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203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008C" w14:textId="0BFFAF10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0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C318" w14:textId="4F6F2D36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1,991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82718" w14:textId="1349491B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6,028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801D" w14:textId="044BBB0F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5,630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</w:tr>
      <w:tr w:rsidR="00722B94" w:rsidRPr="00722B94" w14:paraId="6E11F366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4620" w14:textId="77777777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HFC-23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E7B4" w14:textId="236615D9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1,430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D96E" w14:textId="59230FB3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125,096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204F" w14:textId="720661B8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195,881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5E40" w14:textId="79506556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118,747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89824" w14:textId="45AE9BA5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203,761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5D37" w14:textId="200F256B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210,010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</w:tr>
      <w:tr w:rsidR="00722B94" w:rsidRPr="00722B94" w14:paraId="642476AA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89E3" w14:textId="77777777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HFC-32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DB0CB" w14:textId="7B264DFD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color w:val="000000"/>
                <w:sz w:val="20"/>
                <w:lang w:bidi="ar-LB"/>
              </w:rPr>
              <w:t>3,220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21BB" w14:textId="705151E2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2,898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CF70" w14:textId="78B8B863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64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C09F" w14:textId="36223FE8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32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271CC" w14:textId="3DA459A1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64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7760" w14:textId="64CB0CB8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6,440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</w:tr>
      <w:tr w:rsidR="00722B94" w:rsidRPr="00722B94" w14:paraId="2086E559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3AF6" w14:textId="77777777" w:rsidR="00722B94" w:rsidRPr="00722B94" w:rsidDel="007C588C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R-404A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DC17" w14:textId="32C02C00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3,922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2756" w14:textId="18DBD4AF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91,452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E4F0" w14:textId="19B34A47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200,002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84BC" w14:textId="14A30124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117,491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7E6F4" w14:textId="743B7772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125,217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037E" w14:textId="0FFC7B6D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185,649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</w:tr>
      <w:tr w:rsidR="00722B94" w:rsidRPr="00722B94" w14:paraId="79D5FDEE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425F" w14:textId="77777777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R-407C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3BCF" w14:textId="46FB3E5C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1,774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536E" w14:textId="465CB0F3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9,508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9DFE" w14:textId="59F8CB35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12,293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FD01" w14:textId="1BA468D1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5,818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3E023" w14:textId="4437FD40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12,736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7136" w14:textId="4C43E1FA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6,723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</w:tr>
      <w:tr w:rsidR="00722B94" w:rsidRPr="00722B94" w14:paraId="0E8A09F5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8115" w14:textId="77777777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R-410A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D294" w14:textId="72FA1010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2,088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A57" w14:textId="0C80E380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104,459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A586" w14:textId="0127ADBE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94,626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EF2F" w14:textId="70599F33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84,690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087F6" w14:textId="3A9FEE3F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108,863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B074" w14:textId="14785F88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169,296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</w:tr>
      <w:tr w:rsidR="00722B94" w:rsidRPr="00722B94" w14:paraId="57FF34B4" w14:textId="77777777" w:rsidTr="004513BB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AC98" w14:textId="77777777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R-442A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855" w14:textId="4A9D15B9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lang w:bidi="ar-LB"/>
              </w:rPr>
              <w:t>3,985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369E" w14:textId="23BF43E2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114,927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4143" w14:textId="0CB90B49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109,747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768B" w14:textId="67E17D61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101,896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E65C0" w14:textId="31662106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114,370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3385" w14:textId="50F90B7F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107,675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</w:tr>
      <w:tr w:rsidR="00722B94" w:rsidRPr="00722B94" w14:paraId="5137FB71" w14:textId="77777777" w:rsidTr="004513BB"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5B86" w14:textId="55DB93BE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sz w:val="20"/>
                <w:rtl/>
                <w:lang w:bidi="ar-LB"/>
              </w:rPr>
              <w:t>غير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sz w:val="20"/>
                <w:rtl/>
                <w:lang w:bidi="ar-LB"/>
              </w:rPr>
              <w:t>ذلك*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EFA8" w14:textId="568D67CB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121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E0EA" w14:textId="750DCE4E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960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4588" w14:textId="462C53C1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451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F21B1" w14:textId="6B94C201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518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805" w14:textId="39AC834F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sz w:val="20"/>
                <w:lang w:bidi="ar-LB"/>
              </w:rPr>
              <w:t>5,128</w:t>
            </w: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</w:tr>
      <w:tr w:rsidR="00722B94" w:rsidRPr="00722B94" w14:paraId="0F5420C7" w14:textId="77777777" w:rsidTr="004513BB"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FDA8" w14:textId="68DD7DE6" w:rsidR="00722B94" w:rsidRPr="00722B94" w:rsidRDefault="00722B94" w:rsidP="000C6E33">
            <w:pPr>
              <w:shd w:val="clear" w:color="auto" w:fill="FFFFFF" w:themeFill="background1"/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المجموع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(طن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مكافئ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ثاني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أكسيد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722B9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الكربون)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0D8B" w14:textId="6A00ECEB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448,663</w:t>
            </w: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5C8B" w14:textId="1F24A665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613,574</w:t>
            </w: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328A" w14:textId="74F6B5EF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431,118</w:t>
            </w: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79D25" w14:textId="0F449015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571,556</w:t>
            </w: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5314" w14:textId="205E9B6F" w:rsidR="00722B94" w:rsidRPr="00722B94" w:rsidRDefault="006F2964" w:rsidP="000C6E33">
            <w:pPr>
              <w:keepLines/>
              <w:tabs>
                <w:tab w:val="left" w:pos="3141"/>
              </w:tabs>
              <w:suppressAutoHyphens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  <w:r w:rsidR="00722B94" w:rsidRPr="00722B94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696,550</w:t>
            </w:r>
            <w:r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 xml:space="preserve"> </w:t>
            </w:r>
          </w:p>
        </w:tc>
      </w:tr>
    </w:tbl>
    <w:p w14:paraId="297A3C19" w14:textId="6D280082" w:rsidR="00F072D8" w:rsidRPr="000C6E33" w:rsidRDefault="003617DE" w:rsidP="000C6E33">
      <w:pPr>
        <w:bidi/>
        <w:ind w:left="90"/>
        <w:jc w:val="left"/>
        <w:rPr>
          <w:sz w:val="18"/>
          <w:szCs w:val="18"/>
          <w:rtl/>
          <w:lang w:bidi="ar-LB"/>
        </w:rPr>
      </w:pPr>
      <w:r w:rsidRPr="000C6E33">
        <w:rPr>
          <w:sz w:val="18"/>
          <w:szCs w:val="18"/>
          <w:rtl/>
          <w:lang w:bidi="ar-LB"/>
        </w:rPr>
        <w:t>*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بما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ذلك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HFC-152,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HFC-152a,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HFC-23,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R-401A,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R-407A,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R-417A,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R-422B,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R-437A,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R-449A,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R-508B,</w:t>
      </w:r>
      <w:r w:rsidR="006F2964">
        <w:rPr>
          <w:sz w:val="18"/>
          <w:szCs w:val="18"/>
          <w:lang w:bidi="ar-LB"/>
        </w:rPr>
        <w:t xml:space="preserve"> </w:t>
      </w:r>
      <w:r w:rsidRPr="000C6E33">
        <w:rPr>
          <w:sz w:val="18"/>
          <w:szCs w:val="18"/>
          <w:lang w:bidi="ar-LB"/>
        </w:rPr>
        <w:t>R-513A</w:t>
      </w:r>
    </w:p>
    <w:p w14:paraId="7CD2B9B5" w14:textId="77777777" w:rsidR="005F6B87" w:rsidRDefault="005F6B87" w:rsidP="00F072D8">
      <w:pPr>
        <w:bidi/>
        <w:rPr>
          <w:i/>
          <w:iCs/>
          <w:sz w:val="26"/>
          <w:szCs w:val="26"/>
          <w:rtl/>
          <w:lang w:val="fr-CA" w:bidi="ar-LB"/>
        </w:rPr>
      </w:pPr>
    </w:p>
    <w:p w14:paraId="516061B3" w14:textId="0F1D1F97" w:rsidR="00F072D8" w:rsidRDefault="00F072D8" w:rsidP="005F6B87">
      <w:pPr>
        <w:bidi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خط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الأساس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المحدد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للمواد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الهيدروفلوروكربونية</w:t>
      </w:r>
    </w:p>
    <w:p w14:paraId="7990E8F7" w14:textId="4A5AB984" w:rsidR="00F072D8" w:rsidRDefault="00F072D8" w:rsidP="00F072D8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8.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6305">
        <w:rPr>
          <w:sz w:val="26"/>
          <w:szCs w:val="26"/>
          <w:rtl/>
          <w:lang w:val="fr-CA" w:bidi="ar-LB"/>
        </w:rPr>
        <w:tab/>
      </w:r>
      <w:r>
        <w:rPr>
          <w:sz w:val="26"/>
          <w:szCs w:val="26"/>
          <w:rtl/>
          <w:lang w:val="fr-CA" w:bidi="ar-LB"/>
        </w:rPr>
        <w:t>عملا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ببيانات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7،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بلّغت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A1161">
        <w:rPr>
          <w:sz w:val="26"/>
          <w:szCs w:val="26"/>
          <w:rtl/>
          <w:lang w:val="fr-CA" w:bidi="ar-LB"/>
        </w:rPr>
        <w:t>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4F64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بيانات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للفترة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2020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و2022.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وحُدد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4F64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9319B" w:rsidRPr="0019319B">
        <w:rPr>
          <w:sz w:val="26"/>
          <w:szCs w:val="26"/>
          <w:lang w:val="fr-CA" w:bidi="ar-LB"/>
        </w:rPr>
        <w:t>1,012,431</w:t>
      </w:r>
      <w:r w:rsidR="006F2964">
        <w:rPr>
          <w:rtl/>
          <w:lang w:bidi="ar-LB"/>
        </w:rPr>
        <w:t xml:space="preserve"> </w:t>
      </w:r>
      <w:r>
        <w:rPr>
          <w:sz w:val="26"/>
          <w:szCs w:val="26"/>
          <w:rtl/>
          <w:lang w:val="fr-CA" w:bidi="ar-LB"/>
        </w:rPr>
        <w:t>طنا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مكافئ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65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(المعبر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مكافئ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الكربون)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معدّل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للفترة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2020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و2022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المبيّن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4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أدناه.</w:t>
      </w:r>
    </w:p>
    <w:p w14:paraId="47463CDF" w14:textId="3428A5CC" w:rsidR="00F072D8" w:rsidRPr="007A7490" w:rsidRDefault="00F072D8" w:rsidP="00F072D8">
      <w:pPr>
        <w:bidi/>
        <w:spacing w:before="240"/>
        <w:rPr>
          <w:b/>
          <w:bCs/>
          <w:szCs w:val="24"/>
          <w:rtl/>
          <w:lang w:val="fr-CA" w:bidi="ar-LB"/>
        </w:rPr>
      </w:pPr>
      <w:r w:rsidRPr="007A7490">
        <w:rPr>
          <w:b/>
          <w:bCs/>
          <w:szCs w:val="24"/>
          <w:rtl/>
          <w:lang w:val="fr-CA" w:bidi="ar-LB"/>
        </w:rPr>
        <w:t>الجدول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4.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احتساب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خط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أساس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استهلاك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614F64" w:rsidRPr="007A7490">
        <w:rPr>
          <w:b/>
          <w:bCs/>
          <w:szCs w:val="24"/>
          <w:rtl/>
          <w:lang w:val="fr-CA" w:bidi="ar-LB"/>
        </w:rPr>
        <w:t>أوروغواي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للمواد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الهيدروفلوروكربونية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(بالطن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من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مكافئ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ثاني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أكسيد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الكربون)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3963"/>
        <w:gridCol w:w="1793"/>
        <w:gridCol w:w="1793"/>
        <w:gridCol w:w="1792"/>
      </w:tblGrid>
      <w:tr w:rsidR="00F072D8" w:rsidRPr="00496239" w14:paraId="562C9F76" w14:textId="77777777" w:rsidTr="004513BB">
        <w:tc>
          <w:tcPr>
            <w:tcW w:w="2121" w:type="pct"/>
          </w:tcPr>
          <w:p w14:paraId="6C9A1BA3" w14:textId="310DBDAF" w:rsidR="00F072D8" w:rsidRPr="00496239" w:rsidRDefault="00F072D8" w:rsidP="004513BB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 w:rsidRPr="00496239">
              <w:rPr>
                <w:b/>
                <w:bCs/>
                <w:sz w:val="20"/>
                <w:rtl/>
                <w:lang w:val="fr-CA" w:bidi="ar-LB"/>
              </w:rPr>
              <w:t>عناصر</w:t>
            </w:r>
            <w:r w:rsidR="006F2964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b/>
                <w:bCs/>
                <w:sz w:val="20"/>
                <w:rtl/>
                <w:lang w:val="fr-CA" w:bidi="ar-LB"/>
              </w:rPr>
              <w:t>احتساب</w:t>
            </w:r>
            <w:r w:rsidR="006F2964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b/>
                <w:bCs/>
                <w:sz w:val="20"/>
                <w:rtl/>
                <w:lang w:val="fr-CA" w:bidi="ar-LB"/>
              </w:rPr>
              <w:t>خط</w:t>
            </w:r>
            <w:r w:rsidR="006F2964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b/>
                <w:bCs/>
                <w:sz w:val="20"/>
                <w:rtl/>
                <w:lang w:val="fr-CA" w:bidi="ar-LB"/>
              </w:rPr>
              <w:t>الأساس</w:t>
            </w:r>
          </w:p>
        </w:tc>
        <w:tc>
          <w:tcPr>
            <w:tcW w:w="960" w:type="pct"/>
          </w:tcPr>
          <w:p w14:paraId="6F233A3E" w14:textId="77777777" w:rsidR="00F072D8" w:rsidRPr="00496239" w:rsidRDefault="00F072D8" w:rsidP="004513BB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 w:rsidRPr="00496239">
              <w:rPr>
                <w:b/>
                <w:bCs/>
                <w:sz w:val="20"/>
                <w:rtl/>
                <w:lang w:val="fr-CA" w:bidi="ar-LB"/>
              </w:rPr>
              <w:t>2020</w:t>
            </w:r>
          </w:p>
        </w:tc>
        <w:tc>
          <w:tcPr>
            <w:tcW w:w="960" w:type="pct"/>
          </w:tcPr>
          <w:p w14:paraId="357E4A72" w14:textId="77777777" w:rsidR="00F072D8" w:rsidRPr="00496239" w:rsidRDefault="00F072D8" w:rsidP="004513BB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 w:rsidRPr="00496239">
              <w:rPr>
                <w:b/>
                <w:bCs/>
                <w:sz w:val="20"/>
                <w:rtl/>
                <w:lang w:val="fr-CA" w:bidi="ar-LB"/>
              </w:rPr>
              <w:t>2021</w:t>
            </w:r>
          </w:p>
        </w:tc>
        <w:tc>
          <w:tcPr>
            <w:tcW w:w="959" w:type="pct"/>
          </w:tcPr>
          <w:p w14:paraId="48FABCDF" w14:textId="77777777" w:rsidR="00F072D8" w:rsidRPr="00496239" w:rsidRDefault="00F072D8" w:rsidP="004513BB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 w:rsidRPr="00496239">
              <w:rPr>
                <w:b/>
                <w:bCs/>
                <w:sz w:val="20"/>
                <w:rtl/>
                <w:lang w:val="fr-CA" w:bidi="ar-LB"/>
              </w:rPr>
              <w:t>2022</w:t>
            </w:r>
          </w:p>
        </w:tc>
      </w:tr>
      <w:tr w:rsidR="00496239" w:rsidRPr="00496239" w14:paraId="530F1DBB" w14:textId="77777777" w:rsidTr="004513BB">
        <w:tc>
          <w:tcPr>
            <w:tcW w:w="2121" w:type="pct"/>
          </w:tcPr>
          <w:p w14:paraId="08EE53A7" w14:textId="43648087" w:rsidR="00496239" w:rsidRPr="00496239" w:rsidRDefault="00496239" w:rsidP="00496239">
            <w:pPr>
              <w:bidi/>
              <w:rPr>
                <w:sz w:val="20"/>
                <w:rtl/>
                <w:lang w:val="fr-CA" w:bidi="ar-LB"/>
              </w:rPr>
            </w:pPr>
            <w:r w:rsidRPr="00496239">
              <w:rPr>
                <w:sz w:val="20"/>
                <w:rtl/>
                <w:lang w:val="fr-CA" w:bidi="ar-LB"/>
              </w:rPr>
              <w:t>الاستهلاك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السنوي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من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المواد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الهيدروفلوروكربونية</w:t>
            </w:r>
          </w:p>
        </w:tc>
        <w:tc>
          <w:tcPr>
            <w:tcW w:w="960" w:type="pct"/>
            <w:vAlign w:val="center"/>
          </w:tcPr>
          <w:p w14:paraId="3A0BE2B8" w14:textId="3272BB7B" w:rsidR="00496239" w:rsidRPr="00496239" w:rsidRDefault="006F2964" w:rsidP="00496239">
            <w:pPr>
              <w:bidi/>
              <w:jc w:val="righ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bidi="ar-LB"/>
              </w:rPr>
              <w:t xml:space="preserve"> </w:t>
            </w:r>
            <w:r w:rsidR="00496239" w:rsidRPr="00165917">
              <w:rPr>
                <w:sz w:val="20"/>
                <w:lang w:bidi="ar-LB"/>
              </w:rPr>
              <w:t>613,574</w:t>
            </w:r>
            <w:r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960" w:type="pct"/>
            <w:vAlign w:val="center"/>
          </w:tcPr>
          <w:p w14:paraId="75057765" w14:textId="1001B155" w:rsidR="00496239" w:rsidRPr="00496239" w:rsidRDefault="006F2964" w:rsidP="00496239">
            <w:pPr>
              <w:bidi/>
              <w:jc w:val="righ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bidi="ar-LB"/>
              </w:rPr>
              <w:t xml:space="preserve"> </w:t>
            </w:r>
            <w:r w:rsidR="00496239" w:rsidRPr="00165917">
              <w:rPr>
                <w:sz w:val="20"/>
                <w:lang w:bidi="ar-LB"/>
              </w:rPr>
              <w:t>431,118</w:t>
            </w:r>
            <w:r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959" w:type="pct"/>
            <w:vAlign w:val="center"/>
          </w:tcPr>
          <w:p w14:paraId="6DC253A0" w14:textId="453C22BF" w:rsidR="00496239" w:rsidRPr="00496239" w:rsidRDefault="006F2964" w:rsidP="00496239">
            <w:pPr>
              <w:bidi/>
              <w:jc w:val="righ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bidi="ar-LB"/>
              </w:rPr>
              <w:t xml:space="preserve"> </w:t>
            </w:r>
            <w:r w:rsidR="00496239" w:rsidRPr="00165917">
              <w:rPr>
                <w:sz w:val="20"/>
                <w:lang w:bidi="ar-LB"/>
              </w:rPr>
              <w:t>571,556</w:t>
            </w:r>
            <w:r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55759B" w:rsidRPr="00496239" w14:paraId="7FB5E265" w14:textId="77777777" w:rsidTr="004513BB">
        <w:tc>
          <w:tcPr>
            <w:tcW w:w="2121" w:type="pct"/>
          </w:tcPr>
          <w:p w14:paraId="05F46B79" w14:textId="6364F208" w:rsidR="0055759B" w:rsidRPr="00496239" w:rsidRDefault="0055759B" w:rsidP="0055759B">
            <w:pPr>
              <w:bidi/>
              <w:rPr>
                <w:sz w:val="20"/>
                <w:rtl/>
                <w:lang w:val="fr-CA" w:bidi="ar-LB"/>
              </w:rPr>
            </w:pPr>
            <w:r w:rsidRPr="00496239">
              <w:rPr>
                <w:sz w:val="20"/>
                <w:rtl/>
                <w:lang w:val="fr-CA" w:bidi="ar-LB"/>
              </w:rPr>
              <w:t>معدل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استهلاك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المواد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الهيدروفلوروكربونية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في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الفترة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2020-2022</w:t>
            </w:r>
          </w:p>
        </w:tc>
        <w:tc>
          <w:tcPr>
            <w:tcW w:w="2879" w:type="pct"/>
            <w:gridSpan w:val="3"/>
            <w:vAlign w:val="center"/>
          </w:tcPr>
          <w:p w14:paraId="0CCBC0F3" w14:textId="2744E90A" w:rsidR="0055759B" w:rsidRPr="0055759B" w:rsidRDefault="0055759B" w:rsidP="0055759B">
            <w:pPr>
              <w:bidi/>
              <w:jc w:val="right"/>
              <w:rPr>
                <w:sz w:val="20"/>
                <w:rtl/>
                <w:lang w:bidi="ar-LB"/>
              </w:rPr>
            </w:pPr>
            <w:r w:rsidRPr="0055759B">
              <w:rPr>
                <w:sz w:val="20"/>
                <w:lang w:bidi="ar-LB"/>
              </w:rPr>
              <w:t>538,749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55759B" w:rsidRPr="00496239" w14:paraId="0887C505" w14:textId="77777777" w:rsidTr="004513BB">
        <w:trPr>
          <w:trHeight w:val="64"/>
        </w:trPr>
        <w:tc>
          <w:tcPr>
            <w:tcW w:w="2121" w:type="pct"/>
          </w:tcPr>
          <w:p w14:paraId="7FBB3EC3" w14:textId="40D17599" w:rsidR="0055759B" w:rsidRPr="00496239" w:rsidRDefault="0055759B" w:rsidP="0055759B">
            <w:pPr>
              <w:bidi/>
              <w:rPr>
                <w:sz w:val="20"/>
                <w:rtl/>
                <w:lang w:val="fr-CA" w:bidi="ar-LB"/>
              </w:rPr>
            </w:pPr>
            <w:r w:rsidRPr="00496239">
              <w:rPr>
                <w:sz w:val="20"/>
                <w:rtl/>
                <w:lang w:val="fr-CA" w:bidi="ar-LB"/>
              </w:rPr>
              <w:t>خط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أساس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المواد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الهيدروكلوروفلوروكربونية</w:t>
            </w:r>
            <w:r w:rsidR="006F2964">
              <w:rPr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sz w:val="20"/>
                <w:rtl/>
                <w:lang w:val="fr-CA" w:bidi="ar-LB"/>
              </w:rPr>
              <w:t>(65%)</w:t>
            </w:r>
          </w:p>
        </w:tc>
        <w:tc>
          <w:tcPr>
            <w:tcW w:w="2879" w:type="pct"/>
            <w:gridSpan w:val="3"/>
            <w:vAlign w:val="center"/>
          </w:tcPr>
          <w:p w14:paraId="4D63CBA1" w14:textId="56DD962D" w:rsidR="0055759B" w:rsidRPr="00496239" w:rsidRDefault="0055759B" w:rsidP="0055759B">
            <w:pPr>
              <w:bidi/>
              <w:jc w:val="right"/>
              <w:rPr>
                <w:sz w:val="20"/>
                <w:rtl/>
                <w:lang w:val="fr-CA" w:bidi="ar-LB"/>
              </w:rPr>
            </w:pPr>
            <w:r w:rsidRPr="00165917">
              <w:rPr>
                <w:sz w:val="20"/>
                <w:lang w:bidi="ar-LB"/>
              </w:rPr>
              <w:t>473,682</w:t>
            </w:r>
          </w:p>
        </w:tc>
      </w:tr>
      <w:tr w:rsidR="0055759B" w:rsidRPr="00496239" w14:paraId="3C5A59DF" w14:textId="77777777" w:rsidTr="004513BB">
        <w:tc>
          <w:tcPr>
            <w:tcW w:w="2121" w:type="pct"/>
          </w:tcPr>
          <w:p w14:paraId="5B9E0903" w14:textId="6E95392B" w:rsidR="0055759B" w:rsidRPr="00496239" w:rsidRDefault="0055759B" w:rsidP="0055759B">
            <w:pPr>
              <w:bidi/>
              <w:rPr>
                <w:b/>
                <w:bCs/>
                <w:sz w:val="20"/>
                <w:rtl/>
                <w:lang w:val="fr-CA" w:bidi="ar-LB"/>
              </w:rPr>
            </w:pPr>
            <w:r w:rsidRPr="00496239">
              <w:rPr>
                <w:b/>
                <w:bCs/>
                <w:sz w:val="20"/>
                <w:rtl/>
                <w:lang w:val="fr-CA" w:bidi="ar-LB"/>
              </w:rPr>
              <w:t>خط</w:t>
            </w:r>
            <w:r w:rsidR="006F2964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b/>
                <w:bCs/>
                <w:sz w:val="20"/>
                <w:rtl/>
                <w:lang w:val="fr-CA" w:bidi="ar-LB"/>
              </w:rPr>
              <w:t>الأساس</w:t>
            </w:r>
            <w:r w:rsidR="006F2964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b/>
                <w:bCs/>
                <w:sz w:val="20"/>
                <w:rtl/>
                <w:lang w:val="fr-CA" w:bidi="ar-LB"/>
              </w:rPr>
              <w:t>للمواد</w:t>
            </w:r>
            <w:r w:rsidR="006F2964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496239">
              <w:rPr>
                <w:b/>
                <w:bCs/>
                <w:sz w:val="20"/>
                <w:rtl/>
                <w:lang w:val="fr-CA" w:bidi="ar-LB"/>
              </w:rPr>
              <w:t>الهيدروفلوروكربونية</w:t>
            </w:r>
          </w:p>
        </w:tc>
        <w:tc>
          <w:tcPr>
            <w:tcW w:w="2879" w:type="pct"/>
            <w:gridSpan w:val="3"/>
            <w:vAlign w:val="center"/>
          </w:tcPr>
          <w:p w14:paraId="58CC9AC5" w14:textId="0E55CE4E" w:rsidR="0055759B" w:rsidRPr="00496239" w:rsidRDefault="0055759B" w:rsidP="0055759B">
            <w:pPr>
              <w:bidi/>
              <w:jc w:val="right"/>
              <w:rPr>
                <w:b/>
                <w:bCs/>
                <w:sz w:val="20"/>
                <w:rtl/>
                <w:lang w:val="fr-CA" w:bidi="ar-LB"/>
              </w:rPr>
            </w:pPr>
            <w:r w:rsidRPr="00165917">
              <w:rPr>
                <w:b/>
                <w:bCs/>
                <w:sz w:val="20"/>
                <w:lang w:bidi="ar-LB"/>
              </w:rPr>
              <w:t>1,012,431</w:t>
            </w:r>
          </w:p>
        </w:tc>
      </w:tr>
    </w:tbl>
    <w:p w14:paraId="7136A5D6" w14:textId="09C5BCD2" w:rsidR="00F072D8" w:rsidRDefault="00F072D8" w:rsidP="00F072D8">
      <w:pPr>
        <w:bidi/>
        <w:spacing w:before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تقرير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عن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تنفيذ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البرنامج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القطري</w:t>
      </w:r>
    </w:p>
    <w:p w14:paraId="5884FD2D" w14:textId="158BD093" w:rsidR="00F072D8" w:rsidRDefault="00F072D8" w:rsidP="00F072D8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9.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6305">
        <w:rPr>
          <w:sz w:val="26"/>
          <w:szCs w:val="26"/>
          <w:rtl/>
          <w:lang w:val="fr-CA" w:bidi="ar-LB"/>
        </w:rPr>
        <w:tab/>
      </w:r>
      <w:r>
        <w:rPr>
          <w:sz w:val="26"/>
          <w:szCs w:val="26"/>
          <w:rtl/>
          <w:lang w:val="fr-CA" w:bidi="ar-LB"/>
        </w:rPr>
        <w:t>تتطابق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البيانات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القطاعي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قدمتها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A1161">
        <w:rPr>
          <w:sz w:val="26"/>
          <w:szCs w:val="26"/>
          <w:rtl/>
          <w:lang w:val="fr-CA" w:bidi="ar-LB"/>
        </w:rPr>
        <w:t>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4F64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تقريرها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القطري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2023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البيانات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عملا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7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بروتوكول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مونتريال.</w:t>
      </w:r>
    </w:p>
    <w:p w14:paraId="4AD66D0B" w14:textId="6205452A" w:rsidR="00F072D8" w:rsidRDefault="00F072D8" w:rsidP="00F072D8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اتجاهات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استهلاك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المواد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الهيدروفلوروكربونية</w:t>
      </w:r>
    </w:p>
    <w:p w14:paraId="1F220E80" w14:textId="2FCD6627" w:rsidR="00F072D8" w:rsidRDefault="00AB6FF5" w:rsidP="00C159BC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lastRenderedPageBreak/>
        <w:t>10</w:t>
      </w:r>
      <w:r w:rsidR="00F072D8">
        <w:rPr>
          <w:sz w:val="26"/>
          <w:szCs w:val="26"/>
          <w:rtl/>
          <w:lang w:val="fr-CA" w:bidi="ar-LB"/>
        </w:rPr>
        <w:t>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باستثناء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2021،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عندما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انخفض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1D5D0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1D5D06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بسبب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تأثير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جائحة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فيروس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كورونا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(</w:t>
      </w:r>
      <w:r w:rsidR="00C159BC" w:rsidRPr="000F4EDB">
        <w:rPr>
          <w:sz w:val="26"/>
          <w:szCs w:val="26"/>
          <w:rtl/>
          <w:lang w:val="fr-CA" w:bidi="ar-LB"/>
        </w:rPr>
        <w:t>كوفيد-19</w:t>
      </w:r>
      <w:r w:rsidR="00C159BC">
        <w:rPr>
          <w:sz w:val="26"/>
          <w:szCs w:val="26"/>
          <w:rtl/>
          <w:lang w:val="fr-CA" w:bidi="ar-LB"/>
        </w:rPr>
        <w:t>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فقد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زاد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بسبب،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أمور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أخرى،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السكاني؛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والنشاط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الاقتصادي؛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والتوافر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المحدود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أو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إمكانية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الوصول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التكنولوجيات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المنخفضة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</w:t>
      </w:r>
      <w:r w:rsidR="00C159BC" w:rsidRPr="000F4EDB">
        <w:rPr>
          <w:sz w:val="26"/>
          <w:szCs w:val="26"/>
          <w:rtl/>
          <w:lang w:val="fr-CA" w:bidi="ar-LB"/>
        </w:rPr>
        <w:t>لاحتباس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الحراري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العالمي؛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والترويج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التجاري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قبل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الموردين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للتكنولوجيات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العالية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الاحتباس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الحراري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العالمي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وثقة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المستهلك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تلك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التكنولوجيات</w:t>
      </w:r>
      <w:r w:rsidR="00C159BC" w:rsidRPr="000F4EDB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والتنفيذ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لل</w:t>
      </w:r>
      <w:r w:rsidR="00C159BC" w:rsidRPr="001D5D06">
        <w:rPr>
          <w:sz w:val="26"/>
          <w:szCs w:val="26"/>
          <w:rtl/>
          <w:lang w:val="fr-CA" w:bidi="ar-LB"/>
        </w:rPr>
        <w:t>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1D5D06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D0BA6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D0BA6">
        <w:rPr>
          <w:sz w:val="26"/>
          <w:szCs w:val="26"/>
          <w:rtl/>
          <w:lang w:val="fr-CA" w:bidi="ar-LB"/>
        </w:rPr>
        <w:t>ل</w:t>
      </w:r>
      <w:r w:rsidR="00C159BC" w:rsidRPr="001D5D06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1D5D06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و</w:t>
      </w:r>
      <w:r w:rsidR="00C159BC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الهيدروكلوروفلوروكربون</w:t>
      </w:r>
      <w:r w:rsidR="00C159BC">
        <w:rPr>
          <w:sz w:val="26"/>
          <w:szCs w:val="26"/>
          <w:rtl/>
          <w:lang w:val="fr-CA" w:bidi="ar-LB"/>
        </w:rPr>
        <w:t>ية</w:t>
      </w:r>
      <w:r w:rsidR="00C159BC" w:rsidRPr="000F4EDB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وفي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حين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كانت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دولة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حجم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غير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منخفض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للمواد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الهيدروكلوروفلوروكربون</w:t>
      </w:r>
      <w:r w:rsidR="00C159BC">
        <w:rPr>
          <w:sz w:val="26"/>
          <w:szCs w:val="26"/>
          <w:rtl/>
          <w:lang w:val="fr-CA" w:bidi="ar-LB"/>
        </w:rPr>
        <w:t>ية</w:t>
      </w:r>
      <w:r w:rsidR="00C159BC" w:rsidRPr="000F4EDB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فإن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استهلاكها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1D5D0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1D5D06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الخدمة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أقل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360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طنًا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متريًا،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وبالتالي،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فهي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 w:rsidRPr="000F4EDB">
        <w:rPr>
          <w:sz w:val="26"/>
          <w:szCs w:val="26"/>
          <w:rtl/>
          <w:lang w:val="fr-CA" w:bidi="ar-LB"/>
        </w:rPr>
        <w:t>تعتبر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دولة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حجم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غير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منخفض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59BC">
        <w:rPr>
          <w:sz w:val="26"/>
          <w:szCs w:val="26"/>
          <w:rtl/>
          <w:lang w:val="fr-CA" w:bidi="ar-LB"/>
        </w:rPr>
        <w:t>للمواد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A67AB" w:rsidRPr="001D5D06">
        <w:rPr>
          <w:sz w:val="26"/>
          <w:szCs w:val="26"/>
          <w:rtl/>
          <w:lang w:val="fr-CA" w:bidi="ar-LB"/>
        </w:rPr>
        <w:t>الهيدروفلوروكربونية</w:t>
      </w:r>
      <w:r w:rsidR="00100D7C">
        <w:rPr>
          <w:sz w:val="26"/>
          <w:szCs w:val="26"/>
          <w:rtl/>
          <w:lang w:val="fr-CA" w:bidi="ar-LB"/>
        </w:rPr>
        <w:t>.</w:t>
      </w:r>
    </w:p>
    <w:p w14:paraId="7892F8B9" w14:textId="64215CFE" w:rsidR="00F072D8" w:rsidRPr="00D460E6" w:rsidRDefault="00F072D8" w:rsidP="00F072D8">
      <w:pPr>
        <w:bidi/>
        <w:spacing w:before="240"/>
        <w:rPr>
          <w:sz w:val="26"/>
          <w:szCs w:val="26"/>
          <w:u w:val="single"/>
          <w:lang w:val="en-US" w:bidi="ar-LB"/>
        </w:rPr>
      </w:pPr>
      <w:r>
        <w:rPr>
          <w:sz w:val="26"/>
          <w:szCs w:val="26"/>
          <w:u w:val="single"/>
          <w:rtl/>
          <w:lang w:val="fr-CA" w:bidi="ar-LB"/>
        </w:rPr>
        <w:t>استهلاك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المواد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حسب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القطاع</w:t>
      </w:r>
    </w:p>
    <w:p w14:paraId="33DB451A" w14:textId="75D4BC55" w:rsidR="00317AAA" w:rsidRDefault="0077016C" w:rsidP="00E86FD6">
      <w:pPr>
        <w:bidi/>
        <w:spacing w:before="240"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11</w:t>
      </w:r>
      <w:r w:rsidR="00F072D8">
        <w:rPr>
          <w:sz w:val="26"/>
          <w:szCs w:val="26"/>
          <w:rtl/>
          <w:lang w:val="fr-CA" w:bidi="ar-LB"/>
        </w:rPr>
        <w:t>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>
        <w:rPr>
          <w:sz w:val="26"/>
          <w:szCs w:val="26"/>
          <w:rtl/>
          <w:lang w:val="fr-CA" w:bidi="ar-LB"/>
        </w:rPr>
        <w:t>يجري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بصورة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رئيسية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(88.8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بالطن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المتري)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المتبقي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قطاعات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7395E">
        <w:rPr>
          <w:sz w:val="26"/>
          <w:szCs w:val="26"/>
          <w:rtl/>
          <w:lang w:val="fr-CA" w:bidi="ar-LB"/>
        </w:rPr>
        <w:t>الاستنشاق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7395E">
        <w:rPr>
          <w:sz w:val="26"/>
          <w:szCs w:val="26"/>
          <w:rtl/>
          <w:lang w:val="fr-CA" w:bidi="ar-LB"/>
        </w:rPr>
        <w:t>المزودة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7395E">
        <w:rPr>
          <w:sz w:val="26"/>
          <w:szCs w:val="26"/>
          <w:rtl/>
          <w:lang w:val="fr-CA" w:bidi="ar-LB"/>
        </w:rPr>
        <w:t>بمقياس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7395E">
        <w:rPr>
          <w:sz w:val="26"/>
          <w:szCs w:val="26"/>
          <w:rtl/>
          <w:lang w:val="fr-CA" w:bidi="ar-LB"/>
        </w:rPr>
        <w:t>للجرعات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وأجهزة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7395E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7395E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7395E">
        <w:rPr>
          <w:sz w:val="26"/>
          <w:szCs w:val="26"/>
          <w:rtl/>
          <w:lang w:val="fr-CA" w:bidi="ar-LB"/>
        </w:rPr>
        <w:t>المتنقل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B6215">
        <w:rPr>
          <w:sz w:val="26"/>
          <w:szCs w:val="26"/>
          <w:rtl/>
          <w:lang w:val="fr-CA" w:bidi="ar-LB"/>
        </w:rPr>
        <w:t>ومكافحة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B6215">
        <w:rPr>
          <w:sz w:val="26"/>
          <w:szCs w:val="26"/>
          <w:rtl/>
          <w:lang w:val="fr-CA" w:bidi="ar-LB"/>
        </w:rPr>
        <w:t>الحرائق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و</w:t>
      </w:r>
      <w:r w:rsidR="00E86FD6" w:rsidRPr="00B0090E">
        <w:rPr>
          <w:sz w:val="26"/>
          <w:szCs w:val="26"/>
          <w:rtl/>
          <w:lang w:val="fr-CA" w:bidi="ar-LB"/>
        </w:rPr>
        <w:t>الأيروسول</w:t>
      </w:r>
      <w:r w:rsidR="00E86FD6" w:rsidRPr="00317AAA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وفي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الخدمة،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تُستخدم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أساسي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التجارية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(بما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الأنظمة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المركزية)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(31.5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المائة</w:t>
      </w:r>
      <w:r w:rsidR="00E86FD6" w:rsidRPr="00317AAA">
        <w:rPr>
          <w:sz w:val="26"/>
          <w:szCs w:val="26"/>
          <w:rtl/>
          <w:lang w:val="fr-CA" w:bidi="ar-LB"/>
        </w:rPr>
        <w:t>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المنزلي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(24.6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المائة</w:t>
      </w:r>
      <w:r w:rsidR="00E86FD6" w:rsidRPr="00317AAA">
        <w:rPr>
          <w:sz w:val="26"/>
          <w:szCs w:val="26"/>
          <w:rtl/>
          <w:lang w:val="fr-CA" w:bidi="ar-LB"/>
        </w:rPr>
        <w:t>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7BE9" w:rsidRPr="00317AAA">
        <w:rPr>
          <w:sz w:val="26"/>
          <w:szCs w:val="26"/>
          <w:rtl/>
          <w:lang w:val="fr-CA" w:bidi="ar-LB"/>
        </w:rPr>
        <w:t>وأجهزة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7BE9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7BE9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(13.5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المائة</w:t>
      </w:r>
      <w:r w:rsidR="00E86FD6" w:rsidRPr="00317AAA">
        <w:rPr>
          <w:sz w:val="26"/>
          <w:szCs w:val="26"/>
          <w:rtl/>
          <w:lang w:val="fr-CA" w:bidi="ar-LB"/>
        </w:rPr>
        <w:t>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والقطاعات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الفرعية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الأخرى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الموضح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الجدولين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و6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أدناه.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ويُقدر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</w:t>
      </w:r>
      <w:r w:rsidR="00E86FD6" w:rsidRPr="00317AAA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ل</w:t>
      </w:r>
      <w:r w:rsidR="00E86FD6" w:rsidRPr="00317AAA">
        <w:rPr>
          <w:sz w:val="26"/>
          <w:szCs w:val="26"/>
          <w:rtl/>
          <w:lang w:val="fr-CA" w:bidi="ar-LB"/>
        </w:rPr>
        <w:t>لتجميع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والتركيب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المحلي،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غير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الموضح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الجدول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أدناه،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يمثل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حوالي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29</w:t>
      </w:r>
      <w:r w:rsidR="004F49BE">
        <w:rPr>
          <w:sz w:val="26"/>
          <w:szCs w:val="26"/>
          <w:rtl/>
          <w:lang w:val="fr-CA" w:bidi="ar-LB"/>
        </w:rPr>
        <w:t>,</w:t>
      </w:r>
      <w:r w:rsidR="00E86FD6" w:rsidRPr="00317AAA">
        <w:rPr>
          <w:sz w:val="26"/>
          <w:szCs w:val="26"/>
          <w:rtl/>
          <w:lang w:val="fr-CA" w:bidi="ar-LB"/>
        </w:rPr>
        <w:t>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4AD7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 w:rsidRPr="00317AAA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FD6">
        <w:rPr>
          <w:sz w:val="26"/>
          <w:szCs w:val="26"/>
          <w:rtl/>
          <w:lang w:val="fr-CA" w:bidi="ar-LB"/>
        </w:rPr>
        <w:t>أوروغواي</w:t>
      </w:r>
      <w:r w:rsidR="00E86FD6" w:rsidRPr="00317AAA">
        <w:rPr>
          <w:sz w:val="26"/>
          <w:szCs w:val="26"/>
          <w:rtl/>
          <w:lang w:val="fr-CA" w:bidi="ar-LB"/>
        </w:rPr>
        <w:t>.</w:t>
      </w:r>
    </w:p>
    <w:p w14:paraId="3ED08583" w14:textId="032F74FE" w:rsidR="00F072D8" w:rsidRPr="007A7490" w:rsidRDefault="00F072D8" w:rsidP="00F072D8">
      <w:pPr>
        <w:bidi/>
        <w:rPr>
          <w:b/>
          <w:bCs/>
          <w:szCs w:val="24"/>
          <w:rtl/>
          <w:lang w:val="fr-CA" w:bidi="ar-LB"/>
        </w:rPr>
      </w:pPr>
      <w:r w:rsidRPr="007A7490">
        <w:rPr>
          <w:b/>
          <w:bCs/>
          <w:szCs w:val="24"/>
          <w:rtl/>
          <w:lang w:val="fr-CA" w:bidi="ar-LB"/>
        </w:rPr>
        <w:t>الجدول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5.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استهلاك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المواد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الهيدروفلوروكربونية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في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614F64" w:rsidRPr="007A7490">
        <w:rPr>
          <w:b/>
          <w:bCs/>
          <w:szCs w:val="24"/>
          <w:rtl/>
          <w:lang w:val="fr-CA" w:bidi="ar-LB"/>
        </w:rPr>
        <w:t>أوروغواي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D123D6" w:rsidRPr="007A7490">
        <w:rPr>
          <w:b/>
          <w:bCs/>
          <w:szCs w:val="24"/>
          <w:rtl/>
          <w:lang w:val="fr-CA" w:bidi="ar-LB"/>
        </w:rPr>
        <w:t>حسب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D123D6" w:rsidRPr="007A7490">
        <w:rPr>
          <w:b/>
          <w:bCs/>
          <w:szCs w:val="24"/>
          <w:rtl/>
          <w:lang w:val="fr-CA" w:bidi="ar-LB"/>
        </w:rPr>
        <w:t>القطاع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بالأطنان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المترية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(</w:t>
      </w:r>
      <w:r w:rsidR="00D123D6" w:rsidRPr="007A7490">
        <w:rPr>
          <w:b/>
          <w:bCs/>
          <w:szCs w:val="24"/>
          <w:rtl/>
          <w:lang w:val="fr-CA" w:bidi="ar-LB"/>
        </w:rPr>
        <w:t>2023</w:t>
      </w:r>
      <w:r w:rsidRPr="007A7490">
        <w:rPr>
          <w:b/>
          <w:bCs/>
          <w:szCs w:val="24"/>
          <w:rtl/>
          <w:lang w:val="fr-CA" w:bidi="ar-LB"/>
        </w:rPr>
        <w:t>)</w:t>
      </w:r>
      <w:r w:rsidR="00D123D6" w:rsidRPr="007A7490">
        <w:rPr>
          <w:b/>
          <w:bCs/>
          <w:szCs w:val="24"/>
          <w:rtl/>
          <w:lang w:val="fr-CA" w:bidi="ar-LB"/>
        </w:rPr>
        <w:t>*</w:t>
      </w:r>
    </w:p>
    <w:tbl>
      <w:tblPr>
        <w:bidiVisual/>
        <w:tblW w:w="935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9"/>
        <w:gridCol w:w="996"/>
        <w:gridCol w:w="869"/>
        <w:gridCol w:w="866"/>
        <w:gridCol w:w="863"/>
        <w:gridCol w:w="863"/>
        <w:gridCol w:w="866"/>
        <w:gridCol w:w="870"/>
        <w:gridCol w:w="869"/>
        <w:gridCol w:w="880"/>
      </w:tblGrid>
      <w:tr w:rsidR="001C6E1E" w:rsidRPr="002615CE" w14:paraId="615C66F4" w14:textId="77777777" w:rsidTr="001C6E1E">
        <w:trPr>
          <w:trHeight w:val="390"/>
          <w:tblHeader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2254" w14:textId="16C6BBCF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القطاع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BF0B" w14:textId="77777777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HFC-32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CA42" w14:textId="77777777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HFC-134a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27D5" w14:textId="77777777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HFC-227ea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043A" w14:textId="77777777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R-404A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E37C" w14:textId="77777777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R-410A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F1A6" w14:textId="1CFF0512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R-507A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52D6" w14:textId="7FE058AC" w:rsidR="001C6E1E" w:rsidRPr="002615CE" w:rsidRDefault="00B9346D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B934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غير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B934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ذلك</w:t>
            </w:r>
            <w:r w:rsidR="001C6E1E" w:rsidRPr="00B934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**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93F0" w14:textId="68B5C395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40DE" w14:textId="6338BD12" w:rsidR="001C6E1E" w:rsidRPr="002615CE" w:rsidRDefault="001C6E1E" w:rsidP="001C6E1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الحصة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من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الإجمالي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(%)</w:t>
            </w:r>
          </w:p>
        </w:tc>
      </w:tr>
      <w:tr w:rsidR="001C6E1E" w:rsidRPr="002615CE" w14:paraId="1674C3AB" w14:textId="77777777" w:rsidTr="001C6E1E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8478" w14:textId="2146E560" w:rsidR="001C6E1E" w:rsidRPr="002615CE" w:rsidRDefault="00177286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التصنيع</w:t>
            </w:r>
          </w:p>
        </w:tc>
      </w:tr>
      <w:tr w:rsidR="001C6E1E" w:rsidRPr="002615CE" w14:paraId="425134F6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22F5" w14:textId="0A8CA6A3" w:rsidR="001C6E1E" w:rsidRPr="002615CE" w:rsidRDefault="000E20EE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أجهزة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ت</w:t>
            </w:r>
            <w:r w:rsidR="00590E12"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كييف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="00590E12"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="00590E12"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المتنقل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0CE71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CC328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5.00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7A3F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AB4D7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8821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341A3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9D42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D5A2C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5.00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9410C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1.6</w:t>
            </w:r>
          </w:p>
        </w:tc>
      </w:tr>
      <w:tr w:rsidR="001C6E1E" w:rsidRPr="002615CE" w14:paraId="231C0899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A5C5" w14:textId="79F6070E" w:rsidR="001C6E1E" w:rsidRPr="002615CE" w:rsidRDefault="000E20EE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أجهزة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الاستنشاق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المزودة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بمقياس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للجرعات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95FB1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8DD11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28.62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5D839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4F71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74AC0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B8017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DD21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2819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28.62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3777F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9.0</w:t>
            </w:r>
          </w:p>
        </w:tc>
      </w:tr>
      <w:tr w:rsidR="001C6E1E" w:rsidRPr="002615CE" w14:paraId="7D4B8B2F" w14:textId="77777777" w:rsidTr="001C6E1E">
        <w:trPr>
          <w:trHeight w:val="414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97AC" w14:textId="353368C8" w:rsidR="001C6E1E" w:rsidRPr="002615CE" w:rsidRDefault="000E20EE" w:rsidP="00F04161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المجموع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الفرعي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للتصنيع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15CE6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5E55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33.62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BB86F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F49E6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D2A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7F8D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C4A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1A970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33.62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DE9B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10.5</w:t>
            </w:r>
          </w:p>
        </w:tc>
      </w:tr>
      <w:tr w:rsidR="001C6E1E" w:rsidRPr="002615CE" w14:paraId="4475289C" w14:textId="77777777" w:rsidTr="001C6E1E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78063" w14:textId="169412C7" w:rsidR="001C6E1E" w:rsidRPr="002615CE" w:rsidRDefault="002A4A9D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خدمة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التبريد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وتكييف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الهواء</w:t>
            </w:r>
          </w:p>
        </w:tc>
      </w:tr>
      <w:tr w:rsidR="002A4A9D" w:rsidRPr="002615CE" w14:paraId="706C761C" w14:textId="77777777" w:rsidTr="004513BB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CFEC" w14:textId="3CB627FB" w:rsidR="002A4A9D" w:rsidRPr="002615CE" w:rsidRDefault="002A4A9D" w:rsidP="00F04161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قطاعات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التبريد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الفرعية</w:t>
            </w:r>
          </w:p>
        </w:tc>
      </w:tr>
      <w:tr w:rsidR="001C6E1E" w:rsidRPr="002615CE" w14:paraId="6586F264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0729" w14:textId="356739AF" w:rsidR="001C6E1E" w:rsidRPr="002615CE" w:rsidRDefault="00C21B9F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المنزلي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B747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F67B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15.60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A0488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CD2C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E584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CB883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F5FF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07F2F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15.60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C17BA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4.9</w:t>
            </w:r>
          </w:p>
        </w:tc>
      </w:tr>
      <w:tr w:rsidR="001C6E1E" w:rsidRPr="002615CE" w14:paraId="2D6FA569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CC89" w14:textId="6FAE9743" w:rsidR="001C6E1E" w:rsidRPr="002615CE" w:rsidRDefault="00C21B9F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التجاري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C4DF3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76D98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22.01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4460C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0E6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66429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D3656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A58F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1.49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489E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23.50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BFC6C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7.4</w:t>
            </w:r>
          </w:p>
        </w:tc>
      </w:tr>
      <w:tr w:rsidR="001C6E1E" w:rsidRPr="002615CE" w14:paraId="04DFEB33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6F62" w14:textId="1C01DD74" w:rsidR="001C6E1E" w:rsidRPr="002615CE" w:rsidRDefault="00C21B9F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النظم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المركزية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2CBF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7492C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12.38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F0EA7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1E546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36.18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588A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7F017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27.02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28D8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1.70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B5E1D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77.28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6469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24.2</w:t>
            </w:r>
          </w:p>
        </w:tc>
      </w:tr>
      <w:tr w:rsidR="002A4A9D" w:rsidRPr="002615CE" w14:paraId="7261B56B" w14:textId="77777777" w:rsidTr="004513BB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EC82A" w14:textId="2AEE3ACE" w:rsidR="002A4A9D" w:rsidRPr="002615CE" w:rsidRDefault="002A4A9D" w:rsidP="00F04161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قطاعات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تكييف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الهواء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الفرعية</w:t>
            </w:r>
          </w:p>
        </w:tc>
      </w:tr>
      <w:tr w:rsidR="001C6E1E" w:rsidRPr="002615CE" w14:paraId="6B3FD306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B29F" w14:textId="517E544E" w:rsidR="001C6E1E" w:rsidRPr="002615CE" w:rsidRDefault="00C21B9F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النقل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6553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F84C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20.06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4CA4A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13B1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11.16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5DD9D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3C9A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B9137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EAF6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31.22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B62F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9.8</w:t>
            </w:r>
          </w:p>
        </w:tc>
      </w:tr>
      <w:tr w:rsidR="001C6E1E" w:rsidRPr="002615CE" w14:paraId="3BCBDDAF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89B7" w14:textId="061D69F6" w:rsidR="001C6E1E" w:rsidRPr="002615CE" w:rsidRDefault="00C21B9F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السكني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2E0C3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7.63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563EA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7085D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89108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0B10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71.14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5350F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16B8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6BCD0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78.77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635D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24.6</w:t>
            </w:r>
          </w:p>
        </w:tc>
      </w:tr>
      <w:tr w:rsidR="001C6E1E" w:rsidRPr="002615CE" w14:paraId="6ABE48CD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49FC" w14:textId="21DBBC7C" w:rsidR="001C6E1E" w:rsidRPr="002615CE" w:rsidRDefault="00C21B9F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التجاري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6FFFF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0.71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79D00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EC7C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37276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B1028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9.96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7889A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04D0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3.79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780D3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14.46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5E77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4.5</w:t>
            </w:r>
          </w:p>
        </w:tc>
      </w:tr>
      <w:tr w:rsidR="001C6E1E" w:rsidRPr="002615CE" w14:paraId="5D67B428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C8B3" w14:textId="161CBDCB" w:rsidR="001C6E1E" w:rsidRPr="002615CE" w:rsidRDefault="00C21B9F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47E7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650B1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43.05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2862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200BA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2C8F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5A7E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AEBA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6CC9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43.05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2BCF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13.5</w:t>
            </w:r>
          </w:p>
        </w:tc>
      </w:tr>
      <w:tr w:rsidR="001C6E1E" w:rsidRPr="002615CE" w14:paraId="5577942B" w14:textId="77777777" w:rsidTr="001C6E1E">
        <w:trPr>
          <w:trHeight w:val="31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425D" w14:textId="651A1164" w:rsidR="001C6E1E" w:rsidRPr="002615CE" w:rsidRDefault="002615CE" w:rsidP="00F04161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المجموع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الفرعي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للخدمة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1C6E1E"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vertAlign w:val="superscript"/>
                <w:rtl/>
                <w:lang w:eastAsia="en-CA" w:bidi="ar-LB"/>
              </w:rPr>
              <w:t>***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9CFD6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8.34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72DDD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113.10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7717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9D280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47.34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D6FA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81.10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092B6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27.02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9298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6.98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A2E73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283.88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4E3E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88.8</w:t>
            </w:r>
          </w:p>
        </w:tc>
      </w:tr>
      <w:tr w:rsidR="001C6E1E" w:rsidRPr="002615CE" w14:paraId="1E7DE720" w14:textId="77777777" w:rsidTr="001C6E1E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16A7" w14:textId="6709427F" w:rsidR="001C6E1E" w:rsidRPr="002615CE" w:rsidRDefault="002A4A9D" w:rsidP="003C1BB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القطاعات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الأخرى</w:t>
            </w:r>
          </w:p>
        </w:tc>
      </w:tr>
      <w:tr w:rsidR="001C6E1E" w:rsidRPr="002615CE" w14:paraId="77C09D67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8406" w14:textId="2C7388C0" w:rsidR="001C6E1E" w:rsidRPr="002615CE" w:rsidRDefault="002615CE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الإيروسول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CC5F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2B75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0443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7999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B4B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3A39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9EE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04F9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AF9A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</w:t>
            </w:r>
          </w:p>
        </w:tc>
      </w:tr>
      <w:tr w:rsidR="001C6E1E" w:rsidRPr="002615CE" w14:paraId="0A57681C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7F5D" w14:textId="12D0FECA" w:rsidR="001C6E1E" w:rsidRPr="002615CE" w:rsidRDefault="002615CE" w:rsidP="00F04161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مكافحة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الحرائق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F1DF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BEB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6AD9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C8FF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A106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3A78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FEE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1684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ADE1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0.6</w:t>
            </w:r>
          </w:p>
        </w:tc>
      </w:tr>
      <w:tr w:rsidR="00A703F0" w:rsidRPr="002615CE" w14:paraId="7B420F33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A5B4" w14:textId="0A99207B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المجموع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الفرعي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للقطاعات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الأخرى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D8B0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99CD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1A59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2.00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B01B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EB9A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4D15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0C2E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BE366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2.14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C415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>0.7</w:t>
            </w:r>
          </w:p>
        </w:tc>
      </w:tr>
      <w:tr w:rsidR="001C6E1E" w:rsidRPr="002615CE" w14:paraId="532DF0FA" w14:textId="77777777" w:rsidTr="001C6E1E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E12DC" w14:textId="1CC1580A" w:rsidR="001C6E1E" w:rsidRPr="002615CE" w:rsidRDefault="00F04161" w:rsidP="00F04161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5B29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8.34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1A8C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146.86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40DB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2.00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DCCA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47.34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F2F2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81.10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0547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27.02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6D0E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6.98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7A17" w14:textId="77777777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319.64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DB38D" w14:textId="5470833F" w:rsidR="001C6E1E" w:rsidRPr="002615CE" w:rsidRDefault="001C6E1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100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</w:tr>
    </w:tbl>
    <w:p w14:paraId="5C3150AA" w14:textId="0732C6A3" w:rsidR="00831E12" w:rsidRPr="000C6E33" w:rsidRDefault="00831E12" w:rsidP="00831E12">
      <w:pPr>
        <w:bidi/>
        <w:ind w:left="90"/>
        <w:jc w:val="left"/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</w:pPr>
      <w:r w:rsidRPr="000C6E33">
        <w:rPr>
          <w:sz w:val="18"/>
          <w:szCs w:val="18"/>
          <w:rtl/>
          <w:lang w:bidi="ar-LB"/>
        </w:rPr>
        <w:t>*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لا</w:t>
      </w:r>
      <w:r w:rsidR="006F2964">
        <w:rPr>
          <w:sz w:val="18"/>
          <w:szCs w:val="18"/>
          <w:rtl/>
          <w:lang w:bidi="ar-LB"/>
        </w:rPr>
        <w:t xml:space="preserve"> </w:t>
      </w:r>
      <w:r w:rsidR="005579B2">
        <w:rPr>
          <w:sz w:val="18"/>
          <w:szCs w:val="18"/>
          <w:rtl/>
          <w:lang w:bidi="ar-LB"/>
        </w:rPr>
        <w:t>يشمل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الجدول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استهلاك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المواد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الهيدروفلوروكربونية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الموجودة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البوليولات</w:t>
      </w:r>
      <w:r w:rsidR="006F2964">
        <w:rPr>
          <w:sz w:val="18"/>
          <w:szCs w:val="18"/>
          <w:rtl/>
          <w:lang w:bidi="ar-LB"/>
        </w:rPr>
        <w:t xml:space="preserve"> </w:t>
      </w:r>
      <w:r w:rsidR="00594C79" w:rsidRPr="000C6E33">
        <w:rPr>
          <w:sz w:val="18"/>
          <w:szCs w:val="18"/>
          <w:rtl/>
          <w:lang w:bidi="ar-LB"/>
        </w:rPr>
        <w:t>المسبقة</w:t>
      </w:r>
      <w:r w:rsidR="006F2964">
        <w:rPr>
          <w:sz w:val="18"/>
          <w:szCs w:val="18"/>
          <w:rtl/>
          <w:lang w:bidi="ar-LB"/>
        </w:rPr>
        <w:t xml:space="preserve"> </w:t>
      </w:r>
      <w:r w:rsidR="00594C79" w:rsidRPr="000C6E33">
        <w:rPr>
          <w:sz w:val="18"/>
          <w:szCs w:val="18"/>
          <w:rtl/>
          <w:lang w:bidi="ar-LB"/>
        </w:rPr>
        <w:t>المزج</w:t>
      </w:r>
      <w:r w:rsidR="006F2964">
        <w:rPr>
          <w:sz w:val="18"/>
          <w:szCs w:val="18"/>
          <w:rtl/>
          <w:lang w:bidi="ar-LB"/>
        </w:rPr>
        <w:t xml:space="preserve"> </w:t>
      </w:r>
      <w:r w:rsidR="00594C79" w:rsidRPr="000C6E33">
        <w:rPr>
          <w:sz w:val="18"/>
          <w:szCs w:val="18"/>
          <w:rtl/>
          <w:lang w:bidi="ar-LB"/>
        </w:rPr>
        <w:t>المستوردة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والتي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تبلغ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34.4</w:t>
      </w:r>
      <w:r w:rsidR="006F2964">
        <w:rPr>
          <w:sz w:val="18"/>
          <w:szCs w:val="18"/>
          <w:rtl/>
          <w:lang w:bidi="ar-LB"/>
        </w:rPr>
        <w:t xml:space="preserve"> </w:t>
      </w:r>
      <w:r w:rsidR="003C1BB5">
        <w:rPr>
          <w:sz w:val="18"/>
          <w:szCs w:val="18"/>
          <w:rtl/>
          <w:lang w:bidi="ar-LB"/>
        </w:rPr>
        <w:t>أطنان</w:t>
      </w:r>
      <w:r w:rsidR="006F2964">
        <w:rPr>
          <w:sz w:val="18"/>
          <w:szCs w:val="18"/>
          <w:rtl/>
          <w:lang w:bidi="ar-LB"/>
        </w:rPr>
        <w:t xml:space="preserve"> </w:t>
      </w:r>
      <w:r w:rsidR="003C1BB5">
        <w:rPr>
          <w:sz w:val="18"/>
          <w:szCs w:val="18"/>
          <w:rtl/>
          <w:lang w:bidi="ar-LB"/>
        </w:rPr>
        <w:t>مترية</w:t>
      </w:r>
      <w:r w:rsidRPr="000C6E33">
        <w:rPr>
          <w:sz w:val="18"/>
          <w:szCs w:val="18"/>
          <w:rtl/>
          <w:lang w:bidi="ar-LB"/>
        </w:rPr>
        <w:t>.</w:t>
      </w:r>
    </w:p>
    <w:p w14:paraId="6AF06E9C" w14:textId="539C0C2D" w:rsidR="00831E12" w:rsidRPr="000C6E33" w:rsidRDefault="00831E12" w:rsidP="00831E12">
      <w:pPr>
        <w:bidi/>
        <w:ind w:left="90"/>
        <w:jc w:val="left"/>
        <w:rPr>
          <w:sz w:val="18"/>
          <w:szCs w:val="18"/>
          <w:rtl/>
          <w:lang w:bidi="ar-LB"/>
        </w:rPr>
      </w:pPr>
      <w:r w:rsidRPr="000C6E33">
        <w:rPr>
          <w:sz w:val="18"/>
          <w:szCs w:val="18"/>
          <w:rtl/>
          <w:lang w:bidi="ar-LB"/>
        </w:rPr>
        <w:lastRenderedPageBreak/>
        <w:t>**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يشمل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lang w:bidi="ar-LB"/>
        </w:rPr>
        <w:t>HFC-23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(0.08</w:t>
      </w:r>
      <w:r w:rsidR="006F2964">
        <w:rPr>
          <w:sz w:val="18"/>
          <w:szCs w:val="18"/>
          <w:rtl/>
          <w:lang w:bidi="ar-LB"/>
        </w:rPr>
        <w:t xml:space="preserve"> </w:t>
      </w:r>
      <w:r w:rsidR="007A262B">
        <w:rPr>
          <w:sz w:val="18"/>
          <w:szCs w:val="18"/>
          <w:rtl/>
          <w:lang w:bidi="ar-LB"/>
        </w:rPr>
        <w:t>أطنان</w:t>
      </w:r>
      <w:r w:rsidR="006F2964">
        <w:rPr>
          <w:sz w:val="18"/>
          <w:szCs w:val="18"/>
          <w:rtl/>
          <w:lang w:bidi="ar-LB"/>
        </w:rPr>
        <w:t xml:space="preserve"> </w:t>
      </w:r>
      <w:r w:rsidR="007A262B">
        <w:rPr>
          <w:sz w:val="18"/>
          <w:szCs w:val="18"/>
          <w:rtl/>
          <w:lang w:bidi="ar-LB"/>
        </w:rPr>
        <w:t>مترية</w:t>
      </w:r>
      <w:r w:rsidR="002F46BD" w:rsidRPr="000C6E33">
        <w:rPr>
          <w:sz w:val="18"/>
          <w:szCs w:val="18"/>
          <w:rtl/>
          <w:lang w:bidi="ar-LB"/>
        </w:rPr>
        <w:t>)،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و</w:t>
      </w:r>
      <w:r w:rsidR="002F46BD" w:rsidRPr="000C6E33">
        <w:rPr>
          <w:sz w:val="18"/>
          <w:szCs w:val="18"/>
          <w:lang w:bidi="ar-LB"/>
        </w:rPr>
        <w:t>R-401A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(1.36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طن</w:t>
      </w:r>
      <w:r w:rsidR="007A262B">
        <w:rPr>
          <w:sz w:val="18"/>
          <w:szCs w:val="18"/>
          <w:rtl/>
          <w:lang w:bidi="ar-LB"/>
        </w:rPr>
        <w:t>ا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متري</w:t>
      </w:r>
      <w:r w:rsidR="007A262B">
        <w:rPr>
          <w:sz w:val="18"/>
          <w:szCs w:val="18"/>
          <w:rtl/>
          <w:lang w:bidi="ar-LB"/>
        </w:rPr>
        <w:t>ا</w:t>
      </w:r>
      <w:r w:rsidR="002F46BD" w:rsidRPr="000C6E33">
        <w:rPr>
          <w:sz w:val="18"/>
          <w:szCs w:val="18"/>
          <w:rtl/>
          <w:lang w:bidi="ar-LB"/>
        </w:rPr>
        <w:t>)،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و</w:t>
      </w:r>
      <w:r w:rsidR="002F46BD" w:rsidRPr="000C6E33">
        <w:rPr>
          <w:sz w:val="18"/>
          <w:szCs w:val="18"/>
          <w:lang w:bidi="ar-LB"/>
        </w:rPr>
        <w:t>R-407A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(1.70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طن</w:t>
      </w:r>
      <w:r w:rsidR="007A262B">
        <w:rPr>
          <w:sz w:val="18"/>
          <w:szCs w:val="18"/>
          <w:rtl/>
          <w:lang w:bidi="ar-LB"/>
        </w:rPr>
        <w:t>ا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متري</w:t>
      </w:r>
      <w:r w:rsidR="007A262B">
        <w:rPr>
          <w:sz w:val="18"/>
          <w:szCs w:val="18"/>
          <w:rtl/>
          <w:lang w:bidi="ar-LB"/>
        </w:rPr>
        <w:t>ا</w:t>
      </w:r>
      <w:r w:rsidR="002F46BD" w:rsidRPr="000C6E33">
        <w:rPr>
          <w:sz w:val="18"/>
          <w:szCs w:val="18"/>
          <w:rtl/>
          <w:lang w:bidi="ar-LB"/>
        </w:rPr>
        <w:t>)،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و</w:t>
      </w:r>
      <w:r w:rsidR="002F46BD" w:rsidRPr="000C6E33">
        <w:rPr>
          <w:sz w:val="18"/>
          <w:szCs w:val="18"/>
          <w:lang w:bidi="ar-LB"/>
        </w:rPr>
        <w:t>R-407C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(3.79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طن</w:t>
      </w:r>
      <w:r w:rsidR="007A262B">
        <w:rPr>
          <w:sz w:val="18"/>
          <w:szCs w:val="18"/>
          <w:rtl/>
          <w:lang w:bidi="ar-LB"/>
        </w:rPr>
        <w:t>ا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متري</w:t>
      </w:r>
      <w:r w:rsidR="007A262B">
        <w:rPr>
          <w:sz w:val="18"/>
          <w:szCs w:val="18"/>
          <w:rtl/>
          <w:lang w:bidi="ar-LB"/>
        </w:rPr>
        <w:t>ا</w:t>
      </w:r>
      <w:r w:rsidR="002F46BD" w:rsidRPr="000C6E33">
        <w:rPr>
          <w:sz w:val="18"/>
          <w:szCs w:val="18"/>
          <w:rtl/>
          <w:lang w:bidi="ar-LB"/>
        </w:rPr>
        <w:t>)،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و</w:t>
      </w:r>
      <w:r w:rsidR="002F46BD" w:rsidRPr="000C6E33">
        <w:rPr>
          <w:sz w:val="18"/>
          <w:szCs w:val="18"/>
          <w:lang w:bidi="ar-LB"/>
        </w:rPr>
        <w:t>R-508B</w:t>
      </w:r>
      <w:r w:rsidR="006F2964">
        <w:rPr>
          <w:sz w:val="18"/>
          <w:szCs w:val="18"/>
          <w:rtl/>
          <w:lang w:bidi="ar-LB"/>
        </w:rPr>
        <w:t xml:space="preserve"> </w:t>
      </w:r>
      <w:r w:rsidR="002F46BD" w:rsidRPr="000C6E33">
        <w:rPr>
          <w:sz w:val="18"/>
          <w:szCs w:val="18"/>
          <w:rtl/>
          <w:lang w:bidi="ar-LB"/>
        </w:rPr>
        <w:t>(0.05</w:t>
      </w:r>
      <w:r w:rsidR="006F2964">
        <w:rPr>
          <w:sz w:val="18"/>
          <w:szCs w:val="18"/>
          <w:rtl/>
          <w:lang w:bidi="ar-LB"/>
        </w:rPr>
        <w:t xml:space="preserve"> </w:t>
      </w:r>
      <w:r w:rsidR="007A262B">
        <w:rPr>
          <w:sz w:val="18"/>
          <w:szCs w:val="18"/>
          <w:rtl/>
          <w:lang w:bidi="ar-LB"/>
        </w:rPr>
        <w:t>أطنان</w:t>
      </w:r>
      <w:r w:rsidR="006F2964">
        <w:rPr>
          <w:sz w:val="18"/>
          <w:szCs w:val="18"/>
          <w:rtl/>
          <w:lang w:bidi="ar-LB"/>
        </w:rPr>
        <w:t xml:space="preserve"> </w:t>
      </w:r>
      <w:r w:rsidR="007A262B">
        <w:rPr>
          <w:sz w:val="18"/>
          <w:szCs w:val="18"/>
          <w:rtl/>
          <w:lang w:bidi="ar-LB"/>
        </w:rPr>
        <w:t>مترية</w:t>
      </w:r>
      <w:r w:rsidR="002F46BD" w:rsidRPr="000C6E33">
        <w:rPr>
          <w:sz w:val="18"/>
          <w:szCs w:val="18"/>
          <w:rtl/>
          <w:lang w:bidi="ar-LB"/>
        </w:rPr>
        <w:t>).</w:t>
      </w:r>
    </w:p>
    <w:p w14:paraId="0F750920" w14:textId="693BF4F8" w:rsidR="00F072D8" w:rsidRPr="000C6E33" w:rsidRDefault="00831E12" w:rsidP="00B73BAD">
      <w:pPr>
        <w:bidi/>
        <w:ind w:left="90"/>
        <w:jc w:val="left"/>
        <w:rPr>
          <w:sz w:val="18"/>
          <w:szCs w:val="18"/>
          <w:rtl/>
          <w:lang w:bidi="ar-LB"/>
        </w:rPr>
      </w:pPr>
      <w:r w:rsidRPr="000C6E33">
        <w:rPr>
          <w:sz w:val="18"/>
          <w:szCs w:val="18"/>
          <w:rtl/>
          <w:lang w:bidi="ar-LB"/>
        </w:rPr>
        <w:t>***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يشمل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استهلاك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المواد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الهيدروفلوروكربونية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القطاع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الفرعي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المحلي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للتركيب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والتجميع</w:t>
      </w:r>
      <w:r w:rsidR="00B73BAD" w:rsidRPr="000C6E33">
        <w:rPr>
          <w:sz w:val="18"/>
          <w:szCs w:val="18"/>
          <w:rtl/>
          <w:lang w:bidi="ar-LB"/>
        </w:rPr>
        <w:t>،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والذي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يقدر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بنحو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94.78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طن</w:t>
      </w:r>
      <w:r w:rsidR="008B0BCF">
        <w:rPr>
          <w:sz w:val="18"/>
          <w:szCs w:val="18"/>
          <w:rtl/>
          <w:lang w:bidi="ar-LB"/>
        </w:rPr>
        <w:t>ا</w:t>
      </w:r>
      <w:r w:rsidR="006F2964">
        <w:rPr>
          <w:sz w:val="18"/>
          <w:szCs w:val="18"/>
          <w:rtl/>
          <w:lang w:bidi="ar-LB"/>
        </w:rPr>
        <w:t xml:space="preserve"> </w:t>
      </w:r>
      <w:r w:rsidR="00B73BAD" w:rsidRPr="000C6E33">
        <w:rPr>
          <w:sz w:val="18"/>
          <w:szCs w:val="18"/>
          <w:rtl/>
          <w:lang w:bidi="ar-LB"/>
        </w:rPr>
        <w:t>متري</w:t>
      </w:r>
      <w:r w:rsidR="008B0BCF">
        <w:rPr>
          <w:sz w:val="18"/>
          <w:szCs w:val="18"/>
          <w:rtl/>
          <w:lang w:bidi="ar-LB"/>
        </w:rPr>
        <w:t>ا</w:t>
      </w:r>
      <w:r w:rsidR="00B73BAD" w:rsidRPr="000C6E33">
        <w:rPr>
          <w:sz w:val="18"/>
          <w:szCs w:val="18"/>
          <w:rtl/>
          <w:lang w:bidi="ar-LB"/>
        </w:rPr>
        <w:t>.</w:t>
      </w:r>
    </w:p>
    <w:p w14:paraId="68C69A14" w14:textId="77777777" w:rsidR="00B73BAD" w:rsidRPr="00B73BAD" w:rsidRDefault="00B73BAD" w:rsidP="00B73BAD">
      <w:pPr>
        <w:bidi/>
        <w:ind w:left="90"/>
        <w:jc w:val="left"/>
        <w:rPr>
          <w:sz w:val="16"/>
          <w:szCs w:val="16"/>
          <w:rtl/>
          <w:lang w:bidi="ar-LB"/>
        </w:rPr>
      </w:pPr>
    </w:p>
    <w:p w14:paraId="17EBC5C0" w14:textId="6E5C0B36" w:rsidR="00F072D8" w:rsidRPr="007A7490" w:rsidRDefault="00F072D8" w:rsidP="00F072D8">
      <w:pPr>
        <w:bidi/>
        <w:rPr>
          <w:b/>
          <w:bCs/>
          <w:szCs w:val="24"/>
          <w:rtl/>
          <w:lang w:val="fr-CA" w:bidi="ar-LB"/>
        </w:rPr>
      </w:pPr>
      <w:r w:rsidRPr="007A7490">
        <w:rPr>
          <w:b/>
          <w:bCs/>
          <w:szCs w:val="24"/>
          <w:rtl/>
          <w:lang w:val="fr-CA" w:bidi="ar-LB"/>
        </w:rPr>
        <w:t>الجدول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6.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استهلاك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المواد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الهيدروفلوروكربونية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في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614F64" w:rsidRPr="007A7490">
        <w:rPr>
          <w:b/>
          <w:bCs/>
          <w:szCs w:val="24"/>
          <w:rtl/>
          <w:lang w:val="fr-CA" w:bidi="ar-LB"/>
        </w:rPr>
        <w:t>أوروغواي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E2058E" w:rsidRPr="007A7490">
        <w:rPr>
          <w:b/>
          <w:bCs/>
          <w:szCs w:val="24"/>
          <w:rtl/>
          <w:lang w:val="fr-CA" w:bidi="ar-LB"/>
        </w:rPr>
        <w:t>حسب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E2058E" w:rsidRPr="007A7490">
        <w:rPr>
          <w:b/>
          <w:bCs/>
          <w:szCs w:val="24"/>
          <w:rtl/>
          <w:lang w:val="fr-CA" w:bidi="ar-LB"/>
        </w:rPr>
        <w:t>القطاع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بالأطنان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من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مكافئ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ثاني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أكسيد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الكربون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(</w:t>
      </w:r>
      <w:r w:rsidR="00E2058E" w:rsidRPr="007A7490">
        <w:rPr>
          <w:b/>
          <w:bCs/>
          <w:szCs w:val="24"/>
          <w:rtl/>
          <w:lang w:val="fr-CA" w:bidi="ar-LB"/>
        </w:rPr>
        <w:t>2023</w:t>
      </w:r>
      <w:r w:rsidRPr="007A7490">
        <w:rPr>
          <w:b/>
          <w:bCs/>
          <w:szCs w:val="24"/>
          <w:rtl/>
          <w:lang w:val="fr-CA" w:bidi="ar-LB"/>
        </w:rPr>
        <w:t>)</w:t>
      </w:r>
      <w:r w:rsidR="00E2058E" w:rsidRPr="007A7490">
        <w:rPr>
          <w:b/>
          <w:bCs/>
          <w:szCs w:val="24"/>
          <w:rtl/>
          <w:lang w:val="fr-CA" w:bidi="ar-LB"/>
        </w:rPr>
        <w:t>*</w:t>
      </w:r>
    </w:p>
    <w:tbl>
      <w:tblPr>
        <w:bidiVisual/>
        <w:tblW w:w="935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9"/>
        <w:gridCol w:w="996"/>
        <w:gridCol w:w="869"/>
        <w:gridCol w:w="866"/>
        <w:gridCol w:w="863"/>
        <w:gridCol w:w="863"/>
        <w:gridCol w:w="866"/>
        <w:gridCol w:w="870"/>
        <w:gridCol w:w="869"/>
        <w:gridCol w:w="880"/>
      </w:tblGrid>
      <w:tr w:rsidR="00E2058E" w:rsidRPr="002615CE" w14:paraId="7FA337B4" w14:textId="77777777" w:rsidTr="004513BB">
        <w:trPr>
          <w:trHeight w:val="390"/>
          <w:tblHeader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42F2" w14:textId="77777777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القطاع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16A0" w14:textId="77777777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HFC-32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FABA" w14:textId="77777777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HFC-134a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7C20" w14:textId="77777777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HFC-227ea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A733" w14:textId="77777777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R-404A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259F" w14:textId="77777777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R-410A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1349" w14:textId="5FCEE8A0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R-507A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BF25" w14:textId="03023480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</w:pPr>
            <w:r w:rsidRPr="00B934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غير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B9346D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ذلك**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D04C" w14:textId="7901485D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D5FD" w14:textId="1B3BDD6E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الحصة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من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الإجمالي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(%)</w:t>
            </w:r>
          </w:p>
        </w:tc>
      </w:tr>
      <w:tr w:rsidR="00E2058E" w:rsidRPr="002615CE" w14:paraId="25E4CE0A" w14:textId="77777777" w:rsidTr="004513BB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CEAB4" w14:textId="77777777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التصنيع</w:t>
            </w:r>
          </w:p>
        </w:tc>
      </w:tr>
      <w:tr w:rsidR="009154E7" w:rsidRPr="002615CE" w14:paraId="1FA86788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1685" w14:textId="6151202C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أجهزة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المتنقل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9D1B1" w14:textId="01B37910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E6A4A" w14:textId="4755D1C9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7,150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05D70" w14:textId="2A0B1AC8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D999C" w14:textId="6D3FAAC6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ABC54" w14:textId="6CE39CBC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7C75E" w14:textId="7EE9816C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84DDE" w14:textId="13C0655E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02D11" w14:textId="12500FB7" w:rsidR="009154E7" w:rsidRPr="002615CE" w:rsidRDefault="006F2964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9154E7" w:rsidRPr="006D5BD7">
              <w:rPr>
                <w:color w:val="000000"/>
                <w:sz w:val="20"/>
                <w:lang w:eastAsia="en-CA" w:bidi="ar-LB"/>
              </w:rPr>
              <w:t>7,150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DC2D7" w14:textId="29FFA5D6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1.0</w:t>
            </w:r>
          </w:p>
        </w:tc>
      </w:tr>
      <w:tr w:rsidR="009154E7" w:rsidRPr="002615CE" w14:paraId="7A1D0335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9371" w14:textId="40C5E618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أجهزة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الاستنشاق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المزودة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بمقياس</w:t>
            </w:r>
            <w:r w:rsidR="006F2964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sz w:val="20"/>
                <w:rtl/>
                <w:lang w:val="fr-CA" w:bidi="ar-LB"/>
              </w:rPr>
              <w:t>للجرعات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D1104" w14:textId="6ECA5B8E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2C4C9" w14:textId="4F936199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40,927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40FEF" w14:textId="70450608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43784" w14:textId="1E51B908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87D1" w14:textId="2A7B6B3B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10DA1" w14:textId="76FC8C6B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4B5E0" w14:textId="17E5783C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22AC9" w14:textId="0445B8CF" w:rsidR="009154E7" w:rsidRPr="002615CE" w:rsidRDefault="006F2964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9154E7" w:rsidRPr="006D5BD7">
              <w:rPr>
                <w:color w:val="000000"/>
                <w:sz w:val="20"/>
                <w:lang w:eastAsia="en-CA" w:bidi="ar-LB"/>
              </w:rPr>
              <w:t>40,927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06E1B" w14:textId="07C9AB67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5.9</w:t>
            </w:r>
          </w:p>
        </w:tc>
      </w:tr>
      <w:tr w:rsidR="009154E7" w:rsidRPr="002615CE" w14:paraId="2DB0616B" w14:textId="77777777" w:rsidTr="004513BB">
        <w:trPr>
          <w:trHeight w:val="414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FCC4" w14:textId="3521EA64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المجموع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الفرعي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للتصنيع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DD66E" w14:textId="69462A1B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B33EE0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EAAA" w14:textId="4267A30A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B33EE0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48,077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25824" w14:textId="53780CAE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B33EE0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C5BDB" w14:textId="6069A7C5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B33EE0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CC74A" w14:textId="10304594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B33EE0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6167C" w14:textId="76A615B6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B33EE0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95A28" w14:textId="6353CE8D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B33EE0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47277" w14:textId="1451CD86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B33EE0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48,077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83971" w14:textId="4C1D5031" w:rsidR="009154E7" w:rsidRPr="002615CE" w:rsidRDefault="009154E7" w:rsidP="009154E7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6.9</w:t>
            </w:r>
          </w:p>
        </w:tc>
      </w:tr>
      <w:tr w:rsidR="00E2058E" w:rsidRPr="002615CE" w14:paraId="32EF95F1" w14:textId="77777777" w:rsidTr="004513BB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616A5" w14:textId="10BE580A" w:rsidR="00E2058E" w:rsidRPr="002615CE" w:rsidRDefault="00E2058E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خدمة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التبريد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وتكييف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الهواء</w:t>
            </w:r>
          </w:p>
        </w:tc>
      </w:tr>
      <w:tr w:rsidR="00E2058E" w:rsidRPr="002615CE" w14:paraId="470C0FC6" w14:textId="77777777" w:rsidTr="004513BB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80031" w14:textId="2DF1CAB5" w:rsidR="00E2058E" w:rsidRPr="002615CE" w:rsidRDefault="00E2058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قطاعات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التبريد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الفرعية</w:t>
            </w:r>
          </w:p>
        </w:tc>
      </w:tr>
      <w:tr w:rsidR="009C1B5E" w:rsidRPr="002615CE" w14:paraId="3BECCE0B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ECB5" w14:textId="2F9C0A4B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المنزلي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6A410" w14:textId="0E9C6FA3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0B828" w14:textId="3173EB55" w:rsidR="009C1B5E" w:rsidRPr="002615CE" w:rsidRDefault="006F2964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9C1B5E" w:rsidRPr="006D5BD7">
              <w:rPr>
                <w:color w:val="000000"/>
                <w:sz w:val="20"/>
                <w:lang w:eastAsia="en-CA" w:bidi="ar-LB"/>
              </w:rPr>
              <w:t>22,308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58ECE" w14:textId="78E4D76F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43820" w14:textId="1F33DA01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9DB73" w14:textId="4625F839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48A9D" w14:textId="440588C1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69FF3" w14:textId="21AF4313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2EAF2" w14:textId="1519F534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22,308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C0C33" w14:textId="38ADCF88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3.2</w:t>
            </w:r>
          </w:p>
        </w:tc>
      </w:tr>
      <w:tr w:rsidR="009C1B5E" w:rsidRPr="002615CE" w14:paraId="56E089F0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3F19" w14:textId="03520183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التجاري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65BA1" w14:textId="2901B70A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5F626" w14:textId="0FE1C309" w:rsidR="009C1B5E" w:rsidRPr="002615CE" w:rsidRDefault="006F2964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9C1B5E" w:rsidRPr="006D5BD7">
              <w:rPr>
                <w:color w:val="000000"/>
                <w:sz w:val="20"/>
                <w:lang w:eastAsia="en-CA" w:bidi="ar-LB"/>
              </w:rPr>
              <w:t>31,474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0CE4C" w14:textId="28C056FD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6FFD1" w14:textId="2CF44119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0D655" w14:textId="02C2907C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B59CF" w14:textId="571EF6ED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15FB8" w14:textId="767DB7DB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1,546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20A0E" w14:textId="2993675D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33,020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8B0B9" w14:textId="46E8CE50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4.7</w:t>
            </w:r>
          </w:p>
        </w:tc>
      </w:tr>
      <w:tr w:rsidR="009C1B5E" w:rsidRPr="002615CE" w14:paraId="58DBB3FE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A921" w14:textId="3D6B9C15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النظم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المركزية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D5B3C" w14:textId="608E7F76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1FD91" w14:textId="4025B2D6" w:rsidR="009C1B5E" w:rsidRPr="002615CE" w:rsidRDefault="006F2964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9C1B5E" w:rsidRPr="006D5BD7">
              <w:rPr>
                <w:color w:val="000000"/>
                <w:sz w:val="20"/>
                <w:lang w:eastAsia="en-CA" w:bidi="ar-LB"/>
              </w:rPr>
              <w:t>17,703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96563" w14:textId="257325A4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36C45" w14:textId="04FC6CD7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141,883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5CB8" w14:textId="005A2443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AEDE3" w14:textId="7F5BCD2D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107,675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4FEA6" w14:textId="1887470B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3,582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9F056" w14:textId="2CE1F3F9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270,844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D866" w14:textId="521D6254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38.9</w:t>
            </w:r>
          </w:p>
        </w:tc>
      </w:tr>
      <w:tr w:rsidR="00E2058E" w:rsidRPr="002615CE" w14:paraId="139BCD0D" w14:textId="77777777" w:rsidTr="004513BB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0989" w14:textId="6E89EE62" w:rsidR="00E2058E" w:rsidRPr="002615CE" w:rsidRDefault="00E2058E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قطاعات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تكييف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الهواء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sz w:val="20"/>
                <w:rtl/>
                <w:lang w:val="fr-CA" w:bidi="ar-LB"/>
              </w:rPr>
              <w:t>الفرعية</w:t>
            </w:r>
          </w:p>
        </w:tc>
      </w:tr>
      <w:tr w:rsidR="009C1B5E" w:rsidRPr="002615CE" w14:paraId="120E3CFD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1E00" w14:textId="3E2E0480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النقل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9BB44" w14:textId="7F01BBC4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214AB" w14:textId="541E1777" w:rsidR="009C1B5E" w:rsidRPr="002615CE" w:rsidRDefault="006F2964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9C1B5E" w:rsidRPr="006D5BD7">
              <w:rPr>
                <w:color w:val="000000"/>
                <w:sz w:val="20"/>
                <w:lang w:eastAsia="en-CA" w:bidi="ar-LB"/>
              </w:rPr>
              <w:t>28,686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FAC6D" w14:textId="70BE4FB5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6B64D" w14:textId="6013014E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43,765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C869B" w14:textId="51F96347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4D1F5" w14:textId="4B17EEDF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78257" w14:textId="0BF8AA58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01162" w14:textId="1E4A08D4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72,451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7A4E7" w14:textId="244666B0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10.4</w:t>
            </w:r>
          </w:p>
        </w:tc>
      </w:tr>
      <w:tr w:rsidR="009C1B5E" w:rsidRPr="002615CE" w14:paraId="64DC4220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6E2E" w14:textId="7DEB7EC0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السكني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DC45B" w14:textId="6762AE94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5,150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2DB9B" w14:textId="03930C94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FAF97" w14:textId="7680E4CE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FE501" w14:textId="4AB3CE6B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15D8F" w14:textId="5882F81F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148,505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F1D14" w14:textId="431B3C22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B51D8" w14:textId="28A0C194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FB38C" w14:textId="3DC45E2C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153,655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7C0CC" w14:textId="650A5C3C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22.</w:t>
            </w:r>
            <w:r>
              <w:rPr>
                <w:color w:val="000000"/>
                <w:sz w:val="20"/>
                <w:lang w:eastAsia="en-CA" w:bidi="ar-LB"/>
              </w:rPr>
              <w:t>1</w:t>
            </w:r>
          </w:p>
        </w:tc>
      </w:tr>
      <w:tr w:rsidR="009C1B5E" w:rsidRPr="002615CE" w14:paraId="49BA3516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1B4AB" w14:textId="77777777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التجاري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CE54E" w14:textId="6B9F6D77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479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5AB71" w14:textId="0BD45545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EDA2D" w14:textId="55BBE1EF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4DF2B" w14:textId="1B712242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40F9" w14:textId="3DFDF18D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20,792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36DD1" w14:textId="79C48ACA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D134" w14:textId="1026846F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6,723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E8F69" w14:textId="69DDE6BC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27,994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0689E" w14:textId="0BDB395E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4.0</w:t>
            </w:r>
          </w:p>
        </w:tc>
      </w:tr>
      <w:tr w:rsidR="009C1B5E" w:rsidRPr="002615CE" w14:paraId="66E4AEB3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75F8" w14:textId="77777777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170ED" w14:textId="21AD31C9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61908" w14:textId="161EE468" w:rsidR="009C1B5E" w:rsidRPr="002615CE" w:rsidRDefault="006F2964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  <w:r w:rsidR="009C1B5E" w:rsidRPr="006D5BD7">
              <w:rPr>
                <w:color w:val="000000"/>
                <w:sz w:val="20"/>
                <w:lang w:eastAsia="en-CA" w:bidi="ar-LB"/>
              </w:rPr>
              <w:t>61,562</w:t>
            </w:r>
            <w:r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AEEB7" w14:textId="7126EEDE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4E622" w14:textId="7FAE96B3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D6AE9" w14:textId="6E7DAF87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B4E33" w14:textId="7C56EC0C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3E765" w14:textId="0242EE45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10B0C" w14:textId="1D22E9FF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61,562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1A0DB" w14:textId="0C53912F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8.8</w:t>
            </w:r>
          </w:p>
        </w:tc>
      </w:tr>
      <w:tr w:rsidR="009C1B5E" w:rsidRPr="002615CE" w14:paraId="277E1115" w14:textId="77777777" w:rsidTr="004513BB">
        <w:trPr>
          <w:trHeight w:val="31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EB41" w14:textId="7528BE62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المجموع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الفرعي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للخدمة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vertAlign w:val="superscript"/>
                <w:rtl/>
                <w:lang w:eastAsia="en-CA" w:bidi="ar-LB"/>
              </w:rPr>
              <w:t>***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421D6" w14:textId="4EDA6B66" w:rsidR="009C1B5E" w:rsidRPr="002615CE" w:rsidRDefault="006F2964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  <w:r w:rsidR="009C1B5E"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5,630</w:t>
            </w:r>
            <w:r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2E716" w14:textId="218E98C1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161,733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7F062" w14:textId="2E7F683A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DE50C" w14:textId="4BEE21BC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185,649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8EA87" w14:textId="19D3772B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169,296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A2FD6" w14:textId="3AF7ADE6" w:rsidR="009C1B5E" w:rsidRPr="002615CE" w:rsidRDefault="006F2964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  <w:r w:rsidR="009C1B5E"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107,675</w:t>
            </w:r>
            <w:r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9E2B5" w14:textId="381B3D8D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11,851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B1BEA" w14:textId="2B6C0A23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641,833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A9189" w14:textId="5637FCC2" w:rsidR="009C1B5E" w:rsidRPr="002615CE" w:rsidRDefault="009C1B5E" w:rsidP="009C1B5E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92.1</w:t>
            </w:r>
          </w:p>
        </w:tc>
      </w:tr>
      <w:tr w:rsidR="00E2058E" w:rsidRPr="002615CE" w14:paraId="120ED7C1" w14:textId="77777777" w:rsidTr="004513BB">
        <w:trPr>
          <w:trHeight w:val="229"/>
        </w:trPr>
        <w:tc>
          <w:tcPr>
            <w:tcW w:w="935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22414" w14:textId="6E4D2FDB" w:rsidR="00E2058E" w:rsidRPr="002615CE" w:rsidRDefault="00E2058E" w:rsidP="008B0BC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القطاعات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الأخرى</w:t>
            </w:r>
          </w:p>
        </w:tc>
      </w:tr>
      <w:tr w:rsidR="00A703F0" w:rsidRPr="002615CE" w14:paraId="048881C8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BB56" w14:textId="6BA106EF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الإيروسول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AC33C" w14:textId="15DCB630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0AB56" w14:textId="4FA211DF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200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9FA94" w14:textId="375BCD49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ECEAA" w14:textId="2C9501AC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B33DD" w14:textId="71D93625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17289" w14:textId="3BCAF23E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3D605" w14:textId="0D639B49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67F5D" w14:textId="2529431F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200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1153C" w14:textId="2E43170E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0.0</w:t>
            </w:r>
          </w:p>
        </w:tc>
      </w:tr>
      <w:tr w:rsidR="00A703F0" w:rsidRPr="002615CE" w14:paraId="558B6CB1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871D" w14:textId="04BC353F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مكافحة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الحرائق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71283" w14:textId="7072FD51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E2786" w14:textId="209B8D76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F03CB" w14:textId="1EEF8DDB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6,440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13A7F" w14:textId="150B4ADE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DD302" w14:textId="5EBAB34E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4C866" w14:textId="5D0EA7CF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8AE46" w14:textId="7A069ABB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27643" w14:textId="22514466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6,440</w:t>
            </w:r>
            <w:r w:rsidR="006F2964">
              <w:rPr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FE972" w14:textId="5D44F382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6D5BD7">
              <w:rPr>
                <w:color w:val="000000"/>
                <w:sz w:val="20"/>
                <w:lang w:eastAsia="en-CA" w:bidi="ar-LB"/>
              </w:rPr>
              <w:t>0.9</w:t>
            </w:r>
          </w:p>
        </w:tc>
      </w:tr>
      <w:tr w:rsidR="00A703F0" w:rsidRPr="002615CE" w14:paraId="61333AB4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9791" w14:textId="69E478A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المجموع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2615CE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الفرعي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للقطاعات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rtl/>
                <w:lang w:eastAsia="en-CA" w:bidi="ar-LB"/>
              </w:rPr>
              <w:t>الأخرى</w:t>
            </w:r>
            <w:r w:rsidR="006F2964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48AA3" w14:textId="75B1849F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77DCE" w14:textId="5F6EBADC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200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4BEF" w14:textId="3B929BF4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6,440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7F2A9" w14:textId="75B8FF20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4E0E9" w14:textId="5679D896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5283C" w14:textId="38D9FB6C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54B42" w14:textId="171148FD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0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4E510" w14:textId="15E81FC1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6,640</w:t>
            </w:r>
            <w:r w:rsidR="006F2964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47899" w14:textId="4AC92B0E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i/>
                <w:iCs/>
                <w:color w:val="000000"/>
                <w:sz w:val="20"/>
                <w:lang w:eastAsia="en-CA" w:bidi="ar-LB"/>
              </w:rPr>
              <w:t>1.0</w:t>
            </w:r>
          </w:p>
        </w:tc>
      </w:tr>
      <w:tr w:rsidR="00A703F0" w:rsidRPr="002615CE" w14:paraId="4D9E5CE7" w14:textId="77777777" w:rsidTr="004513BB">
        <w:trPr>
          <w:trHeight w:val="229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0348" w14:textId="7777777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A863F" w14:textId="59673361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5,630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CF55B" w14:textId="784E05CD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210,010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D6F10" w14:textId="3E68C4E8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6,440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A8BD5" w14:textId="218B63A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185,649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4E1B" w14:textId="2E51F9F3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169,296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858F3" w14:textId="73BCA289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107,675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90E90" w14:textId="716A1BD7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11,851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06B33" w14:textId="347F3CA1" w:rsidR="00A703F0" w:rsidRPr="002615CE" w:rsidRDefault="00A703F0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6D5BD7">
              <w:rPr>
                <w:b/>
                <w:bCs/>
                <w:color w:val="000000"/>
                <w:sz w:val="20"/>
                <w:lang w:eastAsia="en-CA" w:bidi="ar-LB"/>
              </w:rPr>
              <w:t>696,550</w:t>
            </w:r>
            <w:r w:rsidR="006F2964"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D68E8" w14:textId="29245DFD" w:rsidR="00A703F0" w:rsidRPr="002615CE" w:rsidRDefault="006F2964" w:rsidP="00A703F0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  <w:r w:rsidR="00A703F0" w:rsidRPr="006D5BD7">
              <w:rPr>
                <w:b/>
                <w:bCs/>
                <w:color w:val="000000"/>
                <w:sz w:val="20"/>
                <w:lang w:eastAsia="en-CA" w:bidi="ar-LB"/>
              </w:rPr>
              <w:t>100</w:t>
            </w:r>
            <w:r>
              <w:rPr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</w:tr>
    </w:tbl>
    <w:p w14:paraId="7A4643C3" w14:textId="5306C6BF" w:rsidR="00BF7809" w:rsidRPr="000C6E33" w:rsidRDefault="00BF7809" w:rsidP="00BF7809">
      <w:pPr>
        <w:bidi/>
        <w:ind w:left="90"/>
        <w:jc w:val="left"/>
        <w:rPr>
          <w:sz w:val="18"/>
          <w:szCs w:val="18"/>
          <w:rtl/>
          <w:lang w:bidi="ar-LB"/>
        </w:rPr>
      </w:pPr>
      <w:r w:rsidRPr="000C6E33">
        <w:rPr>
          <w:sz w:val="18"/>
          <w:szCs w:val="18"/>
          <w:rtl/>
          <w:lang w:bidi="ar-LB"/>
        </w:rPr>
        <w:t>*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لا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يشمل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الجدول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استهلاك</w:t>
      </w:r>
      <w:r w:rsidR="006F2964">
        <w:rPr>
          <w:sz w:val="18"/>
          <w:szCs w:val="18"/>
          <w:rtl/>
          <w:lang w:bidi="ar-LB"/>
        </w:rPr>
        <w:t xml:space="preserve"> </w:t>
      </w:r>
      <w:r w:rsidR="00D51FFB" w:rsidRPr="000C6E33">
        <w:rPr>
          <w:sz w:val="18"/>
          <w:szCs w:val="18"/>
          <w:rtl/>
          <w:lang w:bidi="ar-LB"/>
        </w:rPr>
        <w:t>المواد</w:t>
      </w:r>
      <w:r w:rsidR="006F2964">
        <w:rPr>
          <w:sz w:val="18"/>
          <w:szCs w:val="18"/>
          <w:rtl/>
          <w:lang w:bidi="ar-LB"/>
        </w:rPr>
        <w:t xml:space="preserve"> </w:t>
      </w:r>
      <w:r w:rsidR="00D51FFB" w:rsidRPr="000C6E33">
        <w:rPr>
          <w:sz w:val="18"/>
          <w:szCs w:val="18"/>
          <w:rtl/>
          <w:lang w:bidi="ar-LB"/>
        </w:rPr>
        <w:t>الهيدروفلوروكربونية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الموجودة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البوليولات</w:t>
      </w:r>
      <w:r w:rsidR="006F2964">
        <w:rPr>
          <w:sz w:val="18"/>
          <w:szCs w:val="18"/>
          <w:rtl/>
          <w:lang w:bidi="ar-LB"/>
        </w:rPr>
        <w:t xml:space="preserve"> </w:t>
      </w:r>
      <w:r w:rsidR="00594C79" w:rsidRPr="000C6E33">
        <w:rPr>
          <w:sz w:val="18"/>
          <w:szCs w:val="18"/>
          <w:rtl/>
          <w:lang w:bidi="ar-LB"/>
        </w:rPr>
        <w:t>المسبقة</w:t>
      </w:r>
      <w:r w:rsidR="006F2964">
        <w:rPr>
          <w:sz w:val="18"/>
          <w:szCs w:val="18"/>
          <w:rtl/>
          <w:lang w:bidi="ar-LB"/>
        </w:rPr>
        <w:t xml:space="preserve"> </w:t>
      </w:r>
      <w:r w:rsidR="00594C79" w:rsidRPr="000C6E33">
        <w:rPr>
          <w:sz w:val="18"/>
          <w:szCs w:val="18"/>
          <w:rtl/>
          <w:lang w:bidi="ar-LB"/>
        </w:rPr>
        <w:t>المزج</w:t>
      </w:r>
      <w:r w:rsidR="006F2964">
        <w:rPr>
          <w:sz w:val="18"/>
          <w:szCs w:val="18"/>
          <w:rtl/>
          <w:lang w:bidi="ar-LB"/>
        </w:rPr>
        <w:t xml:space="preserve"> </w:t>
      </w:r>
      <w:r w:rsidR="00594C79" w:rsidRPr="000C6E33">
        <w:rPr>
          <w:sz w:val="18"/>
          <w:szCs w:val="18"/>
          <w:rtl/>
          <w:lang w:bidi="ar-LB"/>
        </w:rPr>
        <w:t>المستوردة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والتي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تبلغ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33,729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طنًا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مكافئ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ثاني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أكسيد</w:t>
      </w:r>
      <w:r w:rsidR="006F2964">
        <w:rPr>
          <w:sz w:val="18"/>
          <w:szCs w:val="18"/>
          <w:rtl/>
          <w:lang w:bidi="ar-LB"/>
        </w:rPr>
        <w:t xml:space="preserve"> </w:t>
      </w:r>
      <w:r w:rsidRPr="000C6E33">
        <w:rPr>
          <w:sz w:val="18"/>
          <w:szCs w:val="18"/>
          <w:rtl/>
          <w:lang w:bidi="ar-LB"/>
        </w:rPr>
        <w:t>الكربون</w:t>
      </w:r>
      <w:r w:rsidR="00D75A96" w:rsidRPr="000C6E33">
        <w:rPr>
          <w:sz w:val="18"/>
          <w:szCs w:val="18"/>
          <w:rtl/>
          <w:lang w:bidi="ar-LB"/>
        </w:rPr>
        <w:t>.</w:t>
      </w:r>
    </w:p>
    <w:p w14:paraId="136C94FC" w14:textId="432F66C7" w:rsidR="00BF7809" w:rsidRPr="000C6E33" w:rsidRDefault="00BF7809" w:rsidP="00BF7809">
      <w:pPr>
        <w:bidi/>
        <w:ind w:left="90"/>
        <w:jc w:val="left"/>
        <w:rPr>
          <w:sz w:val="18"/>
          <w:szCs w:val="18"/>
          <w:rtl/>
          <w:lang w:bidi="ar-LB"/>
        </w:rPr>
      </w:pPr>
      <w:r w:rsidRPr="000C6E33">
        <w:rPr>
          <w:sz w:val="18"/>
          <w:szCs w:val="18"/>
          <w:rtl/>
          <w:lang w:bidi="ar-LB"/>
        </w:rPr>
        <w:t>**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تشمل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lang w:bidi="ar-LB"/>
        </w:rPr>
        <w:t>HFC-23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(1,184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طنًا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مكافئ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ثاني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أكسيد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الكربون)،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و</w:t>
      </w:r>
      <w:r w:rsidR="00714CF5" w:rsidRPr="000C6E33">
        <w:rPr>
          <w:sz w:val="18"/>
          <w:szCs w:val="18"/>
          <w:lang w:bidi="ar-LB"/>
        </w:rPr>
        <w:t>R-401A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(22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طنًا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مكافئ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ثاني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أكسيد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الكربون)،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و</w:t>
      </w:r>
      <w:r w:rsidR="00714CF5" w:rsidRPr="000C6E33">
        <w:rPr>
          <w:sz w:val="18"/>
          <w:szCs w:val="18"/>
          <w:lang w:bidi="ar-LB"/>
        </w:rPr>
        <w:t>R-407A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(3,582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طنًا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مكافئ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ثاني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أكسيد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الكربون)،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و</w:t>
      </w:r>
      <w:r w:rsidR="00714CF5" w:rsidRPr="000C6E33">
        <w:rPr>
          <w:sz w:val="18"/>
          <w:szCs w:val="18"/>
          <w:lang w:bidi="ar-LB"/>
        </w:rPr>
        <w:t>R-407C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(6,723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طنًا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مكافئ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ثاني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أكسيد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الكربون)،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و</w:t>
      </w:r>
      <w:r w:rsidR="00714CF5" w:rsidRPr="000C6E33">
        <w:rPr>
          <w:sz w:val="18"/>
          <w:szCs w:val="18"/>
          <w:lang w:bidi="ar-LB"/>
        </w:rPr>
        <w:t>R-508B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(340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طناً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مكافئ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ثاني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أكسيد</w:t>
      </w:r>
      <w:r w:rsidR="006F2964">
        <w:rPr>
          <w:sz w:val="18"/>
          <w:szCs w:val="18"/>
          <w:rtl/>
          <w:lang w:bidi="ar-LB"/>
        </w:rPr>
        <w:t xml:space="preserve"> </w:t>
      </w:r>
      <w:r w:rsidR="00714CF5" w:rsidRPr="000C6E33">
        <w:rPr>
          <w:sz w:val="18"/>
          <w:szCs w:val="18"/>
          <w:rtl/>
          <w:lang w:bidi="ar-LB"/>
        </w:rPr>
        <w:t>الكربون).</w:t>
      </w:r>
    </w:p>
    <w:p w14:paraId="479C4EE1" w14:textId="3282AED2" w:rsidR="00BF7809" w:rsidRPr="000C6E33" w:rsidRDefault="00BF7809" w:rsidP="00BF7809">
      <w:pPr>
        <w:bidi/>
        <w:ind w:left="90"/>
        <w:jc w:val="left"/>
        <w:rPr>
          <w:sz w:val="18"/>
          <w:szCs w:val="18"/>
          <w:rtl/>
          <w:lang w:bidi="ar-LB"/>
        </w:rPr>
      </w:pPr>
      <w:r w:rsidRPr="000C6E33">
        <w:rPr>
          <w:sz w:val="18"/>
          <w:szCs w:val="18"/>
          <w:rtl/>
          <w:lang w:bidi="ar-LB"/>
        </w:rPr>
        <w:t>***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يشمل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استهلاك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المواد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rFonts w:asciiTheme="majorBidi" w:hAnsiTheme="majorBidi"/>
          <w:color w:val="000000" w:themeColor="text1"/>
          <w:sz w:val="18"/>
          <w:szCs w:val="18"/>
          <w:rtl/>
          <w:lang w:eastAsia="ar" w:bidi="ar-LB"/>
        </w:rPr>
        <w:t>الهيدروفلوروكربونية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في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القطاع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الفرعي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المحلي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للتركيب</w:t>
      </w:r>
      <w:r w:rsidR="006F2964">
        <w:rPr>
          <w:sz w:val="18"/>
          <w:szCs w:val="18"/>
          <w:rtl/>
          <w:lang w:bidi="ar-LB"/>
        </w:rPr>
        <w:t xml:space="preserve"> </w:t>
      </w:r>
      <w:r w:rsidR="002A2B6F">
        <w:rPr>
          <w:sz w:val="18"/>
          <w:szCs w:val="18"/>
          <w:rtl/>
          <w:lang w:bidi="ar-LB"/>
        </w:rPr>
        <w:t>والتجميع</w:t>
      </w:r>
      <w:r w:rsidR="00D75A96" w:rsidRPr="000C6E33">
        <w:rPr>
          <w:sz w:val="18"/>
          <w:szCs w:val="18"/>
          <w:rtl/>
          <w:lang w:bidi="ar-LB"/>
        </w:rPr>
        <w:t>،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والذي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يقدر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بنحو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275,983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طناً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من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مكافئ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ثاني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أكسيد</w:t>
      </w:r>
      <w:r w:rsidR="006F2964">
        <w:rPr>
          <w:sz w:val="18"/>
          <w:szCs w:val="18"/>
          <w:rtl/>
          <w:lang w:bidi="ar-LB"/>
        </w:rPr>
        <w:t xml:space="preserve"> </w:t>
      </w:r>
      <w:r w:rsidR="00D75A96" w:rsidRPr="000C6E33">
        <w:rPr>
          <w:sz w:val="18"/>
          <w:szCs w:val="18"/>
          <w:rtl/>
          <w:lang w:bidi="ar-LB"/>
        </w:rPr>
        <w:t>الكربون.</w:t>
      </w:r>
    </w:p>
    <w:p w14:paraId="0A413383" w14:textId="77777777" w:rsidR="00E7391E" w:rsidRPr="00E7391E" w:rsidRDefault="00E7391E" w:rsidP="00E7391E">
      <w:pPr>
        <w:bidi/>
        <w:rPr>
          <w:b/>
          <w:bCs/>
          <w:sz w:val="22"/>
          <w:szCs w:val="22"/>
          <w:rtl/>
          <w:lang w:val="fr-CA" w:bidi="ar-LB"/>
        </w:rPr>
      </w:pPr>
    </w:p>
    <w:p w14:paraId="42BCF31C" w14:textId="042E82BE" w:rsidR="00556A37" w:rsidRDefault="00556A37" w:rsidP="00F072D8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 w:rsidRPr="00556A37">
        <w:rPr>
          <w:i/>
          <w:iCs/>
          <w:sz w:val="26"/>
          <w:szCs w:val="26"/>
          <w:rtl/>
          <w:lang w:val="fr-CA" w:bidi="ar-LB"/>
        </w:rPr>
        <w:t>قطاعات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556A37">
        <w:rPr>
          <w:i/>
          <w:iCs/>
          <w:sz w:val="26"/>
          <w:szCs w:val="26"/>
          <w:rtl/>
          <w:lang w:val="fr-CA" w:bidi="ar-LB"/>
        </w:rPr>
        <w:t>التصنيع</w:t>
      </w:r>
    </w:p>
    <w:p w14:paraId="735C70FA" w14:textId="7D4A04BB" w:rsidR="00556A37" w:rsidRDefault="00556A37" w:rsidP="008855C6">
      <w:pPr>
        <w:bidi/>
        <w:spacing w:after="240"/>
        <w:rPr>
          <w:sz w:val="26"/>
          <w:szCs w:val="26"/>
          <w:rtl/>
          <w:lang w:val="fr-CA" w:bidi="ar-LB"/>
        </w:rPr>
      </w:pPr>
      <w:r w:rsidRPr="0033557E">
        <w:rPr>
          <w:sz w:val="26"/>
          <w:szCs w:val="26"/>
          <w:rtl/>
          <w:lang w:val="fr-CA" w:bidi="ar-LB"/>
        </w:rPr>
        <w:t>12.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77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770">
        <w:rPr>
          <w:sz w:val="26"/>
          <w:szCs w:val="26"/>
          <w:rtl/>
          <w:lang w:val="fr-CA" w:bidi="ar-LB"/>
        </w:rPr>
        <w:t>حين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استيراد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الم</w:t>
      </w:r>
      <w:r w:rsidR="00C07980">
        <w:rPr>
          <w:sz w:val="26"/>
          <w:szCs w:val="26"/>
          <w:rtl/>
          <w:lang w:val="fr-CA" w:bidi="ar-LB"/>
        </w:rPr>
        <w:t>َ</w:t>
      </w:r>
      <w:r w:rsidR="0033557E" w:rsidRPr="0033557E">
        <w:rPr>
          <w:sz w:val="26"/>
          <w:szCs w:val="26"/>
          <w:rtl/>
          <w:lang w:val="fr-CA" w:bidi="ar-LB"/>
        </w:rPr>
        <w:t>ركبات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أوروغواي،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فإن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إحدى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شركات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السيارات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تصدر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الم</w:t>
      </w:r>
      <w:r w:rsidR="005A0B34">
        <w:rPr>
          <w:sz w:val="26"/>
          <w:szCs w:val="26"/>
          <w:rtl/>
          <w:lang w:val="fr-CA" w:bidi="ar-LB"/>
        </w:rPr>
        <w:t>َ</w:t>
      </w:r>
      <w:r w:rsidR="0033557E" w:rsidRPr="0033557E">
        <w:rPr>
          <w:sz w:val="26"/>
          <w:szCs w:val="26"/>
          <w:rtl/>
          <w:lang w:val="fr-CA" w:bidi="ar-LB"/>
        </w:rPr>
        <w:t>ركبات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المنطقة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تستهلك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D508E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D508E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-134أ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لتصنيع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26EA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26EA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26EA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26EA">
        <w:rPr>
          <w:sz w:val="26"/>
          <w:szCs w:val="26"/>
          <w:rtl/>
          <w:lang w:val="fr-CA" w:bidi="ar-LB"/>
        </w:rPr>
        <w:t>المتنقل</w:t>
      </w:r>
      <w:r w:rsidR="0033557E" w:rsidRPr="0033557E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6FF1">
        <w:rPr>
          <w:sz w:val="26"/>
          <w:szCs w:val="26"/>
          <w:rtl/>
          <w:lang w:val="fr-CA" w:bidi="ar-LB"/>
        </w:rPr>
        <w:t>و</w:t>
      </w:r>
      <w:r w:rsidR="0033557E" w:rsidRPr="0033557E">
        <w:rPr>
          <w:sz w:val="26"/>
          <w:szCs w:val="26"/>
          <w:rtl/>
          <w:lang w:val="fr-CA" w:bidi="ar-LB"/>
        </w:rPr>
        <w:t>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متوسط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6FF1">
        <w:rPr>
          <w:sz w:val="26"/>
          <w:szCs w:val="26"/>
          <w:rtl/>
          <w:lang w:val="fr-CA" w:bidi="ar-LB"/>
        </w:rPr>
        <w:t>الشركة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6FF1">
        <w:rPr>
          <w:sz w:val="26"/>
          <w:szCs w:val="26"/>
          <w:rtl/>
          <w:lang w:val="fr-CA" w:bidi="ar-LB"/>
        </w:rPr>
        <w:t>للمواد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6FF1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6FF1" w:rsidRPr="0033557E">
        <w:rPr>
          <w:sz w:val="26"/>
          <w:szCs w:val="26"/>
          <w:rtl/>
          <w:lang w:val="fr-CA" w:bidi="ar-LB"/>
        </w:rPr>
        <w:t>-134أ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الفترة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2020-2022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4.59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طن</w:t>
      </w:r>
      <w:r w:rsidR="006075FB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متري</w:t>
      </w:r>
      <w:r w:rsidR="006075FB">
        <w:rPr>
          <w:sz w:val="26"/>
          <w:szCs w:val="26"/>
          <w:rtl/>
          <w:lang w:val="fr-CA" w:bidi="ar-LB"/>
        </w:rPr>
        <w:t>ا</w:t>
      </w:r>
      <w:r w:rsidR="0033557E" w:rsidRPr="0033557E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4EF4">
        <w:rPr>
          <w:sz w:val="26"/>
          <w:szCs w:val="26"/>
          <w:rtl/>
          <w:lang w:val="fr-CA" w:bidi="ar-LB"/>
        </w:rPr>
        <w:t>ويعد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4EF4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855C6" w:rsidRPr="008855C6">
        <w:rPr>
          <w:sz w:val="26"/>
          <w:szCs w:val="26"/>
          <w:rtl/>
          <w:lang w:val="fr-CA" w:bidi="ar-LB"/>
        </w:rPr>
        <w:t>الأوليفينات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855C6" w:rsidRPr="008855C6">
        <w:rPr>
          <w:sz w:val="26"/>
          <w:szCs w:val="26"/>
          <w:rtl/>
          <w:lang w:val="fr-CA" w:bidi="ar-LB"/>
        </w:rPr>
        <w:t>الهيدروفلوري</w:t>
      </w:r>
      <w:r w:rsidR="008855C6">
        <w:rPr>
          <w:sz w:val="26"/>
          <w:szCs w:val="26"/>
          <w:rtl/>
          <w:lang w:val="fr-CA" w:bidi="ar-LB"/>
        </w:rPr>
        <w:t>ة-</w:t>
      </w:r>
      <w:r w:rsidR="0033557E" w:rsidRPr="0033557E">
        <w:rPr>
          <w:sz w:val="26"/>
          <w:szCs w:val="26"/>
          <w:lang w:val="fr-CA" w:bidi="ar-LB"/>
        </w:rPr>
        <w:t>1234yf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السوق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المحلية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855C6">
        <w:rPr>
          <w:sz w:val="26"/>
          <w:szCs w:val="26"/>
          <w:rtl/>
          <w:lang w:val="fr-CA" w:bidi="ar-LB"/>
        </w:rPr>
        <w:t>ضئيلا</w:t>
      </w:r>
      <w:r w:rsidR="0033557E" w:rsidRPr="0033557E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وتستخدم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إحدى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الشركات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أيضا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4A9D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4A9D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4A9D" w:rsidRPr="0033557E">
        <w:rPr>
          <w:sz w:val="26"/>
          <w:szCs w:val="26"/>
          <w:rtl/>
          <w:lang w:val="fr-CA" w:bidi="ar-LB"/>
        </w:rPr>
        <w:t>-134أ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لتصنيع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41EF7" w:rsidRPr="00E41EF7">
        <w:rPr>
          <w:sz w:val="26"/>
          <w:szCs w:val="26"/>
          <w:rtl/>
          <w:lang w:val="fr-CA" w:bidi="ar-LB"/>
        </w:rPr>
        <w:t>الاستنشاق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41EF7" w:rsidRPr="00E41EF7">
        <w:rPr>
          <w:sz w:val="26"/>
          <w:szCs w:val="26"/>
          <w:rtl/>
          <w:lang w:val="fr-CA" w:bidi="ar-LB"/>
        </w:rPr>
        <w:t>المزودة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41EF7" w:rsidRPr="00E41EF7">
        <w:rPr>
          <w:sz w:val="26"/>
          <w:szCs w:val="26"/>
          <w:rtl/>
          <w:lang w:val="fr-CA" w:bidi="ar-LB"/>
        </w:rPr>
        <w:t>بمقياس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41EF7" w:rsidRPr="00E41EF7">
        <w:rPr>
          <w:sz w:val="26"/>
          <w:szCs w:val="26"/>
          <w:rtl/>
          <w:lang w:val="fr-CA" w:bidi="ar-LB"/>
        </w:rPr>
        <w:t>للجرعات</w:t>
      </w:r>
      <w:r w:rsidR="0033557E" w:rsidRPr="0033557E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وبلغ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متوسط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تلك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41EF7">
        <w:rPr>
          <w:sz w:val="26"/>
          <w:szCs w:val="26"/>
          <w:rtl/>
          <w:lang w:val="fr-CA" w:bidi="ar-LB"/>
        </w:rPr>
        <w:t>الشركة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للفترة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2020-2022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A0B34">
        <w:rPr>
          <w:sz w:val="26"/>
          <w:szCs w:val="26"/>
          <w:rtl/>
          <w:lang w:val="fr-CA" w:bidi="ar-LB"/>
        </w:rPr>
        <w:t>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57E" w:rsidRPr="0033557E">
        <w:rPr>
          <w:sz w:val="26"/>
          <w:szCs w:val="26"/>
          <w:rtl/>
          <w:lang w:val="fr-CA" w:bidi="ar-LB"/>
        </w:rPr>
        <w:t>21.84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E1897">
        <w:rPr>
          <w:sz w:val="26"/>
          <w:szCs w:val="26"/>
          <w:rtl/>
          <w:lang w:val="fr-CA" w:bidi="ar-LB"/>
        </w:rPr>
        <w:t>طنا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E1897">
        <w:rPr>
          <w:sz w:val="26"/>
          <w:szCs w:val="26"/>
          <w:rtl/>
          <w:lang w:val="fr-CA" w:bidi="ar-LB"/>
        </w:rPr>
        <w:t>متريا</w:t>
      </w:r>
      <w:r w:rsidR="0033557E" w:rsidRPr="0033557E">
        <w:rPr>
          <w:sz w:val="26"/>
          <w:szCs w:val="26"/>
          <w:rtl/>
          <w:lang w:val="fr-CA" w:bidi="ar-LB"/>
        </w:rPr>
        <w:t>.</w:t>
      </w:r>
    </w:p>
    <w:p w14:paraId="5A17C7EB" w14:textId="1BA483E1" w:rsidR="003B69FB" w:rsidRDefault="003B69FB" w:rsidP="003B69FB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13.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6305">
        <w:rPr>
          <w:sz w:val="26"/>
          <w:szCs w:val="26"/>
          <w:rtl/>
          <w:lang w:val="fr-CA" w:bidi="ar-LB"/>
        </w:rPr>
        <w:tab/>
      </w:r>
      <w:r w:rsidRPr="003B69FB">
        <w:rPr>
          <w:sz w:val="26"/>
          <w:szCs w:val="26"/>
          <w:rtl/>
          <w:lang w:val="fr-CA" w:bidi="ar-LB"/>
        </w:rPr>
        <w:t>تُستخدم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البوليولات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94C79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94C79">
        <w:rPr>
          <w:sz w:val="26"/>
          <w:szCs w:val="26"/>
          <w:rtl/>
          <w:lang w:val="fr-CA" w:bidi="ar-LB"/>
        </w:rPr>
        <w:t>المزج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94C79" w:rsidRPr="003B69FB">
        <w:rPr>
          <w:sz w:val="26"/>
          <w:szCs w:val="26"/>
          <w:rtl/>
          <w:lang w:val="fr-CA" w:bidi="ar-LB"/>
        </w:rPr>
        <w:t>المستوردة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رغوة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1A8E">
        <w:rPr>
          <w:sz w:val="26"/>
          <w:szCs w:val="26"/>
          <w:rtl/>
          <w:lang w:val="fr-CA" w:bidi="ar-LB"/>
        </w:rPr>
        <w:t>البوليوريتان</w:t>
      </w:r>
      <w:r w:rsidRPr="003B69FB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وس</w:t>
      </w:r>
      <w:r w:rsidR="00C87914">
        <w:rPr>
          <w:sz w:val="26"/>
          <w:szCs w:val="26"/>
          <w:rtl/>
          <w:lang w:val="fr-CA" w:bidi="ar-LB"/>
        </w:rPr>
        <w:t>يت</w:t>
      </w:r>
      <w:r w:rsidRPr="003B69FB">
        <w:rPr>
          <w:sz w:val="26"/>
          <w:szCs w:val="26"/>
          <w:rtl/>
          <w:lang w:val="fr-CA" w:bidi="ar-LB"/>
        </w:rPr>
        <w:t>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7914">
        <w:rPr>
          <w:sz w:val="26"/>
          <w:szCs w:val="26"/>
          <w:rtl/>
          <w:lang w:val="fr-CA" w:bidi="ar-LB"/>
        </w:rPr>
        <w:t>تناول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الثانية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D2FFB" w:rsidRPr="00222639">
        <w:rPr>
          <w:sz w:val="26"/>
          <w:szCs w:val="26"/>
          <w:rtl/>
          <w:lang w:bidi="ar-LB"/>
        </w:rPr>
        <w:t>خط</w:t>
      </w:r>
      <w:r w:rsidR="003D2FFB">
        <w:rPr>
          <w:sz w:val="26"/>
          <w:szCs w:val="26"/>
          <w:rtl/>
          <w:lang w:bidi="ar-LB"/>
        </w:rPr>
        <w:t>ة</w:t>
      </w:r>
      <w:r w:rsidR="006F2964">
        <w:rPr>
          <w:sz w:val="26"/>
          <w:szCs w:val="26"/>
          <w:rtl/>
          <w:lang w:bidi="ar-LB"/>
        </w:rPr>
        <w:t xml:space="preserve"> </w:t>
      </w:r>
      <w:r w:rsidR="003D2FFB" w:rsidRPr="00222639">
        <w:rPr>
          <w:sz w:val="26"/>
          <w:szCs w:val="26"/>
          <w:rtl/>
          <w:lang w:bidi="ar-LB"/>
        </w:rPr>
        <w:t>التنفيذ</w:t>
      </w:r>
      <w:r w:rsidR="006F2964">
        <w:rPr>
          <w:sz w:val="26"/>
          <w:szCs w:val="26"/>
          <w:rtl/>
          <w:lang w:bidi="ar-LB"/>
        </w:rPr>
        <w:t xml:space="preserve"> </w:t>
      </w:r>
      <w:r w:rsidR="003D2FFB" w:rsidRPr="002C29C0">
        <w:rPr>
          <w:sz w:val="26"/>
          <w:szCs w:val="26"/>
          <w:rtl/>
          <w:lang w:bidi="ar-LB"/>
        </w:rPr>
        <w:t>المتعلقة</w:t>
      </w:r>
      <w:r w:rsidR="006F2964">
        <w:rPr>
          <w:sz w:val="26"/>
          <w:szCs w:val="26"/>
          <w:rtl/>
          <w:lang w:bidi="ar-LB"/>
        </w:rPr>
        <w:t xml:space="preserve"> </w:t>
      </w:r>
      <w:r w:rsidR="003D2FFB" w:rsidRPr="002C29C0">
        <w:rPr>
          <w:sz w:val="26"/>
          <w:szCs w:val="26"/>
          <w:rtl/>
          <w:lang w:bidi="ar-LB"/>
        </w:rPr>
        <w:t>بالمواد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3D2FFB" w:rsidRPr="002C29C0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3D2FFB" w:rsidRPr="00222639">
        <w:rPr>
          <w:sz w:val="26"/>
          <w:szCs w:val="26"/>
          <w:rtl/>
          <w:lang w:bidi="ar-LB"/>
        </w:rPr>
        <w:t>بموجب</w:t>
      </w:r>
      <w:r w:rsidR="006F2964">
        <w:rPr>
          <w:sz w:val="26"/>
          <w:szCs w:val="26"/>
          <w:rtl/>
          <w:lang w:bidi="ar-LB"/>
        </w:rPr>
        <w:t xml:space="preserve"> </w:t>
      </w:r>
      <w:r w:rsidR="003D2FFB" w:rsidRPr="00222639">
        <w:rPr>
          <w:sz w:val="26"/>
          <w:szCs w:val="26"/>
          <w:rtl/>
          <w:lang w:bidi="ar-LB"/>
        </w:rPr>
        <w:t>تعديل</w:t>
      </w:r>
      <w:r w:rsidR="006F2964">
        <w:rPr>
          <w:sz w:val="26"/>
          <w:szCs w:val="26"/>
          <w:rtl/>
          <w:lang w:bidi="ar-LB"/>
        </w:rPr>
        <w:t xml:space="preserve"> </w:t>
      </w:r>
      <w:r w:rsidR="003D2FFB" w:rsidRPr="00222639">
        <w:rPr>
          <w:sz w:val="26"/>
          <w:szCs w:val="26"/>
          <w:rtl/>
          <w:lang w:bidi="ar-LB"/>
        </w:rPr>
        <w:t>كيغالي</w:t>
      </w:r>
      <w:r w:rsidRPr="003B69FB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ويبين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الخاضعة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للرقابة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البوليولات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2EAF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2EAF">
        <w:rPr>
          <w:sz w:val="26"/>
          <w:szCs w:val="26"/>
          <w:rtl/>
          <w:lang w:val="fr-CA" w:bidi="ar-LB"/>
        </w:rPr>
        <w:t>المزج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المستوردة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2EAF" w:rsidRPr="0033557E">
        <w:rPr>
          <w:sz w:val="26"/>
          <w:szCs w:val="26"/>
          <w:rtl/>
          <w:lang w:val="fr-CA" w:bidi="ar-LB"/>
        </w:rPr>
        <w:t>أوروغواي</w:t>
      </w:r>
      <w:r w:rsidRPr="003B69FB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2EAF">
        <w:rPr>
          <w:sz w:val="26"/>
          <w:szCs w:val="26"/>
          <w:rtl/>
          <w:lang w:val="fr-CA" w:bidi="ar-LB"/>
        </w:rPr>
        <w:t>و</w:t>
      </w:r>
      <w:r w:rsidRPr="003B69FB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واردات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131BE" w:rsidRPr="003B69FB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131BE" w:rsidRPr="003B69FB">
        <w:rPr>
          <w:sz w:val="26"/>
          <w:szCs w:val="26"/>
          <w:rtl/>
          <w:lang w:val="fr-CA" w:bidi="ar-LB"/>
        </w:rPr>
        <w:t>الهيدروكلوروفلوروكربونية</w:t>
      </w:r>
      <w:r w:rsidRPr="003B69FB">
        <w:rPr>
          <w:sz w:val="26"/>
          <w:szCs w:val="26"/>
          <w:rtl/>
          <w:lang w:val="fr-CA" w:bidi="ar-LB"/>
        </w:rPr>
        <w:t>-141ب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الموجود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lastRenderedPageBreak/>
        <w:t>البوليولات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131BE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131BE">
        <w:rPr>
          <w:sz w:val="26"/>
          <w:szCs w:val="26"/>
          <w:rtl/>
          <w:lang w:val="fr-CA" w:bidi="ar-LB"/>
        </w:rPr>
        <w:t>المزج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131BE" w:rsidRPr="003B69FB">
        <w:rPr>
          <w:sz w:val="26"/>
          <w:szCs w:val="26"/>
          <w:rtl/>
          <w:lang w:val="fr-CA" w:bidi="ar-LB"/>
        </w:rPr>
        <w:t>المستوردة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الثانية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الهيدروكلوروفلوروكربونية،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حظر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استيرادها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اعتبارا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1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يناير/كانون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الثاني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B69FB">
        <w:rPr>
          <w:sz w:val="26"/>
          <w:szCs w:val="26"/>
          <w:rtl/>
          <w:lang w:val="fr-CA" w:bidi="ar-LB"/>
        </w:rPr>
        <w:t>2024.</w:t>
      </w:r>
    </w:p>
    <w:p w14:paraId="62FB8DC4" w14:textId="6B9D7DF8" w:rsidR="006F5E92" w:rsidRPr="007A7490" w:rsidRDefault="006F5E92" w:rsidP="004C654E">
      <w:pPr>
        <w:bidi/>
        <w:rPr>
          <w:b/>
          <w:bCs/>
          <w:szCs w:val="24"/>
          <w:rtl/>
          <w:lang w:val="fr-CA" w:bidi="ar-LB"/>
        </w:rPr>
      </w:pPr>
      <w:r w:rsidRPr="007A7490">
        <w:rPr>
          <w:b/>
          <w:bCs/>
          <w:szCs w:val="24"/>
          <w:rtl/>
          <w:lang w:val="fr-CA" w:bidi="ar-LB"/>
        </w:rPr>
        <w:t>الجدول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7.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واردات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المواد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الخاضعة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للرقابة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الموجودة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في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البوليولات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المسبقة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المزج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المستوردة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4957"/>
        <w:gridCol w:w="991"/>
        <w:gridCol w:w="851"/>
        <w:gridCol w:w="851"/>
        <w:gridCol w:w="849"/>
        <w:gridCol w:w="851"/>
      </w:tblGrid>
      <w:tr w:rsidR="006F5E92" w:rsidRPr="00C97A8E" w14:paraId="03C57285" w14:textId="77777777" w:rsidTr="009F623E"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E7F5" w14:textId="7E78CF7A" w:rsidR="006F5E92" w:rsidRPr="00C97A8E" w:rsidRDefault="009F623E" w:rsidP="009F623E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المادة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636B" w14:textId="77777777" w:rsidR="006F5E92" w:rsidRPr="00C97A8E" w:rsidRDefault="006F5E92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C94C" w14:textId="77777777" w:rsidR="006F5E92" w:rsidRPr="00C97A8E" w:rsidRDefault="006F5E92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691C" w14:textId="77777777" w:rsidR="006F5E92" w:rsidRPr="00C97A8E" w:rsidRDefault="006F5E92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2021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44CA" w14:textId="77777777" w:rsidR="006F5E92" w:rsidRPr="00C97A8E" w:rsidRDefault="006F5E92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EF9E" w14:textId="77777777" w:rsidR="006F5E92" w:rsidRPr="00C97A8E" w:rsidRDefault="006F5E92" w:rsidP="004513B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2023</w:t>
            </w:r>
          </w:p>
        </w:tc>
      </w:tr>
      <w:tr w:rsidR="006F5E92" w:rsidRPr="00C97A8E" w14:paraId="6E6502A6" w14:textId="77777777" w:rsidTr="009F623E"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FE01" w14:textId="59CDC2C9" w:rsidR="006F5E92" w:rsidRPr="00C97A8E" w:rsidRDefault="009F623E" w:rsidP="009F623E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HFC-245fa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الموجودة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59F8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البوليول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59F8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المسبق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59F8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المزج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59F8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المستورد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B5438" w14:textId="386D91CE" w:rsidR="006F5E92" w:rsidRPr="00C97A8E" w:rsidRDefault="006F2964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  <w:r w:rsidR="006F5E92"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0.41</w:t>
            </w:r>
            <w:r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A9260" w14:textId="58BA0C07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E6942" w14:textId="78BCD573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3.31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8D088" w14:textId="135A1096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9.31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4DD27" w14:textId="5280BE7C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9.00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</w:tr>
      <w:tr w:rsidR="006F5E92" w:rsidRPr="00C97A8E" w14:paraId="10684BCA" w14:textId="77777777" w:rsidTr="009F623E"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8048" w14:textId="4B4707F9" w:rsidR="006F5E92" w:rsidRPr="00C97A8E" w:rsidRDefault="006F5E92" w:rsidP="009F623E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HFC-365mfc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الموجودة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54836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البوليول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54836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المسبق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54836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المزج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54836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المستورد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D2C3D" w14:textId="325D57B4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18.38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6F116" w14:textId="406093BA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13.28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B9311" w14:textId="070C0C9A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24.70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59DE3" w14:textId="25685565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1.07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6D578" w14:textId="69689E38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0.13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</w:tr>
      <w:tr w:rsidR="006F5E92" w:rsidRPr="00C97A8E" w14:paraId="6A3C6898" w14:textId="77777777" w:rsidTr="009F623E"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4D24" w14:textId="3837B837" w:rsidR="006F5E92" w:rsidRPr="00C97A8E" w:rsidRDefault="006F5E92" w:rsidP="009F623E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HFC-227ea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الموجودة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59F8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البوليول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59F8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المسبق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59F8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المزج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59F8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المستورد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C1FDE" w14:textId="1E2B2741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F4D8E" w14:textId="6C538865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F2C7C" w14:textId="50719BF5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A5A1A" w14:textId="06DC7FE0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0.16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F751B" w14:textId="46DD0908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</w:tr>
      <w:tr w:rsidR="006F5E92" w:rsidRPr="00C97A8E" w14:paraId="3D296306" w14:textId="77777777" w:rsidTr="009F623E"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7C9E" w14:textId="0AD1D2AA" w:rsidR="006F5E92" w:rsidRPr="00C97A8E" w:rsidRDefault="006F5E92" w:rsidP="009F623E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HFC-365mfc/HFC-227ea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الموجودة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7F3665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البوليول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7F3665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المسبق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7F3665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المزج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7F3665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المستورد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A745E" w14:textId="35AF5E63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F121D" w14:textId="4E99308C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6C5D2" w14:textId="194D27F6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0.00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FB040" w14:textId="47BE732B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18.68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97279" w14:textId="0D5E2BC3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25.27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</w:tr>
      <w:tr w:rsidR="006F5E92" w:rsidRPr="00C97A8E" w14:paraId="5D7B8873" w14:textId="77777777" w:rsidTr="009F623E"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8B990" w14:textId="72B6895A" w:rsidR="006F5E92" w:rsidRPr="00C97A8E" w:rsidRDefault="00033F03" w:rsidP="009F623E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إجمالي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المواد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الموجودة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في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البوليولات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المسبقة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المزج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المستوردة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3C817" w14:textId="77777777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18.78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0115" w14:textId="77777777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13.28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65D99" w14:textId="77777777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28.01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15753" w14:textId="77777777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29.22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FF373" w14:textId="77777777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34.40</w:t>
            </w:r>
          </w:p>
        </w:tc>
      </w:tr>
      <w:tr w:rsidR="006F5E92" w:rsidRPr="00C97A8E" w14:paraId="3DC20096" w14:textId="77777777" w:rsidTr="009F623E"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E7F6A" w14:textId="42323A93" w:rsidR="006F5E92" w:rsidRPr="00C97A8E" w:rsidRDefault="006F5E92" w:rsidP="009F623E">
            <w:pPr>
              <w:jc w:val="right"/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>HCFC-141b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الموجودة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6B0875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7F3665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البوليول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7F3665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المسبق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7F3665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المزج</w:t>
            </w:r>
            <w:r w:rsidR="006F2964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="007F3665" w:rsidRPr="00C97A8E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المستورد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AE4F7" w14:textId="79D0B307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51.47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EC14E" w14:textId="4888954E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46.07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AA4A0" w14:textId="0EB72C7E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33.19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A7F6C" w14:textId="44BE619E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31.77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6F7EC" w14:textId="4A3141AF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>40.47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lang w:eastAsia="en-CA" w:bidi="ar-LB"/>
              </w:rPr>
              <w:t xml:space="preserve"> </w:t>
            </w:r>
          </w:p>
        </w:tc>
      </w:tr>
      <w:tr w:rsidR="006F5E92" w:rsidRPr="00C97A8E" w14:paraId="70F41149" w14:textId="77777777" w:rsidTr="009F623E">
        <w:tc>
          <w:tcPr>
            <w:tcW w:w="2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4AE4" w14:textId="1D088365" w:rsidR="006F5E92" w:rsidRPr="00C97A8E" w:rsidRDefault="001B4F69" w:rsidP="009F623E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إجمالي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المواد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الهيدروكلوروفلوروكربونية-141ب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6B0875" w:rsidRPr="006B0875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الموجودة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6B0875" w:rsidRPr="006B0875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في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7F3665" w:rsidRPr="007F3665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البوليول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7F3665" w:rsidRPr="007F3665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المسبق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7F3665" w:rsidRPr="007F3665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المزج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7F3665" w:rsidRPr="007F3665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 w:bidi="ar-LB"/>
              </w:rPr>
              <w:t>المستورد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EE2D8" w14:textId="6814B3E2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51.47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16663" w14:textId="7D83529E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46.07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1CFC9" w14:textId="14E176AE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33.19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D3A79" w14:textId="1F400908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31.77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8EF60" w14:textId="07A52FDA" w:rsidR="006F5E92" w:rsidRPr="00C97A8E" w:rsidRDefault="006F5E92" w:rsidP="004513BB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</w:pPr>
            <w:r w:rsidRPr="00C97A8E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>40.47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en-CA" w:bidi="ar-LB"/>
              </w:rPr>
              <w:t xml:space="preserve"> </w:t>
            </w:r>
          </w:p>
        </w:tc>
      </w:tr>
    </w:tbl>
    <w:p w14:paraId="64C2E20A" w14:textId="77777777" w:rsidR="007F3665" w:rsidRDefault="007F3665" w:rsidP="00556A37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</w:p>
    <w:p w14:paraId="47A0FA7E" w14:textId="07112249" w:rsidR="00F072D8" w:rsidRDefault="00F072D8" w:rsidP="007F3665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 w:rsidRPr="002F5263">
        <w:rPr>
          <w:i/>
          <w:iCs/>
          <w:sz w:val="26"/>
          <w:szCs w:val="26"/>
          <w:rtl/>
          <w:lang w:val="fr-CA" w:bidi="ar-LB"/>
        </w:rPr>
        <w:t>قطاع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2F5263">
        <w:rPr>
          <w:i/>
          <w:iCs/>
          <w:sz w:val="26"/>
          <w:szCs w:val="26"/>
          <w:rtl/>
          <w:lang w:val="fr-CA" w:bidi="ar-LB"/>
        </w:rPr>
        <w:t>خدمة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2F5263">
        <w:rPr>
          <w:i/>
          <w:iCs/>
          <w:sz w:val="26"/>
          <w:szCs w:val="26"/>
          <w:rtl/>
          <w:lang w:val="fr-CA" w:bidi="ar-LB"/>
        </w:rPr>
        <w:t>أجهزة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2F5263">
        <w:rPr>
          <w:i/>
          <w:iCs/>
          <w:sz w:val="26"/>
          <w:szCs w:val="26"/>
          <w:rtl/>
          <w:lang w:val="fr-CA" w:bidi="ar-LB"/>
        </w:rPr>
        <w:t>التبريد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2F5263">
        <w:rPr>
          <w:i/>
          <w:iCs/>
          <w:sz w:val="26"/>
          <w:szCs w:val="26"/>
          <w:rtl/>
          <w:lang w:val="fr-CA" w:bidi="ar-LB"/>
        </w:rPr>
        <w:t>وتكييف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2F5263">
        <w:rPr>
          <w:i/>
          <w:iCs/>
          <w:sz w:val="26"/>
          <w:szCs w:val="26"/>
          <w:rtl/>
          <w:lang w:val="fr-CA" w:bidi="ar-LB"/>
        </w:rPr>
        <w:t>الهواء</w:t>
      </w:r>
    </w:p>
    <w:p w14:paraId="4677DC50" w14:textId="116411A7" w:rsidR="00F072D8" w:rsidRDefault="00F072D8" w:rsidP="00B41D6D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14.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B143A">
        <w:rPr>
          <w:sz w:val="26"/>
          <w:szCs w:val="26"/>
          <w:rtl/>
          <w:lang w:val="fr-CA" w:bidi="ar-LB"/>
        </w:rPr>
        <w:t>يوجد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50373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أوروغواي،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يقرب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1400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فني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مجال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الهواء</w:t>
      </w:r>
      <w:r w:rsidR="00B41D6D" w:rsidRPr="00016658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يُسجّل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بينهم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حوالي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1200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فني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لدى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الأوزون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الوطنية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وقد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تلقوا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بعض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الممارسات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الجيدة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لخدمة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الهواء</w:t>
      </w:r>
      <w:r w:rsidR="00B41D6D" w:rsidRPr="00016658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و</w:t>
      </w:r>
      <w:r w:rsidR="00B41D6D" w:rsidRPr="00016658">
        <w:rPr>
          <w:sz w:val="26"/>
          <w:szCs w:val="26"/>
          <w:rtl/>
          <w:lang w:val="fr-CA" w:bidi="ar-LB"/>
        </w:rPr>
        <w:t>تشير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التقديرات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هناك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500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مؤسسة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صغيرة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ومتوسطة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وكبيرة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الحجم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حيث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يمكن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إجراء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الأساسية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لأجهزة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المتنقل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وأكثر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3500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مؤسسة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’’متناهية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الصغر‘‘</w:t>
      </w:r>
      <w:r w:rsidR="00B41D6D" w:rsidRPr="00016658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وباستثناء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المؤسسات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الصغيرة،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يقدر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يقرب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1500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2000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فني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يعملون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 w:rsidRPr="00016658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1D6D">
        <w:rPr>
          <w:sz w:val="26"/>
          <w:szCs w:val="26"/>
          <w:rtl/>
          <w:lang w:val="fr-CA" w:bidi="ar-LB"/>
        </w:rPr>
        <w:t>المتنقل</w:t>
      </w:r>
      <w:r w:rsidR="00B41D6D" w:rsidRPr="00016658">
        <w:rPr>
          <w:sz w:val="26"/>
          <w:szCs w:val="26"/>
          <w:rtl/>
          <w:lang w:val="fr-CA" w:bidi="ar-LB"/>
        </w:rPr>
        <w:t>.</w:t>
      </w:r>
    </w:p>
    <w:p w14:paraId="7F4BBB1B" w14:textId="75172E8F" w:rsidR="00F072D8" w:rsidRDefault="00F072D8" w:rsidP="00F072D8">
      <w:pPr>
        <w:bidi/>
        <w:spacing w:after="240"/>
        <w:rPr>
          <w:i/>
          <w:iCs/>
          <w:sz w:val="26"/>
          <w:szCs w:val="26"/>
          <w:u w:val="single"/>
          <w:rtl/>
          <w:lang w:val="fr-CA" w:bidi="ar-LB"/>
        </w:rPr>
      </w:pPr>
      <w:r>
        <w:rPr>
          <w:i/>
          <w:iCs/>
          <w:sz w:val="26"/>
          <w:szCs w:val="26"/>
          <w:u w:val="single"/>
          <w:rtl/>
          <w:lang w:val="fr-CA" w:bidi="ar-LB"/>
        </w:rPr>
        <w:t>خدمة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أجهزة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FA6759">
        <w:rPr>
          <w:i/>
          <w:iCs/>
          <w:sz w:val="26"/>
          <w:szCs w:val="26"/>
          <w:u w:val="single"/>
          <w:rtl/>
          <w:lang w:val="fr-CA" w:bidi="ar-LB"/>
        </w:rPr>
        <w:t>التبريد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FA6759">
        <w:rPr>
          <w:i/>
          <w:iCs/>
          <w:sz w:val="26"/>
          <w:szCs w:val="26"/>
          <w:u w:val="single"/>
          <w:rtl/>
          <w:lang w:val="fr-CA" w:bidi="ar-LB"/>
        </w:rPr>
        <w:t>المنزلي</w:t>
      </w:r>
      <w:r>
        <w:rPr>
          <w:i/>
          <w:iCs/>
          <w:sz w:val="26"/>
          <w:szCs w:val="26"/>
          <w:u w:val="single"/>
          <w:rtl/>
          <w:lang w:val="fr-CA" w:bidi="ar-LB"/>
        </w:rPr>
        <w:t>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FA6759">
        <w:rPr>
          <w:i/>
          <w:iCs/>
          <w:sz w:val="26"/>
          <w:szCs w:val="26"/>
          <w:u w:val="single"/>
          <w:rtl/>
          <w:lang w:val="fr-CA" w:bidi="ar-LB"/>
        </w:rPr>
        <w:t>والتجاري</w:t>
      </w:r>
      <w:r>
        <w:rPr>
          <w:i/>
          <w:iCs/>
          <w:sz w:val="26"/>
          <w:szCs w:val="26"/>
          <w:u w:val="single"/>
          <w:rtl/>
          <w:lang w:val="fr-CA" w:bidi="ar-LB"/>
        </w:rPr>
        <w:t>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FA6759">
        <w:rPr>
          <w:i/>
          <w:iCs/>
          <w:sz w:val="26"/>
          <w:szCs w:val="26"/>
          <w:u w:val="single"/>
          <w:rtl/>
          <w:lang w:val="fr-CA" w:bidi="ar-LB"/>
        </w:rPr>
        <w:t>والصناعي</w:t>
      </w:r>
      <w:r>
        <w:rPr>
          <w:i/>
          <w:iCs/>
          <w:sz w:val="26"/>
          <w:szCs w:val="26"/>
          <w:u w:val="single"/>
          <w:rtl/>
          <w:lang w:val="fr-CA" w:bidi="ar-LB"/>
        </w:rPr>
        <w:t>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والنقل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المبرد</w:t>
      </w:r>
    </w:p>
    <w:p w14:paraId="6ADB90F5" w14:textId="4705EF03" w:rsidR="00B44297" w:rsidRDefault="00F072D8" w:rsidP="00B44297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15.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6305">
        <w:rPr>
          <w:sz w:val="26"/>
          <w:szCs w:val="26"/>
          <w:rtl/>
          <w:lang w:val="fr-CA" w:bidi="ar-LB"/>
        </w:rPr>
        <w:tab/>
      </w:r>
      <w:r w:rsidRPr="00BA32AC">
        <w:rPr>
          <w:sz w:val="26"/>
          <w:szCs w:val="26"/>
          <w:rtl/>
          <w:lang w:val="fr-CA" w:bidi="ar-LB"/>
        </w:rPr>
        <w:t>تشكل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المنزلية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غالبية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الوحدات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-134أ،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ولكن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استبدالها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بوتيرة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بطيئة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بالثلاجات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lang w:val="fr-CA" w:bidi="ar-LB"/>
        </w:rPr>
        <w:t>R-600a</w:t>
      </w:r>
      <w:r w:rsidR="00DE0166" w:rsidRPr="00874D6F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وتمثل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الثلاجات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تستخدم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-134أ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حوالي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60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الوحدات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أوروغواي</w:t>
      </w:r>
      <w:r w:rsidR="00DE0166" w:rsidRPr="00874D6F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وشكل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FD508E">
        <w:rPr>
          <w:sz w:val="26"/>
          <w:szCs w:val="26"/>
          <w:rtl/>
          <w:lang w:val="fr-CA" w:bidi="ar-LB"/>
        </w:rPr>
        <w:t>الهيدروفلوروكربونية</w:t>
      </w:r>
      <w:r w:rsidR="00DE0166" w:rsidRPr="00874D6F">
        <w:rPr>
          <w:sz w:val="26"/>
          <w:szCs w:val="26"/>
          <w:rtl/>
          <w:lang w:val="fr-CA" w:bidi="ar-LB"/>
        </w:rPr>
        <w:t>-134أ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2023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3</w:t>
      </w:r>
      <w:r w:rsidR="00F75E95">
        <w:rPr>
          <w:sz w:val="26"/>
          <w:szCs w:val="26"/>
          <w:rtl/>
          <w:lang w:val="fr-CA" w:bidi="ar-LB"/>
        </w:rPr>
        <w:t>,</w:t>
      </w:r>
      <w:r w:rsidR="00DE0166" w:rsidRPr="00874D6F">
        <w:rPr>
          <w:sz w:val="26"/>
          <w:szCs w:val="26"/>
          <w:rtl/>
          <w:lang w:val="fr-CA" w:bidi="ar-LB"/>
        </w:rPr>
        <w:t>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(4.9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بالطن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المتري).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وبال</w:t>
      </w:r>
      <w:r w:rsidR="00DE0166" w:rsidRPr="00874D6F">
        <w:rPr>
          <w:sz w:val="26"/>
          <w:szCs w:val="26"/>
          <w:rtl/>
          <w:lang w:val="fr-CA" w:bidi="ar-LB"/>
        </w:rPr>
        <w:t>رغم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زيادة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توافر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المنزلية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5E95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5E95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lang w:val="fr-CA" w:bidi="ar-LB"/>
        </w:rPr>
        <w:t>R</w:t>
      </w:r>
      <w:r w:rsidR="006F2964">
        <w:rPr>
          <w:sz w:val="26"/>
          <w:szCs w:val="26"/>
          <w:lang w:val="fr-CA" w:bidi="ar-LB"/>
        </w:rPr>
        <w:t xml:space="preserve"> </w:t>
      </w:r>
      <w:r w:rsidR="00DE0166" w:rsidRPr="00874D6F">
        <w:rPr>
          <w:sz w:val="26"/>
          <w:szCs w:val="26"/>
          <w:lang w:val="fr-CA" w:bidi="ar-LB"/>
        </w:rPr>
        <w:t>600a</w:t>
      </w:r>
      <w:r w:rsidR="00DE0166" w:rsidRPr="00874D6F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ت</w:t>
      </w:r>
      <w:r w:rsidR="00DE0166" w:rsidRPr="00874D6F">
        <w:rPr>
          <w:sz w:val="26"/>
          <w:szCs w:val="26"/>
          <w:rtl/>
          <w:lang w:val="fr-CA" w:bidi="ar-LB"/>
        </w:rPr>
        <w:t>زال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تشكل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-134</w:t>
      </w:r>
      <w:r w:rsidR="00DE0166" w:rsidRPr="00874D6F">
        <w:rPr>
          <w:sz w:val="26"/>
          <w:szCs w:val="26"/>
          <w:lang w:val="fr-CA" w:bidi="ar-LB"/>
        </w:rPr>
        <w:t>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غالبية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احتياجات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>
        <w:rPr>
          <w:sz w:val="26"/>
          <w:szCs w:val="26"/>
          <w:rtl/>
          <w:lang w:val="fr-CA" w:bidi="ar-LB"/>
        </w:rPr>
        <w:t>الصيانة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E0166" w:rsidRPr="00874D6F">
        <w:rPr>
          <w:sz w:val="26"/>
          <w:szCs w:val="26"/>
          <w:rtl/>
          <w:lang w:val="fr-CA" w:bidi="ar-LB"/>
        </w:rPr>
        <w:t>القطاع.</w:t>
      </w:r>
    </w:p>
    <w:p w14:paraId="6D738AE2" w14:textId="49AF1A89" w:rsidR="00B44297" w:rsidRDefault="00B44297" w:rsidP="00B44297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16.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يعد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للتبريد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التجاري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(بما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الأنظمة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المركزية)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أكبر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مستهلك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24587">
        <w:rPr>
          <w:sz w:val="26"/>
          <w:szCs w:val="26"/>
          <w:rtl/>
          <w:lang w:val="fr-CA" w:bidi="ar-LB"/>
        </w:rPr>
        <w:t>للمواد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24587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حيث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مكافئ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(43.6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المائة)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وبالطن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المتري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(31.5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المائة)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ويستخدم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24587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24587" w:rsidRPr="00B44297">
        <w:rPr>
          <w:sz w:val="26"/>
          <w:szCs w:val="26"/>
          <w:lang w:val="fr-CA" w:bidi="ar-LB"/>
        </w:rPr>
        <w:t>R-404A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المقام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الأول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(46.7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3E5" w:rsidRPr="00874D6F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3E5" w:rsidRPr="00874D6F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3E5" w:rsidRPr="00874D6F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3E5" w:rsidRPr="00874D6F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3E5" w:rsidRPr="00874D6F">
        <w:rPr>
          <w:sz w:val="26"/>
          <w:szCs w:val="26"/>
          <w:rtl/>
          <w:lang w:val="fr-CA" w:bidi="ar-LB"/>
        </w:rPr>
        <w:t>الكربون</w:t>
      </w:r>
      <w:r w:rsidRPr="00B44297">
        <w:rPr>
          <w:sz w:val="26"/>
          <w:szCs w:val="26"/>
          <w:rtl/>
          <w:lang w:val="fr-CA" w:bidi="ar-LB"/>
        </w:rPr>
        <w:t>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3E5">
        <w:rPr>
          <w:sz w:val="26"/>
          <w:szCs w:val="26"/>
          <w:rtl/>
          <w:lang w:val="fr-CA" w:bidi="ar-LB"/>
        </w:rPr>
        <w:t>ومادة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-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1298" w:rsidRPr="00C81298">
        <w:rPr>
          <w:sz w:val="26"/>
          <w:szCs w:val="26"/>
          <w:lang w:val="fr-CA" w:bidi="ar-LB"/>
        </w:rPr>
        <w:t>R-507A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1298" w:rsidRPr="00C81298">
        <w:rPr>
          <w:sz w:val="26"/>
          <w:szCs w:val="26"/>
          <w:rtl/>
          <w:lang w:val="fr-CA" w:bidi="ar-LB"/>
        </w:rPr>
        <w:t>(35.4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1298" w:rsidRPr="00C8129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1298" w:rsidRPr="00C81298">
        <w:rPr>
          <w:sz w:val="26"/>
          <w:szCs w:val="26"/>
          <w:rtl/>
          <w:lang w:val="fr-CA" w:bidi="ar-LB"/>
        </w:rPr>
        <w:t>المائة)،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1298">
        <w:rPr>
          <w:sz w:val="26"/>
          <w:szCs w:val="26"/>
          <w:rtl/>
          <w:lang w:val="fr-CA" w:bidi="ar-LB"/>
        </w:rPr>
        <w:t>ومادة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03BD" w:rsidRPr="00B44297">
        <w:rPr>
          <w:sz w:val="26"/>
          <w:szCs w:val="26"/>
          <w:lang w:val="fr-CA" w:bidi="ar-LB"/>
        </w:rPr>
        <w:t>HFC-134a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1298">
        <w:rPr>
          <w:sz w:val="26"/>
          <w:szCs w:val="26"/>
          <w:rtl/>
          <w:lang w:val="fr-CA" w:bidi="ar-LB"/>
        </w:rPr>
        <w:t>(16.2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129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1298">
        <w:rPr>
          <w:sz w:val="26"/>
          <w:szCs w:val="26"/>
          <w:rtl/>
          <w:lang w:val="fr-CA" w:bidi="ar-LB"/>
        </w:rPr>
        <w:t>المائة)</w:t>
      </w:r>
      <w:r w:rsidRPr="00B44297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فضلاً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كميات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صغيرة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067C2">
        <w:rPr>
          <w:sz w:val="26"/>
          <w:szCs w:val="26"/>
          <w:rtl/>
          <w:lang w:val="fr-CA" w:bidi="ar-LB"/>
        </w:rPr>
        <w:t>مزائج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أخرى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067C2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067C2" w:rsidRPr="00FD508E">
        <w:rPr>
          <w:sz w:val="26"/>
          <w:szCs w:val="26"/>
          <w:rtl/>
          <w:lang w:val="fr-CA" w:bidi="ar-LB"/>
        </w:rPr>
        <w:t>الهيدروفلوروكربونية</w:t>
      </w:r>
      <w:r w:rsidRPr="00B44297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067C2">
        <w:rPr>
          <w:sz w:val="26"/>
          <w:szCs w:val="26"/>
          <w:rtl/>
          <w:lang w:val="fr-CA" w:bidi="ar-LB"/>
        </w:rPr>
        <w:t>و</w:t>
      </w:r>
      <w:r w:rsidRPr="00B44297">
        <w:rPr>
          <w:sz w:val="26"/>
          <w:szCs w:val="26"/>
          <w:rtl/>
          <w:lang w:val="fr-CA" w:bidi="ar-LB"/>
        </w:rPr>
        <w:t>يشمل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وحدات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067C2">
        <w:rPr>
          <w:sz w:val="26"/>
          <w:szCs w:val="26"/>
          <w:rtl/>
          <w:lang w:val="fr-CA" w:bidi="ar-LB"/>
        </w:rPr>
        <w:t>منفصلة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ووحدات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تكثيف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و</w:t>
      </w:r>
      <w:r w:rsidR="00E067C2">
        <w:rPr>
          <w:sz w:val="26"/>
          <w:szCs w:val="26"/>
          <w:rtl/>
          <w:lang w:val="fr-CA" w:bidi="ar-LB"/>
        </w:rPr>
        <w:t>وحدات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مركزية.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067C2">
        <w:rPr>
          <w:sz w:val="26"/>
          <w:szCs w:val="26"/>
          <w:rtl/>
          <w:lang w:val="fr-CA" w:bidi="ar-LB"/>
        </w:rPr>
        <w:t>وي</w:t>
      </w:r>
      <w:r w:rsidRPr="00B44297">
        <w:rPr>
          <w:sz w:val="26"/>
          <w:szCs w:val="26"/>
          <w:rtl/>
          <w:lang w:val="fr-CA" w:bidi="ar-LB"/>
        </w:rPr>
        <w:t>عتبر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الصناعي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4F5D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4F5D" w:rsidRPr="00FD508E">
        <w:rPr>
          <w:sz w:val="26"/>
          <w:szCs w:val="26"/>
          <w:rtl/>
          <w:lang w:val="fr-CA" w:bidi="ar-LB"/>
        </w:rPr>
        <w:t>الهيدروفلوروكربونية</w:t>
      </w:r>
      <w:r w:rsidR="00EA4F5D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والذي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يركز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رئيسي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الأغذية،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جزءًا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الأنظمة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المركزية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نظرًا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لصغر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حجم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هذه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الأنظمة؛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4F5D">
        <w:rPr>
          <w:sz w:val="26"/>
          <w:szCs w:val="26"/>
          <w:rtl/>
          <w:lang w:val="fr-CA" w:bidi="ar-LB"/>
        </w:rPr>
        <w:t>و</w:t>
      </w:r>
      <w:r w:rsidR="00EA4F5D" w:rsidRPr="00B44297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4F5D" w:rsidRPr="00B44297">
        <w:rPr>
          <w:sz w:val="26"/>
          <w:szCs w:val="26"/>
          <w:rtl/>
          <w:lang w:val="fr-CA" w:bidi="ar-LB"/>
        </w:rPr>
        <w:t>تعتمد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المنشآت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الكبيرة،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مرافق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تجهيز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اللحوم،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4F5D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4F5D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ولكنها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تعتمد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بدلاً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4429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3723E">
        <w:rPr>
          <w:sz w:val="26"/>
          <w:szCs w:val="26"/>
          <w:rtl/>
          <w:lang w:val="fr-CA" w:bidi="ar-LB"/>
        </w:rPr>
        <w:t>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3723E">
        <w:rPr>
          <w:sz w:val="26"/>
          <w:szCs w:val="26"/>
          <w:rtl/>
          <w:lang w:val="fr-CA" w:bidi="ar-LB"/>
        </w:rPr>
        <w:t>النشادر</w:t>
      </w:r>
      <w:r w:rsidRPr="00B44297">
        <w:rPr>
          <w:sz w:val="26"/>
          <w:szCs w:val="26"/>
          <w:rtl/>
          <w:lang w:val="fr-CA" w:bidi="ar-LB"/>
        </w:rPr>
        <w:t>.</w:t>
      </w:r>
    </w:p>
    <w:p w14:paraId="7E8C7CC3" w14:textId="5D99C871" w:rsidR="003D6DF3" w:rsidRDefault="003D6DF3" w:rsidP="003D6DF3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lastRenderedPageBreak/>
        <w:t>17.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يمثل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057D">
        <w:rPr>
          <w:sz w:val="26"/>
          <w:szCs w:val="26"/>
          <w:rtl/>
          <w:lang w:val="fr-CA" w:bidi="ar-LB"/>
        </w:rPr>
        <w:t>المبرّد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10.4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الكربون.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057D">
        <w:rPr>
          <w:sz w:val="26"/>
          <w:szCs w:val="26"/>
          <w:rtl/>
          <w:lang w:val="fr-CA" w:bidi="ar-LB"/>
        </w:rPr>
        <w:t>و</w:t>
      </w:r>
      <w:r w:rsidRPr="003D6DF3">
        <w:rPr>
          <w:sz w:val="26"/>
          <w:szCs w:val="26"/>
          <w:rtl/>
          <w:lang w:val="fr-CA" w:bidi="ar-LB"/>
        </w:rPr>
        <w:t>المبردات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الرئيسية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المستخدمة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هي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96DAF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96DAF" w:rsidRPr="00FD508E">
        <w:rPr>
          <w:sz w:val="26"/>
          <w:szCs w:val="26"/>
          <w:rtl/>
          <w:lang w:val="fr-CA" w:bidi="ar-LB"/>
        </w:rPr>
        <w:t>الهيدروفلوروكربونية</w:t>
      </w:r>
      <w:r w:rsidR="00C96DAF" w:rsidRPr="00874D6F">
        <w:rPr>
          <w:sz w:val="26"/>
          <w:szCs w:val="26"/>
          <w:rtl/>
          <w:lang w:val="fr-CA" w:bidi="ar-LB"/>
        </w:rPr>
        <w:t>-134أ</w:t>
      </w:r>
      <w:r w:rsidR="00C96DAF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و</w:t>
      </w:r>
      <w:r w:rsidRPr="003D6DF3">
        <w:rPr>
          <w:sz w:val="26"/>
          <w:szCs w:val="26"/>
          <w:lang w:val="fr-CA" w:bidi="ar-LB"/>
        </w:rPr>
        <w:t>R-404A</w:t>
      </w:r>
      <w:r w:rsidRPr="003D6DF3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ويلبي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المبرد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احتياجات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سلسلة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للأسواق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المحلية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وأسواق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التصدير،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وعلى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رأسها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الغذائية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D6DF3">
        <w:rPr>
          <w:sz w:val="26"/>
          <w:szCs w:val="26"/>
          <w:rtl/>
          <w:lang w:val="fr-CA" w:bidi="ar-LB"/>
        </w:rPr>
        <w:t>المبردة.</w:t>
      </w:r>
    </w:p>
    <w:p w14:paraId="24BA9FD8" w14:textId="67307A7D" w:rsidR="00801144" w:rsidRPr="00745110" w:rsidRDefault="00801144" w:rsidP="00801144">
      <w:pPr>
        <w:bidi/>
        <w:spacing w:after="240"/>
        <w:rPr>
          <w:i/>
          <w:iCs/>
          <w:sz w:val="26"/>
          <w:szCs w:val="26"/>
          <w:u w:val="single"/>
          <w:rtl/>
          <w:lang w:val="fr-CA" w:bidi="ar-LB"/>
        </w:rPr>
      </w:pPr>
      <w:r>
        <w:rPr>
          <w:i/>
          <w:iCs/>
          <w:sz w:val="26"/>
          <w:szCs w:val="26"/>
          <w:u w:val="single"/>
          <w:rtl/>
          <w:lang w:val="fr-CA" w:bidi="ar-LB"/>
        </w:rPr>
        <w:t>خدمة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 w:bidi="ar-LB"/>
        </w:rPr>
        <w:t>أجهزة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 w:bidi="ar-LB"/>
        </w:rPr>
        <w:t>تكييف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 w:bidi="ar-LB"/>
        </w:rPr>
        <w:t>الهواء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 w:bidi="ar-LB"/>
        </w:rPr>
        <w:t>السكنية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 w:bidi="ar-LB"/>
        </w:rPr>
        <w:t>والتجارية</w:t>
      </w:r>
    </w:p>
    <w:p w14:paraId="6B9A97B3" w14:textId="6FAB8C9C" w:rsidR="00801144" w:rsidRDefault="00801144" w:rsidP="00801144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18.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6305">
        <w:rPr>
          <w:sz w:val="26"/>
          <w:szCs w:val="26"/>
          <w:rtl/>
          <w:lang w:val="fr-CA" w:bidi="ar-LB"/>
        </w:rPr>
        <w:tab/>
      </w:r>
      <w:r w:rsidRPr="00801144">
        <w:rPr>
          <w:sz w:val="26"/>
          <w:szCs w:val="26"/>
          <w:rtl/>
          <w:lang w:val="fr-CA" w:bidi="ar-LB"/>
        </w:rPr>
        <w:t>يعد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السكني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أكبر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مستهلك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للمواد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بنسبة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22.1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(24.6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بالطن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المتري).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ويشك</w:t>
      </w:r>
      <w:r w:rsidR="004647A5">
        <w:rPr>
          <w:sz w:val="26"/>
          <w:szCs w:val="26"/>
          <w:rtl/>
          <w:lang w:val="fr-CA" w:bidi="ar-LB"/>
        </w:rPr>
        <w:t>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lang w:val="fr-CA" w:bidi="ar-LB"/>
        </w:rPr>
        <w:t>R-410A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غالبية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الغازات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المستخدمة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69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الفرعي،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حيث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يمثل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96.6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و</w:t>
      </w:r>
      <w:r w:rsidR="004647A5">
        <w:rPr>
          <w:sz w:val="26"/>
          <w:szCs w:val="26"/>
          <w:rtl/>
          <w:lang w:val="fr-CA" w:bidi="ar-LB"/>
        </w:rPr>
        <w:t>تعتمد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المتبقية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البالغة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3.4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647A5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647A5" w:rsidRPr="00FD508E">
        <w:rPr>
          <w:sz w:val="26"/>
          <w:szCs w:val="26"/>
          <w:rtl/>
          <w:lang w:val="fr-CA" w:bidi="ar-LB"/>
        </w:rPr>
        <w:t>الهيدروفلوروكربونية</w:t>
      </w:r>
      <w:r w:rsidRPr="00801144">
        <w:rPr>
          <w:sz w:val="26"/>
          <w:szCs w:val="26"/>
          <w:rtl/>
          <w:lang w:val="fr-CA" w:bidi="ar-LB"/>
        </w:rPr>
        <w:t>-32.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وتمثل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التجارية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4.0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1C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1C4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1C4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بأطنان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مكافئ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الكربون،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وتتكون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33CDF">
        <w:rPr>
          <w:sz w:val="26"/>
          <w:szCs w:val="26"/>
          <w:rtl/>
          <w:lang w:val="fr-CA" w:bidi="ar-LB"/>
        </w:rPr>
        <w:t>أساسا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3174">
        <w:rPr>
          <w:sz w:val="26"/>
          <w:szCs w:val="26"/>
          <w:rtl/>
          <w:lang w:val="fr-CA" w:bidi="ar-LB"/>
        </w:rPr>
        <w:t>م</w:t>
      </w:r>
      <w:r w:rsidR="00C471C4">
        <w:rPr>
          <w:sz w:val="26"/>
          <w:szCs w:val="26"/>
          <w:rtl/>
          <w:lang w:val="fr-CA" w:bidi="ar-LB"/>
        </w:rPr>
        <w:t>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lang w:val="fr-CA" w:bidi="ar-LB"/>
        </w:rPr>
        <w:t>R-410A</w:t>
      </w:r>
      <w:r w:rsidRPr="0080114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وبدرجة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أقل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1C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F7BE5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lang w:val="fr-CA" w:bidi="ar-LB"/>
        </w:rPr>
        <w:t>R-407C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01144">
        <w:rPr>
          <w:sz w:val="26"/>
          <w:szCs w:val="26"/>
          <w:rtl/>
          <w:lang w:val="fr-CA" w:bidi="ar-LB"/>
        </w:rPr>
        <w:t>و</w:t>
      </w:r>
      <w:r w:rsidR="00BF7BE5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F7BE5" w:rsidRPr="00FD508E">
        <w:rPr>
          <w:sz w:val="26"/>
          <w:szCs w:val="26"/>
          <w:rtl/>
          <w:lang w:val="fr-CA" w:bidi="ar-LB"/>
        </w:rPr>
        <w:t>الهيدروفلوروكربونية</w:t>
      </w:r>
      <w:r w:rsidR="00BF7BE5">
        <w:rPr>
          <w:sz w:val="26"/>
          <w:szCs w:val="26"/>
          <w:rtl/>
          <w:lang w:val="fr-CA" w:bidi="ar-LB"/>
        </w:rPr>
        <w:t>-32.</w:t>
      </w:r>
    </w:p>
    <w:p w14:paraId="5F5C8B9D" w14:textId="747DF334" w:rsidR="00072624" w:rsidRDefault="00072624" w:rsidP="00072624">
      <w:pPr>
        <w:bidi/>
        <w:spacing w:after="240"/>
        <w:rPr>
          <w:i/>
          <w:iCs/>
          <w:sz w:val="26"/>
          <w:szCs w:val="26"/>
          <w:u w:val="single"/>
          <w:rtl/>
          <w:lang w:val="fr-CA" w:bidi="ar-LB"/>
        </w:rPr>
      </w:pPr>
      <w:r>
        <w:rPr>
          <w:i/>
          <w:iCs/>
          <w:sz w:val="26"/>
          <w:szCs w:val="26"/>
          <w:u w:val="single"/>
          <w:rtl/>
          <w:lang w:val="fr-CA" w:bidi="ar-LB"/>
        </w:rPr>
        <w:t>خدمة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أجهزة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تكييف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الهواء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المتنقل</w:t>
      </w:r>
    </w:p>
    <w:p w14:paraId="480C8218" w14:textId="233E3CA7" w:rsidR="00072624" w:rsidRDefault="00072624" w:rsidP="00072624">
      <w:pPr>
        <w:bidi/>
        <w:spacing w:after="240"/>
        <w:rPr>
          <w:sz w:val="26"/>
          <w:szCs w:val="26"/>
          <w:rtl/>
          <w:lang w:val="fr-CA" w:bidi="ar-LB"/>
        </w:rPr>
      </w:pPr>
      <w:r w:rsidRPr="00072624">
        <w:rPr>
          <w:sz w:val="26"/>
          <w:szCs w:val="26"/>
          <w:rtl/>
          <w:lang w:val="fr-CA" w:bidi="ar-LB"/>
        </w:rPr>
        <w:t>19.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يعد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المتنقل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>
        <w:rPr>
          <w:sz w:val="26"/>
          <w:szCs w:val="26"/>
          <w:rtl/>
          <w:lang w:val="fr-CA" w:bidi="ar-LB"/>
        </w:rPr>
        <w:t>بمثابة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رابع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أكبر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حيث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الكربون،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حيث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يمثل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8.8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(13.5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5773">
        <w:rPr>
          <w:sz w:val="26"/>
          <w:szCs w:val="26"/>
          <w:rtl/>
          <w:lang w:val="fr-CA" w:bidi="ar-LB"/>
        </w:rPr>
        <w:t>المترية</w:t>
      </w:r>
      <w:r w:rsidR="00581CC8" w:rsidRPr="00581CC8">
        <w:rPr>
          <w:sz w:val="26"/>
          <w:szCs w:val="26"/>
          <w:rtl/>
          <w:lang w:val="fr-CA" w:bidi="ar-LB"/>
        </w:rPr>
        <w:t>).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5773">
        <w:rPr>
          <w:sz w:val="26"/>
          <w:szCs w:val="26"/>
          <w:rtl/>
          <w:lang w:val="fr-CA" w:bidi="ar-LB"/>
        </w:rPr>
        <w:t>و</w:t>
      </w:r>
      <w:r w:rsidR="00581CC8" w:rsidRPr="00581CC8">
        <w:rPr>
          <w:sz w:val="26"/>
          <w:szCs w:val="26"/>
          <w:rtl/>
          <w:lang w:val="fr-CA" w:bidi="ar-LB"/>
        </w:rPr>
        <w:t>يستخدم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حوالي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90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السيارات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F5868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F5868" w:rsidRPr="00FD508E">
        <w:rPr>
          <w:sz w:val="26"/>
          <w:szCs w:val="26"/>
          <w:rtl/>
          <w:lang w:val="fr-CA" w:bidi="ar-LB"/>
        </w:rPr>
        <w:t>الهيدروفلوروكربونية</w:t>
      </w:r>
      <w:r w:rsidR="00581CC8" w:rsidRPr="00581CC8">
        <w:rPr>
          <w:sz w:val="26"/>
          <w:szCs w:val="26"/>
          <w:rtl/>
          <w:lang w:val="fr-CA" w:bidi="ar-LB"/>
        </w:rPr>
        <w:t>-134أ.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وتستخدم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صغيرة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72E9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F5868" w:rsidRPr="008855C6">
        <w:rPr>
          <w:sz w:val="26"/>
          <w:szCs w:val="26"/>
          <w:rtl/>
          <w:lang w:val="fr-CA" w:bidi="ar-LB"/>
        </w:rPr>
        <w:t>الأوليفينات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F5868" w:rsidRPr="008855C6">
        <w:rPr>
          <w:sz w:val="26"/>
          <w:szCs w:val="26"/>
          <w:rtl/>
          <w:lang w:val="fr-CA" w:bidi="ar-LB"/>
        </w:rPr>
        <w:t>الهيدروفلوري</w:t>
      </w:r>
      <w:r w:rsidR="00EF5868">
        <w:rPr>
          <w:sz w:val="26"/>
          <w:szCs w:val="26"/>
          <w:rtl/>
          <w:lang w:val="fr-CA" w:bidi="ar-LB"/>
        </w:rPr>
        <w:t>ة-</w:t>
      </w:r>
      <w:r w:rsidR="00EF5868" w:rsidRPr="0033557E">
        <w:rPr>
          <w:sz w:val="26"/>
          <w:szCs w:val="26"/>
          <w:lang w:val="fr-CA" w:bidi="ar-LB"/>
        </w:rPr>
        <w:t>1234yf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72E9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72E9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A72E9">
        <w:rPr>
          <w:sz w:val="26"/>
          <w:szCs w:val="26"/>
          <w:rtl/>
          <w:lang w:val="fr-CA" w:bidi="ar-LB"/>
        </w:rPr>
        <w:t>توجد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إلا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</w:t>
      </w:r>
      <w:r w:rsidR="00552E89">
        <w:rPr>
          <w:sz w:val="26"/>
          <w:szCs w:val="26"/>
          <w:rtl/>
          <w:lang w:val="fr-CA" w:bidi="ar-LB"/>
        </w:rPr>
        <w:t>َ</w:t>
      </w:r>
      <w:r w:rsidR="00581CC8" w:rsidRPr="00581CC8">
        <w:rPr>
          <w:sz w:val="26"/>
          <w:szCs w:val="26"/>
          <w:rtl/>
          <w:lang w:val="fr-CA" w:bidi="ar-LB"/>
        </w:rPr>
        <w:t>ركبات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الجديدة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CC8" w:rsidRPr="00581CC8">
        <w:rPr>
          <w:sz w:val="26"/>
          <w:szCs w:val="26"/>
          <w:rtl/>
          <w:lang w:val="fr-CA" w:bidi="ar-LB"/>
        </w:rPr>
        <w:t>المتطورة.</w:t>
      </w:r>
    </w:p>
    <w:p w14:paraId="1DB0855A" w14:textId="4E345216" w:rsidR="00552E89" w:rsidRPr="00552E89" w:rsidRDefault="002A2B6F" w:rsidP="00552E89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القطاع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الفرعي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المحلي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للتركيب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والتجميع</w:t>
      </w:r>
    </w:p>
    <w:p w14:paraId="614A700C" w14:textId="25A98F70" w:rsidR="00552E89" w:rsidRDefault="00552E89" w:rsidP="00552E89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20.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6305">
        <w:rPr>
          <w:sz w:val="26"/>
          <w:szCs w:val="26"/>
          <w:rtl/>
          <w:lang w:val="fr-CA" w:bidi="ar-LB"/>
        </w:rPr>
        <w:tab/>
      </w:r>
      <w:r w:rsidR="005B3E94" w:rsidRPr="005B3E94">
        <w:rPr>
          <w:sz w:val="26"/>
          <w:szCs w:val="26"/>
          <w:rtl/>
          <w:lang w:val="fr-CA" w:bidi="ar-LB"/>
        </w:rPr>
        <w:t>يوجد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145D7">
        <w:rPr>
          <w:sz w:val="26"/>
          <w:szCs w:val="26"/>
          <w:rtl/>
          <w:lang w:val="fr-CA" w:bidi="ar-LB"/>
        </w:rPr>
        <w:t>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145D7">
        <w:rPr>
          <w:sz w:val="26"/>
          <w:szCs w:val="26"/>
          <w:rtl/>
          <w:lang w:val="fr-CA" w:bidi="ar-LB"/>
        </w:rPr>
        <w:t>محلي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145D7">
        <w:rPr>
          <w:sz w:val="26"/>
          <w:szCs w:val="26"/>
          <w:rtl/>
          <w:lang w:val="fr-CA" w:bidi="ar-LB"/>
        </w:rPr>
        <w:t>لل</w:t>
      </w:r>
      <w:r w:rsidR="005B3E94" w:rsidRPr="005B3E94">
        <w:rPr>
          <w:sz w:val="26"/>
          <w:szCs w:val="26"/>
          <w:rtl/>
          <w:lang w:val="fr-CA" w:bidi="ar-LB"/>
        </w:rPr>
        <w:t>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و</w:t>
      </w:r>
      <w:r w:rsidR="00B145D7">
        <w:rPr>
          <w:sz w:val="26"/>
          <w:szCs w:val="26"/>
          <w:rtl/>
          <w:lang w:val="fr-CA" w:bidi="ar-LB"/>
        </w:rPr>
        <w:t>ال</w:t>
      </w:r>
      <w:r w:rsidR="005B3E94" w:rsidRPr="005B3E94">
        <w:rPr>
          <w:sz w:val="26"/>
          <w:szCs w:val="26"/>
          <w:rtl/>
          <w:lang w:val="fr-CA" w:bidi="ar-LB"/>
        </w:rPr>
        <w:t>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كبير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أوروغواي،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يقدر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>
        <w:rPr>
          <w:sz w:val="26"/>
          <w:szCs w:val="26"/>
          <w:rtl/>
          <w:lang w:val="fr-CA" w:bidi="ar-LB"/>
        </w:rPr>
        <w:t>بنحو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29.7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بالطن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المتري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(40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الكربون).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ويُستخدم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96DAF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lang w:val="fr-CA" w:bidi="ar-LB"/>
        </w:rPr>
        <w:t>R-404A</w:t>
      </w:r>
      <w:r w:rsidR="005B3E94" w:rsidRPr="005B3E9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و</w:t>
      </w:r>
      <w:r w:rsidR="005B3E94" w:rsidRPr="005B3E94">
        <w:rPr>
          <w:sz w:val="26"/>
          <w:szCs w:val="26"/>
          <w:lang w:val="fr-CA" w:bidi="ar-LB"/>
        </w:rPr>
        <w:t>R-410A</w:t>
      </w:r>
      <w:r w:rsidR="005B3E94" w:rsidRPr="005B3E9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و</w:t>
      </w:r>
      <w:r w:rsidR="005B3E94" w:rsidRPr="005B3E94">
        <w:rPr>
          <w:sz w:val="26"/>
          <w:szCs w:val="26"/>
          <w:lang w:val="fr-CA" w:bidi="ar-LB"/>
        </w:rPr>
        <w:t>R-507B</w:t>
      </w:r>
      <w:r w:rsidR="005B3E94" w:rsidRPr="005B3E9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145D7">
        <w:rPr>
          <w:sz w:val="26"/>
          <w:szCs w:val="26"/>
          <w:rtl/>
          <w:lang w:val="fr-CA" w:bidi="ar-LB"/>
        </w:rPr>
        <w:t>و</w:t>
      </w:r>
      <w:r w:rsidR="00C96DAF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96DAF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96DAF" w:rsidRPr="00874D6F">
        <w:rPr>
          <w:sz w:val="26"/>
          <w:szCs w:val="26"/>
          <w:rtl/>
          <w:lang w:val="fr-CA" w:bidi="ar-LB"/>
        </w:rPr>
        <w:t>-134أ</w:t>
      </w:r>
      <w:r w:rsidR="005B3E94" w:rsidRPr="005B3E9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وكميات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صغيرة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C62D6">
        <w:rPr>
          <w:sz w:val="26"/>
          <w:szCs w:val="26"/>
          <w:rtl/>
          <w:lang w:val="fr-CA" w:bidi="ar-LB"/>
        </w:rPr>
        <w:t>مزائج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C62D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C62D6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الأخرى.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C62D6">
        <w:rPr>
          <w:sz w:val="26"/>
          <w:szCs w:val="26"/>
          <w:rtl/>
          <w:lang w:val="fr-CA" w:bidi="ar-LB"/>
        </w:rPr>
        <w:t>و</w:t>
      </w:r>
      <w:r w:rsidR="005B3E94" w:rsidRPr="005B3E94">
        <w:rPr>
          <w:sz w:val="26"/>
          <w:szCs w:val="26"/>
          <w:rtl/>
          <w:lang w:val="fr-CA" w:bidi="ar-LB"/>
        </w:rPr>
        <w:t>يشمل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أساسي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السكنية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والتبريد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B3E94" w:rsidRPr="005B3E94">
        <w:rPr>
          <w:sz w:val="26"/>
          <w:szCs w:val="26"/>
          <w:rtl/>
          <w:lang w:val="fr-CA" w:bidi="ar-LB"/>
        </w:rPr>
        <w:t>التجاري.</w:t>
      </w:r>
      <w:r w:rsidR="00317993">
        <w:rPr>
          <w:rStyle w:val="FootnoteReference"/>
          <w:sz w:val="26"/>
          <w:szCs w:val="26"/>
          <w:rtl/>
          <w:lang w:val="fr-CA" w:bidi="ar-LB"/>
        </w:rPr>
        <w:footnoteReference w:id="4"/>
      </w:r>
    </w:p>
    <w:p w14:paraId="53F742A6" w14:textId="272D1B1F" w:rsidR="004606A3" w:rsidRDefault="004606A3" w:rsidP="004606A3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 w:rsidRPr="004606A3">
        <w:rPr>
          <w:i/>
          <w:iCs/>
          <w:sz w:val="26"/>
          <w:szCs w:val="26"/>
          <w:rtl/>
          <w:lang w:val="fr-CA" w:bidi="ar-LB"/>
        </w:rPr>
        <w:t>الأيروسولات</w:t>
      </w:r>
    </w:p>
    <w:p w14:paraId="3AD90D10" w14:textId="74F07B13" w:rsidR="004606A3" w:rsidRDefault="004606A3" w:rsidP="004606A3">
      <w:pPr>
        <w:bidi/>
        <w:spacing w:after="240"/>
        <w:rPr>
          <w:sz w:val="26"/>
          <w:szCs w:val="26"/>
          <w:rtl/>
          <w:lang w:val="fr-CA" w:bidi="ar-LB"/>
        </w:rPr>
      </w:pPr>
      <w:r w:rsidRPr="004606A3">
        <w:rPr>
          <w:sz w:val="26"/>
          <w:szCs w:val="26"/>
          <w:rtl/>
          <w:lang w:val="fr-CA" w:bidi="ar-LB"/>
        </w:rPr>
        <w:t>21.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تُصنّع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كميات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صغيرة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الأيروسولات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ل</w:t>
      </w:r>
      <w:r>
        <w:rPr>
          <w:sz w:val="26"/>
          <w:szCs w:val="26"/>
          <w:rtl/>
          <w:lang w:val="fr-CA" w:bidi="ar-LB"/>
        </w:rPr>
        <w:t>أغراص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</w:t>
      </w:r>
      <w:r w:rsidRPr="004606A3">
        <w:rPr>
          <w:sz w:val="26"/>
          <w:szCs w:val="26"/>
          <w:rtl/>
          <w:lang w:val="fr-CA" w:bidi="ar-LB"/>
        </w:rPr>
        <w:t>لاستخدامات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التقنية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أو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الصناعية،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المعروفة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باسم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C2630">
        <w:rPr>
          <w:sz w:val="26"/>
          <w:szCs w:val="26"/>
          <w:rtl/>
          <w:lang w:val="fr-CA" w:bidi="ar-LB"/>
        </w:rPr>
        <w:t>’’المعفرات‘‘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C2630">
        <w:rPr>
          <w:sz w:val="26"/>
          <w:szCs w:val="26"/>
          <w:rtl/>
          <w:lang w:val="fr-CA" w:bidi="ar-LB"/>
        </w:rPr>
        <w:t>و’’</w:t>
      </w:r>
      <w:r w:rsidRPr="004606A3">
        <w:rPr>
          <w:sz w:val="26"/>
          <w:szCs w:val="26"/>
          <w:rtl/>
          <w:lang w:val="fr-CA" w:bidi="ar-LB"/>
        </w:rPr>
        <w:t>المنظفات</w:t>
      </w:r>
      <w:r w:rsidR="001C2630">
        <w:rPr>
          <w:sz w:val="26"/>
          <w:szCs w:val="26"/>
          <w:rtl/>
          <w:lang w:val="fr-CA" w:bidi="ar-LB"/>
        </w:rPr>
        <w:t>‘‘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أوروغواي.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وكان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لهذا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الاستخدام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2023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هو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0.14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متري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606A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C2630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C2630" w:rsidRPr="00FD508E">
        <w:rPr>
          <w:sz w:val="26"/>
          <w:szCs w:val="26"/>
          <w:rtl/>
          <w:lang w:val="fr-CA" w:bidi="ar-LB"/>
        </w:rPr>
        <w:t>الهيدروفلوروكربونية</w:t>
      </w:r>
      <w:r w:rsidRPr="004606A3">
        <w:rPr>
          <w:sz w:val="26"/>
          <w:szCs w:val="26"/>
          <w:rtl/>
          <w:lang w:val="fr-CA" w:bidi="ar-LB"/>
        </w:rPr>
        <w:t>-134أ.</w:t>
      </w:r>
    </w:p>
    <w:p w14:paraId="26E7EFB9" w14:textId="4C7B0354" w:rsidR="0015144E" w:rsidRDefault="0015144E" w:rsidP="0015144E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 w:rsidRPr="0015144E">
        <w:rPr>
          <w:i/>
          <w:iCs/>
          <w:sz w:val="26"/>
          <w:szCs w:val="26"/>
          <w:rtl/>
          <w:lang w:val="fr-CA" w:bidi="ar-LB"/>
        </w:rPr>
        <w:t>مكافحة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15144E">
        <w:rPr>
          <w:i/>
          <w:iCs/>
          <w:sz w:val="26"/>
          <w:szCs w:val="26"/>
          <w:rtl/>
          <w:lang w:val="fr-CA" w:bidi="ar-LB"/>
        </w:rPr>
        <w:t>الحرائق</w:t>
      </w:r>
    </w:p>
    <w:p w14:paraId="4D278B18" w14:textId="48AE7B5E" w:rsidR="0015144E" w:rsidRPr="0015144E" w:rsidRDefault="0015144E" w:rsidP="0015144E">
      <w:pPr>
        <w:bidi/>
        <w:spacing w:after="240"/>
        <w:rPr>
          <w:sz w:val="26"/>
          <w:szCs w:val="26"/>
          <w:rtl/>
          <w:lang w:val="fr-CA" w:bidi="ar-LB"/>
        </w:rPr>
      </w:pPr>
      <w:r w:rsidRPr="0015144E">
        <w:rPr>
          <w:sz w:val="26"/>
          <w:szCs w:val="26"/>
          <w:rtl/>
          <w:lang w:val="fr-CA" w:bidi="ar-LB"/>
        </w:rPr>
        <w:t>22.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952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952">
        <w:rPr>
          <w:sz w:val="26"/>
          <w:szCs w:val="26"/>
          <w:rtl/>
          <w:lang w:val="fr-CA" w:bidi="ar-LB"/>
        </w:rPr>
        <w:t>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952">
        <w:rPr>
          <w:sz w:val="26"/>
          <w:szCs w:val="26"/>
          <w:rtl/>
          <w:lang w:val="fr-CA" w:bidi="ar-LB"/>
        </w:rPr>
        <w:t>أي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952">
        <w:rPr>
          <w:sz w:val="26"/>
          <w:szCs w:val="26"/>
          <w:rtl/>
          <w:lang w:val="fr-CA" w:bidi="ar-LB"/>
        </w:rPr>
        <w:t>جهة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952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952">
        <w:rPr>
          <w:sz w:val="26"/>
          <w:szCs w:val="26"/>
          <w:rtl/>
          <w:lang w:val="fr-CA" w:bidi="ar-LB"/>
        </w:rPr>
        <w:t>الجهات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952">
        <w:rPr>
          <w:sz w:val="26"/>
          <w:szCs w:val="26"/>
          <w:rtl/>
          <w:lang w:val="fr-CA" w:bidi="ar-LB"/>
        </w:rPr>
        <w:t>ال</w:t>
      </w:r>
      <w:r w:rsidR="00D534A9">
        <w:rPr>
          <w:sz w:val="26"/>
          <w:szCs w:val="26"/>
          <w:rtl/>
          <w:lang w:val="fr-CA" w:bidi="ar-LB"/>
        </w:rPr>
        <w:t>مصنعة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534A9">
        <w:rPr>
          <w:sz w:val="26"/>
          <w:szCs w:val="26"/>
          <w:rtl/>
          <w:lang w:val="fr-CA" w:bidi="ar-LB"/>
        </w:rPr>
        <w:t>لأجهزة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534A9">
        <w:rPr>
          <w:sz w:val="26"/>
          <w:szCs w:val="26"/>
          <w:rtl/>
          <w:lang w:val="fr-CA" w:bidi="ar-LB"/>
        </w:rPr>
        <w:t>إطفاء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534A9">
        <w:rPr>
          <w:sz w:val="26"/>
          <w:szCs w:val="26"/>
          <w:rtl/>
          <w:lang w:val="fr-CA" w:bidi="ar-LB"/>
        </w:rPr>
        <w:t>الحرائق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أوروغواي.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83CD0">
        <w:rPr>
          <w:sz w:val="26"/>
          <w:szCs w:val="26"/>
          <w:rtl/>
          <w:lang w:val="fr-CA" w:bidi="ar-LB"/>
        </w:rPr>
        <w:t>و</w:t>
      </w:r>
      <w:r w:rsidRPr="0015144E">
        <w:rPr>
          <w:sz w:val="26"/>
          <w:szCs w:val="26"/>
          <w:rtl/>
          <w:lang w:val="fr-CA" w:bidi="ar-LB"/>
        </w:rPr>
        <w:t>تعتمد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مكافحة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الحرائق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إما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بدائل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خالية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E0211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E0211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أو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استيرادها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E0211">
        <w:rPr>
          <w:sz w:val="26"/>
          <w:szCs w:val="26"/>
          <w:rtl/>
          <w:lang w:val="fr-CA" w:bidi="ar-LB"/>
        </w:rPr>
        <w:t>أوروغواي</w:t>
      </w:r>
      <w:r w:rsidRPr="0015144E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و</w:t>
      </w:r>
      <w:r w:rsidR="008E0211">
        <w:rPr>
          <w:sz w:val="26"/>
          <w:szCs w:val="26"/>
          <w:rtl/>
          <w:lang w:val="fr-CA" w:bidi="ar-LB"/>
        </w:rPr>
        <w:t>ت</w:t>
      </w:r>
      <w:r w:rsidRPr="0015144E">
        <w:rPr>
          <w:sz w:val="26"/>
          <w:szCs w:val="26"/>
          <w:rtl/>
          <w:lang w:val="fr-CA" w:bidi="ar-LB"/>
        </w:rPr>
        <w:t>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E0211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E0211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-227ea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E0211">
        <w:rPr>
          <w:sz w:val="26"/>
          <w:szCs w:val="26"/>
          <w:rtl/>
          <w:lang w:val="fr-CA" w:bidi="ar-LB"/>
        </w:rPr>
        <w:t>بصورة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E0211">
        <w:rPr>
          <w:sz w:val="26"/>
          <w:szCs w:val="26"/>
          <w:rtl/>
          <w:lang w:val="fr-CA" w:bidi="ar-LB"/>
        </w:rPr>
        <w:t>حصرية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مكافحة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الحرائق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و</w:t>
      </w:r>
      <w:r w:rsidR="008E0211">
        <w:rPr>
          <w:sz w:val="26"/>
          <w:szCs w:val="26"/>
          <w:rtl/>
          <w:lang w:val="fr-CA" w:bidi="ar-LB"/>
        </w:rPr>
        <w:t>ت</w:t>
      </w:r>
      <w:r w:rsidRPr="0015144E">
        <w:rPr>
          <w:sz w:val="26"/>
          <w:szCs w:val="26"/>
          <w:rtl/>
          <w:lang w:val="fr-CA" w:bidi="ar-LB"/>
        </w:rPr>
        <w:t>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أقل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1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707F0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707F0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707F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5144E">
        <w:rPr>
          <w:sz w:val="26"/>
          <w:szCs w:val="26"/>
          <w:rtl/>
          <w:lang w:val="fr-CA" w:bidi="ar-LB"/>
        </w:rPr>
        <w:t>2023.</w:t>
      </w:r>
    </w:p>
    <w:p w14:paraId="4447493F" w14:textId="6EDD23E6" w:rsidR="00F072D8" w:rsidRDefault="00F072D8" w:rsidP="00F072D8">
      <w:pPr>
        <w:pStyle w:val="Heading3"/>
        <w:bidi/>
        <w:spacing w:before="240"/>
        <w:jc w:val="left"/>
        <w:rPr>
          <w:b/>
          <w:bCs/>
          <w:sz w:val="26"/>
          <w:szCs w:val="26"/>
          <w:rtl/>
          <w:lang w:bidi="ar-LB"/>
        </w:rPr>
      </w:pPr>
      <w:r w:rsidRPr="00806937">
        <w:rPr>
          <w:b/>
          <w:bCs/>
          <w:sz w:val="26"/>
          <w:szCs w:val="26"/>
          <w:rtl/>
          <w:lang w:bidi="ar-LB"/>
        </w:rPr>
        <w:lastRenderedPageBreak/>
        <w:t>رابعا.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المرحلة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الأولى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من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خطة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التنفيذ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المتعلقة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بالمواد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الهيدروفلوروكربونية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بموجب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تعديل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كيغالي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كما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تمّ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806937">
        <w:rPr>
          <w:b/>
          <w:bCs/>
          <w:sz w:val="26"/>
          <w:szCs w:val="26"/>
          <w:rtl/>
          <w:lang w:bidi="ar-LB"/>
        </w:rPr>
        <w:t>تقديمها</w:t>
      </w:r>
    </w:p>
    <w:p w14:paraId="7DD1BF63" w14:textId="14E0444D" w:rsidR="00F072D8" w:rsidRPr="00485E14" w:rsidRDefault="00F072D8" w:rsidP="00C64F14">
      <w:pPr>
        <w:bidi/>
        <w:spacing w:after="240"/>
        <w:rPr>
          <w:sz w:val="26"/>
          <w:szCs w:val="26"/>
          <w:u w:val="single"/>
          <w:rtl/>
          <w:lang w:val="fr-CA" w:bidi="ar-LB"/>
        </w:rPr>
      </w:pPr>
      <w:r w:rsidRPr="00485E14">
        <w:rPr>
          <w:sz w:val="26"/>
          <w:szCs w:val="26"/>
          <w:u w:val="single"/>
          <w:rtl/>
          <w:lang w:val="fr-CA" w:bidi="ar-LB"/>
        </w:rPr>
        <w:t>الإطار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485E14">
        <w:rPr>
          <w:sz w:val="26"/>
          <w:szCs w:val="26"/>
          <w:u w:val="single"/>
          <w:rtl/>
          <w:lang w:val="fr-CA" w:bidi="ar-LB"/>
        </w:rPr>
        <w:t>المؤسسي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485E14">
        <w:rPr>
          <w:sz w:val="26"/>
          <w:szCs w:val="26"/>
          <w:u w:val="single"/>
          <w:rtl/>
          <w:lang w:val="fr-CA" w:bidi="ar-LB"/>
        </w:rPr>
        <w:t>والسياساتي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485E14">
        <w:rPr>
          <w:sz w:val="26"/>
          <w:szCs w:val="26"/>
          <w:u w:val="single"/>
          <w:rtl/>
          <w:lang w:val="fr-CA" w:bidi="ar-LB"/>
        </w:rPr>
        <w:t>والتنظيمي</w:t>
      </w:r>
    </w:p>
    <w:p w14:paraId="55A4EDB5" w14:textId="68BF9B8A" w:rsidR="00F072D8" w:rsidRPr="00C64F14" w:rsidRDefault="009B29C7" w:rsidP="000D2EBA">
      <w:pPr>
        <w:bidi/>
        <w:spacing w:after="240"/>
        <w:rPr>
          <w:sz w:val="26"/>
          <w:szCs w:val="26"/>
          <w:rtl/>
          <w:lang w:val="fr-CA" w:bidi="ar-LB"/>
        </w:rPr>
      </w:pPr>
      <w:r w:rsidRPr="00C64F14">
        <w:rPr>
          <w:sz w:val="26"/>
          <w:szCs w:val="26"/>
          <w:rtl/>
          <w:lang w:val="fr-CA" w:bidi="ar-LB"/>
        </w:rPr>
        <w:t>23</w:t>
      </w:r>
      <w:r w:rsidR="00F072D8" w:rsidRPr="00C64F14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6305">
        <w:rPr>
          <w:sz w:val="26"/>
          <w:szCs w:val="26"/>
          <w:rtl/>
          <w:lang w:val="fr-CA" w:bidi="ar-LB"/>
        </w:rPr>
        <w:tab/>
      </w:r>
      <w:r w:rsidRPr="00C64F14">
        <w:rPr>
          <w:sz w:val="26"/>
          <w:szCs w:val="26"/>
          <w:rtl/>
          <w:lang w:val="fr-CA" w:bidi="ar-LB"/>
        </w:rPr>
        <w:t>أنشأت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548CB">
        <w:rPr>
          <w:sz w:val="26"/>
          <w:szCs w:val="26"/>
          <w:rtl/>
          <w:lang w:val="fr-CA" w:bidi="ar-LB"/>
        </w:rPr>
        <w:t>لمنح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548CB">
        <w:rPr>
          <w:sz w:val="26"/>
          <w:szCs w:val="26"/>
          <w:rtl/>
          <w:lang w:val="fr-CA" w:bidi="ar-LB"/>
        </w:rPr>
        <w:t>التراخيص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548CB">
        <w:rPr>
          <w:sz w:val="26"/>
          <w:szCs w:val="26"/>
          <w:rtl/>
          <w:lang w:val="fr-CA" w:bidi="ar-LB"/>
        </w:rPr>
        <w:t>ل</w:t>
      </w:r>
      <w:r w:rsidRPr="00C64F14">
        <w:rPr>
          <w:sz w:val="26"/>
          <w:szCs w:val="26"/>
          <w:rtl/>
          <w:lang w:val="fr-CA" w:bidi="ar-LB"/>
        </w:rPr>
        <w:t>استيراد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B1934" w:rsidRPr="00C64F1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B1934" w:rsidRPr="00C64F14">
        <w:rPr>
          <w:sz w:val="26"/>
          <w:szCs w:val="26"/>
          <w:rtl/>
          <w:lang w:val="fr-CA" w:bidi="ar-LB"/>
        </w:rPr>
        <w:t>الهيدروفلوروكربونية</w:t>
      </w:r>
      <w:r w:rsidRPr="00C64F1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فضلاً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تحتوي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عليها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أو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تستخدمها،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بدأ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منذ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1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B1934" w:rsidRPr="00C64F14">
        <w:rPr>
          <w:sz w:val="26"/>
          <w:szCs w:val="26"/>
          <w:rtl/>
          <w:lang w:val="fr-CA" w:bidi="ar-LB"/>
        </w:rPr>
        <w:t>يناير/</w:t>
      </w:r>
      <w:r w:rsidRPr="00C64F14">
        <w:rPr>
          <w:sz w:val="26"/>
          <w:szCs w:val="26"/>
          <w:rtl/>
          <w:lang w:val="fr-CA" w:bidi="ar-LB"/>
        </w:rPr>
        <w:t>كانون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2019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تحت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B1934" w:rsidRPr="00C64F14">
        <w:rPr>
          <w:sz w:val="26"/>
          <w:szCs w:val="26"/>
          <w:rtl/>
          <w:lang w:val="fr-CA" w:bidi="ar-LB"/>
        </w:rPr>
        <w:t>إشراف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وزارة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البيئة.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B1934" w:rsidRPr="00C64F14">
        <w:rPr>
          <w:sz w:val="26"/>
          <w:szCs w:val="26"/>
          <w:rtl/>
          <w:lang w:val="fr-CA" w:bidi="ar-LB"/>
        </w:rPr>
        <w:t>وت</w:t>
      </w:r>
      <w:r w:rsidRPr="00C64F14">
        <w:rPr>
          <w:sz w:val="26"/>
          <w:szCs w:val="26"/>
          <w:rtl/>
          <w:lang w:val="fr-CA" w:bidi="ar-LB"/>
        </w:rPr>
        <w:t>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548CB">
        <w:rPr>
          <w:sz w:val="26"/>
          <w:szCs w:val="26"/>
          <w:rtl/>
          <w:lang w:val="fr-CA" w:bidi="ar-LB"/>
        </w:rPr>
        <w:t>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الحصص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8609D" w:rsidRPr="00C64F14">
        <w:rPr>
          <w:sz w:val="26"/>
          <w:szCs w:val="26"/>
          <w:rtl/>
          <w:lang w:val="fr-CA" w:bidi="ar-LB"/>
        </w:rPr>
        <w:t>للمواد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8609D" w:rsidRPr="00C64F1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2024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وتديره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الأوزون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الوطنية.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8609D" w:rsidRPr="00C64F14">
        <w:rPr>
          <w:sz w:val="26"/>
          <w:szCs w:val="26"/>
          <w:rtl/>
          <w:lang w:val="fr-CA" w:bidi="ar-LB"/>
        </w:rPr>
        <w:t>وتُحدد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الحصص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وفقاً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للحد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الأقصى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المسموح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مطروحاً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2626" w:rsidRPr="00C64F14">
        <w:rPr>
          <w:sz w:val="26"/>
          <w:szCs w:val="26"/>
          <w:rtl/>
          <w:lang w:val="fr-CA" w:bidi="ar-LB"/>
        </w:rPr>
        <w:t>ال</w:t>
      </w:r>
      <w:r w:rsidRPr="00C64F14">
        <w:rPr>
          <w:sz w:val="26"/>
          <w:szCs w:val="26"/>
          <w:rtl/>
          <w:lang w:val="fr-CA" w:bidi="ar-LB"/>
        </w:rPr>
        <w:t>هامش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2626" w:rsidRPr="00C64F14">
        <w:rPr>
          <w:sz w:val="26"/>
          <w:szCs w:val="26"/>
          <w:rtl/>
          <w:lang w:val="fr-CA" w:bidi="ar-LB"/>
        </w:rPr>
        <w:t>المتمثل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2626" w:rsidRPr="00C64F1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2626" w:rsidRPr="00C64F14">
        <w:rPr>
          <w:sz w:val="26"/>
          <w:szCs w:val="26"/>
          <w:rtl/>
          <w:lang w:val="fr-CA" w:bidi="ar-LB"/>
        </w:rPr>
        <w:t>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10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لمراعاة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الظروف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غير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المتوقعة.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575D" w:rsidRPr="00C64F14">
        <w:rPr>
          <w:sz w:val="26"/>
          <w:szCs w:val="26"/>
          <w:rtl/>
          <w:lang w:val="fr-CA" w:bidi="ar-LB"/>
        </w:rPr>
        <w:t>وتُخصص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الحصص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الأولية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السنوية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واردات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المستورد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السابق.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ويجوز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للمستوردين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التقدم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للحصول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حصة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إضافية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خلال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العام،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تقييمها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الكمية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المتبقية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للعام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ضمن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الحد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الأقصى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للحصة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الوطنية.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وتتتبع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الأوزون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الوطنية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واردات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65CA1" w:rsidRPr="00C64F1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65CA1" w:rsidRPr="00C64F1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بالأطنان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المكافئة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65CA1" w:rsidRPr="00C64F14">
        <w:rPr>
          <w:sz w:val="26"/>
          <w:szCs w:val="26"/>
          <w:rtl/>
          <w:lang w:val="fr-CA" w:bidi="ar-LB"/>
        </w:rPr>
        <w:t>وتضع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65CA1" w:rsidRPr="00C64F14">
        <w:rPr>
          <w:sz w:val="26"/>
          <w:szCs w:val="26"/>
          <w:rtl/>
          <w:lang w:val="fr-CA" w:bidi="ar-LB"/>
        </w:rPr>
        <w:t>حدًا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65CA1" w:rsidRPr="00C64F14">
        <w:rPr>
          <w:sz w:val="26"/>
          <w:szCs w:val="26"/>
          <w:rtl/>
          <w:lang w:val="fr-CA" w:bidi="ar-LB"/>
        </w:rPr>
        <w:t>لها</w:t>
      </w:r>
      <w:r w:rsidRPr="00C64F1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ولكنها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تصدر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حصصا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للمستوردين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بالطن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المتري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2240" w:rsidRPr="00C64F14">
        <w:rPr>
          <w:sz w:val="26"/>
          <w:szCs w:val="26"/>
          <w:rtl/>
          <w:lang w:val="fr-CA" w:bidi="ar-LB"/>
        </w:rPr>
        <w:t>وتُسجل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بالطن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المتري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الجمارك.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ويجوز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للمستوردين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استبدال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E7C17" w:rsidRPr="00C64F1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E7C17" w:rsidRPr="00C64F1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حسب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متطلباتهم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ولكن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2240" w:rsidRPr="00C64F14">
        <w:rPr>
          <w:sz w:val="26"/>
          <w:szCs w:val="26"/>
          <w:rtl/>
          <w:lang w:val="fr-CA" w:bidi="ar-LB"/>
        </w:rPr>
        <w:t>يُسمح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618D" w:rsidRPr="00C64F14">
        <w:rPr>
          <w:sz w:val="26"/>
          <w:szCs w:val="26"/>
          <w:rtl/>
          <w:lang w:val="fr-CA" w:bidi="ar-LB"/>
        </w:rPr>
        <w:t>لهم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618D" w:rsidRPr="00C64F14">
        <w:rPr>
          <w:sz w:val="26"/>
          <w:szCs w:val="26"/>
          <w:rtl/>
          <w:lang w:val="fr-CA" w:bidi="ar-LB"/>
        </w:rPr>
        <w:t>ب</w:t>
      </w:r>
      <w:r w:rsidR="007A2240" w:rsidRPr="00C64F14">
        <w:rPr>
          <w:sz w:val="26"/>
          <w:szCs w:val="26"/>
          <w:rtl/>
          <w:lang w:val="fr-CA" w:bidi="ar-LB"/>
        </w:rPr>
        <w:t>تجاوز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5930" w:rsidRPr="00C64F14">
        <w:rPr>
          <w:sz w:val="26"/>
          <w:szCs w:val="26"/>
          <w:rtl/>
          <w:lang w:val="fr-CA" w:bidi="ar-LB"/>
        </w:rPr>
        <w:t>أطنان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مكافئ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الخاص</w:t>
      </w:r>
      <w:r w:rsidR="00A75930" w:rsidRPr="00C64F14">
        <w:rPr>
          <w:sz w:val="26"/>
          <w:szCs w:val="26"/>
          <w:rtl/>
          <w:lang w:val="fr-CA" w:bidi="ar-LB"/>
        </w:rPr>
        <w:t>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بهم.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ويمكن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الحصص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غير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المستخدمة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المستوردين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بموافقة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الأوزون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الوطنية.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</w:t>
      </w:r>
      <w:r w:rsidR="0019689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9689B">
        <w:rPr>
          <w:sz w:val="26"/>
          <w:szCs w:val="26"/>
          <w:rtl/>
          <w:lang w:val="fr-CA" w:bidi="ar-LB"/>
        </w:rPr>
        <w:t>أجل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ضمان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وجود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تشغيلي،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تعمل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الأوزون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الوطنية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34088" w:rsidRPr="00C64F14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34088" w:rsidRPr="00C64F14">
        <w:rPr>
          <w:sz w:val="26"/>
          <w:szCs w:val="26"/>
          <w:rtl/>
          <w:lang w:val="fr-CA" w:bidi="ar-LB"/>
        </w:rPr>
        <w:t>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34088" w:rsidRPr="00C64F14">
        <w:rPr>
          <w:sz w:val="26"/>
          <w:szCs w:val="26"/>
          <w:rtl/>
          <w:lang w:val="fr-CA" w:bidi="ar-LB"/>
        </w:rPr>
        <w:t>وثيق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مديرية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الجمارك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الوطنية،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المخاطر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64F14">
        <w:rPr>
          <w:sz w:val="26"/>
          <w:szCs w:val="26"/>
          <w:rtl/>
          <w:lang w:val="fr-CA" w:bidi="ar-LB"/>
        </w:rPr>
        <w:t>والتفتيش.</w:t>
      </w:r>
    </w:p>
    <w:p w14:paraId="33402DDE" w14:textId="0732D004" w:rsidR="00F072D8" w:rsidRPr="00C82AD1" w:rsidRDefault="00F072D8" w:rsidP="00F072D8">
      <w:pPr>
        <w:bidi/>
        <w:spacing w:after="240"/>
        <w:rPr>
          <w:sz w:val="26"/>
          <w:szCs w:val="26"/>
          <w:u w:val="single"/>
          <w:lang w:val="fr-CA" w:bidi="ar-LB"/>
        </w:rPr>
      </w:pPr>
      <w:r w:rsidRPr="00C82AD1">
        <w:rPr>
          <w:sz w:val="26"/>
          <w:szCs w:val="26"/>
          <w:u w:val="single"/>
          <w:rtl/>
          <w:lang w:val="fr-CA" w:bidi="ar-LB"/>
        </w:rPr>
        <w:t>استراتيجية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التخفيض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التدريجي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للمرحلة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الأولى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من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خطة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التنفيذ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المتعلقة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بالمواد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بموجب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تعديل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C82AD1">
        <w:rPr>
          <w:sz w:val="26"/>
          <w:szCs w:val="26"/>
          <w:u w:val="single"/>
          <w:rtl/>
          <w:lang w:val="fr-CA" w:bidi="ar-LB"/>
        </w:rPr>
        <w:t>كيغالي</w:t>
      </w:r>
    </w:p>
    <w:p w14:paraId="402C73D1" w14:textId="43CAF33A" w:rsidR="00F072D8" w:rsidRPr="00C82AD1" w:rsidRDefault="00F072D8" w:rsidP="00F072D8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 w:rsidRPr="00C82AD1">
        <w:rPr>
          <w:i/>
          <w:iCs/>
          <w:sz w:val="26"/>
          <w:szCs w:val="26"/>
          <w:rtl/>
          <w:lang w:val="fr-CA" w:bidi="ar-LB"/>
        </w:rPr>
        <w:t>الاستراتيجية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C82AD1">
        <w:rPr>
          <w:i/>
          <w:iCs/>
          <w:sz w:val="26"/>
          <w:szCs w:val="26"/>
          <w:rtl/>
          <w:lang w:val="fr-CA" w:bidi="ar-LB"/>
        </w:rPr>
        <w:t>الشاملة</w:t>
      </w:r>
    </w:p>
    <w:p w14:paraId="0463EE6C" w14:textId="19BEE789" w:rsidR="00F072D8" w:rsidRPr="00F737DE" w:rsidRDefault="003E12B1" w:rsidP="00F072D8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24</w:t>
      </w:r>
      <w:r w:rsidR="00F072D8">
        <w:rPr>
          <w:sz w:val="26"/>
          <w:szCs w:val="26"/>
          <w:rtl/>
          <w:lang w:val="fr-CA" w:bidi="ar-LB"/>
        </w:rPr>
        <w:t>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>
        <w:rPr>
          <w:sz w:val="26"/>
          <w:szCs w:val="26"/>
          <w:rtl/>
          <w:lang w:val="fr-CA" w:bidi="ar-LB"/>
        </w:rPr>
        <w:t>يتمثل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التركيز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الأساسي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للاستراتيجية،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>
        <w:rPr>
          <w:sz w:val="26"/>
          <w:szCs w:val="26"/>
          <w:rtl/>
          <w:lang w:val="fr-CA" w:bidi="ar-LB"/>
        </w:rPr>
        <w:t>بالصيغة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>
        <w:rPr>
          <w:sz w:val="26"/>
          <w:szCs w:val="26"/>
          <w:rtl/>
          <w:lang w:val="fr-CA" w:bidi="ar-LB"/>
        </w:rPr>
        <w:t>قُدمت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>
        <w:rPr>
          <w:sz w:val="26"/>
          <w:szCs w:val="26"/>
          <w:rtl/>
          <w:lang w:val="fr-CA" w:bidi="ar-LB"/>
        </w:rPr>
        <w:t>بها</w:t>
      </w:r>
      <w:r w:rsidR="00D23653" w:rsidRPr="00D23653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تحقيق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التجميد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لعام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2024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وخطوة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70F1">
        <w:rPr>
          <w:sz w:val="26"/>
          <w:szCs w:val="26"/>
          <w:rtl/>
          <w:lang w:val="fr-CA" w:bidi="ar-LB"/>
        </w:rPr>
        <w:t>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بنسبة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10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بحلول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2029.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وس</w:t>
      </w:r>
      <w:r w:rsidR="00647410">
        <w:rPr>
          <w:sz w:val="26"/>
          <w:szCs w:val="26"/>
          <w:rtl/>
          <w:lang w:val="fr-CA" w:bidi="ar-LB"/>
        </w:rPr>
        <w:t>ت</w:t>
      </w:r>
      <w:r w:rsidR="00D23653" w:rsidRPr="00D23653">
        <w:rPr>
          <w:sz w:val="26"/>
          <w:szCs w:val="26"/>
          <w:rtl/>
          <w:lang w:val="fr-CA" w:bidi="ar-LB"/>
        </w:rPr>
        <w:t>ركز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94237" w:rsidRPr="00294237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94237" w:rsidRPr="00294237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94237" w:rsidRPr="00294237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94237" w:rsidRPr="00294237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94237" w:rsidRPr="00294237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94237" w:rsidRPr="00294237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94237" w:rsidRPr="00294237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94237" w:rsidRPr="00294237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7565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7565" w:rsidRPr="00FD508E">
        <w:rPr>
          <w:sz w:val="26"/>
          <w:szCs w:val="26"/>
          <w:rtl/>
          <w:lang w:val="fr-CA" w:bidi="ar-LB"/>
        </w:rPr>
        <w:t>الهيدروفلوروكربونية</w:t>
      </w:r>
      <w:r w:rsidR="00D23653" w:rsidRPr="00D23653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وتعزيز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المؤسسات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المشاركة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ضمان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الامتثال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لتعديل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كيغالي،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وضمان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المناسب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7565">
        <w:rPr>
          <w:sz w:val="26"/>
          <w:szCs w:val="26"/>
          <w:rtl/>
          <w:lang w:val="fr-CA" w:bidi="ar-LB"/>
        </w:rPr>
        <w:t>ل</w:t>
      </w:r>
      <w:r w:rsidR="00D23653" w:rsidRPr="00D23653">
        <w:rPr>
          <w:sz w:val="26"/>
          <w:szCs w:val="26"/>
          <w:rtl/>
          <w:lang w:val="fr-CA" w:bidi="ar-LB"/>
        </w:rPr>
        <w:t>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7565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7565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لتقليل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الاستهلاك،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وضمان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47410">
        <w:rPr>
          <w:sz w:val="26"/>
          <w:szCs w:val="26"/>
          <w:rtl/>
          <w:lang w:val="fr-CA" w:bidi="ar-LB"/>
        </w:rPr>
        <w:t>اعتماد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بدائل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73F5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73F5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واستخدامها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23653" w:rsidRPr="00D23653">
        <w:rPr>
          <w:sz w:val="26"/>
          <w:szCs w:val="26"/>
          <w:rtl/>
          <w:lang w:val="fr-CA" w:bidi="ar-LB"/>
        </w:rPr>
        <w:t>الآمن،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389D">
        <w:rPr>
          <w:sz w:val="26"/>
          <w:szCs w:val="26"/>
          <w:rtl/>
          <w:lang w:val="fr-CA" w:bidi="ar-LB"/>
        </w:rPr>
        <w:t>ورصدها</w:t>
      </w:r>
      <w:r w:rsidR="00D23653" w:rsidRPr="00D23653">
        <w:rPr>
          <w:sz w:val="26"/>
          <w:szCs w:val="26"/>
          <w:rtl/>
          <w:lang w:val="fr-CA" w:bidi="ar-LB"/>
        </w:rPr>
        <w:t>.</w:t>
      </w:r>
    </w:p>
    <w:p w14:paraId="0A0BEDAC" w14:textId="018B21C3" w:rsidR="00F072D8" w:rsidRPr="00080CB8" w:rsidRDefault="00F072D8" w:rsidP="00F072D8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 w:rsidRPr="00080CB8">
        <w:rPr>
          <w:i/>
          <w:iCs/>
          <w:sz w:val="26"/>
          <w:szCs w:val="26"/>
          <w:rtl/>
          <w:lang w:val="fr-CA" w:bidi="ar-LB"/>
        </w:rPr>
        <w:t>التخفيضات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080CB8">
        <w:rPr>
          <w:i/>
          <w:iCs/>
          <w:sz w:val="26"/>
          <w:szCs w:val="26"/>
          <w:rtl/>
          <w:lang w:val="fr-CA" w:bidi="ar-LB"/>
        </w:rPr>
        <w:t>المقترحة</w:t>
      </w:r>
    </w:p>
    <w:p w14:paraId="06A99151" w14:textId="4BC5238C" w:rsidR="00F072D8" w:rsidRPr="00F737DE" w:rsidRDefault="00A35558" w:rsidP="00F072D8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25</w:t>
      </w:r>
      <w:r w:rsidR="00F072D8">
        <w:rPr>
          <w:sz w:val="26"/>
          <w:szCs w:val="26"/>
          <w:rtl/>
          <w:lang w:val="fr-CA" w:bidi="ar-LB"/>
        </w:rPr>
        <w:t>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تنبأت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47410">
        <w:rPr>
          <w:sz w:val="26"/>
          <w:szCs w:val="26"/>
          <w:rtl/>
          <w:lang w:val="fr-CA" w:bidi="ar-LB"/>
        </w:rPr>
        <w:t>واليوئنديبي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بالاستهلاك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E3C37">
        <w:rPr>
          <w:sz w:val="26"/>
          <w:szCs w:val="26"/>
          <w:rtl/>
          <w:lang w:val="fr-CA" w:bidi="ar-LB"/>
        </w:rPr>
        <w:t>وفق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سيناريو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E3C37">
        <w:rPr>
          <w:sz w:val="26"/>
          <w:szCs w:val="26"/>
          <w:rtl/>
          <w:lang w:val="fr-CA" w:bidi="ar-LB"/>
        </w:rPr>
        <w:t>يقوم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E3C3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E3C37">
        <w:rPr>
          <w:sz w:val="26"/>
          <w:szCs w:val="26"/>
          <w:rtl/>
          <w:lang w:val="fr-CA" w:bidi="ar-LB"/>
        </w:rPr>
        <w:t>العمل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E3C37">
        <w:rPr>
          <w:sz w:val="26"/>
          <w:szCs w:val="26"/>
          <w:rtl/>
          <w:lang w:val="fr-CA" w:bidi="ar-LB"/>
        </w:rPr>
        <w:t>ك</w:t>
      </w:r>
      <w:r w:rsidR="001E1D93" w:rsidRPr="001E1D93">
        <w:rPr>
          <w:sz w:val="26"/>
          <w:szCs w:val="26"/>
          <w:rtl/>
          <w:lang w:val="fr-CA" w:bidi="ar-LB"/>
        </w:rPr>
        <w:t>المعتاد.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E3C37">
        <w:rPr>
          <w:sz w:val="26"/>
          <w:szCs w:val="26"/>
          <w:rtl/>
          <w:lang w:val="fr-CA" w:bidi="ar-LB"/>
        </w:rPr>
        <w:t>و</w:t>
      </w:r>
      <w:r w:rsidR="001E1D93" w:rsidRPr="001E1D93">
        <w:rPr>
          <w:sz w:val="26"/>
          <w:szCs w:val="26"/>
          <w:rtl/>
          <w:lang w:val="fr-CA" w:bidi="ar-LB"/>
        </w:rPr>
        <w:t>يتوقع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سيناريو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E3C37">
        <w:rPr>
          <w:sz w:val="26"/>
          <w:szCs w:val="26"/>
          <w:rtl/>
          <w:lang w:val="fr-CA" w:bidi="ar-LB"/>
        </w:rPr>
        <w:t>ك</w:t>
      </w:r>
      <w:r w:rsidR="001E1D93" w:rsidRPr="001E1D93">
        <w:rPr>
          <w:sz w:val="26"/>
          <w:szCs w:val="26"/>
          <w:rtl/>
          <w:lang w:val="fr-CA" w:bidi="ar-LB"/>
        </w:rPr>
        <w:t>المعتاد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نموا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سنويا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يبلغ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حوالي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6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يرتفع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تدريجيا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6.8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بحلول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2029.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ويأخذ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D5F06">
        <w:rPr>
          <w:sz w:val="26"/>
          <w:szCs w:val="26"/>
          <w:rtl/>
          <w:lang w:val="fr-CA" w:bidi="ar-LB"/>
        </w:rPr>
        <w:t>التوقع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الاعتبار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استخداماتها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الأساسية،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و</w:t>
      </w:r>
      <w:r w:rsidR="00636E31">
        <w:rPr>
          <w:sz w:val="26"/>
          <w:szCs w:val="26"/>
          <w:rtl/>
          <w:lang w:val="fr-CA" w:bidi="ar-LB"/>
        </w:rPr>
        <w:t>عدد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السكان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والنمو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الاقتصادي،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وتدابير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الحالية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36E31">
        <w:rPr>
          <w:sz w:val="26"/>
          <w:szCs w:val="26"/>
          <w:rtl/>
          <w:lang w:val="fr-CA" w:bidi="ar-LB"/>
        </w:rPr>
        <w:t>والمقبلة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739E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739E">
        <w:rPr>
          <w:sz w:val="26"/>
          <w:szCs w:val="26"/>
          <w:rtl/>
          <w:lang w:val="fr-CA" w:bidi="ar-LB"/>
        </w:rPr>
        <w:t>الهيدروكلوروفلوروكربونية،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ويتم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إدخال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بدائل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D5F06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D5F06"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60E75">
        <w:rPr>
          <w:sz w:val="26"/>
          <w:szCs w:val="26"/>
          <w:rtl/>
          <w:lang w:val="fr-CA" w:bidi="ar-LB"/>
        </w:rPr>
        <w:t>و</w:t>
      </w:r>
      <w:r w:rsidR="001E1D93" w:rsidRPr="001E1D93">
        <w:rPr>
          <w:sz w:val="26"/>
          <w:szCs w:val="26"/>
          <w:rtl/>
          <w:lang w:val="fr-CA" w:bidi="ar-LB"/>
        </w:rPr>
        <w:t>مستقل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كيغالي.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وفي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سيناريو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</w:t>
      </w:r>
      <w:r w:rsidR="001E1D93" w:rsidRPr="001E1D93">
        <w:rPr>
          <w:sz w:val="26"/>
          <w:szCs w:val="26"/>
          <w:rtl/>
          <w:lang w:val="fr-CA" w:bidi="ar-LB"/>
        </w:rPr>
        <w:t>المعتاد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هذا</w:t>
      </w:r>
      <w:r w:rsidR="001E1D93" w:rsidRPr="001E1D93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المتوقع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يتجاوز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D508E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مستوى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المراقبة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بحلول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2029،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الجدول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E1D93" w:rsidRPr="001E1D93">
        <w:rPr>
          <w:sz w:val="26"/>
          <w:szCs w:val="26"/>
          <w:rtl/>
          <w:lang w:val="fr-CA" w:bidi="ar-LB"/>
        </w:rPr>
        <w:t>8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>
        <w:rPr>
          <w:sz w:val="26"/>
          <w:szCs w:val="26"/>
          <w:rtl/>
          <w:lang w:val="fr-CA" w:bidi="ar-LB"/>
        </w:rPr>
        <w:t>أدناه.</w:t>
      </w:r>
    </w:p>
    <w:p w14:paraId="32387BE3" w14:textId="712E28CC" w:rsidR="00F072D8" w:rsidRPr="007A7490" w:rsidRDefault="00F072D8" w:rsidP="00F072D8">
      <w:pPr>
        <w:bidi/>
        <w:rPr>
          <w:b/>
          <w:bCs/>
          <w:szCs w:val="24"/>
          <w:rtl/>
          <w:lang w:val="fr-CA" w:bidi="ar-LB"/>
        </w:rPr>
      </w:pPr>
      <w:r w:rsidRPr="007A7490">
        <w:rPr>
          <w:b/>
          <w:bCs/>
          <w:szCs w:val="24"/>
          <w:rtl/>
          <w:lang w:val="fr-CA" w:bidi="ar-LB"/>
        </w:rPr>
        <w:t>الجدول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E9152C" w:rsidRPr="007A7490">
        <w:rPr>
          <w:b/>
          <w:bCs/>
          <w:szCs w:val="24"/>
          <w:rtl/>
          <w:lang w:val="fr-CA" w:bidi="ar-LB"/>
        </w:rPr>
        <w:t>8</w:t>
      </w:r>
      <w:r w:rsidRPr="007A7490">
        <w:rPr>
          <w:b/>
          <w:bCs/>
          <w:szCs w:val="24"/>
          <w:rtl/>
          <w:lang w:val="fr-CA" w:bidi="ar-LB"/>
        </w:rPr>
        <w:t>.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الاستهلاك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المتوقع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للمواد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الهيدروفلوروكربونية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في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ظل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تصور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الاستهلاك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غير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المقيّد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وفي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ضوء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حدود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بروتوكول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مونتريال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والتخفيض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المقترح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للمواد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الهيدروفلوروكربونية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في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D0264" w:rsidRPr="007A7490">
        <w:rPr>
          <w:b/>
          <w:bCs/>
          <w:szCs w:val="24"/>
          <w:rtl/>
          <w:lang w:val="fr-CA" w:bidi="ar-LB"/>
        </w:rPr>
        <w:t>إطار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المرحلة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الأولى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(بالأطنان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من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مكافئ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ثاني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أكسيد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الكربون)</w:t>
      </w:r>
    </w:p>
    <w:tbl>
      <w:tblPr>
        <w:bidiVisual/>
        <w:tblW w:w="4988" w:type="pct"/>
        <w:tblLook w:val="04A0" w:firstRow="1" w:lastRow="0" w:firstColumn="1" w:lastColumn="0" w:noHBand="0" w:noVBand="1"/>
      </w:tblPr>
      <w:tblGrid>
        <w:gridCol w:w="2491"/>
        <w:gridCol w:w="977"/>
        <w:gridCol w:w="978"/>
        <w:gridCol w:w="978"/>
        <w:gridCol w:w="978"/>
        <w:gridCol w:w="978"/>
        <w:gridCol w:w="978"/>
        <w:gridCol w:w="970"/>
      </w:tblGrid>
      <w:tr w:rsidR="00F072D8" w:rsidRPr="006145DE" w14:paraId="4C566D99" w14:textId="77777777" w:rsidTr="00C4298B">
        <w:trPr>
          <w:trHeight w:val="295"/>
          <w:tblHeader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BF5746E" w14:textId="75156277" w:rsidR="00F072D8" w:rsidRPr="006145DE" w:rsidRDefault="006145DE" w:rsidP="006145DE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6145DE">
              <w:rPr>
                <w:b/>
                <w:bCs/>
                <w:sz w:val="20"/>
                <w:rtl/>
                <w:lang w:eastAsia="zh-CN" w:bidi="ar-LB"/>
              </w:rPr>
              <w:t>السيناريو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28065F1" w14:textId="77777777" w:rsidR="00F072D8" w:rsidRPr="006145DE" w:rsidRDefault="00F072D8" w:rsidP="004513BB">
            <w:pPr>
              <w:bidi/>
              <w:jc w:val="center"/>
              <w:rPr>
                <w:b/>
                <w:bCs/>
                <w:sz w:val="20"/>
                <w:rtl/>
                <w:lang w:eastAsia="zh-CN" w:bidi="ar-LB"/>
              </w:rPr>
            </w:pPr>
            <w:r w:rsidRPr="006145DE">
              <w:rPr>
                <w:b/>
                <w:bCs/>
                <w:sz w:val="20"/>
                <w:rtl/>
                <w:lang w:eastAsia="zh-CN" w:bidi="ar-LB"/>
              </w:rPr>
              <w:t>2023*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2D3C16B" w14:textId="77777777" w:rsidR="00F072D8" w:rsidRPr="006145DE" w:rsidRDefault="00F072D8" w:rsidP="0045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 w:rsidRPr="006145DE">
              <w:rPr>
                <w:b/>
                <w:bCs/>
                <w:sz w:val="20"/>
                <w:lang w:eastAsia="zh-CN" w:bidi="ar-LB"/>
              </w:rPr>
              <w:t>2024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0AFEACE" w14:textId="77777777" w:rsidR="00F072D8" w:rsidRPr="006145DE" w:rsidRDefault="00F072D8" w:rsidP="0045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 w:rsidRPr="006145DE">
              <w:rPr>
                <w:b/>
                <w:bCs/>
                <w:sz w:val="20"/>
                <w:lang w:eastAsia="zh-CN" w:bidi="ar-LB"/>
              </w:rPr>
              <w:t>2025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7CFBEDE" w14:textId="77777777" w:rsidR="00F072D8" w:rsidRPr="006145DE" w:rsidRDefault="00F072D8" w:rsidP="0045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 w:rsidRPr="006145DE">
              <w:rPr>
                <w:b/>
                <w:bCs/>
                <w:sz w:val="20"/>
                <w:lang w:eastAsia="zh-CN" w:bidi="ar-LB"/>
              </w:rPr>
              <w:t>2026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7DA4947" w14:textId="77777777" w:rsidR="00F072D8" w:rsidRPr="006145DE" w:rsidRDefault="00F072D8" w:rsidP="0045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 w:rsidRPr="006145DE">
              <w:rPr>
                <w:b/>
                <w:bCs/>
                <w:sz w:val="20"/>
                <w:lang w:eastAsia="zh-CN" w:bidi="ar-LB"/>
              </w:rPr>
              <w:t>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C3A0194" w14:textId="77777777" w:rsidR="00F072D8" w:rsidRPr="006145DE" w:rsidRDefault="00F072D8" w:rsidP="0045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 w:rsidRPr="006145DE">
              <w:rPr>
                <w:b/>
                <w:bCs/>
                <w:sz w:val="20"/>
                <w:lang w:eastAsia="zh-CN" w:bidi="ar-LB"/>
              </w:rPr>
              <w:t>2028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85B9455" w14:textId="77777777" w:rsidR="00F072D8" w:rsidRPr="006145DE" w:rsidRDefault="00F072D8" w:rsidP="0045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 w:rsidRPr="006145DE">
              <w:rPr>
                <w:b/>
                <w:bCs/>
                <w:sz w:val="20"/>
                <w:lang w:eastAsia="zh-CN" w:bidi="ar-LB"/>
              </w:rPr>
              <w:t>2029</w:t>
            </w:r>
          </w:p>
        </w:tc>
      </w:tr>
      <w:tr w:rsidR="004C654E" w:rsidRPr="006145DE" w14:paraId="750BFFB0" w14:textId="77777777" w:rsidTr="004C654E">
        <w:trPr>
          <w:trHeight w:val="123"/>
        </w:trPr>
        <w:tc>
          <w:tcPr>
            <w:tcW w:w="1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AB775ED" w14:textId="04E74B6F" w:rsidR="004C654E" w:rsidRPr="006145DE" w:rsidRDefault="004C654E" w:rsidP="004C654E">
            <w:pPr>
              <w:jc w:val="right"/>
              <w:rPr>
                <w:sz w:val="20"/>
                <w:lang w:eastAsia="zh-CN" w:bidi="ar-LB"/>
              </w:rPr>
            </w:pPr>
            <w:r w:rsidRPr="006145DE">
              <w:rPr>
                <w:sz w:val="20"/>
                <w:rtl/>
                <w:lang w:eastAsia="zh-CN" w:bidi="ar-LB"/>
              </w:rPr>
              <w:t>الاستهلاك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المتوقع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للمواد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الهيدروفلوروكربونية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(معدل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النمو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السنوي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rtl/>
                <w:lang w:eastAsia="zh-CN" w:bidi="ar-LB"/>
              </w:rPr>
              <w:t>بين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rtl/>
                <w:lang w:eastAsia="zh-CN" w:bidi="ar-LB"/>
              </w:rPr>
              <w:t>5.9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rtl/>
                <w:lang w:eastAsia="zh-CN" w:bidi="ar-LB"/>
              </w:rPr>
              <w:t>إلى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rtl/>
                <w:lang w:eastAsia="zh-CN" w:bidi="ar-LB"/>
              </w:rPr>
              <w:t>6.8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في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المائ</w:t>
            </w:r>
            <w:r>
              <w:rPr>
                <w:sz w:val="20"/>
                <w:rtl/>
                <w:lang w:eastAsia="zh-CN" w:bidi="ar-LB"/>
              </w:rPr>
              <w:t>ة)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5B33DBCA" w14:textId="28628635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696,550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6F83B44A" w14:textId="73F2606C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737</w:t>
            </w:r>
            <w:r>
              <w:rPr>
                <w:sz w:val="20"/>
                <w:lang w:bidi="ar-LB"/>
              </w:rPr>
              <w:t>,</w:t>
            </w:r>
            <w:r w:rsidRPr="00500FE7">
              <w:rPr>
                <w:sz w:val="20"/>
                <w:lang w:bidi="ar-LB"/>
              </w:rPr>
              <w:t>411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2AA867E8" w14:textId="62FED785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785,169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19A6EDD9" w14:textId="1EA502DD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836,535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33FF6B02" w14:textId="2C7AF45C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891,831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68B90903" w14:textId="25B511BF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951,418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1D9B9767" w14:textId="1846F715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1,015,692</w:t>
            </w:r>
          </w:p>
        </w:tc>
      </w:tr>
      <w:tr w:rsidR="004C654E" w:rsidRPr="006145DE" w14:paraId="380ACAC0" w14:textId="77777777" w:rsidTr="004C654E">
        <w:trPr>
          <w:trHeight w:val="191"/>
        </w:trPr>
        <w:tc>
          <w:tcPr>
            <w:tcW w:w="1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85D08C2" w14:textId="22EF9D2C" w:rsidR="004C654E" w:rsidRPr="006145DE" w:rsidRDefault="004C654E" w:rsidP="004C654E">
            <w:pPr>
              <w:jc w:val="right"/>
              <w:rPr>
                <w:sz w:val="20"/>
                <w:lang w:eastAsia="zh-CN" w:bidi="ar-LB"/>
              </w:rPr>
            </w:pPr>
            <w:r w:rsidRPr="006145DE">
              <w:rPr>
                <w:sz w:val="20"/>
                <w:rtl/>
                <w:lang w:eastAsia="zh-CN" w:bidi="ar-LB"/>
              </w:rPr>
              <w:lastRenderedPageBreak/>
              <w:t>حدود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استهلاك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المواد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الهيدروفلوروكربونية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بموجب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بروتوكول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مونتريال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5425E433" w14:textId="0855CEAF" w:rsidR="004C654E" w:rsidRPr="006145DE" w:rsidRDefault="006F2964" w:rsidP="004C654E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4C654E" w:rsidRPr="006145DE">
              <w:rPr>
                <w:sz w:val="20"/>
                <w:rtl/>
                <w:lang w:bidi="ar-LB"/>
              </w:rPr>
              <w:t>لا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4C654E" w:rsidRPr="006145DE">
              <w:rPr>
                <w:sz w:val="20"/>
                <w:rtl/>
                <w:lang w:bidi="ar-LB"/>
              </w:rPr>
              <w:t>يوجد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CB05DAE" w14:textId="6F75AD35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506BE4B" w14:textId="7FE0B2D3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EBF142C" w14:textId="2FCFCC36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375960E" w14:textId="31B3DC2C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10A6828" w14:textId="47E2969C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74AB4E6" w14:textId="7A017CFA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911,188</w:t>
            </w:r>
          </w:p>
        </w:tc>
      </w:tr>
      <w:tr w:rsidR="004C654E" w:rsidRPr="006145DE" w14:paraId="26D6827C" w14:textId="77777777" w:rsidTr="004C654E">
        <w:trPr>
          <w:trHeight w:val="336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1110F082" w14:textId="2E6F05CE" w:rsidR="004C654E" w:rsidRPr="006145DE" w:rsidRDefault="004C654E" w:rsidP="004C654E">
            <w:pPr>
              <w:jc w:val="right"/>
              <w:rPr>
                <w:sz w:val="20"/>
                <w:lang w:eastAsia="zh-CN" w:bidi="ar-LB"/>
              </w:rPr>
            </w:pPr>
            <w:r w:rsidRPr="006145DE">
              <w:rPr>
                <w:sz w:val="20"/>
                <w:rtl/>
                <w:lang w:eastAsia="zh-CN" w:bidi="ar-LB"/>
              </w:rPr>
              <w:t>الاستهلاك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المقترح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للمواد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الهيدروفلوروكربونية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="007D0264">
              <w:rPr>
                <w:sz w:val="20"/>
                <w:rtl/>
                <w:lang w:eastAsia="zh-CN" w:bidi="ar-LB"/>
              </w:rPr>
              <w:t>في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="007D0264">
              <w:rPr>
                <w:sz w:val="20"/>
                <w:rtl/>
                <w:lang w:eastAsia="zh-CN" w:bidi="ar-LB"/>
              </w:rPr>
              <w:t>إطار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خطة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التنفيذ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المتعلقة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بالمواد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الهيدروفلوروكربونية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بموجب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تعديل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كيغالي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486C03">
              <w:rPr>
                <w:sz w:val="20"/>
                <w:rtl/>
                <w:lang w:eastAsia="zh-CN" w:bidi="ar-LB"/>
              </w:rPr>
              <w:t>في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51E76D03" w14:textId="2D873602" w:rsidR="004C654E" w:rsidRPr="006145DE" w:rsidRDefault="006F2964" w:rsidP="004C654E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 xml:space="preserve"> </w:t>
            </w:r>
            <w:r w:rsidR="004C654E" w:rsidRPr="006145DE">
              <w:rPr>
                <w:sz w:val="20"/>
                <w:rtl/>
                <w:lang w:bidi="ar-LB"/>
              </w:rPr>
              <w:t>لا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4C654E" w:rsidRPr="006145DE">
              <w:rPr>
                <w:sz w:val="20"/>
                <w:rtl/>
                <w:lang w:bidi="ar-LB"/>
              </w:rPr>
              <w:t>يوجد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64DF85D" w14:textId="0D9182F8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83DCD51" w14:textId="779FD2AE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5FA8BD9" w14:textId="5AFD3BFA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D3BB22" w14:textId="63587265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0BEBCC7" w14:textId="78A8060C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1,012,431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05CE554" w14:textId="617BF6C8" w:rsidR="004C654E" w:rsidRPr="006145DE" w:rsidRDefault="004C654E" w:rsidP="004C654E">
            <w:pPr>
              <w:jc w:val="right"/>
              <w:rPr>
                <w:sz w:val="20"/>
                <w:lang w:bidi="ar-LB"/>
              </w:rPr>
            </w:pPr>
            <w:r w:rsidRPr="00500FE7">
              <w:rPr>
                <w:sz w:val="20"/>
                <w:lang w:bidi="ar-LB"/>
              </w:rPr>
              <w:t>911,188</w:t>
            </w:r>
          </w:p>
        </w:tc>
      </w:tr>
      <w:tr w:rsidR="00F072D8" w:rsidRPr="006145DE" w14:paraId="1525123E" w14:textId="77777777" w:rsidTr="004C654E">
        <w:trPr>
          <w:trHeight w:val="88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0E58A704" w14:textId="54238E52" w:rsidR="00F072D8" w:rsidRPr="006145DE" w:rsidRDefault="00F072D8" w:rsidP="004513BB">
            <w:pPr>
              <w:jc w:val="right"/>
              <w:rPr>
                <w:sz w:val="20"/>
                <w:lang w:eastAsia="zh-CN" w:bidi="ar-LB"/>
              </w:rPr>
            </w:pPr>
            <w:r w:rsidRPr="006145DE">
              <w:rPr>
                <w:sz w:val="20"/>
                <w:rtl/>
                <w:lang w:eastAsia="zh-CN" w:bidi="ar-LB"/>
              </w:rPr>
              <w:t>التخفيض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المقترح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في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استهلاك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المواد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الهيدروفلوروكربونية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مقارنة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مع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خط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الأساس</w:t>
            </w:r>
            <w:r w:rsidR="006F2964">
              <w:rPr>
                <w:sz w:val="20"/>
                <w:rtl/>
                <w:lang w:eastAsia="zh-CN" w:bidi="ar-LB"/>
              </w:rPr>
              <w:t xml:space="preserve"> </w:t>
            </w:r>
            <w:r w:rsidRPr="006145DE">
              <w:rPr>
                <w:sz w:val="20"/>
                <w:rtl/>
                <w:lang w:eastAsia="zh-CN" w:bidi="ar-LB"/>
              </w:rPr>
              <w:t>(%)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7A0C015E" w14:textId="7377E1C8" w:rsidR="00F072D8" w:rsidRPr="006145DE" w:rsidRDefault="00F072D8" w:rsidP="004513BB">
            <w:pPr>
              <w:jc w:val="right"/>
              <w:rPr>
                <w:sz w:val="20"/>
                <w:lang w:bidi="ar-LB"/>
              </w:rPr>
            </w:pPr>
            <w:r w:rsidRPr="006145DE">
              <w:rPr>
                <w:sz w:val="20"/>
                <w:rtl/>
                <w:lang w:bidi="ar-LB"/>
              </w:rPr>
              <w:t>لا</w:t>
            </w:r>
            <w:r w:rsidR="006F2964">
              <w:rPr>
                <w:sz w:val="20"/>
                <w:rtl/>
                <w:lang w:bidi="ar-LB"/>
              </w:rPr>
              <w:t xml:space="preserve"> </w:t>
            </w:r>
            <w:r w:rsidRPr="006145DE">
              <w:rPr>
                <w:sz w:val="20"/>
                <w:rtl/>
                <w:lang w:bidi="ar-LB"/>
              </w:rPr>
              <w:t>يوجد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99D66D7" w14:textId="77777777" w:rsidR="00F072D8" w:rsidRPr="006145DE" w:rsidRDefault="00F072D8" w:rsidP="004513BB">
            <w:pPr>
              <w:jc w:val="right"/>
              <w:rPr>
                <w:sz w:val="20"/>
                <w:lang w:bidi="ar-LB"/>
              </w:rPr>
            </w:pPr>
            <w:r w:rsidRPr="006145DE">
              <w:rPr>
                <w:sz w:val="20"/>
                <w:lang w:bidi="ar-LB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67F0AF6" w14:textId="77777777" w:rsidR="00F072D8" w:rsidRPr="006145DE" w:rsidRDefault="00F072D8" w:rsidP="004513BB">
            <w:pPr>
              <w:jc w:val="right"/>
              <w:rPr>
                <w:sz w:val="20"/>
                <w:lang w:bidi="ar-LB"/>
              </w:rPr>
            </w:pPr>
            <w:r w:rsidRPr="006145DE">
              <w:rPr>
                <w:sz w:val="20"/>
                <w:lang w:bidi="ar-LB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2D47CCC" w14:textId="77777777" w:rsidR="00F072D8" w:rsidRPr="006145DE" w:rsidRDefault="00F072D8" w:rsidP="004513BB">
            <w:pPr>
              <w:jc w:val="right"/>
              <w:rPr>
                <w:sz w:val="20"/>
                <w:lang w:bidi="ar-LB"/>
              </w:rPr>
            </w:pPr>
            <w:r w:rsidRPr="006145DE">
              <w:rPr>
                <w:sz w:val="20"/>
                <w:lang w:bidi="ar-LB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CC47A80" w14:textId="77777777" w:rsidR="00F072D8" w:rsidRPr="006145DE" w:rsidRDefault="00F072D8" w:rsidP="004513BB">
            <w:pPr>
              <w:jc w:val="right"/>
              <w:rPr>
                <w:sz w:val="20"/>
                <w:lang w:bidi="ar-LB"/>
              </w:rPr>
            </w:pPr>
            <w:r w:rsidRPr="006145DE">
              <w:rPr>
                <w:sz w:val="20"/>
                <w:lang w:bidi="ar-LB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89C328E" w14:textId="77777777" w:rsidR="00F072D8" w:rsidRPr="006145DE" w:rsidRDefault="00F072D8" w:rsidP="004513BB">
            <w:pPr>
              <w:jc w:val="right"/>
              <w:rPr>
                <w:sz w:val="20"/>
                <w:lang w:bidi="ar-LB"/>
              </w:rPr>
            </w:pPr>
            <w:r w:rsidRPr="006145DE">
              <w:rPr>
                <w:sz w:val="20"/>
                <w:lang w:bidi="ar-LB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B4C31F3" w14:textId="77777777" w:rsidR="00F072D8" w:rsidRPr="006145DE" w:rsidRDefault="00F072D8" w:rsidP="004513BB">
            <w:pPr>
              <w:jc w:val="right"/>
              <w:rPr>
                <w:sz w:val="20"/>
                <w:lang w:bidi="ar-LB"/>
              </w:rPr>
            </w:pPr>
            <w:r w:rsidRPr="006145DE">
              <w:rPr>
                <w:sz w:val="20"/>
                <w:lang w:bidi="ar-LB"/>
              </w:rPr>
              <w:t>10</w:t>
            </w:r>
          </w:p>
        </w:tc>
      </w:tr>
    </w:tbl>
    <w:p w14:paraId="1F1457CA" w14:textId="6A2F9EF5" w:rsidR="00F072D8" w:rsidRPr="00992CEC" w:rsidRDefault="00F072D8" w:rsidP="004C654E">
      <w:pPr>
        <w:bidi/>
        <w:rPr>
          <w:sz w:val="16"/>
          <w:szCs w:val="18"/>
          <w:rtl/>
          <w:lang w:val="fr-CA" w:bidi="ar-LB"/>
        </w:rPr>
      </w:pPr>
      <w:r w:rsidRPr="00992CEC">
        <w:rPr>
          <w:b/>
          <w:bCs/>
          <w:sz w:val="16"/>
          <w:szCs w:val="18"/>
          <w:rtl/>
          <w:lang w:val="fr-CA" w:bidi="ar-LB"/>
        </w:rPr>
        <w:t>*</w:t>
      </w:r>
      <w:r w:rsidR="006F2964">
        <w:rPr>
          <w:b/>
          <w:bCs/>
          <w:sz w:val="16"/>
          <w:szCs w:val="18"/>
          <w:rtl/>
          <w:lang w:val="fr-CA" w:bidi="ar-LB"/>
        </w:rPr>
        <w:t xml:space="preserve"> </w:t>
      </w:r>
      <w:r w:rsidRPr="00992CEC">
        <w:rPr>
          <w:sz w:val="16"/>
          <w:szCs w:val="18"/>
          <w:rtl/>
          <w:lang w:val="fr-CA" w:bidi="ar-LB"/>
        </w:rPr>
        <w:t>وفقا</w:t>
      </w:r>
      <w:r w:rsidR="006F2964">
        <w:rPr>
          <w:sz w:val="16"/>
          <w:szCs w:val="18"/>
          <w:rtl/>
          <w:lang w:val="fr-CA" w:bidi="ar-LB"/>
        </w:rPr>
        <w:t xml:space="preserve"> </w:t>
      </w:r>
      <w:r w:rsidRPr="00992CEC">
        <w:rPr>
          <w:sz w:val="16"/>
          <w:szCs w:val="18"/>
          <w:rtl/>
          <w:lang w:val="fr-CA" w:bidi="ar-LB"/>
        </w:rPr>
        <w:t>للبيانات</w:t>
      </w:r>
      <w:r w:rsidR="006F2964">
        <w:rPr>
          <w:sz w:val="16"/>
          <w:szCs w:val="18"/>
          <w:rtl/>
          <w:lang w:val="fr-CA" w:bidi="ar-LB"/>
        </w:rPr>
        <w:t xml:space="preserve"> </w:t>
      </w:r>
      <w:r w:rsidRPr="00992CEC">
        <w:rPr>
          <w:sz w:val="16"/>
          <w:szCs w:val="18"/>
          <w:rtl/>
          <w:lang w:val="fr-CA" w:bidi="ar-LB"/>
        </w:rPr>
        <w:t>المبلغ</w:t>
      </w:r>
      <w:r w:rsidR="006F2964">
        <w:rPr>
          <w:sz w:val="16"/>
          <w:szCs w:val="18"/>
          <w:rtl/>
          <w:lang w:val="fr-CA" w:bidi="ar-LB"/>
        </w:rPr>
        <w:t xml:space="preserve"> </w:t>
      </w:r>
      <w:r w:rsidRPr="00992CEC">
        <w:rPr>
          <w:sz w:val="16"/>
          <w:szCs w:val="18"/>
          <w:rtl/>
          <w:lang w:val="fr-CA" w:bidi="ar-LB"/>
        </w:rPr>
        <w:t>عنها</w:t>
      </w:r>
      <w:r w:rsidR="006F2964">
        <w:rPr>
          <w:sz w:val="16"/>
          <w:szCs w:val="18"/>
          <w:rtl/>
          <w:lang w:val="fr-CA" w:bidi="ar-LB"/>
        </w:rPr>
        <w:t xml:space="preserve"> </w:t>
      </w:r>
      <w:r w:rsidRPr="00992CEC">
        <w:rPr>
          <w:sz w:val="16"/>
          <w:szCs w:val="18"/>
          <w:rtl/>
          <w:lang w:val="fr-CA" w:bidi="ar-LB"/>
        </w:rPr>
        <w:t>عملا</w:t>
      </w:r>
      <w:r w:rsidR="006F2964">
        <w:rPr>
          <w:sz w:val="16"/>
          <w:szCs w:val="18"/>
          <w:rtl/>
          <w:lang w:val="fr-CA" w:bidi="ar-LB"/>
        </w:rPr>
        <w:t xml:space="preserve"> </w:t>
      </w:r>
      <w:r w:rsidRPr="00992CEC">
        <w:rPr>
          <w:sz w:val="16"/>
          <w:szCs w:val="18"/>
          <w:rtl/>
          <w:lang w:val="fr-CA" w:bidi="ar-LB"/>
        </w:rPr>
        <w:t>بالمادة</w:t>
      </w:r>
      <w:r w:rsidR="006F2964">
        <w:rPr>
          <w:sz w:val="16"/>
          <w:szCs w:val="18"/>
          <w:rtl/>
          <w:lang w:val="fr-CA" w:bidi="ar-LB"/>
        </w:rPr>
        <w:t xml:space="preserve"> </w:t>
      </w:r>
      <w:r w:rsidRPr="00992CEC">
        <w:rPr>
          <w:sz w:val="16"/>
          <w:szCs w:val="18"/>
          <w:rtl/>
          <w:lang w:val="fr-CA" w:bidi="ar-LB"/>
        </w:rPr>
        <w:t>7.</w:t>
      </w:r>
    </w:p>
    <w:p w14:paraId="6A78B43A" w14:textId="4588553D" w:rsidR="00F072D8" w:rsidRDefault="00F072D8" w:rsidP="00F072D8">
      <w:pPr>
        <w:bidi/>
        <w:spacing w:before="240"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الأنشطة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المقترحة</w:t>
      </w:r>
    </w:p>
    <w:p w14:paraId="33A6F8BA" w14:textId="64F19536" w:rsidR="00F072D8" w:rsidRDefault="002367D8" w:rsidP="00F072D8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26</w:t>
      </w:r>
      <w:r w:rsidR="00F072D8">
        <w:rPr>
          <w:sz w:val="26"/>
          <w:szCs w:val="26"/>
          <w:rtl/>
          <w:lang w:val="fr-CA" w:bidi="ar-LB"/>
        </w:rPr>
        <w:t>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تتضمن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294237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294237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294237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294237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294237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294237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294237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294237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>
        <w:rPr>
          <w:sz w:val="26"/>
          <w:szCs w:val="26"/>
          <w:rtl/>
          <w:lang w:val="fr-CA" w:bidi="ar-LB"/>
        </w:rPr>
        <w:t>تُنفذ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531B7" w:rsidRPr="003C037F">
        <w:rPr>
          <w:rFonts w:hint="cs"/>
          <w:sz w:val="26"/>
          <w:szCs w:val="26"/>
          <w:rtl/>
          <w:lang w:val="fr-CA" w:bidi="ar-LB"/>
        </w:rPr>
        <w:t>أربع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مكونات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رئيسية: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التنظيمي،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وإنفاذ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ومراقبة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واردات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D508E">
        <w:rPr>
          <w:sz w:val="26"/>
          <w:szCs w:val="26"/>
          <w:rtl/>
          <w:lang w:val="fr-CA" w:bidi="ar-LB"/>
        </w:rPr>
        <w:t>الهيدروفلوروكربونية</w:t>
      </w:r>
      <w:r w:rsidR="003C037F" w:rsidRPr="003C037F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="003C037F" w:rsidRPr="003C037F">
        <w:rPr>
          <w:sz w:val="26"/>
          <w:szCs w:val="26"/>
          <w:rtl/>
          <w:lang w:val="fr-CA" w:bidi="ar-LB"/>
        </w:rPr>
        <w:t>التدريب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المتخصص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9230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9230F">
        <w:rPr>
          <w:sz w:val="26"/>
          <w:szCs w:val="26"/>
          <w:rtl/>
          <w:lang w:val="fr-CA" w:bidi="ar-LB"/>
        </w:rPr>
        <w:t>مجال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3C037F" w:rsidRPr="003C037F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9230F">
        <w:rPr>
          <w:sz w:val="26"/>
          <w:szCs w:val="26"/>
          <w:rtl/>
          <w:lang w:val="fr-CA" w:bidi="ar-LB"/>
        </w:rPr>
        <w:t>و</w:t>
      </w:r>
      <w:r w:rsidR="003C037F" w:rsidRPr="003C037F">
        <w:rPr>
          <w:sz w:val="26"/>
          <w:szCs w:val="26"/>
          <w:rtl/>
          <w:lang w:val="fr-CA" w:bidi="ar-LB"/>
        </w:rPr>
        <w:t>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تدريبي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9230F">
        <w:rPr>
          <w:sz w:val="26"/>
          <w:szCs w:val="26"/>
          <w:rtl/>
          <w:lang w:val="fr-CA" w:bidi="ar-LB"/>
        </w:rPr>
        <w:t>مجال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9230F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9230F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9230F">
        <w:rPr>
          <w:sz w:val="26"/>
          <w:szCs w:val="26"/>
          <w:rtl/>
          <w:lang w:val="fr-CA" w:bidi="ar-LB"/>
        </w:rPr>
        <w:t>المتنقل</w:t>
      </w:r>
      <w:r w:rsidR="003C037F" w:rsidRPr="003C037F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9230F">
        <w:rPr>
          <w:sz w:val="26"/>
          <w:szCs w:val="26"/>
          <w:rtl/>
          <w:lang w:val="fr-CA" w:bidi="ar-LB"/>
        </w:rPr>
        <w:t>وإذكاء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الوعي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66B2">
        <w:rPr>
          <w:sz w:val="26"/>
          <w:szCs w:val="26"/>
          <w:rtl/>
          <w:lang w:val="fr-CA" w:bidi="ar-LB"/>
        </w:rPr>
        <w:t>لتعزيز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التكنولوجيات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الجديدة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الكفاءة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الطاقة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و</w:t>
      </w:r>
      <w:r w:rsidR="00B466B2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466B2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الاحترار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العالمي.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ويرد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أدناه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وصف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للتكاليف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والأنشطة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46649">
        <w:rPr>
          <w:sz w:val="26"/>
          <w:szCs w:val="26"/>
          <w:rtl/>
          <w:lang w:val="fr-CA" w:bidi="ar-LB"/>
        </w:rPr>
        <w:t>حسبما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46649">
        <w:rPr>
          <w:sz w:val="26"/>
          <w:szCs w:val="26"/>
          <w:rtl/>
          <w:lang w:val="fr-CA" w:bidi="ar-LB"/>
        </w:rPr>
        <w:t>قُدمت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46649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037F" w:rsidRPr="003C037F">
        <w:rPr>
          <w:sz w:val="26"/>
          <w:szCs w:val="26"/>
          <w:rtl/>
          <w:lang w:val="fr-CA" w:bidi="ar-LB"/>
        </w:rPr>
        <w:t>الأصل:</w:t>
      </w:r>
    </w:p>
    <w:p w14:paraId="6C0ABF89" w14:textId="7D07C576" w:rsidR="00746649" w:rsidRPr="007A7490" w:rsidRDefault="00746649" w:rsidP="00350C2E">
      <w:pPr>
        <w:bidi/>
        <w:rPr>
          <w:b/>
          <w:bCs/>
          <w:szCs w:val="24"/>
          <w:rtl/>
          <w:lang w:val="fr-CA" w:bidi="ar-LB"/>
        </w:rPr>
      </w:pPr>
      <w:r w:rsidRPr="007A7490">
        <w:rPr>
          <w:b/>
          <w:bCs/>
          <w:szCs w:val="24"/>
          <w:rtl/>
          <w:lang w:val="fr-CA" w:bidi="ar-LB"/>
        </w:rPr>
        <w:t>الجدول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9.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الأنشطة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التي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ستُنفذ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خلال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المرحلة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الأولى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من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20B06" w:rsidRPr="007A7490">
        <w:rPr>
          <w:b/>
          <w:bCs/>
          <w:szCs w:val="24"/>
          <w:rtl/>
          <w:lang w:val="fr-CA" w:bidi="ar-LB"/>
        </w:rPr>
        <w:t>خطة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20B06" w:rsidRPr="007A7490">
        <w:rPr>
          <w:b/>
          <w:bCs/>
          <w:szCs w:val="24"/>
          <w:rtl/>
          <w:lang w:val="fr-CA" w:bidi="ar-LB"/>
        </w:rPr>
        <w:t>التنفيذ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20B06" w:rsidRPr="007A7490">
        <w:rPr>
          <w:b/>
          <w:bCs/>
          <w:szCs w:val="24"/>
          <w:rtl/>
          <w:lang w:val="fr-CA" w:bidi="ar-LB"/>
        </w:rPr>
        <w:t>المتعلقة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20B06" w:rsidRPr="007A7490">
        <w:rPr>
          <w:b/>
          <w:bCs/>
          <w:szCs w:val="24"/>
          <w:rtl/>
          <w:lang w:val="fr-CA" w:bidi="ar-LB"/>
        </w:rPr>
        <w:t>بالمواد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20B06" w:rsidRPr="007A7490">
        <w:rPr>
          <w:b/>
          <w:bCs/>
          <w:szCs w:val="24"/>
          <w:rtl/>
          <w:lang w:val="fr-CA" w:bidi="ar-LB"/>
        </w:rPr>
        <w:t>الهيدروفلوروكربونية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20B06" w:rsidRPr="007A7490">
        <w:rPr>
          <w:b/>
          <w:bCs/>
          <w:szCs w:val="24"/>
          <w:rtl/>
          <w:lang w:val="fr-CA" w:bidi="ar-LB"/>
        </w:rPr>
        <w:t>بموجب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20B06" w:rsidRPr="007A7490">
        <w:rPr>
          <w:b/>
          <w:bCs/>
          <w:szCs w:val="24"/>
          <w:rtl/>
          <w:lang w:val="fr-CA" w:bidi="ar-LB"/>
        </w:rPr>
        <w:t>تعديل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="00720B06" w:rsidRPr="007A7490">
        <w:rPr>
          <w:b/>
          <w:bCs/>
          <w:szCs w:val="24"/>
          <w:rtl/>
          <w:lang w:val="fr-CA" w:bidi="ar-LB"/>
        </w:rPr>
        <w:t>كيغالي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في</w:t>
      </w:r>
      <w:r w:rsidR="006F2964" w:rsidRPr="007A7490">
        <w:rPr>
          <w:b/>
          <w:bCs/>
          <w:szCs w:val="24"/>
          <w:rtl/>
          <w:lang w:val="fr-CA" w:bidi="ar-LB"/>
        </w:rPr>
        <w:t xml:space="preserve"> </w:t>
      </w:r>
      <w:r w:rsidRPr="007A7490">
        <w:rPr>
          <w:b/>
          <w:bCs/>
          <w:szCs w:val="24"/>
          <w:rtl/>
          <w:lang w:val="fr-CA" w:bidi="ar-LB"/>
        </w:rPr>
        <w:t>أوروغواي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8"/>
        <w:gridCol w:w="4979"/>
        <w:gridCol w:w="861"/>
        <w:gridCol w:w="1262"/>
      </w:tblGrid>
      <w:tr w:rsidR="00720B06" w:rsidRPr="00E8553B" w14:paraId="6F78E768" w14:textId="77777777" w:rsidTr="00720B06">
        <w:trPr>
          <w:trHeight w:val="204"/>
          <w:tblHeader/>
        </w:trPr>
        <w:tc>
          <w:tcPr>
            <w:tcW w:w="2248" w:type="dxa"/>
          </w:tcPr>
          <w:p w14:paraId="26F5527F" w14:textId="63F398B8" w:rsidR="00720B06" w:rsidRPr="00E8553B" w:rsidRDefault="00720B06" w:rsidP="00706060">
            <w:pPr>
              <w:pStyle w:val="Heading2"/>
              <w:widowControl/>
              <w:spacing w:after="0"/>
              <w:jc w:val="right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عنصر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4979" w:type="dxa"/>
          </w:tcPr>
          <w:p w14:paraId="2C6A944D" w14:textId="5E8DAE61" w:rsidR="00720B06" w:rsidRPr="00E8553B" w:rsidRDefault="00720B06" w:rsidP="004513BB">
            <w:pPr>
              <w:pStyle w:val="Heading2"/>
              <w:widowControl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الاهداف</w:t>
            </w:r>
          </w:p>
        </w:tc>
        <w:tc>
          <w:tcPr>
            <w:tcW w:w="861" w:type="dxa"/>
          </w:tcPr>
          <w:p w14:paraId="0FC8105D" w14:textId="65265A2C" w:rsidR="00720B06" w:rsidRPr="00E8553B" w:rsidRDefault="00720B06" w:rsidP="004513BB">
            <w:pPr>
              <w:pStyle w:val="Heading2"/>
              <w:widowControl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الوكالة</w:t>
            </w:r>
          </w:p>
        </w:tc>
        <w:tc>
          <w:tcPr>
            <w:tcW w:w="1262" w:type="dxa"/>
          </w:tcPr>
          <w:p w14:paraId="092870B8" w14:textId="4B00E30F" w:rsidR="00720B06" w:rsidRPr="00E8553B" w:rsidRDefault="00720B06" w:rsidP="004513BB">
            <w:pPr>
              <w:pStyle w:val="Heading2"/>
              <w:widowControl/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تكلفة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المرحلة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(دولار</w:t>
            </w:r>
            <w:r w:rsidR="006F296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706060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أم</w:t>
            </w:r>
            <w:r w:rsidRPr="00E8553B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ريكي)</w:t>
            </w:r>
          </w:p>
        </w:tc>
      </w:tr>
      <w:tr w:rsidR="00720B06" w:rsidRPr="00E8553B" w14:paraId="3452FC62" w14:textId="77777777" w:rsidTr="00720B06">
        <w:trPr>
          <w:trHeight w:val="2363"/>
        </w:trPr>
        <w:tc>
          <w:tcPr>
            <w:tcW w:w="2248" w:type="dxa"/>
            <w:vMerge w:val="restart"/>
          </w:tcPr>
          <w:p w14:paraId="0C527333" w14:textId="4C444C3A" w:rsidR="00886951" w:rsidRPr="00E8553B" w:rsidRDefault="00886951" w:rsidP="00886951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لتعزيز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706060">
              <w:rPr>
                <w:rFonts w:asciiTheme="majorBidi" w:hAnsiTheme="majorBidi" w:cstheme="majorBidi"/>
                <w:sz w:val="20"/>
                <w:rtl/>
                <w:lang w:bidi="ar-LB"/>
              </w:rPr>
              <w:t>إنفاذ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التنظيمي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للمواد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ومراقبته</w:t>
            </w:r>
          </w:p>
        </w:tc>
        <w:tc>
          <w:tcPr>
            <w:tcW w:w="4979" w:type="dxa"/>
          </w:tcPr>
          <w:p w14:paraId="77D5F8AB" w14:textId="2D801CBC" w:rsidR="000C0CA8" w:rsidRPr="00E8553B" w:rsidRDefault="000C0CA8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استعراض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وتحديث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الإطار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التنظيمي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الحالي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لتعديل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حصص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الاستيراد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وغيرها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التدابير</w:t>
            </w:r>
          </w:p>
          <w:p w14:paraId="66B1BA58" w14:textId="65B16533" w:rsidR="000C0CA8" w:rsidRPr="00E8553B" w:rsidRDefault="000C0CA8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عقد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اجتماعات/</w:t>
            </w:r>
            <w:r w:rsidR="007A0EC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تنظيم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A0EC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حملات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توعية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التعديلات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التنظيمية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المحتملة</w:t>
            </w:r>
          </w:p>
          <w:p w14:paraId="4B46B67B" w14:textId="1BE1AE32" w:rsidR="000C0CA8" w:rsidRPr="00E8553B" w:rsidRDefault="000C0CA8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عقد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2223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ما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2223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2223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يقل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2223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اجتماعين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2223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لتقديم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2223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2223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مستكملة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2223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أصحاب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المصلحة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المؤسسات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D27C6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والرابطات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التدابير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القانونية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3015E9">
              <w:rPr>
                <w:rFonts w:asciiTheme="majorBidi" w:hAnsiTheme="majorBidi" w:cstheme="majorBidi"/>
                <w:sz w:val="20"/>
                <w:rtl/>
                <w:lang w:bidi="ar-LB"/>
              </w:rPr>
              <w:t>لمراقبة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انبعاثات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D27C6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D27C6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واستهلاكها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والحد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منها</w:t>
            </w:r>
          </w:p>
          <w:p w14:paraId="5EC684BD" w14:textId="4DBC1873" w:rsidR="000C0CA8" w:rsidRPr="00E8553B" w:rsidRDefault="000C0CA8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إعداد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لوائح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قطاعية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جديدة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تتعلق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ب</w:t>
            </w:r>
            <w:r w:rsidR="001F540A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كفاءة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F540A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استخدام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الطاقة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و/أو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لوائح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أخرى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لاستيراد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وتركيب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أنظمة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3015E9">
              <w:rPr>
                <w:rFonts w:asciiTheme="majorBidi" w:hAnsiTheme="majorBidi" w:cstheme="majorBidi"/>
                <w:sz w:val="20"/>
                <w:rtl/>
                <w:lang w:bidi="ar-LB"/>
              </w:rPr>
              <w:t>جديدة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3015E9">
              <w:rPr>
                <w:rFonts w:asciiTheme="majorBidi" w:hAnsiTheme="majorBidi" w:cstheme="majorBidi"/>
                <w:sz w:val="20"/>
                <w:rtl/>
                <w:lang w:bidi="ar-LB"/>
              </w:rPr>
              <w:t>للتبريد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F540A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هواء</w:t>
            </w:r>
          </w:p>
        </w:tc>
        <w:tc>
          <w:tcPr>
            <w:tcW w:w="861" w:type="dxa"/>
          </w:tcPr>
          <w:p w14:paraId="00DF2EE4" w14:textId="6B1287D2" w:rsidR="00720B06" w:rsidRPr="00E8553B" w:rsidRDefault="00730795" w:rsidP="004513BB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262" w:type="dxa"/>
          </w:tcPr>
          <w:p w14:paraId="0D168758" w14:textId="77777777" w:rsidR="00720B06" w:rsidRPr="00E8553B" w:rsidRDefault="00720B06" w:rsidP="004513BB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lang w:bidi="ar-LB"/>
              </w:rPr>
              <w:t>35,000</w:t>
            </w:r>
          </w:p>
        </w:tc>
      </w:tr>
      <w:tr w:rsidR="00730795" w:rsidRPr="00E8553B" w14:paraId="534CBE68" w14:textId="77777777" w:rsidTr="00720B06">
        <w:tc>
          <w:tcPr>
            <w:tcW w:w="2248" w:type="dxa"/>
            <w:vMerge/>
          </w:tcPr>
          <w:p w14:paraId="6EA91088" w14:textId="77777777" w:rsidR="00730795" w:rsidRPr="00E8553B" w:rsidRDefault="00730795" w:rsidP="00730795">
            <w:pPr>
              <w:pStyle w:val="Heading2"/>
              <w:widowControl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979" w:type="dxa"/>
          </w:tcPr>
          <w:p w14:paraId="34588D4B" w14:textId="250B37C9" w:rsidR="00730795" w:rsidRPr="00E8553B" w:rsidRDefault="00730795" w:rsidP="007D3E58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برنامج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تدريب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31A6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لموظفي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الجمارك</w:t>
            </w:r>
            <w:r w:rsidR="00431A6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/</w:t>
            </w:r>
            <w:r w:rsidR="006531B7" w:rsidRPr="00E8553B">
              <w:rPr>
                <w:rFonts w:asciiTheme="majorBidi" w:hAnsiTheme="majorBidi" w:cstheme="majorBidi" w:hint="cs"/>
                <w:sz w:val="20"/>
                <w:rtl/>
                <w:lang w:bidi="ar-LB"/>
              </w:rPr>
              <w:t>المستور</w:t>
            </w:r>
            <w:r w:rsidR="006531B7">
              <w:rPr>
                <w:rFonts w:asciiTheme="majorBidi" w:hAnsiTheme="majorBidi" w:cstheme="majorBidi" w:hint="cs"/>
                <w:sz w:val="20"/>
                <w:rtl/>
                <w:lang w:bidi="ar-LB"/>
              </w:rPr>
              <w:t>ين:</w:t>
            </w:r>
          </w:p>
          <w:p w14:paraId="44313303" w14:textId="4F2FFAC8" w:rsidR="00730795" w:rsidRPr="00E8553B" w:rsidRDefault="00730795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دورتان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تدريبيتان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31A6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لتقديم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31A6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معلومات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31A6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مستكملة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31A6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ما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مجموعه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40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FA2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موظفي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مراقبة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الحدود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لوائح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مراقبة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83B2B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83B2B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</w:p>
          <w:p w14:paraId="2E7EDFD8" w14:textId="2E427AD7" w:rsidR="00730795" w:rsidRPr="00E8553B" w:rsidRDefault="00D83B2B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إعداد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دليل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مراقبة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الحدود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لمساعدة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موظفي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الجمارك</w:t>
            </w:r>
          </w:p>
          <w:p w14:paraId="71E1CB1E" w14:textId="29978790" w:rsidR="00730795" w:rsidRPr="00E8553B" w:rsidRDefault="00730FA2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عقد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حلقتي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تدريبيتين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لما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مجموعه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40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8E143C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شركات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8E143C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الوساطة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والمستوردين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بشأن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السياسات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واللوائح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30795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المتعلقة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8E143C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بالمواد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8E143C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</w:p>
        </w:tc>
        <w:tc>
          <w:tcPr>
            <w:tcW w:w="861" w:type="dxa"/>
          </w:tcPr>
          <w:p w14:paraId="7E3A249F" w14:textId="3ED1E366" w:rsidR="00730795" w:rsidRPr="00E8553B" w:rsidRDefault="00730795" w:rsidP="00730795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262" w:type="dxa"/>
          </w:tcPr>
          <w:p w14:paraId="179BE92A" w14:textId="77777777" w:rsidR="00730795" w:rsidRPr="00E8553B" w:rsidRDefault="00730795" w:rsidP="00730795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lang w:bidi="ar-LB"/>
              </w:rPr>
              <w:t>38,400</w:t>
            </w:r>
          </w:p>
        </w:tc>
      </w:tr>
      <w:tr w:rsidR="00730795" w:rsidRPr="00E8553B" w14:paraId="0A5902B3" w14:textId="77777777" w:rsidTr="00720B06">
        <w:tc>
          <w:tcPr>
            <w:tcW w:w="2248" w:type="dxa"/>
            <w:vMerge w:val="restart"/>
          </w:tcPr>
          <w:p w14:paraId="423186EE" w14:textId="7976E0B9" w:rsidR="00730795" w:rsidRPr="00E8553B" w:rsidRDefault="008E143C" w:rsidP="008E143C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مشروع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تدريب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فنيي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861BB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861BB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861BB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4979" w:type="dxa"/>
          </w:tcPr>
          <w:p w14:paraId="26D261DC" w14:textId="6B9E8A32" w:rsidR="00CA0FDD" w:rsidRPr="00E8553B" w:rsidRDefault="00CA0FDD" w:rsidP="00E14DA2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الثلاجات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129A1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المنفصلة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129A1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منخفضة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52059">
              <w:rPr>
                <w:rFonts w:asciiTheme="majorBidi" w:hAnsiTheme="majorBidi" w:cstheme="majorBidi"/>
                <w:sz w:val="20"/>
                <w:rtl/>
                <w:lang w:bidi="ar-LB"/>
              </w:rPr>
              <w:t>الأ</w:t>
            </w:r>
            <w:r w:rsidR="00B21548">
              <w:rPr>
                <w:rFonts w:asciiTheme="majorBidi" w:hAnsiTheme="majorBidi" w:cstheme="majorBidi"/>
                <w:sz w:val="20"/>
                <w:rtl/>
                <w:lang w:bidi="ar-LB"/>
              </w:rPr>
              <w:t>ح</w:t>
            </w:r>
            <w:r w:rsidR="00952059">
              <w:rPr>
                <w:rFonts w:asciiTheme="majorBidi" w:hAnsiTheme="majorBidi" w:cstheme="majorBidi"/>
                <w:sz w:val="20"/>
                <w:rtl/>
                <w:lang w:bidi="ar-LB"/>
              </w:rPr>
              <w:t>مال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للاستخدام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المنزلي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والتجاري</w:t>
            </w:r>
            <w:r w:rsidRPr="00E8553B">
              <w:rPr>
                <w:rFonts w:asciiTheme="majorBidi" w:hAnsiTheme="majorBidi" w:cstheme="majorBidi"/>
                <w:sz w:val="20"/>
                <w:lang w:bidi="ar-LB"/>
              </w:rPr>
              <w:t>:</w:t>
            </w:r>
          </w:p>
          <w:p w14:paraId="7000F7FB" w14:textId="77777777" w:rsidR="00CA0FDD" w:rsidRPr="00E8553B" w:rsidRDefault="00CA0FDD" w:rsidP="00CA0FDD">
            <w:pPr>
              <w:rPr>
                <w:rFonts w:asciiTheme="majorBidi" w:hAnsiTheme="majorBidi" w:cstheme="majorBidi"/>
                <w:sz w:val="20"/>
                <w:lang w:bidi="ar-LB"/>
              </w:rPr>
            </w:pPr>
          </w:p>
          <w:p w14:paraId="703647D3" w14:textId="0BF602A2" w:rsidR="00CA0FDD" w:rsidRPr="00E8553B" w:rsidRDefault="00CA0FDD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شراء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معدات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129A1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7129A1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لمراكز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03929">
              <w:rPr>
                <w:rFonts w:asciiTheme="majorBidi" w:hAnsiTheme="majorBidi"/>
                <w:sz w:val="20"/>
                <w:rtl/>
                <w:lang w:bidi="ar-LB"/>
              </w:rPr>
              <w:t>وتشمل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03929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03929">
              <w:rPr>
                <w:rFonts w:asciiTheme="majorBidi" w:hAnsiTheme="majorBidi"/>
                <w:sz w:val="20"/>
                <w:rtl/>
                <w:lang w:bidi="ar-LB"/>
              </w:rPr>
              <w:t>الأقل:</w:t>
            </w:r>
          </w:p>
          <w:p w14:paraId="6D6E5C5D" w14:textId="77777777" w:rsidR="00CA0FDD" w:rsidRPr="00E8553B" w:rsidRDefault="00CA0FDD" w:rsidP="00CA0FDD">
            <w:pPr>
              <w:rPr>
                <w:rFonts w:asciiTheme="majorBidi" w:hAnsiTheme="majorBidi" w:cstheme="majorBidi"/>
                <w:sz w:val="20"/>
                <w:lang w:bidi="ar-LB"/>
              </w:rPr>
            </w:pPr>
          </w:p>
          <w:p w14:paraId="3DDA5F96" w14:textId="59CA8F5F" w:rsidR="00CA0FDD" w:rsidRPr="00E8553B" w:rsidRDefault="00CA0FDD" w:rsidP="00026E0A">
            <w:pPr>
              <w:pStyle w:val="ListParagraph"/>
              <w:numPr>
                <w:ilvl w:val="0"/>
                <w:numId w:val="11"/>
              </w:numPr>
              <w:bidi/>
              <w:ind w:left="825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وحدتان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C026C">
              <w:rPr>
                <w:rFonts w:asciiTheme="majorBidi" w:hAnsiTheme="majorBidi" w:cstheme="majorBidi"/>
                <w:sz w:val="20"/>
                <w:rtl/>
                <w:lang w:bidi="ar-LB"/>
              </w:rPr>
              <w:t>للتدريب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C026C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C026C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المنزلي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52059">
              <w:rPr>
                <w:rFonts w:asciiTheme="majorBidi" w:hAnsiTheme="majorBidi" w:cstheme="majorBidi"/>
                <w:sz w:val="20"/>
                <w:rtl/>
                <w:lang w:bidi="ar-LB"/>
              </w:rPr>
              <w:t>المعتمد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52059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52059">
              <w:rPr>
                <w:rFonts w:asciiTheme="majorBidi" w:hAnsiTheme="majorBidi" w:cstheme="majorBidi"/>
                <w:sz w:val="20"/>
                <w:rtl/>
                <w:lang w:bidi="ar-LB"/>
              </w:rPr>
              <w:t>غا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ز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R-600a</w:t>
            </w:r>
          </w:p>
          <w:p w14:paraId="7D91C472" w14:textId="77777777" w:rsidR="00CA0FDD" w:rsidRPr="00E8553B" w:rsidRDefault="00CA0FDD" w:rsidP="00E14DA2">
            <w:pPr>
              <w:bidi/>
              <w:ind w:left="825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</w:p>
          <w:p w14:paraId="5C2A4A24" w14:textId="23443D51" w:rsidR="00CA0FDD" w:rsidRPr="00E8553B" w:rsidRDefault="00CA0FDD" w:rsidP="00026E0A">
            <w:pPr>
              <w:pStyle w:val="ListParagraph"/>
              <w:numPr>
                <w:ilvl w:val="0"/>
                <w:numId w:val="11"/>
              </w:numPr>
              <w:bidi/>
              <w:ind w:left="825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وحدتا</w:t>
            </w:r>
            <w:r w:rsidR="009147DE">
              <w:rPr>
                <w:rFonts w:asciiTheme="majorBidi" w:hAnsiTheme="majorBidi" w:cstheme="majorBidi"/>
                <w:sz w:val="20"/>
                <w:rtl/>
                <w:lang w:bidi="ar-LB"/>
              </w:rPr>
              <w:t>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147DE">
              <w:rPr>
                <w:rFonts w:asciiTheme="majorBidi" w:hAnsiTheme="majorBidi" w:cstheme="majorBidi"/>
                <w:sz w:val="20"/>
                <w:rtl/>
                <w:lang w:bidi="ar-LB"/>
              </w:rPr>
              <w:t>للتبريد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147DE">
              <w:rPr>
                <w:rFonts w:asciiTheme="majorBidi" w:hAnsiTheme="majorBidi" w:cstheme="majorBidi"/>
                <w:sz w:val="20"/>
                <w:rtl/>
                <w:lang w:bidi="ar-LB"/>
              </w:rPr>
              <w:t>التجاري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147DE">
              <w:rPr>
                <w:rFonts w:asciiTheme="majorBidi" w:hAnsiTheme="majorBidi" w:cstheme="majorBidi"/>
                <w:sz w:val="20"/>
                <w:rtl/>
                <w:lang w:bidi="ar-LB"/>
              </w:rPr>
              <w:t>المتوسط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الحرارة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52059">
              <w:rPr>
                <w:rFonts w:asciiTheme="majorBidi" w:hAnsiTheme="majorBidi" w:cstheme="majorBidi"/>
                <w:sz w:val="20"/>
                <w:rtl/>
                <w:lang w:bidi="ar-LB"/>
              </w:rPr>
              <w:t>المعتمد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52059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952059">
              <w:rPr>
                <w:rFonts w:asciiTheme="majorBidi" w:hAnsiTheme="majorBidi" w:cstheme="majorBidi"/>
                <w:sz w:val="20"/>
                <w:rtl/>
                <w:lang w:bidi="ar-LB"/>
              </w:rPr>
              <w:t>غ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از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R-290</w:t>
            </w:r>
          </w:p>
          <w:p w14:paraId="5D6B2350" w14:textId="77777777" w:rsidR="00CA0FDD" w:rsidRPr="00E8553B" w:rsidRDefault="00CA0FDD" w:rsidP="00CA0FDD">
            <w:pPr>
              <w:rPr>
                <w:rFonts w:asciiTheme="majorBidi" w:hAnsiTheme="majorBidi" w:cstheme="majorBidi"/>
                <w:sz w:val="20"/>
                <w:lang w:bidi="ar-LB"/>
              </w:rPr>
            </w:pPr>
          </w:p>
          <w:p w14:paraId="1E9838BE" w14:textId="2D749479" w:rsidR="00CA0FDD" w:rsidRPr="00E8553B" w:rsidRDefault="000C283E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تنظيم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أربع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A60DF7">
              <w:rPr>
                <w:rFonts w:asciiTheme="majorBidi" w:hAnsiTheme="majorBidi" w:cstheme="majorBidi"/>
                <w:sz w:val="20"/>
                <w:rtl/>
                <w:lang w:bidi="ar-LB"/>
              </w:rPr>
              <w:t>حلقات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عمل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تدريبية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لثمانين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فنيًا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مجال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E8553B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E8553B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CA0FDD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الهواء</w:t>
            </w:r>
          </w:p>
        </w:tc>
        <w:tc>
          <w:tcPr>
            <w:tcW w:w="861" w:type="dxa"/>
          </w:tcPr>
          <w:p w14:paraId="50C596C8" w14:textId="46685144" w:rsidR="00730795" w:rsidRPr="00E8553B" w:rsidRDefault="00730795" w:rsidP="00730795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lastRenderedPageBreak/>
              <w:t>اليونيدو</w:t>
            </w:r>
          </w:p>
        </w:tc>
        <w:tc>
          <w:tcPr>
            <w:tcW w:w="1262" w:type="dxa"/>
          </w:tcPr>
          <w:p w14:paraId="4736549E" w14:textId="77777777" w:rsidR="00730795" w:rsidRPr="00E8553B" w:rsidRDefault="00730795" w:rsidP="00730795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lang w:bidi="ar-LB"/>
              </w:rPr>
              <w:t>22,660</w:t>
            </w:r>
          </w:p>
        </w:tc>
      </w:tr>
      <w:tr w:rsidR="00730795" w:rsidRPr="00E8553B" w14:paraId="2B638C20" w14:textId="77777777" w:rsidTr="00720B06">
        <w:tc>
          <w:tcPr>
            <w:tcW w:w="2248" w:type="dxa"/>
            <w:vMerge/>
          </w:tcPr>
          <w:p w14:paraId="13C94394" w14:textId="77777777" w:rsidR="00730795" w:rsidRPr="00E8553B" w:rsidRDefault="00730795" w:rsidP="00730795">
            <w:pPr>
              <w:pStyle w:val="Heading2"/>
              <w:widowControl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4979" w:type="dxa"/>
          </w:tcPr>
          <w:p w14:paraId="0CF8C267" w14:textId="3F50848F" w:rsidR="006C7F34" w:rsidRDefault="00E8553B" w:rsidP="00E8553B">
            <w:pPr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أجهزة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المنزلية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B21548">
              <w:rPr>
                <w:rFonts w:asciiTheme="majorBidi" w:hAnsiTheme="majorBidi" w:cstheme="majorBidi"/>
                <w:sz w:val="20"/>
                <w:rtl/>
                <w:lang w:bidi="ar-LB"/>
              </w:rPr>
              <w:t>العالية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B21548">
              <w:rPr>
                <w:rFonts w:asciiTheme="majorBidi" w:hAnsiTheme="majorBidi" w:cstheme="majorBidi"/>
                <w:sz w:val="20"/>
                <w:rtl/>
                <w:lang w:bidi="ar-LB"/>
              </w:rPr>
              <w:t>الأحمال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والمنشآت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التجارية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والمعدات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التجارية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D3EAE">
              <w:rPr>
                <w:rFonts w:asciiTheme="majorBidi" w:hAnsiTheme="majorBidi" w:cstheme="majorBidi"/>
                <w:sz w:val="20"/>
                <w:rtl/>
                <w:lang w:bidi="ar-LB"/>
              </w:rPr>
              <w:t>القائمة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4D3EAE">
              <w:rPr>
                <w:rFonts w:asciiTheme="majorBidi" w:hAnsiTheme="majorBidi" w:cs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ثاني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أكسيد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6C7F34">
              <w:rPr>
                <w:rFonts w:asciiTheme="majorBidi" w:hAnsiTheme="majorBidi" w:cstheme="majorBidi"/>
                <w:sz w:val="20"/>
                <w:rtl/>
                <w:lang w:bidi="ar-LB"/>
              </w:rPr>
              <w:t>الكربون:</w:t>
            </w:r>
          </w:p>
          <w:p w14:paraId="21ADF8FF" w14:textId="4BEB9ABB" w:rsidR="006C7F34" w:rsidRPr="00412BF1" w:rsidRDefault="005518CB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5518CB">
              <w:rPr>
                <w:rFonts w:asciiTheme="majorBidi" w:hAnsiTheme="majorBidi"/>
                <w:sz w:val="20"/>
                <w:rtl/>
                <w:lang w:bidi="ar-LB"/>
              </w:rPr>
              <w:t>شراء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518CB">
              <w:rPr>
                <w:rFonts w:asciiTheme="majorBidi" w:hAnsiTheme="majorBidi"/>
                <w:sz w:val="20"/>
                <w:rtl/>
                <w:lang w:bidi="ar-LB"/>
              </w:rPr>
              <w:t>معدات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518CB">
              <w:rPr>
                <w:rFonts w:asciiTheme="majorBidi" w:hAnsiTheme="majorBidi"/>
                <w:sz w:val="20"/>
                <w:rtl/>
                <w:lang w:bidi="ar-LB"/>
              </w:rPr>
              <w:t>مركز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518CB">
              <w:rPr>
                <w:rFonts w:asciiTheme="majorBidi" w:hAnsiTheme="majorBidi"/>
                <w:sz w:val="20"/>
                <w:rtl/>
                <w:lang w:bidi="ar-LB"/>
              </w:rPr>
              <w:t>التدريب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03929">
              <w:rPr>
                <w:rFonts w:asciiTheme="majorBidi" w:hAnsiTheme="majorBidi"/>
                <w:sz w:val="20"/>
                <w:rtl/>
                <w:lang w:bidi="ar-LB"/>
              </w:rPr>
              <w:t>وتشمل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03929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03929">
              <w:rPr>
                <w:rFonts w:asciiTheme="majorBidi" w:hAnsiTheme="majorBidi"/>
                <w:sz w:val="20"/>
                <w:rtl/>
                <w:lang w:bidi="ar-LB"/>
              </w:rPr>
              <w:t>الأقل</w:t>
            </w:r>
            <w:r w:rsidR="00412BF1">
              <w:rPr>
                <w:rFonts w:asciiTheme="majorBidi" w:hAnsiTheme="majorBidi"/>
                <w:sz w:val="20"/>
                <w:rtl/>
                <w:lang w:bidi="ar-LB"/>
              </w:rPr>
              <w:t>:</w:t>
            </w:r>
          </w:p>
          <w:p w14:paraId="03FFC356" w14:textId="3D01D9BE" w:rsidR="00412BF1" w:rsidRDefault="00412BF1" w:rsidP="00026E0A">
            <w:pPr>
              <w:pStyle w:val="ListParagraph"/>
              <w:numPr>
                <w:ilvl w:val="0"/>
                <w:numId w:val="11"/>
              </w:numPr>
              <w:bidi/>
              <w:ind w:left="825"/>
              <w:rPr>
                <w:rFonts w:asciiTheme="majorBidi" w:hAnsiTheme="majorBidi" w:cstheme="majorBidi"/>
                <w:sz w:val="20"/>
                <w:lang w:bidi="ar-LB"/>
              </w:rPr>
            </w:pPr>
            <w:r w:rsidRPr="00412BF1">
              <w:rPr>
                <w:rFonts w:asciiTheme="majorBidi" w:hAnsiTheme="majorBidi"/>
                <w:sz w:val="20"/>
                <w:rtl/>
                <w:lang w:bidi="ar-LB"/>
              </w:rPr>
              <w:t>وحدتان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1C026C">
              <w:rPr>
                <w:rFonts w:asciiTheme="majorBidi" w:hAnsiTheme="majorBidi"/>
                <w:sz w:val="20"/>
                <w:rtl/>
                <w:lang w:bidi="ar-LB"/>
              </w:rPr>
              <w:t>للتدريب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1C026C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015A2">
              <w:rPr>
                <w:rFonts w:asciiTheme="majorBidi" w:hAnsiTheme="majorBidi"/>
                <w:sz w:val="20"/>
                <w:rtl/>
                <w:lang w:bidi="ar-LB"/>
              </w:rPr>
              <w:t>أجهزة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015A2">
              <w:rPr>
                <w:rFonts w:asciiTheme="majorBidi" w:hAnsi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015A2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باستخدام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غاز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412BF1">
              <w:rPr>
                <w:rFonts w:asciiTheme="majorBidi" w:hAnsiTheme="majorBidi" w:cstheme="majorBidi"/>
                <w:sz w:val="20"/>
                <w:lang w:bidi="ar-LB"/>
              </w:rPr>
              <w:t>R-290</w:t>
            </w:r>
            <w:r w:rsidR="006F2964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Pr="00412BF1">
              <w:rPr>
                <w:rFonts w:asciiTheme="majorBidi" w:hAnsiTheme="majorBidi" w:cstheme="majorBidi"/>
                <w:sz w:val="20"/>
                <w:lang w:bidi="ar-LB"/>
              </w:rPr>
              <w:t>AC</w:t>
            </w:r>
          </w:p>
          <w:p w14:paraId="14C00846" w14:textId="6FB7979D" w:rsidR="00413DCE" w:rsidRPr="00413DCE" w:rsidRDefault="000E68A3" w:rsidP="00026E0A">
            <w:pPr>
              <w:pStyle w:val="ListParagraph"/>
              <w:numPr>
                <w:ilvl w:val="0"/>
                <w:numId w:val="11"/>
              </w:numPr>
              <w:bidi/>
              <w:ind w:left="825"/>
              <w:rPr>
                <w:rFonts w:asciiTheme="majorBidi" w:hAnsiTheme="majorBidi" w:cstheme="majorBidi"/>
                <w:sz w:val="20"/>
                <w:lang w:bidi="ar-LB"/>
              </w:rPr>
            </w:pPr>
            <w:r w:rsidRPr="000E68A3">
              <w:rPr>
                <w:rFonts w:asciiTheme="majorBidi" w:hAnsiTheme="majorBidi"/>
                <w:sz w:val="20"/>
                <w:rtl/>
                <w:lang w:bidi="ar-LB"/>
              </w:rPr>
              <w:t>وحدتا</w:t>
            </w:r>
            <w:r w:rsidR="00F03F78">
              <w:rPr>
                <w:rFonts w:asciiTheme="majorBidi" w:hAnsiTheme="majorBidi"/>
                <w:sz w:val="20"/>
                <w:rtl/>
                <w:lang w:bidi="ar-LB"/>
              </w:rPr>
              <w:t>ن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03F78">
              <w:rPr>
                <w:rFonts w:asciiTheme="majorBidi" w:hAnsiTheme="majorBidi"/>
                <w:sz w:val="20"/>
                <w:rtl/>
                <w:lang w:bidi="ar-LB"/>
              </w:rPr>
              <w:t>للتبريد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03F78">
              <w:rPr>
                <w:rFonts w:asciiTheme="majorBidi" w:hAnsiTheme="majorBidi"/>
                <w:sz w:val="20"/>
                <w:rtl/>
                <w:lang w:bidi="ar-LB"/>
              </w:rPr>
              <w:t>التجاري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975D7">
              <w:rPr>
                <w:rFonts w:asciiTheme="majorBidi" w:hAnsiTheme="majorBidi"/>
                <w:sz w:val="20"/>
                <w:rtl/>
                <w:lang w:bidi="ar-LB"/>
              </w:rPr>
              <w:t>ذي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975D7">
              <w:rPr>
                <w:rFonts w:asciiTheme="majorBidi" w:hAnsiTheme="majorBidi"/>
                <w:sz w:val="20"/>
                <w:rtl/>
                <w:lang w:bidi="ar-LB"/>
              </w:rPr>
              <w:t>درجات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975D7">
              <w:rPr>
                <w:rFonts w:asciiTheme="majorBidi" w:hAnsiTheme="majorBidi"/>
                <w:sz w:val="20"/>
                <w:rtl/>
                <w:lang w:bidi="ar-LB"/>
              </w:rPr>
              <w:t>الحرارة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975D7">
              <w:rPr>
                <w:rFonts w:asciiTheme="majorBidi" w:hAnsiTheme="majorBidi"/>
                <w:sz w:val="20"/>
                <w:rtl/>
                <w:lang w:bidi="ar-LB"/>
              </w:rPr>
              <w:t>ال</w:t>
            </w:r>
            <w:r w:rsidR="00750A66">
              <w:rPr>
                <w:rFonts w:asciiTheme="majorBidi" w:hAnsiTheme="majorBidi"/>
                <w:sz w:val="20"/>
                <w:rtl/>
                <w:lang w:bidi="ar-LB"/>
              </w:rPr>
              <w:t>منخفضة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750A66">
              <w:rPr>
                <w:rFonts w:asciiTheme="majorBidi" w:hAnsiTheme="majorBidi"/>
                <w:sz w:val="20"/>
                <w:rtl/>
                <w:lang w:bidi="ar-LB"/>
              </w:rPr>
              <w:t>المعتمد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750A66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06066F">
              <w:rPr>
                <w:rFonts w:asciiTheme="majorBidi" w:hAnsiTheme="majorBidi"/>
                <w:sz w:val="20"/>
                <w:rtl/>
                <w:lang w:bidi="ar-LB"/>
              </w:rPr>
              <w:t>غاز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0E68A3">
              <w:rPr>
                <w:rFonts w:asciiTheme="majorBidi" w:hAnsiTheme="majorBidi" w:cstheme="majorBidi"/>
                <w:sz w:val="20"/>
                <w:lang w:bidi="ar-LB"/>
              </w:rPr>
              <w:t>R-290</w:t>
            </w:r>
          </w:p>
          <w:p w14:paraId="782291C2" w14:textId="2A4E4B1E" w:rsidR="000E68A3" w:rsidRPr="00C120F8" w:rsidRDefault="00413DCE" w:rsidP="00026E0A">
            <w:pPr>
              <w:pStyle w:val="ListParagraph"/>
              <w:numPr>
                <w:ilvl w:val="0"/>
                <w:numId w:val="11"/>
              </w:numPr>
              <w:bidi/>
              <w:ind w:left="825"/>
              <w:rPr>
                <w:rFonts w:asciiTheme="majorBidi" w:hAnsiTheme="majorBidi" w:cstheme="majorBidi"/>
                <w:sz w:val="20"/>
                <w:lang w:bidi="ar-LB"/>
              </w:rPr>
            </w:pPr>
            <w:r w:rsidRPr="00413DCE">
              <w:rPr>
                <w:rFonts w:asciiTheme="majorBidi" w:hAnsiTheme="majorBidi"/>
                <w:sz w:val="20"/>
                <w:rtl/>
                <w:lang w:bidi="ar-LB"/>
              </w:rPr>
              <w:t>نظام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750A66">
              <w:rPr>
                <w:rFonts w:asciiTheme="majorBidi" w:hAnsiTheme="majorBidi"/>
                <w:sz w:val="20"/>
                <w:rtl/>
                <w:lang w:bidi="ar-LB"/>
              </w:rPr>
              <w:t>تدليلي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413DCE">
              <w:rPr>
                <w:rFonts w:asciiTheme="majorBidi" w:hAnsiTheme="majorBidi"/>
                <w:sz w:val="20"/>
                <w:rtl/>
                <w:lang w:bidi="ar-LB"/>
              </w:rPr>
              <w:t>أساسي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>
              <w:rPr>
                <w:rFonts w:asciiTheme="majorBidi" w:hAnsiTheme="majorBidi"/>
                <w:sz w:val="20"/>
                <w:rtl/>
                <w:lang w:bidi="ar-LB"/>
              </w:rPr>
              <w:t>ل</w:t>
            </w:r>
            <w:r w:rsidRPr="00413DCE">
              <w:rPr>
                <w:rFonts w:asciiTheme="majorBidi" w:hAnsiTheme="majorBidi"/>
                <w:sz w:val="20"/>
                <w:rtl/>
                <w:lang w:bidi="ar-LB"/>
              </w:rPr>
              <w:t>ثاني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413DCE">
              <w:rPr>
                <w:rFonts w:asciiTheme="majorBidi" w:hAnsiTheme="majorBidi"/>
                <w:sz w:val="20"/>
                <w:rtl/>
                <w:lang w:bidi="ar-LB"/>
              </w:rPr>
              <w:t>أكسيد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413DCE">
              <w:rPr>
                <w:rFonts w:asciiTheme="majorBidi" w:hAnsiTheme="majorBidi"/>
                <w:sz w:val="20"/>
                <w:rtl/>
                <w:lang w:bidi="ar-LB"/>
              </w:rPr>
              <w:t>الكربون</w:t>
            </w:r>
          </w:p>
          <w:p w14:paraId="54188E85" w14:textId="6D184AF6" w:rsidR="00C120F8" w:rsidRPr="00C120F8" w:rsidRDefault="00075215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/>
                <w:sz w:val="20"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تقديم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المعدات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خبير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استشاري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وطني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لتنسيق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تركيب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وتشغيل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المعدات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المشتراة</w:t>
            </w:r>
          </w:p>
          <w:p w14:paraId="4D206952" w14:textId="7FEC122D" w:rsidR="00C120F8" w:rsidRPr="00C120F8" w:rsidRDefault="00C663B8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/>
                <w:sz w:val="20"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تنظيم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139ED">
              <w:rPr>
                <w:rFonts w:asciiTheme="majorBidi" w:hAnsiTheme="majorBidi"/>
                <w:sz w:val="20"/>
                <w:rtl/>
                <w:lang w:bidi="ar-LB"/>
              </w:rPr>
              <w:t>إحدى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139ED">
              <w:rPr>
                <w:rFonts w:asciiTheme="majorBidi" w:hAnsiTheme="majorBidi"/>
                <w:sz w:val="20"/>
                <w:rtl/>
                <w:lang w:bidi="ar-LB"/>
              </w:rPr>
              <w:t>عشرة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60DF7">
              <w:rPr>
                <w:rFonts w:asciiTheme="majorBidi" w:hAnsiTheme="majorBidi"/>
                <w:sz w:val="20"/>
                <w:rtl/>
                <w:lang w:bidi="ar-LB"/>
              </w:rPr>
              <w:t>حلقة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تدريبية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لنحو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220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فنيًا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مجال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</w:p>
          <w:p w14:paraId="6F7542EE" w14:textId="35526A06" w:rsidR="00C120F8" w:rsidRPr="00C120F8" w:rsidRDefault="00C120F8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/>
                <w:sz w:val="20"/>
                <w:lang w:bidi="ar-LB"/>
              </w:rPr>
            </w:pPr>
            <w:r w:rsidRPr="00C120F8">
              <w:rPr>
                <w:rFonts w:asciiTheme="majorBidi" w:hAnsiTheme="majorBidi"/>
                <w:sz w:val="20"/>
                <w:rtl/>
                <w:lang w:bidi="ar-LB"/>
              </w:rPr>
              <w:t>خبير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120F8">
              <w:rPr>
                <w:rFonts w:asciiTheme="majorBidi" w:hAnsiTheme="majorBidi"/>
                <w:sz w:val="20"/>
                <w:rtl/>
                <w:lang w:bidi="ar-LB"/>
              </w:rPr>
              <w:t>لتحديث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C120F8">
              <w:rPr>
                <w:rFonts w:asciiTheme="majorBidi" w:hAnsiTheme="majorBidi"/>
                <w:sz w:val="20"/>
                <w:rtl/>
                <w:lang w:bidi="ar-LB"/>
              </w:rPr>
              <w:t>مناهج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924D3">
              <w:rPr>
                <w:rFonts w:asciiTheme="majorBidi" w:hAnsiTheme="majorBidi"/>
                <w:sz w:val="20"/>
                <w:rtl/>
                <w:lang w:bidi="ar-LB"/>
              </w:rPr>
              <w:t>الدورات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924D3">
              <w:rPr>
                <w:rFonts w:asciiTheme="majorBidi" w:hAnsiTheme="majorBidi"/>
                <w:sz w:val="20"/>
                <w:rtl/>
                <w:lang w:bidi="ar-LB"/>
              </w:rPr>
              <w:t>التدريبية</w:t>
            </w:r>
          </w:p>
          <w:p w14:paraId="732E2B27" w14:textId="2094BCAB" w:rsidR="00730795" w:rsidRPr="00A0478C" w:rsidRDefault="00A0478C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/>
                <w:sz w:val="20"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تطوير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سجلات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إلكتروني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للفنيين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120F8" w:rsidRPr="00C120F8">
              <w:rPr>
                <w:rFonts w:asciiTheme="majorBidi" w:hAnsiTheme="majorBidi"/>
                <w:sz w:val="20"/>
                <w:rtl/>
                <w:lang w:bidi="ar-LB"/>
              </w:rPr>
              <w:t>المدربي</w:t>
            </w:r>
            <w:r w:rsidR="00A139ED">
              <w:rPr>
                <w:rFonts w:asciiTheme="majorBidi" w:hAnsiTheme="majorBidi"/>
                <w:sz w:val="20"/>
                <w:rtl/>
                <w:lang w:bidi="ar-LB"/>
              </w:rPr>
              <w:t>ن</w:t>
            </w:r>
          </w:p>
        </w:tc>
        <w:tc>
          <w:tcPr>
            <w:tcW w:w="861" w:type="dxa"/>
          </w:tcPr>
          <w:p w14:paraId="4D3A73FF" w14:textId="54B28BAD" w:rsidR="00730795" w:rsidRPr="00E8553B" w:rsidRDefault="00730795" w:rsidP="00730795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6F2964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1262" w:type="dxa"/>
          </w:tcPr>
          <w:p w14:paraId="5680EF27" w14:textId="77777777" w:rsidR="00730795" w:rsidRPr="00E8553B" w:rsidRDefault="00730795" w:rsidP="00730795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lang w:bidi="ar-LB"/>
              </w:rPr>
              <w:t>106,720</w:t>
            </w:r>
          </w:p>
        </w:tc>
      </w:tr>
      <w:tr w:rsidR="00730795" w:rsidRPr="00E8553B" w14:paraId="2DD657D1" w14:textId="77777777" w:rsidTr="00720B06">
        <w:tc>
          <w:tcPr>
            <w:tcW w:w="2248" w:type="dxa"/>
          </w:tcPr>
          <w:p w14:paraId="2503831D" w14:textId="2B7DD23C" w:rsidR="00730795" w:rsidRPr="00E8553B" w:rsidRDefault="008A14A9" w:rsidP="008A14A9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8A14A9">
              <w:rPr>
                <w:rFonts w:asciiTheme="majorBidi" w:hAnsiTheme="majorBidi" w:cstheme="majorBidi"/>
                <w:sz w:val="20"/>
                <w:rtl/>
                <w:lang w:bidi="ar-LB"/>
              </w:rPr>
              <w:t>برنامج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8A14A9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التدريب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8A14A9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8A14A9">
              <w:rPr>
                <w:rFonts w:asciiTheme="majorBidi" w:hAnsiTheme="majorBidi" w:cstheme="majorBidi"/>
                <w:sz w:val="20"/>
                <w:rtl/>
                <w:lang w:bidi="ar-LB"/>
              </w:rPr>
              <w:t>مجال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8A14A9">
              <w:rPr>
                <w:rFonts w:asciiTheme="majorBidi" w:hAnsiTheme="majorBidi" w:cs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8A14A9">
              <w:rPr>
                <w:rFonts w:asciiTheme="majorBidi" w:hAnsiTheme="majorBidi" w:cs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8A14A9">
              <w:rPr>
                <w:rFonts w:asciiTheme="majorBidi" w:hAnsiTheme="majorBidi" w:cstheme="majorBidi"/>
                <w:sz w:val="20"/>
                <w:rtl/>
                <w:lang w:bidi="ar-LB"/>
              </w:rPr>
              <w:t>المتنقل</w:t>
            </w:r>
            <w:r w:rsidR="006F2964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4979" w:type="dxa"/>
          </w:tcPr>
          <w:p w14:paraId="0814631A" w14:textId="6B4CA9AC" w:rsidR="008133DF" w:rsidRDefault="008133DF" w:rsidP="008133DF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أفضل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الممارسات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صيانة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معدا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أجهزة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المتنقل:</w:t>
            </w:r>
          </w:p>
          <w:p w14:paraId="71C0C01D" w14:textId="37B297C3" w:rsidR="008133DF" w:rsidRPr="008133DF" w:rsidRDefault="008133DF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/>
                <w:sz w:val="20"/>
                <w:lang w:bidi="ar-LB"/>
              </w:rPr>
            </w:pP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تحديد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CD3386">
              <w:rPr>
                <w:rFonts w:asciiTheme="majorBidi" w:hAnsiTheme="majorBidi"/>
                <w:sz w:val="20"/>
                <w:rtl/>
                <w:lang w:bidi="ar-LB"/>
              </w:rPr>
              <w:t>حلقات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صيانة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أجهزة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5702E">
              <w:rPr>
                <w:rFonts w:asciiTheme="majorBidi" w:hAnsi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5702E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5702E">
              <w:rPr>
                <w:rFonts w:asciiTheme="majorBidi" w:hAnsiTheme="majorBidi"/>
                <w:sz w:val="20"/>
                <w:rtl/>
                <w:lang w:bidi="ar-LB"/>
              </w:rPr>
              <w:t>المتنقل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5702E">
              <w:rPr>
                <w:rFonts w:asciiTheme="majorBidi" w:hAnsiTheme="majorBidi"/>
                <w:sz w:val="20"/>
                <w:rtl/>
                <w:lang w:bidi="ar-LB"/>
              </w:rPr>
              <w:t>وتسجيلها</w:t>
            </w:r>
          </w:p>
          <w:p w14:paraId="0A96FA78" w14:textId="0D6D292F" w:rsidR="008133DF" w:rsidRPr="008133DF" w:rsidRDefault="008133DF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/>
                <w:sz w:val="20"/>
                <w:lang w:bidi="ar-LB"/>
              </w:rPr>
            </w:pP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تطوير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مواد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45702E">
              <w:rPr>
                <w:rFonts w:asciiTheme="majorBidi" w:hAnsiTheme="majorBidi"/>
                <w:sz w:val="20"/>
                <w:rtl/>
                <w:lang w:bidi="ar-LB"/>
              </w:rPr>
              <w:t>ل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لتدريب</w:t>
            </w:r>
          </w:p>
          <w:p w14:paraId="5D1390A7" w14:textId="0955D803" w:rsidR="008133DF" w:rsidRPr="008133DF" w:rsidRDefault="0045702E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/>
                <w:sz w:val="20"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تنظيم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133DF" w:rsidRPr="008133DF">
              <w:rPr>
                <w:rFonts w:asciiTheme="majorBidi" w:hAnsiTheme="majorBidi"/>
                <w:sz w:val="20"/>
                <w:rtl/>
                <w:lang w:bidi="ar-LB"/>
              </w:rPr>
              <w:t>تسع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133DF" w:rsidRPr="008133DF">
              <w:rPr>
                <w:rFonts w:asciiTheme="majorBidi" w:hAnsiTheme="majorBidi"/>
                <w:sz w:val="20"/>
                <w:rtl/>
                <w:lang w:bidi="ar-LB"/>
              </w:rPr>
              <w:t>دورات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133DF" w:rsidRPr="008133DF">
              <w:rPr>
                <w:rFonts w:asciiTheme="majorBidi" w:hAnsiTheme="majorBidi"/>
                <w:sz w:val="20"/>
                <w:rtl/>
                <w:lang w:bidi="ar-LB"/>
              </w:rPr>
              <w:t>تدريبية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لنحو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133DF" w:rsidRPr="008133DF">
              <w:rPr>
                <w:rFonts w:asciiTheme="majorBidi" w:hAnsiTheme="majorBidi"/>
                <w:sz w:val="20"/>
                <w:rtl/>
                <w:lang w:bidi="ar-LB"/>
              </w:rPr>
              <w:t>180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133DF" w:rsidRPr="008133DF">
              <w:rPr>
                <w:rFonts w:asciiTheme="majorBidi" w:hAnsiTheme="majorBidi"/>
                <w:sz w:val="20"/>
                <w:rtl/>
                <w:lang w:bidi="ar-LB"/>
              </w:rPr>
              <w:t>فنيًا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901F8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901F8">
              <w:rPr>
                <w:rFonts w:asciiTheme="majorBidi" w:hAnsiTheme="majorBidi"/>
                <w:sz w:val="20"/>
                <w:rtl/>
                <w:lang w:bidi="ar-LB"/>
              </w:rPr>
              <w:t>مجال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901F8">
              <w:rPr>
                <w:rFonts w:asciiTheme="majorBidi" w:hAnsiTheme="majorBidi"/>
                <w:sz w:val="20"/>
                <w:rtl/>
                <w:lang w:bidi="ar-LB"/>
              </w:rPr>
              <w:t>أجهزة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901F8">
              <w:rPr>
                <w:rFonts w:asciiTheme="majorBidi" w:hAnsiTheme="majorBidi"/>
                <w:sz w:val="20"/>
                <w:rtl/>
                <w:lang w:bidi="ar-LB"/>
              </w:rPr>
              <w:t>تكييف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901F8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901F8">
              <w:rPr>
                <w:rFonts w:asciiTheme="majorBidi" w:hAnsiTheme="majorBidi"/>
                <w:sz w:val="20"/>
                <w:rtl/>
                <w:lang w:bidi="ar-LB"/>
              </w:rPr>
              <w:t>المتنقل</w:t>
            </w:r>
          </w:p>
          <w:p w14:paraId="2359F41E" w14:textId="0605FA14" w:rsidR="00730795" w:rsidRPr="008133DF" w:rsidRDefault="008133DF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ثلاث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آلات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استرداد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وإعادة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تدوير</w:t>
            </w:r>
            <w:r w:rsidR="00CC2D9A">
              <w:rPr>
                <w:rStyle w:val="FootnoteReference"/>
                <w:rFonts w:asciiTheme="majorBidi" w:hAnsiTheme="majorBidi"/>
                <w:sz w:val="20"/>
                <w:rtl/>
                <w:lang w:bidi="ar-LB"/>
              </w:rPr>
              <w:footnoteReference w:id="5"/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للمختبر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الفني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أوروغواي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ومراكز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317993">
              <w:rPr>
                <w:rFonts w:asciiTheme="majorBidi" w:hAnsiTheme="majorBidi"/>
                <w:sz w:val="20"/>
                <w:rtl/>
                <w:lang w:bidi="ar-LB"/>
              </w:rPr>
              <w:t>ال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تدريب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317993">
              <w:rPr>
                <w:rFonts w:asciiTheme="majorBidi" w:hAnsiTheme="majorBidi"/>
                <w:sz w:val="20"/>
                <w:rtl/>
                <w:lang w:bidi="ar-LB"/>
              </w:rPr>
              <w:t>ال</w:t>
            </w:r>
            <w:r w:rsidRPr="008133DF">
              <w:rPr>
                <w:rFonts w:asciiTheme="majorBidi" w:hAnsiTheme="majorBidi"/>
                <w:sz w:val="20"/>
                <w:rtl/>
                <w:lang w:bidi="ar-LB"/>
              </w:rPr>
              <w:t>أخرى</w:t>
            </w:r>
          </w:p>
        </w:tc>
        <w:tc>
          <w:tcPr>
            <w:tcW w:w="861" w:type="dxa"/>
          </w:tcPr>
          <w:p w14:paraId="4CF6E044" w14:textId="713B3FC9" w:rsidR="00730795" w:rsidRPr="00E8553B" w:rsidRDefault="00730795" w:rsidP="00730795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6F2964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1262" w:type="dxa"/>
          </w:tcPr>
          <w:p w14:paraId="3606617A" w14:textId="77777777" w:rsidR="00730795" w:rsidRPr="00E8553B" w:rsidRDefault="00730795" w:rsidP="00730795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lang w:bidi="ar-LB"/>
              </w:rPr>
              <w:t>62,720</w:t>
            </w:r>
          </w:p>
        </w:tc>
      </w:tr>
      <w:tr w:rsidR="00720B06" w:rsidRPr="00E8553B" w14:paraId="2D63704E" w14:textId="77777777" w:rsidTr="00720B06">
        <w:trPr>
          <w:trHeight w:val="1300"/>
        </w:trPr>
        <w:tc>
          <w:tcPr>
            <w:tcW w:w="2248" w:type="dxa"/>
          </w:tcPr>
          <w:p w14:paraId="12F3C63E" w14:textId="5C4DC806" w:rsidR="00720B06" w:rsidRPr="00E8553B" w:rsidRDefault="00864676" w:rsidP="00864676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864676">
              <w:rPr>
                <w:rFonts w:asciiTheme="majorBidi" w:hAnsiTheme="majorBidi"/>
                <w:sz w:val="20"/>
                <w:rtl/>
                <w:lang w:bidi="ar-LB"/>
              </w:rPr>
              <w:t>رفع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64676">
              <w:rPr>
                <w:rFonts w:asciiTheme="majorBidi" w:hAnsiTheme="majorBidi"/>
                <w:sz w:val="20"/>
                <w:rtl/>
                <w:lang w:bidi="ar-LB"/>
              </w:rPr>
              <w:t>مستوى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64676">
              <w:rPr>
                <w:rFonts w:asciiTheme="majorBidi" w:hAnsiTheme="majorBidi"/>
                <w:sz w:val="20"/>
                <w:rtl/>
                <w:lang w:bidi="ar-LB"/>
              </w:rPr>
              <w:t>الوعي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64676">
              <w:rPr>
                <w:rFonts w:asciiTheme="majorBidi" w:hAnsiTheme="majorBidi"/>
                <w:sz w:val="20"/>
                <w:rtl/>
                <w:lang w:bidi="ar-LB"/>
              </w:rPr>
              <w:t>لدى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64676">
              <w:rPr>
                <w:rFonts w:asciiTheme="majorBidi" w:hAnsiTheme="majorBidi"/>
                <w:sz w:val="20"/>
                <w:rtl/>
                <w:lang w:bidi="ar-LB"/>
              </w:rPr>
              <w:t>المستخدمين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864676">
              <w:rPr>
                <w:rFonts w:asciiTheme="majorBidi" w:hAnsiTheme="majorBidi"/>
                <w:sz w:val="20"/>
                <w:rtl/>
                <w:lang w:bidi="ar-LB"/>
              </w:rPr>
              <w:t>النهائيين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B66E6D">
              <w:rPr>
                <w:rFonts w:asciiTheme="majorBidi" w:hAnsiTheme="majorBidi"/>
                <w:sz w:val="20"/>
                <w:rtl/>
                <w:lang w:bidi="ar-LB"/>
              </w:rPr>
              <w:t>لتعزيز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84B2A">
              <w:rPr>
                <w:rFonts w:asciiTheme="majorBidi" w:hAnsiTheme="majorBidi"/>
                <w:sz w:val="20"/>
                <w:rtl/>
                <w:lang w:bidi="ar-LB"/>
              </w:rPr>
              <w:t>التكنولوجيات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A16F1">
              <w:rPr>
                <w:rFonts w:asciiTheme="majorBidi" w:hAnsiTheme="majorBidi"/>
                <w:sz w:val="20"/>
                <w:rtl/>
                <w:lang w:bidi="ar-LB"/>
              </w:rPr>
              <w:t>ذات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A16F1">
              <w:rPr>
                <w:rFonts w:asciiTheme="majorBidi" w:hAnsiTheme="majorBidi"/>
                <w:sz w:val="20"/>
                <w:rtl/>
                <w:lang w:bidi="ar-LB"/>
              </w:rPr>
              <w:t>الكفاءة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A16F1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A16F1">
              <w:rPr>
                <w:rFonts w:asciiTheme="majorBidi" w:hAnsiTheme="majorBidi"/>
                <w:sz w:val="20"/>
                <w:rtl/>
                <w:lang w:bidi="ar-LB"/>
              </w:rPr>
              <w:t>استخدام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6A16F1">
              <w:rPr>
                <w:rFonts w:asciiTheme="majorBidi" w:hAnsiTheme="majorBidi"/>
                <w:sz w:val="20"/>
                <w:rtl/>
                <w:lang w:bidi="ar-LB"/>
              </w:rPr>
              <w:t>الطاقة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84B2A">
              <w:rPr>
                <w:rFonts w:asciiTheme="majorBidi" w:hAnsiTheme="majorBidi"/>
                <w:sz w:val="20"/>
                <w:rtl/>
                <w:lang w:bidi="ar-LB"/>
              </w:rPr>
              <w:t>وذات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84B2A">
              <w:rPr>
                <w:rFonts w:asciiTheme="majorBidi" w:hAnsiTheme="majorBidi"/>
                <w:sz w:val="20"/>
                <w:rtl/>
                <w:lang w:bidi="ar-LB"/>
              </w:rPr>
              <w:t>القدرة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84B2A">
              <w:rPr>
                <w:rFonts w:asciiTheme="majorBidi" w:hAnsiTheme="majorBidi"/>
                <w:sz w:val="20"/>
                <w:rtl/>
                <w:lang w:bidi="ar-LB"/>
              </w:rPr>
              <w:t>المنخفضة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84B2A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32A8A">
              <w:rPr>
                <w:rFonts w:asciiTheme="majorBidi" w:hAnsiTheme="majorBidi"/>
                <w:sz w:val="20"/>
                <w:rtl/>
                <w:lang w:bidi="ar-LB"/>
              </w:rPr>
              <w:t>إ</w:t>
            </w:r>
            <w:r w:rsidR="00E84B2A">
              <w:rPr>
                <w:rFonts w:asciiTheme="majorBidi" w:hAnsiTheme="majorBidi"/>
                <w:sz w:val="20"/>
                <w:rtl/>
                <w:lang w:bidi="ar-LB"/>
              </w:rPr>
              <w:t>حداث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84B2A">
              <w:rPr>
                <w:rFonts w:asciiTheme="majorBidi" w:hAnsiTheme="majorBidi"/>
                <w:sz w:val="20"/>
                <w:rtl/>
                <w:lang w:bidi="ar-LB"/>
              </w:rPr>
              <w:t>الاحترار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E84B2A">
              <w:rPr>
                <w:rFonts w:asciiTheme="majorBidi" w:hAnsiTheme="majorBidi"/>
                <w:sz w:val="20"/>
                <w:rtl/>
                <w:lang w:bidi="ar-LB"/>
              </w:rPr>
              <w:t>العالمي</w:t>
            </w:r>
            <w:r w:rsidR="006F2964">
              <w:rPr>
                <w:rFonts w:asciiTheme="majorBidi" w:hAnsiTheme="majorBidi"/>
                <w:sz w:val="20"/>
                <w:lang w:bidi="ar-LB"/>
              </w:rPr>
              <w:t xml:space="preserve"> </w:t>
            </w:r>
          </w:p>
        </w:tc>
        <w:tc>
          <w:tcPr>
            <w:tcW w:w="4979" w:type="dxa"/>
          </w:tcPr>
          <w:p w14:paraId="7C81D1B3" w14:textId="1A4684FF" w:rsidR="00832A8A" w:rsidRDefault="008432DD" w:rsidP="00832A8A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تنظيم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32A8A" w:rsidRPr="00832A8A">
              <w:rPr>
                <w:rFonts w:asciiTheme="majorBidi" w:hAnsiTheme="majorBidi"/>
                <w:sz w:val="20"/>
                <w:rtl/>
                <w:lang w:bidi="ar-LB"/>
              </w:rPr>
              <w:t>حملات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32A8A" w:rsidRPr="00832A8A">
              <w:rPr>
                <w:rFonts w:asciiTheme="majorBidi" w:hAnsiTheme="majorBidi"/>
                <w:sz w:val="20"/>
                <w:rtl/>
                <w:lang w:bidi="ar-LB"/>
              </w:rPr>
              <w:t>محددة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832A8A" w:rsidRPr="00832A8A">
              <w:rPr>
                <w:rFonts w:asciiTheme="majorBidi" w:hAnsiTheme="majorBidi"/>
                <w:sz w:val="20"/>
                <w:rtl/>
                <w:lang w:bidi="ar-LB"/>
              </w:rPr>
              <w:t>لجمهور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BB4318">
              <w:rPr>
                <w:rFonts w:asciiTheme="majorBidi" w:hAnsiTheme="majorBidi"/>
                <w:sz w:val="20"/>
                <w:rtl/>
                <w:lang w:bidi="ar-LB"/>
              </w:rPr>
              <w:t>متنوع</w:t>
            </w:r>
            <w:r w:rsidR="00832A8A" w:rsidRPr="00832A8A">
              <w:rPr>
                <w:rFonts w:asciiTheme="majorBidi" w:hAnsiTheme="majorBidi" w:cstheme="majorBidi"/>
                <w:sz w:val="20"/>
                <w:lang w:bidi="ar-LB"/>
              </w:rPr>
              <w:t>:</w:t>
            </w:r>
          </w:p>
          <w:p w14:paraId="7B6E87D6" w14:textId="5E4CD2FC" w:rsidR="00A60DF7" w:rsidRPr="00A60DF7" w:rsidRDefault="00A60DF7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/>
                <w:sz w:val="20"/>
                <w:lang w:bidi="ar-LB"/>
              </w:rPr>
            </w:pPr>
            <w:r>
              <w:rPr>
                <w:rFonts w:asciiTheme="majorBidi" w:hAnsiTheme="majorBidi"/>
                <w:sz w:val="20"/>
                <w:rtl/>
                <w:lang w:bidi="ar-LB"/>
              </w:rPr>
              <w:t>تنظيم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ثلاث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bidi="ar-LB"/>
              </w:rPr>
              <w:t>حلقات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إعلامية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حول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FE0E1D">
              <w:rPr>
                <w:rFonts w:asciiTheme="majorBidi" w:hAnsiTheme="majorBidi"/>
                <w:sz w:val="20"/>
                <w:rtl/>
                <w:lang w:bidi="ar-LB"/>
              </w:rPr>
              <w:t>مراقبة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3F39A3">
              <w:rPr>
                <w:rFonts w:asciiTheme="majorBidi" w:hAnsiTheme="majorBidi"/>
                <w:sz w:val="20"/>
                <w:rtl/>
                <w:lang w:bidi="ar-LB"/>
              </w:rPr>
              <w:t>ال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3F39A3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تطبيقات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مختلفة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والترويج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لمزايا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التكنولوجيا</w:t>
            </w:r>
            <w:r w:rsidR="003F39A3">
              <w:rPr>
                <w:rFonts w:asciiTheme="majorBidi" w:hAnsiTheme="majorBidi"/>
                <w:sz w:val="20"/>
                <w:rtl/>
                <w:lang w:bidi="ar-LB"/>
              </w:rPr>
              <w:t>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الجديدة</w:t>
            </w:r>
          </w:p>
          <w:p w14:paraId="14AF0C03" w14:textId="0AC26A47" w:rsidR="00A60DF7" w:rsidRPr="00A60DF7" w:rsidRDefault="00A60DF7" w:rsidP="00026E0A">
            <w:pPr>
              <w:pStyle w:val="ListParagraph"/>
              <w:numPr>
                <w:ilvl w:val="0"/>
                <w:numId w:val="10"/>
              </w:num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تطوير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سجل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وطني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42E88">
              <w:rPr>
                <w:rFonts w:asciiTheme="majorBidi" w:hAnsiTheme="majorBidi"/>
                <w:sz w:val="20"/>
                <w:rtl/>
                <w:lang w:bidi="ar-LB"/>
              </w:rPr>
              <w:t>لل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مستخدمين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النهائيين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42E88">
              <w:rPr>
                <w:rFonts w:asciiTheme="majorBidi" w:hAnsiTheme="majorBidi"/>
                <w:sz w:val="20"/>
                <w:rtl/>
                <w:lang w:bidi="ar-LB"/>
              </w:rPr>
              <w:t>لل</w:t>
            </w:r>
            <w:r w:rsidR="00242E88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مواد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242E88"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E0E1D">
              <w:rPr>
                <w:rFonts w:asciiTheme="majorBidi" w:hAnsiTheme="majorBidi" w:cstheme="majorBidi"/>
                <w:sz w:val="20"/>
                <w:rtl/>
                <w:lang w:bidi="ar-LB"/>
              </w:rPr>
              <w:t>بصورة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E0E1D">
              <w:rPr>
                <w:rFonts w:asciiTheme="majorBidi" w:hAnsiTheme="majorBidi" w:cstheme="majorBidi"/>
                <w:sz w:val="20"/>
                <w:rtl/>
                <w:lang w:bidi="ar-LB"/>
              </w:rPr>
              <w:t>كبيرة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E0E1D">
              <w:rPr>
                <w:rFonts w:asciiTheme="majorBidi" w:hAnsiTheme="majorBidi" w:cstheme="majorBidi"/>
                <w:sz w:val="20"/>
                <w:rtl/>
                <w:lang w:bidi="ar-LB"/>
              </w:rPr>
              <w:t>ومتوسطة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FE0E1D">
              <w:rPr>
                <w:rFonts w:asciiTheme="majorBidi" w:hAnsiTheme="majorBidi" w:cstheme="majorBidi"/>
                <w:sz w:val="20"/>
                <w:rtl/>
                <w:lang w:bidi="ar-LB"/>
              </w:rPr>
              <w:t>الحجم</w:t>
            </w:r>
            <w:r w:rsidR="006F2964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القطاعات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A60DF7">
              <w:rPr>
                <w:rFonts w:asciiTheme="majorBidi" w:hAnsiTheme="majorBidi"/>
                <w:sz w:val="20"/>
                <w:rtl/>
                <w:lang w:bidi="ar-LB"/>
              </w:rPr>
              <w:t>الفرعية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42E88">
              <w:rPr>
                <w:rFonts w:asciiTheme="majorBidi" w:hAnsiTheme="majorBidi"/>
                <w:sz w:val="20"/>
                <w:rtl/>
                <w:lang w:bidi="ar-LB"/>
              </w:rPr>
              <w:t>للتبريد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42E88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6F2964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242E88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</w:p>
        </w:tc>
        <w:tc>
          <w:tcPr>
            <w:tcW w:w="861" w:type="dxa"/>
          </w:tcPr>
          <w:p w14:paraId="1A6C8D22" w14:textId="7DF73CFC" w:rsidR="00720B06" w:rsidRPr="00E8553B" w:rsidRDefault="00730795" w:rsidP="004513BB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1262" w:type="dxa"/>
          </w:tcPr>
          <w:p w14:paraId="516F141D" w14:textId="77777777" w:rsidR="00720B06" w:rsidRPr="00E8553B" w:rsidRDefault="00720B06" w:rsidP="004513BB">
            <w:pPr>
              <w:pStyle w:val="Heading2"/>
              <w:widowControl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E8553B">
              <w:rPr>
                <w:rFonts w:asciiTheme="majorBidi" w:hAnsiTheme="majorBidi" w:cstheme="majorBidi"/>
                <w:sz w:val="20"/>
                <w:lang w:bidi="ar-LB"/>
              </w:rPr>
              <w:t>27,000</w:t>
            </w:r>
          </w:p>
        </w:tc>
      </w:tr>
    </w:tbl>
    <w:p w14:paraId="03AB4F43" w14:textId="33BE19CC" w:rsidR="00F072D8" w:rsidRDefault="00F072D8" w:rsidP="00F072D8">
      <w:pPr>
        <w:bidi/>
        <w:spacing w:before="240"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تنفيذ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المشروع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والتنسيق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والرصد</w:t>
      </w:r>
    </w:p>
    <w:p w14:paraId="5E0C7B74" w14:textId="22F63347" w:rsidR="00F072D8" w:rsidRPr="00321B94" w:rsidRDefault="00BB4318" w:rsidP="00F072D8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27</w:t>
      </w:r>
      <w:r w:rsidR="00F072D8">
        <w:rPr>
          <w:sz w:val="26"/>
          <w:szCs w:val="26"/>
          <w:rtl/>
          <w:lang w:val="fr-CA" w:bidi="ar-LB"/>
        </w:rPr>
        <w:t>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ستكون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الأوزون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الوطنية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مسؤولة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الشاملة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 w:rsidRPr="00294237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 w:rsidRPr="00294237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 w:rsidRPr="00294237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 w:rsidRPr="00294237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 w:rsidRPr="00294237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 w:rsidRPr="00294237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 w:rsidRPr="00294237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 w:rsidRPr="00294237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ورصده</w:t>
      </w:r>
      <w:r w:rsidR="0057706C">
        <w:rPr>
          <w:sz w:val="26"/>
          <w:szCs w:val="26"/>
          <w:rtl/>
          <w:lang w:val="fr-CA" w:bidi="ar-LB"/>
        </w:rPr>
        <w:t>ا</w:t>
      </w:r>
      <w:r w:rsidR="00866803" w:rsidRPr="00866803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ومن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المقترح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تخصيص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ميزانية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قدرها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32</w:t>
      </w:r>
      <w:r w:rsidR="0057706C">
        <w:rPr>
          <w:sz w:val="26"/>
          <w:szCs w:val="26"/>
          <w:rtl/>
          <w:lang w:val="fr-CA" w:bidi="ar-LB"/>
        </w:rPr>
        <w:t>,</w:t>
      </w:r>
      <w:r w:rsidR="00866803" w:rsidRPr="00866803">
        <w:rPr>
          <w:sz w:val="26"/>
          <w:szCs w:val="26"/>
          <w:rtl/>
          <w:lang w:val="fr-CA" w:bidi="ar-LB"/>
        </w:rPr>
        <w:t>500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أميركي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لهذا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الغرض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(22</w:t>
      </w:r>
      <w:r w:rsidR="0057706C">
        <w:rPr>
          <w:sz w:val="26"/>
          <w:szCs w:val="26"/>
          <w:rtl/>
          <w:lang w:val="fr-CA" w:bidi="ar-LB"/>
        </w:rPr>
        <w:t>,</w:t>
      </w:r>
      <w:r w:rsidR="00866803" w:rsidRPr="00866803">
        <w:rPr>
          <w:sz w:val="26"/>
          <w:szCs w:val="26"/>
          <w:rtl/>
          <w:lang w:val="fr-CA" w:bidi="ar-LB"/>
        </w:rPr>
        <w:t>750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أميركياً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53A99">
        <w:rPr>
          <w:sz w:val="26"/>
          <w:szCs w:val="26"/>
          <w:rtl/>
          <w:lang w:bidi="ar-LB"/>
        </w:rPr>
        <w:t>لليوئنديبي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و9</w:t>
      </w:r>
      <w:r w:rsidR="0057706C">
        <w:rPr>
          <w:sz w:val="26"/>
          <w:szCs w:val="26"/>
          <w:rtl/>
          <w:lang w:val="fr-CA" w:bidi="ar-LB"/>
        </w:rPr>
        <w:t>,</w:t>
      </w:r>
      <w:r w:rsidR="00866803" w:rsidRPr="00866803">
        <w:rPr>
          <w:sz w:val="26"/>
          <w:szCs w:val="26"/>
          <w:rtl/>
          <w:lang w:val="fr-CA" w:bidi="ar-LB"/>
        </w:rPr>
        <w:t>750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أميركياً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53A99">
        <w:rPr>
          <w:sz w:val="26"/>
          <w:szCs w:val="26"/>
          <w:rtl/>
          <w:lang w:val="fr-CA" w:bidi="ar-LB"/>
        </w:rPr>
        <w:t>لليونيدو</w:t>
      </w:r>
      <w:r w:rsidR="00866803" w:rsidRPr="00866803">
        <w:rPr>
          <w:sz w:val="26"/>
          <w:szCs w:val="26"/>
          <w:rtl/>
          <w:lang w:val="fr-CA" w:bidi="ar-LB"/>
        </w:rPr>
        <w:t>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لتوظيف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>
        <w:rPr>
          <w:sz w:val="26"/>
          <w:szCs w:val="26"/>
          <w:rtl/>
          <w:lang w:val="fr-CA" w:bidi="ar-LB"/>
        </w:rPr>
        <w:t>الخبراء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06C">
        <w:rPr>
          <w:sz w:val="26"/>
          <w:szCs w:val="26"/>
          <w:rtl/>
          <w:lang w:val="fr-CA" w:bidi="ar-LB"/>
        </w:rPr>
        <w:t>الاستشاريين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الوطنيين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و</w:t>
      </w:r>
      <w:r w:rsidR="00173411">
        <w:rPr>
          <w:sz w:val="26"/>
          <w:szCs w:val="26"/>
          <w:rtl/>
          <w:lang w:val="fr-CA" w:bidi="ar-LB"/>
        </w:rPr>
        <w:t>تغطية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53A99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السفر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66803" w:rsidRPr="00866803">
        <w:rPr>
          <w:sz w:val="26"/>
          <w:szCs w:val="26"/>
          <w:rtl/>
          <w:lang w:val="fr-CA" w:bidi="ar-LB"/>
        </w:rPr>
        <w:t>الداخلي.</w:t>
      </w:r>
    </w:p>
    <w:p w14:paraId="1FE9013C" w14:textId="7C0325F2" w:rsidR="00F072D8" w:rsidRDefault="00F072D8" w:rsidP="00F072D8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تنفيذ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السياسات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الجنسانية</w:t>
      </w:r>
    </w:p>
    <w:p w14:paraId="7411E776" w14:textId="5A19EB88" w:rsidR="00B97E00" w:rsidRDefault="000361E0" w:rsidP="00B97E00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28.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تمشيا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>
        <w:rPr>
          <w:sz w:val="26"/>
          <w:szCs w:val="26"/>
          <w:rtl/>
          <w:lang w:val="fr-CA" w:bidi="ar-LB"/>
        </w:rPr>
        <w:t>المقررات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84/92(د)،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>
        <w:rPr>
          <w:sz w:val="26"/>
          <w:szCs w:val="26"/>
          <w:rtl/>
          <w:lang w:val="fr-CA" w:bidi="ar-LB"/>
        </w:rPr>
        <w:t>و</w:t>
      </w:r>
      <w:r w:rsidR="00B97E00" w:rsidRPr="00B97E00">
        <w:rPr>
          <w:sz w:val="26"/>
          <w:szCs w:val="26"/>
          <w:rtl/>
          <w:lang w:val="fr-CA" w:bidi="ar-LB"/>
        </w:rPr>
        <w:t>90/48(ج)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و92/40(ب)،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النظر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>
        <w:rPr>
          <w:sz w:val="26"/>
          <w:szCs w:val="26"/>
          <w:rtl/>
          <w:lang w:val="fr-CA" w:bidi="ar-LB"/>
        </w:rPr>
        <w:t>تعميم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>
        <w:rPr>
          <w:sz w:val="26"/>
          <w:szCs w:val="26"/>
          <w:rtl/>
          <w:lang w:val="fr-CA" w:bidi="ar-LB"/>
        </w:rPr>
        <w:t>مراعاة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>
        <w:rPr>
          <w:sz w:val="26"/>
          <w:szCs w:val="26"/>
          <w:rtl/>
          <w:lang w:val="fr-CA" w:bidi="ar-LB"/>
        </w:rPr>
        <w:t>المنظور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>
        <w:rPr>
          <w:sz w:val="26"/>
          <w:szCs w:val="26"/>
          <w:rtl/>
          <w:lang w:val="fr-CA" w:bidi="ar-LB"/>
        </w:rPr>
        <w:t>الجنساني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والمؤشرات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تطوير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وسيتم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النظر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طوال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فترة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تنفيذه.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06DDD">
        <w:rPr>
          <w:sz w:val="26"/>
          <w:szCs w:val="26"/>
          <w:rtl/>
          <w:lang w:val="fr-CA" w:bidi="ar-LB"/>
        </w:rPr>
        <w:t>و</w:t>
      </w:r>
      <w:r w:rsidR="00B97E00" w:rsidRPr="00B97E00">
        <w:rPr>
          <w:sz w:val="26"/>
          <w:szCs w:val="26"/>
          <w:rtl/>
          <w:lang w:val="fr-CA" w:bidi="ar-LB"/>
        </w:rPr>
        <w:t>تخطط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للترويج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لبرنامج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06DDD">
        <w:rPr>
          <w:sz w:val="26"/>
          <w:szCs w:val="26"/>
          <w:rtl/>
          <w:lang w:val="fr-CA" w:bidi="ar-LB"/>
        </w:rPr>
        <w:t>يدعم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إدماج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النساء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والفئات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الضعيفة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06DDD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06DDD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06DDD">
        <w:rPr>
          <w:sz w:val="26"/>
          <w:szCs w:val="26"/>
          <w:rtl/>
          <w:lang w:val="fr-CA" w:bidi="ar-LB"/>
        </w:rPr>
        <w:t>الهواء</w:t>
      </w:r>
      <w:r w:rsidR="00B97E00" w:rsidRPr="00B97E00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374E">
        <w:rPr>
          <w:sz w:val="26"/>
          <w:szCs w:val="26"/>
          <w:rtl/>
          <w:lang w:val="fr-CA" w:bidi="ar-LB"/>
        </w:rPr>
        <w:t>و</w:t>
      </w:r>
      <w:r w:rsidR="00B97E00" w:rsidRPr="00B97E00">
        <w:rPr>
          <w:sz w:val="26"/>
          <w:szCs w:val="26"/>
          <w:rtl/>
          <w:lang w:val="fr-CA" w:bidi="ar-LB"/>
        </w:rPr>
        <w:t>ستجري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وزارة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البيئة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دراسة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حول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المساواة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الجنسين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374E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374E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374E">
        <w:rPr>
          <w:sz w:val="26"/>
          <w:szCs w:val="26"/>
          <w:rtl/>
          <w:lang w:val="fr-CA" w:bidi="ar-LB"/>
        </w:rPr>
        <w:t>الهواء</w:t>
      </w:r>
      <w:r w:rsidR="00B97E00" w:rsidRPr="00B97E00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الحواجز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الهيكلية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تحول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دون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مشاركة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المرأة،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ووضع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بشأن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الشؤون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الجنسانية</w:t>
      </w:r>
      <w:r w:rsidR="00B97E00" w:rsidRPr="00B97E00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و</w:t>
      </w:r>
      <w:r w:rsidR="00B97E00" w:rsidRPr="00B97E00">
        <w:rPr>
          <w:sz w:val="26"/>
          <w:szCs w:val="26"/>
          <w:rtl/>
          <w:lang w:val="fr-CA" w:bidi="ar-LB"/>
        </w:rPr>
        <w:t>سيساعد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F18EA">
        <w:rPr>
          <w:sz w:val="26"/>
          <w:szCs w:val="26"/>
          <w:rtl/>
          <w:lang w:val="fr-CA" w:bidi="ar-LB"/>
        </w:rPr>
        <w:t>أ</w:t>
      </w:r>
      <w:r w:rsidR="00CD4467">
        <w:rPr>
          <w:sz w:val="26"/>
          <w:szCs w:val="26"/>
          <w:rtl/>
          <w:lang w:val="fr-CA" w:bidi="ar-LB"/>
        </w:rPr>
        <w:t>حد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الأخصائيين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مجال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الشؤون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الجنسانية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الأوزون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lastRenderedPageBreak/>
        <w:t>الوطنية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وضع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بشأن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الشؤون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D4467">
        <w:rPr>
          <w:sz w:val="26"/>
          <w:szCs w:val="26"/>
          <w:rtl/>
          <w:lang w:val="fr-CA" w:bidi="ar-LB"/>
        </w:rPr>
        <w:t>الجنسانية</w:t>
      </w:r>
      <w:r w:rsidR="00B97E00" w:rsidRPr="00B97E00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و</w:t>
      </w:r>
      <w:r w:rsidR="00B97E00" w:rsidRPr="00B97E00">
        <w:rPr>
          <w:sz w:val="26"/>
          <w:szCs w:val="26"/>
          <w:rtl/>
          <w:lang w:val="fr-CA" w:bidi="ar-LB"/>
        </w:rPr>
        <w:t>سيشمل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تعميم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مراعاة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المنظور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الجنساني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ممارسات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التوظيف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للموظفين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والخبراء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D70C6">
        <w:rPr>
          <w:sz w:val="26"/>
          <w:szCs w:val="26"/>
          <w:rtl/>
          <w:lang w:val="fr-CA" w:bidi="ar-LB"/>
        </w:rPr>
        <w:t>الاستشاريين</w:t>
      </w:r>
      <w:r w:rsidR="00B97E00" w:rsidRPr="00B97E00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مشاركة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المرأة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06E6C">
        <w:rPr>
          <w:sz w:val="26"/>
          <w:szCs w:val="26"/>
          <w:rtl/>
          <w:lang w:val="fr-CA" w:bidi="ar-LB"/>
        </w:rPr>
        <w:t>وحلقات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العمل،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ورصد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التقدم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06E6C">
        <w:rPr>
          <w:sz w:val="26"/>
          <w:szCs w:val="26"/>
          <w:rtl/>
          <w:lang w:val="fr-CA" w:bidi="ar-LB"/>
        </w:rPr>
        <w:t>المحرز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خلال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عدد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المؤشرات،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المؤشرات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الإلزامية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06E6C">
        <w:rPr>
          <w:sz w:val="26"/>
          <w:szCs w:val="26"/>
          <w:rtl/>
          <w:lang w:val="fr-CA" w:bidi="ar-LB"/>
        </w:rPr>
        <w:t>المقرر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97E00" w:rsidRPr="00B97E00">
        <w:rPr>
          <w:sz w:val="26"/>
          <w:szCs w:val="26"/>
          <w:rtl/>
          <w:lang w:val="fr-CA" w:bidi="ar-LB"/>
        </w:rPr>
        <w:t>92/40(ب).</w:t>
      </w:r>
    </w:p>
    <w:p w14:paraId="31B7F6BA" w14:textId="36EF4242" w:rsidR="00F072D8" w:rsidRDefault="00F072D8" w:rsidP="00F072D8">
      <w:pPr>
        <w:bidi/>
        <w:spacing w:before="240"/>
        <w:rPr>
          <w:i/>
          <w:iCs/>
          <w:sz w:val="26"/>
          <w:szCs w:val="26"/>
          <w:rtl/>
          <w:lang w:val="en-US" w:bidi="ar-LB"/>
        </w:rPr>
      </w:pPr>
      <w:r>
        <w:rPr>
          <w:i/>
          <w:iCs/>
          <w:sz w:val="26"/>
          <w:szCs w:val="26"/>
          <w:rtl/>
          <w:lang w:val="en-US" w:bidi="ar-LB"/>
        </w:rPr>
        <w:t>تنسيق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الأنشطة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في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قطاع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الخدمات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="006E452C">
        <w:rPr>
          <w:i/>
          <w:iCs/>
          <w:sz w:val="26"/>
          <w:szCs w:val="26"/>
          <w:rtl/>
          <w:lang w:val="en-US" w:bidi="ar-LB"/>
        </w:rPr>
        <w:t>بموجب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خطة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إزالة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المواد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الهيدروكلوروفلوروكربونية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وخطط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التخفيض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التدريجي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للمواد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الهيدروفلوروكربونية</w:t>
      </w:r>
    </w:p>
    <w:p w14:paraId="1663D3B1" w14:textId="2F6D97D9" w:rsidR="005D5818" w:rsidRDefault="005D5818" w:rsidP="005D5818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29</w:t>
      </w:r>
      <w:r w:rsidR="00F072D8">
        <w:rPr>
          <w:sz w:val="26"/>
          <w:szCs w:val="26"/>
          <w:rtl/>
          <w:lang w:val="fr-CA" w:bidi="ar-LB"/>
        </w:rPr>
        <w:t>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المتوقع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تكتمل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الثالثة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2031.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وبناءً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ستُنفذ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والمرحلة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مشترك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عامي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2024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E687D">
        <w:rPr>
          <w:sz w:val="26"/>
          <w:szCs w:val="26"/>
          <w:rtl/>
          <w:lang w:val="fr-CA" w:bidi="ar-LB"/>
        </w:rPr>
        <w:t>و2030.</w:t>
      </w:r>
    </w:p>
    <w:p w14:paraId="7980FF35" w14:textId="1A6738B3" w:rsidR="00F072D8" w:rsidRDefault="00A40366" w:rsidP="00F072D8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30.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تتضمن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الثالثة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68421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تطوير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اعتماد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لفنيي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Pr="00A40366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الفنيين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الآمن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61B50">
        <w:rPr>
          <w:sz w:val="26"/>
          <w:szCs w:val="26"/>
          <w:rtl/>
          <w:lang w:val="fr-CA" w:bidi="ar-LB"/>
        </w:rPr>
        <w:t>لغاز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61B50">
        <w:rPr>
          <w:sz w:val="26"/>
          <w:szCs w:val="26"/>
          <w:rtl/>
          <w:lang w:val="fr-CA" w:bidi="ar-LB"/>
        </w:rPr>
        <w:t>النشادر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والمبردات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القابلة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للاشتعال،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وتكنولوجيا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العاكس،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</w:t>
      </w:r>
      <w:r w:rsidR="00A61B50">
        <w:rPr>
          <w:sz w:val="26"/>
          <w:szCs w:val="26"/>
          <w:rtl/>
          <w:lang w:val="fr-CA" w:bidi="ar-LB"/>
        </w:rPr>
        <w:t>استرداد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84756">
        <w:rPr>
          <w:sz w:val="26"/>
          <w:szCs w:val="26"/>
          <w:rtl/>
          <w:lang w:val="fr-CA" w:bidi="ar-LB"/>
        </w:rPr>
        <w:t>و</w:t>
      </w:r>
      <w:r w:rsidRPr="00A40366">
        <w:rPr>
          <w:sz w:val="26"/>
          <w:szCs w:val="26"/>
          <w:rtl/>
          <w:lang w:val="fr-CA" w:bidi="ar-LB"/>
        </w:rPr>
        <w:t>إعادة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تدوير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المبردات؛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وتطوير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ودمج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معايير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المبردات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القابلة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للاشتعال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والتجميع؛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وتوفير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أدوات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684">
        <w:rPr>
          <w:sz w:val="26"/>
          <w:szCs w:val="26"/>
          <w:rtl/>
          <w:lang w:val="fr-CA" w:bidi="ar-LB"/>
        </w:rPr>
        <w:t>للاسترداد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684">
        <w:rPr>
          <w:sz w:val="26"/>
          <w:szCs w:val="26"/>
          <w:rtl/>
          <w:lang w:val="fr-CA" w:bidi="ar-LB"/>
        </w:rPr>
        <w:t>و</w:t>
      </w:r>
      <w:r w:rsidRPr="00A40366">
        <w:rPr>
          <w:sz w:val="26"/>
          <w:szCs w:val="26"/>
          <w:rtl/>
          <w:lang w:val="fr-CA" w:bidi="ar-LB"/>
        </w:rPr>
        <w:t>إعادة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التدوير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684">
        <w:rPr>
          <w:sz w:val="26"/>
          <w:szCs w:val="26"/>
          <w:rtl/>
          <w:lang w:val="fr-CA" w:bidi="ar-LB"/>
        </w:rPr>
        <w:t>لرابطات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684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684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6684">
        <w:rPr>
          <w:sz w:val="26"/>
          <w:szCs w:val="26"/>
          <w:rtl/>
          <w:lang w:val="fr-CA" w:bidi="ar-LB"/>
        </w:rPr>
        <w:t>الهواء</w:t>
      </w:r>
      <w:r w:rsidRPr="00A40366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وتوفير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الأدوات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المعملية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لمعهد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الحالي؛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وإنشاء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مختبر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فني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ثانٍ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107">
        <w:rPr>
          <w:sz w:val="26"/>
          <w:szCs w:val="26"/>
          <w:rtl/>
          <w:lang w:val="fr-CA" w:bidi="ar-LB"/>
        </w:rPr>
        <w:t>أحد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107">
        <w:rPr>
          <w:sz w:val="26"/>
          <w:szCs w:val="26"/>
          <w:rtl/>
          <w:lang w:val="fr-CA" w:bidi="ar-LB"/>
        </w:rPr>
        <w:t>المؤسسات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1107">
        <w:rPr>
          <w:sz w:val="26"/>
          <w:szCs w:val="26"/>
          <w:rtl/>
          <w:lang w:val="fr-CA" w:bidi="ar-LB"/>
        </w:rPr>
        <w:t>الت</w:t>
      </w:r>
      <w:r w:rsidRPr="00A40366">
        <w:rPr>
          <w:sz w:val="26"/>
          <w:szCs w:val="26"/>
          <w:rtl/>
          <w:lang w:val="fr-CA" w:bidi="ar-LB"/>
        </w:rPr>
        <w:t>دريبية.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>
        <w:rPr>
          <w:sz w:val="26"/>
          <w:szCs w:val="26"/>
          <w:rtl/>
          <w:lang w:val="fr-CA" w:bidi="ar-LB"/>
        </w:rPr>
        <w:t>و</w:t>
      </w:r>
      <w:r w:rsidRPr="00A40366">
        <w:rPr>
          <w:sz w:val="26"/>
          <w:szCs w:val="26"/>
          <w:rtl/>
          <w:lang w:val="fr-CA" w:bidi="ar-LB"/>
        </w:rPr>
        <w:t>يقدم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>
        <w:rPr>
          <w:sz w:val="26"/>
          <w:szCs w:val="26"/>
          <w:rtl/>
          <w:lang w:val="fr-CA" w:bidi="ar-LB"/>
        </w:rPr>
        <w:t>المرفق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لمحة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عامة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الثالثة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68421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684218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684218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684218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68421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والمرحلة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(2024-2031)،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مما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يوضح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المخطط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6FF9"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إما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تتجنب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تكرار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المخطط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أو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تضيف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عنصرا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أو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تركيزا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جديد</w:t>
      </w:r>
      <w:r w:rsidR="00B40478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لاستكمال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40366">
        <w:rPr>
          <w:sz w:val="26"/>
          <w:szCs w:val="26"/>
          <w:rtl/>
          <w:lang w:val="fr-CA" w:bidi="ar-LB"/>
        </w:rPr>
        <w:t>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 w:rsidRPr="0068421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12F0">
        <w:rPr>
          <w:sz w:val="26"/>
          <w:szCs w:val="26"/>
          <w:rtl/>
          <w:lang w:val="fr-CA" w:bidi="ar-LB"/>
        </w:rPr>
        <w:t>الهيدروكلوروفلوروكربونية.</w:t>
      </w:r>
    </w:p>
    <w:p w14:paraId="64CB7E17" w14:textId="4574D6AB" w:rsidR="00F072D8" w:rsidRDefault="00F072D8" w:rsidP="00F072D8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التكلفة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الإجمالية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للمرحلة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الأولى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من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خطة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التنفيذ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المتعلقة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بالمواد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بموجب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تعديل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كيغالي</w:t>
      </w:r>
    </w:p>
    <w:p w14:paraId="6DB114E4" w14:textId="04F6EED7" w:rsidR="00F072D8" w:rsidRDefault="009104FD" w:rsidP="00F072D8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31</w:t>
      </w:r>
      <w:r w:rsidR="00F072D8" w:rsidRPr="00AA4209">
        <w:rPr>
          <w:sz w:val="26"/>
          <w:szCs w:val="26"/>
          <w:rtl/>
          <w:lang w:val="fr-CA" w:bidi="ar-LB"/>
        </w:rPr>
        <w:t>.</w:t>
      </w:r>
      <w:r w:rsidR="00816305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AA4209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AA4209">
        <w:rPr>
          <w:sz w:val="26"/>
          <w:szCs w:val="26"/>
          <w:rtl/>
          <w:lang w:val="fr-CA" w:bidi="ar-LB"/>
        </w:rPr>
        <w:t>اقتراح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AA4209">
        <w:rPr>
          <w:sz w:val="26"/>
          <w:szCs w:val="26"/>
          <w:rtl/>
          <w:lang w:val="fr-CA" w:bidi="ar-LB"/>
        </w:rPr>
        <w:t>ميزانية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AA4209">
        <w:rPr>
          <w:sz w:val="26"/>
          <w:szCs w:val="26"/>
          <w:rtl/>
          <w:lang w:val="fr-CA" w:bidi="ar-LB"/>
        </w:rPr>
        <w:t>للمرحلة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AA4209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AA4209">
        <w:rPr>
          <w:sz w:val="26"/>
          <w:szCs w:val="26"/>
          <w:rtl/>
          <w:lang w:val="fr-CA" w:bidi="ar-LB"/>
        </w:rPr>
        <w:t>بمبلغ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>
        <w:rPr>
          <w:sz w:val="26"/>
          <w:szCs w:val="26"/>
          <w:rtl/>
          <w:lang w:val="fr-CA" w:bidi="ar-LB"/>
        </w:rPr>
        <w:t>325,000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AA4209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AA4209">
        <w:rPr>
          <w:sz w:val="26"/>
          <w:szCs w:val="26"/>
          <w:rtl/>
          <w:lang w:val="fr-CA" w:bidi="ar-LB"/>
        </w:rPr>
        <w:t>أميركي.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واقتُرحت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يتماشى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المقرر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04FD">
        <w:rPr>
          <w:sz w:val="26"/>
          <w:szCs w:val="26"/>
          <w:rtl/>
          <w:lang w:val="fr-CA" w:bidi="ar-LB"/>
        </w:rPr>
        <w:t>92/37.</w:t>
      </w:r>
    </w:p>
    <w:p w14:paraId="281916C9" w14:textId="3981DA42" w:rsidR="00F56B5C" w:rsidRDefault="00F56B5C" w:rsidP="00F56B5C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 w:rsidRPr="00F56B5C">
        <w:rPr>
          <w:sz w:val="26"/>
          <w:szCs w:val="26"/>
          <w:u w:val="single"/>
          <w:rtl/>
          <w:lang w:val="fr-CA" w:bidi="ar-LB"/>
        </w:rPr>
        <w:t>تنفيذ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F56B5C">
        <w:rPr>
          <w:sz w:val="26"/>
          <w:szCs w:val="26"/>
          <w:u w:val="single"/>
          <w:rtl/>
          <w:lang w:val="fr-CA" w:bidi="ar-LB"/>
        </w:rPr>
        <w:t>الشريحة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F56B5C">
        <w:rPr>
          <w:sz w:val="26"/>
          <w:szCs w:val="26"/>
          <w:u w:val="single"/>
          <w:rtl/>
          <w:lang w:val="fr-CA" w:bidi="ar-LB"/>
        </w:rPr>
        <w:t>الأولى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F56B5C">
        <w:rPr>
          <w:sz w:val="26"/>
          <w:szCs w:val="26"/>
          <w:u w:val="single"/>
          <w:rtl/>
          <w:lang w:val="fr-CA" w:bidi="ar-LB"/>
        </w:rPr>
        <w:t>من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F56B5C">
        <w:rPr>
          <w:sz w:val="26"/>
          <w:szCs w:val="26"/>
          <w:u w:val="single"/>
          <w:rtl/>
          <w:lang w:val="fr-CA" w:bidi="ar-LB"/>
        </w:rPr>
        <w:t>المرحلة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F56B5C">
        <w:rPr>
          <w:sz w:val="26"/>
          <w:szCs w:val="26"/>
          <w:u w:val="single"/>
          <w:rtl/>
          <w:lang w:val="fr-CA" w:bidi="ar-LB"/>
        </w:rPr>
        <w:t>الأولى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F56B5C">
        <w:rPr>
          <w:sz w:val="26"/>
          <w:szCs w:val="26"/>
          <w:u w:val="single"/>
          <w:rtl/>
          <w:lang w:val="fr-CA" w:bidi="ar-LB"/>
        </w:rPr>
        <w:t>من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خطة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التنفيذ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المتعلقة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بالمواد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بموجب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تعديل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كيغالي</w:t>
      </w:r>
    </w:p>
    <w:p w14:paraId="710666C0" w14:textId="10357058" w:rsidR="00947957" w:rsidRPr="00861762" w:rsidRDefault="00947957" w:rsidP="00861762">
      <w:pPr>
        <w:bidi/>
        <w:spacing w:before="240"/>
        <w:rPr>
          <w:sz w:val="26"/>
          <w:szCs w:val="26"/>
          <w:rtl/>
          <w:lang w:val="fr-CA" w:bidi="ar-LB"/>
        </w:rPr>
      </w:pPr>
      <w:r w:rsidRPr="00861762">
        <w:rPr>
          <w:sz w:val="26"/>
          <w:szCs w:val="26"/>
          <w:rtl/>
          <w:lang w:val="fr-CA" w:bidi="ar-LB"/>
        </w:rPr>
        <w:t>32.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6305">
        <w:rPr>
          <w:sz w:val="26"/>
          <w:szCs w:val="26"/>
          <w:rtl/>
          <w:lang w:val="fr-CA" w:bidi="ar-LB"/>
        </w:rPr>
        <w:tab/>
      </w:r>
      <w:r w:rsidRPr="00861762">
        <w:rPr>
          <w:sz w:val="26"/>
          <w:szCs w:val="26"/>
          <w:rtl/>
          <w:lang w:val="fr-CA" w:bidi="ar-LB"/>
        </w:rPr>
        <w:t>ستُنفذ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الشريحة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التمويل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للمرحلة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كيغالي</w:t>
      </w:r>
      <w:r w:rsidRPr="00861762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بمبلغ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قدره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191,822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أمريكي،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الفترة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ديسمبر</w:t>
      </w:r>
      <w:r w:rsidR="003F0D25" w:rsidRPr="00861762">
        <w:rPr>
          <w:sz w:val="26"/>
          <w:szCs w:val="26"/>
          <w:rtl/>
          <w:lang w:val="fr-CA" w:bidi="ar-LB"/>
        </w:rPr>
        <w:t>/كانون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الأول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2024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وديسمبر/كانون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F0D25" w:rsidRPr="00861762">
        <w:rPr>
          <w:sz w:val="26"/>
          <w:szCs w:val="26"/>
          <w:rtl/>
          <w:lang w:val="fr-CA" w:bidi="ar-LB"/>
        </w:rPr>
        <w:t>الأول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2027،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وستشمل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861762">
        <w:rPr>
          <w:sz w:val="26"/>
          <w:szCs w:val="26"/>
          <w:rtl/>
          <w:lang w:val="fr-CA" w:bidi="ar-LB"/>
        </w:rPr>
        <w:t>التالية:</w:t>
      </w:r>
    </w:p>
    <w:p w14:paraId="6153DC13" w14:textId="77777777" w:rsidR="00AB5BFD" w:rsidRPr="00A12C00" w:rsidRDefault="00AB5BFD" w:rsidP="00861762">
      <w:pPr>
        <w:bidi/>
        <w:spacing w:after="240"/>
        <w:rPr>
          <w:sz w:val="10"/>
          <w:szCs w:val="10"/>
          <w:rtl/>
          <w:lang w:val="fr-CA" w:bidi="ar-LB"/>
        </w:rPr>
      </w:pPr>
    </w:p>
    <w:p w14:paraId="76415F50" w14:textId="6E20FFCD" w:rsidR="00F56B5C" w:rsidRDefault="00C56D39" w:rsidP="00026E0A">
      <w:pPr>
        <w:pStyle w:val="Heading1"/>
        <w:numPr>
          <w:ilvl w:val="0"/>
          <w:numId w:val="12"/>
        </w:numPr>
        <w:bidi/>
        <w:ind w:left="1440" w:hanging="720"/>
        <w:rPr>
          <w:sz w:val="26"/>
          <w:szCs w:val="26"/>
          <w:lang w:val="fr-CA" w:bidi="ar-LB"/>
        </w:rPr>
      </w:pPr>
      <w:r w:rsidRPr="00C56D39">
        <w:rPr>
          <w:sz w:val="26"/>
          <w:szCs w:val="26"/>
          <w:rtl/>
          <w:lang w:val="fr-CA" w:bidi="ar-LB"/>
        </w:rPr>
        <w:t>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56D39">
        <w:rPr>
          <w:sz w:val="26"/>
          <w:szCs w:val="26"/>
          <w:rtl/>
          <w:lang w:val="fr-CA" w:bidi="ar-LB"/>
        </w:rPr>
        <w:t>إنفاذ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56D39">
        <w:rPr>
          <w:sz w:val="26"/>
          <w:szCs w:val="26"/>
          <w:rtl/>
          <w:lang w:val="fr-CA" w:bidi="ar-LB"/>
        </w:rPr>
        <w:t>ومراقبة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56D39">
        <w:rPr>
          <w:sz w:val="26"/>
          <w:szCs w:val="26"/>
          <w:rtl/>
          <w:lang w:val="fr-CA" w:bidi="ar-LB"/>
        </w:rPr>
        <w:t>الإطار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56D39">
        <w:rPr>
          <w:sz w:val="26"/>
          <w:szCs w:val="26"/>
          <w:rtl/>
          <w:lang w:val="fr-CA" w:bidi="ar-LB"/>
        </w:rPr>
        <w:t>التنظيمي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</w:t>
      </w:r>
      <w:r w:rsidRPr="00DB02C9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DB02C9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56D39">
        <w:rPr>
          <w:sz w:val="26"/>
          <w:szCs w:val="26"/>
          <w:rtl/>
          <w:lang w:val="fr-CA" w:bidi="ar-LB"/>
        </w:rPr>
        <w:t>(اليونيدو):</w:t>
      </w:r>
    </w:p>
    <w:p w14:paraId="40308BFE" w14:textId="04D969B6" w:rsidR="00DB02C9" w:rsidRDefault="00DB02C9" w:rsidP="003C496B">
      <w:pPr>
        <w:pStyle w:val="ListParagraph"/>
        <w:numPr>
          <w:ilvl w:val="0"/>
          <w:numId w:val="13"/>
        </w:numPr>
        <w:bidi/>
        <w:spacing w:before="240"/>
        <w:ind w:left="2070" w:hanging="630"/>
        <w:rPr>
          <w:sz w:val="26"/>
          <w:szCs w:val="26"/>
          <w:lang w:val="fr-CA" w:bidi="ar-LB"/>
        </w:rPr>
      </w:pPr>
      <w:r w:rsidRPr="00F0419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القرار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يراقب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84F72">
        <w:rPr>
          <w:sz w:val="26"/>
          <w:szCs w:val="26"/>
          <w:rtl/>
          <w:lang w:val="fr-CA" w:bidi="ar-LB"/>
        </w:rPr>
        <w:t>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حصص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4F5B" w:rsidRPr="00F041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4F5B" w:rsidRPr="00F041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يتماشى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المراقبة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المنصوص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عليه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بروتوكول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مونتريال؛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واستكمال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تقييم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الأثر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التنظيمي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لإصدار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ال</w:t>
      </w:r>
      <w:r w:rsidRPr="00F04194">
        <w:rPr>
          <w:sz w:val="26"/>
          <w:szCs w:val="26"/>
          <w:rtl/>
          <w:lang w:val="fr-CA" w:bidi="ar-LB"/>
        </w:rPr>
        <w:t>لوائح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الخاصة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الهيدروفلوروكربونية</w:t>
      </w:r>
      <w:r w:rsidRPr="00F04194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وعقد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اجتماع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أصحاب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المصلحة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المؤسسات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والرابطات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بشأن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التدابير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القانونية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لمراقبة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انبعاثات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E4CD2" w:rsidRPr="00F041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واستهلاكها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والحد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منها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(</w:t>
      </w:r>
      <w:r w:rsidR="00F04194" w:rsidRPr="00F04194">
        <w:rPr>
          <w:sz w:val="26"/>
          <w:szCs w:val="26"/>
          <w:rtl/>
          <w:lang w:val="fr-CA" w:bidi="ar-LB"/>
        </w:rPr>
        <w:t>15,000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04194">
        <w:rPr>
          <w:sz w:val="26"/>
          <w:szCs w:val="26"/>
          <w:rtl/>
          <w:lang w:val="fr-CA" w:bidi="ar-LB"/>
        </w:rPr>
        <w:t>أميركي)؛</w:t>
      </w:r>
    </w:p>
    <w:p w14:paraId="56EA01AE" w14:textId="77777777" w:rsidR="00F04194" w:rsidRPr="00F04194" w:rsidRDefault="00F04194" w:rsidP="00F04194">
      <w:pPr>
        <w:pStyle w:val="ListParagraph"/>
        <w:bidi/>
        <w:spacing w:before="240"/>
        <w:ind w:left="1812"/>
        <w:rPr>
          <w:sz w:val="26"/>
          <w:szCs w:val="26"/>
          <w:rtl/>
          <w:lang w:val="fr-CA" w:bidi="ar-LB"/>
        </w:rPr>
      </w:pPr>
    </w:p>
    <w:p w14:paraId="204568A6" w14:textId="42EFD69D" w:rsidR="00F04194" w:rsidRDefault="00B84F72" w:rsidP="003C496B">
      <w:pPr>
        <w:pStyle w:val="ListParagraph"/>
        <w:numPr>
          <w:ilvl w:val="0"/>
          <w:numId w:val="13"/>
        </w:numPr>
        <w:bidi/>
        <w:spacing w:before="240"/>
        <w:ind w:left="2070" w:hanging="630"/>
        <w:rPr>
          <w:sz w:val="26"/>
          <w:szCs w:val="26"/>
          <w:lang w:val="fr-CA" w:bidi="ar-LB"/>
        </w:rPr>
      </w:pPr>
      <w:r>
        <w:rPr>
          <w:sz w:val="26"/>
          <w:szCs w:val="26"/>
          <w:rtl/>
          <w:lang w:val="fr-CA" w:bidi="ar-LB"/>
        </w:rPr>
        <w:lastRenderedPageBreak/>
        <w:t>عقد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دورة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تدريبية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>
        <w:rPr>
          <w:sz w:val="26"/>
          <w:szCs w:val="26"/>
          <w:rtl/>
          <w:lang w:val="fr-CA" w:bidi="ar-LB"/>
        </w:rPr>
        <w:t>لموظفي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>
        <w:rPr>
          <w:sz w:val="26"/>
          <w:szCs w:val="26"/>
          <w:rtl/>
          <w:lang w:val="fr-CA" w:bidi="ar-LB"/>
        </w:rPr>
        <w:t>ا</w:t>
      </w:r>
      <w:r w:rsidR="00F04194" w:rsidRPr="00F04194">
        <w:rPr>
          <w:sz w:val="26"/>
          <w:szCs w:val="26"/>
          <w:rtl/>
          <w:lang w:val="fr-CA" w:bidi="ar-LB"/>
        </w:rPr>
        <w:t>لجمارك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وأصحاب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المصلحة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حول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اللوائح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الخاصة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>
        <w:rPr>
          <w:sz w:val="26"/>
          <w:szCs w:val="26"/>
          <w:rtl/>
          <w:lang w:val="fr-CA" w:bidi="ar-LB"/>
        </w:rPr>
        <w:t>بمراقبة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04A98">
        <w:rPr>
          <w:sz w:val="26"/>
          <w:szCs w:val="26"/>
          <w:rtl/>
          <w:lang w:val="fr-CA" w:bidi="ar-LB"/>
        </w:rPr>
        <w:t>وحلقة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تدريبية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لإجمالي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20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04A98">
        <w:rPr>
          <w:sz w:val="26"/>
          <w:szCs w:val="26"/>
          <w:rtl/>
          <w:lang w:val="fr-CA" w:bidi="ar-LB"/>
        </w:rPr>
        <w:t>شركة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04A98">
        <w:rPr>
          <w:sz w:val="26"/>
          <w:szCs w:val="26"/>
          <w:rtl/>
          <w:lang w:val="fr-CA" w:bidi="ar-LB"/>
        </w:rPr>
        <w:t>وسيطة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ومستورداً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حول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السياسات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واللوائح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04A98" w:rsidRPr="00F0419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04A98" w:rsidRPr="00F04194">
        <w:rPr>
          <w:sz w:val="26"/>
          <w:szCs w:val="26"/>
          <w:rtl/>
          <w:lang w:val="fr-CA" w:bidi="ar-LB"/>
        </w:rPr>
        <w:t>الهيدروفلوروكربونية</w:t>
      </w:r>
      <w:r w:rsidR="00F04194" w:rsidRPr="00F04194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04A98">
        <w:rPr>
          <w:sz w:val="26"/>
          <w:szCs w:val="26"/>
          <w:rtl/>
          <w:lang w:val="fr-CA" w:bidi="ar-LB"/>
        </w:rPr>
        <w:t>واستعراض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وتحسين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إجراءات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5DC9">
        <w:rPr>
          <w:sz w:val="26"/>
          <w:szCs w:val="26"/>
          <w:rtl/>
          <w:lang w:val="fr-CA" w:bidi="ar-LB"/>
        </w:rPr>
        <w:t>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الحصص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و</w:t>
      </w:r>
      <w:r w:rsidR="00045DC9">
        <w:rPr>
          <w:sz w:val="26"/>
          <w:szCs w:val="26"/>
          <w:rtl/>
          <w:lang w:val="fr-CA" w:bidi="ar-LB"/>
        </w:rPr>
        <w:t>منح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التراخيص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(19</w:t>
      </w:r>
      <w:r w:rsidR="00804A98">
        <w:rPr>
          <w:sz w:val="26"/>
          <w:szCs w:val="26"/>
          <w:rtl/>
          <w:lang w:val="fr-CA" w:bidi="ar-LB"/>
        </w:rPr>
        <w:t>,</w:t>
      </w:r>
      <w:r w:rsidR="00F04194" w:rsidRPr="00F04194">
        <w:rPr>
          <w:sz w:val="26"/>
          <w:szCs w:val="26"/>
          <w:rtl/>
          <w:lang w:val="fr-CA" w:bidi="ar-LB"/>
        </w:rPr>
        <w:t>400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4194" w:rsidRPr="00F04194">
        <w:rPr>
          <w:sz w:val="26"/>
          <w:szCs w:val="26"/>
          <w:rtl/>
          <w:lang w:val="fr-CA" w:bidi="ar-LB"/>
        </w:rPr>
        <w:t>أميركي)؛</w:t>
      </w:r>
    </w:p>
    <w:p w14:paraId="6907DC51" w14:textId="77777777" w:rsidR="00695F81" w:rsidRPr="00695F81" w:rsidRDefault="00695F81" w:rsidP="00695F81">
      <w:pPr>
        <w:pStyle w:val="ListParagraph"/>
        <w:rPr>
          <w:sz w:val="26"/>
          <w:szCs w:val="26"/>
          <w:rtl/>
          <w:lang w:val="fr-CA" w:bidi="ar-LB"/>
        </w:rPr>
      </w:pPr>
    </w:p>
    <w:p w14:paraId="43D1F745" w14:textId="4641491E" w:rsidR="00695F81" w:rsidRDefault="00B86BC8" w:rsidP="00026E0A">
      <w:pPr>
        <w:pStyle w:val="Heading1"/>
        <w:numPr>
          <w:ilvl w:val="0"/>
          <w:numId w:val="12"/>
        </w:numPr>
        <w:bidi/>
        <w:ind w:left="1440" w:hanging="720"/>
        <w:rPr>
          <w:sz w:val="26"/>
          <w:szCs w:val="26"/>
          <w:lang w:val="fr-CA" w:bidi="ar-LB"/>
        </w:rPr>
      </w:pPr>
      <w:r w:rsidRPr="009E0D27">
        <w:rPr>
          <w:sz w:val="26"/>
          <w:szCs w:val="26"/>
          <w:rtl/>
          <w:lang w:val="fr-CA" w:bidi="ar-LB"/>
        </w:rPr>
        <w:t>مش</w:t>
      </w:r>
      <w:r w:rsidR="00695F81" w:rsidRPr="009E0D27">
        <w:rPr>
          <w:sz w:val="26"/>
          <w:szCs w:val="26"/>
          <w:rtl/>
          <w:lang w:val="fr-CA" w:bidi="ar-LB"/>
        </w:rPr>
        <w:t>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فنيي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72F7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72F7">
        <w:rPr>
          <w:sz w:val="26"/>
          <w:szCs w:val="26"/>
          <w:rtl/>
          <w:lang w:val="fr-CA" w:bidi="ar-LB"/>
        </w:rPr>
        <w:t>و</w:t>
      </w:r>
      <w:r w:rsidR="00695F81" w:rsidRPr="009E0D27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(</w:t>
      </w:r>
      <w:r w:rsidR="003672F7">
        <w:rPr>
          <w:sz w:val="26"/>
          <w:szCs w:val="26"/>
          <w:rtl/>
          <w:lang w:val="fr-CA" w:bidi="ar-LB"/>
        </w:rPr>
        <w:t>ا</w:t>
      </w:r>
      <w:r w:rsidR="003672F7" w:rsidRPr="00E25A02">
        <w:rPr>
          <w:sz w:val="26"/>
          <w:szCs w:val="26"/>
          <w:rtl/>
          <w:lang w:val="fr-CA" w:bidi="ar-LB"/>
        </w:rPr>
        <w:t>ليوئنديبي</w:t>
      </w:r>
      <w:r w:rsidR="003672F7">
        <w:rPr>
          <w:sz w:val="26"/>
          <w:szCs w:val="26"/>
          <w:rtl/>
          <w:lang w:val="fr-CA" w:bidi="ar-LB"/>
        </w:rPr>
        <w:t>/اليونيدو</w:t>
      </w:r>
      <w:r w:rsidR="00695F81" w:rsidRPr="009E0D27">
        <w:rPr>
          <w:sz w:val="26"/>
          <w:szCs w:val="26"/>
          <w:rtl/>
          <w:lang w:val="fr-CA" w:bidi="ar-LB"/>
        </w:rPr>
        <w:t>):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شراء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وحدتين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2323">
        <w:rPr>
          <w:sz w:val="26"/>
          <w:szCs w:val="26"/>
          <w:rtl/>
          <w:lang w:val="fr-CA" w:bidi="ar-LB"/>
        </w:rPr>
        <w:t>للتدريب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232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2323">
        <w:rPr>
          <w:sz w:val="26"/>
          <w:szCs w:val="26"/>
          <w:rtl/>
          <w:lang w:val="fr-CA" w:bidi="ar-LB"/>
        </w:rPr>
        <w:t>ال</w:t>
      </w:r>
      <w:r w:rsidR="00695F81" w:rsidRPr="009E0D27">
        <w:rPr>
          <w:sz w:val="26"/>
          <w:szCs w:val="26"/>
          <w:rtl/>
          <w:lang w:val="fr-CA" w:bidi="ar-LB"/>
        </w:rPr>
        <w:t>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2323">
        <w:rPr>
          <w:sz w:val="26"/>
          <w:szCs w:val="26"/>
          <w:rtl/>
          <w:lang w:val="fr-CA" w:bidi="ar-LB"/>
        </w:rPr>
        <w:t>المنزلي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5DC9">
        <w:rPr>
          <w:sz w:val="26"/>
          <w:szCs w:val="26"/>
          <w:rtl/>
          <w:lang w:val="fr-CA" w:bidi="ar-LB"/>
        </w:rPr>
        <w:t>المعتمد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5DC9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lang w:val="fr-CA" w:bidi="ar-LB"/>
        </w:rPr>
        <w:t>R-600a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ووحدتين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2323">
        <w:rPr>
          <w:sz w:val="26"/>
          <w:szCs w:val="26"/>
          <w:rtl/>
          <w:lang w:val="fr-CA" w:bidi="ar-LB"/>
        </w:rPr>
        <w:t>للتدريب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232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42323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التجاري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07C55">
        <w:rPr>
          <w:sz w:val="26"/>
          <w:szCs w:val="26"/>
          <w:rtl/>
          <w:lang w:val="fr-CA" w:bidi="ar-LB"/>
        </w:rPr>
        <w:t>ال</w:t>
      </w:r>
      <w:r w:rsidR="00695F81" w:rsidRPr="009E0D27">
        <w:rPr>
          <w:sz w:val="26"/>
          <w:szCs w:val="26"/>
          <w:rtl/>
          <w:lang w:val="fr-CA" w:bidi="ar-LB"/>
        </w:rPr>
        <w:t>متوسط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الحرارة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5DC9">
        <w:rPr>
          <w:sz w:val="26"/>
          <w:szCs w:val="26"/>
          <w:rtl/>
          <w:lang w:val="fr-CA" w:bidi="ar-LB"/>
        </w:rPr>
        <w:t>المعتمد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5DC9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lang w:val="fr-CA" w:bidi="ar-LB"/>
        </w:rPr>
        <w:t>R-290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(</w:t>
      </w:r>
      <w:r w:rsidR="00442323">
        <w:rPr>
          <w:sz w:val="26"/>
          <w:szCs w:val="26"/>
          <w:rtl/>
          <w:lang w:val="fr-CA" w:bidi="ar-LB"/>
        </w:rPr>
        <w:t>اليونيدو</w:t>
      </w:r>
      <w:r w:rsidR="00695F81" w:rsidRPr="009E0D27">
        <w:rPr>
          <w:sz w:val="26"/>
          <w:szCs w:val="26"/>
          <w:rtl/>
          <w:lang w:val="fr-CA" w:bidi="ar-LB"/>
        </w:rPr>
        <w:t>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(10</w:t>
      </w:r>
      <w:r w:rsidR="00442323">
        <w:rPr>
          <w:sz w:val="26"/>
          <w:szCs w:val="26"/>
          <w:rtl/>
          <w:lang w:val="fr-CA" w:bidi="ar-LB"/>
        </w:rPr>
        <w:t>,</w:t>
      </w:r>
      <w:r w:rsidR="00695F81" w:rsidRPr="009E0D27">
        <w:rPr>
          <w:sz w:val="26"/>
          <w:szCs w:val="26"/>
          <w:rtl/>
          <w:lang w:val="fr-CA" w:bidi="ar-LB"/>
        </w:rPr>
        <w:t>660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أميركياً)؛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07C55">
        <w:rPr>
          <w:sz w:val="26"/>
          <w:szCs w:val="26"/>
          <w:rtl/>
          <w:lang w:val="fr-CA" w:bidi="ar-LB"/>
        </w:rPr>
        <w:t>و</w:t>
      </w:r>
      <w:r w:rsidR="00695F81" w:rsidRPr="009E0D27">
        <w:rPr>
          <w:sz w:val="26"/>
          <w:szCs w:val="26"/>
          <w:rtl/>
          <w:lang w:val="fr-CA" w:bidi="ar-LB"/>
        </w:rPr>
        <w:t>شراء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وحدتين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للتدريب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5DC9">
        <w:rPr>
          <w:sz w:val="26"/>
          <w:szCs w:val="26"/>
          <w:rtl/>
          <w:lang w:val="fr-CA" w:bidi="ar-LB"/>
        </w:rPr>
        <w:t>المعتمد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5DC9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lang w:val="fr-CA" w:bidi="ar-LB"/>
        </w:rPr>
        <w:t>R-290</w:t>
      </w:r>
      <w:r w:rsidR="00695F81" w:rsidRPr="009E0D27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ووحدتين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للتدريب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ال</w:t>
      </w:r>
      <w:r w:rsidR="00695F81" w:rsidRPr="009E0D27">
        <w:rPr>
          <w:sz w:val="26"/>
          <w:szCs w:val="26"/>
          <w:rtl/>
          <w:lang w:val="fr-CA" w:bidi="ar-LB"/>
        </w:rPr>
        <w:t>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ال</w:t>
      </w:r>
      <w:r w:rsidR="00695F81" w:rsidRPr="009E0D27">
        <w:rPr>
          <w:sz w:val="26"/>
          <w:szCs w:val="26"/>
          <w:rtl/>
          <w:lang w:val="fr-CA" w:bidi="ar-LB"/>
        </w:rPr>
        <w:t>تجاري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B76A3">
        <w:rPr>
          <w:sz w:val="26"/>
          <w:szCs w:val="26"/>
          <w:rtl/>
          <w:lang w:val="fr-CA" w:bidi="ar-LB"/>
        </w:rPr>
        <w:t>الم</w:t>
      </w:r>
      <w:r w:rsidR="00695F81" w:rsidRPr="009E0D27">
        <w:rPr>
          <w:sz w:val="26"/>
          <w:szCs w:val="26"/>
          <w:rtl/>
          <w:lang w:val="fr-CA" w:bidi="ar-LB"/>
        </w:rPr>
        <w:t>نخفض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الحرارة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07C55">
        <w:rPr>
          <w:sz w:val="26"/>
          <w:szCs w:val="26"/>
          <w:rtl/>
          <w:lang w:val="fr-CA" w:bidi="ar-LB"/>
        </w:rPr>
        <w:t>المعتمد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07C55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lang w:val="fr-CA" w:bidi="ar-LB"/>
        </w:rPr>
        <w:t>R-290</w:t>
      </w:r>
      <w:r w:rsidR="00695F81" w:rsidRPr="009E0D27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07C55">
        <w:rPr>
          <w:sz w:val="26"/>
          <w:szCs w:val="26"/>
          <w:rtl/>
          <w:lang w:val="fr-CA" w:bidi="ar-LB"/>
        </w:rPr>
        <w:t>تدليلي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أساسي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5092D">
        <w:rPr>
          <w:sz w:val="26"/>
          <w:szCs w:val="26"/>
          <w:rtl/>
          <w:lang w:val="fr-CA" w:bidi="ar-LB"/>
        </w:rPr>
        <w:t>ل</w:t>
      </w:r>
      <w:r w:rsidR="00695F81" w:rsidRPr="009E0D27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الكربون؛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5092D">
        <w:rPr>
          <w:sz w:val="26"/>
          <w:szCs w:val="26"/>
          <w:rtl/>
          <w:lang w:val="fr-CA" w:bidi="ar-LB"/>
        </w:rPr>
        <w:t>وتقديم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وتعيين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5092D">
        <w:rPr>
          <w:sz w:val="26"/>
          <w:szCs w:val="26"/>
          <w:rtl/>
          <w:lang w:val="fr-CA" w:bidi="ar-LB"/>
        </w:rPr>
        <w:t>خبير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5092D">
        <w:rPr>
          <w:sz w:val="26"/>
          <w:szCs w:val="26"/>
          <w:rtl/>
          <w:lang w:val="fr-CA" w:bidi="ar-LB"/>
        </w:rPr>
        <w:t>استشاري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وطني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لتنسيق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وبدء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تشغيل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المشتراة؛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</w:t>
      </w:r>
      <w:r w:rsidR="009D76A0">
        <w:rPr>
          <w:sz w:val="26"/>
          <w:szCs w:val="26"/>
          <w:rtl/>
          <w:lang w:val="fr-CA" w:bidi="ar-LB"/>
        </w:rPr>
        <w:t>تعيين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خبير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لتحديث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D76A0">
        <w:rPr>
          <w:sz w:val="26"/>
          <w:szCs w:val="26"/>
          <w:rtl/>
          <w:lang w:val="fr-CA" w:bidi="ar-LB"/>
        </w:rPr>
        <w:t>مناهج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الدورات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التدريبية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</w:t>
      </w:r>
      <w:r w:rsidR="00722550">
        <w:rPr>
          <w:sz w:val="26"/>
          <w:szCs w:val="26"/>
          <w:rtl/>
          <w:lang w:val="fr-CA" w:bidi="ar-LB"/>
        </w:rPr>
        <w:t>تنظيم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ست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22550">
        <w:rPr>
          <w:sz w:val="26"/>
          <w:szCs w:val="26"/>
          <w:rtl/>
          <w:lang w:val="fr-CA" w:bidi="ar-LB"/>
        </w:rPr>
        <w:t>حلقات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تدريبية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لفنيي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22550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22550">
        <w:rPr>
          <w:sz w:val="26"/>
          <w:szCs w:val="26"/>
          <w:rtl/>
          <w:lang w:val="fr-CA" w:bidi="ar-LB"/>
        </w:rPr>
        <w:t>و</w:t>
      </w:r>
      <w:r w:rsidR="00695F81" w:rsidRPr="009E0D27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الهواء؛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وتطوير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سجل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إلكتروني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للفنيين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المدربين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(</w:t>
      </w:r>
      <w:r w:rsidR="00722550">
        <w:rPr>
          <w:sz w:val="26"/>
          <w:szCs w:val="26"/>
          <w:rtl/>
          <w:lang w:val="fr-CA" w:bidi="ar-LB"/>
        </w:rPr>
        <w:t>ا</w:t>
      </w:r>
      <w:r w:rsidR="00722550" w:rsidRPr="00E25A02">
        <w:rPr>
          <w:sz w:val="26"/>
          <w:szCs w:val="26"/>
          <w:rtl/>
          <w:lang w:val="fr-CA" w:bidi="ar-LB"/>
        </w:rPr>
        <w:t>ليوئنديبي</w:t>
      </w:r>
      <w:r w:rsidR="00695F81" w:rsidRPr="009E0D27">
        <w:rPr>
          <w:sz w:val="26"/>
          <w:szCs w:val="26"/>
          <w:rtl/>
          <w:lang w:val="fr-CA" w:bidi="ar-LB"/>
        </w:rPr>
        <w:t>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(84</w:t>
      </w:r>
      <w:r w:rsidR="00722550">
        <w:rPr>
          <w:sz w:val="26"/>
          <w:szCs w:val="26"/>
          <w:rtl/>
          <w:lang w:val="fr-CA" w:bidi="ar-LB"/>
        </w:rPr>
        <w:t>,</w:t>
      </w:r>
      <w:r w:rsidR="00695F81" w:rsidRPr="009E0D27">
        <w:rPr>
          <w:sz w:val="26"/>
          <w:szCs w:val="26"/>
          <w:rtl/>
          <w:lang w:val="fr-CA" w:bidi="ar-LB"/>
        </w:rPr>
        <w:t>380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5F81" w:rsidRPr="009E0D27">
        <w:rPr>
          <w:sz w:val="26"/>
          <w:szCs w:val="26"/>
          <w:rtl/>
          <w:lang w:val="fr-CA" w:bidi="ar-LB"/>
        </w:rPr>
        <w:t>أميركياً)؛</w:t>
      </w:r>
    </w:p>
    <w:p w14:paraId="34B76595" w14:textId="1C6B7D0D" w:rsidR="00722550" w:rsidRDefault="00E25A02" w:rsidP="00026E0A">
      <w:pPr>
        <w:pStyle w:val="Heading1"/>
        <w:numPr>
          <w:ilvl w:val="0"/>
          <w:numId w:val="12"/>
        </w:numPr>
        <w:bidi/>
        <w:ind w:left="1440" w:hanging="720"/>
        <w:rPr>
          <w:sz w:val="26"/>
          <w:szCs w:val="26"/>
          <w:lang w:val="fr-CA" w:bidi="ar-LB"/>
        </w:rPr>
      </w:pPr>
      <w:r w:rsidRPr="00E25A02">
        <w:rPr>
          <w:sz w:val="26"/>
          <w:szCs w:val="26"/>
          <w:rtl/>
          <w:lang w:val="fr-CA" w:bidi="ar-LB"/>
        </w:rPr>
        <w:t>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تدريبي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مجال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(</w:t>
      </w:r>
      <w:r>
        <w:rPr>
          <w:sz w:val="26"/>
          <w:szCs w:val="26"/>
          <w:rtl/>
          <w:lang w:val="fr-CA" w:bidi="ar-LB"/>
        </w:rPr>
        <w:t>ا</w:t>
      </w:r>
      <w:r w:rsidRPr="00E25A02">
        <w:rPr>
          <w:sz w:val="26"/>
          <w:szCs w:val="26"/>
          <w:rtl/>
          <w:lang w:val="fr-CA" w:bidi="ar-LB"/>
        </w:rPr>
        <w:t>ليوئنديبي):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وتسجيل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120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7A86">
        <w:rPr>
          <w:sz w:val="26"/>
          <w:szCs w:val="26"/>
          <w:rtl/>
          <w:lang w:val="fr-CA" w:bidi="ar-LB"/>
        </w:rPr>
        <w:t>تستوعب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B5209">
        <w:rPr>
          <w:sz w:val="26"/>
          <w:szCs w:val="26"/>
          <w:rtl/>
          <w:lang w:val="fr-CA" w:bidi="ar-LB"/>
        </w:rPr>
        <w:t>أ</w:t>
      </w:r>
      <w:r w:rsidR="00837A86">
        <w:rPr>
          <w:sz w:val="26"/>
          <w:szCs w:val="26"/>
          <w:rtl/>
          <w:lang w:val="fr-CA" w:bidi="ar-LB"/>
        </w:rPr>
        <w:t>عدادا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7A86">
        <w:rPr>
          <w:sz w:val="26"/>
          <w:szCs w:val="26"/>
          <w:rtl/>
          <w:lang w:val="fr-CA" w:bidi="ar-LB"/>
        </w:rPr>
        <w:t>كبيرة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مجال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749A3" w:rsidRPr="00E25A02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749A3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749A3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749A3">
        <w:rPr>
          <w:sz w:val="26"/>
          <w:szCs w:val="26"/>
          <w:rtl/>
          <w:lang w:val="fr-CA" w:bidi="ar-LB"/>
        </w:rPr>
        <w:t>الهواء</w:t>
      </w:r>
      <w:r w:rsidRPr="00E25A02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تطوير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749A3">
        <w:rPr>
          <w:sz w:val="26"/>
          <w:szCs w:val="26"/>
          <w:rtl/>
          <w:lang w:val="fr-CA" w:bidi="ar-LB"/>
        </w:rPr>
        <w:t>ل</w:t>
      </w:r>
      <w:r w:rsidRPr="00E25A02">
        <w:rPr>
          <w:sz w:val="26"/>
          <w:szCs w:val="26"/>
          <w:rtl/>
          <w:lang w:val="fr-CA" w:bidi="ar-LB"/>
        </w:rPr>
        <w:t>لتدريب؛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749A3">
        <w:rPr>
          <w:sz w:val="26"/>
          <w:szCs w:val="26"/>
          <w:rtl/>
          <w:lang w:val="fr-CA" w:bidi="ar-LB"/>
        </w:rPr>
        <w:t>وتنظيم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ثلاث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دورات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تدريبية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B5209">
        <w:rPr>
          <w:sz w:val="26"/>
          <w:szCs w:val="26"/>
          <w:rtl/>
          <w:lang w:val="fr-CA" w:bidi="ar-LB"/>
        </w:rPr>
        <w:t>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60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فنيا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مجال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E74B6" w:rsidRPr="00E25A02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E74B6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E74B6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E74B6">
        <w:rPr>
          <w:sz w:val="26"/>
          <w:szCs w:val="26"/>
          <w:rtl/>
          <w:lang w:val="fr-CA" w:bidi="ar-LB"/>
        </w:rPr>
        <w:t>الهواء</w:t>
      </w:r>
      <w:r w:rsidRPr="00E25A02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B5209">
        <w:rPr>
          <w:sz w:val="26"/>
          <w:szCs w:val="26"/>
          <w:rtl/>
          <w:lang w:val="fr-CA" w:bidi="ar-LB"/>
        </w:rPr>
        <w:t>و</w:t>
      </w:r>
      <w:r w:rsidR="00CE74B6">
        <w:rPr>
          <w:sz w:val="26"/>
          <w:szCs w:val="26"/>
          <w:rtl/>
          <w:lang w:val="fr-CA" w:bidi="ar-LB"/>
        </w:rPr>
        <w:t>شراء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وتوزيع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ثلاث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آلات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B9A" w:rsidRPr="00062B9A">
        <w:rPr>
          <w:sz w:val="26"/>
          <w:szCs w:val="26"/>
          <w:rtl/>
          <w:lang w:val="fr-CA" w:bidi="ar-LB"/>
        </w:rPr>
        <w:t>استرداد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B9A" w:rsidRPr="00062B9A">
        <w:rPr>
          <w:sz w:val="26"/>
          <w:szCs w:val="26"/>
          <w:rtl/>
          <w:lang w:val="fr-CA" w:bidi="ar-LB"/>
        </w:rPr>
        <w:t>وإعادة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B9A" w:rsidRPr="00062B9A">
        <w:rPr>
          <w:sz w:val="26"/>
          <w:szCs w:val="26"/>
          <w:rtl/>
          <w:lang w:val="fr-CA" w:bidi="ar-LB"/>
        </w:rPr>
        <w:t>تدوير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B9A" w:rsidRPr="00062B9A">
        <w:rPr>
          <w:sz w:val="26"/>
          <w:szCs w:val="26"/>
          <w:rtl/>
          <w:lang w:val="fr-CA" w:bidi="ar-LB"/>
        </w:rPr>
        <w:t>للمختبر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B9A" w:rsidRPr="00062B9A">
        <w:rPr>
          <w:sz w:val="26"/>
          <w:szCs w:val="26"/>
          <w:rtl/>
          <w:lang w:val="fr-CA" w:bidi="ar-LB"/>
        </w:rPr>
        <w:t>الفني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B9A" w:rsidRPr="00062B9A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B9A" w:rsidRPr="00062B9A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ومراكز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التدريب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الأخرى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(37</w:t>
      </w:r>
      <w:r w:rsidR="00062B9A">
        <w:rPr>
          <w:sz w:val="26"/>
          <w:szCs w:val="26"/>
          <w:rtl/>
          <w:lang w:val="fr-CA" w:bidi="ar-LB"/>
        </w:rPr>
        <w:t>,</w:t>
      </w:r>
      <w:r w:rsidRPr="00E25A02">
        <w:rPr>
          <w:sz w:val="26"/>
          <w:szCs w:val="26"/>
          <w:rtl/>
          <w:lang w:val="fr-CA" w:bidi="ar-LB"/>
        </w:rPr>
        <w:t>632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دولارا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25A02">
        <w:rPr>
          <w:sz w:val="26"/>
          <w:szCs w:val="26"/>
          <w:rtl/>
          <w:lang w:val="fr-CA" w:bidi="ar-LB"/>
        </w:rPr>
        <w:t>أمريكيا)؛</w:t>
      </w:r>
    </w:p>
    <w:p w14:paraId="00739205" w14:textId="516A3956" w:rsidR="00A55F54" w:rsidRDefault="000713B7" w:rsidP="00026E0A">
      <w:pPr>
        <w:pStyle w:val="Heading1"/>
        <w:numPr>
          <w:ilvl w:val="0"/>
          <w:numId w:val="12"/>
        </w:numPr>
        <w:bidi/>
        <w:ind w:left="1440" w:hanging="720"/>
        <w:rPr>
          <w:sz w:val="26"/>
          <w:szCs w:val="26"/>
          <w:lang w:val="fr-CA" w:bidi="ar-LB"/>
        </w:rPr>
      </w:pPr>
      <w:r>
        <w:rPr>
          <w:sz w:val="26"/>
          <w:szCs w:val="26"/>
          <w:rtl/>
          <w:lang w:val="fr-CA" w:bidi="ar-LB"/>
        </w:rPr>
        <w:t>إذكاء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المستخدمين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النهائيين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للترويج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للتكنولوجيا</w:t>
      </w:r>
      <w:r w:rsidR="00A55F54">
        <w:rPr>
          <w:sz w:val="26"/>
          <w:szCs w:val="26"/>
          <w:rtl/>
          <w:lang w:val="fr-CA" w:bidi="ar-LB"/>
        </w:rPr>
        <w:t>ت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الكفاءة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الطاقة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و</w:t>
      </w:r>
      <w:r w:rsidR="00A55F54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>
        <w:rPr>
          <w:sz w:val="26"/>
          <w:szCs w:val="26"/>
          <w:rtl/>
          <w:lang w:val="fr-CA" w:bidi="ar-LB"/>
        </w:rPr>
        <w:t>المنخفضة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>
        <w:rPr>
          <w:sz w:val="26"/>
          <w:szCs w:val="26"/>
          <w:rtl/>
          <w:lang w:val="fr-CA" w:bidi="ar-LB"/>
        </w:rPr>
        <w:t>الاحترار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العالمي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(</w:t>
      </w:r>
      <w:r w:rsidR="00A55F54">
        <w:rPr>
          <w:sz w:val="26"/>
          <w:szCs w:val="26"/>
          <w:rtl/>
          <w:lang w:val="fr-CA" w:bidi="ar-LB"/>
        </w:rPr>
        <w:t>ا</w:t>
      </w:r>
      <w:r w:rsidR="00A55F54" w:rsidRPr="00E25A02">
        <w:rPr>
          <w:sz w:val="26"/>
          <w:szCs w:val="26"/>
          <w:rtl/>
          <w:lang w:val="fr-CA" w:bidi="ar-LB"/>
        </w:rPr>
        <w:t>ليوئنديبي</w:t>
      </w:r>
      <w:r w:rsidR="00A55F54" w:rsidRPr="00A55F54">
        <w:rPr>
          <w:sz w:val="26"/>
          <w:szCs w:val="26"/>
          <w:rtl/>
          <w:lang w:val="fr-CA" w:bidi="ar-LB"/>
        </w:rPr>
        <w:t>):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>
        <w:rPr>
          <w:sz w:val="26"/>
          <w:szCs w:val="26"/>
          <w:rtl/>
          <w:lang w:val="fr-CA" w:bidi="ar-LB"/>
        </w:rPr>
        <w:t>حلقة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إعلامية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حول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مراقبة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D73A3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D73A3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تطبيقات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مختلفة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والترويج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لمزايا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التكنولوجيا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الجديدة؛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F23B4">
        <w:rPr>
          <w:sz w:val="26"/>
          <w:szCs w:val="26"/>
          <w:rtl/>
          <w:lang w:val="fr-CA" w:bidi="ar-LB"/>
        </w:rPr>
        <w:t>و</w:t>
      </w:r>
      <w:r w:rsidR="00A55F54" w:rsidRPr="00A55F54">
        <w:rPr>
          <w:sz w:val="26"/>
          <w:szCs w:val="26"/>
          <w:rtl/>
          <w:lang w:val="fr-CA" w:bidi="ar-LB"/>
        </w:rPr>
        <w:t>تطوير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سجل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وطني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للمستخدمين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النهائيين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308">
        <w:rPr>
          <w:sz w:val="26"/>
          <w:szCs w:val="26"/>
          <w:rtl/>
          <w:lang w:val="fr-CA" w:bidi="ar-LB"/>
        </w:rPr>
        <w:t>ل</w:t>
      </w:r>
      <w:r w:rsidR="004D3308"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308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308">
        <w:rPr>
          <w:sz w:val="26"/>
          <w:szCs w:val="26"/>
          <w:rtl/>
          <w:lang w:val="fr-CA" w:bidi="ar-LB"/>
        </w:rPr>
        <w:t>الكبيرة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308">
        <w:rPr>
          <w:sz w:val="26"/>
          <w:szCs w:val="26"/>
          <w:rtl/>
          <w:lang w:val="fr-CA" w:bidi="ar-LB"/>
        </w:rPr>
        <w:t>والمتوسطة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308">
        <w:rPr>
          <w:sz w:val="26"/>
          <w:szCs w:val="26"/>
          <w:rtl/>
          <w:lang w:val="fr-CA" w:bidi="ar-LB"/>
        </w:rPr>
        <w:t>الحجم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قطاعات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308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308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308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(8</w:t>
      </w:r>
      <w:r w:rsidR="004D3308">
        <w:rPr>
          <w:sz w:val="26"/>
          <w:szCs w:val="26"/>
          <w:rtl/>
          <w:lang w:val="fr-CA" w:bidi="ar-LB"/>
        </w:rPr>
        <w:t>,</w:t>
      </w:r>
      <w:r w:rsidR="00A55F54" w:rsidRPr="00A55F54">
        <w:rPr>
          <w:sz w:val="26"/>
          <w:szCs w:val="26"/>
          <w:rtl/>
          <w:lang w:val="fr-CA" w:bidi="ar-LB"/>
        </w:rPr>
        <w:t>500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5F54" w:rsidRPr="00A55F54">
        <w:rPr>
          <w:sz w:val="26"/>
          <w:szCs w:val="26"/>
          <w:rtl/>
          <w:lang w:val="fr-CA" w:bidi="ar-LB"/>
        </w:rPr>
        <w:t>أميركي)؛</w:t>
      </w:r>
    </w:p>
    <w:p w14:paraId="51815AAA" w14:textId="20A6DD5C" w:rsidR="004D3308" w:rsidRPr="009E0D27" w:rsidRDefault="00AD33FF" w:rsidP="00026E0A">
      <w:pPr>
        <w:pStyle w:val="Heading1"/>
        <w:numPr>
          <w:ilvl w:val="0"/>
          <w:numId w:val="12"/>
        </w:numPr>
        <w:bidi/>
        <w:ind w:left="1440" w:hanging="72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رصد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وتنسيق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9E0D27">
        <w:rPr>
          <w:sz w:val="26"/>
          <w:szCs w:val="26"/>
          <w:rtl/>
          <w:lang w:val="fr-CA" w:bidi="ar-LB"/>
        </w:rPr>
        <w:t>(</w:t>
      </w:r>
      <w:r w:rsidR="00174731">
        <w:rPr>
          <w:sz w:val="26"/>
          <w:szCs w:val="26"/>
          <w:rtl/>
          <w:lang w:val="fr-CA" w:bidi="ar-LB"/>
        </w:rPr>
        <w:t>ا</w:t>
      </w:r>
      <w:r w:rsidR="00174731" w:rsidRPr="00E25A02">
        <w:rPr>
          <w:sz w:val="26"/>
          <w:szCs w:val="26"/>
          <w:rtl/>
          <w:lang w:val="fr-CA" w:bidi="ar-LB"/>
        </w:rPr>
        <w:t>ليوئنديبي</w:t>
      </w:r>
      <w:r w:rsidR="00174731">
        <w:rPr>
          <w:sz w:val="26"/>
          <w:szCs w:val="26"/>
          <w:rtl/>
          <w:lang w:val="fr-CA" w:bidi="ar-LB"/>
        </w:rPr>
        <w:t>/اليونيدو</w:t>
      </w:r>
      <w:r w:rsidR="00174731" w:rsidRPr="009E0D27">
        <w:rPr>
          <w:sz w:val="26"/>
          <w:szCs w:val="26"/>
          <w:rtl/>
          <w:lang w:val="fr-CA" w:bidi="ar-LB"/>
        </w:rPr>
        <w:t>):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إعداد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تقارير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والتقارير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السنوية،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>
        <w:rPr>
          <w:sz w:val="26"/>
          <w:szCs w:val="26"/>
          <w:rtl/>
          <w:lang w:val="fr-CA" w:bidi="ar-LB"/>
        </w:rPr>
        <w:t>والرصد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لضمان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التحقق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المستقل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F23B4">
        <w:rPr>
          <w:sz w:val="26"/>
          <w:szCs w:val="26"/>
          <w:rtl/>
          <w:lang w:val="fr-CA" w:bidi="ar-LB"/>
        </w:rPr>
        <w:t>ال</w:t>
      </w:r>
      <w:r w:rsidR="00174731" w:rsidRPr="00174731">
        <w:rPr>
          <w:sz w:val="26"/>
          <w:szCs w:val="26"/>
          <w:rtl/>
          <w:lang w:val="fr-CA" w:bidi="ar-LB"/>
        </w:rPr>
        <w:t>تقدم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F23B4">
        <w:rPr>
          <w:sz w:val="26"/>
          <w:szCs w:val="26"/>
          <w:rtl/>
          <w:lang w:val="fr-CA" w:bidi="ar-LB"/>
        </w:rPr>
        <w:t>المحرز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F23B4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وتحقيق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أهدافه،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11</w:t>
      </w:r>
      <w:r w:rsidR="002100A3">
        <w:rPr>
          <w:sz w:val="26"/>
          <w:szCs w:val="26"/>
          <w:rtl/>
          <w:lang w:val="fr-CA" w:bidi="ar-LB"/>
        </w:rPr>
        <w:t>,</w:t>
      </w:r>
      <w:r w:rsidR="00174731" w:rsidRPr="00174731">
        <w:rPr>
          <w:sz w:val="26"/>
          <w:szCs w:val="26"/>
          <w:rtl/>
          <w:lang w:val="fr-CA" w:bidi="ar-LB"/>
        </w:rPr>
        <w:t>375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أميركياً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100A3">
        <w:rPr>
          <w:sz w:val="26"/>
          <w:szCs w:val="26"/>
          <w:rtl/>
          <w:lang w:val="fr-CA" w:bidi="ar-LB"/>
        </w:rPr>
        <w:t>ل</w:t>
      </w:r>
      <w:r w:rsidR="002100A3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و4</w:t>
      </w:r>
      <w:r w:rsidR="002100A3">
        <w:rPr>
          <w:sz w:val="26"/>
          <w:szCs w:val="26"/>
          <w:rtl/>
          <w:lang w:val="fr-CA" w:bidi="ar-LB"/>
        </w:rPr>
        <w:t>,</w:t>
      </w:r>
      <w:r w:rsidR="00174731" w:rsidRPr="00174731">
        <w:rPr>
          <w:sz w:val="26"/>
          <w:szCs w:val="26"/>
          <w:rtl/>
          <w:lang w:val="fr-CA" w:bidi="ar-LB"/>
        </w:rPr>
        <w:t>875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أميركياً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100A3">
        <w:rPr>
          <w:sz w:val="26"/>
          <w:szCs w:val="26"/>
          <w:rtl/>
          <w:lang w:val="fr-CA" w:bidi="ar-LB"/>
        </w:rPr>
        <w:t>لليونيدو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لتوظيف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3491A">
        <w:rPr>
          <w:sz w:val="26"/>
          <w:szCs w:val="26"/>
          <w:rtl/>
          <w:lang w:val="fr-CA" w:bidi="ar-LB"/>
        </w:rPr>
        <w:t>الخبراء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3491A">
        <w:rPr>
          <w:sz w:val="26"/>
          <w:szCs w:val="26"/>
          <w:rtl/>
          <w:lang w:val="fr-CA" w:bidi="ar-LB"/>
        </w:rPr>
        <w:t>الاستشاريين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الوطنيين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و</w:t>
      </w:r>
      <w:r w:rsidR="0073491A">
        <w:rPr>
          <w:sz w:val="26"/>
          <w:szCs w:val="26"/>
          <w:rtl/>
          <w:lang w:val="fr-CA" w:bidi="ar-LB"/>
        </w:rPr>
        <w:t>تغطية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3491A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السفر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4731" w:rsidRPr="00174731">
        <w:rPr>
          <w:sz w:val="26"/>
          <w:szCs w:val="26"/>
          <w:rtl/>
          <w:lang w:val="fr-CA" w:bidi="ar-LB"/>
        </w:rPr>
        <w:t>المحلي.</w:t>
      </w:r>
    </w:p>
    <w:p w14:paraId="4904B103" w14:textId="02CDDCA3" w:rsidR="00F072D8" w:rsidRDefault="00F072D8" w:rsidP="00F56B5C">
      <w:pPr>
        <w:bidi/>
        <w:spacing w:before="240"/>
        <w:jc w:val="center"/>
        <w:rPr>
          <w:b/>
          <w:bCs/>
          <w:sz w:val="26"/>
          <w:szCs w:val="26"/>
          <w:rtl/>
          <w:lang w:val="fr-CA" w:bidi="ar-LB"/>
        </w:rPr>
      </w:pPr>
      <w:r>
        <w:rPr>
          <w:b/>
          <w:bCs/>
          <w:sz w:val="26"/>
          <w:szCs w:val="26"/>
          <w:rtl/>
          <w:lang w:val="fr-CA" w:bidi="ar-LB"/>
        </w:rPr>
        <w:t>تعليقات</w:t>
      </w:r>
      <w:r w:rsidR="006F2964">
        <w:rPr>
          <w:b/>
          <w:bCs/>
          <w:sz w:val="26"/>
          <w:szCs w:val="26"/>
          <w:rtl/>
          <w:lang w:val="fr-CA" w:bidi="ar-LB"/>
        </w:rPr>
        <w:t xml:space="preserve"> </w:t>
      </w:r>
      <w:r>
        <w:rPr>
          <w:b/>
          <w:bCs/>
          <w:sz w:val="26"/>
          <w:szCs w:val="26"/>
          <w:rtl/>
          <w:lang w:val="fr-CA" w:bidi="ar-LB"/>
        </w:rPr>
        <w:t>وتوصية</w:t>
      </w:r>
      <w:r w:rsidR="006F2964">
        <w:rPr>
          <w:b/>
          <w:bCs/>
          <w:sz w:val="26"/>
          <w:szCs w:val="26"/>
          <w:rtl/>
          <w:lang w:val="fr-CA" w:bidi="ar-LB"/>
        </w:rPr>
        <w:t xml:space="preserve"> </w:t>
      </w:r>
      <w:r>
        <w:rPr>
          <w:b/>
          <w:bCs/>
          <w:sz w:val="26"/>
          <w:szCs w:val="26"/>
          <w:rtl/>
          <w:lang w:val="fr-CA" w:bidi="ar-LB"/>
        </w:rPr>
        <w:t>الأمانة</w:t>
      </w:r>
    </w:p>
    <w:p w14:paraId="5407A17F" w14:textId="4C5DC064" w:rsidR="00F072D8" w:rsidRDefault="00F072D8" w:rsidP="00F072D8">
      <w:pPr>
        <w:pStyle w:val="Heading3"/>
        <w:bidi/>
        <w:spacing w:before="240"/>
        <w:jc w:val="left"/>
        <w:rPr>
          <w:b/>
          <w:bCs/>
          <w:sz w:val="26"/>
          <w:szCs w:val="26"/>
          <w:rtl/>
          <w:lang w:bidi="ar-LB"/>
        </w:rPr>
      </w:pPr>
      <w:r w:rsidRPr="00AD5CD2">
        <w:rPr>
          <w:b/>
          <w:bCs/>
          <w:sz w:val="26"/>
          <w:szCs w:val="26"/>
          <w:rtl/>
          <w:lang w:bidi="ar-LB"/>
        </w:rPr>
        <w:t>خامسا.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AD5CD2">
        <w:rPr>
          <w:b/>
          <w:bCs/>
          <w:sz w:val="26"/>
          <w:szCs w:val="26"/>
          <w:rtl/>
          <w:lang w:bidi="ar-LB"/>
        </w:rPr>
        <w:t>التعليقات</w:t>
      </w:r>
    </w:p>
    <w:p w14:paraId="43CB6412" w14:textId="01BD27E5" w:rsidR="00F072D8" w:rsidRPr="006E468E" w:rsidRDefault="003054E4" w:rsidP="003268CE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الاستراتيجية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="00A219B2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الشاملة</w:t>
      </w:r>
    </w:p>
    <w:p w14:paraId="6BACB458" w14:textId="042A7F1C" w:rsidR="00F072D8" w:rsidRDefault="003054E4" w:rsidP="003268CE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 w:rsidRPr="00F829C7">
        <w:rPr>
          <w:i/>
          <w:iCs/>
          <w:sz w:val="26"/>
          <w:szCs w:val="26"/>
          <w:rtl/>
          <w:lang w:val="fr-CA" w:bidi="ar-LB"/>
        </w:rPr>
        <w:t>أهداف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829C7">
        <w:rPr>
          <w:i/>
          <w:iCs/>
          <w:sz w:val="26"/>
          <w:szCs w:val="26"/>
          <w:rtl/>
          <w:lang w:val="fr-CA" w:bidi="ar-LB"/>
        </w:rPr>
        <w:t>خفض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="003016AC" w:rsidRPr="00F829C7">
        <w:rPr>
          <w:i/>
          <w:iCs/>
          <w:sz w:val="26"/>
          <w:szCs w:val="26"/>
          <w:rtl/>
          <w:lang w:val="fr-CA" w:bidi="ar-LB"/>
        </w:rPr>
        <w:t>المواد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="003016AC" w:rsidRPr="00F829C7">
        <w:rPr>
          <w:i/>
          <w:iCs/>
          <w:sz w:val="26"/>
          <w:szCs w:val="26"/>
          <w:rtl/>
          <w:lang w:val="fr-CA" w:bidi="ar-LB"/>
        </w:rPr>
        <w:t>الهيدروفلوروكربونية</w:t>
      </w:r>
    </w:p>
    <w:p w14:paraId="5B8F83C3" w14:textId="46333A79" w:rsidR="00F072D8" w:rsidRDefault="00F829C7" w:rsidP="002A6D8C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33</w:t>
      </w:r>
      <w:r w:rsidR="00F072D8" w:rsidRPr="00336D80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حين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>
        <w:rPr>
          <w:sz w:val="26"/>
          <w:szCs w:val="26"/>
          <w:rtl/>
          <w:lang w:val="fr-CA" w:bidi="ar-LB"/>
        </w:rPr>
        <w:t>يتمثل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هدف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2029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>
        <w:rPr>
          <w:sz w:val="26"/>
          <w:szCs w:val="26"/>
          <w:rtl/>
          <w:lang w:val="fr-CA" w:bidi="ar-LB"/>
        </w:rPr>
        <w:t>تحقيق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>
        <w:rPr>
          <w:sz w:val="26"/>
          <w:szCs w:val="26"/>
          <w:rtl/>
          <w:lang w:val="fr-CA" w:bidi="ar-LB"/>
        </w:rPr>
        <w:t>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>
        <w:rPr>
          <w:sz w:val="26"/>
          <w:szCs w:val="26"/>
          <w:rtl/>
          <w:lang w:val="fr-CA" w:bidi="ar-LB"/>
        </w:rPr>
        <w:t>بنسبة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10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خط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حددته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للامتثال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>
        <w:rPr>
          <w:sz w:val="26"/>
          <w:szCs w:val="26"/>
          <w:rtl/>
          <w:lang w:val="fr-CA" w:bidi="ar-LB"/>
        </w:rPr>
        <w:t>بشأن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bookmarkStart w:id="1" w:name="_Hlk182730267"/>
      <w:r w:rsidR="00965F73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716BB4">
        <w:rPr>
          <w:sz w:val="26"/>
          <w:szCs w:val="26"/>
          <w:rtl/>
          <w:lang w:val="fr-CA" w:bidi="ar-LB"/>
        </w:rPr>
        <w:t>الهيدروفلوروكربونية</w:t>
      </w:r>
      <w:bookmarkEnd w:id="1"/>
      <w:r w:rsidR="00965F73" w:rsidRPr="00965F73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فإنه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يمثل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نموا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بنسبة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31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مقارنة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باستهلاك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4568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لعام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2023.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وبناءً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استفسرت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عما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كانت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94568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C756D">
        <w:rPr>
          <w:sz w:val="26"/>
          <w:szCs w:val="26"/>
          <w:rtl/>
          <w:lang w:val="fr-CA" w:bidi="ar-LB"/>
        </w:rPr>
        <w:t>نظرت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C756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C756D">
        <w:rPr>
          <w:sz w:val="26"/>
          <w:szCs w:val="26"/>
          <w:rtl/>
          <w:lang w:val="fr-CA" w:bidi="ar-LB"/>
        </w:rPr>
        <w:t>تحقيق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هدف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4088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4088">
        <w:rPr>
          <w:sz w:val="26"/>
          <w:szCs w:val="26"/>
          <w:rtl/>
          <w:lang w:val="fr-CA" w:bidi="ar-LB"/>
        </w:rPr>
        <w:t>ذلك</w:t>
      </w:r>
      <w:r w:rsidR="00965F73" w:rsidRPr="00965F73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وأوضح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4088">
        <w:rPr>
          <w:sz w:val="26"/>
          <w:szCs w:val="26"/>
          <w:rtl/>
          <w:lang w:val="fr-CA" w:bidi="ar-LB"/>
        </w:rPr>
        <w:t>ا</w:t>
      </w:r>
      <w:r w:rsidR="00784088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اختارت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عدم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4088">
        <w:rPr>
          <w:sz w:val="26"/>
          <w:szCs w:val="26"/>
          <w:rtl/>
          <w:lang w:val="fr-CA" w:bidi="ar-LB"/>
        </w:rPr>
        <w:t>متابعة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4088">
        <w:rPr>
          <w:sz w:val="26"/>
          <w:szCs w:val="26"/>
          <w:rtl/>
          <w:lang w:val="fr-CA" w:bidi="ar-LB"/>
        </w:rPr>
        <w:t>تحقيق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هدف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أقل،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مشي</w:t>
      </w:r>
      <w:r w:rsidR="001F130E">
        <w:rPr>
          <w:sz w:val="26"/>
          <w:szCs w:val="26"/>
          <w:rtl/>
          <w:lang w:val="fr-CA" w:bidi="ar-LB"/>
        </w:rPr>
        <w:t>رة</w:t>
      </w:r>
      <w:r w:rsidR="00965F73" w:rsidRPr="00965F73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أمور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أخرى،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F130E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F130E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ينمو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بمعدل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النشاط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الاقتصادي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ونمو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السكان،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يشير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زيادة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lastRenderedPageBreak/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A1630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A1630">
        <w:rPr>
          <w:sz w:val="26"/>
          <w:szCs w:val="26"/>
          <w:rtl/>
          <w:lang w:val="fr-CA" w:bidi="ar-LB"/>
        </w:rPr>
        <w:t>و</w:t>
      </w:r>
      <w:r w:rsidR="00965F73" w:rsidRPr="00965F73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0271B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A1630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A1630" w:rsidRPr="00716BB4">
        <w:rPr>
          <w:sz w:val="26"/>
          <w:szCs w:val="26"/>
          <w:rtl/>
          <w:lang w:val="fr-CA" w:bidi="ar-LB"/>
        </w:rPr>
        <w:t>الهيدروفلوروكربونية</w:t>
      </w:r>
      <w:r w:rsidR="00965F73" w:rsidRPr="00965F73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والتي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أصبحت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حالي</w:t>
      </w:r>
      <w:r w:rsidR="006A1630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بأسعار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معقولة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12ED3" w:rsidRPr="00965F73">
        <w:rPr>
          <w:sz w:val="26"/>
          <w:szCs w:val="26"/>
          <w:rtl/>
          <w:lang w:val="fr-CA" w:bidi="ar-LB"/>
        </w:rPr>
        <w:t>أكثر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0260">
        <w:rPr>
          <w:sz w:val="26"/>
          <w:szCs w:val="26"/>
          <w:rtl/>
          <w:lang w:val="fr-CA" w:bidi="ar-LB"/>
        </w:rPr>
        <w:t>ومتوفرة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بسهولة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12ED3">
        <w:rPr>
          <w:sz w:val="26"/>
          <w:szCs w:val="26"/>
          <w:rtl/>
          <w:lang w:val="fr-CA" w:bidi="ar-LB"/>
        </w:rPr>
        <w:t>أوروغواي</w:t>
      </w:r>
      <w:r w:rsidR="00965F73" w:rsidRPr="00965F73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كما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أكد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12ED3">
        <w:rPr>
          <w:sz w:val="26"/>
          <w:szCs w:val="26"/>
          <w:rtl/>
          <w:lang w:val="fr-CA" w:bidi="ar-LB"/>
        </w:rPr>
        <w:t>ا</w:t>
      </w:r>
      <w:r w:rsidR="00A12ED3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أهمية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عنصر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0260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29DE">
        <w:rPr>
          <w:sz w:val="26"/>
          <w:szCs w:val="26"/>
          <w:rtl/>
          <w:lang w:val="fr-CA" w:bidi="ar-LB"/>
        </w:rPr>
        <w:t>ا</w:t>
      </w:r>
      <w:r w:rsidR="007129DE" w:rsidRPr="006D1ABD">
        <w:rPr>
          <w:sz w:val="26"/>
          <w:szCs w:val="26"/>
          <w:rtl/>
          <w:lang w:val="fr-CA" w:bidi="ar-LB"/>
        </w:rPr>
        <w:t>لهيدروكلوروفلوروكربون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خط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يعكس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حقيقة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غياب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التدخلات،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المتوقع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يؤدي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التخلص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29DE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29DE">
        <w:rPr>
          <w:sz w:val="26"/>
          <w:szCs w:val="26"/>
          <w:rtl/>
          <w:lang w:val="fr-CA" w:bidi="ar-LB"/>
        </w:rPr>
        <w:t>ا</w:t>
      </w:r>
      <w:r w:rsidR="007129DE" w:rsidRPr="006D1ABD">
        <w:rPr>
          <w:sz w:val="26"/>
          <w:szCs w:val="26"/>
          <w:rtl/>
          <w:lang w:val="fr-CA" w:bidi="ar-LB"/>
        </w:rPr>
        <w:t>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زيادة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5F73" w:rsidRPr="00965F73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29DE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29DE" w:rsidRPr="00716BB4">
        <w:rPr>
          <w:sz w:val="26"/>
          <w:szCs w:val="26"/>
          <w:rtl/>
          <w:lang w:val="fr-CA" w:bidi="ar-LB"/>
        </w:rPr>
        <w:t>الهيدروفلوروكربونية</w:t>
      </w:r>
      <w:r w:rsidR="007129DE">
        <w:rPr>
          <w:sz w:val="26"/>
          <w:szCs w:val="26"/>
          <w:rtl/>
          <w:lang w:val="fr-CA" w:bidi="ar-LB"/>
        </w:rPr>
        <w:t>.</w:t>
      </w:r>
    </w:p>
    <w:p w14:paraId="3511BCD0" w14:textId="3657113E" w:rsidR="00F072D8" w:rsidRDefault="00F829C7" w:rsidP="002A6D8C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34</w:t>
      </w:r>
      <w:r w:rsidR="00F072D8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ليست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متأكدة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>
        <w:rPr>
          <w:sz w:val="26"/>
          <w:szCs w:val="26"/>
          <w:rtl/>
          <w:lang w:val="fr-CA" w:bidi="ar-LB"/>
        </w:rPr>
        <w:t>وفق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1E1D93">
        <w:rPr>
          <w:sz w:val="26"/>
          <w:szCs w:val="26"/>
          <w:rtl/>
          <w:lang w:val="fr-CA" w:bidi="ar-LB"/>
        </w:rPr>
        <w:t>سيناريو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>
        <w:rPr>
          <w:sz w:val="26"/>
          <w:szCs w:val="26"/>
          <w:rtl/>
          <w:lang w:val="fr-CA" w:bidi="ar-LB"/>
        </w:rPr>
        <w:t>يقوم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>
        <w:rPr>
          <w:sz w:val="26"/>
          <w:szCs w:val="26"/>
          <w:rtl/>
          <w:lang w:val="fr-CA" w:bidi="ar-LB"/>
        </w:rPr>
        <w:t>العمل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>
        <w:rPr>
          <w:sz w:val="26"/>
          <w:szCs w:val="26"/>
          <w:rtl/>
          <w:lang w:val="fr-CA" w:bidi="ar-LB"/>
        </w:rPr>
        <w:t>ك</w:t>
      </w:r>
      <w:r w:rsidR="00810D2D" w:rsidRPr="001E1D93">
        <w:rPr>
          <w:sz w:val="26"/>
          <w:szCs w:val="26"/>
          <w:rtl/>
          <w:lang w:val="fr-CA" w:bidi="ar-LB"/>
        </w:rPr>
        <w:t>المعتاد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قدمه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C54F3">
        <w:rPr>
          <w:sz w:val="26"/>
          <w:szCs w:val="26"/>
          <w:rtl/>
          <w:lang w:val="fr-CA" w:bidi="ar-LB"/>
        </w:rPr>
        <w:t>ا</w:t>
      </w:r>
      <w:r w:rsidR="00BC54F3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يمثل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التمثيل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الأكثر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واقعية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للنمو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المستقبلي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C54F3">
        <w:rPr>
          <w:sz w:val="26"/>
          <w:szCs w:val="26"/>
          <w:rtl/>
          <w:lang w:val="fr-CA" w:bidi="ar-LB"/>
        </w:rPr>
        <w:t>ل</w:t>
      </w:r>
      <w:r w:rsidR="00BC54F3"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C54F3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C54F3">
        <w:rPr>
          <w:sz w:val="26"/>
          <w:szCs w:val="26"/>
          <w:rtl/>
          <w:lang w:val="fr-CA" w:bidi="ar-LB"/>
        </w:rPr>
        <w:t>أوروغواي</w:t>
      </w:r>
      <w:r w:rsidR="00810D2D" w:rsidRPr="00810D2D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440E0">
        <w:rPr>
          <w:sz w:val="26"/>
          <w:szCs w:val="26"/>
          <w:rtl/>
          <w:lang w:val="fr-CA" w:bidi="ar-LB"/>
        </w:rPr>
        <w:t>ويشير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 w:rsidRPr="00716BB4">
        <w:rPr>
          <w:sz w:val="26"/>
          <w:szCs w:val="26"/>
          <w:rtl/>
          <w:lang w:val="fr-CA" w:bidi="ar-LB"/>
        </w:rPr>
        <w:t>كيغالي</w:t>
      </w:r>
      <w:r w:rsidR="00810D2D" w:rsidRPr="00810D2D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جانب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التجريبي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بشأن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>
        <w:rPr>
          <w:sz w:val="26"/>
          <w:szCs w:val="26"/>
          <w:rtl/>
          <w:lang w:val="fr-CA" w:bidi="ar-LB"/>
        </w:rPr>
        <w:t>ال</w:t>
      </w:r>
      <w:r w:rsidR="00810D2D" w:rsidRPr="00810D2D">
        <w:rPr>
          <w:sz w:val="26"/>
          <w:szCs w:val="26"/>
          <w:rtl/>
          <w:lang w:val="fr-CA" w:bidi="ar-LB"/>
        </w:rPr>
        <w:t>كفاءة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63882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الطاقة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المقترح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208DF">
        <w:rPr>
          <w:sz w:val="26"/>
          <w:szCs w:val="26"/>
          <w:rtl/>
          <w:lang w:val="fr-CA" w:bidi="ar-LB"/>
        </w:rPr>
        <w:t>هذه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الوثيقة،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واعتماد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البدائل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الاحترار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العالمي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بعض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القطاعات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(على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سبيل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المثال،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lang w:val="fr-CA" w:bidi="ar-LB"/>
        </w:rPr>
        <w:t>R-600a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و</w:t>
      </w:r>
      <w:r w:rsidR="00810D2D" w:rsidRPr="00810D2D">
        <w:rPr>
          <w:sz w:val="26"/>
          <w:szCs w:val="26"/>
          <w:lang w:val="fr-CA" w:bidi="ar-LB"/>
        </w:rPr>
        <w:t>R-290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المنزلي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والتجاري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440E0">
        <w:rPr>
          <w:sz w:val="26"/>
          <w:szCs w:val="26"/>
          <w:rtl/>
          <w:lang w:val="fr-CA" w:bidi="ar-LB"/>
        </w:rPr>
        <w:t>المنفصل</w:t>
      </w:r>
      <w:r w:rsidR="00810D2D" w:rsidRPr="00810D2D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والبدائل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الاحترار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العالمي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مكيفات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440E0">
        <w:rPr>
          <w:sz w:val="26"/>
          <w:szCs w:val="26"/>
          <w:rtl/>
          <w:lang w:val="fr-CA" w:bidi="ar-LB"/>
        </w:rPr>
        <w:t>السكنية</w:t>
      </w:r>
      <w:r w:rsidR="00810D2D" w:rsidRPr="00810D2D">
        <w:rPr>
          <w:sz w:val="26"/>
          <w:szCs w:val="26"/>
          <w:rtl/>
          <w:lang w:val="fr-CA" w:bidi="ar-LB"/>
        </w:rPr>
        <w:t>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أنه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المعقول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تحقيق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أهداف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364B">
        <w:rPr>
          <w:sz w:val="26"/>
          <w:szCs w:val="26"/>
          <w:rtl/>
          <w:lang w:val="fr-CA" w:bidi="ar-LB"/>
        </w:rPr>
        <w:t>لخفض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364B">
        <w:rPr>
          <w:sz w:val="26"/>
          <w:szCs w:val="26"/>
          <w:rtl/>
          <w:lang w:val="fr-CA" w:bidi="ar-LB"/>
        </w:rPr>
        <w:t>نسب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أقل.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وعلى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العكس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تلاحظ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متوسط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138F7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3AFD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3AFD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سنوات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3AFD">
        <w:rPr>
          <w:sz w:val="26"/>
          <w:szCs w:val="26"/>
          <w:rtl/>
          <w:lang w:val="fr-CA" w:bidi="ar-LB"/>
        </w:rPr>
        <w:t>خط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3AFD">
        <w:rPr>
          <w:sz w:val="26"/>
          <w:szCs w:val="26"/>
          <w:rtl/>
          <w:lang w:val="fr-CA" w:bidi="ar-LB"/>
        </w:rPr>
        <w:t>الأساس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أقل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بكثير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استهلاك</w:t>
      </w:r>
      <w:r w:rsidR="000138F7">
        <w:rPr>
          <w:sz w:val="26"/>
          <w:szCs w:val="26"/>
          <w:rtl/>
          <w:lang w:val="fr-CA" w:bidi="ar-LB"/>
        </w:rPr>
        <w:t>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138F7">
        <w:rPr>
          <w:sz w:val="26"/>
          <w:szCs w:val="26"/>
          <w:rtl/>
          <w:lang w:val="fr-CA" w:bidi="ar-LB"/>
        </w:rPr>
        <w:t>ل</w:t>
      </w:r>
      <w:r w:rsidR="00613AFD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3AFD">
        <w:rPr>
          <w:sz w:val="26"/>
          <w:szCs w:val="26"/>
          <w:rtl/>
          <w:lang w:val="fr-CA" w:bidi="ar-LB"/>
        </w:rPr>
        <w:t>ا</w:t>
      </w:r>
      <w:r w:rsidR="00613AFD" w:rsidRPr="006D1ABD">
        <w:rPr>
          <w:sz w:val="26"/>
          <w:szCs w:val="26"/>
          <w:rtl/>
          <w:lang w:val="fr-CA" w:bidi="ar-LB"/>
        </w:rPr>
        <w:t>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138F7">
        <w:rPr>
          <w:sz w:val="26"/>
          <w:szCs w:val="26"/>
          <w:rtl/>
          <w:lang w:val="fr-CA" w:bidi="ar-LB"/>
        </w:rPr>
        <w:t>المستخدمة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138F7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عامي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2009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و2010،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الرغم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مدى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أكثر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عقد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الزمان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المبردات.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وعلاوة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A5A07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A5A07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إضافي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(أي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14599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14599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14599">
        <w:rPr>
          <w:sz w:val="26"/>
          <w:szCs w:val="26"/>
          <w:rtl/>
          <w:lang w:val="fr-CA" w:bidi="ar-LB"/>
        </w:rPr>
        <w:t>المتنقل</w:t>
      </w:r>
      <w:r w:rsidR="00810D2D" w:rsidRPr="00810D2D">
        <w:rPr>
          <w:sz w:val="26"/>
          <w:szCs w:val="26"/>
          <w:rtl/>
          <w:lang w:val="fr-CA" w:bidi="ar-LB"/>
        </w:rPr>
        <w:t>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مما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يشير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14599">
        <w:rPr>
          <w:sz w:val="26"/>
          <w:szCs w:val="26"/>
          <w:rtl/>
          <w:lang w:val="fr-CA" w:bidi="ar-LB"/>
        </w:rPr>
        <w:t>اتباع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14599">
        <w:rPr>
          <w:sz w:val="26"/>
          <w:szCs w:val="26"/>
          <w:rtl/>
          <w:lang w:val="fr-CA" w:bidi="ar-LB"/>
        </w:rPr>
        <w:t>نهج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14599">
        <w:rPr>
          <w:sz w:val="26"/>
          <w:szCs w:val="26"/>
          <w:rtl/>
          <w:lang w:val="fr-CA" w:bidi="ar-LB"/>
        </w:rPr>
        <w:t>حصيف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E6FA5">
        <w:rPr>
          <w:sz w:val="26"/>
          <w:szCs w:val="26"/>
          <w:rtl/>
          <w:lang w:val="fr-CA" w:bidi="ar-LB"/>
        </w:rPr>
        <w:t>سيتمثل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E6FA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الاحتفاظ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بهدف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E6FA5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2029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0D2D" w:rsidRPr="00810D2D">
        <w:rPr>
          <w:sz w:val="26"/>
          <w:szCs w:val="26"/>
          <w:rtl/>
          <w:lang w:val="fr-CA" w:bidi="ar-LB"/>
        </w:rPr>
        <w:t>اقترحته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E6FA5">
        <w:rPr>
          <w:sz w:val="26"/>
          <w:szCs w:val="26"/>
          <w:rtl/>
          <w:lang w:val="fr-CA" w:bidi="ar-LB"/>
        </w:rPr>
        <w:t>أوروغواي</w:t>
      </w:r>
      <w:r w:rsidR="00810D2D" w:rsidRPr="00810D2D">
        <w:rPr>
          <w:sz w:val="26"/>
          <w:szCs w:val="26"/>
          <w:rtl/>
          <w:lang w:val="fr-CA" w:bidi="ar-LB"/>
        </w:rPr>
        <w:t>.</w:t>
      </w:r>
    </w:p>
    <w:p w14:paraId="569A2C57" w14:textId="072E5CEA" w:rsidR="004E6FA5" w:rsidRPr="004E6FA5" w:rsidRDefault="004E6FA5" w:rsidP="003268CE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 w:rsidRPr="004E6FA5">
        <w:rPr>
          <w:i/>
          <w:iCs/>
          <w:sz w:val="26"/>
          <w:szCs w:val="26"/>
          <w:rtl/>
          <w:lang w:val="fr-CA" w:bidi="ar-LB"/>
        </w:rPr>
        <w:t>استهلاك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4E6FA5">
        <w:rPr>
          <w:i/>
          <w:iCs/>
          <w:sz w:val="26"/>
          <w:szCs w:val="26"/>
          <w:rtl/>
          <w:lang w:val="fr-CA" w:bidi="ar-LB"/>
        </w:rPr>
        <w:t>المواد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4E6FA5">
        <w:rPr>
          <w:i/>
          <w:iCs/>
          <w:sz w:val="26"/>
          <w:szCs w:val="26"/>
          <w:rtl/>
          <w:lang w:val="fr-CA" w:bidi="ar-LB"/>
        </w:rPr>
        <w:t>الهيدروفلوروكربونية</w:t>
      </w:r>
    </w:p>
    <w:p w14:paraId="0557DEB8" w14:textId="453D56D5" w:rsidR="00F072D8" w:rsidRDefault="004E6FA5" w:rsidP="00C011C5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35</w:t>
      </w:r>
      <w:r w:rsidR="00F072D8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سع</w:t>
      </w:r>
      <w:r w:rsidR="00D3410C">
        <w:rPr>
          <w:sz w:val="26"/>
          <w:szCs w:val="26"/>
          <w:rtl/>
          <w:lang w:val="fr-CA" w:bidi="ar-LB"/>
        </w:rPr>
        <w:t>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توضيح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مدى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8362E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8362E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8362E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8362E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33B7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101C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101C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101C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حيث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أشارت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تقارير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101C">
        <w:rPr>
          <w:sz w:val="26"/>
          <w:szCs w:val="26"/>
          <w:rtl/>
          <w:lang w:val="fr-CA" w:bidi="ar-LB"/>
        </w:rPr>
        <w:t>البرنامج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101C">
        <w:rPr>
          <w:sz w:val="26"/>
          <w:szCs w:val="26"/>
          <w:rtl/>
          <w:lang w:val="fr-CA" w:bidi="ar-LB"/>
        </w:rPr>
        <w:t>القُطري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قدمتها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42D8B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الأصل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42D8B">
        <w:rPr>
          <w:sz w:val="26"/>
          <w:szCs w:val="26"/>
          <w:rtl/>
          <w:lang w:val="fr-CA" w:bidi="ar-LB"/>
        </w:rPr>
        <w:t>يتسم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42D8B">
        <w:rPr>
          <w:sz w:val="26"/>
          <w:szCs w:val="26"/>
          <w:rtl/>
          <w:lang w:val="fr-CA" w:bidi="ar-LB"/>
        </w:rPr>
        <w:t>بالكثافة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42D8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42D8B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42D8B">
        <w:rPr>
          <w:sz w:val="26"/>
          <w:szCs w:val="26"/>
          <w:rtl/>
          <w:lang w:val="fr-CA" w:bidi="ar-LB"/>
        </w:rPr>
        <w:t>ال</w:t>
      </w:r>
      <w:r w:rsidR="00D3410C" w:rsidRPr="00D3410C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(</w:t>
      </w:r>
      <w:r w:rsidR="00901330">
        <w:rPr>
          <w:sz w:val="26"/>
          <w:szCs w:val="26"/>
          <w:rtl/>
          <w:lang w:val="fr-CA" w:bidi="ar-LB"/>
        </w:rPr>
        <w:t>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متوسط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67920">
        <w:rPr>
          <w:sz w:val="26"/>
          <w:szCs w:val="26"/>
          <w:rtl/>
          <w:lang w:val="fr-CA" w:bidi="ar-LB"/>
        </w:rPr>
        <w:t>عامي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2020-</w:t>
      </w:r>
      <w:r w:rsidR="00BB26AC">
        <w:rPr>
          <w:sz w:val="26"/>
          <w:szCs w:val="26"/>
          <w:rtl/>
          <w:lang w:val="fr-CA" w:bidi="ar-LB"/>
        </w:rPr>
        <w:t>2022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B26AC">
        <w:rPr>
          <w:sz w:val="26"/>
          <w:szCs w:val="26"/>
          <w:rtl/>
          <w:lang w:val="fr-CA" w:bidi="ar-LB"/>
        </w:rPr>
        <w:t>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79</w:t>
      </w:r>
      <w:r w:rsidR="00667920">
        <w:rPr>
          <w:sz w:val="26"/>
          <w:szCs w:val="26"/>
          <w:rtl/>
          <w:lang w:val="fr-CA" w:bidi="ar-LB"/>
        </w:rPr>
        <w:t>,</w:t>
      </w:r>
      <w:r w:rsidR="00D3410C" w:rsidRPr="00D3410C">
        <w:rPr>
          <w:sz w:val="26"/>
          <w:szCs w:val="26"/>
          <w:rtl/>
          <w:lang w:val="fr-CA" w:bidi="ar-LB"/>
        </w:rPr>
        <w:t>79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طنًا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متريًا،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231</w:t>
      </w:r>
      <w:r w:rsidR="00667920">
        <w:rPr>
          <w:sz w:val="26"/>
          <w:szCs w:val="26"/>
          <w:rtl/>
          <w:lang w:val="fr-CA" w:bidi="ar-LB"/>
        </w:rPr>
        <w:t>,</w:t>
      </w:r>
      <w:r w:rsidR="00D3410C" w:rsidRPr="00D3410C">
        <w:rPr>
          <w:sz w:val="26"/>
          <w:szCs w:val="26"/>
          <w:rtl/>
          <w:lang w:val="fr-CA" w:bidi="ar-LB"/>
        </w:rPr>
        <w:t>557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طنًا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مكافئًا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الكربون)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واستهلاك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(</w:t>
      </w:r>
      <w:r w:rsidR="00901330">
        <w:rPr>
          <w:sz w:val="26"/>
          <w:szCs w:val="26"/>
          <w:rtl/>
          <w:lang w:val="fr-CA" w:bidi="ar-LB"/>
        </w:rPr>
        <w:t>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متوسط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67920">
        <w:rPr>
          <w:sz w:val="26"/>
          <w:szCs w:val="26"/>
          <w:rtl/>
          <w:lang w:val="fr-CA" w:bidi="ar-LB"/>
        </w:rPr>
        <w:t>عامي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2020-2022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140</w:t>
      </w:r>
      <w:r w:rsidR="00667920">
        <w:rPr>
          <w:sz w:val="26"/>
          <w:szCs w:val="26"/>
          <w:rtl/>
          <w:lang w:val="fr-CA" w:bidi="ar-LB"/>
        </w:rPr>
        <w:t>,</w:t>
      </w:r>
      <w:r w:rsidR="00D3410C" w:rsidRPr="00D3410C">
        <w:rPr>
          <w:sz w:val="26"/>
          <w:szCs w:val="26"/>
          <w:rtl/>
          <w:lang w:val="fr-CA" w:bidi="ar-LB"/>
        </w:rPr>
        <w:t>85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طنًا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متريًا،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275</w:t>
      </w:r>
      <w:r w:rsidR="00667920">
        <w:rPr>
          <w:sz w:val="26"/>
          <w:szCs w:val="26"/>
          <w:rtl/>
          <w:lang w:val="fr-CA" w:bidi="ar-LB"/>
        </w:rPr>
        <w:t>,</w:t>
      </w:r>
      <w:r w:rsidR="00D3410C" w:rsidRPr="00D3410C">
        <w:rPr>
          <w:sz w:val="26"/>
          <w:szCs w:val="26"/>
          <w:rtl/>
          <w:lang w:val="fr-CA" w:bidi="ar-LB"/>
        </w:rPr>
        <w:t>700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طن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مكافئ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الكربون)،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وما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الأنسب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اعتبار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بعض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الإبلاغ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عنه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110A4">
        <w:rPr>
          <w:sz w:val="26"/>
          <w:szCs w:val="26"/>
          <w:rtl/>
          <w:lang w:val="fr-CA" w:bidi="ar-LB"/>
        </w:rPr>
        <w:t>لأجهزة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110A4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110A4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110A4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جزءًا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268C">
        <w:rPr>
          <w:sz w:val="26"/>
          <w:szCs w:val="26"/>
          <w:rtl/>
          <w:lang w:val="fr-CA" w:bidi="ar-LB"/>
        </w:rPr>
        <w:t>ال</w:t>
      </w:r>
      <w:r w:rsidR="00D3410C" w:rsidRPr="00D3410C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268C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01330">
        <w:rPr>
          <w:sz w:val="26"/>
          <w:szCs w:val="26"/>
          <w:rtl/>
          <w:lang w:val="fr-CA" w:bidi="ar-LB"/>
        </w:rPr>
        <w:t>المحلي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268C">
        <w:rPr>
          <w:sz w:val="26"/>
          <w:szCs w:val="26"/>
          <w:rtl/>
          <w:lang w:val="fr-CA" w:bidi="ar-LB"/>
        </w:rPr>
        <w:t>ل</w:t>
      </w:r>
      <w:r w:rsidR="00D3410C" w:rsidRPr="00D3410C">
        <w:rPr>
          <w:sz w:val="26"/>
          <w:szCs w:val="26"/>
          <w:rtl/>
          <w:lang w:val="fr-CA" w:bidi="ar-LB"/>
        </w:rPr>
        <w:t>لتجميع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والتركيب،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ملاحظة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تضمينه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27391">
        <w:rPr>
          <w:sz w:val="26"/>
          <w:szCs w:val="26"/>
          <w:rtl/>
          <w:lang w:val="fr-CA" w:bidi="ar-LB"/>
        </w:rPr>
        <w:t>تقديم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27391">
        <w:rPr>
          <w:sz w:val="26"/>
          <w:szCs w:val="26"/>
          <w:rtl/>
          <w:lang w:val="fr-CA" w:bidi="ar-LB"/>
        </w:rPr>
        <w:t>الطلب</w:t>
      </w:r>
      <w:r w:rsidR="00D3410C" w:rsidRPr="00D3410C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268C">
        <w:rPr>
          <w:sz w:val="26"/>
          <w:szCs w:val="26"/>
          <w:rtl/>
          <w:lang w:val="fr-CA" w:bidi="ar-LB"/>
        </w:rPr>
        <w:t>و</w:t>
      </w:r>
      <w:r w:rsidR="00D3410C" w:rsidRPr="00D3410C">
        <w:rPr>
          <w:sz w:val="26"/>
          <w:szCs w:val="26"/>
          <w:rtl/>
          <w:lang w:val="fr-CA" w:bidi="ar-LB"/>
        </w:rPr>
        <w:t>أوضح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748F">
        <w:rPr>
          <w:sz w:val="26"/>
          <w:szCs w:val="26"/>
          <w:rtl/>
          <w:lang w:val="fr-CA" w:bidi="ar-LB"/>
        </w:rPr>
        <w:t>ا</w:t>
      </w:r>
      <w:r w:rsidR="00D7748F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7133">
        <w:rPr>
          <w:sz w:val="26"/>
          <w:szCs w:val="26"/>
          <w:rtl/>
          <w:lang w:val="fr-CA" w:bidi="ar-LB"/>
        </w:rPr>
        <w:t>نموذج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748F">
        <w:rPr>
          <w:sz w:val="26"/>
          <w:szCs w:val="26"/>
          <w:rtl/>
          <w:lang w:val="fr-CA" w:bidi="ar-LB"/>
        </w:rPr>
        <w:t>البرنامج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7748F">
        <w:rPr>
          <w:sz w:val="26"/>
          <w:szCs w:val="26"/>
          <w:rtl/>
          <w:lang w:val="fr-CA" w:bidi="ar-LB"/>
        </w:rPr>
        <w:t>القُطري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الحالي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27391">
        <w:rPr>
          <w:sz w:val="26"/>
          <w:szCs w:val="26"/>
          <w:rtl/>
          <w:lang w:val="fr-CA" w:bidi="ar-LB"/>
        </w:rPr>
        <w:t>يخصص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عمودًا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4B26">
        <w:rPr>
          <w:sz w:val="26"/>
          <w:szCs w:val="26"/>
          <w:rtl/>
          <w:lang w:val="fr-CA" w:bidi="ar-LB"/>
        </w:rPr>
        <w:t>يُكتب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4B26">
        <w:rPr>
          <w:sz w:val="26"/>
          <w:szCs w:val="26"/>
          <w:rtl/>
          <w:lang w:val="fr-CA" w:bidi="ar-LB"/>
        </w:rPr>
        <w:t>فيه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4B26">
        <w:rPr>
          <w:sz w:val="26"/>
          <w:szCs w:val="26"/>
          <w:rtl/>
          <w:lang w:val="fr-CA" w:bidi="ar-LB"/>
        </w:rPr>
        <w:t>ا</w:t>
      </w:r>
      <w:r w:rsidR="00D3410C" w:rsidRPr="00D3410C">
        <w:rPr>
          <w:sz w:val="26"/>
          <w:szCs w:val="26"/>
          <w:rtl/>
          <w:lang w:val="fr-CA" w:bidi="ar-LB"/>
        </w:rPr>
        <w:t>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7133">
        <w:rPr>
          <w:sz w:val="26"/>
          <w:szCs w:val="26"/>
          <w:rtl/>
          <w:lang w:val="fr-CA" w:bidi="ar-LB"/>
        </w:rPr>
        <w:t>ال</w:t>
      </w:r>
      <w:r w:rsidR="00F77133" w:rsidRPr="00D3410C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7133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27391">
        <w:rPr>
          <w:sz w:val="26"/>
          <w:szCs w:val="26"/>
          <w:rtl/>
          <w:lang w:val="fr-CA" w:bidi="ar-LB"/>
        </w:rPr>
        <w:t>المحلي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7133">
        <w:rPr>
          <w:sz w:val="26"/>
          <w:szCs w:val="26"/>
          <w:rtl/>
          <w:lang w:val="fr-CA" w:bidi="ar-LB"/>
        </w:rPr>
        <w:t>ل</w:t>
      </w:r>
      <w:r w:rsidR="00F77133" w:rsidRPr="00D3410C">
        <w:rPr>
          <w:sz w:val="26"/>
          <w:szCs w:val="26"/>
          <w:rtl/>
          <w:lang w:val="fr-CA" w:bidi="ar-LB"/>
        </w:rPr>
        <w:t>لتجميع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7133" w:rsidRPr="00D3410C">
        <w:rPr>
          <w:sz w:val="26"/>
          <w:szCs w:val="26"/>
          <w:rtl/>
          <w:lang w:val="fr-CA" w:bidi="ar-LB"/>
        </w:rPr>
        <w:t>والتركيب</w:t>
      </w:r>
      <w:r w:rsidR="00F77133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وبالتالي،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أبلغت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7133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باعتباره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595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595E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595E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595E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F595E">
        <w:rPr>
          <w:sz w:val="26"/>
          <w:szCs w:val="26"/>
          <w:rtl/>
          <w:lang w:val="fr-CA" w:bidi="ar-LB"/>
        </w:rPr>
        <w:t>الهواء</w:t>
      </w:r>
      <w:r w:rsidR="00D3410C" w:rsidRPr="00D3410C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4B26">
        <w:rPr>
          <w:sz w:val="26"/>
          <w:szCs w:val="26"/>
          <w:rtl/>
          <w:lang w:val="fr-CA" w:bidi="ar-LB"/>
        </w:rPr>
        <w:t>تدوين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ملاحظة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4B26">
        <w:rPr>
          <w:sz w:val="26"/>
          <w:szCs w:val="26"/>
          <w:rtl/>
          <w:lang w:val="fr-CA" w:bidi="ar-LB"/>
        </w:rPr>
        <w:t>ال</w:t>
      </w:r>
      <w:r w:rsidR="00D3410C" w:rsidRPr="00D3410C">
        <w:rPr>
          <w:sz w:val="26"/>
          <w:szCs w:val="26"/>
          <w:rtl/>
          <w:lang w:val="fr-CA" w:bidi="ar-LB"/>
        </w:rPr>
        <w:t>عمود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4B26">
        <w:rPr>
          <w:sz w:val="26"/>
          <w:szCs w:val="26"/>
          <w:rtl/>
          <w:lang w:val="fr-CA" w:bidi="ar-LB"/>
        </w:rPr>
        <w:t>المخصص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4B26">
        <w:rPr>
          <w:sz w:val="26"/>
          <w:szCs w:val="26"/>
          <w:rtl/>
          <w:lang w:val="fr-CA" w:bidi="ar-LB"/>
        </w:rPr>
        <w:t>ل</w:t>
      </w:r>
      <w:r w:rsidR="00D3410C" w:rsidRPr="00D3410C">
        <w:rPr>
          <w:sz w:val="26"/>
          <w:szCs w:val="26"/>
          <w:rtl/>
          <w:lang w:val="fr-CA" w:bidi="ar-LB"/>
        </w:rPr>
        <w:t>لملاحظات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يتوافق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E631B">
        <w:rPr>
          <w:sz w:val="26"/>
          <w:szCs w:val="26"/>
          <w:rtl/>
          <w:lang w:val="fr-CA" w:bidi="ar-LB"/>
        </w:rPr>
        <w:t>ال</w:t>
      </w:r>
      <w:r w:rsidR="007E631B" w:rsidRPr="00D3410C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E631B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27391">
        <w:rPr>
          <w:sz w:val="26"/>
          <w:szCs w:val="26"/>
          <w:rtl/>
          <w:lang w:val="fr-CA" w:bidi="ar-LB"/>
        </w:rPr>
        <w:t>المحلي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E631B">
        <w:rPr>
          <w:sz w:val="26"/>
          <w:szCs w:val="26"/>
          <w:rtl/>
          <w:lang w:val="fr-CA" w:bidi="ar-LB"/>
        </w:rPr>
        <w:t>ل</w:t>
      </w:r>
      <w:r w:rsidR="007E631B" w:rsidRPr="00D3410C">
        <w:rPr>
          <w:sz w:val="26"/>
          <w:szCs w:val="26"/>
          <w:rtl/>
          <w:lang w:val="fr-CA" w:bidi="ar-LB"/>
        </w:rPr>
        <w:t>لتجميع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E631B" w:rsidRPr="00D3410C">
        <w:rPr>
          <w:sz w:val="26"/>
          <w:szCs w:val="26"/>
          <w:rtl/>
          <w:lang w:val="fr-CA" w:bidi="ar-LB"/>
        </w:rPr>
        <w:t>والتركيب</w:t>
      </w:r>
      <w:r w:rsidR="00D3410C" w:rsidRPr="00D3410C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وأن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تضمينه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E631B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تكن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وضع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يسمح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بتقديم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لمعالجة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حيث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كانت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هناك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حاجة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مزيد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التقييم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لفهم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أفضل،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وأن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الافتقار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53F0">
        <w:rPr>
          <w:sz w:val="26"/>
          <w:szCs w:val="26"/>
          <w:rtl/>
          <w:lang w:val="fr-CA" w:bidi="ar-LB"/>
        </w:rPr>
        <w:t>الإرشادات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الواضح</w:t>
      </w:r>
      <w:r w:rsidR="00062146">
        <w:rPr>
          <w:sz w:val="26"/>
          <w:szCs w:val="26"/>
          <w:rtl/>
          <w:lang w:val="fr-CA" w:bidi="ar-LB"/>
        </w:rPr>
        <w:t>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146">
        <w:rPr>
          <w:sz w:val="26"/>
          <w:szCs w:val="26"/>
          <w:rtl/>
          <w:lang w:val="fr-CA" w:bidi="ar-LB"/>
        </w:rPr>
        <w:t>بشأن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2146">
        <w:rPr>
          <w:sz w:val="26"/>
          <w:szCs w:val="26"/>
          <w:rtl/>
          <w:lang w:val="fr-CA" w:bidi="ar-LB"/>
        </w:rPr>
        <w:t>ا</w:t>
      </w:r>
      <w:r w:rsidR="00D3410C" w:rsidRPr="00D3410C">
        <w:rPr>
          <w:sz w:val="26"/>
          <w:szCs w:val="26"/>
          <w:rtl/>
          <w:lang w:val="fr-CA" w:bidi="ar-LB"/>
        </w:rPr>
        <w:t>لتمويل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اللجنة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التنفيذية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لهذا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بمثابة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3410C" w:rsidRPr="00D3410C">
        <w:rPr>
          <w:sz w:val="26"/>
          <w:szCs w:val="26"/>
          <w:rtl/>
          <w:lang w:val="fr-CA" w:bidi="ar-LB"/>
        </w:rPr>
        <w:t>رادع.</w:t>
      </w:r>
    </w:p>
    <w:p w14:paraId="282F7E60" w14:textId="5D390504" w:rsidR="00F072D8" w:rsidRDefault="009116BF" w:rsidP="00C011C5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36</w:t>
      </w:r>
      <w:r w:rsidR="00F072D8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40CD7">
        <w:rPr>
          <w:sz w:val="26"/>
          <w:szCs w:val="26"/>
          <w:rtl/>
          <w:lang w:val="fr-CA" w:bidi="ar-LB"/>
        </w:rPr>
        <w:t>وفي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40CD7">
        <w:rPr>
          <w:sz w:val="26"/>
          <w:szCs w:val="26"/>
          <w:rtl/>
          <w:lang w:val="fr-CA" w:bidi="ar-LB"/>
        </w:rPr>
        <w:t>وقت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40CD7">
        <w:rPr>
          <w:sz w:val="26"/>
          <w:szCs w:val="26"/>
          <w:rtl/>
          <w:lang w:val="fr-CA" w:bidi="ar-LB"/>
        </w:rPr>
        <w:t>لاحق</w:t>
      </w:r>
      <w:r w:rsidRPr="009116BF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أعادت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40CD7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تقديم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تقارير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بيانات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64D3">
        <w:rPr>
          <w:sz w:val="26"/>
          <w:szCs w:val="26"/>
          <w:rtl/>
          <w:lang w:val="fr-CA" w:bidi="ar-LB"/>
        </w:rPr>
        <w:t>منقحة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64D3">
        <w:rPr>
          <w:sz w:val="26"/>
          <w:szCs w:val="26"/>
          <w:rtl/>
          <w:lang w:val="fr-CA" w:bidi="ar-LB"/>
        </w:rPr>
        <w:t>للبرنامج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64D3">
        <w:rPr>
          <w:sz w:val="26"/>
          <w:szCs w:val="26"/>
          <w:rtl/>
          <w:lang w:val="fr-CA" w:bidi="ar-LB"/>
        </w:rPr>
        <w:t>القُطري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تضمنت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المقدر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64D3">
        <w:rPr>
          <w:sz w:val="26"/>
          <w:szCs w:val="26"/>
          <w:rtl/>
          <w:lang w:val="fr-CA" w:bidi="ar-LB"/>
        </w:rPr>
        <w:t>ال</w:t>
      </w:r>
      <w:r w:rsidR="00C164D3" w:rsidRPr="00D3410C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64D3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32B6">
        <w:rPr>
          <w:sz w:val="26"/>
          <w:szCs w:val="26"/>
          <w:rtl/>
          <w:lang w:val="fr-CA" w:bidi="ar-LB"/>
        </w:rPr>
        <w:t>المحلي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64D3">
        <w:rPr>
          <w:sz w:val="26"/>
          <w:szCs w:val="26"/>
          <w:rtl/>
          <w:lang w:val="fr-CA" w:bidi="ar-LB"/>
        </w:rPr>
        <w:t>ل</w:t>
      </w:r>
      <w:r w:rsidR="00C164D3" w:rsidRPr="00D3410C">
        <w:rPr>
          <w:sz w:val="26"/>
          <w:szCs w:val="26"/>
          <w:rtl/>
          <w:lang w:val="fr-CA" w:bidi="ar-LB"/>
        </w:rPr>
        <w:t>لتجميع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64D3" w:rsidRPr="00D3410C">
        <w:rPr>
          <w:sz w:val="26"/>
          <w:szCs w:val="26"/>
          <w:rtl/>
          <w:lang w:val="fr-CA" w:bidi="ar-LB"/>
        </w:rPr>
        <w:t>والتركيب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كجزء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الخدمة،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3041">
        <w:rPr>
          <w:sz w:val="26"/>
          <w:szCs w:val="26"/>
          <w:rtl/>
          <w:lang w:val="fr-CA" w:bidi="ar-LB"/>
        </w:rPr>
        <w:t>تدوين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ملاحظة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3041">
        <w:rPr>
          <w:sz w:val="26"/>
          <w:szCs w:val="26"/>
          <w:rtl/>
          <w:lang w:val="fr-CA" w:bidi="ar-LB"/>
        </w:rPr>
        <w:t>ال</w:t>
      </w:r>
      <w:r w:rsidRPr="009116BF">
        <w:rPr>
          <w:sz w:val="26"/>
          <w:szCs w:val="26"/>
          <w:rtl/>
          <w:lang w:val="fr-CA" w:bidi="ar-LB"/>
        </w:rPr>
        <w:t>عمود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3041">
        <w:rPr>
          <w:sz w:val="26"/>
          <w:szCs w:val="26"/>
          <w:rtl/>
          <w:lang w:val="fr-CA" w:bidi="ar-LB"/>
        </w:rPr>
        <w:t>المخصص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3041">
        <w:rPr>
          <w:sz w:val="26"/>
          <w:szCs w:val="26"/>
          <w:rtl/>
          <w:lang w:val="fr-CA" w:bidi="ar-LB"/>
        </w:rPr>
        <w:t>ل</w:t>
      </w:r>
      <w:r w:rsidRPr="009116BF">
        <w:rPr>
          <w:sz w:val="26"/>
          <w:szCs w:val="26"/>
          <w:rtl/>
          <w:lang w:val="fr-CA" w:bidi="ar-LB"/>
        </w:rPr>
        <w:t>لملاحظات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تحدد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الكمية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المقدرة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3041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3041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المستخدمة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وإزالة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0EC0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0EC0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0EC0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الهواء.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وبالتالي،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فإن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الوحيد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0EC0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0EC0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0EC0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70EC0" w:rsidRPr="009116BF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7AE8">
        <w:rPr>
          <w:sz w:val="26"/>
          <w:szCs w:val="26"/>
          <w:rtl/>
          <w:lang w:val="fr-CA" w:bidi="ar-LB"/>
        </w:rPr>
        <w:t>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7AE8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شركة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سيارات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كمية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7AE8">
        <w:rPr>
          <w:sz w:val="26"/>
          <w:szCs w:val="26"/>
          <w:rtl/>
          <w:lang w:val="fr-CA" w:bidi="ar-LB"/>
        </w:rPr>
        <w:t>قليلة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7AE8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7AE8" w:rsidRPr="00716BB4">
        <w:rPr>
          <w:sz w:val="26"/>
          <w:szCs w:val="26"/>
          <w:rtl/>
          <w:lang w:val="fr-CA" w:bidi="ar-LB"/>
        </w:rPr>
        <w:t>الهيدروفلوروكربونية</w:t>
      </w:r>
      <w:r w:rsidRPr="009116BF">
        <w:rPr>
          <w:sz w:val="26"/>
          <w:szCs w:val="26"/>
          <w:rtl/>
          <w:lang w:val="fr-CA" w:bidi="ar-LB"/>
        </w:rPr>
        <w:t>-134</w:t>
      </w:r>
      <w:r w:rsidRPr="009116BF">
        <w:rPr>
          <w:sz w:val="26"/>
          <w:szCs w:val="26"/>
          <w:lang w:val="fr-CA" w:bidi="ar-LB"/>
        </w:rPr>
        <w:t>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116BF">
        <w:rPr>
          <w:sz w:val="26"/>
          <w:szCs w:val="26"/>
          <w:rtl/>
          <w:lang w:val="fr-CA" w:bidi="ar-LB"/>
        </w:rPr>
        <w:t>وحدات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7AE8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7AE8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C7AE8" w:rsidRPr="009116BF">
        <w:rPr>
          <w:sz w:val="26"/>
          <w:szCs w:val="26"/>
          <w:rtl/>
          <w:lang w:val="fr-CA" w:bidi="ar-LB"/>
        </w:rPr>
        <w:t>الهواء</w:t>
      </w:r>
      <w:r w:rsidR="00EC7AE8">
        <w:rPr>
          <w:sz w:val="26"/>
          <w:szCs w:val="26"/>
          <w:rtl/>
          <w:lang w:val="fr-CA" w:bidi="ar-LB"/>
        </w:rPr>
        <w:t>.</w:t>
      </w:r>
    </w:p>
    <w:p w14:paraId="195FB08B" w14:textId="6F8249E9" w:rsidR="00F072D8" w:rsidRDefault="000821D0" w:rsidP="00C011C5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37</w:t>
      </w:r>
      <w:r w:rsidR="00F072D8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2BEC">
        <w:rPr>
          <w:sz w:val="26"/>
          <w:szCs w:val="26"/>
          <w:rtl/>
          <w:lang w:val="fr-CA" w:bidi="ar-LB"/>
        </w:rPr>
        <w:tab/>
      </w:r>
      <w:r w:rsidR="00072160">
        <w:rPr>
          <w:sz w:val="26"/>
          <w:szCs w:val="26"/>
          <w:rtl/>
          <w:lang w:val="fr-CA" w:bidi="ar-LB"/>
        </w:rPr>
        <w:t>تلاحظ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التقدير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بذلت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جهوداً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كبيرة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لتوضيح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تقارير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بيانات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2BAD">
        <w:rPr>
          <w:sz w:val="26"/>
          <w:szCs w:val="26"/>
          <w:rtl/>
          <w:lang w:val="fr-CA" w:bidi="ar-LB"/>
        </w:rPr>
        <w:t>البرنامج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2BAD">
        <w:rPr>
          <w:sz w:val="26"/>
          <w:szCs w:val="26"/>
          <w:rtl/>
          <w:lang w:val="fr-CA" w:bidi="ar-LB"/>
        </w:rPr>
        <w:t>القُطري</w:t>
      </w:r>
      <w:r w:rsidRPr="000821D0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وهي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تدرك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التحديات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تواجهها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2BAD">
        <w:rPr>
          <w:sz w:val="26"/>
          <w:szCs w:val="26"/>
          <w:rtl/>
          <w:lang w:val="fr-CA" w:bidi="ar-LB"/>
        </w:rPr>
        <w:t>ال</w:t>
      </w:r>
      <w:r w:rsidRPr="000821D0">
        <w:rPr>
          <w:sz w:val="26"/>
          <w:szCs w:val="26"/>
          <w:rtl/>
          <w:lang w:val="fr-CA" w:bidi="ar-LB"/>
        </w:rPr>
        <w:t>بلدان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2BAD">
        <w:rPr>
          <w:sz w:val="26"/>
          <w:szCs w:val="26"/>
          <w:rtl/>
          <w:lang w:val="fr-CA" w:bidi="ar-LB"/>
        </w:rPr>
        <w:t>العاملة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C2BAD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فهم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والإبلاغ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عنه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أفضل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0F02">
        <w:rPr>
          <w:sz w:val="26"/>
          <w:szCs w:val="26"/>
          <w:rtl/>
          <w:lang w:val="fr-CA" w:bidi="ar-LB"/>
        </w:rPr>
        <w:t>ال</w:t>
      </w:r>
      <w:r w:rsidR="00940F02" w:rsidRPr="00D3410C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0F02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32B6">
        <w:rPr>
          <w:sz w:val="26"/>
          <w:szCs w:val="26"/>
          <w:rtl/>
          <w:lang w:val="fr-CA" w:bidi="ar-LB"/>
        </w:rPr>
        <w:t>المحلي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0F02">
        <w:rPr>
          <w:sz w:val="26"/>
          <w:szCs w:val="26"/>
          <w:rtl/>
          <w:lang w:val="fr-CA" w:bidi="ar-LB"/>
        </w:rPr>
        <w:t>ل</w:t>
      </w:r>
      <w:r w:rsidR="00940F02" w:rsidRPr="00D3410C">
        <w:rPr>
          <w:sz w:val="26"/>
          <w:szCs w:val="26"/>
          <w:rtl/>
          <w:lang w:val="fr-CA" w:bidi="ar-LB"/>
        </w:rPr>
        <w:t>لتجميع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0F02" w:rsidRPr="00D3410C">
        <w:rPr>
          <w:sz w:val="26"/>
          <w:szCs w:val="26"/>
          <w:rtl/>
          <w:lang w:val="fr-CA" w:bidi="ar-LB"/>
        </w:rPr>
        <w:t>والتركي</w:t>
      </w:r>
      <w:r w:rsidR="009432B6">
        <w:rPr>
          <w:sz w:val="26"/>
          <w:szCs w:val="26"/>
          <w:rtl/>
          <w:lang w:val="fr-CA" w:bidi="ar-LB"/>
        </w:rPr>
        <w:t>ب</w:t>
      </w:r>
      <w:r w:rsidRPr="000821D0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0F02">
        <w:rPr>
          <w:sz w:val="26"/>
          <w:szCs w:val="26"/>
          <w:rtl/>
          <w:lang w:val="fr-CA" w:bidi="ar-LB"/>
        </w:rPr>
        <w:t>وتلاحظ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كذلك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يكون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هناك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نقص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الوضوح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يتعلق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ينبغي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إدراجه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مناسب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الفرعي.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سبيل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المثال،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حين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يبدو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0F02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0F02" w:rsidRPr="00716BB4">
        <w:rPr>
          <w:sz w:val="26"/>
          <w:szCs w:val="26"/>
          <w:rtl/>
          <w:lang w:val="fr-CA" w:bidi="ar-LB"/>
        </w:rPr>
        <w:lastRenderedPageBreak/>
        <w:t>الهيدروفلوروكربونية</w:t>
      </w:r>
      <w:r w:rsidR="00940F02" w:rsidRPr="009116BF">
        <w:rPr>
          <w:sz w:val="26"/>
          <w:szCs w:val="26"/>
          <w:rtl/>
          <w:lang w:val="fr-CA" w:bidi="ar-LB"/>
        </w:rPr>
        <w:t>-134</w:t>
      </w:r>
      <w:r w:rsidR="00940F02" w:rsidRPr="009116BF">
        <w:rPr>
          <w:sz w:val="26"/>
          <w:szCs w:val="26"/>
          <w:lang w:val="fr-CA" w:bidi="ar-LB"/>
        </w:rPr>
        <w:t>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F5FED">
        <w:rPr>
          <w:sz w:val="26"/>
          <w:szCs w:val="26"/>
          <w:rtl/>
          <w:lang w:val="fr-CA" w:bidi="ar-LB"/>
        </w:rPr>
        <w:t>و</w:t>
      </w:r>
      <w:r w:rsidRPr="000821D0">
        <w:rPr>
          <w:sz w:val="26"/>
          <w:szCs w:val="26"/>
          <w:lang w:val="fr-CA" w:bidi="ar-LB"/>
        </w:rPr>
        <w:t>R-404A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</w:t>
      </w:r>
      <w:r w:rsidRPr="000821D0">
        <w:rPr>
          <w:sz w:val="26"/>
          <w:szCs w:val="26"/>
          <w:lang w:val="fr-CA" w:bidi="ar-LB"/>
        </w:rPr>
        <w:t>R-507A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المستخدمة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أنظمة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التجارية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(معظمها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غرف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تبريد)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بوضوح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جزءاً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الفرعي،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أدرجت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F5FED" w:rsidRPr="000821D0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أيضاً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F5FED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lang w:val="fr-CA" w:bidi="ar-LB"/>
        </w:rPr>
        <w:t>R-410A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مكيفات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5DA6">
        <w:rPr>
          <w:sz w:val="26"/>
          <w:szCs w:val="26"/>
          <w:rtl/>
          <w:lang w:val="fr-CA" w:bidi="ar-LB"/>
        </w:rPr>
        <w:t>السكنية</w:t>
      </w:r>
      <w:r w:rsidRPr="000821D0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فضلاً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بعض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5DA6">
        <w:rPr>
          <w:sz w:val="26"/>
          <w:szCs w:val="26"/>
          <w:rtl/>
          <w:lang w:val="fr-CA" w:bidi="ar-LB"/>
        </w:rPr>
        <w:t>ال</w:t>
      </w:r>
      <w:r w:rsidRPr="000821D0">
        <w:rPr>
          <w:sz w:val="26"/>
          <w:szCs w:val="26"/>
          <w:rtl/>
          <w:lang w:val="fr-CA" w:bidi="ar-LB"/>
        </w:rPr>
        <w:t>استخدام</w:t>
      </w:r>
      <w:r w:rsidR="00F25DA6">
        <w:rPr>
          <w:sz w:val="26"/>
          <w:szCs w:val="26"/>
          <w:rtl/>
          <w:lang w:val="fr-CA" w:bidi="ar-LB"/>
        </w:rPr>
        <w:t>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25DA6">
        <w:rPr>
          <w:sz w:val="26"/>
          <w:szCs w:val="26"/>
          <w:rtl/>
          <w:lang w:val="fr-CA" w:bidi="ar-LB"/>
        </w:rPr>
        <w:t>للماد</w:t>
      </w:r>
      <w:r w:rsidR="00120555">
        <w:rPr>
          <w:sz w:val="26"/>
          <w:szCs w:val="26"/>
          <w:rtl/>
          <w:lang w:val="fr-CA" w:bidi="ar-LB"/>
        </w:rPr>
        <w:t>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lang w:val="fr-CA" w:bidi="ar-LB"/>
        </w:rPr>
        <w:t>R-407A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</w:t>
      </w:r>
      <w:r w:rsidRPr="000821D0">
        <w:rPr>
          <w:sz w:val="26"/>
          <w:szCs w:val="26"/>
          <w:lang w:val="fr-CA" w:bidi="ar-LB"/>
        </w:rPr>
        <w:t>R</w:t>
      </w:r>
      <w:r w:rsidR="006F2964">
        <w:rPr>
          <w:sz w:val="26"/>
          <w:szCs w:val="26"/>
          <w:lang w:val="fr-CA" w:bidi="ar-LB"/>
        </w:rPr>
        <w:t xml:space="preserve"> </w:t>
      </w:r>
      <w:r w:rsidRPr="000821D0">
        <w:rPr>
          <w:sz w:val="26"/>
          <w:szCs w:val="26"/>
          <w:lang w:val="fr-CA" w:bidi="ar-LB"/>
        </w:rPr>
        <w:t>407C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مكيفات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(معظمها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سكنية)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الفرعي.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ووفقاً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للتعريف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الوارد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الورقة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أعدتها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(الوثيقة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lang w:val="fr-CA" w:bidi="ar-LB"/>
        </w:rPr>
        <w:t>UNEP/</w:t>
      </w:r>
      <w:proofErr w:type="spellStart"/>
      <w:r w:rsidRPr="000821D0">
        <w:rPr>
          <w:sz w:val="26"/>
          <w:szCs w:val="26"/>
          <w:lang w:val="fr-CA" w:bidi="ar-LB"/>
        </w:rPr>
        <w:t>OzL.Pro</w:t>
      </w:r>
      <w:proofErr w:type="spellEnd"/>
      <w:r w:rsidRPr="000821D0">
        <w:rPr>
          <w:sz w:val="26"/>
          <w:szCs w:val="26"/>
          <w:lang w:val="fr-CA" w:bidi="ar-LB"/>
        </w:rPr>
        <w:t>/</w:t>
      </w:r>
      <w:proofErr w:type="spellStart"/>
      <w:r w:rsidRPr="000821D0">
        <w:rPr>
          <w:sz w:val="26"/>
          <w:szCs w:val="26"/>
          <w:lang w:val="fr-CA" w:bidi="ar-LB"/>
        </w:rPr>
        <w:t>ExCom</w:t>
      </w:r>
      <w:proofErr w:type="spellEnd"/>
      <w:r w:rsidRPr="000821D0">
        <w:rPr>
          <w:sz w:val="26"/>
          <w:szCs w:val="26"/>
          <w:lang w:val="fr-CA" w:bidi="ar-LB"/>
        </w:rPr>
        <w:t>/92/49</w:t>
      </w:r>
      <w:r w:rsidRPr="000821D0">
        <w:rPr>
          <w:sz w:val="26"/>
          <w:szCs w:val="26"/>
          <w:rtl/>
          <w:lang w:val="fr-CA" w:bidi="ar-LB"/>
        </w:rPr>
        <w:t>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فإن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تركيبها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للمستخدم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النهائي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تعتبر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جزءاً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شحنها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المصنع.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وأشار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1C14">
        <w:rPr>
          <w:sz w:val="26"/>
          <w:szCs w:val="26"/>
          <w:rtl/>
          <w:lang w:val="fr-CA" w:bidi="ar-LB"/>
        </w:rPr>
        <w:t>ا</w:t>
      </w:r>
      <w:r w:rsidR="00611C14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كميات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1C14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1C14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المستخدمة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تزال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قيد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التقييم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نظراً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لصعوبة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التمييز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53F0">
        <w:rPr>
          <w:sz w:val="26"/>
          <w:szCs w:val="26"/>
          <w:rtl/>
          <w:lang w:val="fr-CA" w:bidi="ar-LB"/>
        </w:rPr>
        <w:t>ال</w:t>
      </w:r>
      <w:r w:rsidR="008F5F93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والتجميع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لبعض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الاستخدامات،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الافتقار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الوضوح،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والافتقار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إرشادات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التمويل،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يعوق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تقديم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المشاريع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الفرعي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الوقت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821D0">
        <w:rPr>
          <w:sz w:val="26"/>
          <w:szCs w:val="26"/>
          <w:rtl/>
          <w:lang w:val="fr-CA" w:bidi="ar-LB"/>
        </w:rPr>
        <w:t>المناسب.</w:t>
      </w:r>
    </w:p>
    <w:p w14:paraId="5078A8C4" w14:textId="745A5937" w:rsidR="00F072D8" w:rsidRDefault="00401550" w:rsidP="00C011C5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38</w:t>
      </w:r>
      <w:r w:rsidR="00F072D8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وفيما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يتعلق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ببعض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63D60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63D60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تدرج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المسح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أجري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أثناء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إعداد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716BB4">
        <w:rPr>
          <w:sz w:val="26"/>
          <w:szCs w:val="26"/>
          <w:rtl/>
          <w:lang w:val="fr-CA" w:bidi="ar-LB"/>
        </w:rPr>
        <w:t>كيغالي</w:t>
      </w:r>
      <w:r w:rsidR="008F6ED5" w:rsidRPr="008F6ED5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أوضح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63D60">
        <w:rPr>
          <w:sz w:val="26"/>
          <w:szCs w:val="26"/>
          <w:rtl/>
          <w:lang w:val="fr-CA" w:bidi="ar-LB"/>
        </w:rPr>
        <w:t>ا</w:t>
      </w:r>
      <w:r w:rsidR="00C63D60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كميات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صغيرة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63D60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63D60" w:rsidRPr="00716BB4">
        <w:rPr>
          <w:sz w:val="26"/>
          <w:szCs w:val="26"/>
          <w:rtl/>
          <w:lang w:val="fr-CA" w:bidi="ar-LB"/>
        </w:rPr>
        <w:t>الهيدروفلوروكربونية</w:t>
      </w:r>
      <w:r w:rsidR="008F6ED5" w:rsidRPr="008F6ED5">
        <w:rPr>
          <w:sz w:val="26"/>
          <w:szCs w:val="26"/>
          <w:rtl/>
          <w:lang w:val="fr-CA" w:bidi="ar-LB"/>
        </w:rPr>
        <w:t>-23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63D60">
        <w:rPr>
          <w:sz w:val="26"/>
          <w:szCs w:val="26"/>
          <w:rtl/>
          <w:lang w:val="fr-CA" w:bidi="ar-LB"/>
        </w:rPr>
        <w:t>ومادة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lang w:val="fr-CA" w:bidi="ar-LB"/>
        </w:rPr>
        <w:t>R-508B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تستخدم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أنظمة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73849">
        <w:rPr>
          <w:sz w:val="26"/>
          <w:szCs w:val="26"/>
          <w:rtl/>
          <w:lang w:val="fr-CA" w:bidi="ar-LB"/>
        </w:rPr>
        <w:t>ال</w:t>
      </w:r>
      <w:r w:rsidR="008F6ED5" w:rsidRPr="008F6ED5">
        <w:rPr>
          <w:sz w:val="26"/>
          <w:szCs w:val="26"/>
          <w:rtl/>
          <w:lang w:val="fr-CA" w:bidi="ar-LB"/>
        </w:rPr>
        <w:t>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الحرارة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المستشفيات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لتخزين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اللقاحات؛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وتستخدم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كميات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35C3">
        <w:rPr>
          <w:sz w:val="26"/>
          <w:szCs w:val="26"/>
          <w:rtl/>
          <w:lang w:val="fr-CA" w:bidi="ar-LB"/>
        </w:rPr>
        <w:t>قليلة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35C3">
        <w:rPr>
          <w:sz w:val="26"/>
          <w:szCs w:val="26"/>
          <w:rtl/>
          <w:lang w:val="fr-CA" w:bidi="ar-LB"/>
        </w:rPr>
        <w:t>ماد</w:t>
      </w:r>
      <w:r w:rsidR="007B19EF">
        <w:rPr>
          <w:sz w:val="26"/>
          <w:szCs w:val="26"/>
          <w:rtl/>
          <w:lang w:val="fr-CA" w:bidi="ar-LB"/>
        </w:rPr>
        <w:t>ة</w:t>
      </w:r>
      <w:r w:rsidR="007835C3" w:rsidRPr="00C011C5">
        <w:rPr>
          <w:sz w:val="26"/>
          <w:szCs w:val="26"/>
          <w:lang w:val="fr-CA" w:bidi="ar-LB"/>
        </w:rPr>
        <w:t>R</w:t>
      </w:r>
      <w:r w:rsidR="007835C3" w:rsidRPr="00C011C5">
        <w:rPr>
          <w:sz w:val="26"/>
          <w:szCs w:val="26"/>
          <w:lang w:val="fr-CA" w:bidi="ar-LB"/>
        </w:rPr>
        <w:noBreakHyphen/>
        <w:t>401A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0BA1" w:rsidRPr="00AC0BA1">
        <w:rPr>
          <w:sz w:val="26"/>
          <w:szCs w:val="26"/>
          <w:rtl/>
          <w:lang w:val="fr-CA" w:bidi="ar-LB"/>
        </w:rPr>
        <w:t>كبديل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D3070">
        <w:rPr>
          <w:sz w:val="26"/>
          <w:szCs w:val="26"/>
          <w:rtl/>
          <w:lang w:val="fr-CA" w:bidi="ar-LB"/>
        </w:rPr>
        <w:t>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0BA1">
        <w:rPr>
          <w:sz w:val="26"/>
          <w:szCs w:val="26"/>
          <w:rtl/>
          <w:lang w:val="fr-CA" w:bidi="ar-LB"/>
        </w:rPr>
        <w:t>القائمة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A1791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77A7E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77A7E" w:rsidRPr="00716BB4">
        <w:rPr>
          <w:sz w:val="26"/>
          <w:szCs w:val="26"/>
          <w:rtl/>
          <w:lang w:val="fr-CA" w:bidi="ar-LB"/>
        </w:rPr>
        <w:t>ال</w:t>
      </w:r>
      <w:r w:rsidR="00877A7E">
        <w:rPr>
          <w:sz w:val="26"/>
          <w:szCs w:val="26"/>
          <w:rtl/>
          <w:lang w:val="fr-CA" w:bidi="ar-LB"/>
        </w:rPr>
        <w:t>كلو</w:t>
      </w:r>
      <w:r w:rsidR="00877A7E" w:rsidRPr="00716BB4">
        <w:rPr>
          <w:sz w:val="26"/>
          <w:szCs w:val="26"/>
          <w:rtl/>
          <w:lang w:val="fr-CA" w:bidi="ar-LB"/>
        </w:rPr>
        <w:t>روفلوروكربونية</w:t>
      </w:r>
      <w:r w:rsidR="008F6ED5" w:rsidRPr="008F6ED5">
        <w:rPr>
          <w:sz w:val="26"/>
          <w:szCs w:val="26"/>
          <w:rtl/>
          <w:lang w:val="fr-CA" w:bidi="ar-LB"/>
        </w:rPr>
        <w:t>-12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والتي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تزال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D5" w:rsidRPr="008F6ED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0BA1">
        <w:rPr>
          <w:sz w:val="26"/>
          <w:szCs w:val="26"/>
          <w:rtl/>
          <w:lang w:val="fr-CA" w:bidi="ar-LB"/>
        </w:rPr>
        <w:t>أوروغواي</w:t>
      </w:r>
      <w:r w:rsidR="008F6ED5" w:rsidRPr="008F6ED5">
        <w:rPr>
          <w:sz w:val="26"/>
          <w:szCs w:val="26"/>
          <w:rtl/>
          <w:lang w:val="fr-CA" w:bidi="ar-LB"/>
        </w:rPr>
        <w:t>.</w:t>
      </w:r>
    </w:p>
    <w:p w14:paraId="3FEF5A38" w14:textId="643F264B" w:rsidR="00F072D8" w:rsidRPr="00AC0BA1" w:rsidRDefault="00AC0BA1" w:rsidP="003268CE">
      <w:pPr>
        <w:bidi/>
        <w:spacing w:after="240"/>
        <w:rPr>
          <w:i/>
          <w:iCs/>
          <w:sz w:val="26"/>
          <w:szCs w:val="26"/>
          <w:u w:val="single"/>
          <w:rtl/>
          <w:lang w:val="fr-CA" w:bidi="ar-LB"/>
        </w:rPr>
      </w:pPr>
      <w:r w:rsidRPr="00AC0BA1">
        <w:rPr>
          <w:i/>
          <w:iCs/>
          <w:sz w:val="26"/>
          <w:szCs w:val="26"/>
          <w:u w:val="single"/>
          <w:rtl/>
          <w:lang w:val="fr-CA" w:bidi="ar-LB"/>
        </w:rPr>
        <w:t>قطاعات</w:t>
      </w:r>
      <w:r w:rsidR="006F2964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 w:rsidRPr="00AC0BA1">
        <w:rPr>
          <w:i/>
          <w:iCs/>
          <w:sz w:val="26"/>
          <w:szCs w:val="26"/>
          <w:u w:val="single"/>
          <w:rtl/>
          <w:lang w:val="fr-CA" w:bidi="ar-LB"/>
        </w:rPr>
        <w:t>التصنيع</w:t>
      </w:r>
    </w:p>
    <w:p w14:paraId="77CE81A8" w14:textId="491D90A3" w:rsidR="00F072D8" w:rsidRDefault="00477694" w:rsidP="003268CE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39</w:t>
      </w:r>
      <w:r w:rsidR="00F072D8" w:rsidRPr="00430D49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تقترح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>
        <w:rPr>
          <w:sz w:val="26"/>
          <w:szCs w:val="26"/>
          <w:rtl/>
          <w:lang w:val="fr-CA" w:bidi="ar-LB"/>
        </w:rPr>
        <w:t>ل</w:t>
      </w:r>
      <w:r w:rsidR="00BE6076" w:rsidRPr="00BE6076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909F5" w:rsidRPr="003B69FB">
        <w:rPr>
          <w:sz w:val="26"/>
          <w:szCs w:val="26"/>
          <w:rtl/>
          <w:lang w:val="fr-CA" w:bidi="ar-LB"/>
        </w:rPr>
        <w:t>البوليولات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909F5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909F5">
        <w:rPr>
          <w:sz w:val="26"/>
          <w:szCs w:val="26"/>
          <w:rtl/>
          <w:lang w:val="fr-CA" w:bidi="ar-LB"/>
        </w:rPr>
        <w:t>المزج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909F5" w:rsidRPr="003B69FB">
        <w:rPr>
          <w:sz w:val="26"/>
          <w:szCs w:val="26"/>
          <w:rtl/>
          <w:lang w:val="fr-CA" w:bidi="ar-LB"/>
        </w:rPr>
        <w:t>المستوردة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7B98" w:rsidRPr="00716BB4">
        <w:rPr>
          <w:sz w:val="26"/>
          <w:szCs w:val="26"/>
          <w:rtl/>
          <w:lang w:val="fr-CA" w:bidi="ar-LB"/>
        </w:rPr>
        <w:t>كيغالي</w:t>
      </w:r>
      <w:r w:rsidR="00BE6076" w:rsidRPr="00BE6076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واستذكرت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التحديات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تواجهها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مؤسسات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الرغوة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B2C5D"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 w:rsidR="001B2C5D">
        <w:rPr>
          <w:sz w:val="26"/>
          <w:szCs w:val="26"/>
          <w:rtl/>
          <w:lang w:bidi="ar-LB"/>
        </w:rPr>
        <w:t>إدارة</w:t>
      </w:r>
      <w:r w:rsidR="006F2964">
        <w:rPr>
          <w:sz w:val="26"/>
          <w:szCs w:val="26"/>
          <w:rtl/>
          <w:lang w:bidi="ar-LB"/>
        </w:rPr>
        <w:t xml:space="preserve"> </w:t>
      </w:r>
      <w:r w:rsidR="001B2C5D">
        <w:rPr>
          <w:sz w:val="26"/>
          <w:szCs w:val="26"/>
          <w:rtl/>
          <w:lang w:bidi="ar-LB"/>
        </w:rPr>
        <w:t>إزالة</w:t>
      </w:r>
      <w:r w:rsidR="006F2964">
        <w:rPr>
          <w:sz w:val="26"/>
          <w:szCs w:val="26"/>
          <w:rtl/>
          <w:lang w:bidi="ar-LB"/>
        </w:rPr>
        <w:t xml:space="preserve"> </w:t>
      </w:r>
      <w:r w:rsidR="001B2C5D"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1B2C5D">
        <w:rPr>
          <w:sz w:val="26"/>
          <w:szCs w:val="26"/>
          <w:rtl/>
          <w:lang w:bidi="ar-LB"/>
        </w:rPr>
        <w:t>الهيدروكلوروفلوروكربونية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التحول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B2C5D"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1B2C5D">
        <w:rPr>
          <w:sz w:val="26"/>
          <w:szCs w:val="26"/>
          <w:rtl/>
          <w:lang w:bidi="ar-LB"/>
        </w:rPr>
        <w:t>الهيدروكلوروفلوروكربونية</w:t>
      </w:r>
      <w:r w:rsidR="00BE6076" w:rsidRPr="00BE6076">
        <w:rPr>
          <w:sz w:val="26"/>
          <w:szCs w:val="26"/>
          <w:rtl/>
          <w:lang w:val="fr-CA" w:bidi="ar-LB"/>
        </w:rPr>
        <w:t>-141ب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البوليولات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>
        <w:rPr>
          <w:sz w:val="26"/>
          <w:szCs w:val="26"/>
          <w:rtl/>
          <w:lang w:val="fr-CA" w:bidi="ar-LB"/>
        </w:rPr>
        <w:t>المزج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 w:rsidRPr="003B69FB">
        <w:rPr>
          <w:sz w:val="26"/>
          <w:szCs w:val="26"/>
          <w:rtl/>
          <w:lang w:val="fr-CA" w:bidi="ar-LB"/>
        </w:rPr>
        <w:t>المستوردة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أنظمة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4123" w:rsidRPr="008855C6">
        <w:rPr>
          <w:sz w:val="26"/>
          <w:szCs w:val="26"/>
          <w:rtl/>
          <w:lang w:val="fr-CA" w:bidi="ar-LB"/>
        </w:rPr>
        <w:t>الأوليفينات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4123" w:rsidRPr="008855C6">
        <w:rPr>
          <w:sz w:val="26"/>
          <w:szCs w:val="26"/>
          <w:rtl/>
          <w:lang w:val="fr-CA" w:bidi="ar-LB"/>
        </w:rPr>
        <w:t>الهيدروفلوري</w:t>
      </w:r>
      <w:r w:rsidR="00D04123">
        <w:rPr>
          <w:sz w:val="26"/>
          <w:szCs w:val="26"/>
          <w:rtl/>
          <w:lang w:val="fr-CA" w:bidi="ar-LB"/>
        </w:rPr>
        <w:t>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4123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4123">
        <w:rPr>
          <w:sz w:val="26"/>
          <w:szCs w:val="26"/>
          <w:rtl/>
          <w:lang w:val="fr-CA" w:bidi="ar-LB"/>
        </w:rPr>
        <w:t>المزج</w:t>
      </w:r>
      <w:r w:rsidR="00BE6076" w:rsidRPr="00BE6076">
        <w:rPr>
          <w:sz w:val="26"/>
          <w:szCs w:val="26"/>
          <w:rtl/>
          <w:lang w:val="fr-CA" w:bidi="ar-LB"/>
        </w:rPr>
        <w:t>،</w:t>
      </w:r>
      <w:r w:rsidR="00A868B3">
        <w:rPr>
          <w:rStyle w:val="FootnoteReference"/>
          <w:sz w:val="26"/>
          <w:szCs w:val="26"/>
          <w:rtl/>
          <w:lang w:val="fr-CA" w:bidi="ar-LB"/>
        </w:rPr>
        <w:footnoteReference w:id="6"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4123">
        <w:rPr>
          <w:sz w:val="26"/>
          <w:szCs w:val="26"/>
          <w:rtl/>
          <w:lang w:val="fr-CA" w:bidi="ar-LB"/>
        </w:rPr>
        <w:t>ولاحظت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بتقدير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الجهود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المستمرة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تبذلها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الصناعة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01D1C">
        <w:rPr>
          <w:sz w:val="26"/>
          <w:szCs w:val="26"/>
          <w:rtl/>
          <w:lang w:val="fr-CA" w:bidi="ar-LB"/>
        </w:rPr>
        <w:t>وا</w:t>
      </w:r>
      <w:r w:rsidR="00901D1C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والحكومة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لضمان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نجاح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المؤسسات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المتبقية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01D1C"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 w:rsidR="00901D1C">
        <w:rPr>
          <w:sz w:val="26"/>
          <w:szCs w:val="26"/>
          <w:rtl/>
          <w:lang w:bidi="ar-LB"/>
        </w:rPr>
        <w:t>إدارة</w:t>
      </w:r>
      <w:r w:rsidR="006F2964">
        <w:rPr>
          <w:sz w:val="26"/>
          <w:szCs w:val="26"/>
          <w:rtl/>
          <w:lang w:bidi="ar-LB"/>
        </w:rPr>
        <w:t xml:space="preserve"> </w:t>
      </w:r>
      <w:r w:rsidR="00901D1C">
        <w:rPr>
          <w:sz w:val="26"/>
          <w:szCs w:val="26"/>
          <w:rtl/>
          <w:lang w:bidi="ar-LB"/>
        </w:rPr>
        <w:t>إزالة</w:t>
      </w:r>
      <w:r w:rsidR="006F2964">
        <w:rPr>
          <w:sz w:val="26"/>
          <w:szCs w:val="26"/>
          <w:rtl/>
          <w:lang w:bidi="ar-LB"/>
        </w:rPr>
        <w:t xml:space="preserve"> </w:t>
      </w:r>
      <w:r w:rsidR="00901D1C"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901D1C">
        <w:rPr>
          <w:sz w:val="26"/>
          <w:szCs w:val="26"/>
          <w:rtl/>
          <w:lang w:bidi="ar-LB"/>
        </w:rPr>
        <w:t>الهيدروكلوروفلوروكربونية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التحول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01D1C" w:rsidRPr="008855C6">
        <w:rPr>
          <w:sz w:val="26"/>
          <w:szCs w:val="26"/>
          <w:rtl/>
          <w:lang w:val="fr-CA" w:bidi="ar-LB"/>
        </w:rPr>
        <w:t>الأوليفينات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01D1C" w:rsidRPr="008855C6">
        <w:rPr>
          <w:sz w:val="26"/>
          <w:szCs w:val="26"/>
          <w:rtl/>
          <w:lang w:val="fr-CA" w:bidi="ar-LB"/>
        </w:rPr>
        <w:t>الهيدروفلوري</w:t>
      </w:r>
      <w:r w:rsidR="00901D1C">
        <w:rPr>
          <w:sz w:val="26"/>
          <w:szCs w:val="26"/>
          <w:rtl/>
          <w:lang w:val="fr-CA" w:bidi="ar-LB"/>
        </w:rPr>
        <w:t>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01D1C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01D1C">
        <w:rPr>
          <w:sz w:val="26"/>
          <w:szCs w:val="26"/>
          <w:rtl/>
          <w:lang w:val="fr-CA" w:bidi="ar-LB"/>
        </w:rPr>
        <w:t>المزج</w:t>
      </w:r>
      <w:r w:rsidR="00BE6076" w:rsidRPr="00BE6076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وتوصي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بأن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تسمح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اللجنة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التنفيذية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للحكومة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بتقديم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البوليولات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>
        <w:rPr>
          <w:sz w:val="26"/>
          <w:szCs w:val="26"/>
          <w:rtl/>
          <w:lang w:val="fr-CA" w:bidi="ar-LB"/>
        </w:rPr>
        <w:t>المزج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7E40" w:rsidRPr="003B69FB">
        <w:rPr>
          <w:sz w:val="26"/>
          <w:szCs w:val="26"/>
          <w:rtl/>
          <w:lang w:val="fr-CA" w:bidi="ar-LB"/>
        </w:rPr>
        <w:t>المستوردة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رغوة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C38E7">
        <w:rPr>
          <w:sz w:val="26"/>
          <w:szCs w:val="26"/>
          <w:rtl/>
          <w:lang w:val="fr-CA" w:bidi="ar-LB"/>
        </w:rPr>
        <w:t>البوليوريتان</w:t>
      </w:r>
      <w:r w:rsidR="00BE6076" w:rsidRPr="00BE6076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مراعاة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القرار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تتخذه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اللجنة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التنفيذية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بشأن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كانت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ستمول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416F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3ED">
        <w:rPr>
          <w:sz w:val="26"/>
          <w:szCs w:val="26"/>
          <w:rtl/>
          <w:lang w:val="fr-CA" w:bidi="ar-LB"/>
        </w:rPr>
        <w:t>ل</w:t>
      </w:r>
      <w:r w:rsidR="00C473ED"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3ED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E6076" w:rsidRPr="00BE6076">
        <w:rPr>
          <w:sz w:val="26"/>
          <w:szCs w:val="26"/>
          <w:rtl/>
          <w:lang w:val="fr-CA" w:bidi="ar-LB"/>
        </w:rPr>
        <w:t>البوليولات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3ED">
        <w:rPr>
          <w:sz w:val="26"/>
          <w:szCs w:val="26"/>
          <w:rtl/>
          <w:lang w:val="fr-CA" w:bidi="ar-LB"/>
        </w:rPr>
        <w:t>المسبقة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3ED">
        <w:rPr>
          <w:sz w:val="26"/>
          <w:szCs w:val="26"/>
          <w:rtl/>
          <w:lang w:val="fr-CA" w:bidi="ar-LB"/>
        </w:rPr>
        <w:t>المزج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473ED" w:rsidRPr="003B69FB">
        <w:rPr>
          <w:sz w:val="26"/>
          <w:szCs w:val="26"/>
          <w:rtl/>
          <w:lang w:val="fr-CA" w:bidi="ar-LB"/>
        </w:rPr>
        <w:t>المستوردة</w:t>
      </w:r>
      <w:r w:rsidR="00BE6076" w:rsidRPr="00BE6076">
        <w:rPr>
          <w:sz w:val="26"/>
          <w:szCs w:val="26"/>
          <w:rtl/>
          <w:lang w:val="fr-CA" w:bidi="ar-LB"/>
        </w:rPr>
        <w:t>.</w:t>
      </w:r>
      <w:r w:rsidR="00A868B3">
        <w:rPr>
          <w:rStyle w:val="FootnoteReference"/>
          <w:sz w:val="26"/>
          <w:szCs w:val="26"/>
          <w:rtl/>
          <w:lang w:val="fr-CA" w:bidi="ar-LB"/>
        </w:rPr>
        <w:footnoteReference w:id="7"/>
      </w:r>
    </w:p>
    <w:p w14:paraId="5FB74A81" w14:textId="0E428839" w:rsidR="00F072D8" w:rsidRDefault="00477694" w:rsidP="00F072D8">
      <w:pPr>
        <w:bidi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40</w:t>
      </w:r>
      <w:r w:rsidR="00F072D8" w:rsidRPr="00623D22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2BEC">
        <w:rPr>
          <w:sz w:val="26"/>
          <w:szCs w:val="26"/>
          <w:rtl/>
          <w:lang w:val="fr-CA" w:bidi="ar-LB"/>
        </w:rPr>
        <w:tab/>
      </w:r>
      <w:r w:rsidR="007A35F0" w:rsidRPr="007A35F0">
        <w:rPr>
          <w:sz w:val="26"/>
          <w:szCs w:val="26"/>
          <w:rtl/>
          <w:lang w:val="fr-CA" w:bidi="ar-LB"/>
        </w:rPr>
        <w:t>وبالإضافة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رغوة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>
        <w:rPr>
          <w:sz w:val="26"/>
          <w:szCs w:val="26"/>
          <w:rtl/>
          <w:lang w:val="fr-CA" w:bidi="ar-LB"/>
        </w:rPr>
        <w:t>البوليوريتان</w:t>
      </w:r>
      <w:r w:rsidR="007A35F0" w:rsidRPr="007A35F0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يستهلك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قطاعا</w:t>
      </w:r>
      <w:r w:rsidR="007A35F0">
        <w:rPr>
          <w:sz w:val="26"/>
          <w:szCs w:val="26"/>
          <w:rtl/>
          <w:lang w:val="fr-CA" w:bidi="ar-LB"/>
        </w:rPr>
        <w:t>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الهيدروفلوروكربون</w:t>
      </w:r>
      <w:r w:rsidR="007A35F0">
        <w:rPr>
          <w:sz w:val="26"/>
          <w:szCs w:val="26"/>
          <w:rtl/>
          <w:lang w:val="fr-CA" w:bidi="ar-LB"/>
        </w:rPr>
        <w:t>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التصنيع: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شركة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واحدة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تصنع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3C97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3C97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3C97">
        <w:rPr>
          <w:sz w:val="26"/>
          <w:szCs w:val="26"/>
          <w:rtl/>
          <w:lang w:val="fr-CA" w:bidi="ar-LB"/>
        </w:rPr>
        <w:t>المتنقل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القائمة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3C97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3C97" w:rsidRPr="007A35F0">
        <w:rPr>
          <w:sz w:val="26"/>
          <w:szCs w:val="26"/>
          <w:rtl/>
          <w:lang w:val="fr-CA" w:bidi="ar-LB"/>
        </w:rPr>
        <w:t>الهيدروفلوروكربون</w:t>
      </w:r>
      <w:r w:rsidR="00F53C97">
        <w:rPr>
          <w:sz w:val="26"/>
          <w:szCs w:val="26"/>
          <w:rtl/>
          <w:lang w:val="fr-CA" w:bidi="ar-LB"/>
        </w:rPr>
        <w:t>ية-</w:t>
      </w:r>
      <w:r w:rsidR="007A35F0" w:rsidRPr="007A35F0">
        <w:rPr>
          <w:sz w:val="26"/>
          <w:szCs w:val="26"/>
          <w:lang w:val="fr-CA" w:bidi="ar-LB"/>
        </w:rPr>
        <w:t>134a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المستخدمة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السيارات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تصديرها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المنطقة،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وشركة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أخرى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تصنع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D28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D28">
        <w:rPr>
          <w:sz w:val="26"/>
          <w:szCs w:val="26"/>
          <w:rtl/>
          <w:lang w:val="fr-CA" w:bidi="ar-LB"/>
        </w:rPr>
        <w:t>الاستنشاق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D28">
        <w:rPr>
          <w:sz w:val="26"/>
          <w:szCs w:val="26"/>
          <w:rtl/>
          <w:lang w:val="fr-CA" w:bidi="ar-LB"/>
        </w:rPr>
        <w:t>المزودة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D28">
        <w:rPr>
          <w:sz w:val="26"/>
          <w:szCs w:val="26"/>
          <w:rtl/>
          <w:lang w:val="fr-CA" w:bidi="ar-LB"/>
        </w:rPr>
        <w:t>بمقياس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D28">
        <w:rPr>
          <w:sz w:val="26"/>
          <w:szCs w:val="26"/>
          <w:rtl/>
          <w:lang w:val="fr-CA" w:bidi="ar-LB"/>
        </w:rPr>
        <w:t>للجرعات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القائمة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D28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D28" w:rsidRPr="007A35F0">
        <w:rPr>
          <w:sz w:val="26"/>
          <w:szCs w:val="26"/>
          <w:rtl/>
          <w:lang w:val="fr-CA" w:bidi="ar-LB"/>
        </w:rPr>
        <w:t>الهيدروفلوروكربون</w:t>
      </w:r>
      <w:r w:rsidR="00C10D28">
        <w:rPr>
          <w:sz w:val="26"/>
          <w:szCs w:val="26"/>
          <w:rtl/>
          <w:lang w:val="fr-CA" w:bidi="ar-LB"/>
        </w:rPr>
        <w:t>ية-</w:t>
      </w:r>
      <w:r w:rsidR="00C10D28" w:rsidRPr="007A35F0">
        <w:rPr>
          <w:sz w:val="26"/>
          <w:szCs w:val="26"/>
          <w:lang w:val="fr-CA" w:bidi="ar-LB"/>
        </w:rPr>
        <w:t>134a</w:t>
      </w:r>
      <w:r w:rsidR="007A35F0" w:rsidRPr="007A35F0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وقررت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D28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عدم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إدراج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للتخفيض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ل</w:t>
      </w:r>
      <w:r w:rsidR="007A35F0" w:rsidRPr="007A35F0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 w:rsidRPr="007A35F0">
        <w:rPr>
          <w:sz w:val="26"/>
          <w:szCs w:val="26"/>
          <w:rtl/>
          <w:lang w:val="fr-CA" w:bidi="ar-LB"/>
        </w:rPr>
        <w:t>الهيدروفلوروكربون</w:t>
      </w:r>
      <w:r w:rsidR="00A5240B">
        <w:rPr>
          <w:sz w:val="26"/>
          <w:szCs w:val="26"/>
          <w:rtl/>
          <w:lang w:val="fr-CA" w:bidi="ar-LB"/>
        </w:rPr>
        <w:t>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المتنقل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نظرا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لأن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أسعار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البدائل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والظروف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اللازمة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لضمان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استدامة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التحول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تتحقق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بعد.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ومن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المتوقع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تنظر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5240B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423C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423C">
        <w:rPr>
          <w:sz w:val="26"/>
          <w:szCs w:val="26"/>
          <w:rtl/>
          <w:lang w:val="fr-CA" w:bidi="ar-LB"/>
        </w:rPr>
        <w:t>ل</w:t>
      </w:r>
      <w:r w:rsidR="007A35F0" w:rsidRPr="007A35F0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423C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423C" w:rsidRPr="007A35F0">
        <w:rPr>
          <w:sz w:val="26"/>
          <w:szCs w:val="26"/>
          <w:rtl/>
          <w:lang w:val="fr-CA" w:bidi="ar-LB"/>
        </w:rPr>
        <w:t>الهيدروفلوروكربون</w:t>
      </w:r>
      <w:r w:rsidR="00F3423C">
        <w:rPr>
          <w:sz w:val="26"/>
          <w:szCs w:val="26"/>
          <w:rtl/>
          <w:lang w:val="fr-CA" w:bidi="ar-LB"/>
        </w:rPr>
        <w:t>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423C">
        <w:rPr>
          <w:sz w:val="26"/>
          <w:szCs w:val="26"/>
          <w:rtl/>
          <w:lang w:val="fr-CA" w:bidi="ar-LB"/>
        </w:rPr>
        <w:t>الاستنشاق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423C">
        <w:rPr>
          <w:sz w:val="26"/>
          <w:szCs w:val="26"/>
          <w:rtl/>
          <w:lang w:val="fr-CA" w:bidi="ar-LB"/>
        </w:rPr>
        <w:t>المزودة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423C">
        <w:rPr>
          <w:sz w:val="26"/>
          <w:szCs w:val="26"/>
          <w:rtl/>
          <w:lang w:val="fr-CA" w:bidi="ar-LB"/>
        </w:rPr>
        <w:t>بمقياس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423C">
        <w:rPr>
          <w:sz w:val="26"/>
          <w:szCs w:val="26"/>
          <w:rtl/>
          <w:lang w:val="fr-CA" w:bidi="ar-LB"/>
        </w:rPr>
        <w:t>للجرعات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الأخيرة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A35F0" w:rsidRPr="007A35F0">
        <w:rPr>
          <w:sz w:val="26"/>
          <w:szCs w:val="26"/>
          <w:rtl/>
          <w:lang w:val="fr-CA" w:bidi="ar-LB"/>
        </w:rPr>
        <w:t>كيغالي.</w:t>
      </w:r>
    </w:p>
    <w:p w14:paraId="2526D66F" w14:textId="77777777" w:rsidR="00972500" w:rsidRDefault="00972500" w:rsidP="00972500">
      <w:pPr>
        <w:bidi/>
        <w:rPr>
          <w:sz w:val="26"/>
          <w:szCs w:val="26"/>
          <w:rtl/>
          <w:lang w:val="fr-CA" w:bidi="ar-LB"/>
        </w:rPr>
      </w:pPr>
    </w:p>
    <w:p w14:paraId="3F684985" w14:textId="201C74D5" w:rsidR="00972500" w:rsidRPr="006E468E" w:rsidRDefault="00972500" w:rsidP="00F93547">
      <w:pPr>
        <w:pStyle w:val="Heading1"/>
        <w:bidi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6E468E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الإطار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المؤسسي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والسياس</w:t>
      </w:r>
      <w:r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ات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ي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والتنظيمي</w:t>
      </w:r>
    </w:p>
    <w:p w14:paraId="53941033" w14:textId="4874BCF4" w:rsidR="00972500" w:rsidRPr="00E37D12" w:rsidRDefault="00972500" w:rsidP="00972500">
      <w:pPr>
        <w:bidi/>
        <w:spacing w:after="240"/>
        <w:rPr>
          <w:i/>
          <w:iCs/>
          <w:sz w:val="26"/>
          <w:szCs w:val="26"/>
          <w:lang w:val="en-US" w:bidi="ar-LB"/>
        </w:rPr>
      </w:pPr>
      <w:r w:rsidRPr="00E37D12">
        <w:rPr>
          <w:i/>
          <w:iCs/>
          <w:sz w:val="26"/>
          <w:szCs w:val="26"/>
          <w:rtl/>
          <w:lang w:val="en-US" w:bidi="ar-LB"/>
        </w:rPr>
        <w:t>نظام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="00CA0630">
        <w:rPr>
          <w:i/>
          <w:iCs/>
          <w:sz w:val="26"/>
          <w:szCs w:val="26"/>
          <w:rtl/>
          <w:lang w:val="en-US" w:bidi="ar-LB"/>
        </w:rPr>
        <w:t>منح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="00CA0630">
        <w:rPr>
          <w:i/>
          <w:iCs/>
          <w:sz w:val="26"/>
          <w:szCs w:val="26"/>
          <w:rtl/>
          <w:lang w:val="en-US" w:bidi="ar-LB"/>
        </w:rPr>
        <w:t>التراخيص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="00CA0630">
        <w:rPr>
          <w:i/>
          <w:iCs/>
          <w:sz w:val="26"/>
          <w:szCs w:val="26"/>
          <w:rtl/>
          <w:lang w:val="en-US" w:bidi="ar-LB"/>
        </w:rPr>
        <w:t>وتحديد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="00CA0630">
        <w:rPr>
          <w:i/>
          <w:iCs/>
          <w:sz w:val="26"/>
          <w:szCs w:val="26"/>
          <w:rtl/>
          <w:lang w:val="en-US" w:bidi="ar-LB"/>
        </w:rPr>
        <w:t>الحصص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="00CA0630">
        <w:rPr>
          <w:i/>
          <w:iCs/>
          <w:sz w:val="26"/>
          <w:szCs w:val="26"/>
          <w:rtl/>
          <w:lang w:val="en-US" w:bidi="ar-LB"/>
        </w:rPr>
        <w:t>ل</w:t>
      </w:r>
      <w:r w:rsidR="00E37D12" w:rsidRPr="00E37D12">
        <w:rPr>
          <w:i/>
          <w:iCs/>
          <w:sz w:val="26"/>
          <w:szCs w:val="26"/>
          <w:rtl/>
          <w:lang w:val="fr-CA" w:bidi="ar-LB"/>
        </w:rPr>
        <w:t>لمواد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="00E37D12" w:rsidRPr="00E37D12">
        <w:rPr>
          <w:i/>
          <w:iCs/>
          <w:sz w:val="26"/>
          <w:szCs w:val="26"/>
          <w:rtl/>
          <w:lang w:val="fr-CA" w:bidi="ar-LB"/>
        </w:rPr>
        <w:t>الهيدروفلوروكربونية</w:t>
      </w:r>
    </w:p>
    <w:p w14:paraId="2D7744B8" w14:textId="29709F5E" w:rsidR="00972500" w:rsidRDefault="00E37D12" w:rsidP="00B57DA6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lastRenderedPageBreak/>
        <w:t>41.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2BEC">
        <w:rPr>
          <w:sz w:val="26"/>
          <w:szCs w:val="26"/>
          <w:rtl/>
          <w:lang w:val="fr-CA" w:bidi="ar-LB"/>
        </w:rPr>
        <w:tab/>
      </w:r>
      <w:r w:rsidRPr="00E37D12">
        <w:rPr>
          <w:sz w:val="26"/>
          <w:szCs w:val="26"/>
          <w:rtl/>
          <w:lang w:val="fr-CA" w:bidi="ar-LB"/>
        </w:rPr>
        <w:t>تمشيا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0B44">
        <w:rPr>
          <w:sz w:val="26"/>
          <w:szCs w:val="26"/>
          <w:rtl/>
          <w:lang w:val="fr-CA" w:bidi="ar-LB"/>
        </w:rPr>
        <w:t>المقرر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87/50(ز)،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أكد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E0B44">
        <w:rPr>
          <w:sz w:val="26"/>
          <w:szCs w:val="26"/>
          <w:rtl/>
          <w:lang w:val="fr-CA" w:bidi="ar-LB"/>
        </w:rPr>
        <w:t>ا</w:t>
      </w:r>
      <w:r w:rsidR="005E0B44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لديها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راسخ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وقابل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للتنفيذ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6C">
        <w:rPr>
          <w:sz w:val="26"/>
          <w:szCs w:val="26"/>
          <w:rtl/>
          <w:lang w:val="fr-CA" w:bidi="ar-LB"/>
        </w:rPr>
        <w:t>لمنح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6C">
        <w:rPr>
          <w:sz w:val="26"/>
          <w:szCs w:val="26"/>
          <w:rtl/>
          <w:lang w:val="fr-CA" w:bidi="ar-LB"/>
        </w:rPr>
        <w:t>التراخيص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6C">
        <w:rPr>
          <w:sz w:val="26"/>
          <w:szCs w:val="26"/>
          <w:rtl/>
          <w:lang w:val="fr-CA" w:bidi="ar-LB"/>
        </w:rPr>
        <w:t>وتحديد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6C">
        <w:rPr>
          <w:sz w:val="26"/>
          <w:szCs w:val="26"/>
          <w:rtl/>
          <w:lang w:val="fr-CA" w:bidi="ar-LB"/>
        </w:rPr>
        <w:t>الحصص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6C">
        <w:rPr>
          <w:sz w:val="26"/>
          <w:szCs w:val="26"/>
          <w:rtl/>
          <w:lang w:val="fr-CA" w:bidi="ar-LB"/>
        </w:rPr>
        <w:t>لرصد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E37D12">
        <w:rPr>
          <w:sz w:val="26"/>
          <w:szCs w:val="26"/>
          <w:rtl/>
          <w:lang w:val="fr-CA" w:bidi="ar-LB"/>
        </w:rPr>
        <w:t>واردات/صادرات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6C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F6E6C" w:rsidRPr="00321B94">
        <w:rPr>
          <w:sz w:val="26"/>
          <w:szCs w:val="26"/>
          <w:rtl/>
          <w:lang w:val="fr-CA" w:bidi="ar-LB"/>
        </w:rPr>
        <w:t>الهيدروفلوروكربونية</w:t>
      </w:r>
      <w:r w:rsidR="008F6E6C">
        <w:rPr>
          <w:sz w:val="26"/>
          <w:szCs w:val="26"/>
          <w:rtl/>
          <w:lang w:val="fr-CA" w:bidi="ar-LB"/>
        </w:rPr>
        <w:t>.</w:t>
      </w:r>
    </w:p>
    <w:p w14:paraId="40CE558A" w14:textId="6F3F9D52" w:rsidR="00F072D8" w:rsidRDefault="00FD6803" w:rsidP="00F93547">
      <w:pPr>
        <w:pStyle w:val="Heading1"/>
        <w:bidi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الإطار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التنظيمي</w:t>
      </w:r>
    </w:p>
    <w:p w14:paraId="105FFED3" w14:textId="609E9683" w:rsidR="00F072D8" w:rsidRDefault="00C342F2" w:rsidP="00B57DA6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42</w:t>
      </w:r>
      <w:r w:rsidR="00F072D8" w:rsidRPr="00DD034C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2BEC">
        <w:rPr>
          <w:sz w:val="26"/>
          <w:szCs w:val="26"/>
          <w:rtl/>
          <w:lang w:val="fr-CA" w:bidi="ar-LB"/>
        </w:rPr>
        <w:tab/>
      </w:r>
      <w:r w:rsidR="00945FD2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5FD2">
        <w:rPr>
          <w:sz w:val="26"/>
          <w:szCs w:val="26"/>
          <w:rtl/>
          <w:lang w:val="fr-CA" w:bidi="ar-LB"/>
        </w:rPr>
        <w:t>ملاحظة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5FD2">
        <w:rPr>
          <w:sz w:val="26"/>
          <w:szCs w:val="26"/>
          <w:rtl/>
          <w:lang w:val="fr-CA" w:bidi="ar-LB"/>
        </w:rPr>
        <w:t>وتير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45FD2">
        <w:rPr>
          <w:sz w:val="26"/>
          <w:szCs w:val="26"/>
          <w:rtl/>
          <w:lang w:val="fr-CA" w:bidi="ar-LB"/>
        </w:rPr>
        <w:t>انتشار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الثلاجات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المنزلية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2B23">
        <w:rPr>
          <w:sz w:val="26"/>
          <w:szCs w:val="26"/>
          <w:rtl/>
          <w:lang w:val="fr-CA" w:bidi="ar-LB"/>
        </w:rPr>
        <w:t>القائمة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2B2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lang w:val="fr-CA" w:bidi="ar-LB"/>
        </w:rPr>
        <w:t>R-600a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ومعدات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التجارية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2B23">
        <w:rPr>
          <w:sz w:val="26"/>
          <w:szCs w:val="26"/>
          <w:rtl/>
          <w:lang w:val="fr-CA" w:bidi="ar-LB"/>
        </w:rPr>
        <w:t>المنفصلة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2B23">
        <w:rPr>
          <w:sz w:val="26"/>
          <w:szCs w:val="26"/>
          <w:rtl/>
          <w:lang w:val="fr-CA" w:bidi="ar-LB"/>
        </w:rPr>
        <w:t>القائمة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2B2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2B23" w:rsidRPr="00C342F2">
        <w:rPr>
          <w:sz w:val="26"/>
          <w:szCs w:val="26"/>
          <w:rtl/>
          <w:lang w:val="fr-CA" w:bidi="ar-LB"/>
        </w:rPr>
        <w:t>غاز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lang w:val="fr-CA" w:bidi="ar-LB"/>
        </w:rPr>
        <w:t>R-290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1095">
        <w:rPr>
          <w:sz w:val="26"/>
          <w:szCs w:val="26"/>
          <w:rtl/>
          <w:lang w:val="fr-CA" w:bidi="ar-LB"/>
        </w:rPr>
        <w:t>الأسواق</w:t>
      </w:r>
      <w:r w:rsidRPr="00C342F2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استفسرت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عما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كانت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2B23" w:rsidRPr="00E37D12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2B23">
        <w:rPr>
          <w:sz w:val="26"/>
          <w:szCs w:val="26"/>
          <w:rtl/>
          <w:lang w:val="fr-CA" w:bidi="ar-LB"/>
        </w:rPr>
        <w:t>نظرت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حظر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الثلاجات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المنزلية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>
        <w:rPr>
          <w:sz w:val="26"/>
          <w:szCs w:val="26"/>
          <w:rtl/>
          <w:lang w:val="fr-CA" w:bidi="ar-LB"/>
        </w:rPr>
        <w:t>القائمة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ومعدات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التجارية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>
        <w:rPr>
          <w:sz w:val="26"/>
          <w:szCs w:val="26"/>
          <w:rtl/>
          <w:lang w:val="fr-CA" w:bidi="ar-LB"/>
        </w:rPr>
        <w:t>المنفصلة</w:t>
      </w:r>
      <w:r w:rsidRPr="00C342F2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وأكد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>
        <w:rPr>
          <w:sz w:val="26"/>
          <w:szCs w:val="26"/>
          <w:rtl/>
          <w:lang w:val="fr-CA" w:bidi="ar-LB"/>
        </w:rPr>
        <w:t>ا</w:t>
      </w:r>
      <w:r w:rsidR="00627F1E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 w:rsidRPr="00E37D12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ستحظر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استيراد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وتصنيع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الثلاجات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المنزلية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>
        <w:rPr>
          <w:sz w:val="26"/>
          <w:szCs w:val="26"/>
          <w:rtl/>
          <w:lang w:val="fr-CA" w:bidi="ar-LB"/>
        </w:rPr>
        <w:t>القائمة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27F1E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بحلول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الأول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يولي</w:t>
      </w:r>
      <w:r w:rsidR="00C80203">
        <w:rPr>
          <w:sz w:val="26"/>
          <w:szCs w:val="26"/>
          <w:rtl/>
          <w:lang w:val="fr-CA" w:bidi="ar-LB"/>
        </w:rPr>
        <w:t>ه</w:t>
      </w:r>
      <w:r w:rsidRPr="00C342F2">
        <w:rPr>
          <w:sz w:val="26"/>
          <w:szCs w:val="26"/>
          <w:rtl/>
          <w:lang w:val="fr-CA" w:bidi="ar-LB"/>
        </w:rPr>
        <w:t>/تموز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2027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ومعدات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التجارية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0203">
        <w:rPr>
          <w:sz w:val="26"/>
          <w:szCs w:val="26"/>
          <w:rtl/>
          <w:lang w:val="fr-CA" w:bidi="ar-LB"/>
        </w:rPr>
        <w:t>المنفصلة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0203">
        <w:rPr>
          <w:sz w:val="26"/>
          <w:szCs w:val="26"/>
          <w:rtl/>
          <w:lang w:val="fr-CA" w:bidi="ar-LB"/>
        </w:rPr>
        <w:t>القائمة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020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0203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0203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بحلول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الأول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يناير/كانون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2029.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0203">
        <w:rPr>
          <w:sz w:val="26"/>
          <w:szCs w:val="26"/>
          <w:rtl/>
          <w:lang w:val="fr-CA" w:bidi="ar-LB"/>
        </w:rPr>
        <w:t>وثمة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حاجة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زمني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أطول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التجارية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25FF">
        <w:rPr>
          <w:sz w:val="26"/>
          <w:szCs w:val="26"/>
          <w:rtl/>
          <w:lang w:val="fr-CA" w:bidi="ar-LB"/>
        </w:rPr>
        <w:t>المنفصلة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نظراً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للحاجة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التحليلات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لتحديد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أنواع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ورموز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الجمارك،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و</w:t>
      </w:r>
      <w:r w:rsidR="0062023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تنسيق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الزمني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البلدان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المجاورة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تزود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25FF">
        <w:rPr>
          <w:sz w:val="26"/>
          <w:szCs w:val="26"/>
          <w:rtl/>
          <w:lang w:val="fr-CA" w:bidi="ar-LB"/>
        </w:rPr>
        <w:t>أسواق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25FF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بهذه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342F2">
        <w:rPr>
          <w:sz w:val="26"/>
          <w:szCs w:val="26"/>
          <w:rtl/>
          <w:lang w:val="fr-CA" w:bidi="ar-LB"/>
        </w:rPr>
        <w:t>المعدات.</w:t>
      </w:r>
    </w:p>
    <w:p w14:paraId="7B4585DA" w14:textId="3F0116BA" w:rsidR="00C125FF" w:rsidRDefault="00C125FF" w:rsidP="00B57DA6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43.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075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0753">
        <w:rPr>
          <w:sz w:val="26"/>
          <w:szCs w:val="26"/>
          <w:rtl/>
          <w:lang w:val="fr-CA" w:bidi="ar-LB"/>
        </w:rPr>
        <w:t>حين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lang w:val="fr-CA" w:bidi="ar-LB"/>
        </w:rPr>
        <w:t>R-508B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>
        <w:rPr>
          <w:sz w:val="26"/>
          <w:szCs w:val="26"/>
          <w:rtl/>
          <w:lang w:val="fr-CA" w:bidi="ar-LB"/>
        </w:rPr>
        <w:t>و</w:t>
      </w:r>
      <w:r w:rsidR="000667B7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321B94">
        <w:rPr>
          <w:sz w:val="26"/>
          <w:szCs w:val="26"/>
          <w:rtl/>
          <w:lang w:val="fr-CA" w:bidi="ar-LB"/>
        </w:rPr>
        <w:t>الهيدروفلوروكربوني</w:t>
      </w:r>
      <w:r w:rsidR="000667B7">
        <w:rPr>
          <w:sz w:val="26"/>
          <w:szCs w:val="26"/>
          <w:rtl/>
          <w:lang w:val="fr-CA" w:bidi="ar-LB"/>
        </w:rPr>
        <w:t>ة-23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ضئيلاً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للغاية،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استفسرت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عما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كانت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نظرت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قيود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(مثل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الحظر)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استيراد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الجديدة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0753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lang w:val="fr-CA" w:bidi="ar-LB"/>
        </w:rPr>
        <w:t>R-508B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>
        <w:rPr>
          <w:sz w:val="26"/>
          <w:szCs w:val="26"/>
          <w:rtl/>
          <w:lang w:val="fr-CA" w:bidi="ar-LB"/>
        </w:rPr>
        <w:t>و</w:t>
      </w:r>
      <w:r w:rsidR="002D60E7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 w:rsidRPr="00321B94">
        <w:rPr>
          <w:sz w:val="26"/>
          <w:szCs w:val="26"/>
          <w:rtl/>
          <w:lang w:val="fr-CA" w:bidi="ar-LB"/>
        </w:rPr>
        <w:t>الهيدروفلوروكربوني</w:t>
      </w:r>
      <w:r w:rsidR="002D60E7">
        <w:rPr>
          <w:sz w:val="26"/>
          <w:szCs w:val="26"/>
          <w:rtl/>
          <w:lang w:val="fr-CA" w:bidi="ar-LB"/>
        </w:rPr>
        <w:t>ة-23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لتجنب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المزيد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مخزون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هذه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المعدات،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ملاحظة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الموجودة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بالفعل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3199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تحتاج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3199">
        <w:rPr>
          <w:sz w:val="26"/>
          <w:szCs w:val="26"/>
          <w:rtl/>
          <w:lang w:val="fr-CA" w:bidi="ar-LB"/>
        </w:rPr>
        <w:t>مواصلة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صيانتها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لبعض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الوقت.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وأوضح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3199">
        <w:rPr>
          <w:sz w:val="26"/>
          <w:szCs w:val="26"/>
          <w:rtl/>
          <w:lang w:val="fr-CA" w:bidi="ar-LB"/>
        </w:rPr>
        <w:t>ا</w:t>
      </w:r>
      <w:r w:rsidR="00963199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BD0753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3199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lang w:val="fr-CA" w:bidi="ar-LB"/>
        </w:rPr>
        <w:t>R-508B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>
        <w:rPr>
          <w:sz w:val="26"/>
          <w:szCs w:val="26"/>
          <w:rtl/>
          <w:lang w:val="fr-CA" w:bidi="ar-LB"/>
        </w:rPr>
        <w:t>و</w:t>
      </w:r>
      <w:r w:rsidR="002D60E7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 w:rsidRPr="00321B94">
        <w:rPr>
          <w:sz w:val="26"/>
          <w:szCs w:val="26"/>
          <w:rtl/>
          <w:lang w:val="fr-CA" w:bidi="ar-LB"/>
        </w:rPr>
        <w:t>الهيدروفلوروكربوني</w:t>
      </w:r>
      <w:r w:rsidR="002D60E7">
        <w:rPr>
          <w:sz w:val="26"/>
          <w:szCs w:val="26"/>
          <w:rtl/>
          <w:lang w:val="fr-CA" w:bidi="ar-LB"/>
        </w:rPr>
        <w:t>ة-23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متخصصة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للغاية،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وتخضع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63199">
        <w:rPr>
          <w:sz w:val="26"/>
          <w:szCs w:val="26"/>
          <w:rtl/>
          <w:lang w:val="fr-CA" w:bidi="ar-LB"/>
        </w:rPr>
        <w:t>للرصد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الدقيق،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ومن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غير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المرجح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ينمو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هذه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المتخصصة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نظراً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لتطبيقها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المتخصص،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وبالتالي،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B3ACE">
        <w:rPr>
          <w:sz w:val="26"/>
          <w:szCs w:val="26"/>
          <w:rtl/>
          <w:lang w:val="fr-CA" w:bidi="ar-LB"/>
        </w:rPr>
        <w:t>لا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B3ACE">
        <w:rPr>
          <w:sz w:val="26"/>
          <w:szCs w:val="26"/>
          <w:rtl/>
          <w:lang w:val="fr-CA" w:bidi="ar-LB"/>
        </w:rPr>
        <w:t>ترى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B3ACE">
        <w:rPr>
          <w:sz w:val="26"/>
          <w:szCs w:val="26"/>
          <w:rtl/>
          <w:lang w:val="fr-CA" w:bidi="ar-LB"/>
        </w:rPr>
        <w:t>ضرورة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قيود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الجديدة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C7FD8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B3ACE">
        <w:rPr>
          <w:sz w:val="26"/>
          <w:szCs w:val="26"/>
          <w:rtl/>
          <w:lang w:val="fr-CA" w:bidi="ar-LB"/>
        </w:rPr>
        <w:t>مادة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667B7" w:rsidRPr="000667B7">
        <w:rPr>
          <w:sz w:val="26"/>
          <w:szCs w:val="26"/>
          <w:lang w:val="fr-CA" w:bidi="ar-LB"/>
        </w:rPr>
        <w:t>R-508B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>
        <w:rPr>
          <w:sz w:val="26"/>
          <w:szCs w:val="26"/>
          <w:rtl/>
          <w:lang w:val="fr-CA" w:bidi="ar-LB"/>
        </w:rPr>
        <w:t>و</w:t>
      </w:r>
      <w:r w:rsidR="002D60E7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D60E7" w:rsidRPr="00321B94">
        <w:rPr>
          <w:sz w:val="26"/>
          <w:szCs w:val="26"/>
          <w:rtl/>
          <w:lang w:val="fr-CA" w:bidi="ar-LB"/>
        </w:rPr>
        <w:t>الهيدروفلوروكربوني</w:t>
      </w:r>
      <w:r w:rsidR="002D60E7">
        <w:rPr>
          <w:sz w:val="26"/>
          <w:szCs w:val="26"/>
          <w:rtl/>
          <w:lang w:val="fr-CA" w:bidi="ar-LB"/>
        </w:rPr>
        <w:t>ة-23.</w:t>
      </w:r>
    </w:p>
    <w:p w14:paraId="06D4D4CB" w14:textId="27D1B011" w:rsidR="004B3ACE" w:rsidRDefault="004B3ACE" w:rsidP="00B57DA6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44.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2BEC">
        <w:rPr>
          <w:sz w:val="26"/>
          <w:szCs w:val="26"/>
          <w:rtl/>
          <w:lang w:val="fr-CA" w:bidi="ar-LB"/>
        </w:rPr>
        <w:tab/>
      </w:r>
      <w:r w:rsidRPr="004B3ACE">
        <w:rPr>
          <w:sz w:val="26"/>
          <w:szCs w:val="26"/>
          <w:rtl/>
          <w:lang w:val="fr-CA" w:bidi="ar-LB"/>
        </w:rPr>
        <w:t>وفيما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يتعلق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بالتدابير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التنظيمية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لدعم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كيغالي</w:t>
      </w:r>
      <w:r w:rsidRPr="004B3ACE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أبلغ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90BD9">
        <w:rPr>
          <w:sz w:val="26"/>
          <w:szCs w:val="26"/>
          <w:rtl/>
          <w:lang w:val="fr-CA" w:bidi="ar-LB"/>
        </w:rPr>
        <w:t>ا</w:t>
      </w:r>
      <w:r w:rsidR="00A90BD9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اللوائح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تتطلب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استعادة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الخاضعة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للرقابة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أثناء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أنظمة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90BD9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90BD9">
        <w:rPr>
          <w:sz w:val="26"/>
          <w:szCs w:val="26"/>
          <w:rtl/>
          <w:lang w:val="fr-CA" w:bidi="ar-LB"/>
        </w:rPr>
        <w:t>و</w:t>
      </w:r>
      <w:r w:rsidRPr="004B3ACE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الهواء؛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60D2E">
        <w:rPr>
          <w:sz w:val="26"/>
          <w:szCs w:val="26"/>
          <w:rtl/>
          <w:lang w:val="fr-CA" w:bidi="ar-LB"/>
        </w:rPr>
        <w:t>وتمنع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تنفيس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الخاضعة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للرقابة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أثناء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تركيب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481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35481">
        <w:rPr>
          <w:sz w:val="26"/>
          <w:szCs w:val="26"/>
          <w:rtl/>
          <w:lang w:val="fr-CA" w:bidi="ar-LB"/>
        </w:rPr>
        <w:t>و</w:t>
      </w:r>
      <w:r w:rsidR="00335481" w:rsidRPr="004B3ACE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وصيانتها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وإيقاف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تشغيلها؛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60D2E">
        <w:rPr>
          <w:sz w:val="26"/>
          <w:szCs w:val="26"/>
          <w:rtl/>
          <w:lang w:val="fr-CA" w:bidi="ar-LB"/>
        </w:rPr>
        <w:t>و</w:t>
      </w:r>
      <w:r w:rsidRPr="004B3ACE">
        <w:rPr>
          <w:sz w:val="26"/>
          <w:szCs w:val="26"/>
          <w:rtl/>
          <w:lang w:val="fr-CA" w:bidi="ar-LB"/>
        </w:rPr>
        <w:t>تتطلب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إجراء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فحوصات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تسرب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الأكبر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حجماً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والمواد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الخاضعة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للرقابة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379E">
        <w:rPr>
          <w:sz w:val="26"/>
          <w:szCs w:val="26"/>
          <w:rtl/>
          <w:lang w:val="fr-CA" w:bidi="ar-LB"/>
        </w:rPr>
        <w:t>ودفاتر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379E">
        <w:rPr>
          <w:sz w:val="26"/>
          <w:szCs w:val="26"/>
          <w:rtl/>
          <w:lang w:val="fr-CA" w:bidi="ar-LB"/>
        </w:rPr>
        <w:t>تسجيل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8379E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للأنظمة؛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وتفرض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استعادة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الخاضعة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للرقابة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الحاويات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والمعدات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نهاية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عمرها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الافتراضي؛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وتحظر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الأسطوانات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تستخدم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لمرة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واحدة،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سيتم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تقييمها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جميعاً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لاحقة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4B3AC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5662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56628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56628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56628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56628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56628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56628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56628" w:rsidRPr="00716BB4">
        <w:rPr>
          <w:sz w:val="26"/>
          <w:szCs w:val="26"/>
          <w:rtl/>
          <w:lang w:val="fr-CA" w:bidi="ar-LB"/>
        </w:rPr>
        <w:t>كيغالي</w:t>
      </w:r>
      <w:r w:rsidR="00C56628">
        <w:rPr>
          <w:sz w:val="26"/>
          <w:szCs w:val="26"/>
          <w:rtl/>
          <w:lang w:val="fr-CA" w:bidi="ar-LB"/>
        </w:rPr>
        <w:t>.</w:t>
      </w:r>
    </w:p>
    <w:p w14:paraId="72F763B9" w14:textId="334B9B34" w:rsidR="00A813EF" w:rsidRPr="00CA479F" w:rsidRDefault="00A813EF" w:rsidP="00A813EF">
      <w:pPr>
        <w:pStyle w:val="Heading1"/>
        <w:bidi/>
        <w:rPr>
          <w:sz w:val="26"/>
          <w:szCs w:val="26"/>
          <w:lang w:val="en-US" w:bidi="ar-LB"/>
        </w:rPr>
      </w:pPr>
      <w:r w:rsidRPr="00A35583">
        <w:rPr>
          <w:sz w:val="26"/>
          <w:szCs w:val="26"/>
          <w:u w:val="single"/>
          <w:rtl/>
          <w:lang w:bidi="ar-LB"/>
        </w:rPr>
        <w:t>القضايا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A35583">
        <w:rPr>
          <w:sz w:val="26"/>
          <w:szCs w:val="26"/>
          <w:u w:val="single"/>
          <w:rtl/>
          <w:lang w:bidi="ar-LB"/>
        </w:rPr>
        <w:t>الفنية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A35583">
        <w:rPr>
          <w:sz w:val="26"/>
          <w:szCs w:val="26"/>
          <w:u w:val="single"/>
          <w:rtl/>
          <w:lang w:bidi="ar-LB"/>
        </w:rPr>
        <w:t>وذات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A35583">
        <w:rPr>
          <w:sz w:val="26"/>
          <w:szCs w:val="26"/>
          <w:u w:val="single"/>
          <w:rtl/>
          <w:lang w:bidi="ar-LB"/>
        </w:rPr>
        <w:t>الصلة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A35583">
        <w:rPr>
          <w:sz w:val="26"/>
          <w:szCs w:val="26"/>
          <w:u w:val="single"/>
          <w:rtl/>
          <w:lang w:bidi="ar-LB"/>
        </w:rPr>
        <w:t>بالتكلفة</w:t>
      </w:r>
    </w:p>
    <w:p w14:paraId="78446584" w14:textId="325C557E" w:rsidR="00A813EF" w:rsidRDefault="00A813EF" w:rsidP="000E3213">
      <w:pPr>
        <w:bidi/>
        <w:spacing w:after="240"/>
        <w:rPr>
          <w:sz w:val="26"/>
          <w:szCs w:val="26"/>
          <w:rtl/>
          <w:lang w:val="fr-CA" w:bidi="ar-LB"/>
        </w:rPr>
      </w:pPr>
      <w:r w:rsidRPr="00A813EF">
        <w:rPr>
          <w:sz w:val="26"/>
          <w:szCs w:val="26"/>
          <w:rtl/>
          <w:lang w:val="fr-CA" w:bidi="ar-LB"/>
        </w:rPr>
        <w:t>45.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استفسرت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عما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>
        <w:rPr>
          <w:sz w:val="26"/>
          <w:szCs w:val="26"/>
          <w:rtl/>
          <w:lang w:val="fr-CA" w:bidi="ar-LB"/>
        </w:rPr>
        <w:t>ا</w:t>
      </w:r>
      <w:r w:rsidR="00A71708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نظر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جدوى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شراء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هوية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المبردات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>
        <w:rPr>
          <w:sz w:val="26"/>
          <w:szCs w:val="26"/>
          <w:rtl/>
          <w:lang w:val="fr-CA" w:bidi="ar-LB"/>
        </w:rPr>
        <w:t>لتقديمها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للجمارك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71708" w:rsidRPr="00716BB4">
        <w:rPr>
          <w:sz w:val="26"/>
          <w:szCs w:val="26"/>
          <w:rtl/>
          <w:lang w:val="fr-CA" w:bidi="ar-LB"/>
        </w:rPr>
        <w:t>كيغالي</w:t>
      </w:r>
      <w:r w:rsidRPr="00A813EF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وبما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أجهزة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الهوية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الثلاثة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شراؤها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4538" w:rsidRPr="000E3213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4538" w:rsidRPr="000E3213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4538" w:rsidRPr="000E3213">
        <w:rPr>
          <w:sz w:val="26"/>
          <w:szCs w:val="26"/>
          <w:rtl/>
          <w:lang w:val="fr-CA" w:bidi="ar-LB"/>
        </w:rPr>
        <w:t>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4538" w:rsidRPr="000E3213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4538" w:rsidRPr="000E3213"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تكن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مناسبة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لتحديد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4538">
        <w:rPr>
          <w:sz w:val="26"/>
          <w:szCs w:val="26"/>
          <w:rtl/>
          <w:lang w:val="fr-CA" w:bidi="ar-LB"/>
        </w:rPr>
        <w:t>مزائج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4538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34538" w:rsidRPr="00716BB4">
        <w:rPr>
          <w:sz w:val="26"/>
          <w:szCs w:val="26"/>
          <w:rtl/>
          <w:lang w:val="fr-CA" w:bidi="ar-LB"/>
        </w:rPr>
        <w:t>الهيدروفلوروكربونية</w:t>
      </w:r>
      <w:r w:rsidRPr="00A813EF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فقد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الاتفاق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شراء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جهازين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لتحديد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هوية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المبردات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باستخدام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609D">
        <w:rPr>
          <w:sz w:val="26"/>
          <w:szCs w:val="26"/>
          <w:rtl/>
          <w:lang w:val="fr-CA" w:bidi="ar-LB"/>
        </w:rPr>
        <w:t>الوفورات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تحققت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خلال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ترشيد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2B0F">
        <w:rPr>
          <w:sz w:val="26"/>
          <w:szCs w:val="26"/>
          <w:rtl/>
          <w:lang w:val="fr-CA" w:bidi="ar-LB"/>
        </w:rPr>
        <w:t>نفقات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A813EF">
        <w:rPr>
          <w:sz w:val="26"/>
          <w:szCs w:val="26"/>
          <w:rtl/>
          <w:lang w:val="fr-CA" w:bidi="ar-LB"/>
        </w:rPr>
        <w:t>التدريبات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2B0F">
        <w:rPr>
          <w:sz w:val="26"/>
          <w:szCs w:val="26"/>
          <w:rtl/>
          <w:lang w:val="fr-CA" w:bidi="ar-LB"/>
        </w:rPr>
        <w:t>المخصصة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2B0F">
        <w:rPr>
          <w:sz w:val="26"/>
          <w:szCs w:val="26"/>
          <w:rtl/>
          <w:lang w:val="fr-CA" w:bidi="ar-LB"/>
        </w:rPr>
        <w:t>لموظفي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2B0F">
        <w:rPr>
          <w:sz w:val="26"/>
          <w:szCs w:val="26"/>
          <w:rtl/>
          <w:lang w:val="fr-CA" w:bidi="ar-LB"/>
        </w:rPr>
        <w:t>الجمارك</w:t>
      </w:r>
      <w:r w:rsidRPr="00A813EF">
        <w:rPr>
          <w:sz w:val="26"/>
          <w:szCs w:val="26"/>
          <w:rtl/>
          <w:lang w:val="fr-CA" w:bidi="ar-LB"/>
        </w:rPr>
        <w:t>.</w:t>
      </w:r>
    </w:p>
    <w:p w14:paraId="312C3671" w14:textId="1B488A08" w:rsidR="002E75DD" w:rsidRDefault="002E75DD" w:rsidP="000E3213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46.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2BEC">
        <w:rPr>
          <w:sz w:val="26"/>
          <w:szCs w:val="26"/>
          <w:rtl/>
          <w:lang w:val="fr-CA" w:bidi="ar-LB"/>
        </w:rPr>
        <w:tab/>
      </w:r>
      <w:r w:rsidR="005458D9" w:rsidRPr="005458D9">
        <w:rPr>
          <w:sz w:val="26"/>
          <w:szCs w:val="26"/>
          <w:rtl/>
          <w:lang w:val="fr-CA" w:bidi="ar-LB"/>
        </w:rPr>
        <w:t>وتضمنت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الثانية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B7981" w:rsidRPr="000E3213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B7981" w:rsidRPr="000E3213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B7981" w:rsidRPr="000E3213">
        <w:rPr>
          <w:sz w:val="26"/>
          <w:szCs w:val="26"/>
          <w:rtl/>
          <w:lang w:val="fr-CA" w:bidi="ar-LB"/>
        </w:rPr>
        <w:t>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B7981" w:rsidRPr="000E3213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B7981" w:rsidRPr="000E3213"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مشروعاً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86BAD">
        <w:rPr>
          <w:sz w:val="26"/>
          <w:szCs w:val="26"/>
          <w:rtl/>
          <w:lang w:val="fr-CA" w:bidi="ar-LB"/>
        </w:rPr>
        <w:t>تدليليا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لإثبات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باستخدام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97968">
        <w:rPr>
          <w:sz w:val="26"/>
          <w:szCs w:val="26"/>
          <w:rtl/>
          <w:lang w:val="fr-CA" w:bidi="ar-LB"/>
        </w:rPr>
        <w:t>بعد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97968">
        <w:rPr>
          <w:sz w:val="26"/>
          <w:szCs w:val="26"/>
          <w:rtl/>
          <w:lang w:val="fr-CA" w:bidi="ar-LB"/>
        </w:rPr>
        <w:t>النقطة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97968">
        <w:rPr>
          <w:sz w:val="26"/>
          <w:szCs w:val="26"/>
          <w:rtl/>
          <w:lang w:val="fr-CA" w:bidi="ar-LB"/>
        </w:rPr>
        <w:t>الحرجة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السوبر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ماركت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بالتنسيق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C580D">
        <w:rPr>
          <w:sz w:val="26"/>
          <w:szCs w:val="26"/>
          <w:rtl/>
          <w:lang w:val="fr-CA" w:bidi="ar-LB"/>
        </w:rPr>
        <w:t>رابطة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السوبر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ماركت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أوروغواي.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وأفاد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C580D">
        <w:rPr>
          <w:sz w:val="26"/>
          <w:szCs w:val="26"/>
          <w:rtl/>
          <w:lang w:val="fr-CA" w:bidi="ar-LB"/>
        </w:rPr>
        <w:t>ا</w:t>
      </w:r>
      <w:r w:rsidR="00DC580D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أنه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المشروع،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قامت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531B7" w:rsidRPr="005458D9">
        <w:rPr>
          <w:rFonts w:hint="cs"/>
          <w:sz w:val="26"/>
          <w:szCs w:val="26"/>
          <w:rtl/>
          <w:lang w:val="fr-CA" w:bidi="ar-LB"/>
        </w:rPr>
        <w:t>ثلاث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A5D10">
        <w:rPr>
          <w:sz w:val="26"/>
          <w:szCs w:val="26"/>
          <w:rtl/>
          <w:lang w:val="fr-CA" w:bidi="ar-LB"/>
        </w:rPr>
        <w:t>محلات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سوبر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ماركت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بتثبيت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أنظمة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تعتمد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الكربون،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كما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61134">
        <w:rPr>
          <w:sz w:val="26"/>
          <w:szCs w:val="26"/>
          <w:rtl/>
          <w:lang w:val="fr-CA" w:bidi="ar-LB"/>
        </w:rPr>
        <w:t>تعد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531B7" w:rsidRPr="005458D9">
        <w:rPr>
          <w:rFonts w:hint="cs"/>
          <w:sz w:val="26"/>
          <w:szCs w:val="26"/>
          <w:rtl/>
          <w:lang w:val="fr-CA" w:bidi="ar-LB"/>
        </w:rPr>
        <w:t>أربع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A5D10">
        <w:rPr>
          <w:sz w:val="26"/>
          <w:szCs w:val="26"/>
          <w:rtl/>
          <w:lang w:val="fr-CA" w:bidi="ar-LB"/>
        </w:rPr>
        <w:t>محلات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سوبر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ماركت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أخرى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طور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تثبيت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هذه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58D9" w:rsidRPr="005458D9">
        <w:rPr>
          <w:sz w:val="26"/>
          <w:szCs w:val="26"/>
          <w:rtl/>
          <w:lang w:val="fr-CA" w:bidi="ar-LB"/>
        </w:rPr>
        <w:t>الأنظمة.</w:t>
      </w:r>
    </w:p>
    <w:p w14:paraId="4279CF8D" w14:textId="48E424C8" w:rsidR="00AA5D10" w:rsidRDefault="00AA5D10" w:rsidP="000E3213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lastRenderedPageBreak/>
        <w:t>47.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بالنظر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61134">
        <w:rPr>
          <w:sz w:val="26"/>
          <w:szCs w:val="26"/>
          <w:rtl/>
          <w:lang w:val="fr-CA" w:bidi="ar-LB"/>
        </w:rPr>
        <w:t>القيام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61134">
        <w:rPr>
          <w:sz w:val="26"/>
          <w:szCs w:val="26"/>
          <w:rtl/>
          <w:lang w:val="fr-CA" w:bidi="ar-LB"/>
        </w:rPr>
        <w:t>بتحديث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محتوى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دورات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فنيي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>
        <w:rPr>
          <w:sz w:val="26"/>
          <w:szCs w:val="26"/>
          <w:rtl/>
          <w:lang w:val="fr-CA" w:bidi="ar-LB"/>
        </w:rPr>
        <w:t>وت</w:t>
      </w:r>
      <w:r w:rsidR="00834A50" w:rsidRPr="00834A50">
        <w:rPr>
          <w:sz w:val="26"/>
          <w:szCs w:val="26"/>
          <w:rtl/>
          <w:lang w:val="fr-CA" w:bidi="ar-LB"/>
        </w:rPr>
        <w:t>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 w:rsidRPr="000E3213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 w:rsidRPr="000E3213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 w:rsidRPr="000E3213">
        <w:rPr>
          <w:sz w:val="26"/>
          <w:szCs w:val="26"/>
          <w:rtl/>
          <w:lang w:val="fr-CA" w:bidi="ar-LB"/>
        </w:rPr>
        <w:t>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 w:rsidRPr="000E3213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 w:rsidRPr="000E3213">
        <w:rPr>
          <w:sz w:val="26"/>
          <w:szCs w:val="26"/>
          <w:rtl/>
          <w:lang w:val="fr-CA" w:bidi="ar-LB"/>
        </w:rPr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بحيث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يشمل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التعامل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المبردات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>
        <w:rPr>
          <w:sz w:val="26"/>
          <w:szCs w:val="26"/>
          <w:rtl/>
          <w:lang w:val="fr-CA" w:bidi="ar-LB"/>
        </w:rPr>
        <w:t>المنخفضة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82D63">
        <w:rPr>
          <w:sz w:val="26"/>
          <w:szCs w:val="26"/>
          <w:rtl/>
          <w:lang w:val="fr-CA" w:bidi="ar-LB"/>
        </w:rPr>
        <w:t>الاحترار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العالمي،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فقد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الاتفاق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التركيز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تحديث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دورات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3402B">
        <w:rPr>
          <w:sz w:val="26"/>
          <w:szCs w:val="26"/>
          <w:rtl/>
          <w:lang w:val="fr-CA" w:bidi="ar-LB"/>
        </w:rPr>
        <w:t>الأحمال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الكبيرة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بناءً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شحنات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المبردات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6FEE" w:rsidRPr="00834A50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6FEE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6FEE">
        <w:rPr>
          <w:sz w:val="26"/>
          <w:szCs w:val="26"/>
          <w:rtl/>
          <w:lang w:val="fr-CA" w:bidi="ar-LB"/>
        </w:rPr>
        <w:t>المنخفضة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6FEE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6FEE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6FEE">
        <w:rPr>
          <w:sz w:val="26"/>
          <w:szCs w:val="26"/>
          <w:rtl/>
          <w:lang w:val="fr-CA" w:bidi="ar-LB"/>
        </w:rPr>
        <w:t>الاحترار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6FEE" w:rsidRPr="00834A50">
        <w:rPr>
          <w:sz w:val="26"/>
          <w:szCs w:val="26"/>
          <w:rtl/>
          <w:lang w:val="fr-CA" w:bidi="ar-LB"/>
        </w:rPr>
        <w:t>العالمي</w:t>
      </w:r>
      <w:r w:rsidR="00834A50" w:rsidRPr="00834A50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والأساسيات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الكهربائية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والإلكترونية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واللحام،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يسمح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بخفض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ميزانية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النشاط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10</w:t>
      </w:r>
      <w:r w:rsidR="006D6FEE">
        <w:rPr>
          <w:sz w:val="26"/>
          <w:szCs w:val="26"/>
          <w:rtl/>
          <w:lang w:val="fr-CA" w:bidi="ar-LB"/>
        </w:rPr>
        <w:t>,</w:t>
      </w:r>
      <w:r w:rsidR="00834A50" w:rsidRPr="00834A50">
        <w:rPr>
          <w:sz w:val="26"/>
          <w:szCs w:val="26"/>
          <w:rtl/>
          <w:lang w:val="fr-CA" w:bidi="ar-LB"/>
        </w:rPr>
        <w:t>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أمريكي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5</w:t>
      </w:r>
      <w:r w:rsidR="006D6FEE">
        <w:rPr>
          <w:sz w:val="26"/>
          <w:szCs w:val="26"/>
          <w:rtl/>
          <w:lang w:val="fr-CA" w:bidi="ar-LB"/>
        </w:rPr>
        <w:t>,</w:t>
      </w:r>
      <w:r w:rsidR="00834A50" w:rsidRPr="00834A50">
        <w:rPr>
          <w:sz w:val="26"/>
          <w:szCs w:val="26"/>
          <w:rtl/>
          <w:lang w:val="fr-CA" w:bidi="ar-LB"/>
        </w:rPr>
        <w:t>250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دولارًا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أمريكيًا.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3402B">
        <w:rPr>
          <w:sz w:val="26"/>
          <w:szCs w:val="26"/>
          <w:rtl/>
          <w:lang w:val="fr-CA" w:bidi="ar-LB"/>
        </w:rPr>
        <w:t>و</w:t>
      </w:r>
      <w:r w:rsidR="00834A50" w:rsidRPr="00834A50">
        <w:rPr>
          <w:sz w:val="26"/>
          <w:szCs w:val="26"/>
          <w:rtl/>
          <w:lang w:val="fr-CA" w:bidi="ar-LB"/>
        </w:rPr>
        <w:t>بالإضافة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لاحظت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تكلفة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3402B">
        <w:rPr>
          <w:sz w:val="26"/>
          <w:szCs w:val="26"/>
          <w:rtl/>
          <w:lang w:val="fr-CA" w:bidi="ar-LB"/>
        </w:rPr>
        <w:t>الوحدة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3402B">
        <w:rPr>
          <w:sz w:val="26"/>
          <w:szCs w:val="26"/>
          <w:rtl/>
          <w:lang w:val="fr-CA" w:bidi="ar-LB"/>
        </w:rPr>
        <w:t>التدليلية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لثاني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الكربون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كانت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شوهد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مشاريع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أخرى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الاتفاق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ترشيد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هذه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بمقدار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10</w:t>
      </w:r>
      <w:r w:rsidR="00E1118E">
        <w:rPr>
          <w:sz w:val="26"/>
          <w:szCs w:val="26"/>
          <w:rtl/>
          <w:lang w:val="fr-CA" w:bidi="ar-LB"/>
        </w:rPr>
        <w:t>,</w:t>
      </w:r>
      <w:r w:rsidR="00834A50" w:rsidRPr="00834A50">
        <w:rPr>
          <w:sz w:val="26"/>
          <w:szCs w:val="26"/>
          <w:rtl/>
          <w:lang w:val="fr-CA" w:bidi="ar-LB"/>
        </w:rPr>
        <w:t>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أمريكي.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1118E">
        <w:rPr>
          <w:sz w:val="26"/>
          <w:szCs w:val="26"/>
          <w:rtl/>
          <w:lang w:val="fr-CA" w:bidi="ar-LB"/>
        </w:rPr>
        <w:t>و</w:t>
      </w:r>
      <w:r w:rsidR="00834A50" w:rsidRPr="00834A50">
        <w:rPr>
          <w:sz w:val="26"/>
          <w:szCs w:val="26"/>
          <w:rtl/>
          <w:lang w:val="fr-CA" w:bidi="ar-LB"/>
        </w:rPr>
        <w:t>أخيرًا،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الاتفاق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ترشيد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29</w:t>
      </w:r>
      <w:r w:rsidR="005550AB">
        <w:rPr>
          <w:sz w:val="26"/>
          <w:szCs w:val="26"/>
          <w:rtl/>
          <w:lang w:val="fr-CA" w:bidi="ar-LB"/>
        </w:rPr>
        <w:t>,</w:t>
      </w:r>
      <w:r w:rsidR="00834A50" w:rsidRPr="00834A50">
        <w:rPr>
          <w:sz w:val="26"/>
          <w:szCs w:val="26"/>
          <w:rtl/>
          <w:lang w:val="fr-CA" w:bidi="ar-LB"/>
        </w:rPr>
        <w:t>250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دولارًا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أمريكيًا.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ونظراً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لأهمية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550AB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550AB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550AB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550AB" w:rsidRPr="005458D9">
        <w:rPr>
          <w:sz w:val="26"/>
          <w:szCs w:val="26"/>
          <w:rtl/>
          <w:lang w:val="fr-CA" w:bidi="ar-LB"/>
        </w:rPr>
        <w:t>أوروغواي</w:t>
      </w:r>
      <w:r w:rsidR="00834A50" w:rsidRPr="00834A50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ولأن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يتلق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مساعدة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خلال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الصندوق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المتعدد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الأطراف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لأكثر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عقد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الزمان،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ناقشت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609D">
        <w:rPr>
          <w:sz w:val="26"/>
          <w:szCs w:val="26"/>
          <w:rtl/>
          <w:lang w:val="fr-CA" w:bidi="ar-LB"/>
        </w:rPr>
        <w:t>و</w:t>
      </w:r>
      <w:r w:rsidR="005550AB">
        <w:rPr>
          <w:sz w:val="26"/>
          <w:szCs w:val="26"/>
          <w:rtl/>
          <w:lang w:val="fr-CA" w:bidi="ar-LB"/>
        </w:rPr>
        <w:t>ا</w:t>
      </w:r>
      <w:r w:rsidR="005550AB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الفرص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المتاحة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لتعزيز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بشكل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أكبر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واتفقا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609D">
        <w:rPr>
          <w:sz w:val="26"/>
          <w:szCs w:val="26"/>
          <w:rtl/>
          <w:lang w:val="fr-CA" w:bidi="ar-LB"/>
        </w:rPr>
        <w:t>الوفورات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المجمعة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البالغة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18</w:t>
      </w:r>
      <w:r w:rsidR="00FB609D">
        <w:rPr>
          <w:sz w:val="26"/>
          <w:szCs w:val="26"/>
          <w:rtl/>
          <w:lang w:val="fr-CA" w:bidi="ar-LB"/>
        </w:rPr>
        <w:t>,</w:t>
      </w:r>
      <w:r w:rsidR="00834A50" w:rsidRPr="00834A50">
        <w:rPr>
          <w:sz w:val="26"/>
          <w:szCs w:val="26"/>
          <w:rtl/>
          <w:lang w:val="fr-CA" w:bidi="ar-LB"/>
        </w:rPr>
        <w:t>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أمريكي،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الناتجة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عن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التغييرات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تمت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مناقشتها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أعلاه،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لتنظيم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دورتين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تدريبيتين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إضافيتين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609D">
        <w:rPr>
          <w:sz w:val="26"/>
          <w:szCs w:val="26"/>
          <w:rtl/>
          <w:lang w:val="fr-CA" w:bidi="ar-LB"/>
        </w:rPr>
        <w:t>لنحو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40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فنياً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فنيي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609D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609D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2881">
        <w:rPr>
          <w:sz w:val="26"/>
          <w:szCs w:val="26"/>
          <w:rtl/>
          <w:lang w:val="fr-CA" w:bidi="ar-LB"/>
        </w:rPr>
        <w:t>المتنقل</w:t>
      </w:r>
      <w:r w:rsidR="00834A50" w:rsidRPr="00834A50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وأكد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82496">
        <w:rPr>
          <w:sz w:val="26"/>
          <w:szCs w:val="26"/>
          <w:rtl/>
          <w:lang w:val="fr-CA" w:bidi="ar-LB"/>
        </w:rPr>
        <w:t>ا</w:t>
      </w:r>
      <w:r w:rsidR="00482496" w:rsidRPr="00E25A02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سجل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82496">
        <w:rPr>
          <w:sz w:val="26"/>
          <w:szCs w:val="26"/>
          <w:rtl/>
          <w:lang w:val="fr-CA" w:bidi="ar-LB"/>
        </w:rPr>
        <w:t>حلقات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الخاصة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2881">
        <w:rPr>
          <w:sz w:val="26"/>
          <w:szCs w:val="26"/>
          <w:rtl/>
          <w:lang w:val="fr-CA" w:bidi="ar-LB"/>
        </w:rPr>
        <w:t>ب</w:t>
      </w:r>
      <w:r w:rsidR="00482496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82496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C2881">
        <w:rPr>
          <w:sz w:val="26"/>
          <w:szCs w:val="26"/>
          <w:rtl/>
          <w:lang w:val="fr-CA" w:bidi="ar-LB"/>
        </w:rPr>
        <w:t>المتنقل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سوف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يكون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جاهزاً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للعمل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بحلول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ديسمبر</w:t>
      </w:r>
      <w:r w:rsidR="00482496">
        <w:rPr>
          <w:sz w:val="26"/>
          <w:szCs w:val="26"/>
          <w:rtl/>
          <w:lang w:val="fr-CA" w:bidi="ar-LB"/>
        </w:rPr>
        <w:t>/كانون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82496">
        <w:rPr>
          <w:sz w:val="26"/>
          <w:szCs w:val="26"/>
          <w:rtl/>
          <w:lang w:val="fr-CA" w:bidi="ar-LB"/>
        </w:rPr>
        <w:t>الأول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34A50" w:rsidRPr="00834A50">
        <w:rPr>
          <w:sz w:val="26"/>
          <w:szCs w:val="26"/>
          <w:rtl/>
          <w:lang w:val="fr-CA" w:bidi="ar-LB"/>
        </w:rPr>
        <w:t>2026.</w:t>
      </w:r>
    </w:p>
    <w:p w14:paraId="73E5B28D" w14:textId="044F589D" w:rsidR="004D3BA1" w:rsidRPr="004D3BA1" w:rsidRDefault="004D3BA1" w:rsidP="00700799">
      <w:pPr>
        <w:pStyle w:val="Heading1"/>
        <w:bidi/>
        <w:rPr>
          <w:i/>
          <w:iCs/>
          <w:sz w:val="26"/>
          <w:szCs w:val="26"/>
          <w:rtl/>
          <w:lang w:val="fr-CA" w:bidi="ar-LB"/>
        </w:rPr>
      </w:pPr>
      <w:r w:rsidRPr="004D3BA1">
        <w:rPr>
          <w:i/>
          <w:iCs/>
          <w:sz w:val="26"/>
          <w:szCs w:val="26"/>
          <w:rtl/>
          <w:lang w:val="fr-CA" w:bidi="ar-LB"/>
        </w:rPr>
        <w:t>وحدة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4D3BA1">
        <w:rPr>
          <w:i/>
          <w:iCs/>
          <w:sz w:val="26"/>
          <w:szCs w:val="26"/>
          <w:rtl/>
          <w:lang w:val="fr-CA" w:bidi="ar-LB"/>
        </w:rPr>
        <w:t>إدارة</w:t>
      </w:r>
      <w:r w:rsidR="006F2964">
        <w:rPr>
          <w:i/>
          <w:iCs/>
          <w:sz w:val="26"/>
          <w:szCs w:val="26"/>
          <w:rtl/>
          <w:lang w:val="fr-CA" w:bidi="ar-LB"/>
        </w:rPr>
        <w:t xml:space="preserve"> </w:t>
      </w:r>
      <w:r w:rsidRPr="004D3BA1">
        <w:rPr>
          <w:i/>
          <w:iCs/>
          <w:sz w:val="26"/>
          <w:szCs w:val="26"/>
          <w:rtl/>
          <w:lang w:val="fr-CA" w:bidi="ar-LB"/>
        </w:rPr>
        <w:t>المشروع</w:t>
      </w:r>
    </w:p>
    <w:p w14:paraId="4815E433" w14:textId="7363D842" w:rsidR="00482496" w:rsidRDefault="00482496" w:rsidP="000E3213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48.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الاتفاق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تمويل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المشروع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بمبلغ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29,250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أميركياً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(19,650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أميركياً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E57A7">
        <w:rPr>
          <w:sz w:val="26"/>
          <w:szCs w:val="26"/>
          <w:rtl/>
          <w:lang w:val="fr-CA" w:bidi="ar-LB"/>
        </w:rPr>
        <w:t>لل</w:t>
      </w:r>
      <w:r w:rsidR="00AE57A7" w:rsidRPr="00E25A02">
        <w:rPr>
          <w:sz w:val="26"/>
          <w:szCs w:val="26"/>
          <w:rtl/>
          <w:lang w:val="fr-CA" w:bidi="ar-LB"/>
        </w:rPr>
        <w:t>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و9,600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أميركي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E57A7">
        <w:rPr>
          <w:sz w:val="26"/>
          <w:szCs w:val="26"/>
          <w:rtl/>
          <w:lang w:val="fr-CA" w:bidi="ar-LB"/>
        </w:rPr>
        <w:t>لليونيدو</w:t>
      </w:r>
      <w:r w:rsidR="004D3BA1" w:rsidRPr="004D3BA1">
        <w:rPr>
          <w:sz w:val="26"/>
          <w:szCs w:val="26"/>
          <w:rtl/>
          <w:lang w:val="fr-CA" w:bidi="ar-LB"/>
        </w:rPr>
        <w:t>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E57A7">
        <w:rPr>
          <w:sz w:val="26"/>
          <w:szCs w:val="26"/>
          <w:rtl/>
          <w:lang w:val="fr-CA" w:bidi="ar-LB"/>
        </w:rPr>
        <w:t>الخبراء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E57A7">
        <w:rPr>
          <w:sz w:val="26"/>
          <w:szCs w:val="26"/>
          <w:rtl/>
          <w:lang w:val="fr-CA" w:bidi="ar-LB"/>
        </w:rPr>
        <w:t>الاستشاريين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الوطنيين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(23,000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أميركي)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و</w:t>
      </w:r>
      <w:r w:rsidR="00AE57A7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السفر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(6,250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دولاراً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أميركياً)،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وهو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يمثل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10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المائة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D3BA1" w:rsidRPr="004D3BA1">
        <w:rPr>
          <w:sz w:val="26"/>
          <w:szCs w:val="26"/>
          <w:rtl/>
          <w:lang w:val="fr-CA" w:bidi="ar-LB"/>
        </w:rPr>
        <w:t>المشروع.</w:t>
      </w:r>
    </w:p>
    <w:p w14:paraId="4DBF9EDF" w14:textId="3E66730F" w:rsidR="00F072D8" w:rsidRPr="004544D4" w:rsidRDefault="00F072D8" w:rsidP="00426C91">
      <w:pPr>
        <w:bidi/>
        <w:spacing w:after="240"/>
        <w:rPr>
          <w:sz w:val="26"/>
          <w:szCs w:val="26"/>
          <w:u w:val="single"/>
          <w:rtl/>
          <w:lang w:val="fr-CA" w:bidi="ar-LB"/>
        </w:rPr>
      </w:pPr>
      <w:r w:rsidRPr="004544D4">
        <w:rPr>
          <w:sz w:val="26"/>
          <w:szCs w:val="26"/>
          <w:u w:val="single"/>
          <w:rtl/>
          <w:lang w:val="fr-CA" w:bidi="ar-LB"/>
        </w:rPr>
        <w:t>كلفة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4544D4">
        <w:rPr>
          <w:sz w:val="26"/>
          <w:szCs w:val="26"/>
          <w:u w:val="single"/>
          <w:rtl/>
          <w:lang w:val="fr-CA" w:bidi="ar-LB"/>
        </w:rPr>
        <w:t>المشروع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4544D4">
        <w:rPr>
          <w:sz w:val="26"/>
          <w:szCs w:val="26"/>
          <w:u w:val="single"/>
          <w:rtl/>
          <w:lang w:val="fr-CA" w:bidi="ar-LB"/>
        </w:rPr>
        <w:t>الإجمالية</w:t>
      </w:r>
    </w:p>
    <w:p w14:paraId="79936E4C" w14:textId="586C4061" w:rsidR="003F6F8D" w:rsidRDefault="00F23A45" w:rsidP="00426C91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49</w:t>
      </w:r>
      <w:r w:rsidR="00F072D8" w:rsidRPr="006A2A56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تبلغ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التكلفة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الإجمالية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للمرحلة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لأوروغواي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(بدون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دعم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الوكالة)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325</w:t>
      </w:r>
      <w:r w:rsidR="00982187">
        <w:rPr>
          <w:sz w:val="26"/>
          <w:szCs w:val="26"/>
          <w:rtl/>
          <w:lang w:val="fr-CA" w:bidi="ar-LB"/>
        </w:rPr>
        <w:t>,</w:t>
      </w:r>
      <w:r w:rsidRPr="00F23A45">
        <w:rPr>
          <w:sz w:val="26"/>
          <w:szCs w:val="26"/>
          <w:rtl/>
          <w:lang w:val="fr-CA" w:bidi="ar-LB"/>
        </w:rPr>
        <w:t>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أمريكي،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بناءً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متوسط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82187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82187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صيانة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الأعوام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2020-2022،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يتماشى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982187">
        <w:rPr>
          <w:sz w:val="26"/>
          <w:szCs w:val="26"/>
          <w:rtl/>
          <w:lang w:val="fr-CA" w:bidi="ar-LB"/>
        </w:rPr>
        <w:t>المقرر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92/37.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ويظل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مستوى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الأموال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الموصى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بها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المطلوب،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بعض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7657">
        <w:rPr>
          <w:sz w:val="26"/>
          <w:szCs w:val="26"/>
          <w:rtl/>
          <w:lang w:val="fr-CA" w:bidi="ar-LB"/>
        </w:rPr>
        <w:t>عمليات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إعادة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التخصيص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الداخلي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للتمويل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الأنشطة،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7657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7657">
        <w:rPr>
          <w:sz w:val="26"/>
          <w:szCs w:val="26"/>
          <w:rtl/>
          <w:lang w:val="fr-CA" w:bidi="ar-LB"/>
        </w:rPr>
        <w:t>النحو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7657">
        <w:rPr>
          <w:sz w:val="26"/>
          <w:szCs w:val="26"/>
          <w:rtl/>
          <w:lang w:val="fr-CA" w:bidi="ar-LB"/>
        </w:rPr>
        <w:t>الموضح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الأقسام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7657">
        <w:rPr>
          <w:sz w:val="26"/>
          <w:szCs w:val="26"/>
          <w:rtl/>
          <w:lang w:val="fr-CA" w:bidi="ar-LB"/>
        </w:rPr>
        <w:t>الواردة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أعلاه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57657">
        <w:rPr>
          <w:sz w:val="26"/>
          <w:szCs w:val="26"/>
          <w:rtl/>
          <w:lang w:val="fr-CA" w:bidi="ar-LB"/>
        </w:rPr>
        <w:t>والموجزة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الجدول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F23A45">
        <w:rPr>
          <w:sz w:val="26"/>
          <w:szCs w:val="26"/>
          <w:rtl/>
          <w:lang w:val="fr-CA" w:bidi="ar-LB"/>
        </w:rPr>
        <w:t>10.</w:t>
      </w:r>
    </w:p>
    <w:p w14:paraId="1DAB7CEC" w14:textId="59144635" w:rsidR="003F6F8D" w:rsidRPr="007A7490" w:rsidRDefault="00A95404" w:rsidP="003F6F8D">
      <w:pPr>
        <w:bidi/>
        <w:rPr>
          <w:sz w:val="32"/>
          <w:szCs w:val="32"/>
          <w:rtl/>
          <w:lang w:val="fr-CA" w:bidi="ar-LB"/>
        </w:rPr>
      </w:pPr>
      <w:r w:rsidRPr="007A7490">
        <w:rPr>
          <w:b/>
          <w:bCs/>
          <w:sz w:val="32"/>
          <w:szCs w:val="24"/>
          <w:rtl/>
          <w:lang w:bidi="ar-LB"/>
        </w:rPr>
        <w:t>الجدول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Pr="007A7490">
        <w:rPr>
          <w:b/>
          <w:bCs/>
          <w:sz w:val="32"/>
          <w:szCs w:val="24"/>
          <w:rtl/>
          <w:lang w:bidi="ar-LB"/>
        </w:rPr>
        <w:t>10.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التكاليف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المتفق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عليها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للأنشطة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التي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سيتم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تنفيذها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خلال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المرحلة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الأولى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من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val="fr-CA" w:bidi="ar-LB"/>
        </w:rPr>
        <w:t>خطة</w:t>
      </w:r>
      <w:r w:rsidR="006F2964" w:rsidRPr="007A7490">
        <w:rPr>
          <w:b/>
          <w:bCs/>
          <w:sz w:val="32"/>
          <w:szCs w:val="24"/>
          <w:rtl/>
          <w:lang w:val="fr-CA"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val="fr-CA" w:bidi="ar-LB"/>
        </w:rPr>
        <w:t>التنفيذ</w:t>
      </w:r>
      <w:r w:rsidR="006F2964" w:rsidRPr="007A7490">
        <w:rPr>
          <w:b/>
          <w:bCs/>
          <w:sz w:val="32"/>
          <w:szCs w:val="24"/>
          <w:rtl/>
          <w:lang w:val="fr-CA"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val="fr-CA" w:bidi="ar-LB"/>
        </w:rPr>
        <w:t>المتعلقة</w:t>
      </w:r>
      <w:r w:rsidR="006F2964" w:rsidRPr="007A7490">
        <w:rPr>
          <w:b/>
          <w:bCs/>
          <w:sz w:val="32"/>
          <w:szCs w:val="24"/>
          <w:rtl/>
          <w:lang w:val="fr-CA"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val="fr-CA" w:bidi="ar-LB"/>
        </w:rPr>
        <w:t>بالمواد</w:t>
      </w:r>
      <w:r w:rsidR="006F2964" w:rsidRPr="007A7490">
        <w:rPr>
          <w:b/>
          <w:bCs/>
          <w:sz w:val="32"/>
          <w:szCs w:val="24"/>
          <w:rtl/>
          <w:lang w:val="fr-CA"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val="fr-CA" w:bidi="ar-LB"/>
        </w:rPr>
        <w:t>الهيدروفلوروكربونية</w:t>
      </w:r>
      <w:r w:rsidR="006F2964" w:rsidRPr="007A7490">
        <w:rPr>
          <w:b/>
          <w:bCs/>
          <w:sz w:val="32"/>
          <w:szCs w:val="24"/>
          <w:rtl/>
          <w:lang w:val="fr-CA"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val="fr-CA" w:bidi="ar-LB"/>
        </w:rPr>
        <w:t>بموجب</w:t>
      </w:r>
      <w:r w:rsidR="006F2964" w:rsidRPr="007A7490">
        <w:rPr>
          <w:b/>
          <w:bCs/>
          <w:sz w:val="32"/>
          <w:szCs w:val="24"/>
          <w:rtl/>
          <w:lang w:val="fr-CA"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val="fr-CA" w:bidi="ar-LB"/>
        </w:rPr>
        <w:t>تعديل</w:t>
      </w:r>
      <w:r w:rsidR="006F2964" w:rsidRPr="007A7490">
        <w:rPr>
          <w:b/>
          <w:bCs/>
          <w:sz w:val="32"/>
          <w:szCs w:val="24"/>
          <w:rtl/>
          <w:lang w:val="fr-CA"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val="fr-CA" w:bidi="ar-LB"/>
        </w:rPr>
        <w:t>كيغالي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في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42066E" w:rsidRPr="007A7490">
        <w:rPr>
          <w:b/>
          <w:bCs/>
          <w:sz w:val="32"/>
          <w:szCs w:val="24"/>
          <w:rtl/>
          <w:lang w:bidi="ar-LB"/>
        </w:rPr>
        <w:t>أوروغواي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(بالدولار</w:t>
      </w:r>
      <w:r w:rsidR="006F2964" w:rsidRPr="007A7490">
        <w:rPr>
          <w:b/>
          <w:bCs/>
          <w:sz w:val="32"/>
          <w:szCs w:val="24"/>
          <w:rtl/>
          <w:lang w:bidi="ar-LB"/>
        </w:rPr>
        <w:t xml:space="preserve"> </w:t>
      </w:r>
      <w:r w:rsidR="003F6F8D" w:rsidRPr="007A7490">
        <w:rPr>
          <w:b/>
          <w:bCs/>
          <w:sz w:val="32"/>
          <w:szCs w:val="24"/>
          <w:rtl/>
          <w:lang w:bidi="ar-LB"/>
        </w:rPr>
        <w:t>الأمريكي)</w:t>
      </w:r>
    </w:p>
    <w:tbl>
      <w:tblPr>
        <w:bidiVisual/>
        <w:tblW w:w="9370" w:type="dxa"/>
        <w:tblLayout w:type="fixed"/>
        <w:tblLook w:val="04A0" w:firstRow="1" w:lastRow="0" w:firstColumn="1" w:lastColumn="0" w:noHBand="0" w:noVBand="1"/>
      </w:tblPr>
      <w:tblGrid>
        <w:gridCol w:w="4390"/>
        <w:gridCol w:w="992"/>
        <w:gridCol w:w="1928"/>
        <w:gridCol w:w="2060"/>
      </w:tblGrid>
      <w:tr w:rsidR="003F6F8D" w:rsidRPr="00240B2E" w14:paraId="6A2D6C92" w14:textId="77777777" w:rsidTr="00654042">
        <w:trPr>
          <w:trHeight w:val="2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0E3E1" w14:textId="2A2B2176" w:rsidR="003F6F8D" w:rsidRPr="00240B2E" w:rsidRDefault="00126AEE" w:rsidP="00654042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عنصر</w:t>
            </w:r>
            <w:r w:rsidR="006F2964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المشروع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0AD4" w14:textId="491C8AD7" w:rsidR="003F6F8D" w:rsidRPr="005814A0" w:rsidRDefault="00126AEE" w:rsidP="00654042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الوكالة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3238F" w14:textId="0DFFD592" w:rsidR="003F6F8D" w:rsidRPr="00240B2E" w:rsidRDefault="00FB4D7B" w:rsidP="00654042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بالصيغة</w:t>
            </w:r>
            <w:r w:rsidR="006F2964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المقدمة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7F5CC" w14:textId="6120E220" w:rsidR="003F6F8D" w:rsidRPr="00240B2E" w:rsidRDefault="00FB4D7B" w:rsidP="00654042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المتفق</w:t>
            </w:r>
            <w:r w:rsidR="006F2964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عليه</w:t>
            </w:r>
          </w:p>
        </w:tc>
      </w:tr>
      <w:tr w:rsidR="003F6F8D" w:rsidRPr="00240B2E" w14:paraId="5B96F770" w14:textId="77777777" w:rsidTr="00654042">
        <w:trPr>
          <w:trHeight w:val="2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B1898" w14:textId="5AAADFB1" w:rsidR="003F6F8D" w:rsidRPr="00240B2E" w:rsidRDefault="00D43B88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D43B88">
              <w:rPr>
                <w:color w:val="000000"/>
                <w:sz w:val="20"/>
                <w:rtl/>
                <w:lang w:eastAsia="en-CA" w:bidi="ar-LB"/>
              </w:rPr>
              <w:t>مشروع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430422">
              <w:rPr>
                <w:color w:val="000000"/>
                <w:sz w:val="20"/>
                <w:rtl/>
                <w:lang w:eastAsia="en-CA" w:bidi="ar-LB"/>
              </w:rPr>
              <w:t>ل</w:t>
            </w:r>
            <w:r w:rsidRPr="00D43B88">
              <w:rPr>
                <w:color w:val="000000"/>
                <w:sz w:val="20"/>
                <w:rtl/>
                <w:lang w:eastAsia="en-CA" w:bidi="ar-LB"/>
              </w:rPr>
              <w:t>تعزيز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43B88">
              <w:rPr>
                <w:color w:val="000000"/>
                <w:sz w:val="20"/>
                <w:rtl/>
                <w:lang w:eastAsia="en-CA" w:bidi="ar-LB"/>
              </w:rPr>
              <w:t>الإطار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43B88">
              <w:rPr>
                <w:color w:val="000000"/>
                <w:sz w:val="20"/>
                <w:rtl/>
                <w:lang w:eastAsia="en-CA" w:bidi="ar-LB"/>
              </w:rPr>
              <w:t>التنظيمي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6D37" w14:textId="32D447C0" w:rsidR="003F6F8D" w:rsidRPr="00240B2E" w:rsidRDefault="00FB4D7B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9A356" w14:textId="77777777" w:rsidR="003F6F8D" w:rsidRPr="00240B2E" w:rsidRDefault="003F6F8D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240B2E">
              <w:rPr>
                <w:color w:val="000000"/>
                <w:sz w:val="20"/>
                <w:lang w:eastAsia="en-CA" w:bidi="ar-LB"/>
              </w:rPr>
              <w:t>35,000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BD13D" w14:textId="77777777" w:rsidR="003F6F8D" w:rsidRPr="00240B2E" w:rsidRDefault="003F6F8D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F50A8C">
              <w:rPr>
                <w:color w:val="000000"/>
                <w:sz w:val="20"/>
                <w:lang w:bidi="ar-LB"/>
              </w:rPr>
              <w:t>35,000</w:t>
            </w:r>
          </w:p>
        </w:tc>
      </w:tr>
      <w:tr w:rsidR="00FB4D7B" w:rsidRPr="00240B2E" w14:paraId="28F6F1F1" w14:textId="77777777" w:rsidTr="00654042">
        <w:trPr>
          <w:trHeight w:val="2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F5B34" w14:textId="4E076199" w:rsidR="00FB4D7B" w:rsidRPr="00240B2E" w:rsidRDefault="00D43B88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D43B88">
              <w:rPr>
                <w:color w:val="000000"/>
                <w:sz w:val="20"/>
                <w:rtl/>
                <w:lang w:eastAsia="en-CA" w:bidi="ar-LB"/>
              </w:rPr>
              <w:t>برنامج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43B88">
              <w:rPr>
                <w:color w:val="000000"/>
                <w:sz w:val="20"/>
                <w:rtl/>
                <w:lang w:eastAsia="en-CA" w:bidi="ar-LB"/>
              </w:rPr>
              <w:t>التدريب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2404F"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2404F">
              <w:rPr>
                <w:color w:val="000000"/>
                <w:sz w:val="20"/>
                <w:rtl/>
                <w:lang w:eastAsia="en-CA" w:bidi="ar-LB"/>
              </w:rPr>
              <w:t>مجال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32404F">
              <w:rPr>
                <w:color w:val="000000"/>
                <w:sz w:val="20"/>
                <w:rtl/>
                <w:lang w:eastAsia="en-CA" w:bidi="ar-LB"/>
              </w:rPr>
              <w:t>الجمارك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B9BA" w14:textId="4670D1F6" w:rsidR="00FB4D7B" w:rsidRPr="00240B2E" w:rsidRDefault="00FB4D7B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8D0564">
              <w:rPr>
                <w:color w:val="000000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3D442" w14:textId="77777777" w:rsidR="00FB4D7B" w:rsidRPr="00240B2E" w:rsidRDefault="00FB4D7B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240B2E">
              <w:rPr>
                <w:color w:val="000000"/>
                <w:sz w:val="20"/>
                <w:lang w:eastAsia="en-CA" w:bidi="ar-LB"/>
              </w:rPr>
              <w:t>38,400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2D0F4" w14:textId="77777777" w:rsidR="00FB4D7B" w:rsidRPr="00240B2E" w:rsidRDefault="00FB4D7B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F50A8C">
              <w:rPr>
                <w:color w:val="000000"/>
                <w:sz w:val="20"/>
                <w:lang w:bidi="ar-LB"/>
              </w:rPr>
              <w:t>38,400</w:t>
            </w:r>
          </w:p>
        </w:tc>
      </w:tr>
      <w:tr w:rsidR="00FB4D7B" w:rsidRPr="00240B2E" w14:paraId="6704618A" w14:textId="77777777" w:rsidTr="00654042">
        <w:trPr>
          <w:trHeight w:val="2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C611A" w14:textId="6465D9E6" w:rsidR="00FB4D7B" w:rsidRPr="00240B2E" w:rsidRDefault="0032404F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32404F">
              <w:rPr>
                <w:color w:val="000000"/>
                <w:sz w:val="20"/>
                <w:rtl/>
                <w:lang w:eastAsia="en-CA" w:bidi="ar-LB"/>
              </w:rPr>
              <w:t>التدريب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بشأن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32404F">
              <w:rPr>
                <w:color w:val="000000"/>
                <w:sz w:val="20"/>
                <w:rtl/>
                <w:lang w:eastAsia="en-CA" w:bidi="ar-LB"/>
              </w:rPr>
              <w:t>الأجهزة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</w:t>
            </w:r>
            <w:r w:rsidRPr="0032404F">
              <w:rPr>
                <w:color w:val="000000"/>
                <w:sz w:val="20"/>
                <w:rtl/>
                <w:lang w:eastAsia="en-CA" w:bidi="ar-LB"/>
              </w:rPr>
              <w:t>منخفضة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B7180">
              <w:rPr>
                <w:color w:val="000000"/>
                <w:sz w:val="20"/>
                <w:rtl/>
                <w:lang w:eastAsia="en-CA" w:bidi="ar-LB"/>
              </w:rPr>
              <w:t>الأحمال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DEEB" w14:textId="6485BE8E" w:rsidR="00FB4D7B" w:rsidRPr="00240B2E" w:rsidRDefault="00FB4D7B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8D0564">
              <w:rPr>
                <w:color w:val="000000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580E3" w14:textId="77777777" w:rsidR="00FB4D7B" w:rsidRPr="00240B2E" w:rsidRDefault="00FB4D7B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240B2E">
              <w:rPr>
                <w:color w:val="000000"/>
                <w:sz w:val="20"/>
                <w:lang w:eastAsia="en-CA" w:bidi="ar-LB"/>
              </w:rPr>
              <w:t>22,660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E620E" w14:textId="77777777" w:rsidR="00FB4D7B" w:rsidRPr="00240B2E" w:rsidRDefault="00FB4D7B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bidi="ar-LB"/>
              </w:rPr>
              <w:t>22</w:t>
            </w:r>
            <w:r w:rsidRPr="00F50A8C">
              <w:rPr>
                <w:color w:val="000000"/>
                <w:sz w:val="20"/>
                <w:lang w:bidi="ar-LB"/>
              </w:rPr>
              <w:t>,</w:t>
            </w:r>
            <w:r>
              <w:rPr>
                <w:color w:val="000000"/>
                <w:sz w:val="20"/>
                <w:lang w:bidi="ar-LB"/>
              </w:rPr>
              <w:t>66</w:t>
            </w:r>
            <w:r w:rsidRPr="00F50A8C">
              <w:rPr>
                <w:color w:val="000000"/>
                <w:sz w:val="20"/>
                <w:lang w:bidi="ar-LB"/>
              </w:rPr>
              <w:t>0</w:t>
            </w:r>
          </w:p>
        </w:tc>
      </w:tr>
      <w:tr w:rsidR="00FB4D7B" w:rsidRPr="00240B2E" w14:paraId="4AE00575" w14:textId="77777777" w:rsidTr="00654042">
        <w:trPr>
          <w:trHeight w:val="2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EDCA7" w14:textId="20DEAE6C" w:rsidR="00FB4D7B" w:rsidRPr="00240B2E" w:rsidRDefault="00A16C54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A16C54">
              <w:rPr>
                <w:color w:val="000000"/>
                <w:sz w:val="20"/>
                <w:rtl/>
                <w:lang w:eastAsia="en-CA" w:bidi="ar-LB"/>
              </w:rPr>
              <w:t>التدريب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بشأن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A16C54">
              <w:rPr>
                <w:color w:val="000000"/>
                <w:sz w:val="20"/>
                <w:rtl/>
                <w:lang w:eastAsia="en-CA" w:bidi="ar-LB"/>
              </w:rPr>
              <w:t>أنظمة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A16C54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B7180">
              <w:rPr>
                <w:color w:val="000000"/>
                <w:sz w:val="20"/>
                <w:rtl/>
                <w:lang w:eastAsia="en-CA" w:bidi="ar-LB"/>
              </w:rPr>
              <w:t>العالية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5B7180">
              <w:rPr>
                <w:color w:val="000000"/>
                <w:sz w:val="20"/>
                <w:rtl/>
                <w:lang w:eastAsia="en-CA" w:bidi="ar-LB"/>
              </w:rPr>
              <w:t>الأحمال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AD42" w14:textId="49B4BF4B" w:rsidR="00FB4D7B" w:rsidRPr="00240B2E" w:rsidRDefault="00FB4D7B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FB4D7B">
              <w:rPr>
                <w:color w:val="000000"/>
                <w:sz w:val="20"/>
                <w:rtl/>
                <w:lang w:eastAsia="en-CA" w:bidi="ar-LB"/>
              </w:rPr>
              <w:t>اليوئنديبي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ABED4" w14:textId="77777777" w:rsidR="00FB4D7B" w:rsidRPr="00240B2E" w:rsidRDefault="00FB4D7B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240B2E">
              <w:rPr>
                <w:color w:val="000000"/>
                <w:sz w:val="20"/>
                <w:lang w:eastAsia="en-CA" w:bidi="ar-LB"/>
              </w:rPr>
              <w:t>106,720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79C9C" w14:textId="77777777" w:rsidR="00FB4D7B" w:rsidRPr="00240B2E" w:rsidRDefault="00FB4D7B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F50A8C">
              <w:rPr>
                <w:color w:val="000000"/>
                <w:sz w:val="20"/>
                <w:lang w:bidi="ar-LB"/>
              </w:rPr>
              <w:t>91,970</w:t>
            </w:r>
          </w:p>
        </w:tc>
      </w:tr>
      <w:tr w:rsidR="00FB4D7B" w:rsidRPr="00240B2E" w14:paraId="58F080A4" w14:textId="77777777" w:rsidTr="00654042">
        <w:trPr>
          <w:trHeight w:val="2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E2BDA" w14:textId="11BEB25D" w:rsidR="00FB4D7B" w:rsidRPr="00240B2E" w:rsidRDefault="00654042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D43B88">
              <w:rPr>
                <w:color w:val="000000"/>
                <w:sz w:val="20"/>
                <w:rtl/>
                <w:lang w:eastAsia="en-CA" w:bidi="ar-LB"/>
              </w:rPr>
              <w:t>برنامج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D43B88">
              <w:rPr>
                <w:color w:val="000000"/>
                <w:sz w:val="20"/>
                <w:rtl/>
                <w:lang w:eastAsia="en-CA" w:bidi="ar-LB"/>
              </w:rPr>
              <w:t>التدريب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في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مجال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تكييف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1592" w14:textId="703EDC4F" w:rsidR="00FB4D7B" w:rsidRPr="00240B2E" w:rsidRDefault="00FB4D7B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FB4D7B">
              <w:rPr>
                <w:color w:val="000000"/>
                <w:sz w:val="20"/>
                <w:rtl/>
                <w:lang w:eastAsia="en-CA" w:bidi="ar-LB"/>
              </w:rPr>
              <w:t>اليوئنديبي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977E7" w14:textId="77777777" w:rsidR="00FB4D7B" w:rsidRPr="00240B2E" w:rsidRDefault="00FB4D7B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240B2E">
              <w:rPr>
                <w:color w:val="000000"/>
                <w:sz w:val="20"/>
                <w:lang w:eastAsia="en-CA" w:bidi="ar-LB"/>
              </w:rPr>
              <w:t>62,720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9A80A" w14:textId="77777777" w:rsidR="00FB4D7B" w:rsidRPr="00240B2E" w:rsidRDefault="00FB4D7B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80,720</w:t>
            </w:r>
          </w:p>
        </w:tc>
      </w:tr>
      <w:tr w:rsidR="00654042" w:rsidRPr="00240B2E" w14:paraId="5AE5C71A" w14:textId="77777777" w:rsidTr="00654042">
        <w:trPr>
          <w:trHeight w:val="2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3FAD5" w14:textId="19D13538" w:rsidR="00654042" w:rsidRPr="00240B2E" w:rsidRDefault="000B34C2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rtl/>
                <w:lang w:bidi="ar-LB"/>
              </w:rPr>
              <w:t>إذكاء</w:t>
            </w:r>
            <w:r w:rsidR="006F2964">
              <w:rPr>
                <w:rtl/>
                <w:lang w:bidi="ar-LB"/>
              </w:rPr>
              <w:t xml:space="preserve"> </w:t>
            </w:r>
            <w:r w:rsidR="00654042" w:rsidRPr="00B94C9D">
              <w:rPr>
                <w:rtl/>
                <w:lang w:bidi="ar-LB"/>
              </w:rPr>
              <w:t>وعي</w:t>
            </w:r>
            <w:r w:rsidR="006F2964">
              <w:rPr>
                <w:rtl/>
                <w:lang w:bidi="ar-LB"/>
              </w:rPr>
              <w:t xml:space="preserve"> </w:t>
            </w:r>
            <w:r w:rsidR="00B52C6D">
              <w:rPr>
                <w:rtl/>
                <w:lang w:bidi="ar-LB"/>
              </w:rPr>
              <w:t>ا</w:t>
            </w:r>
            <w:r w:rsidR="00654042" w:rsidRPr="00B94C9D">
              <w:rPr>
                <w:rtl/>
                <w:lang w:bidi="ar-LB"/>
              </w:rPr>
              <w:t>لمستخدمين</w:t>
            </w:r>
            <w:r w:rsidR="006F2964">
              <w:rPr>
                <w:rtl/>
                <w:lang w:bidi="ar-LB"/>
              </w:rPr>
              <w:t xml:space="preserve"> </w:t>
            </w:r>
            <w:r w:rsidR="00654042" w:rsidRPr="00B94C9D">
              <w:rPr>
                <w:rtl/>
                <w:lang w:bidi="ar-LB"/>
              </w:rPr>
              <w:t>النهائيين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7C64" w14:textId="575B6531" w:rsidR="00654042" w:rsidRPr="00240B2E" w:rsidRDefault="00654042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FB4D7B">
              <w:rPr>
                <w:color w:val="000000"/>
                <w:sz w:val="20"/>
                <w:rtl/>
                <w:lang w:eastAsia="en-CA" w:bidi="ar-LB"/>
              </w:rPr>
              <w:t>اليوئنديبي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2FF51" w14:textId="77777777" w:rsidR="00654042" w:rsidRPr="00240B2E" w:rsidRDefault="00654042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240B2E">
              <w:rPr>
                <w:color w:val="000000"/>
                <w:sz w:val="20"/>
                <w:lang w:eastAsia="en-CA" w:bidi="ar-LB"/>
              </w:rPr>
              <w:t>27,000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98AFB" w14:textId="77777777" w:rsidR="00654042" w:rsidRPr="00240B2E" w:rsidRDefault="00654042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bidi="ar-LB"/>
              </w:rPr>
              <w:t>27,000</w:t>
            </w:r>
          </w:p>
        </w:tc>
      </w:tr>
      <w:tr w:rsidR="00654042" w:rsidRPr="00240B2E" w14:paraId="234B71C3" w14:textId="77777777" w:rsidTr="00B52C6D">
        <w:trPr>
          <w:trHeight w:val="32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41D77" w14:textId="679EDEC1" w:rsidR="00654042" w:rsidRPr="00240B2E" w:rsidRDefault="00654042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B94C9D">
              <w:rPr>
                <w:rtl/>
                <w:lang w:bidi="ar-LB"/>
              </w:rPr>
              <w:t>إدارة</w:t>
            </w:r>
            <w:r w:rsidR="006F2964">
              <w:rPr>
                <w:rtl/>
                <w:lang w:bidi="ar-LB"/>
              </w:rPr>
              <w:t xml:space="preserve"> </w:t>
            </w:r>
            <w:r w:rsidRPr="00B94C9D">
              <w:rPr>
                <w:rtl/>
                <w:lang w:bidi="ar-LB"/>
              </w:rPr>
              <w:t>المشروع</w:t>
            </w:r>
            <w:r w:rsidR="006F2964">
              <w:rPr>
                <w:rtl/>
                <w:lang w:bidi="ar-LB"/>
              </w:rPr>
              <w:t xml:space="preserve"> </w:t>
            </w:r>
            <w:r w:rsidRPr="00B94C9D">
              <w:rPr>
                <w:rtl/>
                <w:lang w:bidi="ar-LB"/>
              </w:rPr>
              <w:t>وتنسيقه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4315" w14:textId="79C7618D" w:rsidR="00654042" w:rsidRPr="00240B2E" w:rsidRDefault="00654042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FB4D7B">
              <w:rPr>
                <w:color w:val="000000"/>
                <w:sz w:val="20"/>
                <w:rtl/>
                <w:lang w:eastAsia="en-CA" w:bidi="ar-LB"/>
              </w:rPr>
              <w:t>اليوئنديبي</w:t>
            </w:r>
            <w:r w:rsidR="006F2964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96934" w14:textId="77777777" w:rsidR="00654042" w:rsidRPr="00240B2E" w:rsidRDefault="00654042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240B2E">
              <w:rPr>
                <w:color w:val="000000"/>
                <w:sz w:val="20"/>
                <w:lang w:eastAsia="en-CA" w:bidi="ar-LB"/>
              </w:rPr>
              <w:t>22,750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5AAEF" w14:textId="36BC6B7B" w:rsidR="00654042" w:rsidRPr="00240B2E" w:rsidRDefault="006F2964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654042">
              <w:rPr>
                <w:color w:val="000000"/>
                <w:sz w:val="20"/>
                <w:lang w:eastAsia="en-CA" w:bidi="ar-LB"/>
              </w:rPr>
              <w:t>19,650</w:t>
            </w:r>
          </w:p>
        </w:tc>
      </w:tr>
      <w:tr w:rsidR="00654042" w:rsidRPr="00240B2E" w14:paraId="2EB22C07" w14:textId="77777777" w:rsidTr="00654042">
        <w:trPr>
          <w:trHeight w:val="26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7FEA3" w14:textId="08711633" w:rsidR="00654042" w:rsidRPr="00240B2E" w:rsidRDefault="00654042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B94C9D">
              <w:rPr>
                <w:rtl/>
                <w:lang w:bidi="ar-LB"/>
              </w:rPr>
              <w:t>إدارة</w:t>
            </w:r>
            <w:r w:rsidR="006F2964">
              <w:rPr>
                <w:rtl/>
                <w:lang w:bidi="ar-LB"/>
              </w:rPr>
              <w:t xml:space="preserve"> </w:t>
            </w:r>
            <w:r w:rsidRPr="00B94C9D">
              <w:rPr>
                <w:rtl/>
                <w:lang w:bidi="ar-LB"/>
              </w:rPr>
              <w:t>المشروع</w:t>
            </w:r>
            <w:r w:rsidR="006F2964">
              <w:rPr>
                <w:rtl/>
                <w:lang w:bidi="ar-LB"/>
              </w:rPr>
              <w:t xml:space="preserve"> </w:t>
            </w:r>
            <w:r w:rsidRPr="00B94C9D">
              <w:rPr>
                <w:rtl/>
                <w:lang w:bidi="ar-LB"/>
              </w:rPr>
              <w:t>وتنسيقه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80EA" w14:textId="61517BEE" w:rsidR="00654042" w:rsidRPr="00240B2E" w:rsidRDefault="00654042" w:rsidP="00654042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E78B5" w14:textId="77777777" w:rsidR="00654042" w:rsidRPr="00240B2E" w:rsidRDefault="00654042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 w:rsidRPr="00240B2E">
              <w:rPr>
                <w:color w:val="000000"/>
                <w:sz w:val="20"/>
                <w:lang w:eastAsia="en-CA" w:bidi="ar-LB"/>
              </w:rPr>
              <w:t>9,750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9A094" w14:textId="7F4F8D1C" w:rsidR="00654042" w:rsidRPr="00240B2E" w:rsidRDefault="006F2964" w:rsidP="00654042">
            <w:pPr>
              <w:bidi/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654042">
              <w:rPr>
                <w:color w:val="000000"/>
                <w:sz w:val="20"/>
                <w:lang w:eastAsia="en-CA" w:bidi="ar-LB"/>
              </w:rPr>
              <w:t>9,600</w:t>
            </w:r>
          </w:p>
        </w:tc>
      </w:tr>
      <w:tr w:rsidR="003F6F8D" w:rsidRPr="00240B2E" w14:paraId="634BDEFB" w14:textId="77777777" w:rsidTr="00654042">
        <w:trPr>
          <w:trHeight w:val="6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FCF5B" w14:textId="306AD1DF" w:rsidR="003F6F8D" w:rsidRPr="00240B2E" w:rsidRDefault="00D43B88" w:rsidP="00654042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7C20" w14:textId="5EE82F8E" w:rsidR="003F6F8D" w:rsidRPr="00F50A8C" w:rsidRDefault="00D43B88" w:rsidP="00654042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لا</w:t>
            </w:r>
            <w:r w:rsidR="006F2964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يوجد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09598" w14:textId="77777777" w:rsidR="003F6F8D" w:rsidRPr="00240B2E" w:rsidRDefault="003F6F8D" w:rsidP="00654042">
            <w:pPr>
              <w:bidi/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240B2E">
              <w:rPr>
                <w:b/>
                <w:bCs/>
                <w:color w:val="000000"/>
                <w:sz w:val="20"/>
                <w:lang w:eastAsia="en-CA" w:bidi="ar-LB"/>
              </w:rPr>
              <w:t>325,000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7A403" w14:textId="77777777" w:rsidR="003F6F8D" w:rsidRPr="00240B2E" w:rsidRDefault="003F6F8D" w:rsidP="00654042">
            <w:pPr>
              <w:bidi/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240B2E">
              <w:rPr>
                <w:b/>
                <w:bCs/>
                <w:color w:val="000000"/>
                <w:sz w:val="20"/>
                <w:lang w:eastAsia="en-CA" w:bidi="ar-LB"/>
              </w:rPr>
              <w:t>325,000</w:t>
            </w:r>
          </w:p>
        </w:tc>
      </w:tr>
    </w:tbl>
    <w:p w14:paraId="21CC2E7F" w14:textId="77777777" w:rsidR="00F072D8" w:rsidRDefault="00F072D8" w:rsidP="00F072D8">
      <w:pPr>
        <w:bidi/>
        <w:rPr>
          <w:i/>
          <w:iCs/>
          <w:sz w:val="26"/>
          <w:szCs w:val="26"/>
          <w:rtl/>
          <w:lang w:val="fr-CA" w:bidi="ar-LB"/>
        </w:rPr>
      </w:pPr>
    </w:p>
    <w:p w14:paraId="31207FDA" w14:textId="4BEEB25D" w:rsidR="00F072D8" w:rsidRDefault="00B52C6D" w:rsidP="00426C91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50</w:t>
      </w:r>
      <w:r w:rsidR="00F072D8" w:rsidRPr="002607E7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تمشياً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مقرر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اللجنة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التنفيذية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94/59،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سيتم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لأوروغواي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مرحلتين.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وتمشياً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>
        <w:rPr>
          <w:sz w:val="26"/>
          <w:szCs w:val="26"/>
          <w:rtl/>
          <w:lang w:val="fr-CA" w:bidi="ar-LB"/>
        </w:rPr>
        <w:t>المقرر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94/59(ب)،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استكشفت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95A95">
        <w:rPr>
          <w:sz w:val="26"/>
          <w:szCs w:val="26"/>
          <w:rtl/>
          <w:lang w:val="fr-CA" w:bidi="ar-LB"/>
        </w:rPr>
        <w:t>وال</w:t>
      </w:r>
      <w:r w:rsidR="00495A95" w:rsidRPr="00E25A02">
        <w:rPr>
          <w:sz w:val="26"/>
          <w:szCs w:val="26"/>
          <w:rtl/>
          <w:lang w:val="fr-CA" w:bidi="ar-LB"/>
        </w:rPr>
        <w:t>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الممكن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0481">
        <w:rPr>
          <w:sz w:val="26"/>
          <w:szCs w:val="26"/>
          <w:rtl/>
          <w:lang w:val="fr-CA" w:bidi="ar-LB"/>
        </w:rPr>
        <w:t>الشريحة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الثالثة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الثانية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0481" w:rsidRPr="00426C91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0481" w:rsidRPr="00426C91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0481" w:rsidRPr="00426C91">
        <w:rPr>
          <w:sz w:val="26"/>
          <w:szCs w:val="26"/>
          <w:rtl/>
          <w:lang w:val="fr-CA" w:bidi="ar-LB"/>
        </w:rPr>
        <w:t>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0481" w:rsidRPr="00426C91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0481" w:rsidRPr="00426C91">
        <w:rPr>
          <w:sz w:val="26"/>
          <w:szCs w:val="26"/>
          <w:rtl/>
          <w:lang w:val="fr-CA" w:bidi="ar-LB"/>
        </w:rPr>
        <w:lastRenderedPageBreak/>
        <w:t>الهيدروكلوروفلوروكربونية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2026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عام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2027؛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ومع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يُطلب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التغيير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للتخفيف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خطر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تأخير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426C91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426C91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426C91">
        <w:rPr>
          <w:sz w:val="26"/>
          <w:szCs w:val="26"/>
          <w:rtl/>
          <w:lang w:val="fr-CA" w:bidi="ar-LB"/>
        </w:rPr>
        <w:t>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426C91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426C91">
        <w:rPr>
          <w:sz w:val="26"/>
          <w:szCs w:val="26"/>
          <w:rtl/>
          <w:lang w:val="fr-CA" w:bidi="ar-LB"/>
        </w:rPr>
        <w:t>الهيدروكلوروفلوروكربونية</w:t>
      </w:r>
      <w:r w:rsidRPr="00B52C6D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ويرد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>
        <w:rPr>
          <w:sz w:val="26"/>
          <w:szCs w:val="26"/>
          <w:rtl/>
          <w:lang w:val="fr-CA" w:bidi="ar-LB"/>
        </w:rPr>
        <w:t>المرفق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الأول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1F62">
        <w:rPr>
          <w:sz w:val="26"/>
          <w:szCs w:val="26"/>
          <w:rtl/>
          <w:lang w:val="fr-CA" w:bidi="ar-LB"/>
        </w:rPr>
        <w:t>ال</w:t>
      </w:r>
      <w:r w:rsidR="00171F62" w:rsidRPr="00B52C6D">
        <w:rPr>
          <w:sz w:val="26"/>
          <w:szCs w:val="26"/>
          <w:rtl/>
          <w:lang w:val="fr-CA" w:bidi="ar-LB"/>
        </w:rPr>
        <w:t>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1F62">
        <w:rPr>
          <w:sz w:val="26"/>
          <w:szCs w:val="26"/>
          <w:rtl/>
          <w:lang w:val="fr-CA" w:bidi="ar-LB"/>
        </w:rPr>
        <w:t>الزمني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1F62">
        <w:rPr>
          <w:sz w:val="26"/>
          <w:szCs w:val="26"/>
          <w:rtl/>
          <w:lang w:val="fr-CA" w:bidi="ar-LB"/>
        </w:rPr>
        <w:t>لا</w:t>
      </w:r>
      <w:r w:rsidR="00171F62" w:rsidRPr="00B52C6D">
        <w:rPr>
          <w:sz w:val="26"/>
          <w:szCs w:val="26"/>
          <w:rtl/>
          <w:lang w:val="fr-CA" w:bidi="ar-LB"/>
        </w:rPr>
        <w:t>لتزامات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وشرائح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التمويل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42728"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و</w:t>
      </w:r>
      <w:r w:rsidR="00171F62">
        <w:rPr>
          <w:sz w:val="26"/>
          <w:szCs w:val="26"/>
          <w:rtl/>
          <w:lang w:val="fr-CA" w:bidi="ar-LB"/>
        </w:rPr>
        <w:t>ال</w:t>
      </w:r>
      <w:r w:rsidRPr="00B52C6D">
        <w:rPr>
          <w:sz w:val="26"/>
          <w:szCs w:val="26"/>
          <w:rtl/>
          <w:lang w:val="fr-CA" w:bidi="ar-LB"/>
        </w:rPr>
        <w:t>جدول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1F62">
        <w:rPr>
          <w:sz w:val="26"/>
          <w:szCs w:val="26"/>
          <w:rtl/>
          <w:lang w:val="fr-CA" w:bidi="ar-LB"/>
        </w:rPr>
        <w:t>الزمني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171F62">
        <w:rPr>
          <w:sz w:val="26"/>
          <w:szCs w:val="26"/>
          <w:rtl/>
          <w:lang w:val="fr-CA" w:bidi="ar-LB"/>
        </w:rPr>
        <w:t>لا</w:t>
      </w:r>
      <w:r w:rsidRPr="00B52C6D">
        <w:rPr>
          <w:sz w:val="26"/>
          <w:szCs w:val="26"/>
          <w:rtl/>
          <w:lang w:val="fr-CA" w:bidi="ar-LB"/>
        </w:rPr>
        <w:t>لتزامات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1009B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وشرائح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التمويل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الثالثة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52C6D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1B3D" w:rsidRPr="00426C91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1B3D" w:rsidRPr="00426C91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1B3D" w:rsidRPr="00426C91">
        <w:rPr>
          <w:sz w:val="26"/>
          <w:szCs w:val="26"/>
          <w:rtl/>
          <w:lang w:val="fr-CA" w:bidi="ar-LB"/>
        </w:rPr>
        <w:t>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1B3D" w:rsidRPr="00426C91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B1B3D" w:rsidRPr="00426C91">
        <w:rPr>
          <w:sz w:val="26"/>
          <w:szCs w:val="26"/>
          <w:rtl/>
          <w:lang w:val="fr-CA" w:bidi="ar-LB"/>
        </w:rPr>
        <w:t>الهيدروكلوروفلوروكربونية.</w:t>
      </w:r>
    </w:p>
    <w:p w14:paraId="0994415F" w14:textId="13D2279F" w:rsidR="00F072D8" w:rsidRDefault="00F072D8" w:rsidP="00473555">
      <w:pPr>
        <w:bidi/>
        <w:spacing w:after="240"/>
        <w:rPr>
          <w:sz w:val="26"/>
          <w:szCs w:val="26"/>
          <w:u w:val="single"/>
          <w:rtl/>
          <w:lang w:val="fr-CA" w:bidi="ar-LB"/>
        </w:rPr>
      </w:pPr>
      <w:r w:rsidRPr="00937A81">
        <w:rPr>
          <w:sz w:val="26"/>
          <w:szCs w:val="26"/>
          <w:u w:val="single"/>
          <w:rtl/>
          <w:lang w:val="fr-CA" w:bidi="ar-LB"/>
        </w:rPr>
        <w:t>خطة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تنفيذ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الشريحة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الأولى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من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خطة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التنفيذ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المتعلقة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بالمواد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بموجب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تعديل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937A81">
        <w:rPr>
          <w:sz w:val="26"/>
          <w:szCs w:val="26"/>
          <w:u w:val="single"/>
          <w:rtl/>
          <w:lang w:val="fr-CA" w:bidi="ar-LB"/>
        </w:rPr>
        <w:t>كيغالي</w:t>
      </w:r>
    </w:p>
    <w:p w14:paraId="6F0712FB" w14:textId="1F3D6D8F" w:rsidR="00F072D8" w:rsidRPr="00426C91" w:rsidRDefault="00FB1B3D" w:rsidP="00426C91">
      <w:pPr>
        <w:bidi/>
        <w:spacing w:after="240"/>
        <w:rPr>
          <w:sz w:val="26"/>
          <w:szCs w:val="26"/>
          <w:rtl/>
          <w:lang w:val="fr-CA" w:bidi="ar-LB"/>
        </w:rPr>
      </w:pPr>
      <w:r w:rsidRPr="00426C91">
        <w:rPr>
          <w:sz w:val="26"/>
          <w:szCs w:val="26"/>
          <w:rtl/>
          <w:lang w:val="fr-CA" w:bidi="ar-LB"/>
        </w:rPr>
        <w:t>51</w:t>
      </w:r>
      <w:r w:rsidR="00F072D8" w:rsidRPr="00426C91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2BEC">
        <w:rPr>
          <w:sz w:val="26"/>
          <w:szCs w:val="26"/>
          <w:rtl/>
          <w:lang w:val="fr-CA" w:bidi="ar-LB"/>
        </w:rPr>
        <w:tab/>
      </w:r>
      <w:r w:rsidR="007F243D" w:rsidRPr="00426C91">
        <w:rPr>
          <w:sz w:val="26"/>
          <w:szCs w:val="26"/>
          <w:rtl/>
          <w:lang w:val="fr-CA" w:bidi="ar-LB"/>
        </w:rPr>
        <w:t>نتيجة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للتغييرات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المفصلة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أعلاه،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تحويل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15,035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دولار</w:t>
      </w:r>
      <w:r w:rsidR="00E46737" w:rsidRPr="00426C91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أمريكي</w:t>
      </w:r>
      <w:r w:rsidR="00E46737" w:rsidRPr="00426C91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الشريحة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الشريحة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الثانية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التكلفة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المخفضة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E26" w:rsidRPr="00426C91">
        <w:rPr>
          <w:sz w:val="26"/>
          <w:szCs w:val="26"/>
          <w:rtl/>
          <w:lang w:val="fr-CA" w:bidi="ar-LB"/>
        </w:rPr>
        <w:t>ل</w:t>
      </w:r>
      <w:r w:rsidR="007F243D" w:rsidRPr="00426C91">
        <w:rPr>
          <w:sz w:val="26"/>
          <w:szCs w:val="26"/>
          <w:rtl/>
          <w:lang w:val="fr-CA" w:bidi="ar-LB"/>
        </w:rPr>
        <w:t>لوحدة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7714">
        <w:rPr>
          <w:sz w:val="26"/>
          <w:szCs w:val="26"/>
          <w:rtl/>
          <w:lang w:val="fr-CA" w:bidi="ar-LB"/>
        </w:rPr>
        <w:t>التدليلية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77E26" w:rsidRPr="00426C91">
        <w:rPr>
          <w:sz w:val="26"/>
          <w:szCs w:val="26"/>
          <w:rtl/>
          <w:lang w:val="fr-CA" w:bidi="ar-LB"/>
        </w:rPr>
        <w:t>ل</w:t>
      </w:r>
      <w:r w:rsidR="007F243D" w:rsidRPr="00426C91">
        <w:rPr>
          <w:sz w:val="26"/>
          <w:szCs w:val="26"/>
          <w:rtl/>
          <w:lang w:val="fr-CA" w:bidi="ar-LB"/>
        </w:rPr>
        <w:t>ثاني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أكسيد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الكربون،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وذلك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لتحديث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دورات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فنيي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A5A28" w:rsidRPr="00426C91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A5A28" w:rsidRPr="00426C91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A5A28" w:rsidRPr="00426C91">
        <w:rPr>
          <w:sz w:val="26"/>
          <w:szCs w:val="26"/>
          <w:rtl/>
          <w:lang w:val="fr-CA" w:bidi="ar-LB"/>
        </w:rPr>
        <w:t>الهواء</w:t>
      </w:r>
      <w:r w:rsidR="007F243D" w:rsidRPr="00426C91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ووحدة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المشروع؛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وتمت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دورتين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تدريبيتين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إضافيتين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لفنيي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A5A28" w:rsidRPr="00426C91">
        <w:rPr>
          <w:sz w:val="26"/>
          <w:szCs w:val="26"/>
          <w:rtl/>
          <w:lang w:val="fr-CA" w:bidi="ar-LB"/>
        </w:rPr>
        <w:t>المتنقل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الشريحة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43D" w:rsidRPr="00426C91">
        <w:rPr>
          <w:sz w:val="26"/>
          <w:szCs w:val="26"/>
          <w:rtl/>
          <w:lang w:val="fr-CA" w:bidi="ar-LB"/>
        </w:rPr>
        <w:t>الثانية.</w:t>
      </w:r>
    </w:p>
    <w:p w14:paraId="08B13C5F" w14:textId="1CF8D61E" w:rsidR="00F072D8" w:rsidRDefault="00F072D8" w:rsidP="00473555">
      <w:pPr>
        <w:bidi/>
        <w:spacing w:after="240"/>
        <w:rPr>
          <w:sz w:val="26"/>
          <w:szCs w:val="26"/>
          <w:u w:val="single"/>
          <w:rtl/>
          <w:lang w:val="fr-CA" w:bidi="ar-LB"/>
        </w:rPr>
      </w:pPr>
      <w:r w:rsidRPr="001662B4">
        <w:rPr>
          <w:sz w:val="26"/>
          <w:szCs w:val="26"/>
          <w:u w:val="single"/>
          <w:rtl/>
          <w:lang w:val="fr-CA" w:bidi="ar-LB"/>
        </w:rPr>
        <w:t>التمويل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1662B4">
        <w:rPr>
          <w:sz w:val="26"/>
          <w:szCs w:val="26"/>
          <w:u w:val="single"/>
          <w:rtl/>
          <w:lang w:val="fr-CA" w:bidi="ar-LB"/>
        </w:rPr>
        <w:t>المشترك</w:t>
      </w:r>
    </w:p>
    <w:p w14:paraId="510440EE" w14:textId="12A0BD46" w:rsidR="00F072D8" w:rsidRDefault="00B9142B" w:rsidP="00426C91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52</w:t>
      </w:r>
      <w:r w:rsidR="00F072D8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ستقدم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التمويل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المشترك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العيني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خلال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توفير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الموظفين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والمكاتب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ومساحات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التخزين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و</w:t>
      </w:r>
      <w:r w:rsidR="00856FC2">
        <w:rPr>
          <w:sz w:val="26"/>
          <w:szCs w:val="26"/>
          <w:rtl/>
          <w:lang w:val="fr-CA" w:bidi="ar-LB"/>
        </w:rPr>
        <w:t>وسائل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الاتصالات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والإدارة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والدعم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القانوني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وزارة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البيئة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والمديرية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الوطنية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للجمارك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المسائل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بالإطار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التشريعي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والتنظيمي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56FC2">
        <w:rPr>
          <w:sz w:val="26"/>
          <w:szCs w:val="26"/>
          <w:rtl/>
          <w:lang w:val="fr-CA" w:bidi="ar-LB"/>
        </w:rPr>
        <w:t>لمراقبة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49D3" w:rsidRPr="005449D3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56FC2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56FC2" w:rsidRPr="00716BB4">
        <w:rPr>
          <w:sz w:val="26"/>
          <w:szCs w:val="26"/>
          <w:rtl/>
          <w:lang w:val="fr-CA" w:bidi="ar-LB"/>
        </w:rPr>
        <w:t>الهيدروفلوروكربوني</w:t>
      </w:r>
      <w:r w:rsidR="00856FC2">
        <w:rPr>
          <w:sz w:val="26"/>
          <w:szCs w:val="26"/>
          <w:rtl/>
          <w:lang w:val="fr-CA" w:bidi="ar-LB"/>
        </w:rPr>
        <w:t>ة.</w:t>
      </w:r>
    </w:p>
    <w:p w14:paraId="2B3BD203" w14:textId="1E215BEB" w:rsidR="00F072D8" w:rsidRPr="00555A30" w:rsidRDefault="00F072D8" w:rsidP="00473555">
      <w:pPr>
        <w:bidi/>
        <w:spacing w:after="240"/>
        <w:rPr>
          <w:sz w:val="26"/>
          <w:szCs w:val="26"/>
          <w:u w:val="single"/>
          <w:rtl/>
          <w:lang w:val="fr-CA" w:bidi="ar-LB"/>
        </w:rPr>
      </w:pPr>
      <w:r w:rsidRPr="00555A30">
        <w:rPr>
          <w:sz w:val="26"/>
          <w:szCs w:val="26"/>
          <w:u w:val="single"/>
          <w:rtl/>
          <w:lang w:val="fr-CA" w:bidi="ar-LB"/>
        </w:rPr>
        <w:t>خطة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555A30">
        <w:rPr>
          <w:sz w:val="26"/>
          <w:szCs w:val="26"/>
          <w:u w:val="single"/>
          <w:rtl/>
          <w:lang w:val="fr-CA" w:bidi="ar-LB"/>
        </w:rPr>
        <w:t>عمل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555A30">
        <w:rPr>
          <w:sz w:val="26"/>
          <w:szCs w:val="26"/>
          <w:u w:val="single"/>
          <w:rtl/>
          <w:lang w:val="fr-CA" w:bidi="ar-LB"/>
        </w:rPr>
        <w:t>الصندوق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555A30">
        <w:rPr>
          <w:sz w:val="26"/>
          <w:szCs w:val="26"/>
          <w:u w:val="single"/>
          <w:rtl/>
          <w:lang w:val="fr-CA" w:bidi="ar-LB"/>
        </w:rPr>
        <w:t>المتعدد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555A30">
        <w:rPr>
          <w:sz w:val="26"/>
          <w:szCs w:val="26"/>
          <w:u w:val="single"/>
          <w:rtl/>
          <w:lang w:val="fr-CA" w:bidi="ar-LB"/>
        </w:rPr>
        <w:t>الأطراف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555A30">
        <w:rPr>
          <w:sz w:val="26"/>
          <w:szCs w:val="26"/>
          <w:u w:val="single"/>
          <w:rtl/>
          <w:lang w:val="fr-CA" w:bidi="ar-LB"/>
        </w:rPr>
        <w:t>للفترة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555A30">
        <w:rPr>
          <w:sz w:val="26"/>
          <w:szCs w:val="26"/>
          <w:u w:val="single"/>
          <w:rtl/>
          <w:lang w:val="fr-CA" w:bidi="ar-LB"/>
        </w:rPr>
        <w:t>2024-2026</w:t>
      </w:r>
    </w:p>
    <w:p w14:paraId="32773853" w14:textId="3B89F45B" w:rsidR="00F072D8" w:rsidRDefault="00B9142B" w:rsidP="00473555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53</w:t>
      </w:r>
      <w:r w:rsidR="00F072D8">
        <w:rPr>
          <w:sz w:val="26"/>
          <w:szCs w:val="26"/>
          <w:rtl/>
          <w:lang w:val="fr-CA" w:bidi="ar-LB"/>
        </w:rPr>
        <w:t>.</w:t>
      </w:r>
      <w:r w:rsidR="007C2BEC">
        <w:rPr>
          <w:sz w:val="26"/>
          <w:szCs w:val="26"/>
          <w:rtl/>
          <w:lang w:val="fr-CA" w:bidi="ar-LB"/>
        </w:rPr>
        <w:tab/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يطلب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Pr="00E25A02">
        <w:rPr>
          <w:sz w:val="26"/>
          <w:szCs w:val="26"/>
          <w:rtl/>
          <w:lang w:val="fr-CA" w:bidi="ar-LB"/>
        </w:rPr>
        <w:t>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واليونيدو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>
        <w:rPr>
          <w:sz w:val="26"/>
          <w:szCs w:val="26"/>
          <w:rtl/>
          <w:lang w:val="fr-CA" w:bidi="ar-LB"/>
        </w:rPr>
        <w:t>325,000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46737" w:rsidRPr="007F243D">
        <w:rPr>
          <w:sz w:val="26"/>
          <w:szCs w:val="26"/>
          <w:rtl/>
          <w:lang w:val="fr-CA" w:bidi="ar-LB"/>
        </w:rPr>
        <w:t>أمريكي</w:t>
      </w:r>
      <w:r w:rsidRPr="00B9142B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بالإضافة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دعم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الوكالة،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B31B7"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أوروغواي.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وتبلغ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القيمة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الإجمالية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المطلوبة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للفترة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2024-2026،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والتي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تشمل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دعم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الوكالة،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199,769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دولار</w:t>
      </w:r>
      <w:r w:rsidR="00CB31B7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46737" w:rsidRPr="007F243D">
        <w:rPr>
          <w:sz w:val="26"/>
          <w:szCs w:val="26"/>
          <w:rtl/>
          <w:lang w:val="fr-CA" w:bidi="ar-LB"/>
        </w:rPr>
        <w:t>أمريكي</w:t>
      </w:r>
      <w:r w:rsidR="00E46737">
        <w:rPr>
          <w:sz w:val="26"/>
          <w:szCs w:val="26"/>
          <w:rtl/>
          <w:lang w:val="fr-CA" w:bidi="ar-LB"/>
        </w:rPr>
        <w:t>ا</w:t>
      </w:r>
      <w:r w:rsidRPr="00B9142B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أي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أعلى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الوارد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العمل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بمبلغ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155,769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B9142B">
        <w:rPr>
          <w:sz w:val="26"/>
          <w:szCs w:val="26"/>
          <w:rtl/>
          <w:lang w:val="fr-CA" w:bidi="ar-LB"/>
        </w:rPr>
        <w:t>دولار</w:t>
      </w:r>
      <w:r w:rsidR="00CB31B7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46737" w:rsidRPr="007F243D">
        <w:rPr>
          <w:sz w:val="26"/>
          <w:szCs w:val="26"/>
          <w:rtl/>
          <w:lang w:val="fr-CA" w:bidi="ar-LB"/>
        </w:rPr>
        <w:t>أمريكي</w:t>
      </w:r>
      <w:r w:rsidR="00E46737">
        <w:rPr>
          <w:sz w:val="26"/>
          <w:szCs w:val="26"/>
          <w:rtl/>
          <w:lang w:val="fr-CA" w:bidi="ar-LB"/>
        </w:rPr>
        <w:t>ا</w:t>
      </w:r>
      <w:r w:rsidRPr="00B9142B">
        <w:rPr>
          <w:sz w:val="26"/>
          <w:szCs w:val="26"/>
          <w:rtl/>
          <w:lang w:val="fr-CA" w:bidi="ar-LB"/>
        </w:rPr>
        <w:t>.</w:t>
      </w:r>
    </w:p>
    <w:p w14:paraId="1D348117" w14:textId="09002024" w:rsidR="00F072D8" w:rsidRDefault="00F072D8" w:rsidP="00473555">
      <w:pPr>
        <w:bidi/>
        <w:spacing w:after="240"/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</w:pP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استدامة</w:t>
      </w:r>
      <w:r w:rsidR="006F296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التخفيض</w:t>
      </w:r>
      <w:r w:rsidR="006F296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التدريجي</w:t>
      </w:r>
      <w:r w:rsidR="006F296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للمواد</w:t>
      </w:r>
      <w:r w:rsidR="006F296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الهيدروفلوروكربونية</w:t>
      </w:r>
      <w:r w:rsidR="006F296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وتقييم</w:t>
      </w:r>
      <w:r w:rsidR="006F2964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المخاطر</w:t>
      </w:r>
    </w:p>
    <w:p w14:paraId="47FE2008" w14:textId="36701D4D" w:rsidR="00F072D8" w:rsidRPr="00473555" w:rsidRDefault="009937FE" w:rsidP="00473555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54</w:t>
      </w:r>
      <w:r w:rsidR="00F072D8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C2BEC">
        <w:rPr>
          <w:sz w:val="26"/>
          <w:szCs w:val="26"/>
          <w:rtl/>
          <w:lang w:val="fr-CA" w:bidi="ar-LB"/>
        </w:rPr>
        <w:tab/>
      </w:r>
      <w:r w:rsidRPr="009937FE">
        <w:rPr>
          <w:sz w:val="26"/>
          <w:szCs w:val="26"/>
          <w:rtl/>
          <w:lang w:val="fr-CA" w:bidi="ar-LB"/>
        </w:rPr>
        <w:t>أشار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Pr="00E25A02">
        <w:rPr>
          <w:sz w:val="26"/>
          <w:szCs w:val="26"/>
          <w:rtl/>
          <w:lang w:val="fr-CA" w:bidi="ar-LB"/>
        </w:rPr>
        <w:t>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أحدث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</w:t>
      </w:r>
      <w:r w:rsidRPr="00716BB4">
        <w:rPr>
          <w:sz w:val="26"/>
          <w:szCs w:val="26"/>
          <w:rtl/>
          <w:lang w:val="fr-CA" w:bidi="ar-LB"/>
        </w:rPr>
        <w:t>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كان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أقل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بكثير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خط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الأساس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للامتثال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66A9">
        <w:rPr>
          <w:sz w:val="26"/>
          <w:szCs w:val="26"/>
          <w:rtl/>
          <w:lang w:val="fr-CA" w:bidi="ar-LB"/>
        </w:rPr>
        <w:t>لل</w:t>
      </w:r>
      <w:r w:rsidR="00E966A9" w:rsidRPr="00716BB4">
        <w:rPr>
          <w:sz w:val="26"/>
          <w:szCs w:val="26"/>
          <w:rtl/>
          <w:lang w:val="fr-CA" w:bidi="ar-LB"/>
        </w:rPr>
        <w:t>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66A9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66A9">
        <w:rPr>
          <w:sz w:val="26"/>
          <w:szCs w:val="26"/>
          <w:rtl/>
          <w:lang w:val="fr-CA" w:bidi="ar-LB"/>
        </w:rPr>
        <w:t>أوروغواي</w:t>
      </w:r>
      <w:r w:rsidRPr="009937FE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وبالتالي،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اعتبر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المخاطر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الأكثر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أهمية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تهدد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عملية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66A9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66A9">
        <w:rPr>
          <w:sz w:val="26"/>
          <w:szCs w:val="26"/>
          <w:rtl/>
          <w:lang w:val="fr-CA" w:bidi="ar-LB"/>
        </w:rPr>
        <w:t>لل</w:t>
      </w:r>
      <w:r w:rsidR="00E966A9" w:rsidRPr="00716BB4">
        <w:rPr>
          <w:sz w:val="26"/>
          <w:szCs w:val="26"/>
          <w:rtl/>
          <w:lang w:val="fr-CA" w:bidi="ar-LB"/>
        </w:rPr>
        <w:t>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966A9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لم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تكن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الأمد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القريب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بل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الأمدين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المتوسط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والطويل.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وجه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الخصوص،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المتوقع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يستمر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النمو،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وإذا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تُرِك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دون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معالجة،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فقد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يعرض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 w:rsidRPr="009937FE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لخطر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عدم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الامتثال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السنوات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اللاحقة.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وسيتم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التخفيف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الخطر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خلال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 w:rsidRPr="00716BB4">
        <w:rPr>
          <w:sz w:val="26"/>
          <w:szCs w:val="26"/>
          <w:rtl/>
          <w:lang w:val="fr-CA" w:bidi="ar-LB"/>
        </w:rPr>
        <w:t>كيغالي</w:t>
      </w:r>
      <w:r w:rsidRPr="009937FE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أمور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أخرى،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>
        <w:rPr>
          <w:sz w:val="26"/>
          <w:szCs w:val="26"/>
          <w:rtl/>
          <w:lang w:val="fr-CA" w:bidi="ar-LB"/>
        </w:rPr>
        <w:t>منح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>
        <w:rPr>
          <w:sz w:val="26"/>
          <w:szCs w:val="26"/>
          <w:rtl/>
          <w:lang w:val="fr-CA" w:bidi="ar-LB"/>
        </w:rPr>
        <w:t>التراخيص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>
        <w:rPr>
          <w:sz w:val="26"/>
          <w:szCs w:val="26"/>
          <w:rtl/>
          <w:lang w:val="fr-CA" w:bidi="ar-LB"/>
        </w:rPr>
        <w:t>وتحديد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81FA3">
        <w:rPr>
          <w:sz w:val="26"/>
          <w:szCs w:val="26"/>
          <w:rtl/>
          <w:lang w:val="fr-CA" w:bidi="ar-LB"/>
        </w:rPr>
        <w:t>ا</w:t>
      </w:r>
      <w:r w:rsidRPr="009937FE">
        <w:rPr>
          <w:sz w:val="26"/>
          <w:szCs w:val="26"/>
          <w:rtl/>
          <w:lang w:val="fr-CA" w:bidi="ar-LB"/>
        </w:rPr>
        <w:t>لحصص؛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قطاع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الخدمة،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بما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ذلك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وجه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الخصوص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قطاعي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التجاري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وتكييف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الهواء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1034">
        <w:rPr>
          <w:sz w:val="26"/>
          <w:szCs w:val="26"/>
          <w:rtl/>
          <w:lang w:val="fr-CA" w:bidi="ar-LB"/>
        </w:rPr>
        <w:t>المتنقل؛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حظر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استيراد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وتصنيع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معدات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التبريد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التجارية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المنزلية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1034">
        <w:rPr>
          <w:sz w:val="26"/>
          <w:szCs w:val="26"/>
          <w:rtl/>
          <w:lang w:val="fr-CA" w:bidi="ar-LB"/>
        </w:rPr>
        <w:t>والمنفصلة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24328">
        <w:rPr>
          <w:sz w:val="26"/>
          <w:szCs w:val="26"/>
          <w:rtl/>
          <w:lang w:val="fr-CA" w:bidi="ar-LB"/>
        </w:rPr>
        <w:t>المعتمدة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1034" w:rsidRPr="00716BB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11034" w:rsidRPr="00716BB4">
        <w:rPr>
          <w:sz w:val="26"/>
          <w:szCs w:val="26"/>
          <w:rtl/>
          <w:lang w:val="fr-CA" w:bidi="ar-LB"/>
        </w:rPr>
        <w:t>الهيدروفلوروكربونية</w:t>
      </w:r>
      <w:r w:rsidRPr="009937FE">
        <w:rPr>
          <w:sz w:val="26"/>
          <w:szCs w:val="26"/>
          <w:rtl/>
          <w:lang w:val="fr-CA" w:bidi="ar-LB"/>
        </w:rPr>
        <w:t>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التوعية.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وبالإضافة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ذلك،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المتوقع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تساهم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الأنشطة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المقترحة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E7325">
        <w:rPr>
          <w:sz w:val="26"/>
          <w:szCs w:val="26"/>
          <w:rtl/>
          <w:lang w:val="fr-CA" w:bidi="ar-LB"/>
        </w:rPr>
        <w:t>ال</w:t>
      </w:r>
      <w:r w:rsidRPr="009937FE">
        <w:rPr>
          <w:sz w:val="26"/>
          <w:szCs w:val="26"/>
          <w:rtl/>
          <w:lang w:val="fr-CA" w:bidi="ar-LB"/>
        </w:rPr>
        <w:t>كفاءة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E7325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E7325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الطاقة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الموصوف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الفقرات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59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79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هذه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الوثيقة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E7325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E7325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E7325">
        <w:rPr>
          <w:sz w:val="26"/>
          <w:szCs w:val="26"/>
          <w:rtl/>
          <w:lang w:val="fr-CA" w:bidi="ar-LB"/>
        </w:rPr>
        <w:t>ل</w:t>
      </w:r>
      <w:r w:rsidR="002E7325"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E7325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خلال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تيسير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استحداث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ال</w:t>
      </w:r>
      <w:r w:rsidRPr="009937FE">
        <w:rPr>
          <w:sz w:val="26"/>
          <w:szCs w:val="26"/>
          <w:rtl/>
          <w:lang w:val="fr-CA" w:bidi="ar-LB"/>
        </w:rPr>
        <w:t>تكنولوجيا</w:t>
      </w:r>
      <w:r w:rsidR="002E7325">
        <w:rPr>
          <w:sz w:val="26"/>
          <w:szCs w:val="26"/>
          <w:rtl/>
          <w:lang w:val="fr-CA" w:bidi="ar-LB"/>
        </w:rPr>
        <w:t>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2E7325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القدرة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ال</w:t>
      </w:r>
      <w:r w:rsidRPr="009937FE">
        <w:rPr>
          <w:sz w:val="26"/>
          <w:szCs w:val="26"/>
          <w:rtl/>
          <w:lang w:val="fr-CA" w:bidi="ar-LB"/>
        </w:rPr>
        <w:t>منخفضة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إحداث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الاحترار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العالمي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</w:t>
      </w:r>
      <w:r w:rsidR="00A3721F">
        <w:rPr>
          <w:sz w:val="26"/>
          <w:szCs w:val="26"/>
          <w:rtl/>
          <w:lang w:val="fr-CA" w:bidi="ar-LB"/>
        </w:rPr>
        <w:t>ذات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ال</w:t>
      </w:r>
      <w:r w:rsidR="00A3721F" w:rsidRPr="009937FE">
        <w:rPr>
          <w:sz w:val="26"/>
          <w:szCs w:val="26"/>
          <w:rtl/>
          <w:lang w:val="fr-CA" w:bidi="ar-LB"/>
        </w:rPr>
        <w:t>كفاءة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استخدام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 w:rsidRPr="009937FE">
        <w:rPr>
          <w:sz w:val="26"/>
          <w:szCs w:val="26"/>
          <w:rtl/>
          <w:lang w:val="fr-CA" w:bidi="ar-LB"/>
        </w:rPr>
        <w:t>الطاقة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721F">
        <w:rPr>
          <w:sz w:val="26"/>
          <w:szCs w:val="26"/>
          <w:rtl/>
          <w:lang w:val="fr-CA" w:bidi="ar-LB"/>
        </w:rPr>
        <w:t>الأسواق</w:t>
      </w:r>
      <w:r w:rsidRPr="009937FE">
        <w:rPr>
          <w:sz w:val="26"/>
          <w:szCs w:val="26"/>
          <w:rtl/>
          <w:lang w:val="fr-CA" w:bidi="ar-LB"/>
        </w:rPr>
        <w:t>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وسوف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يضمن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E7681">
        <w:rPr>
          <w:sz w:val="26"/>
          <w:szCs w:val="26"/>
          <w:rtl/>
          <w:lang w:val="fr-CA" w:bidi="ar-LB"/>
        </w:rPr>
        <w:t>ال</w:t>
      </w:r>
      <w:r w:rsidRPr="009937FE">
        <w:rPr>
          <w:sz w:val="26"/>
          <w:szCs w:val="26"/>
          <w:rtl/>
          <w:lang w:val="fr-CA" w:bidi="ar-LB"/>
        </w:rPr>
        <w:t>معايير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E7681">
        <w:rPr>
          <w:sz w:val="26"/>
          <w:szCs w:val="26"/>
          <w:rtl/>
          <w:lang w:val="fr-CA" w:bidi="ar-LB"/>
        </w:rPr>
        <w:t>الدنيا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E7681">
        <w:rPr>
          <w:sz w:val="26"/>
          <w:szCs w:val="26"/>
          <w:rtl/>
          <w:lang w:val="fr-CA" w:bidi="ar-LB"/>
        </w:rPr>
        <w:t>لأداء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الطاق</w:t>
      </w:r>
      <w:r w:rsidR="004E7681">
        <w:rPr>
          <w:sz w:val="26"/>
          <w:szCs w:val="26"/>
          <w:rtl/>
          <w:lang w:val="fr-CA" w:bidi="ar-LB"/>
        </w:rPr>
        <w:t>ة</w:t>
      </w:r>
      <w:r w:rsidRPr="009937FE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بمجرد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تطويرها،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استدامة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هذا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التدخل.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324328">
        <w:rPr>
          <w:sz w:val="26"/>
          <w:szCs w:val="26"/>
          <w:rtl/>
          <w:lang w:val="fr-CA" w:bidi="ar-LB"/>
        </w:rPr>
        <w:t>وس</w:t>
      </w:r>
      <w:r w:rsidRPr="009937FE">
        <w:rPr>
          <w:sz w:val="26"/>
          <w:szCs w:val="26"/>
          <w:rtl/>
          <w:lang w:val="fr-CA" w:bidi="ar-LB"/>
        </w:rPr>
        <w:t>يساعد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تعزيز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قدرات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التدريب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E7681">
        <w:rPr>
          <w:sz w:val="26"/>
          <w:szCs w:val="26"/>
          <w:rtl/>
          <w:lang w:val="fr-CA" w:bidi="ar-LB"/>
        </w:rPr>
        <w:t>أوروغواي</w:t>
      </w:r>
      <w:r w:rsidRPr="009937FE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جانب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نظام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اعتماد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الفنيين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الذي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يجري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تنفيذه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إطار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 w:rsidRPr="00473555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 w:rsidRPr="00473555">
        <w:rPr>
          <w:sz w:val="26"/>
          <w:szCs w:val="26"/>
          <w:rtl/>
          <w:lang w:val="fr-CA" w:bidi="ar-LB"/>
        </w:rPr>
        <w:t>إدارة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 w:rsidRPr="00473555">
        <w:rPr>
          <w:sz w:val="26"/>
          <w:szCs w:val="26"/>
          <w:rtl/>
          <w:lang w:val="fr-CA" w:bidi="ar-LB"/>
        </w:rPr>
        <w:t>إزالة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 w:rsidRPr="00473555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 w:rsidRPr="00473555">
        <w:rPr>
          <w:sz w:val="26"/>
          <w:szCs w:val="26"/>
          <w:rtl/>
          <w:lang w:val="fr-CA" w:bidi="ar-LB"/>
        </w:rPr>
        <w:t>الهيدروكلوروفلوروكربونية،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ضمان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9937FE">
        <w:rPr>
          <w:sz w:val="26"/>
          <w:szCs w:val="26"/>
          <w:rtl/>
          <w:lang w:val="fr-CA" w:bidi="ar-LB"/>
        </w:rPr>
        <w:t>استدامة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>
        <w:rPr>
          <w:sz w:val="26"/>
          <w:szCs w:val="26"/>
          <w:rtl/>
          <w:lang w:val="fr-CA" w:bidi="ar-LB"/>
        </w:rPr>
        <w:t>التخفيض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>
        <w:rPr>
          <w:sz w:val="26"/>
          <w:szCs w:val="26"/>
          <w:rtl/>
          <w:lang w:val="fr-CA" w:bidi="ar-LB"/>
        </w:rPr>
        <w:t>التدريجي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>
        <w:rPr>
          <w:sz w:val="26"/>
          <w:szCs w:val="26"/>
          <w:rtl/>
          <w:lang w:val="fr-CA" w:bidi="ar-LB"/>
        </w:rPr>
        <w:t>ل</w:t>
      </w:r>
      <w:r w:rsidR="004173BE"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4173BE" w:rsidRPr="00716BB4">
        <w:rPr>
          <w:sz w:val="26"/>
          <w:szCs w:val="26"/>
          <w:rtl/>
          <w:lang w:val="fr-CA" w:bidi="ar-LB"/>
        </w:rPr>
        <w:t>الهيدروفلوروكربونية</w:t>
      </w:r>
      <w:r w:rsidR="004173BE">
        <w:rPr>
          <w:sz w:val="26"/>
          <w:szCs w:val="26"/>
          <w:rtl/>
          <w:lang w:val="fr-CA" w:bidi="ar-LB"/>
        </w:rPr>
        <w:t>.</w:t>
      </w:r>
    </w:p>
    <w:p w14:paraId="7B1FA7A6" w14:textId="4E41C444" w:rsidR="00F072D8" w:rsidRDefault="00F072D8" w:rsidP="00F072D8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 w:rsidRPr="0024549F">
        <w:rPr>
          <w:sz w:val="26"/>
          <w:szCs w:val="26"/>
          <w:u w:val="single"/>
          <w:rtl/>
          <w:lang w:val="fr-CA" w:bidi="ar-LB"/>
        </w:rPr>
        <w:lastRenderedPageBreak/>
        <w:t>التأثير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24549F">
        <w:rPr>
          <w:sz w:val="26"/>
          <w:szCs w:val="26"/>
          <w:u w:val="single"/>
          <w:rtl/>
          <w:lang w:val="fr-CA" w:bidi="ar-LB"/>
        </w:rPr>
        <w:t>على</w:t>
      </w:r>
      <w:r w:rsidR="006F2964">
        <w:rPr>
          <w:sz w:val="26"/>
          <w:szCs w:val="26"/>
          <w:u w:val="single"/>
          <w:rtl/>
          <w:lang w:val="fr-CA" w:bidi="ar-LB"/>
        </w:rPr>
        <w:t xml:space="preserve"> </w:t>
      </w:r>
      <w:r w:rsidRPr="0024549F">
        <w:rPr>
          <w:sz w:val="26"/>
          <w:szCs w:val="26"/>
          <w:u w:val="single"/>
          <w:rtl/>
          <w:lang w:val="fr-CA" w:bidi="ar-LB"/>
        </w:rPr>
        <w:t>المناخ</w:t>
      </w:r>
    </w:p>
    <w:p w14:paraId="086F8CDC" w14:textId="0620EF70" w:rsidR="00F072D8" w:rsidRDefault="00C77BCF" w:rsidP="00F072D8">
      <w:pPr>
        <w:bidi/>
        <w:spacing w:before="240"/>
        <w:rPr>
          <w:rFonts w:asciiTheme="majorBidi" w:hAnsiTheme="majorBidi" w:cstheme="majorBidi"/>
          <w:sz w:val="26"/>
          <w:szCs w:val="26"/>
          <w:lang w:val="fr-CA" w:bidi="ar-LB"/>
        </w:rPr>
      </w:pP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55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.</w:t>
      </w:r>
      <w:r w:rsidR="007C2BEC">
        <w:rPr>
          <w:rFonts w:asciiTheme="majorBidi" w:hAnsiTheme="majorBidi" w:cstheme="majorBidi"/>
          <w:sz w:val="26"/>
          <w:szCs w:val="26"/>
          <w:rtl/>
          <w:lang w:val="fr-CA" w:bidi="ar-LB"/>
        </w:rPr>
        <w:tab/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تشير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الأنشطة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المقترحة،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بما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ذلك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زيادة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القدرة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التدريبية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على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استخدام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بدائل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</w:t>
      </w:r>
      <w:r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قطاع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الخدمة،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وبدء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برامج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لتحسين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ممارسات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الخدمة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قطاع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تكييف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الهواء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 w:bidi="ar-LB"/>
        </w:rPr>
        <w:t>المتنقل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؛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وتعزيز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البيئة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التنظيمية،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تنفيذ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المرحلة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الأولى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ED79E2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D79E2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D79E2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D79E2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D79E2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D79E2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D79E2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D79E2"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شأنه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يقلل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انبعاثات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المبردات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الغلاف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الجوي،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مما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يؤدي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فوائد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مناخية.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وفي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حين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الأمانة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غير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قادرة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على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تقديم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تقدير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للانبعاثات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التي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تجنبها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تنفيذ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540D2A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 w:rsidRPr="00716BB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 w:rsidRPr="00716BB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 w:rsidRPr="00716BB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 w:rsidRPr="00716BB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 w:rsidRPr="00716BB4">
        <w:rPr>
          <w:sz w:val="26"/>
          <w:szCs w:val="26"/>
          <w:rtl/>
          <w:lang w:val="fr-CA" w:bidi="ar-LB"/>
        </w:rPr>
        <w:t>كيغالي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الاجتماع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الحالي،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فإن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بحلول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عام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2029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ستكون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قد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خفضت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انبعاثاتها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السنوية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بنحو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101</w:t>
      </w:r>
      <w:r w:rsidR="00540D2A">
        <w:rPr>
          <w:rFonts w:asciiTheme="majorBidi" w:hAnsiTheme="majorBidi"/>
          <w:sz w:val="26"/>
          <w:szCs w:val="26"/>
          <w:rtl/>
          <w:lang w:val="fr-CA" w:bidi="ar-LB"/>
        </w:rPr>
        <w:t>,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243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مليون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طن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مكافئ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ثاني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أكسيد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الكربون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540D2A">
        <w:rPr>
          <w:sz w:val="26"/>
          <w:szCs w:val="26"/>
          <w:rtl/>
          <w:lang w:val="fr-CA" w:bidi="ar-LB"/>
        </w:rPr>
        <w:t>ا</w:t>
      </w:r>
      <w:r w:rsidR="00540D2A"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 w:rsidRPr="00716BB4">
        <w:rPr>
          <w:sz w:val="26"/>
          <w:szCs w:val="26"/>
          <w:rtl/>
          <w:lang w:val="fr-CA" w:bidi="ar-LB"/>
        </w:rPr>
        <w:t>الهيدروفلوروكربونية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محسوبة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على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أنها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الفرق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بين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خط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الأساس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540D2A">
        <w:rPr>
          <w:sz w:val="26"/>
          <w:szCs w:val="26"/>
          <w:rtl/>
          <w:lang w:val="fr-CA" w:bidi="ar-LB"/>
        </w:rPr>
        <w:t>ل</w:t>
      </w:r>
      <w:r w:rsidR="00540D2A"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540D2A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للامتثال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و</w:t>
      </w:r>
      <w:r w:rsidR="0081340B">
        <w:rPr>
          <w:rFonts w:asciiTheme="majorBidi" w:hAnsiTheme="majorBidi"/>
          <w:sz w:val="26"/>
          <w:szCs w:val="26"/>
          <w:rtl/>
          <w:lang w:val="fr-CA" w:bidi="ar-LB"/>
        </w:rPr>
        <w:t>ال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هدف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1340B">
        <w:rPr>
          <w:rFonts w:asciiTheme="majorBidi" w:hAnsiTheme="majorBidi"/>
          <w:sz w:val="26"/>
          <w:szCs w:val="26"/>
          <w:rtl/>
          <w:lang w:val="fr-CA" w:bidi="ar-LB"/>
        </w:rPr>
        <w:t>الذي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1340B">
        <w:rPr>
          <w:rFonts w:asciiTheme="majorBidi" w:hAnsiTheme="majorBidi"/>
          <w:sz w:val="26"/>
          <w:szCs w:val="26"/>
          <w:rtl/>
          <w:lang w:val="fr-CA" w:bidi="ar-LB"/>
        </w:rPr>
        <w:t>ينبغي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1340B">
        <w:rPr>
          <w:rFonts w:asciiTheme="majorBidi" w:hAnsiTheme="majorBidi"/>
          <w:sz w:val="26"/>
          <w:szCs w:val="26"/>
          <w:rtl/>
          <w:lang w:val="fr-CA" w:bidi="ar-LB"/>
        </w:rPr>
        <w:t>تحقيقه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1340B">
        <w:rPr>
          <w:rFonts w:asciiTheme="majorBidi" w:hAnsiTheme="majorBidi"/>
          <w:sz w:val="26"/>
          <w:szCs w:val="26"/>
          <w:rtl/>
          <w:lang w:val="fr-CA" w:bidi="ar-LB"/>
        </w:rPr>
        <w:t>بحلول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1340B">
        <w:rPr>
          <w:rFonts w:asciiTheme="majorBidi" w:hAnsiTheme="majorBidi"/>
          <w:sz w:val="26"/>
          <w:szCs w:val="26"/>
          <w:rtl/>
          <w:lang w:val="fr-CA" w:bidi="ar-LB"/>
        </w:rPr>
        <w:t>عام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2029،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على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افتراض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جميع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1340B">
        <w:rPr>
          <w:sz w:val="26"/>
          <w:szCs w:val="26"/>
          <w:rtl/>
          <w:lang w:val="fr-CA" w:bidi="ar-LB"/>
        </w:rPr>
        <w:t>ا</w:t>
      </w:r>
      <w:r w:rsidR="0081340B" w:rsidRPr="00716BB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81340B" w:rsidRPr="00716BB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المستهلكة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سوف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تنبعث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نهاية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5479F" w:rsidRPr="0085479F">
        <w:rPr>
          <w:rFonts w:asciiTheme="majorBidi" w:hAnsiTheme="majorBidi"/>
          <w:sz w:val="26"/>
          <w:szCs w:val="26"/>
          <w:rtl/>
          <w:lang w:val="fr-CA" w:bidi="ar-LB"/>
        </w:rPr>
        <w:t>المطاف.</w:t>
      </w:r>
    </w:p>
    <w:p w14:paraId="3A7B89A5" w14:textId="489C5816" w:rsidR="00F072D8" w:rsidRPr="00D87747" w:rsidRDefault="00F072D8" w:rsidP="00F072D8">
      <w:pPr>
        <w:bidi/>
        <w:spacing w:before="240"/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مشروع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اتفاق</w:t>
      </w:r>
    </w:p>
    <w:p w14:paraId="305C61D9" w14:textId="388E54B5" w:rsidR="00F072D8" w:rsidRPr="00D87747" w:rsidRDefault="00F7744C" w:rsidP="00F072D8">
      <w:pPr>
        <w:bidi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56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.</w:t>
      </w:r>
      <w:r w:rsidR="007C2BEC">
        <w:rPr>
          <w:rFonts w:asciiTheme="majorBidi" w:hAnsiTheme="majorBidi" w:cstheme="majorBidi"/>
          <w:sz w:val="26"/>
          <w:szCs w:val="26"/>
          <w:rtl/>
          <w:lang w:val="fr-CA" w:bidi="ar-LB"/>
        </w:rPr>
        <w:tab/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لم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يتم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إعداد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مشروع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اتفاق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بين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حكومة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14F64"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واللجنة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التنفيذية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للمرحلة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الأولى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321B94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321B94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321B9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321B9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321B9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321B9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321B94">
        <w:rPr>
          <w:sz w:val="26"/>
          <w:szCs w:val="26"/>
          <w:rtl/>
          <w:lang w:val="fr-CA" w:bidi="ar-LB"/>
        </w:rPr>
        <w:t>كيغال</w:t>
      </w:r>
      <w:r w:rsidR="00F072D8">
        <w:rPr>
          <w:sz w:val="26"/>
          <w:szCs w:val="26"/>
          <w:rtl/>
          <w:lang w:val="fr-CA" w:bidi="ar-LB"/>
        </w:rPr>
        <w:t>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حيث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>
        <w:rPr>
          <w:rFonts w:asciiTheme="majorBidi" w:hAnsiTheme="majorBidi"/>
          <w:sz w:val="26"/>
          <w:szCs w:val="26"/>
          <w:rtl/>
          <w:lang w:val="fr-CA" w:bidi="ar-LB"/>
        </w:rPr>
        <w:t>لا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>
        <w:rPr>
          <w:rFonts w:asciiTheme="majorBidi" w:hAnsiTheme="majorBidi"/>
          <w:sz w:val="26"/>
          <w:szCs w:val="26"/>
          <w:rtl/>
          <w:lang w:val="fr-CA" w:bidi="ar-LB"/>
        </w:rPr>
        <w:t>يزال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نموذج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الاتفاق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قيد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النظر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قبل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اللجنة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263640">
        <w:rPr>
          <w:rFonts w:asciiTheme="majorBidi" w:hAnsiTheme="majorBidi"/>
          <w:sz w:val="26"/>
          <w:szCs w:val="26"/>
          <w:rtl/>
          <w:lang w:val="fr-CA" w:bidi="ar-LB"/>
        </w:rPr>
        <w:t>التنفيذية.</w:t>
      </w:r>
    </w:p>
    <w:p w14:paraId="632292AE" w14:textId="4754865C" w:rsidR="00F072D8" w:rsidRDefault="00F7744C" w:rsidP="00F072D8">
      <w:pPr>
        <w:bidi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57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.</w:t>
      </w:r>
      <w:r w:rsidR="007C2BEC">
        <w:rPr>
          <w:rFonts w:asciiTheme="majorBidi" w:hAnsiTheme="majorBidi" w:cstheme="majorBidi"/>
          <w:sz w:val="26"/>
          <w:szCs w:val="26"/>
          <w:rtl/>
          <w:lang w:val="fr-CA" w:bidi="ar-LB"/>
        </w:rPr>
        <w:tab/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>
        <w:rPr>
          <w:rFonts w:asciiTheme="majorBidi" w:hAnsiTheme="majorBidi" w:cstheme="majorBidi"/>
          <w:sz w:val="26"/>
          <w:szCs w:val="26"/>
          <w:rtl/>
          <w:lang w:val="fr-CA" w:bidi="ar-LB"/>
        </w:rPr>
        <w:t>إذا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رغبت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اللجنة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التنفيذية،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يمكن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إقرار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تمويل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المرحلة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614F64"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حيث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المبدأ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وكذلك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إقرار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تمويل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الشريحة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اعتبار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أنّه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ستجري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صياغة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الاتفاق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ورفعه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اجتماع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مقبل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وقبل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تقديم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طلب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تمويل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الشريحة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الثانية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وفور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إقرار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نص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الاتفاق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النموذجي.</w:t>
      </w:r>
    </w:p>
    <w:p w14:paraId="4061F6AD" w14:textId="282C4B71" w:rsidR="00F072D8" w:rsidRPr="00F7744C" w:rsidRDefault="00F072D8" w:rsidP="00F7744C">
      <w:pPr>
        <w:pStyle w:val="Heading3"/>
        <w:bidi/>
        <w:spacing w:before="240"/>
        <w:jc w:val="left"/>
        <w:rPr>
          <w:b/>
          <w:bCs/>
          <w:sz w:val="26"/>
          <w:szCs w:val="26"/>
          <w:rtl/>
          <w:lang w:bidi="ar-LB"/>
        </w:rPr>
      </w:pPr>
      <w:r w:rsidRPr="00F7744C">
        <w:rPr>
          <w:b/>
          <w:bCs/>
          <w:sz w:val="26"/>
          <w:szCs w:val="26"/>
          <w:rtl/>
          <w:lang w:bidi="ar-LB"/>
        </w:rPr>
        <w:t>سادسا</w:t>
      </w:r>
      <w:r w:rsidR="00F7744C">
        <w:rPr>
          <w:b/>
          <w:bCs/>
          <w:sz w:val="26"/>
          <w:szCs w:val="26"/>
          <w:rtl/>
          <w:lang w:bidi="ar-LB"/>
        </w:rPr>
        <w:t>.</w:t>
      </w:r>
      <w:r w:rsidR="006F2964">
        <w:rPr>
          <w:b/>
          <w:bCs/>
          <w:sz w:val="26"/>
          <w:szCs w:val="26"/>
          <w:rtl/>
          <w:lang w:bidi="ar-LB"/>
        </w:rPr>
        <w:t xml:space="preserve"> </w:t>
      </w:r>
      <w:r w:rsidRPr="00F7744C">
        <w:rPr>
          <w:b/>
          <w:bCs/>
          <w:sz w:val="26"/>
          <w:szCs w:val="26"/>
          <w:rtl/>
          <w:lang w:bidi="ar-LB"/>
        </w:rPr>
        <w:t>التوصية</w:t>
      </w:r>
    </w:p>
    <w:p w14:paraId="0941200B" w14:textId="10B352C3" w:rsidR="00F072D8" w:rsidRPr="00D87747" w:rsidRDefault="00F7744C" w:rsidP="00F072D8">
      <w:pPr>
        <w:bidi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58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.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7C2BEC">
        <w:rPr>
          <w:rFonts w:asciiTheme="majorBidi" w:hAnsiTheme="majorBidi" w:cstheme="majorBidi"/>
          <w:sz w:val="26"/>
          <w:szCs w:val="26"/>
          <w:rtl/>
          <w:lang w:val="fr-CA" w:bidi="ar-LB"/>
        </w:rPr>
        <w:tab/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قد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ترغب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اللجنة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التنفيذية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في:</w:t>
      </w:r>
    </w:p>
    <w:p w14:paraId="22770DA1" w14:textId="589A8D1E" w:rsidR="00F072D8" w:rsidRDefault="00F072D8" w:rsidP="007C2BEC">
      <w:pPr>
        <w:pStyle w:val="ListParagraph"/>
        <w:numPr>
          <w:ilvl w:val="0"/>
          <w:numId w:val="9"/>
        </w:numPr>
        <w:bidi/>
        <w:spacing w:before="240" w:after="360"/>
        <w:ind w:left="1350" w:hanging="63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تقر،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حيث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المبدأ،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المرحلة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6F2964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6F2964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614F64"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للفترة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2024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2029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أجل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تخفيض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استهلاك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بنسبة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10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المائة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الأساس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بحلول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عام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2029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بتمويل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قدره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367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,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250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ا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يتألف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مبلغ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219,340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5607E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أمريكيا</w:t>
      </w:r>
      <w:r w:rsidR="00281239">
        <w:rPr>
          <w:rFonts w:asciiTheme="majorBidi" w:hAnsiTheme="majorBidi" w:cstheme="majorBidi"/>
          <w:sz w:val="26"/>
          <w:szCs w:val="26"/>
          <w:rtl/>
          <w:lang w:val="fr-CA" w:bidi="ar-LB"/>
        </w:rPr>
        <w:t>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بالإضافة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تكاليف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دعم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الوكالة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البالغة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81239">
        <w:rPr>
          <w:rFonts w:asciiTheme="majorBidi" w:hAnsiTheme="majorBidi" w:cstheme="majorBidi"/>
          <w:sz w:val="26"/>
          <w:szCs w:val="26"/>
          <w:rtl/>
          <w:lang w:val="fr-CA" w:bidi="ar-LB"/>
        </w:rPr>
        <w:t>28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,</w:t>
      </w:r>
      <w:r w:rsidR="00281239">
        <w:rPr>
          <w:rFonts w:asciiTheme="majorBidi" w:hAnsiTheme="majorBidi" w:cstheme="majorBidi"/>
          <w:sz w:val="26"/>
          <w:szCs w:val="26"/>
          <w:rtl/>
          <w:lang w:val="fr-CA" w:bidi="ar-LB"/>
        </w:rPr>
        <w:t>514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</w:t>
      </w:r>
      <w:r w:rsidR="00291608">
        <w:rPr>
          <w:rFonts w:asciiTheme="majorBidi" w:hAnsiTheme="majorBidi" w:cstheme="majorBidi"/>
          <w:sz w:val="26"/>
          <w:szCs w:val="26"/>
          <w:rtl/>
          <w:lang w:val="fr-CA" w:bidi="ar-LB"/>
        </w:rPr>
        <w:t>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</w:t>
      </w:r>
      <w:r w:rsidR="00291608">
        <w:rPr>
          <w:rFonts w:asciiTheme="majorBidi" w:hAnsiTheme="majorBidi" w:cstheme="majorBidi"/>
          <w:sz w:val="26"/>
          <w:szCs w:val="26"/>
          <w:rtl/>
          <w:lang w:val="fr-CA" w:bidi="ar-LB"/>
        </w:rPr>
        <w:t>ا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81239">
        <w:rPr>
          <w:rFonts w:asciiTheme="majorBidi" w:hAnsiTheme="majorBidi" w:cstheme="majorBidi"/>
          <w:sz w:val="26"/>
          <w:szCs w:val="26"/>
          <w:rtl/>
          <w:lang w:val="fr-CA" w:bidi="ar-LB"/>
        </w:rPr>
        <w:t>لليوئنديبي</w:t>
      </w:r>
      <w:r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81239">
        <w:rPr>
          <w:rFonts w:asciiTheme="majorBidi" w:hAnsiTheme="majorBidi" w:cstheme="majorBidi"/>
          <w:sz w:val="26"/>
          <w:szCs w:val="26"/>
          <w:rtl/>
          <w:lang w:val="fr-CA" w:bidi="ar-LB"/>
        </w:rPr>
        <w:t>ومبلغ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81239">
        <w:rPr>
          <w:rFonts w:asciiTheme="majorBidi" w:hAnsiTheme="majorBidi" w:cstheme="majorBidi"/>
          <w:sz w:val="26"/>
          <w:szCs w:val="26"/>
          <w:rtl/>
          <w:lang w:val="fr-CA" w:bidi="ar-LB"/>
        </w:rPr>
        <w:t>105,660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91608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91608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أمريكيا،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0F187F"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بالإضافة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0F187F"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0F187F"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تكاليف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0F187F"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دعم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0F187F"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الوكالة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0F187F" w:rsidRPr="00D0036B">
        <w:rPr>
          <w:rFonts w:asciiTheme="majorBidi" w:hAnsiTheme="majorBidi" w:cstheme="majorBidi"/>
          <w:sz w:val="26"/>
          <w:szCs w:val="26"/>
          <w:rtl/>
          <w:lang w:val="fr-CA" w:bidi="ar-LB"/>
        </w:rPr>
        <w:t>البالغة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0F187F">
        <w:rPr>
          <w:rFonts w:asciiTheme="majorBidi" w:hAnsiTheme="majorBidi" w:cstheme="majorBidi"/>
          <w:sz w:val="26"/>
          <w:szCs w:val="26"/>
          <w:rtl/>
          <w:lang w:val="fr-CA" w:bidi="ar-LB"/>
        </w:rPr>
        <w:t>13,736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91608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91608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أمريكيا،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0F187F">
        <w:rPr>
          <w:rFonts w:asciiTheme="majorBidi" w:hAnsiTheme="majorBidi" w:cstheme="majorBidi"/>
          <w:sz w:val="26"/>
          <w:szCs w:val="26"/>
          <w:rtl/>
          <w:lang w:val="fr-CA" w:bidi="ar-LB"/>
        </w:rPr>
        <w:t>لليونيدو،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النحو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المبيّن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الجدول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الوارد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المرفق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0F187F">
        <w:rPr>
          <w:rFonts w:asciiTheme="majorBidi" w:hAnsiTheme="majorBidi" w:cstheme="majorBidi"/>
          <w:sz w:val="26"/>
          <w:szCs w:val="26"/>
          <w:rtl/>
          <w:lang w:val="fr-CA" w:bidi="ar-LB"/>
        </w:rPr>
        <w:t>أ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ول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لهذه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الوثيقة؛</w:t>
      </w:r>
    </w:p>
    <w:p w14:paraId="4C52A5D7" w14:textId="77777777" w:rsidR="00F072D8" w:rsidRDefault="00F072D8" w:rsidP="00F072D8">
      <w:pPr>
        <w:pStyle w:val="ListParagraph"/>
        <w:bidi/>
        <w:spacing w:before="240" w:after="360"/>
        <w:ind w:left="1080"/>
        <w:rPr>
          <w:rFonts w:asciiTheme="majorBidi" w:hAnsiTheme="majorBidi" w:cstheme="majorBidi"/>
          <w:sz w:val="26"/>
          <w:szCs w:val="26"/>
          <w:lang w:val="fr-CA" w:bidi="ar-LB"/>
        </w:rPr>
      </w:pPr>
    </w:p>
    <w:p w14:paraId="19B10678" w14:textId="1FBB2D51" w:rsidR="00F072D8" w:rsidRPr="00D87747" w:rsidRDefault="006F2964" w:rsidP="007C2BEC">
      <w:pPr>
        <w:pStyle w:val="ListParagraph"/>
        <w:numPr>
          <w:ilvl w:val="0"/>
          <w:numId w:val="9"/>
        </w:numPr>
        <w:bidi/>
        <w:spacing w:before="240"/>
        <w:ind w:left="1350" w:hanging="630"/>
        <w:rPr>
          <w:rFonts w:asciiTheme="majorBidi" w:hAnsiTheme="majorBidi" w:cstheme="majorBidi"/>
          <w:sz w:val="26"/>
          <w:szCs w:val="26"/>
          <w:lang w:val="fr-CA" w:bidi="ar-LB"/>
        </w:rPr>
      </w:pP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وأن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>
        <w:rPr>
          <w:rFonts w:asciiTheme="majorBidi" w:hAnsiTheme="majorBidi" w:cstheme="majorBidi"/>
          <w:sz w:val="26"/>
          <w:szCs w:val="26"/>
          <w:rtl/>
          <w:lang w:val="fr-CA" w:bidi="ar-LB"/>
        </w:rPr>
        <w:t>تحيط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علما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>
        <w:rPr>
          <w:rFonts w:asciiTheme="majorBidi" w:hAnsiTheme="majorBidi" w:cstheme="majorBidi"/>
          <w:sz w:val="26"/>
          <w:szCs w:val="26"/>
          <w:rtl/>
          <w:lang w:val="fr-CA" w:bidi="ar-LB"/>
        </w:rPr>
        <w:t>بما</w:t>
      </w: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072D8">
        <w:rPr>
          <w:rFonts w:asciiTheme="majorBidi" w:hAnsiTheme="majorBidi" w:cstheme="majorBidi"/>
          <w:sz w:val="26"/>
          <w:szCs w:val="26"/>
          <w:rtl/>
          <w:lang w:val="fr-CA" w:bidi="ar-LB"/>
        </w:rPr>
        <w:t>يلي</w:t>
      </w:r>
      <w:r w:rsidR="00F072D8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:</w:t>
      </w:r>
    </w:p>
    <w:p w14:paraId="3751E982" w14:textId="77777777" w:rsidR="00F072D8" w:rsidRPr="00D87747" w:rsidRDefault="00F072D8" w:rsidP="00F072D8">
      <w:pPr>
        <w:pStyle w:val="ListParagraph"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</w:p>
    <w:p w14:paraId="5C77F7BE" w14:textId="7C01B596" w:rsidR="00F072D8" w:rsidRPr="001E6564" w:rsidRDefault="00147046" w:rsidP="007C2BEC">
      <w:pPr>
        <w:pStyle w:val="ListParagraph"/>
        <w:numPr>
          <w:ilvl w:val="1"/>
          <w:numId w:val="9"/>
        </w:numPr>
        <w:tabs>
          <w:tab w:val="right" w:pos="2070"/>
        </w:tabs>
        <w:bidi/>
        <w:spacing w:before="240"/>
        <w:ind w:left="2160" w:hanging="72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التزام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بحظر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تصنيع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واستيراد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الثلاجات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المنزلية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D44F23">
        <w:rPr>
          <w:rFonts w:asciiTheme="majorBidi" w:hAnsiTheme="majorBidi"/>
          <w:sz w:val="26"/>
          <w:szCs w:val="26"/>
          <w:rtl/>
          <w:lang w:val="fr-CA" w:bidi="ar-LB"/>
        </w:rPr>
        <w:t>المعتمدة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35763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5763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F35763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ومعدات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التبريد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التجارية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35763">
        <w:rPr>
          <w:rFonts w:asciiTheme="majorBidi" w:hAnsiTheme="majorBidi"/>
          <w:sz w:val="26"/>
          <w:szCs w:val="26"/>
          <w:rtl/>
          <w:lang w:val="fr-CA" w:bidi="ar-LB"/>
        </w:rPr>
        <w:t>المنفصلة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بحلول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الأول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يولي</w:t>
      </w:r>
      <w:r w:rsidR="00F35763">
        <w:rPr>
          <w:rFonts w:asciiTheme="majorBidi" w:hAnsiTheme="majorBidi"/>
          <w:sz w:val="26"/>
          <w:szCs w:val="26"/>
          <w:rtl/>
          <w:lang w:val="fr-CA" w:bidi="ar-LB"/>
        </w:rPr>
        <w:t>ه/تموز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2027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والأول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يناير</w:t>
      </w:r>
      <w:r w:rsidR="00F35763">
        <w:rPr>
          <w:rFonts w:asciiTheme="majorBidi" w:hAnsiTheme="majorBidi"/>
          <w:sz w:val="26"/>
          <w:szCs w:val="26"/>
          <w:rtl/>
          <w:lang w:val="fr-CA" w:bidi="ar-LB"/>
        </w:rPr>
        <w:t>/كانون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35763">
        <w:rPr>
          <w:rFonts w:asciiTheme="majorBidi" w:hAnsiTheme="majorBidi"/>
          <w:sz w:val="26"/>
          <w:szCs w:val="26"/>
          <w:rtl/>
          <w:lang w:val="fr-CA" w:bidi="ar-LB"/>
        </w:rPr>
        <w:t>الثاني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147046">
        <w:rPr>
          <w:rFonts w:asciiTheme="majorBidi" w:hAnsiTheme="majorBidi"/>
          <w:sz w:val="26"/>
          <w:szCs w:val="26"/>
          <w:rtl/>
          <w:lang w:val="fr-CA" w:bidi="ar-LB"/>
        </w:rPr>
        <w:t>2029؛</w:t>
      </w:r>
    </w:p>
    <w:p w14:paraId="016813DC" w14:textId="77777777" w:rsidR="00F072D8" w:rsidRPr="004A5E07" w:rsidRDefault="00F072D8" w:rsidP="00F072D8">
      <w:pPr>
        <w:pStyle w:val="ListParagraph"/>
        <w:bidi/>
        <w:spacing w:before="240"/>
        <w:ind w:left="1800"/>
        <w:rPr>
          <w:rFonts w:asciiTheme="majorBidi" w:hAnsiTheme="majorBidi" w:cstheme="majorBidi"/>
          <w:sz w:val="26"/>
          <w:szCs w:val="26"/>
          <w:lang w:val="fr-CA" w:bidi="ar-LB"/>
        </w:rPr>
      </w:pPr>
    </w:p>
    <w:p w14:paraId="10CE9E9D" w14:textId="0F5163EB" w:rsidR="00F072D8" w:rsidRPr="001E6564" w:rsidRDefault="00F072D8" w:rsidP="007C2BEC">
      <w:pPr>
        <w:pStyle w:val="ListParagraph"/>
        <w:numPr>
          <w:ilvl w:val="1"/>
          <w:numId w:val="9"/>
        </w:numPr>
        <w:bidi/>
        <w:spacing w:before="240"/>
        <w:ind w:left="2070" w:hanging="63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035175">
        <w:rPr>
          <w:rFonts w:asciiTheme="majorBidi" w:hAnsiTheme="majorBidi"/>
          <w:sz w:val="26"/>
          <w:szCs w:val="26"/>
          <w:rtl/>
          <w:lang w:val="fr-CA" w:bidi="ar-LB"/>
        </w:rPr>
        <w:t>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مشروع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>
        <w:rPr>
          <w:rFonts w:asciiTheme="majorBidi" w:hAnsiTheme="majorBidi"/>
          <w:sz w:val="26"/>
          <w:szCs w:val="26"/>
          <w:rtl/>
          <w:lang w:val="fr-CA" w:bidi="ar-LB"/>
        </w:rPr>
        <w:t>التخفيض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التدريجي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>
        <w:rPr>
          <w:rFonts w:asciiTheme="majorBidi" w:hAnsiTheme="majorBidi"/>
          <w:sz w:val="26"/>
          <w:szCs w:val="26"/>
          <w:rtl/>
          <w:lang w:val="fr-CA" w:bidi="ar-LB"/>
        </w:rPr>
        <w:t>ا</w:t>
      </w:r>
      <w:r w:rsidR="00A305A9" w:rsidRPr="00321B9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05A9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الموجودة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البوليولات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754226">
        <w:rPr>
          <w:rFonts w:asciiTheme="majorBidi" w:hAnsiTheme="majorBidi"/>
          <w:sz w:val="26"/>
          <w:szCs w:val="26"/>
          <w:rtl/>
          <w:lang w:val="fr-CA" w:bidi="ar-LB"/>
        </w:rPr>
        <w:t>المسبقة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754226">
        <w:rPr>
          <w:rFonts w:asciiTheme="majorBidi" w:hAnsiTheme="majorBidi"/>
          <w:sz w:val="26"/>
          <w:szCs w:val="26"/>
          <w:rtl/>
          <w:lang w:val="fr-CA" w:bidi="ar-LB"/>
        </w:rPr>
        <w:t>المزج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المستوردة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قطاع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رغوة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0245BC">
        <w:rPr>
          <w:sz w:val="26"/>
          <w:szCs w:val="26"/>
          <w:rtl/>
          <w:lang w:val="fr-CA" w:bidi="ar-LB"/>
        </w:rPr>
        <w:t>البوليوريتان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0245BC">
        <w:rPr>
          <w:rFonts w:asciiTheme="majorBidi" w:hAnsiTheme="majorBidi"/>
          <w:sz w:val="26"/>
          <w:szCs w:val="26"/>
          <w:rtl/>
          <w:lang w:val="fr-CA" w:bidi="ar-LB"/>
        </w:rPr>
        <w:t>سيخضع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0245BC">
        <w:rPr>
          <w:rFonts w:asciiTheme="majorBidi" w:hAnsiTheme="majorBidi"/>
          <w:sz w:val="26"/>
          <w:szCs w:val="26"/>
          <w:rtl/>
          <w:lang w:val="fr-CA" w:bidi="ar-LB"/>
        </w:rPr>
        <w:t>للقرار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الذي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تتخذه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اللجنة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التنفيذية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بشأن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ما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إذا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كانت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ستمول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0245BC">
        <w:rPr>
          <w:rFonts w:asciiTheme="majorBidi" w:hAnsiTheme="majorBidi"/>
          <w:sz w:val="26"/>
          <w:szCs w:val="26"/>
          <w:rtl/>
          <w:lang w:val="fr-CA" w:bidi="ar-LB"/>
        </w:rPr>
        <w:t>التخفيض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التدريجي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0245BC">
        <w:rPr>
          <w:rFonts w:asciiTheme="majorBidi" w:hAnsiTheme="majorBidi"/>
          <w:sz w:val="26"/>
          <w:szCs w:val="26"/>
          <w:rtl/>
          <w:lang w:val="fr-CA" w:bidi="ar-LB"/>
        </w:rPr>
        <w:t>ل</w:t>
      </w:r>
      <w:r w:rsidR="000245BC" w:rsidRPr="00321B9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0245BC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الموجودة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البوليولات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452CA">
        <w:rPr>
          <w:rFonts w:asciiTheme="majorBidi" w:hAnsiTheme="majorBidi"/>
          <w:sz w:val="26"/>
          <w:szCs w:val="26"/>
          <w:rtl/>
          <w:lang w:val="fr-CA" w:bidi="ar-LB"/>
        </w:rPr>
        <w:t>المسبقة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452CA">
        <w:rPr>
          <w:rFonts w:asciiTheme="majorBidi" w:hAnsiTheme="majorBidi"/>
          <w:sz w:val="26"/>
          <w:szCs w:val="26"/>
          <w:rtl/>
          <w:lang w:val="fr-CA" w:bidi="ar-LB"/>
        </w:rPr>
        <w:t>المزج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452CA" w:rsidRPr="00A305A9">
        <w:rPr>
          <w:rFonts w:asciiTheme="majorBidi" w:hAnsiTheme="majorBidi"/>
          <w:sz w:val="26"/>
          <w:szCs w:val="26"/>
          <w:rtl/>
          <w:lang w:val="fr-CA" w:bidi="ar-LB"/>
        </w:rPr>
        <w:t>المستوردة</w:t>
      </w:r>
      <w:r w:rsidR="00A305A9" w:rsidRPr="00A305A9">
        <w:rPr>
          <w:rFonts w:asciiTheme="majorBidi" w:hAnsiTheme="majorBidi"/>
          <w:sz w:val="26"/>
          <w:szCs w:val="26"/>
          <w:rtl/>
          <w:lang w:val="fr-CA" w:bidi="ar-LB"/>
        </w:rPr>
        <w:t>؛</w:t>
      </w:r>
    </w:p>
    <w:p w14:paraId="61A7AFA5" w14:textId="77777777" w:rsidR="00F072D8" w:rsidRPr="001E6564" w:rsidRDefault="00F072D8" w:rsidP="00F072D8">
      <w:pPr>
        <w:pStyle w:val="ListParagraph"/>
        <w:rPr>
          <w:rFonts w:asciiTheme="majorBidi" w:hAnsiTheme="majorBidi" w:cstheme="majorBidi"/>
          <w:sz w:val="26"/>
          <w:szCs w:val="26"/>
          <w:rtl/>
          <w:lang w:val="fr-CA" w:bidi="ar-LB"/>
        </w:rPr>
      </w:pPr>
    </w:p>
    <w:p w14:paraId="790A44A3" w14:textId="79AAC4CA" w:rsidR="00F072D8" w:rsidRPr="00F73255" w:rsidRDefault="00F072D8" w:rsidP="007C2BEC">
      <w:pPr>
        <w:pStyle w:val="ListParagraph"/>
        <w:numPr>
          <w:ilvl w:val="1"/>
          <w:numId w:val="9"/>
        </w:numPr>
        <w:bidi/>
        <w:spacing w:before="240"/>
        <w:ind w:left="2160" w:hanging="72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035175">
        <w:rPr>
          <w:rFonts w:asciiTheme="majorBidi" w:hAnsiTheme="majorBidi"/>
          <w:sz w:val="26"/>
          <w:szCs w:val="26"/>
          <w:rtl/>
          <w:lang w:val="fr-CA" w:bidi="ar-LB"/>
        </w:rPr>
        <w:t>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حكومة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ستنشئ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نقطة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4F095A">
        <w:rPr>
          <w:rFonts w:asciiTheme="majorBidi" w:hAnsiTheme="majorBidi"/>
          <w:sz w:val="26"/>
          <w:szCs w:val="26"/>
          <w:rtl/>
          <w:lang w:val="fr-CA" w:bidi="ar-LB"/>
        </w:rPr>
        <w:t>بدايتها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لتحقيق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تخفيضات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مستدامة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استهلاك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32BDA" w:rsidRPr="00321B94">
        <w:rPr>
          <w:sz w:val="26"/>
          <w:szCs w:val="26"/>
          <w:rtl/>
          <w:lang w:val="fr-CA" w:bidi="ar-LB"/>
        </w:rPr>
        <w:t>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32BDA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73255">
        <w:rPr>
          <w:rFonts w:asciiTheme="majorBidi" w:hAnsiTheme="majorBidi"/>
          <w:sz w:val="26"/>
          <w:szCs w:val="26"/>
          <w:rtl/>
          <w:lang w:val="fr-CA" w:bidi="ar-LB"/>
        </w:rPr>
        <w:t>استنادا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F73255">
        <w:rPr>
          <w:rFonts w:asciiTheme="majorBidi" w:hAnsi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التوجيهات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التي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تقدمها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اللجنة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6A36E9" w:rsidRPr="006A36E9">
        <w:rPr>
          <w:rFonts w:asciiTheme="majorBidi" w:hAnsiTheme="majorBidi"/>
          <w:sz w:val="26"/>
          <w:szCs w:val="26"/>
          <w:rtl/>
          <w:lang w:val="fr-CA" w:bidi="ar-LB"/>
        </w:rPr>
        <w:t>التنفيذية؛</w:t>
      </w:r>
    </w:p>
    <w:p w14:paraId="341718D8" w14:textId="77777777" w:rsidR="00F73255" w:rsidRPr="00F73255" w:rsidRDefault="00F73255" w:rsidP="00F73255">
      <w:pPr>
        <w:pStyle w:val="ListParagraph"/>
        <w:rPr>
          <w:rFonts w:asciiTheme="majorBidi" w:hAnsiTheme="majorBidi" w:cstheme="majorBidi"/>
          <w:sz w:val="26"/>
          <w:szCs w:val="26"/>
          <w:rtl/>
          <w:lang w:val="fr-CA" w:bidi="ar-LB"/>
        </w:rPr>
      </w:pPr>
    </w:p>
    <w:p w14:paraId="19D8FAB8" w14:textId="1B157E46" w:rsidR="00F73255" w:rsidRPr="00DC18C3" w:rsidRDefault="00F73255" w:rsidP="007C2BEC">
      <w:pPr>
        <w:pStyle w:val="ListParagraph"/>
        <w:numPr>
          <w:ilvl w:val="1"/>
          <w:numId w:val="9"/>
        </w:numPr>
        <w:bidi/>
        <w:spacing w:before="240"/>
        <w:ind w:left="2070" w:hanging="63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أنه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بمجرد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موافقة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اللجنة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التنفيذية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على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المبادئ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التوجيهية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للتكاليف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المتعلقة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 w:bidi="ar-LB"/>
        </w:rPr>
        <w:t>بالتخفيض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التدريجي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 w:bidi="ar-LB"/>
        </w:rPr>
        <w:t>ل</w:t>
      </w:r>
      <w:r w:rsidRPr="00321B9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سيتم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تحديد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التخفيضات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استهلاك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المتبقي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E3564B">
        <w:rPr>
          <w:rFonts w:asciiTheme="majorBidi" w:hAnsiTheme="majorBidi"/>
          <w:sz w:val="26"/>
          <w:szCs w:val="26"/>
          <w:rtl/>
          <w:lang w:val="fr-CA" w:bidi="ar-LB"/>
        </w:rPr>
        <w:t>ا</w:t>
      </w:r>
      <w:r w:rsidR="00E3564B" w:rsidRPr="00321B9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E3564B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المؤهلة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للتمويل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بما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يتماشى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مع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هذه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المبادئ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F73255">
        <w:rPr>
          <w:rFonts w:asciiTheme="majorBidi" w:hAnsiTheme="majorBidi"/>
          <w:sz w:val="26"/>
          <w:szCs w:val="26"/>
          <w:rtl/>
          <w:lang w:val="fr-CA" w:bidi="ar-LB"/>
        </w:rPr>
        <w:t>التوجيهية؛</w:t>
      </w:r>
    </w:p>
    <w:p w14:paraId="7E9C638A" w14:textId="77777777" w:rsidR="00DC18C3" w:rsidRPr="00DC18C3" w:rsidRDefault="00DC18C3" w:rsidP="00DC18C3">
      <w:pPr>
        <w:pStyle w:val="ListParagraph"/>
        <w:rPr>
          <w:rFonts w:asciiTheme="majorBidi" w:hAnsiTheme="majorBidi" w:cstheme="majorBidi"/>
          <w:sz w:val="26"/>
          <w:szCs w:val="26"/>
          <w:rtl/>
          <w:lang w:val="fr-CA" w:bidi="ar-LB"/>
        </w:rPr>
      </w:pPr>
    </w:p>
    <w:p w14:paraId="04BA6AB5" w14:textId="6570801F" w:rsidR="00DC18C3" w:rsidRPr="00DA2E9A" w:rsidRDefault="00DC18C3" w:rsidP="007C2BEC">
      <w:pPr>
        <w:pStyle w:val="ListParagraph"/>
        <w:numPr>
          <w:ilvl w:val="1"/>
          <w:numId w:val="9"/>
        </w:numPr>
        <w:bidi/>
        <w:spacing w:before="240"/>
        <w:ind w:left="2070" w:hanging="63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التخفيضات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استهلاك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437A7">
        <w:rPr>
          <w:rFonts w:asciiTheme="majorBidi" w:hAnsiTheme="majorBidi"/>
          <w:sz w:val="26"/>
          <w:szCs w:val="26"/>
          <w:rtl/>
          <w:lang w:val="fr-CA" w:bidi="ar-LB"/>
        </w:rPr>
        <w:t>أوروغواي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المتبقي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A437A7">
        <w:rPr>
          <w:rFonts w:asciiTheme="majorBidi" w:hAnsiTheme="majorBidi"/>
          <w:sz w:val="26"/>
          <w:szCs w:val="26"/>
          <w:rtl/>
          <w:lang w:val="fr-CA" w:bidi="ar-LB"/>
        </w:rPr>
        <w:t>ا</w:t>
      </w:r>
      <w:r w:rsidR="00A437A7" w:rsidRPr="00321B9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A437A7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المؤهلة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للتمويل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المشار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إليها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الفقرة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الفرعية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(ب)(رابعاً)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أعلاه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سيتم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خصمها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من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نقطة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4F095A">
        <w:rPr>
          <w:rFonts w:asciiTheme="majorBidi" w:hAnsiTheme="majorBidi"/>
          <w:sz w:val="26"/>
          <w:szCs w:val="26"/>
          <w:rtl/>
          <w:lang w:val="fr-CA" w:bidi="ar-LB"/>
        </w:rPr>
        <w:t>البداية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المشار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إليها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الفقرة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الفرعية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Pr="00DC18C3">
        <w:rPr>
          <w:rFonts w:asciiTheme="majorBidi" w:hAnsiTheme="majorBidi"/>
          <w:sz w:val="26"/>
          <w:szCs w:val="26"/>
          <w:rtl/>
          <w:lang w:val="fr-CA" w:bidi="ar-LB"/>
        </w:rPr>
        <w:t>(ب)(ثالثاً)؛</w:t>
      </w:r>
    </w:p>
    <w:p w14:paraId="19F814C2" w14:textId="77777777" w:rsidR="00F072D8" w:rsidRPr="00DA2E9A" w:rsidRDefault="00F072D8" w:rsidP="00F072D8">
      <w:pPr>
        <w:pStyle w:val="ListParagraph"/>
        <w:rPr>
          <w:rFonts w:asciiTheme="majorBidi" w:hAnsiTheme="majorBidi" w:cstheme="majorBidi"/>
          <w:sz w:val="26"/>
          <w:szCs w:val="26"/>
          <w:rtl/>
          <w:lang w:val="fr-CA" w:bidi="ar-LB"/>
        </w:rPr>
      </w:pPr>
    </w:p>
    <w:p w14:paraId="23B1A11B" w14:textId="0613CA35" w:rsidR="00F072D8" w:rsidRDefault="00F072D8" w:rsidP="003A7647">
      <w:pPr>
        <w:pStyle w:val="ListParagraph"/>
        <w:numPr>
          <w:ilvl w:val="0"/>
          <w:numId w:val="9"/>
        </w:numPr>
        <w:bidi/>
        <w:spacing w:before="240" w:after="360"/>
        <w:ind w:left="1530" w:hanging="810"/>
        <w:rPr>
          <w:sz w:val="26"/>
          <w:szCs w:val="26"/>
          <w:lang w:val="fr-CA" w:bidi="ar-LB"/>
        </w:rPr>
      </w:pPr>
      <w:r w:rsidRPr="00CA1E1F">
        <w:rPr>
          <w:sz w:val="26"/>
          <w:szCs w:val="26"/>
          <w:rtl/>
          <w:lang w:val="fr-CA" w:bidi="ar-LB"/>
        </w:rPr>
        <w:t>الموافقة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الشريحة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المرحلة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الأولى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D763B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D763B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D763B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D763B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D763B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D763B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D763B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7D763B">
        <w:rPr>
          <w:sz w:val="26"/>
          <w:szCs w:val="26"/>
          <w:rtl/>
          <w:lang w:val="fr-CA" w:bidi="ar-LB"/>
        </w:rPr>
        <w:t>كيغالي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4F64" w:rsidRPr="007D763B">
        <w:rPr>
          <w:sz w:val="26"/>
          <w:szCs w:val="26"/>
          <w:rtl/>
          <w:lang w:val="fr-CA" w:bidi="ar-LB"/>
        </w:rPr>
        <w:t>أوروغواي</w:t>
      </w:r>
      <w:r w:rsidRPr="00CA1E1F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وخطة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المتصلة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بها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بتمويل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قدره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199</w:t>
      </w:r>
      <w:r w:rsidRPr="00CA1E1F">
        <w:rPr>
          <w:sz w:val="26"/>
          <w:szCs w:val="26"/>
          <w:rtl/>
          <w:lang w:val="fr-CA" w:bidi="ar-LB"/>
        </w:rPr>
        <w:t>,</w:t>
      </w:r>
      <w:r w:rsidR="006C3628" w:rsidRPr="00CA1E1F">
        <w:rPr>
          <w:sz w:val="26"/>
          <w:szCs w:val="26"/>
          <w:rtl/>
          <w:lang w:val="fr-CA" w:bidi="ar-LB"/>
        </w:rPr>
        <w:t>769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دولار</w:t>
      </w:r>
      <w:r w:rsidR="006C3628" w:rsidRPr="00CA1E1F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أمريكي</w:t>
      </w:r>
      <w:r w:rsidR="006C3628" w:rsidRPr="00CA1E1F">
        <w:rPr>
          <w:sz w:val="26"/>
          <w:szCs w:val="26"/>
          <w:rtl/>
          <w:lang w:val="fr-CA" w:bidi="ar-LB"/>
        </w:rPr>
        <w:t>ا</w:t>
      </w:r>
      <w:r w:rsidRPr="00CA1E1F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تتألف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126,927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أمريكيا،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بالإضافة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دعم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الوكالة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البالغة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C3628" w:rsidRPr="00CA1E1F">
        <w:rPr>
          <w:sz w:val="26"/>
          <w:szCs w:val="26"/>
          <w:rtl/>
          <w:lang w:val="fr-CA" w:bidi="ar-LB"/>
        </w:rPr>
        <w:t>16</w:t>
      </w:r>
      <w:r w:rsidRPr="00CA1E1F">
        <w:rPr>
          <w:sz w:val="26"/>
          <w:szCs w:val="26"/>
          <w:rtl/>
          <w:lang w:val="fr-CA" w:bidi="ar-LB"/>
        </w:rPr>
        <w:t>,</w:t>
      </w:r>
      <w:r w:rsidR="006C3628" w:rsidRPr="00CA1E1F">
        <w:rPr>
          <w:sz w:val="26"/>
          <w:szCs w:val="26"/>
          <w:rtl/>
          <w:lang w:val="fr-CA" w:bidi="ar-LB"/>
        </w:rPr>
        <w:t>500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دولار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A1E1F">
        <w:rPr>
          <w:sz w:val="26"/>
          <w:szCs w:val="26"/>
          <w:rtl/>
          <w:lang w:val="fr-CA" w:bidi="ar-LB"/>
        </w:rPr>
        <w:t>أمريكي،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CA1E1F">
        <w:rPr>
          <w:sz w:val="26"/>
          <w:szCs w:val="26"/>
          <w:rtl/>
          <w:lang w:val="fr-CA" w:bidi="ar-LB"/>
        </w:rPr>
        <w:t>لليوئنديبي،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CA1E1F">
        <w:rPr>
          <w:sz w:val="26"/>
          <w:szCs w:val="26"/>
          <w:rtl/>
          <w:lang w:val="fr-CA" w:bidi="ar-LB"/>
        </w:rPr>
        <w:t>ومبلغ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CA1E1F">
        <w:rPr>
          <w:sz w:val="26"/>
          <w:szCs w:val="26"/>
          <w:rtl/>
          <w:lang w:val="fr-CA" w:bidi="ar-LB"/>
        </w:rPr>
        <w:t>49,860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CA1E1F">
        <w:rPr>
          <w:sz w:val="26"/>
          <w:szCs w:val="26"/>
          <w:rtl/>
          <w:lang w:val="fr-CA" w:bidi="ar-LB"/>
        </w:rPr>
        <w:t>دولار</w:t>
      </w:r>
      <w:r w:rsidR="00A04EEF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CA1E1F">
        <w:rPr>
          <w:sz w:val="26"/>
          <w:szCs w:val="26"/>
          <w:rtl/>
          <w:lang w:val="fr-CA" w:bidi="ar-LB"/>
        </w:rPr>
        <w:t>أمريكيا</w:t>
      </w:r>
      <w:r w:rsidR="00CA1E1F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>
        <w:rPr>
          <w:sz w:val="26"/>
          <w:szCs w:val="26"/>
          <w:rtl/>
          <w:lang w:val="fr-CA" w:bidi="ar-LB"/>
        </w:rPr>
        <w:t>بالإضافة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>
        <w:rPr>
          <w:sz w:val="26"/>
          <w:szCs w:val="26"/>
          <w:rtl/>
          <w:lang w:val="fr-CA" w:bidi="ar-LB"/>
        </w:rPr>
        <w:t>تكاليف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7B63BB">
        <w:rPr>
          <w:sz w:val="26"/>
          <w:szCs w:val="26"/>
          <w:rtl/>
          <w:lang w:val="fr-CA" w:bidi="ar-LB"/>
        </w:rPr>
        <w:t>دعم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7B63BB">
        <w:rPr>
          <w:sz w:val="26"/>
          <w:szCs w:val="26"/>
          <w:rtl/>
          <w:lang w:val="fr-CA" w:bidi="ar-LB"/>
        </w:rPr>
        <w:t>الوكالة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7B63BB">
        <w:rPr>
          <w:sz w:val="26"/>
          <w:szCs w:val="26"/>
          <w:rtl/>
          <w:lang w:val="fr-CA" w:bidi="ar-LB"/>
        </w:rPr>
        <w:t>البالغة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>
        <w:rPr>
          <w:sz w:val="26"/>
          <w:szCs w:val="26"/>
          <w:rtl/>
          <w:lang w:val="fr-CA" w:bidi="ar-LB"/>
        </w:rPr>
        <w:t>6,482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7B63BB">
        <w:rPr>
          <w:sz w:val="26"/>
          <w:szCs w:val="26"/>
          <w:rtl/>
          <w:lang w:val="fr-CA" w:bidi="ar-LB"/>
        </w:rPr>
        <w:t>دولار</w:t>
      </w:r>
      <w:r w:rsidR="002407D7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A1E1F" w:rsidRPr="007B63BB">
        <w:rPr>
          <w:sz w:val="26"/>
          <w:szCs w:val="26"/>
          <w:rtl/>
          <w:lang w:val="fr-CA" w:bidi="ar-LB"/>
        </w:rPr>
        <w:t>أمريكي</w:t>
      </w:r>
      <w:r w:rsidR="002407D7">
        <w:rPr>
          <w:sz w:val="26"/>
          <w:szCs w:val="26"/>
          <w:rtl/>
          <w:lang w:val="fr-CA" w:bidi="ar-LB"/>
        </w:rPr>
        <w:t>ا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763B">
        <w:rPr>
          <w:sz w:val="26"/>
          <w:szCs w:val="26"/>
          <w:rtl/>
          <w:lang w:val="fr-CA" w:bidi="ar-LB"/>
        </w:rPr>
        <w:t>لليونيدو؛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763B">
        <w:rPr>
          <w:sz w:val="26"/>
          <w:szCs w:val="26"/>
          <w:rtl/>
          <w:lang w:val="fr-CA" w:bidi="ar-LB"/>
        </w:rPr>
        <w:t>و</w:t>
      </w:r>
    </w:p>
    <w:p w14:paraId="743B5221" w14:textId="77777777" w:rsidR="007D763B" w:rsidRPr="002407D7" w:rsidRDefault="007D763B" w:rsidP="007D763B">
      <w:pPr>
        <w:pStyle w:val="ListParagraph"/>
        <w:bidi/>
        <w:spacing w:before="240" w:after="360"/>
        <w:ind w:left="1080"/>
        <w:rPr>
          <w:sz w:val="26"/>
          <w:szCs w:val="26"/>
          <w:lang w:val="fr-CA" w:bidi="ar-LB"/>
        </w:rPr>
      </w:pPr>
    </w:p>
    <w:p w14:paraId="4F04F4E7" w14:textId="4B717906" w:rsidR="00312C21" w:rsidRPr="00816305" w:rsidRDefault="00F072D8" w:rsidP="003A7647">
      <w:pPr>
        <w:pStyle w:val="ListParagraph"/>
        <w:numPr>
          <w:ilvl w:val="0"/>
          <w:numId w:val="9"/>
        </w:numPr>
        <w:bidi/>
        <w:spacing w:before="240" w:after="360"/>
        <w:ind w:left="1530" w:hanging="810"/>
        <w:rPr>
          <w:sz w:val="26"/>
          <w:szCs w:val="26"/>
          <w:lang w:val="fr-CA" w:bidi="ar-LB"/>
        </w:rPr>
      </w:pPr>
      <w:r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</w:t>
      </w:r>
      <w:r w:rsidRPr="000B3714">
        <w:rPr>
          <w:sz w:val="26"/>
          <w:szCs w:val="26"/>
          <w:rtl/>
          <w:lang w:val="fr-CA" w:bidi="ar-LB"/>
        </w:rPr>
        <w:t>طلب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B3714">
        <w:rPr>
          <w:sz w:val="26"/>
          <w:szCs w:val="26"/>
          <w:rtl/>
          <w:lang w:val="fr-CA" w:bidi="ar-LB"/>
        </w:rPr>
        <w:t>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4F64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763B">
        <w:rPr>
          <w:sz w:val="26"/>
          <w:szCs w:val="26"/>
          <w:rtl/>
          <w:lang w:val="fr-CA" w:bidi="ar-LB"/>
        </w:rPr>
        <w:t>وا</w:t>
      </w:r>
      <w:r w:rsidR="007D763B" w:rsidRPr="00CA1E1F">
        <w:rPr>
          <w:sz w:val="26"/>
          <w:szCs w:val="26"/>
          <w:rtl/>
          <w:lang w:val="fr-CA" w:bidi="ar-LB"/>
        </w:rPr>
        <w:t>ليوئنديبي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D763B">
        <w:rPr>
          <w:sz w:val="26"/>
          <w:szCs w:val="26"/>
          <w:rtl/>
          <w:lang w:val="fr-CA" w:bidi="ar-LB"/>
        </w:rPr>
        <w:t>واليونيدو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B3714">
        <w:rPr>
          <w:sz w:val="26"/>
          <w:szCs w:val="26"/>
          <w:rtl/>
          <w:lang w:val="fr-CA" w:bidi="ar-LB"/>
        </w:rPr>
        <w:t>والأمانة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وضع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اللمسات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الأخيرة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مشروع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الاتفاق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بين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B3714">
        <w:rPr>
          <w:sz w:val="26"/>
          <w:szCs w:val="26"/>
          <w:rtl/>
          <w:lang w:val="fr-CA" w:bidi="ar-LB"/>
        </w:rPr>
        <w:t>حكومة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14F64">
        <w:rPr>
          <w:sz w:val="26"/>
          <w:szCs w:val="26"/>
          <w:rtl/>
          <w:lang w:val="fr-CA" w:bidi="ar-LB"/>
        </w:rPr>
        <w:t>أوروغواي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B3714">
        <w:rPr>
          <w:sz w:val="26"/>
          <w:szCs w:val="26"/>
          <w:rtl/>
          <w:lang w:val="fr-CA" w:bidi="ar-LB"/>
        </w:rPr>
        <w:t>واللجنة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B3714">
        <w:rPr>
          <w:sz w:val="26"/>
          <w:szCs w:val="26"/>
          <w:rtl/>
          <w:lang w:val="fr-CA" w:bidi="ar-LB"/>
        </w:rPr>
        <w:t>التنفيذية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</w:t>
      </w:r>
      <w:r w:rsidRPr="000B3714">
        <w:rPr>
          <w:sz w:val="26"/>
          <w:szCs w:val="26"/>
          <w:rtl/>
          <w:lang w:val="fr-CA" w:bidi="ar-LB"/>
        </w:rPr>
        <w:t>خفض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0B3714">
        <w:rPr>
          <w:sz w:val="26"/>
          <w:szCs w:val="26"/>
          <w:rtl/>
          <w:lang w:val="fr-CA" w:bidi="ar-LB"/>
        </w:rPr>
        <w:t>استهلاك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</w:t>
      </w:r>
      <w:r>
        <w:rPr>
          <w:sz w:val="26"/>
          <w:szCs w:val="26"/>
          <w:rtl/>
          <w:lang w:val="fr-CA" w:bidi="ar-LB"/>
        </w:rPr>
        <w:t>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الهيدروفلوروكربونية</w:t>
      </w:r>
      <w:r w:rsidRPr="000B371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على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أن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يتضمن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المعلومات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الواردة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المرفق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المذكور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في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الفقرة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الفرعية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(أ)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أعلاه</w:t>
      </w:r>
      <w:r w:rsidRPr="000B3714">
        <w:rPr>
          <w:sz w:val="26"/>
          <w:szCs w:val="26"/>
          <w:rtl/>
          <w:lang w:val="fr-CA" w:bidi="ar-LB"/>
        </w:rPr>
        <w:t>،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ورفعه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إلى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</w:t>
      </w:r>
      <w:r>
        <w:rPr>
          <w:sz w:val="26"/>
          <w:szCs w:val="26"/>
          <w:rtl/>
          <w:lang w:val="fr-CA" w:bidi="ar-LB"/>
        </w:rPr>
        <w:t>ج</w:t>
      </w:r>
      <w:r w:rsidRPr="00C01B1D">
        <w:rPr>
          <w:sz w:val="26"/>
          <w:szCs w:val="26"/>
          <w:rtl/>
          <w:lang w:val="fr-CA" w:bidi="ar-LB"/>
        </w:rPr>
        <w:t>تماع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تالي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فور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إقرار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اللجنة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التنفيذية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الاتفاق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النموذجي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لخطط</w:t>
      </w:r>
      <w:r w:rsidR="006F2964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التنفيذ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6F296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الهيدروفلور</w:t>
      </w:r>
      <w:r>
        <w:rPr>
          <w:sz w:val="26"/>
          <w:szCs w:val="26"/>
          <w:rtl/>
          <w:lang w:bidi="ar-LB"/>
        </w:rPr>
        <w:t>وكربون</w:t>
      </w:r>
      <w:r w:rsidRPr="00C01B1D">
        <w:rPr>
          <w:sz w:val="26"/>
          <w:szCs w:val="26"/>
          <w:rtl/>
          <w:lang w:bidi="ar-LB"/>
        </w:rPr>
        <w:t>ية</w:t>
      </w:r>
      <w:r w:rsidR="006F2964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بموجب</w:t>
      </w:r>
      <w:r w:rsidR="006F2964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تعديل</w:t>
      </w:r>
      <w:r w:rsidR="006F2964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كيغالي</w:t>
      </w:r>
      <w:r w:rsidRPr="00C01B1D">
        <w:rPr>
          <w:sz w:val="26"/>
          <w:szCs w:val="26"/>
          <w:rtl/>
          <w:lang w:val="fr-CA" w:bidi="ar-LB"/>
        </w:rPr>
        <w:t>.</w:t>
      </w:r>
      <w:r w:rsidR="00312C21">
        <w:rPr>
          <w:sz w:val="26"/>
          <w:szCs w:val="26"/>
          <w:rtl/>
          <w:lang w:val="en-US" w:bidi="ar-LB"/>
        </w:rPr>
        <w:br w:type="page"/>
      </w:r>
    </w:p>
    <w:p w14:paraId="0C342427" w14:textId="2DE67FA1" w:rsidR="002C6A3A" w:rsidRDefault="002C6A3A" w:rsidP="002C6A3A">
      <w:pPr>
        <w:bidi/>
        <w:jc w:val="center"/>
        <w:rPr>
          <w:b/>
          <w:bCs/>
          <w:sz w:val="26"/>
          <w:szCs w:val="26"/>
          <w:rtl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lastRenderedPageBreak/>
        <w:t>مشروع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تجريبي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للحفاظ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على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DC53A5">
        <w:rPr>
          <w:b/>
          <w:bCs/>
          <w:sz w:val="26"/>
          <w:szCs w:val="26"/>
          <w:rtl/>
          <w:lang w:val="en-US" w:bidi="ar-LB"/>
        </w:rPr>
        <w:t>ال</w:t>
      </w:r>
      <w:r w:rsidR="002A18DC">
        <w:rPr>
          <w:b/>
          <w:bCs/>
          <w:sz w:val="26"/>
          <w:szCs w:val="26"/>
          <w:rtl/>
          <w:lang w:val="en-US" w:bidi="ar-LB"/>
        </w:rPr>
        <w:t>كفاءة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DC53A5">
        <w:rPr>
          <w:b/>
          <w:bCs/>
          <w:sz w:val="26"/>
          <w:szCs w:val="26"/>
          <w:rtl/>
          <w:lang w:val="en-US" w:bidi="ar-LB"/>
        </w:rPr>
        <w:t>في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075F60">
        <w:rPr>
          <w:b/>
          <w:bCs/>
          <w:sz w:val="26"/>
          <w:szCs w:val="26"/>
          <w:rtl/>
          <w:lang w:val="en-US" w:bidi="ar-LB"/>
        </w:rPr>
        <w:t>استخدام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2A18DC">
        <w:rPr>
          <w:b/>
          <w:bCs/>
          <w:sz w:val="26"/>
          <w:szCs w:val="26"/>
          <w:rtl/>
          <w:lang w:val="en-US" w:bidi="ar-LB"/>
        </w:rPr>
        <w:t>الطاقة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و/أو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تعزيز</w:t>
      </w:r>
      <w:r w:rsidR="002A18DC">
        <w:rPr>
          <w:b/>
          <w:bCs/>
          <w:sz w:val="26"/>
          <w:szCs w:val="26"/>
          <w:rtl/>
          <w:lang w:val="en-US" w:bidi="ar-LB"/>
        </w:rPr>
        <w:t>ها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2A18DC">
        <w:rPr>
          <w:b/>
          <w:bCs/>
          <w:sz w:val="26"/>
          <w:szCs w:val="26"/>
          <w:rtl/>
          <w:lang w:val="en-US" w:bidi="ar-LB"/>
        </w:rPr>
        <w:t>في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971D37">
        <w:rPr>
          <w:b/>
          <w:bCs/>
          <w:sz w:val="26"/>
          <w:szCs w:val="26"/>
          <w:rtl/>
          <w:lang w:val="en-US" w:bidi="ar-LB"/>
        </w:rPr>
        <w:t>ا</w:t>
      </w:r>
      <w:r>
        <w:rPr>
          <w:b/>
          <w:bCs/>
          <w:sz w:val="26"/>
          <w:szCs w:val="26"/>
          <w:rtl/>
          <w:lang w:val="en-US" w:bidi="ar-LB"/>
        </w:rPr>
        <w:t>لتكنولوجيات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و</w:t>
      </w:r>
      <w:r w:rsidR="00971D37">
        <w:rPr>
          <w:b/>
          <w:bCs/>
          <w:sz w:val="26"/>
          <w:szCs w:val="26"/>
          <w:rtl/>
          <w:lang w:val="en-US" w:bidi="ar-LB"/>
        </w:rPr>
        <w:t>ال</w:t>
      </w:r>
      <w:r>
        <w:rPr>
          <w:b/>
          <w:bCs/>
          <w:sz w:val="26"/>
          <w:szCs w:val="26"/>
          <w:rtl/>
          <w:lang w:val="en-US" w:bidi="ar-LB"/>
        </w:rPr>
        <w:t>معدات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971D37">
        <w:rPr>
          <w:b/>
          <w:bCs/>
          <w:sz w:val="26"/>
          <w:szCs w:val="26"/>
          <w:rtl/>
          <w:lang w:val="en-US" w:bidi="ar-LB"/>
        </w:rPr>
        <w:t>البديلة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</w:p>
    <w:p w14:paraId="475BA4AA" w14:textId="3049D581" w:rsidR="002C6A3A" w:rsidRDefault="002C6A3A" w:rsidP="00911C6F">
      <w:pPr>
        <w:bidi/>
        <w:spacing w:after="240"/>
        <w:jc w:val="center"/>
        <w:rPr>
          <w:b/>
          <w:bCs/>
          <w:sz w:val="26"/>
          <w:szCs w:val="26"/>
          <w:rtl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t>في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سياق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8B05B3">
        <w:rPr>
          <w:b/>
          <w:bCs/>
          <w:sz w:val="26"/>
          <w:szCs w:val="26"/>
          <w:rtl/>
          <w:lang w:val="en-US" w:bidi="ar-LB"/>
        </w:rPr>
        <w:t>التخفيض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التدريجي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911C6F" w:rsidRPr="00911C6F">
        <w:rPr>
          <w:b/>
          <w:bCs/>
          <w:sz w:val="26"/>
          <w:szCs w:val="26"/>
          <w:rtl/>
          <w:lang w:val="en-US" w:bidi="ar-LB"/>
        </w:rPr>
        <w:t>للمواد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911C6F" w:rsidRPr="00911C6F">
        <w:rPr>
          <w:b/>
          <w:bCs/>
          <w:sz w:val="26"/>
          <w:szCs w:val="26"/>
          <w:rtl/>
          <w:lang w:val="en-US" w:bidi="ar-LB"/>
        </w:rPr>
        <w:t>الهيدروفلوروكربونية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(أنشطة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غير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استثمارية)</w:t>
      </w:r>
    </w:p>
    <w:p w14:paraId="21C8E5F3" w14:textId="124D906E" w:rsidR="00312C21" w:rsidRPr="00312C21" w:rsidRDefault="00312C21" w:rsidP="002C6A3A">
      <w:pPr>
        <w:bidi/>
        <w:spacing w:after="240"/>
        <w:jc w:val="center"/>
        <w:rPr>
          <w:b/>
          <w:bCs/>
          <w:sz w:val="26"/>
          <w:szCs w:val="26"/>
          <w:rtl/>
          <w:lang w:val="en-US" w:bidi="ar-LB"/>
        </w:rPr>
      </w:pPr>
      <w:r w:rsidRPr="00312C21">
        <w:rPr>
          <w:b/>
          <w:bCs/>
          <w:sz w:val="26"/>
          <w:szCs w:val="26"/>
          <w:rtl/>
          <w:lang w:val="en-US" w:bidi="ar-LB"/>
        </w:rPr>
        <w:t>وصف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Pr="00312C21">
        <w:rPr>
          <w:b/>
          <w:bCs/>
          <w:sz w:val="26"/>
          <w:szCs w:val="26"/>
          <w:rtl/>
          <w:lang w:val="en-US" w:bidi="ar-LB"/>
        </w:rPr>
        <w:t>المشروع</w:t>
      </w:r>
    </w:p>
    <w:p w14:paraId="332A6D1A" w14:textId="268AF88D" w:rsidR="00312C21" w:rsidRPr="00312C21" w:rsidRDefault="00906671" w:rsidP="00312C21">
      <w:pPr>
        <w:bidi/>
        <w:spacing w:after="240"/>
        <w:rPr>
          <w:b/>
          <w:bCs/>
          <w:sz w:val="26"/>
          <w:szCs w:val="26"/>
          <w:rtl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t>ال</w:t>
      </w:r>
      <w:r w:rsidR="00317861">
        <w:rPr>
          <w:b/>
          <w:bCs/>
          <w:sz w:val="26"/>
          <w:szCs w:val="26"/>
          <w:rtl/>
          <w:lang w:val="en-US" w:bidi="ar-LB"/>
        </w:rPr>
        <w:t>خلفية</w:t>
      </w:r>
    </w:p>
    <w:p w14:paraId="7DA83F68" w14:textId="4464960D" w:rsidR="00602CBF" w:rsidRPr="00317861" w:rsidRDefault="00911C6F" w:rsidP="00C4778D">
      <w:pPr>
        <w:bidi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  <w:r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59.</w:t>
      </w:r>
      <w:r w:rsidR="003A7647">
        <w:rPr>
          <w:rFonts w:asciiTheme="majorBidi" w:hAnsiTheme="majorBidi" w:cstheme="majorBidi"/>
          <w:sz w:val="26"/>
          <w:szCs w:val="26"/>
          <w:rtl/>
          <w:lang w:val="fr-CA" w:bidi="ar-LB"/>
        </w:rPr>
        <w:tab/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بالنيابة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عن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حكومة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725D9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أوروغواي</w:t>
      </w:r>
      <w:r w:rsidR="00602CB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602CB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قدم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</w:t>
      </w:r>
      <w:r w:rsidR="00317861" w:rsidRPr="00CA1E1F">
        <w:rPr>
          <w:sz w:val="26"/>
          <w:szCs w:val="26"/>
          <w:rtl/>
          <w:lang w:val="fr-CA" w:bidi="ar-LB"/>
        </w:rPr>
        <w:t>ليوئنديبي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بما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يتم</w:t>
      </w:r>
      <w:r w:rsidR="00F53DAD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شى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مع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المقرر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91/65،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طلبا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لمشروع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تجريبي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602CB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للحفاظ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602CB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على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B3A14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F53DAD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ك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فاءة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B3A14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استخدام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الطاقة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602CB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و/أو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602CB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تعزيزها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A18DC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تكنولوجيات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A18DC">
        <w:rPr>
          <w:rFonts w:asciiTheme="majorBidi" w:hAnsiTheme="majorBidi" w:cstheme="majorBidi"/>
          <w:sz w:val="26"/>
          <w:szCs w:val="26"/>
          <w:rtl/>
          <w:lang w:val="fr-CA" w:bidi="ar-LB"/>
        </w:rPr>
        <w:t>البديلة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B3A14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8D399B" w:rsidRPr="008D399B">
        <w:rPr>
          <w:rFonts w:asciiTheme="majorBidi" w:hAnsiTheme="majorBidi"/>
          <w:sz w:val="26"/>
          <w:szCs w:val="26"/>
          <w:rtl/>
          <w:lang w:val="fr-CA" w:bidi="ar-LB"/>
        </w:rPr>
        <w:t>قطاعي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D399B" w:rsidRPr="008D399B">
        <w:rPr>
          <w:rFonts w:asciiTheme="majorBidi" w:hAnsiTheme="majorBidi"/>
          <w:sz w:val="26"/>
          <w:szCs w:val="26"/>
          <w:rtl/>
          <w:lang w:val="fr-CA" w:bidi="ar-LB"/>
        </w:rPr>
        <w:t>التبريد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D399B" w:rsidRPr="008D399B">
        <w:rPr>
          <w:rFonts w:asciiTheme="majorBidi" w:hAnsiTheme="majorBidi"/>
          <w:sz w:val="26"/>
          <w:szCs w:val="26"/>
          <w:rtl/>
          <w:lang w:val="fr-CA" w:bidi="ar-LB"/>
        </w:rPr>
        <w:t>التجاري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D399B" w:rsidRPr="008D399B">
        <w:rPr>
          <w:rFonts w:asciiTheme="majorBidi" w:hAnsiTheme="majorBidi"/>
          <w:sz w:val="26"/>
          <w:szCs w:val="26"/>
          <w:rtl/>
          <w:lang w:val="fr-CA" w:bidi="ar-LB"/>
        </w:rPr>
        <w:t>وتكييف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D399B" w:rsidRPr="008D399B">
        <w:rPr>
          <w:rFonts w:asciiTheme="majorBidi" w:hAnsiTheme="majorBidi"/>
          <w:sz w:val="26"/>
          <w:szCs w:val="26"/>
          <w:rtl/>
          <w:lang w:val="fr-CA" w:bidi="ar-LB"/>
        </w:rPr>
        <w:t>الهواء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8D399B" w:rsidRPr="008D399B">
        <w:rPr>
          <w:rFonts w:asciiTheme="majorBidi" w:hAnsiTheme="majorBidi"/>
          <w:sz w:val="26"/>
          <w:szCs w:val="26"/>
          <w:rtl/>
          <w:lang w:val="fr-CA" w:bidi="ar-LB"/>
        </w:rPr>
        <w:t>السكني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4B3013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B3013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سياق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B3013">
        <w:rPr>
          <w:rFonts w:asciiTheme="majorBidi" w:hAnsiTheme="majorBidi" w:cstheme="majorBidi"/>
          <w:sz w:val="26"/>
          <w:szCs w:val="26"/>
          <w:rtl/>
          <w:lang w:val="fr-CA" w:bidi="ar-LB"/>
        </w:rPr>
        <w:t>التخفيض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B3013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التدريجي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B3013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للمواد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B3013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6F2964">
        <w:rPr>
          <w:rtl/>
          <w:lang w:bidi="ar-LB"/>
        </w:rPr>
        <w:t xml:space="preserve"> </w:t>
      </w:r>
      <w:r w:rsidR="0034068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(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أن</w:t>
      </w:r>
      <w:r w:rsidR="0034068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شطة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34068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غير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34068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ستثمارية)،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ب</w:t>
      </w:r>
      <w:r w:rsidR="00695AA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قيمة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B3013">
        <w:rPr>
          <w:rFonts w:asciiTheme="majorBidi" w:hAnsiTheme="majorBidi" w:cstheme="majorBidi"/>
          <w:sz w:val="26"/>
          <w:szCs w:val="26"/>
          <w:rtl/>
          <w:lang w:val="fr-CA" w:bidi="ar-LB"/>
        </w:rPr>
        <w:t>300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,000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بالإضافة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تكاليف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دعم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الوكالة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البالغة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4B3013">
        <w:rPr>
          <w:rFonts w:asciiTheme="majorBidi" w:hAnsiTheme="majorBidi" w:cstheme="majorBidi"/>
          <w:sz w:val="26"/>
          <w:szCs w:val="26"/>
          <w:rtl/>
          <w:lang w:val="fr-CA" w:bidi="ar-LB"/>
        </w:rPr>
        <w:t>21</w:t>
      </w:r>
      <w:r w:rsidR="00602CBF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,</w:t>
      </w:r>
      <w:r w:rsidR="004B3013">
        <w:rPr>
          <w:rFonts w:asciiTheme="majorBidi" w:hAnsiTheme="majorBidi" w:cstheme="majorBidi"/>
          <w:sz w:val="26"/>
          <w:szCs w:val="26"/>
          <w:rtl/>
          <w:lang w:val="fr-CA" w:bidi="ar-LB"/>
        </w:rPr>
        <w:t>000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34068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34068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أمريكي،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34068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حسبما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34068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قدم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C7D21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الأصل</w:t>
      </w:r>
      <w:r w:rsidR="00A015B7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.</w:t>
      </w:r>
      <w:r w:rsidR="00A015B7" w:rsidRPr="00075F60">
        <w:rPr>
          <w:rFonts w:asciiTheme="majorBidi" w:hAnsiTheme="majorBidi" w:cstheme="majorBidi"/>
          <w:vertAlign w:val="superscript"/>
          <w:rtl/>
          <w:lang w:val="fr-CA" w:bidi="ar-LB"/>
        </w:rPr>
        <w:footnoteReference w:id="8"/>
      </w:r>
    </w:p>
    <w:p w14:paraId="01208180" w14:textId="70CE6789" w:rsidR="00911C6F" w:rsidRPr="00243B05" w:rsidRDefault="00911C6F" w:rsidP="00C4778D">
      <w:pPr>
        <w:bidi/>
        <w:spacing w:before="240"/>
        <w:rPr>
          <w:rFonts w:asciiTheme="majorBidi" w:hAnsiTheme="majorBidi" w:cstheme="majorBidi"/>
          <w:sz w:val="26"/>
          <w:szCs w:val="26"/>
          <w:u w:val="single"/>
          <w:lang w:val="fr-CA" w:bidi="ar-LB"/>
        </w:rPr>
      </w:pP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حالة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تنفيذ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الأنشطة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ذات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الصلة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ب</w:t>
      </w:r>
      <w:r w:rsidR="00917F0D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كفاءة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="00917F0D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استخدام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الطاقة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الممولة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من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الصندوق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المتعدد</w:t>
      </w:r>
      <w:r w:rsidR="006F2964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243B05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الأطراف</w:t>
      </w:r>
    </w:p>
    <w:p w14:paraId="10556FA5" w14:textId="61DD417E" w:rsidR="00602CBF" w:rsidRDefault="00317861" w:rsidP="00C4778D">
      <w:pPr>
        <w:bidi/>
        <w:spacing w:before="240"/>
        <w:rPr>
          <w:rFonts w:asciiTheme="majorBidi" w:hAnsiTheme="majorBidi"/>
          <w:sz w:val="26"/>
          <w:szCs w:val="26"/>
          <w:rtl/>
          <w:lang w:val="fr-CA" w:bidi="ar-LB"/>
        </w:rPr>
      </w:pPr>
      <w:r>
        <w:rPr>
          <w:rFonts w:asciiTheme="majorBidi" w:hAnsiTheme="majorBidi" w:cstheme="majorBidi"/>
          <w:sz w:val="26"/>
          <w:szCs w:val="26"/>
          <w:rtl/>
          <w:lang w:val="fr-CA" w:bidi="ar-LB"/>
        </w:rPr>
        <w:t>60.</w:t>
      </w:r>
      <w:r w:rsidR="003A7647">
        <w:rPr>
          <w:rFonts w:asciiTheme="majorBidi" w:hAnsiTheme="majorBidi" w:cstheme="majorBidi"/>
          <w:sz w:val="26"/>
          <w:szCs w:val="26"/>
          <w:rtl/>
          <w:lang w:val="fr-CA" w:bidi="ar-LB"/>
        </w:rPr>
        <w:tab/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شملت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الأنشطة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التمكينية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لتعديل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كيغالي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917F0D">
        <w:rPr>
          <w:rFonts w:asciiTheme="majorBidi" w:hAnsiTheme="majorBidi"/>
          <w:sz w:val="26"/>
          <w:szCs w:val="26"/>
          <w:rtl/>
          <w:lang w:val="fr-CA" w:bidi="ar-LB"/>
        </w:rPr>
        <w:t>بالنسبة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917F0D">
        <w:rPr>
          <w:rFonts w:asciiTheme="majorBidi" w:hAnsiTheme="majorBidi"/>
          <w:sz w:val="26"/>
          <w:szCs w:val="26"/>
          <w:rtl/>
          <w:lang w:val="fr-CA" w:bidi="ar-LB"/>
        </w:rPr>
        <w:t>ل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أوروغواي،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التي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تمت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الموافقة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عليها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الاجتماع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الثمانين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بمبلغ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إجمالي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قدره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>
        <w:rPr>
          <w:rFonts w:asciiTheme="majorBidi" w:hAnsiTheme="majorBidi"/>
          <w:sz w:val="26"/>
          <w:szCs w:val="26"/>
          <w:rtl/>
          <w:lang w:val="fr-CA" w:bidi="ar-LB"/>
        </w:rPr>
        <w:t>150,000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>
        <w:rPr>
          <w:rFonts w:asciiTheme="majorBidi" w:hAnsiTheme="majorBidi"/>
          <w:sz w:val="26"/>
          <w:szCs w:val="26"/>
          <w:rtl/>
          <w:lang w:val="fr-CA" w:bidi="ar-LB"/>
        </w:rPr>
        <w:t>د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ولار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أمريكي،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باستثناء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تكاليف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دعم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الوكالة،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أنشطة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تهدف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إلى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>
        <w:rPr>
          <w:rFonts w:asciiTheme="majorBidi" w:hAnsiTheme="majorBidi"/>
          <w:sz w:val="26"/>
          <w:szCs w:val="26"/>
          <w:rtl/>
          <w:lang w:val="fr-CA" w:bidi="ar-LB"/>
        </w:rPr>
        <w:t>إذكاء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الوعي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بشأن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E76FF0">
        <w:rPr>
          <w:rFonts w:asciiTheme="majorBidi" w:hAnsiTheme="majorBidi"/>
          <w:sz w:val="26"/>
          <w:szCs w:val="26"/>
          <w:rtl/>
          <w:lang w:val="fr-CA" w:bidi="ar-LB"/>
        </w:rPr>
        <w:t>التخفيض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التدريجي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E76FF0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للمواد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76FF0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6F2964">
        <w:rPr>
          <w:rtl/>
          <w:lang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وتحسين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1A637C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1A637C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كفاءة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1A637C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1A637C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استخدام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1A637C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الطاقة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76FF0">
        <w:rPr>
          <w:rFonts w:asciiTheme="majorBidi" w:hAnsiTheme="majorBidi"/>
          <w:sz w:val="26"/>
          <w:szCs w:val="26"/>
          <w:rtl/>
          <w:lang w:val="fr-CA" w:bidi="ar-LB"/>
        </w:rPr>
        <w:t>واستعراض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القواعد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والمعايير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الخاصة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بالاستخدام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الفعال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B71E8C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للمواد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1E8C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6F2964">
        <w:rPr>
          <w:rtl/>
          <w:lang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وبدائل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المواد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المستنفدة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للأوزون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سلسلة</w:t>
      </w:r>
      <w:r w:rsidR="006F2964">
        <w:rPr>
          <w:rFonts w:asciiTheme="majorBidi" w:hAnsiTheme="majorBidi"/>
          <w:sz w:val="26"/>
          <w:szCs w:val="26"/>
          <w:rtl/>
          <w:lang w:val="fr-CA" w:bidi="ar-LB"/>
        </w:rPr>
        <w:t xml:space="preserve"> </w:t>
      </w:r>
      <w:r w:rsidR="00331544" w:rsidRPr="00331544">
        <w:rPr>
          <w:rFonts w:asciiTheme="majorBidi" w:hAnsiTheme="majorBidi"/>
          <w:sz w:val="26"/>
          <w:szCs w:val="26"/>
          <w:rtl/>
          <w:lang w:val="fr-CA" w:bidi="ar-LB"/>
        </w:rPr>
        <w:t>القيمة.</w:t>
      </w:r>
    </w:p>
    <w:p w14:paraId="1A8FAFD2" w14:textId="652D3675" w:rsidR="00312C21" w:rsidRPr="00312C21" w:rsidRDefault="00312C21" w:rsidP="00C4778D">
      <w:pPr>
        <w:bidi/>
        <w:spacing w:before="240"/>
        <w:rPr>
          <w:b/>
          <w:bCs/>
          <w:sz w:val="26"/>
          <w:szCs w:val="26"/>
          <w:lang w:val="en-US" w:bidi="ar-LB"/>
        </w:rPr>
      </w:pPr>
      <w:r w:rsidRPr="00312C21">
        <w:rPr>
          <w:b/>
          <w:bCs/>
          <w:sz w:val="26"/>
          <w:szCs w:val="26"/>
          <w:rtl/>
          <w:lang w:val="en-US" w:bidi="ar-LB"/>
        </w:rPr>
        <w:t>مشروع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Pr="00312C21">
        <w:rPr>
          <w:b/>
          <w:bCs/>
          <w:sz w:val="26"/>
          <w:szCs w:val="26"/>
          <w:rtl/>
          <w:lang w:val="en-US" w:bidi="ar-LB"/>
        </w:rPr>
        <w:t>تجريبي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Pr="00312C21">
        <w:rPr>
          <w:b/>
          <w:bCs/>
          <w:sz w:val="26"/>
          <w:szCs w:val="26"/>
          <w:rtl/>
          <w:lang w:val="en-US" w:bidi="ar-LB"/>
        </w:rPr>
        <w:t>ل</w:t>
      </w:r>
      <w:r w:rsidR="001A637C">
        <w:rPr>
          <w:b/>
          <w:bCs/>
          <w:sz w:val="26"/>
          <w:szCs w:val="26"/>
          <w:rtl/>
          <w:lang w:val="en-US" w:bidi="ar-LB"/>
        </w:rPr>
        <w:t>ل</w:t>
      </w:r>
      <w:r w:rsidR="00F53DAD">
        <w:rPr>
          <w:b/>
          <w:bCs/>
          <w:sz w:val="26"/>
          <w:szCs w:val="26"/>
          <w:rtl/>
          <w:lang w:val="en-US" w:bidi="ar-LB"/>
        </w:rPr>
        <w:t>ك</w:t>
      </w:r>
      <w:r w:rsidRPr="00312C21">
        <w:rPr>
          <w:b/>
          <w:bCs/>
          <w:sz w:val="26"/>
          <w:szCs w:val="26"/>
          <w:rtl/>
          <w:lang w:val="en-US" w:bidi="ar-LB"/>
        </w:rPr>
        <w:t>فاءة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1A637C">
        <w:rPr>
          <w:b/>
          <w:bCs/>
          <w:sz w:val="26"/>
          <w:szCs w:val="26"/>
          <w:rtl/>
          <w:lang w:val="en-US" w:bidi="ar-LB"/>
        </w:rPr>
        <w:t>في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Pr="00312C21">
        <w:rPr>
          <w:b/>
          <w:bCs/>
          <w:sz w:val="26"/>
          <w:szCs w:val="26"/>
          <w:rtl/>
          <w:lang w:val="en-US" w:bidi="ar-LB"/>
        </w:rPr>
        <w:t>استخدام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Pr="00312C21">
        <w:rPr>
          <w:b/>
          <w:bCs/>
          <w:sz w:val="26"/>
          <w:szCs w:val="26"/>
          <w:rtl/>
          <w:lang w:val="en-US" w:bidi="ar-LB"/>
        </w:rPr>
        <w:t>الطاقة</w:t>
      </w:r>
    </w:p>
    <w:p w14:paraId="1558C19D" w14:textId="002677A3" w:rsidR="00312C21" w:rsidRDefault="004619AE" w:rsidP="00C4778D">
      <w:pPr>
        <w:bidi/>
        <w:spacing w:before="24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61.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A7647">
        <w:rPr>
          <w:sz w:val="26"/>
          <w:szCs w:val="26"/>
          <w:lang w:val="en-US" w:bidi="ar-LB"/>
        </w:rPr>
        <w:tab/>
      </w:r>
      <w:r w:rsidR="00B4654D" w:rsidRPr="00B4654D">
        <w:rPr>
          <w:sz w:val="26"/>
          <w:szCs w:val="26"/>
          <w:rtl/>
          <w:lang w:val="en-US" w:bidi="ar-LB"/>
        </w:rPr>
        <w:t>تتوفر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الفقرات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7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58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الوثيقة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معلومات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عن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استهلاك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وتوزيع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0949">
        <w:rPr>
          <w:sz w:val="26"/>
          <w:szCs w:val="26"/>
          <w:rtl/>
          <w:lang w:val="en-US" w:bidi="ar-LB"/>
        </w:rPr>
        <w:t>ا</w:t>
      </w:r>
      <w:r w:rsidR="006D0949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6D0949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6F2964">
        <w:rPr>
          <w:rtl/>
          <w:lang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حسب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القطاع؛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وخط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الأساس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المحدد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71E8C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للمواد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1E8C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B4654D" w:rsidRPr="00B4654D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والإطار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C6060">
        <w:rPr>
          <w:sz w:val="26"/>
          <w:szCs w:val="26"/>
          <w:rtl/>
          <w:lang w:val="en-US" w:bidi="ar-LB"/>
        </w:rPr>
        <w:t>السياساتي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والتنظيمي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لدعم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تنفيذ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0949" w:rsidRPr="00321B94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0949" w:rsidRPr="00321B94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0949" w:rsidRPr="00321B9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0949" w:rsidRPr="00321B9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0949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0949" w:rsidRPr="00321B9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0949" w:rsidRPr="00321B9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D0949" w:rsidRPr="00321B94">
        <w:rPr>
          <w:sz w:val="26"/>
          <w:szCs w:val="26"/>
          <w:rtl/>
          <w:lang w:val="fr-CA" w:bidi="ar-LB"/>
        </w:rPr>
        <w:t>كيغال</w:t>
      </w:r>
      <w:r w:rsidR="006D0949">
        <w:rPr>
          <w:sz w:val="26"/>
          <w:szCs w:val="26"/>
          <w:rtl/>
          <w:lang w:val="fr-CA" w:bidi="ar-LB"/>
        </w:rPr>
        <w:t>ي</w:t>
      </w:r>
      <w:r w:rsidR="00B4654D" w:rsidRPr="00B4654D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والأنشطة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المقترحة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للمرحلة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الأولى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F29B0" w:rsidRPr="00321B94">
        <w:rPr>
          <w:sz w:val="26"/>
          <w:szCs w:val="26"/>
          <w:rtl/>
          <w:lang w:val="fr-CA" w:bidi="ar-LB"/>
        </w:rPr>
        <w:t>خطة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9B0" w:rsidRPr="00321B94">
        <w:rPr>
          <w:sz w:val="26"/>
          <w:szCs w:val="26"/>
          <w:rtl/>
          <w:lang w:val="fr-CA" w:bidi="ar-LB"/>
        </w:rPr>
        <w:t>التنفيذ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9B0" w:rsidRPr="00321B94">
        <w:rPr>
          <w:sz w:val="26"/>
          <w:szCs w:val="26"/>
          <w:rtl/>
          <w:lang w:val="fr-CA" w:bidi="ar-LB"/>
        </w:rPr>
        <w:t>المتعلقة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9B0" w:rsidRPr="00321B94">
        <w:rPr>
          <w:sz w:val="26"/>
          <w:szCs w:val="26"/>
          <w:rtl/>
          <w:lang w:val="fr-CA" w:bidi="ar-LB"/>
        </w:rPr>
        <w:t>بالمواد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9B0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9B0" w:rsidRPr="00321B94">
        <w:rPr>
          <w:sz w:val="26"/>
          <w:szCs w:val="26"/>
          <w:rtl/>
          <w:lang w:val="fr-CA" w:bidi="ar-LB"/>
        </w:rPr>
        <w:t>بموجب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9B0" w:rsidRPr="00321B94">
        <w:rPr>
          <w:sz w:val="26"/>
          <w:szCs w:val="26"/>
          <w:rtl/>
          <w:lang w:val="fr-CA" w:bidi="ar-LB"/>
        </w:rPr>
        <w:t>تعديل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7F29B0" w:rsidRPr="00321B94">
        <w:rPr>
          <w:sz w:val="26"/>
          <w:szCs w:val="26"/>
          <w:rtl/>
          <w:lang w:val="fr-CA" w:bidi="ar-LB"/>
        </w:rPr>
        <w:t>كيغال</w:t>
      </w:r>
      <w:r w:rsidR="007F29B0">
        <w:rPr>
          <w:sz w:val="26"/>
          <w:szCs w:val="26"/>
          <w:rtl/>
          <w:lang w:val="fr-CA" w:bidi="ar-LB"/>
        </w:rPr>
        <w:t>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والشريحة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الأولى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المقدمة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الاجتماع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4654D" w:rsidRPr="00B4654D">
        <w:rPr>
          <w:sz w:val="26"/>
          <w:szCs w:val="26"/>
          <w:rtl/>
          <w:lang w:val="en-US" w:bidi="ar-LB"/>
        </w:rPr>
        <w:t>الحالي.</w:t>
      </w:r>
    </w:p>
    <w:p w14:paraId="090871F7" w14:textId="63ABDD2E" w:rsidR="00312C21" w:rsidRPr="00312C21" w:rsidRDefault="007F29B0" w:rsidP="00C4778D">
      <w:pPr>
        <w:bidi/>
        <w:spacing w:before="240"/>
        <w:rPr>
          <w:sz w:val="26"/>
          <w:szCs w:val="26"/>
          <w:u w:val="single"/>
          <w:lang w:val="en-US" w:bidi="ar-LB"/>
        </w:rPr>
      </w:pPr>
      <w:r>
        <w:rPr>
          <w:sz w:val="26"/>
          <w:szCs w:val="26"/>
          <w:u w:val="single"/>
          <w:rtl/>
          <w:lang w:val="en-US" w:bidi="ar-LB"/>
        </w:rPr>
        <w:t>الإطار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السياساتي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والتنظيمي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والمؤسسي</w:t>
      </w:r>
    </w:p>
    <w:p w14:paraId="2408C09D" w14:textId="5EC85B2A" w:rsidR="00312C21" w:rsidRDefault="007F29B0" w:rsidP="00C4778D">
      <w:pPr>
        <w:bidi/>
        <w:spacing w:before="24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62.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لا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توجد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حاليا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دنيا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لأداء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أوروغواي.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>
        <w:rPr>
          <w:sz w:val="26"/>
          <w:szCs w:val="26"/>
          <w:rtl/>
          <w:lang w:val="en-US" w:bidi="ar-LB"/>
        </w:rPr>
        <w:t>و</w:t>
      </w:r>
      <w:r w:rsidR="00485638" w:rsidRPr="00485638">
        <w:rPr>
          <w:sz w:val="26"/>
          <w:szCs w:val="26"/>
          <w:rtl/>
          <w:lang w:val="en-US" w:bidi="ar-LB"/>
        </w:rPr>
        <w:t>طورت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F4717">
        <w:rPr>
          <w:sz w:val="26"/>
          <w:szCs w:val="26"/>
          <w:rtl/>
          <w:lang w:val="en-US" w:bidi="ar-LB"/>
        </w:rPr>
        <w:t>بطاقة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B0E4C">
        <w:rPr>
          <w:sz w:val="26"/>
          <w:szCs w:val="26"/>
          <w:rtl/>
          <w:lang w:val="en-US" w:bidi="ar-LB"/>
        </w:rPr>
        <w:t>وصف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A5D46">
        <w:rPr>
          <w:sz w:val="26"/>
          <w:szCs w:val="26"/>
          <w:rtl/>
          <w:lang w:val="en-US" w:bidi="ar-LB"/>
        </w:rPr>
        <w:t>ل</w:t>
      </w:r>
      <w:r w:rsidR="00485638" w:rsidRPr="00485638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A5D46">
        <w:rPr>
          <w:sz w:val="26"/>
          <w:szCs w:val="26"/>
          <w:rtl/>
          <w:lang w:val="en-US" w:bidi="ar-LB"/>
        </w:rPr>
        <w:t>تُلصق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A5D46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مكيفات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الهواء</w:t>
      </w:r>
      <w:r w:rsidR="00AF4717">
        <w:rPr>
          <w:rStyle w:val="FootnoteReference"/>
          <w:sz w:val="26"/>
          <w:szCs w:val="26"/>
          <w:rtl/>
          <w:lang w:val="en-US" w:bidi="ar-LB"/>
        </w:rPr>
        <w:footnoteReference w:id="9"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وأجهزة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المنزلية؛</w:t>
      </w:r>
      <w:r w:rsidR="009D0412">
        <w:rPr>
          <w:rStyle w:val="FootnoteReference"/>
          <w:sz w:val="26"/>
          <w:szCs w:val="26"/>
          <w:rtl/>
          <w:lang w:val="en-US" w:bidi="ar-LB"/>
        </w:rPr>
        <w:footnoteReference w:id="10"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ولا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96B63">
        <w:rPr>
          <w:sz w:val="26"/>
          <w:szCs w:val="26"/>
          <w:rtl/>
          <w:lang w:val="en-US" w:bidi="ar-LB"/>
        </w:rPr>
        <w:t>ت</w:t>
      </w:r>
      <w:r w:rsidR="00A05E3F">
        <w:rPr>
          <w:sz w:val="26"/>
          <w:szCs w:val="26"/>
          <w:rtl/>
          <w:lang w:val="en-US" w:bidi="ar-LB"/>
        </w:rPr>
        <w:t>خصص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مثل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هذ</w:t>
      </w:r>
      <w:r w:rsidR="008B0E4C">
        <w:rPr>
          <w:sz w:val="26"/>
          <w:szCs w:val="26"/>
          <w:rtl/>
          <w:lang w:val="en-US" w:bidi="ar-LB"/>
        </w:rPr>
        <w:t>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B0E4C">
        <w:rPr>
          <w:sz w:val="26"/>
          <w:szCs w:val="26"/>
          <w:rtl/>
          <w:lang w:val="en-US" w:bidi="ar-LB"/>
        </w:rPr>
        <w:t>البطاق</w:t>
      </w:r>
      <w:r w:rsidR="00696B63">
        <w:rPr>
          <w:sz w:val="26"/>
          <w:szCs w:val="26"/>
          <w:rtl/>
          <w:lang w:val="en-US" w:bidi="ar-LB"/>
        </w:rPr>
        <w:t>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التجارية.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05E3F">
        <w:rPr>
          <w:sz w:val="26"/>
          <w:szCs w:val="26"/>
          <w:rtl/>
          <w:lang w:val="en-US" w:bidi="ar-LB"/>
        </w:rPr>
        <w:t>و</w:t>
      </w:r>
      <w:r w:rsidR="00A05E3F" w:rsidRPr="00485638">
        <w:rPr>
          <w:sz w:val="26"/>
          <w:szCs w:val="26"/>
          <w:rtl/>
          <w:lang w:val="en-US" w:bidi="ar-LB"/>
        </w:rPr>
        <w:t>تمت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05E3F" w:rsidRPr="00485638">
        <w:rPr>
          <w:sz w:val="26"/>
          <w:szCs w:val="26"/>
          <w:rtl/>
          <w:lang w:val="en-US" w:bidi="ar-LB"/>
        </w:rPr>
        <w:t>الموافقة</w:t>
      </w:r>
      <w:r w:rsidR="00A05E3F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05E3F">
        <w:rPr>
          <w:sz w:val="26"/>
          <w:szCs w:val="26"/>
          <w:rtl/>
          <w:lang w:val="en-US" w:bidi="ar-LB"/>
        </w:rPr>
        <w:t>ت</w:t>
      </w:r>
      <w:r w:rsidR="00485638" w:rsidRPr="00485638">
        <w:rPr>
          <w:sz w:val="26"/>
          <w:szCs w:val="26"/>
          <w:rtl/>
          <w:lang w:val="en-US" w:bidi="ar-LB"/>
        </w:rPr>
        <w:t>حت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إشراف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وزارة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الصناعة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والتعدين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(المشار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إليها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فيما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بعد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باسم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269B" w:rsidRPr="00485638">
        <w:rPr>
          <w:sz w:val="26"/>
          <w:szCs w:val="26"/>
          <w:rtl/>
          <w:lang w:val="en-US" w:bidi="ar-LB"/>
        </w:rPr>
        <w:t>وزارة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269B" w:rsidRPr="00485638">
        <w:rPr>
          <w:sz w:val="26"/>
          <w:szCs w:val="26"/>
          <w:rtl/>
          <w:lang w:val="en-US" w:bidi="ar-LB"/>
        </w:rPr>
        <w:t>الصناعة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269B" w:rsidRPr="00485638">
        <w:rPr>
          <w:sz w:val="26"/>
          <w:szCs w:val="26"/>
          <w:rtl/>
          <w:lang w:val="en-US" w:bidi="ar-LB"/>
        </w:rPr>
        <w:t>والطاقة</w:t>
      </w:r>
      <w:r w:rsidR="00485638" w:rsidRPr="00485638">
        <w:rPr>
          <w:sz w:val="26"/>
          <w:szCs w:val="26"/>
          <w:rtl/>
          <w:lang w:val="en-US" w:bidi="ar-LB"/>
        </w:rPr>
        <w:t>)،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خطة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وطنية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لكفاءة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269B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للفترة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2015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2024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3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أغسطس</w:t>
      </w:r>
      <w:r w:rsidR="00947142">
        <w:rPr>
          <w:sz w:val="26"/>
          <w:szCs w:val="26"/>
          <w:rtl/>
          <w:lang w:val="en-US" w:bidi="ar-LB"/>
        </w:rPr>
        <w:t>/آب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2015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</w:t>
      </w:r>
      <w:r w:rsidR="00696B63" w:rsidRPr="00485638">
        <w:rPr>
          <w:sz w:val="26"/>
          <w:szCs w:val="26"/>
          <w:rtl/>
          <w:lang w:val="en-US" w:bidi="ar-LB"/>
        </w:rPr>
        <w:t>تمت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96B63" w:rsidRPr="00485638">
        <w:rPr>
          <w:sz w:val="26"/>
          <w:szCs w:val="26"/>
          <w:rtl/>
          <w:lang w:val="en-US" w:bidi="ar-LB"/>
        </w:rPr>
        <w:t>الموافقة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بموجب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الخطة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دليل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55B11">
        <w:rPr>
          <w:sz w:val="26"/>
          <w:szCs w:val="26"/>
          <w:rtl/>
          <w:lang w:val="en-US" w:bidi="ar-LB"/>
        </w:rPr>
        <w:t>لمنح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54557">
        <w:rPr>
          <w:sz w:val="26"/>
          <w:szCs w:val="26"/>
          <w:rtl/>
          <w:lang w:val="en-US" w:bidi="ar-LB"/>
        </w:rPr>
        <w:t>ال</w:t>
      </w:r>
      <w:r w:rsidR="00855B11">
        <w:rPr>
          <w:sz w:val="26"/>
          <w:szCs w:val="26"/>
          <w:rtl/>
          <w:lang w:val="en-US" w:bidi="ar-LB"/>
        </w:rPr>
        <w:t>شهادات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54557">
        <w:rPr>
          <w:sz w:val="26"/>
          <w:szCs w:val="26"/>
          <w:rtl/>
          <w:lang w:val="en-US" w:bidi="ar-LB"/>
        </w:rPr>
        <w:t>المتعلقة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061A6">
        <w:rPr>
          <w:sz w:val="26"/>
          <w:szCs w:val="26"/>
          <w:rtl/>
          <w:lang w:val="en-US" w:bidi="ar-LB"/>
        </w:rPr>
        <w:t>ب</w:t>
      </w:r>
      <w:r w:rsidR="00E061A6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E061A6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كفاءة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061A6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061A6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استخدام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061A6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عام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2016.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54557">
        <w:rPr>
          <w:sz w:val="26"/>
          <w:szCs w:val="26"/>
          <w:rtl/>
          <w:lang w:val="en-US" w:bidi="ar-LB"/>
        </w:rPr>
        <w:t>و</w:t>
      </w:r>
      <w:r w:rsidR="00485638" w:rsidRPr="00485638">
        <w:rPr>
          <w:sz w:val="26"/>
          <w:szCs w:val="26"/>
          <w:rtl/>
          <w:lang w:val="en-US" w:bidi="ar-LB"/>
        </w:rPr>
        <w:t>نظرا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54557">
        <w:rPr>
          <w:sz w:val="26"/>
          <w:szCs w:val="26"/>
          <w:rtl/>
          <w:lang w:val="en-US" w:bidi="ar-LB"/>
        </w:rPr>
        <w:t>للعمر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54557">
        <w:rPr>
          <w:sz w:val="26"/>
          <w:szCs w:val="26"/>
          <w:rtl/>
          <w:lang w:val="en-US" w:bidi="ar-LB"/>
        </w:rPr>
        <w:t>الافتراضي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823CC">
        <w:rPr>
          <w:sz w:val="26"/>
          <w:szCs w:val="26"/>
          <w:rtl/>
          <w:lang w:val="en-US" w:bidi="ar-LB"/>
        </w:rPr>
        <w:t>ل</w:t>
      </w:r>
      <w:r w:rsidR="00485638" w:rsidRPr="00485638">
        <w:rPr>
          <w:sz w:val="26"/>
          <w:szCs w:val="26"/>
          <w:rtl/>
          <w:lang w:val="en-US" w:bidi="ar-LB"/>
        </w:rPr>
        <w:t>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54557">
        <w:rPr>
          <w:sz w:val="26"/>
          <w:szCs w:val="26"/>
          <w:rtl/>
          <w:lang w:val="en-US" w:bidi="ar-LB"/>
        </w:rPr>
        <w:t>أوروغواي</w:t>
      </w:r>
      <w:r w:rsidR="00485638" w:rsidRPr="00485638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لم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يتم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تقييم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معظم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وفقًا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ل</w:t>
      </w:r>
      <w:r w:rsidR="003823CC">
        <w:rPr>
          <w:sz w:val="26"/>
          <w:szCs w:val="26"/>
          <w:rtl/>
          <w:lang w:val="en-US" w:bidi="ar-LB"/>
        </w:rPr>
        <w:t>منح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823CC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823CC">
        <w:rPr>
          <w:sz w:val="26"/>
          <w:szCs w:val="26"/>
          <w:rtl/>
          <w:lang w:val="en-US" w:bidi="ar-LB"/>
        </w:rPr>
        <w:t>الشهادات</w:t>
      </w:r>
      <w:r w:rsidR="00485638" w:rsidRPr="00485638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E4E61">
        <w:rPr>
          <w:sz w:val="26"/>
          <w:szCs w:val="26"/>
          <w:rtl/>
          <w:lang w:val="en-US" w:bidi="ar-LB"/>
        </w:rPr>
        <w:t>و</w:t>
      </w:r>
      <w:r w:rsidR="00485638" w:rsidRPr="00485638">
        <w:rPr>
          <w:sz w:val="26"/>
          <w:szCs w:val="26"/>
          <w:rtl/>
          <w:lang w:val="en-US" w:bidi="ar-LB"/>
        </w:rPr>
        <w:t>كان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طرح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الجديدة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061A6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061A6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E061A6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كفاءة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061A6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061A6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استخدام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E061A6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السوق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محدودًا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بما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ذلك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بسبب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تأثير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السعر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اختيارات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المستهلك،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والافتقار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الحوافز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القانونية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أو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التنظيمية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تتطلب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أو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تعزز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اعتماد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85638" w:rsidRPr="00485638">
        <w:rPr>
          <w:sz w:val="26"/>
          <w:szCs w:val="26"/>
          <w:rtl/>
          <w:lang w:val="en-US" w:bidi="ar-LB"/>
        </w:rPr>
        <w:t>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531B7" w:rsidRPr="00485638">
        <w:rPr>
          <w:rFonts w:hint="cs"/>
          <w:sz w:val="26"/>
          <w:szCs w:val="26"/>
          <w:rtl/>
          <w:lang w:val="en-US" w:bidi="ar-LB"/>
        </w:rPr>
        <w:t>جديدة</w:t>
      </w:r>
      <w:r w:rsidR="006F2964">
        <w:rPr>
          <w:rFonts w:hint="cs"/>
          <w:sz w:val="26"/>
          <w:szCs w:val="26"/>
          <w:rtl/>
          <w:lang w:val="en-US" w:bidi="ar-LB"/>
        </w:rPr>
        <w:t xml:space="preserve"> </w:t>
      </w:r>
      <w:r w:rsidR="006531B7">
        <w:rPr>
          <w:rFonts w:hint="cs"/>
          <w:sz w:val="26"/>
          <w:szCs w:val="26"/>
          <w:rtl/>
          <w:lang w:val="en-US" w:bidi="ar-LB"/>
        </w:rPr>
        <w:t>ذا</w:t>
      </w:r>
      <w:r w:rsidR="006531B7">
        <w:rPr>
          <w:rFonts w:hint="eastAsia"/>
          <w:sz w:val="26"/>
          <w:szCs w:val="26"/>
          <w:rtl/>
          <w:lang w:val="en-US" w:bidi="ar-LB"/>
        </w:rPr>
        <w:t>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F40C7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كفاءة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AF40C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AF40C7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استخدام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AF40C7" w:rsidRPr="00317861">
        <w:rPr>
          <w:rFonts w:asciiTheme="majorBidi" w:hAnsiTheme="majorBidi" w:cstheme="majorBidi"/>
          <w:sz w:val="26"/>
          <w:szCs w:val="26"/>
          <w:rtl/>
          <w:lang w:val="fr-CA" w:bidi="ar-LB"/>
        </w:rPr>
        <w:t>الطاقة</w:t>
      </w:r>
      <w:r w:rsidR="00485638" w:rsidRPr="00485638">
        <w:rPr>
          <w:sz w:val="26"/>
          <w:szCs w:val="26"/>
          <w:rtl/>
          <w:lang w:val="en-US" w:bidi="ar-LB"/>
        </w:rPr>
        <w:t>.</w:t>
      </w:r>
    </w:p>
    <w:p w14:paraId="756EE26D" w14:textId="6D17109F" w:rsidR="007E4E61" w:rsidRPr="00653986" w:rsidRDefault="00653986" w:rsidP="00C4778D">
      <w:pPr>
        <w:bidi/>
        <w:spacing w:before="240"/>
        <w:rPr>
          <w:sz w:val="26"/>
          <w:szCs w:val="26"/>
          <w:u w:val="single"/>
          <w:rtl/>
          <w:lang w:val="en-US" w:bidi="ar-LB"/>
        </w:rPr>
      </w:pPr>
      <w:r w:rsidRPr="00653986">
        <w:rPr>
          <w:sz w:val="26"/>
          <w:szCs w:val="26"/>
          <w:u w:val="single"/>
          <w:rtl/>
          <w:lang w:val="en-US" w:bidi="ar-LB"/>
        </w:rPr>
        <w:t>الخلفية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653986">
        <w:rPr>
          <w:sz w:val="26"/>
          <w:szCs w:val="26"/>
          <w:u w:val="single"/>
          <w:rtl/>
          <w:lang w:val="en-US" w:bidi="ar-LB"/>
        </w:rPr>
        <w:t>القطاعية</w:t>
      </w:r>
    </w:p>
    <w:p w14:paraId="5966F543" w14:textId="475E47E1" w:rsidR="007E4E61" w:rsidRDefault="007E4E61" w:rsidP="007E4E61">
      <w:pPr>
        <w:bidi/>
        <w:spacing w:before="24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lastRenderedPageBreak/>
        <w:t>63.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شهد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قطاع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التجاري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نمواً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كبيراً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نظراً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لارتفاع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عدد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السكان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والطلب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>
        <w:rPr>
          <w:sz w:val="26"/>
          <w:szCs w:val="26"/>
          <w:rtl/>
          <w:lang w:val="en-US" w:bidi="ar-LB"/>
        </w:rPr>
        <w:t>عليه</w:t>
      </w:r>
      <w:r w:rsidR="006D2088" w:rsidRPr="006D2088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مما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أدى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زيادة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محلات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السوبر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ماركت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والمطاعم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والحانات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والمخابز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A259E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A259E">
        <w:rPr>
          <w:sz w:val="26"/>
          <w:szCs w:val="26"/>
          <w:rtl/>
          <w:lang w:val="en-US" w:bidi="ar-LB"/>
        </w:rPr>
        <w:t>والمتاجر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A259E">
        <w:rPr>
          <w:sz w:val="26"/>
          <w:szCs w:val="26"/>
          <w:rtl/>
          <w:lang w:val="en-US" w:bidi="ar-LB"/>
        </w:rPr>
        <w:t>الملائمة،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ومتاجر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السلع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الغذائية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الصغيرة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وغيرها.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الرغم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هذا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النمو،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فإن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معظم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المستخدمة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تعتمد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تقنية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C4A58">
        <w:rPr>
          <w:sz w:val="26"/>
          <w:szCs w:val="26"/>
          <w:rtl/>
          <w:lang w:val="en-US" w:bidi="ar-LB"/>
        </w:rPr>
        <w:t>ا</w:t>
      </w:r>
      <w:r w:rsidR="002C4A58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لمواد</w:t>
      </w:r>
      <w:r w:rsidR="006F2964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2C4A58" w:rsidRPr="008D399B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6F2964">
        <w:rPr>
          <w:rtl/>
          <w:lang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ويزيد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عمرها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عن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خمس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سنوات.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وقد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قدر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C4A58">
        <w:rPr>
          <w:sz w:val="26"/>
          <w:szCs w:val="26"/>
          <w:rtl/>
          <w:lang w:val="en-US" w:bidi="ar-LB"/>
        </w:rPr>
        <w:t>اليوئنديبي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أنه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يمكن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تحقيق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تحسن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بنسبة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70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المائة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هذا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القطاع.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وتشكل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التغييرات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002EA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002EA">
        <w:rPr>
          <w:sz w:val="26"/>
          <w:szCs w:val="26"/>
          <w:rtl/>
          <w:lang w:val="en-US" w:bidi="ar-LB"/>
        </w:rPr>
        <w:t>تشهدها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التكنولوجيا</w:t>
      </w:r>
      <w:r w:rsidR="007002EA">
        <w:rPr>
          <w:sz w:val="26"/>
          <w:szCs w:val="26"/>
          <w:rtl/>
          <w:lang w:val="en-US" w:bidi="ar-LB"/>
        </w:rPr>
        <w:t>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D3385">
        <w:rPr>
          <w:sz w:val="26"/>
          <w:szCs w:val="26"/>
          <w:rtl/>
          <w:lang w:val="en-US" w:bidi="ar-LB"/>
        </w:rPr>
        <w:t>لتصبح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أكثر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53B63">
        <w:rPr>
          <w:sz w:val="26"/>
          <w:szCs w:val="26"/>
          <w:rtl/>
          <w:lang w:val="en-US" w:bidi="ar-LB"/>
        </w:rPr>
        <w:t>و</w:t>
      </w:r>
      <w:r w:rsidR="006D2088" w:rsidRPr="006D2088">
        <w:rPr>
          <w:sz w:val="26"/>
          <w:szCs w:val="26"/>
          <w:rtl/>
          <w:lang w:val="en-US" w:bidi="ar-LB"/>
        </w:rPr>
        <w:t>مزودة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بأنظمة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تحكم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إلكترونية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تحدياً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بسبب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نقص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53B63">
        <w:rPr>
          <w:sz w:val="26"/>
          <w:szCs w:val="26"/>
          <w:rtl/>
          <w:lang w:val="en-US" w:bidi="ar-LB"/>
        </w:rPr>
        <w:t>عدد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الفنيين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المؤهلين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لتركيب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وصيانة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مثل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2088" w:rsidRPr="006D2088">
        <w:rPr>
          <w:sz w:val="26"/>
          <w:szCs w:val="26"/>
          <w:rtl/>
          <w:lang w:val="en-US" w:bidi="ar-LB"/>
        </w:rPr>
        <w:t>المعدات.</w:t>
      </w:r>
    </w:p>
    <w:p w14:paraId="324EBBF2" w14:textId="06F86100" w:rsidR="00397851" w:rsidRDefault="00397851" w:rsidP="006806DE">
      <w:pPr>
        <w:bidi/>
        <w:spacing w:before="24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64.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تعتمد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أنظمة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السكنية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أورو</w:t>
      </w:r>
      <w:r>
        <w:rPr>
          <w:sz w:val="26"/>
          <w:szCs w:val="26"/>
          <w:rtl/>
          <w:lang w:val="en-US" w:bidi="ar-LB"/>
        </w:rPr>
        <w:t>غ</w:t>
      </w:r>
      <w:r w:rsidRPr="00397851">
        <w:rPr>
          <w:sz w:val="26"/>
          <w:szCs w:val="26"/>
          <w:rtl/>
          <w:lang w:val="en-US" w:bidi="ar-LB"/>
        </w:rPr>
        <w:t>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بشكل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أساسي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8632F">
        <w:rPr>
          <w:sz w:val="26"/>
          <w:szCs w:val="26"/>
          <w:rtl/>
          <w:lang w:val="en-US" w:bidi="ar-LB"/>
        </w:rPr>
        <w:t>ا</w:t>
      </w:r>
      <w:r w:rsidR="0028632F" w:rsidRPr="006806DE">
        <w:rPr>
          <w:sz w:val="26"/>
          <w:szCs w:val="26"/>
          <w:rtl/>
          <w:lang w:val="en-US" w:bidi="ar-LB"/>
        </w:rPr>
        <w:t>لمواد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8632F" w:rsidRPr="006806DE">
        <w:rPr>
          <w:sz w:val="26"/>
          <w:szCs w:val="26"/>
          <w:rtl/>
          <w:lang w:val="en-US" w:bidi="ar-LB"/>
        </w:rPr>
        <w:t>الهيدروفلوروكربونية-</w:t>
      </w:r>
      <w:r w:rsidRPr="00397851">
        <w:rPr>
          <w:sz w:val="26"/>
          <w:szCs w:val="26"/>
          <w:lang w:val="en-US" w:bidi="ar-LB"/>
        </w:rPr>
        <w:t>410A</w:t>
      </w:r>
      <w:r w:rsidRPr="00397851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الرغم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بدء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طرح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بعض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تعتمد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8632F">
        <w:rPr>
          <w:sz w:val="26"/>
          <w:szCs w:val="26"/>
          <w:rtl/>
          <w:lang w:val="en-US" w:bidi="ar-LB"/>
        </w:rPr>
        <w:t>ا</w:t>
      </w:r>
      <w:r w:rsidR="0028632F" w:rsidRPr="006806DE">
        <w:rPr>
          <w:sz w:val="26"/>
          <w:szCs w:val="26"/>
          <w:rtl/>
          <w:lang w:val="en-US" w:bidi="ar-LB"/>
        </w:rPr>
        <w:t>لمواد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8632F" w:rsidRPr="006806DE">
        <w:rPr>
          <w:sz w:val="26"/>
          <w:szCs w:val="26"/>
          <w:rtl/>
          <w:lang w:val="en-US" w:bidi="ar-LB"/>
        </w:rPr>
        <w:t>الهيدروفلوروكربونية-32</w:t>
      </w:r>
      <w:r w:rsidRPr="00397851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حيث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تحتوي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معظم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43C20">
        <w:rPr>
          <w:sz w:val="26"/>
          <w:szCs w:val="26"/>
          <w:rtl/>
          <w:lang w:val="en-US" w:bidi="ar-LB"/>
        </w:rPr>
        <w:t>كباسات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عاكسة.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43C20">
        <w:rPr>
          <w:sz w:val="26"/>
          <w:szCs w:val="26"/>
          <w:rtl/>
          <w:lang w:val="en-US" w:bidi="ar-LB"/>
        </w:rPr>
        <w:t>و</w:t>
      </w:r>
      <w:r w:rsidRPr="00397851">
        <w:rPr>
          <w:sz w:val="26"/>
          <w:szCs w:val="26"/>
          <w:rtl/>
          <w:lang w:val="en-US" w:bidi="ar-LB"/>
        </w:rPr>
        <w:t>لم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8632F">
        <w:rPr>
          <w:sz w:val="26"/>
          <w:szCs w:val="26"/>
          <w:rtl/>
          <w:lang w:val="en-US" w:bidi="ar-LB"/>
        </w:rPr>
        <w:t>تتغلغل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43C20">
        <w:rPr>
          <w:sz w:val="26"/>
          <w:szCs w:val="26"/>
          <w:rtl/>
          <w:lang w:val="en-US" w:bidi="ar-LB"/>
        </w:rPr>
        <w:t>ال</w:t>
      </w:r>
      <w:r w:rsidRPr="00397851">
        <w:rPr>
          <w:sz w:val="26"/>
          <w:szCs w:val="26"/>
          <w:rtl/>
          <w:lang w:val="en-US" w:bidi="ar-LB"/>
        </w:rPr>
        <w:t>مضخات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الحرار</w:t>
      </w:r>
      <w:r w:rsidR="00E43C20">
        <w:rPr>
          <w:sz w:val="26"/>
          <w:szCs w:val="26"/>
          <w:rtl/>
          <w:lang w:val="en-US" w:bidi="ar-LB"/>
        </w:rPr>
        <w:t>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المنزلية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تعتمد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6F1E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97851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6F1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6F1E">
        <w:rPr>
          <w:sz w:val="26"/>
          <w:szCs w:val="26"/>
          <w:rtl/>
          <w:lang w:val="en-US" w:bidi="ar-LB"/>
        </w:rPr>
        <w:t>الأسواق</w:t>
      </w:r>
      <w:r w:rsidRPr="00397851">
        <w:rPr>
          <w:sz w:val="26"/>
          <w:szCs w:val="26"/>
          <w:rtl/>
          <w:lang w:val="en-US" w:bidi="ar-LB"/>
        </w:rPr>
        <w:t>.</w:t>
      </w:r>
    </w:p>
    <w:p w14:paraId="754380AE" w14:textId="17FFECF6" w:rsidR="00BC6F1E" w:rsidRPr="00BC6F1E" w:rsidRDefault="00BC6F1E" w:rsidP="0027573D">
      <w:pPr>
        <w:bidi/>
        <w:spacing w:before="240"/>
        <w:rPr>
          <w:sz w:val="26"/>
          <w:szCs w:val="26"/>
          <w:u w:val="single"/>
          <w:rtl/>
          <w:lang w:val="en-US" w:bidi="ar-LB"/>
        </w:rPr>
      </w:pPr>
      <w:r w:rsidRPr="00BC6F1E">
        <w:rPr>
          <w:sz w:val="26"/>
          <w:szCs w:val="26"/>
          <w:u w:val="single"/>
          <w:rtl/>
          <w:lang w:val="en-US" w:bidi="ar-LB"/>
        </w:rPr>
        <w:t>هدف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BC6F1E">
        <w:rPr>
          <w:sz w:val="26"/>
          <w:szCs w:val="26"/>
          <w:u w:val="single"/>
          <w:rtl/>
          <w:lang w:val="en-US" w:bidi="ar-LB"/>
        </w:rPr>
        <w:t>المشروع</w:t>
      </w:r>
    </w:p>
    <w:p w14:paraId="4D0254D1" w14:textId="01AE03D0" w:rsidR="00BC6F1E" w:rsidRDefault="00BC6F1E" w:rsidP="006806DE">
      <w:pPr>
        <w:bidi/>
        <w:spacing w:before="24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65.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تتضمن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الاستراتيجية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الرامية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تعزيز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57334">
        <w:rPr>
          <w:sz w:val="26"/>
          <w:szCs w:val="26"/>
          <w:rtl/>
          <w:lang w:val="en-US" w:bidi="ar-LB"/>
        </w:rPr>
        <w:t>ال</w:t>
      </w:r>
      <w:r w:rsidR="006806DE" w:rsidRPr="006806DE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57334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للتكنولوجيات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قطاعي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التجاري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وتكييف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السكني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سياق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015C7">
        <w:rPr>
          <w:sz w:val="26"/>
          <w:szCs w:val="26"/>
          <w:rtl/>
          <w:lang w:val="en-US" w:bidi="ar-LB"/>
        </w:rPr>
        <w:t>التخفيض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التدريجي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015C7">
        <w:rPr>
          <w:sz w:val="26"/>
          <w:szCs w:val="26"/>
          <w:rtl/>
          <w:lang w:val="fr-CA" w:bidi="ar-LB"/>
        </w:rPr>
        <w:t>ل</w:t>
      </w:r>
      <w:r w:rsidR="00D015C7" w:rsidRPr="00321B9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D015C7" w:rsidRPr="00321B94">
        <w:rPr>
          <w:sz w:val="26"/>
          <w:szCs w:val="26"/>
          <w:rtl/>
          <w:lang w:val="fr-CA" w:bidi="ar-LB"/>
        </w:rPr>
        <w:t>الهيدروفلوروكربونية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ثلاثة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عناصر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رئيسية: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تطوير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خارطة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طريق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لإنشاء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015C7">
        <w:rPr>
          <w:sz w:val="26"/>
          <w:szCs w:val="26"/>
          <w:rtl/>
          <w:lang w:val="en-US" w:bidi="ar-LB"/>
        </w:rPr>
        <w:t>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015C7">
        <w:rPr>
          <w:sz w:val="26"/>
          <w:szCs w:val="26"/>
          <w:rtl/>
          <w:lang w:val="en-US" w:bidi="ar-LB"/>
        </w:rPr>
        <w:t>دنيا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015C7">
        <w:rPr>
          <w:sz w:val="26"/>
          <w:szCs w:val="26"/>
          <w:rtl/>
          <w:lang w:val="en-US" w:bidi="ar-LB"/>
        </w:rPr>
        <w:t>لأداء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015C7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بالتعاون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07E18" w:rsidRPr="00485638">
        <w:rPr>
          <w:sz w:val="26"/>
          <w:szCs w:val="26"/>
          <w:rtl/>
          <w:lang w:val="en-US" w:bidi="ar-LB"/>
        </w:rPr>
        <w:t>وزارة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07E18" w:rsidRPr="00485638">
        <w:rPr>
          <w:sz w:val="26"/>
          <w:szCs w:val="26"/>
          <w:rtl/>
          <w:lang w:val="en-US" w:bidi="ar-LB"/>
        </w:rPr>
        <w:t>الصناعة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07E18" w:rsidRPr="00485638">
        <w:rPr>
          <w:sz w:val="26"/>
          <w:szCs w:val="26"/>
          <w:rtl/>
          <w:lang w:val="en-US" w:bidi="ar-LB"/>
        </w:rPr>
        <w:t>والطاقة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07E18" w:rsidRPr="00485638">
        <w:rPr>
          <w:sz w:val="26"/>
          <w:szCs w:val="26"/>
          <w:rtl/>
          <w:lang w:val="en-US" w:bidi="ar-LB"/>
        </w:rPr>
        <w:t>والتعدين</w:t>
      </w:r>
      <w:r w:rsidR="006806DE" w:rsidRPr="006806DE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وعرض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تقنيات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07E18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(تكنولوجيا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أحادية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الكتلة</w:t>
      </w:r>
      <w:r w:rsidR="00EC6C3A">
        <w:rPr>
          <w:rStyle w:val="FootnoteReference"/>
          <w:sz w:val="26"/>
          <w:szCs w:val="26"/>
          <w:rtl/>
          <w:lang w:val="en-US" w:bidi="ar-LB"/>
        </w:rPr>
        <w:footnoteReference w:id="11"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لتخزين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اللحوم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وغيرها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الأطعمة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محلات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السوبر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ماركت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الصغيرة،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C56F2">
        <w:rPr>
          <w:sz w:val="26"/>
          <w:szCs w:val="26"/>
          <w:rtl/>
          <w:lang w:val="en-US" w:bidi="ar-LB"/>
        </w:rPr>
        <w:t>وال</w:t>
      </w:r>
      <w:r w:rsidR="00FC56F2" w:rsidRPr="00397851">
        <w:rPr>
          <w:sz w:val="26"/>
          <w:szCs w:val="26"/>
          <w:rtl/>
          <w:lang w:val="en-US" w:bidi="ar-LB"/>
        </w:rPr>
        <w:t>مضخات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C56F2" w:rsidRPr="00397851">
        <w:rPr>
          <w:sz w:val="26"/>
          <w:szCs w:val="26"/>
          <w:rtl/>
          <w:lang w:val="en-US" w:bidi="ar-LB"/>
        </w:rPr>
        <w:t>الحرار</w:t>
      </w:r>
      <w:r w:rsidR="00FC56F2">
        <w:rPr>
          <w:sz w:val="26"/>
          <w:szCs w:val="26"/>
          <w:rtl/>
          <w:lang w:val="en-US" w:bidi="ar-LB"/>
        </w:rPr>
        <w:t>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ل</w:t>
      </w:r>
      <w:r w:rsidR="00AB7240">
        <w:rPr>
          <w:sz w:val="26"/>
          <w:szCs w:val="26"/>
          <w:rtl/>
          <w:lang w:val="en-US" w:bidi="ar-LB"/>
        </w:rPr>
        <w:t>ل</w:t>
      </w:r>
      <w:r w:rsidR="006806DE" w:rsidRPr="006806DE">
        <w:rPr>
          <w:sz w:val="26"/>
          <w:szCs w:val="26"/>
          <w:rtl/>
          <w:lang w:val="en-US" w:bidi="ar-LB"/>
        </w:rPr>
        <w:t>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B7240">
        <w:rPr>
          <w:sz w:val="26"/>
          <w:szCs w:val="26"/>
          <w:rtl/>
          <w:lang w:val="en-US" w:bidi="ar-LB"/>
        </w:rPr>
        <w:t>السكني</w:t>
      </w:r>
      <w:r w:rsidR="006806DE" w:rsidRPr="006806DE">
        <w:rPr>
          <w:sz w:val="26"/>
          <w:szCs w:val="26"/>
          <w:rtl/>
          <w:lang w:val="en-US" w:bidi="ar-LB"/>
        </w:rPr>
        <w:t>)؛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والمساعدة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الفنية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لتعزيز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اعتماد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التكنولوجيا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كلا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806DE" w:rsidRPr="006806DE">
        <w:rPr>
          <w:sz w:val="26"/>
          <w:szCs w:val="26"/>
          <w:rtl/>
          <w:lang w:val="en-US" w:bidi="ar-LB"/>
        </w:rPr>
        <w:t>القطاعين.</w:t>
      </w:r>
    </w:p>
    <w:p w14:paraId="24854656" w14:textId="7F8D400C" w:rsidR="006806DE" w:rsidRDefault="00312C21" w:rsidP="0027573D">
      <w:pPr>
        <w:bidi/>
        <w:spacing w:before="240"/>
        <w:rPr>
          <w:sz w:val="26"/>
          <w:szCs w:val="26"/>
          <w:u w:val="single"/>
          <w:rtl/>
          <w:lang w:val="en-US" w:bidi="ar-LB"/>
        </w:rPr>
      </w:pPr>
      <w:r w:rsidRPr="00312C21">
        <w:rPr>
          <w:sz w:val="26"/>
          <w:szCs w:val="26"/>
          <w:u w:val="single"/>
          <w:rtl/>
          <w:lang w:val="en-US" w:bidi="ar-LB"/>
        </w:rPr>
        <w:t>الأنشطة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312C21">
        <w:rPr>
          <w:sz w:val="26"/>
          <w:szCs w:val="26"/>
          <w:u w:val="single"/>
          <w:rtl/>
          <w:lang w:val="en-US" w:bidi="ar-LB"/>
        </w:rPr>
        <w:t>المقترحة</w:t>
      </w:r>
    </w:p>
    <w:p w14:paraId="58E8E0BC" w14:textId="0BD4E8A1" w:rsidR="00E57B44" w:rsidRDefault="00AB7240" w:rsidP="00F936A1">
      <w:pPr>
        <w:bidi/>
        <w:spacing w:before="240"/>
        <w:rPr>
          <w:sz w:val="26"/>
          <w:szCs w:val="26"/>
          <w:rtl/>
          <w:lang w:bidi="ar-LB"/>
        </w:rPr>
      </w:pPr>
      <w:r w:rsidRPr="00F551F0">
        <w:rPr>
          <w:sz w:val="26"/>
          <w:szCs w:val="26"/>
          <w:rtl/>
          <w:lang w:bidi="ar-LB"/>
        </w:rPr>
        <w:t>66.</w:t>
      </w:r>
      <w:r w:rsidR="006F2964">
        <w:rPr>
          <w:sz w:val="26"/>
          <w:szCs w:val="26"/>
          <w:rtl/>
          <w:lang w:bidi="ar-LB"/>
        </w:rPr>
        <w:t xml:space="preserve"> </w:t>
      </w:r>
      <w:r w:rsidR="003A7647">
        <w:rPr>
          <w:sz w:val="26"/>
          <w:szCs w:val="26"/>
          <w:lang w:val="en-US" w:bidi="ar-LB"/>
        </w:rPr>
        <w:tab/>
      </w:r>
      <w:r w:rsidR="00250C41" w:rsidRPr="00F551F0">
        <w:rPr>
          <w:sz w:val="26"/>
          <w:szCs w:val="26"/>
          <w:rtl/>
          <w:lang w:bidi="ar-LB"/>
        </w:rPr>
        <w:t>ترد</w:t>
      </w:r>
      <w:r w:rsidR="006F2964">
        <w:rPr>
          <w:sz w:val="26"/>
          <w:szCs w:val="26"/>
          <w:rtl/>
          <w:lang w:bidi="ar-LB"/>
        </w:rPr>
        <w:t xml:space="preserve"> </w:t>
      </w:r>
      <w:r w:rsidR="00250C41" w:rsidRPr="00F551F0">
        <w:rPr>
          <w:sz w:val="26"/>
          <w:szCs w:val="26"/>
          <w:rtl/>
          <w:lang w:bidi="ar-LB"/>
        </w:rPr>
        <w:t>أدناه</w:t>
      </w:r>
      <w:r w:rsidR="006F2964">
        <w:rPr>
          <w:sz w:val="26"/>
          <w:szCs w:val="26"/>
          <w:rtl/>
          <w:lang w:bidi="ar-LB"/>
        </w:rPr>
        <w:t xml:space="preserve"> </w:t>
      </w:r>
      <w:r w:rsidR="00250C41" w:rsidRPr="00F551F0">
        <w:rPr>
          <w:sz w:val="26"/>
          <w:szCs w:val="26"/>
          <w:rtl/>
          <w:lang w:bidi="ar-LB"/>
        </w:rPr>
        <w:t>ا</w:t>
      </w:r>
      <w:r w:rsidR="00E638F4" w:rsidRPr="00F551F0">
        <w:rPr>
          <w:sz w:val="26"/>
          <w:szCs w:val="26"/>
          <w:rtl/>
          <w:lang w:bidi="ar-LB"/>
        </w:rPr>
        <w:t>لأنشطة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المقترحة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المدرجة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ضمن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المكونات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الثلاثة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إلى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جانب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التكاليف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المرتبطة</w:t>
      </w:r>
      <w:r w:rsidR="006F2964">
        <w:rPr>
          <w:sz w:val="26"/>
          <w:szCs w:val="26"/>
          <w:rtl/>
          <w:lang w:bidi="ar-LB"/>
        </w:rPr>
        <w:t xml:space="preserve"> </w:t>
      </w:r>
      <w:r w:rsidR="00E638F4" w:rsidRPr="00F551F0">
        <w:rPr>
          <w:sz w:val="26"/>
          <w:szCs w:val="26"/>
          <w:rtl/>
          <w:lang w:bidi="ar-LB"/>
        </w:rPr>
        <w:t>بها:</w:t>
      </w:r>
    </w:p>
    <w:p w14:paraId="1D043119" w14:textId="77777777" w:rsidR="00F936A1" w:rsidRDefault="00F936A1" w:rsidP="00F936A1">
      <w:pPr>
        <w:bidi/>
        <w:spacing w:before="240"/>
        <w:rPr>
          <w:sz w:val="26"/>
          <w:szCs w:val="26"/>
          <w:rtl/>
          <w:lang w:bidi="ar-LB"/>
        </w:rPr>
      </w:pPr>
    </w:p>
    <w:p w14:paraId="2E359CBE" w14:textId="3544B714" w:rsidR="00B07E9D" w:rsidRPr="00F551F0" w:rsidRDefault="00B07E9D" w:rsidP="00026E0A">
      <w:pPr>
        <w:pStyle w:val="Heading1"/>
        <w:numPr>
          <w:ilvl w:val="0"/>
          <w:numId w:val="6"/>
        </w:numPr>
        <w:bidi/>
        <w:ind w:left="1440" w:hanging="720"/>
        <w:rPr>
          <w:sz w:val="26"/>
          <w:szCs w:val="26"/>
          <w:lang w:bidi="ar-LB"/>
        </w:rPr>
      </w:pPr>
      <w:r w:rsidRPr="00F936A1">
        <w:rPr>
          <w:i/>
          <w:iCs/>
          <w:sz w:val="26"/>
          <w:szCs w:val="26"/>
          <w:rtl/>
          <w:lang w:bidi="ar-LB"/>
        </w:rPr>
        <w:t>خارطة</w:t>
      </w:r>
      <w:r w:rsidR="006F2964">
        <w:rPr>
          <w:i/>
          <w:iCs/>
          <w:sz w:val="26"/>
          <w:szCs w:val="26"/>
          <w:rtl/>
          <w:lang w:bidi="ar-LB"/>
        </w:rPr>
        <w:t xml:space="preserve"> </w:t>
      </w:r>
      <w:r w:rsidRPr="00F936A1">
        <w:rPr>
          <w:i/>
          <w:iCs/>
          <w:sz w:val="26"/>
          <w:szCs w:val="26"/>
          <w:rtl/>
          <w:lang w:bidi="ar-LB"/>
        </w:rPr>
        <w:t>طريق</w:t>
      </w:r>
      <w:r w:rsidR="006F2964">
        <w:rPr>
          <w:i/>
          <w:iCs/>
          <w:sz w:val="26"/>
          <w:szCs w:val="26"/>
          <w:rtl/>
          <w:lang w:bidi="ar-LB"/>
        </w:rPr>
        <w:t xml:space="preserve"> </w:t>
      </w:r>
      <w:r w:rsidR="000E770C">
        <w:rPr>
          <w:i/>
          <w:iCs/>
          <w:sz w:val="26"/>
          <w:szCs w:val="26"/>
          <w:rtl/>
          <w:lang w:bidi="ar-LB"/>
        </w:rPr>
        <w:t>لوضع</w:t>
      </w:r>
      <w:r w:rsidR="006F2964">
        <w:rPr>
          <w:i/>
          <w:iCs/>
          <w:sz w:val="26"/>
          <w:szCs w:val="26"/>
          <w:rtl/>
          <w:lang w:bidi="ar-LB"/>
        </w:rPr>
        <w:t xml:space="preserve"> </w:t>
      </w:r>
      <w:r w:rsidRPr="00F936A1">
        <w:rPr>
          <w:i/>
          <w:iCs/>
          <w:sz w:val="26"/>
          <w:szCs w:val="26"/>
          <w:rtl/>
          <w:lang w:bidi="ar-LB"/>
        </w:rPr>
        <w:t>معايير</w:t>
      </w:r>
      <w:r w:rsidR="006F2964">
        <w:rPr>
          <w:i/>
          <w:iCs/>
          <w:sz w:val="26"/>
          <w:szCs w:val="26"/>
          <w:rtl/>
          <w:lang w:bidi="ar-LB"/>
        </w:rPr>
        <w:t xml:space="preserve"> </w:t>
      </w:r>
      <w:r w:rsidR="00D943D6" w:rsidRPr="00F936A1">
        <w:rPr>
          <w:i/>
          <w:iCs/>
          <w:sz w:val="26"/>
          <w:szCs w:val="26"/>
          <w:rtl/>
          <w:lang w:bidi="ar-LB"/>
        </w:rPr>
        <w:t>دنيا</w:t>
      </w:r>
      <w:r w:rsidR="006F2964">
        <w:rPr>
          <w:i/>
          <w:iCs/>
          <w:sz w:val="26"/>
          <w:szCs w:val="26"/>
          <w:rtl/>
          <w:lang w:bidi="ar-LB"/>
        </w:rPr>
        <w:t xml:space="preserve"> </w:t>
      </w:r>
      <w:r w:rsidR="00D943D6" w:rsidRPr="00F936A1">
        <w:rPr>
          <w:i/>
          <w:iCs/>
          <w:sz w:val="26"/>
          <w:szCs w:val="26"/>
          <w:rtl/>
          <w:lang w:bidi="ar-LB"/>
        </w:rPr>
        <w:t>لأداء</w:t>
      </w:r>
      <w:r w:rsidR="006F2964">
        <w:rPr>
          <w:i/>
          <w:iCs/>
          <w:sz w:val="26"/>
          <w:szCs w:val="26"/>
          <w:rtl/>
          <w:lang w:bidi="ar-LB"/>
        </w:rPr>
        <w:t xml:space="preserve"> </w:t>
      </w:r>
      <w:r w:rsidRPr="00F936A1">
        <w:rPr>
          <w:i/>
          <w:iCs/>
          <w:sz w:val="26"/>
          <w:szCs w:val="26"/>
          <w:rtl/>
          <w:lang w:bidi="ar-LB"/>
        </w:rPr>
        <w:t>الطاقة</w:t>
      </w:r>
      <w:r w:rsidRPr="00F551F0">
        <w:rPr>
          <w:sz w:val="26"/>
          <w:szCs w:val="26"/>
          <w:rtl/>
          <w:lang w:bidi="ar-LB"/>
        </w:rPr>
        <w:t>: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سيتم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تعيين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خبير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لتقديم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الدعم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الفني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والسياساتي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لوحدة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الأوزون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الوطنية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ووزارة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الصناعة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والطاقة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والتعدين</w:t>
      </w:r>
      <w:r w:rsidRPr="00F551F0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لوضع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خارطة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طريق</w:t>
      </w:r>
      <w:r w:rsidR="006F2964">
        <w:rPr>
          <w:sz w:val="26"/>
          <w:szCs w:val="26"/>
          <w:rtl/>
          <w:lang w:bidi="ar-LB"/>
        </w:rPr>
        <w:t xml:space="preserve"> </w:t>
      </w:r>
      <w:r w:rsidR="0070266D" w:rsidRPr="00F551F0">
        <w:rPr>
          <w:sz w:val="26"/>
          <w:szCs w:val="26"/>
          <w:rtl/>
          <w:lang w:bidi="ar-LB"/>
        </w:rPr>
        <w:t>لإعداد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معايير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دنيا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لأداء</w:t>
      </w:r>
      <w:r w:rsidR="006F2964">
        <w:rPr>
          <w:sz w:val="26"/>
          <w:szCs w:val="26"/>
          <w:rtl/>
          <w:lang w:bidi="ar-LB"/>
        </w:rPr>
        <w:t xml:space="preserve"> </w:t>
      </w:r>
      <w:r w:rsidR="008B4E1F" w:rsidRPr="00F551F0">
        <w:rPr>
          <w:sz w:val="26"/>
          <w:szCs w:val="26"/>
          <w:rtl/>
          <w:lang w:bidi="ar-LB"/>
        </w:rPr>
        <w:t>الطاقة</w:t>
      </w:r>
      <w:r w:rsidRPr="00F551F0">
        <w:rPr>
          <w:sz w:val="26"/>
          <w:szCs w:val="26"/>
          <w:rtl/>
          <w:lang w:bidi="ar-LB"/>
        </w:rPr>
        <w:t>،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وإبلاغ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النتائج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لأصحاب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المصلحة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الحكوميين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(45</w:t>
      </w:r>
      <w:r w:rsidR="00B8036C" w:rsidRPr="00F551F0">
        <w:rPr>
          <w:sz w:val="26"/>
          <w:szCs w:val="26"/>
          <w:rtl/>
          <w:lang w:bidi="ar-LB"/>
        </w:rPr>
        <w:t>,</w:t>
      </w:r>
      <w:r w:rsidRPr="00F551F0">
        <w:rPr>
          <w:sz w:val="26"/>
          <w:szCs w:val="26"/>
          <w:rtl/>
          <w:lang w:bidi="ar-LB"/>
        </w:rPr>
        <w:t>000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دولار</w:t>
      </w:r>
      <w:r w:rsidR="006F2964">
        <w:rPr>
          <w:sz w:val="26"/>
          <w:szCs w:val="26"/>
          <w:rtl/>
          <w:lang w:bidi="ar-LB"/>
        </w:rPr>
        <w:t xml:space="preserve"> </w:t>
      </w:r>
      <w:r w:rsidRPr="00F551F0">
        <w:rPr>
          <w:sz w:val="26"/>
          <w:szCs w:val="26"/>
          <w:rtl/>
          <w:lang w:bidi="ar-LB"/>
        </w:rPr>
        <w:t>أمريكي)؛</w:t>
      </w:r>
    </w:p>
    <w:p w14:paraId="07194D46" w14:textId="79E4666F" w:rsidR="002610EB" w:rsidRPr="002610EB" w:rsidRDefault="002610EB" w:rsidP="00026E0A">
      <w:pPr>
        <w:pStyle w:val="Heading1"/>
        <w:numPr>
          <w:ilvl w:val="0"/>
          <w:numId w:val="6"/>
        </w:numPr>
        <w:bidi/>
        <w:ind w:left="1440" w:hanging="720"/>
        <w:rPr>
          <w:sz w:val="26"/>
          <w:szCs w:val="26"/>
          <w:lang w:val="en-US" w:bidi="ar-LB"/>
        </w:rPr>
      </w:pPr>
      <w:r w:rsidRPr="002610EB">
        <w:rPr>
          <w:i/>
          <w:iCs/>
          <w:sz w:val="26"/>
          <w:szCs w:val="26"/>
          <w:rtl/>
          <w:lang w:val="en-US" w:bidi="ar-LB"/>
        </w:rPr>
        <w:t>مشاريع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="00936851">
        <w:rPr>
          <w:i/>
          <w:iCs/>
          <w:sz w:val="26"/>
          <w:szCs w:val="26"/>
          <w:rtl/>
          <w:lang w:val="en-US" w:bidi="ar-LB"/>
        </w:rPr>
        <w:t>تدليلية</w:t>
      </w:r>
      <w:r w:rsidRPr="002610EB">
        <w:rPr>
          <w:i/>
          <w:iCs/>
          <w:sz w:val="26"/>
          <w:szCs w:val="26"/>
          <w:rtl/>
          <w:lang w:val="en-US" w:bidi="ar-LB"/>
        </w:rPr>
        <w:t>: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مشاورات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لوضع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اختيار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المستفيدين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التجريبي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(4</w:t>
      </w:r>
      <w:r w:rsidR="00DD6B9B">
        <w:rPr>
          <w:sz w:val="26"/>
          <w:szCs w:val="26"/>
          <w:rtl/>
          <w:lang w:val="en-US" w:bidi="ar-LB"/>
        </w:rPr>
        <w:t>,</w:t>
      </w:r>
      <w:r w:rsidRPr="002610EB">
        <w:rPr>
          <w:sz w:val="26"/>
          <w:szCs w:val="26"/>
          <w:rtl/>
          <w:lang w:val="en-US" w:bidi="ar-LB"/>
        </w:rPr>
        <w:t>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أميركي)؛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E3A21">
        <w:rPr>
          <w:sz w:val="26"/>
          <w:szCs w:val="26"/>
          <w:rtl/>
          <w:lang w:val="en-US" w:bidi="ar-LB"/>
        </w:rPr>
        <w:t>و</w:t>
      </w:r>
      <w:r w:rsidRPr="002610EB">
        <w:rPr>
          <w:sz w:val="26"/>
          <w:szCs w:val="26"/>
          <w:rtl/>
          <w:lang w:val="en-US" w:bidi="ar-LB"/>
        </w:rPr>
        <w:t>اختيار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المستفيدين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D6B9B">
        <w:rPr>
          <w:sz w:val="26"/>
          <w:szCs w:val="26"/>
          <w:rtl/>
          <w:lang w:val="en-US" w:bidi="ar-LB"/>
        </w:rPr>
        <w:t>وتحديد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D6B9B">
        <w:rPr>
          <w:sz w:val="26"/>
          <w:szCs w:val="26"/>
          <w:rtl/>
          <w:lang w:val="en-US" w:bidi="ar-LB"/>
        </w:rPr>
        <w:t>اختصاصات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D6B9B">
        <w:rPr>
          <w:sz w:val="26"/>
          <w:szCs w:val="26"/>
          <w:rtl/>
          <w:lang w:val="en-US" w:bidi="ar-LB"/>
        </w:rPr>
        <w:t>ا</w:t>
      </w:r>
      <w:r w:rsidRPr="002610EB">
        <w:rPr>
          <w:sz w:val="26"/>
          <w:szCs w:val="26"/>
          <w:rtl/>
          <w:lang w:val="en-US" w:bidi="ar-LB"/>
        </w:rPr>
        <w:t>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مراعاة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المبردات،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واستهلاك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الطاقة،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وشروط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التركيب،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8134E">
        <w:rPr>
          <w:sz w:val="26"/>
          <w:szCs w:val="26"/>
          <w:rtl/>
          <w:lang w:val="en-US" w:bidi="ar-LB"/>
        </w:rPr>
        <w:t>وتعميم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8134E">
        <w:rPr>
          <w:sz w:val="26"/>
          <w:szCs w:val="26"/>
          <w:rtl/>
          <w:lang w:val="en-US" w:bidi="ar-LB"/>
        </w:rPr>
        <w:t>مراعاة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8134E">
        <w:rPr>
          <w:sz w:val="26"/>
          <w:szCs w:val="26"/>
          <w:rtl/>
          <w:lang w:val="en-US" w:bidi="ar-LB"/>
        </w:rPr>
        <w:t>المنظور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8134E">
        <w:rPr>
          <w:sz w:val="26"/>
          <w:szCs w:val="26"/>
          <w:rtl/>
          <w:lang w:val="en-US" w:bidi="ar-LB"/>
        </w:rPr>
        <w:t>الجنساني</w:t>
      </w:r>
      <w:r w:rsidRPr="002610EB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8134E">
        <w:rPr>
          <w:sz w:val="26"/>
          <w:szCs w:val="26"/>
          <w:rtl/>
          <w:lang w:val="en-US" w:bidi="ar-LB"/>
        </w:rPr>
        <w:t>و</w:t>
      </w:r>
      <w:r w:rsidRPr="002610EB">
        <w:rPr>
          <w:sz w:val="26"/>
          <w:szCs w:val="26"/>
          <w:rtl/>
          <w:lang w:val="en-US" w:bidi="ar-LB"/>
        </w:rPr>
        <w:t>رصد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احتياجات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والصيانة،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واستطلاع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رأي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المستفيدين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وإعداد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تقرير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مفصل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(5</w:t>
      </w:r>
      <w:r w:rsidR="001945B0">
        <w:rPr>
          <w:sz w:val="26"/>
          <w:szCs w:val="26"/>
          <w:rtl/>
          <w:lang w:val="en-US" w:bidi="ar-LB"/>
        </w:rPr>
        <w:t>,</w:t>
      </w:r>
      <w:r w:rsidRPr="002610EB">
        <w:rPr>
          <w:sz w:val="26"/>
          <w:szCs w:val="26"/>
          <w:rtl/>
          <w:lang w:val="en-US" w:bidi="ar-LB"/>
        </w:rPr>
        <w:t>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أميركي)؛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945B0">
        <w:rPr>
          <w:sz w:val="26"/>
          <w:szCs w:val="26"/>
          <w:rtl/>
          <w:lang w:val="en-US" w:bidi="ar-LB"/>
        </w:rPr>
        <w:t>و</w:t>
      </w:r>
      <w:r w:rsidRPr="002610EB">
        <w:rPr>
          <w:sz w:val="26"/>
          <w:szCs w:val="26"/>
          <w:rtl/>
          <w:lang w:val="en-US" w:bidi="ar-LB"/>
        </w:rPr>
        <w:t>شراء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وتركيب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وتشغيل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ستة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وحدات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أحادية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الكتلة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053A9">
        <w:rPr>
          <w:sz w:val="26"/>
          <w:szCs w:val="26"/>
          <w:rtl/>
          <w:lang w:val="en-US" w:bidi="ar-LB"/>
        </w:rPr>
        <w:t>تعتمد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053A9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053A9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(90</w:t>
      </w:r>
      <w:r w:rsidR="001053A9">
        <w:rPr>
          <w:sz w:val="26"/>
          <w:szCs w:val="26"/>
          <w:rtl/>
          <w:lang w:val="en-US" w:bidi="ar-LB"/>
        </w:rPr>
        <w:t>,</w:t>
      </w:r>
      <w:r w:rsidRPr="002610EB">
        <w:rPr>
          <w:sz w:val="26"/>
          <w:szCs w:val="26"/>
          <w:rtl/>
          <w:lang w:val="en-US" w:bidi="ar-LB"/>
        </w:rPr>
        <w:t>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أميركي)؛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E3A21">
        <w:rPr>
          <w:sz w:val="26"/>
          <w:szCs w:val="26"/>
          <w:rtl/>
          <w:lang w:val="en-US" w:bidi="ar-LB"/>
        </w:rPr>
        <w:t>و</w:t>
      </w:r>
      <w:r w:rsidRPr="002610EB">
        <w:rPr>
          <w:sz w:val="26"/>
          <w:szCs w:val="26"/>
          <w:rtl/>
          <w:lang w:val="en-US" w:bidi="ar-LB"/>
        </w:rPr>
        <w:t>شراء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وتركيب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وتشغيل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ثماني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مضخات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حرارية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سكنية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053A9">
        <w:rPr>
          <w:sz w:val="26"/>
          <w:szCs w:val="26"/>
          <w:rtl/>
          <w:lang w:val="en-US" w:bidi="ar-LB"/>
        </w:rPr>
        <w:t>تعتمد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053A9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053A9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(80</w:t>
      </w:r>
      <w:r w:rsidR="001053A9">
        <w:rPr>
          <w:sz w:val="26"/>
          <w:szCs w:val="26"/>
          <w:rtl/>
          <w:lang w:val="en-US" w:bidi="ar-LB"/>
        </w:rPr>
        <w:t>,</w:t>
      </w:r>
      <w:r w:rsidRPr="002610EB">
        <w:rPr>
          <w:sz w:val="26"/>
          <w:szCs w:val="26"/>
          <w:rtl/>
          <w:lang w:val="en-US" w:bidi="ar-LB"/>
        </w:rPr>
        <w:t>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610EB">
        <w:rPr>
          <w:sz w:val="26"/>
          <w:szCs w:val="26"/>
          <w:rtl/>
          <w:lang w:val="en-US" w:bidi="ar-LB"/>
        </w:rPr>
        <w:t>أميركي)؛</w:t>
      </w:r>
      <w:r w:rsidR="001053A9">
        <w:rPr>
          <w:sz w:val="26"/>
          <w:szCs w:val="26"/>
          <w:rtl/>
          <w:lang w:val="en-US" w:bidi="ar-LB"/>
        </w:rPr>
        <w:t>و</w:t>
      </w:r>
    </w:p>
    <w:p w14:paraId="314EDD65" w14:textId="248C3FCD" w:rsidR="00525E98" w:rsidRDefault="00525E98" w:rsidP="00026E0A">
      <w:pPr>
        <w:pStyle w:val="Heading1"/>
        <w:numPr>
          <w:ilvl w:val="0"/>
          <w:numId w:val="6"/>
        </w:numPr>
        <w:bidi/>
        <w:ind w:left="1440" w:hanging="720"/>
        <w:rPr>
          <w:sz w:val="26"/>
          <w:szCs w:val="26"/>
          <w:rtl/>
          <w:lang w:val="en-US" w:bidi="ar-LB"/>
        </w:rPr>
      </w:pPr>
      <w:r w:rsidRPr="00525E98">
        <w:rPr>
          <w:i/>
          <w:iCs/>
          <w:sz w:val="26"/>
          <w:szCs w:val="26"/>
          <w:rtl/>
          <w:lang w:val="en-US" w:bidi="ar-LB"/>
        </w:rPr>
        <w:t>المساعدة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25E98">
        <w:rPr>
          <w:i/>
          <w:iCs/>
          <w:sz w:val="26"/>
          <w:szCs w:val="26"/>
          <w:rtl/>
          <w:lang w:val="en-US" w:bidi="ar-LB"/>
        </w:rPr>
        <w:t>الفنية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25E98">
        <w:rPr>
          <w:i/>
          <w:iCs/>
          <w:sz w:val="26"/>
          <w:szCs w:val="26"/>
          <w:rtl/>
          <w:lang w:val="en-US" w:bidi="ar-LB"/>
        </w:rPr>
        <w:t>لتعزيز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25E98">
        <w:rPr>
          <w:i/>
          <w:iCs/>
          <w:sz w:val="26"/>
          <w:szCs w:val="26"/>
          <w:rtl/>
          <w:lang w:val="en-US" w:bidi="ar-LB"/>
        </w:rPr>
        <w:t>اعتماد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25E98">
        <w:rPr>
          <w:i/>
          <w:iCs/>
          <w:sz w:val="26"/>
          <w:szCs w:val="26"/>
          <w:rtl/>
          <w:lang w:val="en-US" w:bidi="ar-LB"/>
        </w:rPr>
        <w:t>التكنولوجيا:</w:t>
      </w:r>
      <w:r w:rsidR="006F2964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سبع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حلقات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عمل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حول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79E2">
        <w:rPr>
          <w:sz w:val="26"/>
          <w:szCs w:val="26"/>
          <w:rtl/>
          <w:lang w:val="en-US" w:bidi="ar-LB"/>
        </w:rPr>
        <w:t>ال</w:t>
      </w:r>
      <w:r w:rsidRPr="00525E98">
        <w:rPr>
          <w:sz w:val="26"/>
          <w:szCs w:val="26"/>
          <w:rtl/>
          <w:lang w:val="en-US" w:bidi="ar-LB"/>
        </w:rPr>
        <w:t>تكنولوجيا</w:t>
      </w:r>
      <w:r w:rsidR="006D79E2">
        <w:rPr>
          <w:sz w:val="26"/>
          <w:szCs w:val="26"/>
          <w:rtl/>
          <w:lang w:val="en-US" w:bidi="ar-LB"/>
        </w:rPr>
        <w:t>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البديلة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الكفاءة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لنشر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المعرفة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حول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516B0">
        <w:rPr>
          <w:sz w:val="26"/>
          <w:szCs w:val="26"/>
          <w:rtl/>
          <w:lang w:val="en-US" w:bidi="ar-LB"/>
        </w:rPr>
        <w:t>ال</w:t>
      </w:r>
      <w:r w:rsidR="008D199B" w:rsidRPr="002610EB">
        <w:rPr>
          <w:sz w:val="26"/>
          <w:szCs w:val="26"/>
          <w:rtl/>
          <w:lang w:val="en-US" w:bidi="ar-LB"/>
        </w:rPr>
        <w:t>وحدات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516B0">
        <w:rPr>
          <w:sz w:val="26"/>
          <w:szCs w:val="26"/>
          <w:rtl/>
          <w:lang w:val="en-US" w:bidi="ar-LB"/>
        </w:rPr>
        <w:t>ال</w:t>
      </w:r>
      <w:r w:rsidR="008D199B" w:rsidRPr="002610EB">
        <w:rPr>
          <w:sz w:val="26"/>
          <w:szCs w:val="26"/>
          <w:rtl/>
          <w:lang w:val="en-US" w:bidi="ar-LB"/>
        </w:rPr>
        <w:t>أحادية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 w:rsidRPr="002610EB">
        <w:rPr>
          <w:sz w:val="26"/>
          <w:szCs w:val="26"/>
          <w:rtl/>
          <w:lang w:val="en-US" w:bidi="ar-LB"/>
        </w:rPr>
        <w:t>الكتلة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516B0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تعتمد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D199B" w:rsidRPr="002610EB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و</w:t>
      </w:r>
      <w:r w:rsidR="00FC56F2">
        <w:rPr>
          <w:sz w:val="26"/>
          <w:szCs w:val="26"/>
          <w:rtl/>
          <w:lang w:val="en-US" w:bidi="ar-LB"/>
        </w:rPr>
        <w:t>ال</w:t>
      </w:r>
      <w:r w:rsidRPr="00525E98">
        <w:rPr>
          <w:sz w:val="26"/>
          <w:szCs w:val="26"/>
          <w:rtl/>
          <w:lang w:val="en-US" w:bidi="ar-LB"/>
        </w:rPr>
        <w:t>مضخات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الحرار</w:t>
      </w:r>
      <w:r w:rsidR="00FC56F2">
        <w:rPr>
          <w:sz w:val="26"/>
          <w:szCs w:val="26"/>
          <w:rtl/>
          <w:lang w:val="en-US" w:bidi="ar-LB"/>
        </w:rPr>
        <w:t>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79E2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79E2">
        <w:rPr>
          <w:sz w:val="26"/>
          <w:szCs w:val="26"/>
          <w:rtl/>
          <w:lang w:val="en-US" w:bidi="ar-LB"/>
        </w:rPr>
        <w:t>تعتمد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79E2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79E2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lang w:val="en-US" w:bidi="ar-LB"/>
        </w:rPr>
        <w:t>R-290</w:t>
      </w:r>
      <w:r w:rsidRPr="00525E98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79E2">
        <w:rPr>
          <w:sz w:val="26"/>
          <w:szCs w:val="26"/>
          <w:rtl/>
          <w:lang w:val="en-US" w:bidi="ar-LB"/>
        </w:rPr>
        <w:t>و</w:t>
      </w:r>
      <w:r w:rsidRPr="00525E98">
        <w:rPr>
          <w:sz w:val="26"/>
          <w:szCs w:val="26"/>
          <w:rtl/>
          <w:lang w:val="en-US" w:bidi="ar-LB"/>
        </w:rPr>
        <w:t>حملة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توعية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كلا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القطاعين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قبل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التنفيذ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وبعد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51095">
        <w:rPr>
          <w:sz w:val="26"/>
          <w:szCs w:val="26"/>
          <w:rtl/>
          <w:lang w:val="en-US" w:bidi="ar-LB"/>
        </w:rPr>
        <w:t>إنجاز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المشاريع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51095">
        <w:rPr>
          <w:sz w:val="26"/>
          <w:szCs w:val="26"/>
          <w:rtl/>
          <w:lang w:val="en-US" w:bidi="ar-LB"/>
        </w:rPr>
        <w:t>التدليلية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(46</w:t>
      </w:r>
      <w:r w:rsidR="006D79E2">
        <w:rPr>
          <w:sz w:val="26"/>
          <w:szCs w:val="26"/>
          <w:rtl/>
          <w:lang w:val="en-US" w:bidi="ar-LB"/>
        </w:rPr>
        <w:t>,</w:t>
      </w:r>
      <w:r w:rsidRPr="00525E98">
        <w:rPr>
          <w:sz w:val="26"/>
          <w:szCs w:val="26"/>
          <w:rtl/>
          <w:lang w:val="en-US" w:bidi="ar-LB"/>
        </w:rPr>
        <w:t>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25E98">
        <w:rPr>
          <w:sz w:val="26"/>
          <w:szCs w:val="26"/>
          <w:rtl/>
          <w:lang w:val="en-US" w:bidi="ar-LB"/>
        </w:rPr>
        <w:t>أمريكي).</w:t>
      </w:r>
    </w:p>
    <w:p w14:paraId="51987157" w14:textId="01ED2676" w:rsidR="009C490F" w:rsidRPr="009C490F" w:rsidRDefault="009C490F" w:rsidP="009C490F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lastRenderedPageBreak/>
        <w:t>67.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>
        <w:rPr>
          <w:sz w:val="26"/>
          <w:szCs w:val="26"/>
          <w:rtl/>
          <w:lang w:val="en-US" w:bidi="ar-LB"/>
        </w:rPr>
        <w:t>ستضطلع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وحدة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الأوزون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الوطنية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>
        <w:rPr>
          <w:sz w:val="26"/>
          <w:szCs w:val="26"/>
          <w:rtl/>
          <w:lang w:val="en-US" w:bidi="ar-LB"/>
        </w:rPr>
        <w:t>ب</w:t>
      </w:r>
      <w:r w:rsidRPr="009C490F">
        <w:rPr>
          <w:sz w:val="26"/>
          <w:szCs w:val="26"/>
          <w:rtl/>
          <w:lang w:val="en-US" w:bidi="ar-LB"/>
        </w:rPr>
        <w:t>تنسيق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وإدارة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بتكلفة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قدرها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>
        <w:rPr>
          <w:sz w:val="26"/>
          <w:szCs w:val="26"/>
          <w:rtl/>
          <w:lang w:val="en-US" w:bidi="ar-LB"/>
        </w:rPr>
        <w:t>30,000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أميركي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لضمان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تنسيق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المتعلقة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بكفاءة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والمشاريع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الأخرى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الممولة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المتعدد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الأطراف،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وتجنب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التداخلات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والعمل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بشكل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9C490F">
        <w:rPr>
          <w:sz w:val="26"/>
          <w:szCs w:val="26"/>
          <w:rtl/>
          <w:lang w:val="en-US" w:bidi="ar-LB"/>
        </w:rPr>
        <w:t>تعاوني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 w:rsidRPr="00485638">
        <w:rPr>
          <w:sz w:val="26"/>
          <w:szCs w:val="26"/>
          <w:rtl/>
          <w:lang w:val="en-US" w:bidi="ar-LB"/>
        </w:rPr>
        <w:t>وزارة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 w:rsidRPr="00485638">
        <w:rPr>
          <w:sz w:val="26"/>
          <w:szCs w:val="26"/>
          <w:rtl/>
          <w:lang w:val="en-US" w:bidi="ar-LB"/>
        </w:rPr>
        <w:t>الصناعة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 w:rsidRPr="00485638">
        <w:rPr>
          <w:sz w:val="26"/>
          <w:szCs w:val="26"/>
          <w:rtl/>
          <w:lang w:val="en-US" w:bidi="ar-LB"/>
        </w:rPr>
        <w:t>والطاقة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00603" w:rsidRPr="00485638">
        <w:rPr>
          <w:sz w:val="26"/>
          <w:szCs w:val="26"/>
          <w:rtl/>
          <w:lang w:val="en-US" w:bidi="ar-LB"/>
        </w:rPr>
        <w:t>والتعدين</w:t>
      </w:r>
      <w:r w:rsidRPr="009C490F">
        <w:rPr>
          <w:sz w:val="26"/>
          <w:szCs w:val="26"/>
          <w:rtl/>
          <w:lang w:val="en-US" w:bidi="ar-LB"/>
        </w:rPr>
        <w:t>.</w:t>
      </w:r>
    </w:p>
    <w:p w14:paraId="0956AAC3" w14:textId="43A03108" w:rsidR="007B6723" w:rsidRPr="007B6723" w:rsidRDefault="007B6723" w:rsidP="007B6723">
      <w:pPr>
        <w:pStyle w:val="Heading1"/>
        <w:bidi/>
        <w:rPr>
          <w:sz w:val="26"/>
          <w:szCs w:val="26"/>
          <w:u w:val="single"/>
          <w:rtl/>
          <w:lang w:val="en-US" w:bidi="ar-LB"/>
        </w:rPr>
      </w:pPr>
      <w:r>
        <w:rPr>
          <w:sz w:val="26"/>
          <w:szCs w:val="26"/>
          <w:u w:val="single"/>
          <w:rtl/>
          <w:lang w:val="en-US" w:bidi="ar-LB"/>
        </w:rPr>
        <w:t>إجمالي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312C21">
        <w:rPr>
          <w:sz w:val="26"/>
          <w:szCs w:val="26"/>
          <w:u w:val="single"/>
          <w:rtl/>
          <w:lang w:val="en-US" w:bidi="ar-LB"/>
        </w:rPr>
        <w:t>تكلفة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312C21">
        <w:rPr>
          <w:sz w:val="26"/>
          <w:szCs w:val="26"/>
          <w:u w:val="single"/>
          <w:rtl/>
          <w:lang w:val="en-US" w:bidi="ar-LB"/>
        </w:rPr>
        <w:t>المشروع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312C21">
        <w:rPr>
          <w:sz w:val="26"/>
          <w:szCs w:val="26"/>
          <w:u w:val="single"/>
          <w:rtl/>
          <w:lang w:val="en-US" w:bidi="ar-LB"/>
        </w:rPr>
        <w:t>التجريبي</w:t>
      </w:r>
    </w:p>
    <w:p w14:paraId="5CE1A1A7" w14:textId="01E9294B" w:rsidR="00312C21" w:rsidRDefault="006063F4" w:rsidP="007E4DC7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68.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تبلغ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التكلفة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الإجمالية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للمشروع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للحفاظ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A59F0">
        <w:rPr>
          <w:sz w:val="26"/>
          <w:szCs w:val="26"/>
          <w:rtl/>
          <w:lang w:val="en-US" w:bidi="ar-LB"/>
        </w:rPr>
        <w:t>ال</w:t>
      </w:r>
      <w:r w:rsidRPr="006063F4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A59F0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A59F0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وتعزيزها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86F0B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86F0B">
        <w:rPr>
          <w:sz w:val="26"/>
          <w:szCs w:val="26"/>
          <w:rtl/>
          <w:lang w:val="en-US" w:bidi="ar-LB"/>
        </w:rPr>
        <w:t>التكنولوجيات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86F0B">
        <w:rPr>
          <w:sz w:val="26"/>
          <w:szCs w:val="26"/>
          <w:rtl/>
          <w:lang w:val="en-US" w:bidi="ar-LB"/>
        </w:rPr>
        <w:t>البديلة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التجاري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وتكييف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السكني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سياق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86F0B">
        <w:rPr>
          <w:sz w:val="26"/>
          <w:szCs w:val="26"/>
          <w:rtl/>
          <w:lang w:val="en-US" w:bidi="ar-LB"/>
        </w:rPr>
        <w:t>التخفيض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التدريجي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3D78" w:rsidRPr="00CF3D78">
        <w:rPr>
          <w:sz w:val="26"/>
          <w:szCs w:val="26"/>
          <w:rtl/>
          <w:lang w:val="en-US" w:bidi="ar-LB"/>
        </w:rPr>
        <w:t>للمواد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3D78" w:rsidRPr="00CF3D78">
        <w:rPr>
          <w:sz w:val="26"/>
          <w:szCs w:val="26"/>
          <w:rtl/>
          <w:lang w:val="en-US" w:bidi="ar-LB"/>
        </w:rPr>
        <w:t>الهيدروفلوروكربونية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3D78">
        <w:rPr>
          <w:sz w:val="26"/>
          <w:szCs w:val="26"/>
          <w:rtl/>
          <w:lang w:val="en-US" w:bidi="ar-LB"/>
        </w:rPr>
        <w:t>300,000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أمريكي،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بالإضافة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تكاليف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الوكالة،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وسيتم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تنفيذه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الفترة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بين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ديسمبر</w:t>
      </w:r>
      <w:r w:rsidR="00CF3D78">
        <w:rPr>
          <w:sz w:val="26"/>
          <w:szCs w:val="26"/>
          <w:rtl/>
          <w:lang w:val="en-US" w:bidi="ar-LB"/>
        </w:rPr>
        <w:t>/كانون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3D78">
        <w:rPr>
          <w:sz w:val="26"/>
          <w:szCs w:val="26"/>
          <w:rtl/>
          <w:lang w:val="en-US" w:bidi="ar-LB"/>
        </w:rPr>
        <w:t>الأول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2024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وديسمب</w:t>
      </w:r>
      <w:r w:rsidR="00CF3D78">
        <w:rPr>
          <w:sz w:val="26"/>
          <w:szCs w:val="26"/>
          <w:rtl/>
          <w:lang w:val="en-US" w:bidi="ar-LB"/>
        </w:rPr>
        <w:t>ر/كانون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3D78">
        <w:rPr>
          <w:sz w:val="26"/>
          <w:szCs w:val="26"/>
          <w:rtl/>
          <w:lang w:val="en-US" w:bidi="ar-LB"/>
        </w:rPr>
        <w:t>الأول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063F4">
        <w:rPr>
          <w:sz w:val="26"/>
          <w:szCs w:val="26"/>
          <w:rtl/>
          <w:lang w:val="en-US" w:bidi="ar-LB"/>
        </w:rPr>
        <w:t>2027.</w:t>
      </w:r>
    </w:p>
    <w:p w14:paraId="570360F4" w14:textId="73650C30" w:rsidR="00312C21" w:rsidRPr="002A4AD3" w:rsidRDefault="00312C21" w:rsidP="00312C21">
      <w:pPr>
        <w:pStyle w:val="Heading1"/>
        <w:bidi/>
        <w:jc w:val="center"/>
        <w:rPr>
          <w:b/>
          <w:bCs/>
          <w:sz w:val="26"/>
          <w:szCs w:val="26"/>
          <w:rtl/>
          <w:lang w:val="en-US" w:bidi="ar-LB"/>
        </w:rPr>
      </w:pPr>
      <w:r w:rsidRPr="002A4AD3">
        <w:rPr>
          <w:b/>
          <w:bCs/>
          <w:sz w:val="26"/>
          <w:szCs w:val="26"/>
          <w:rtl/>
          <w:lang w:val="en-US" w:bidi="ar-LB"/>
        </w:rPr>
        <w:t>تعليقات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F77C69">
        <w:rPr>
          <w:b/>
          <w:bCs/>
          <w:sz w:val="26"/>
          <w:szCs w:val="26"/>
          <w:rtl/>
          <w:lang w:val="en-US" w:bidi="ar-LB"/>
        </w:rPr>
        <w:t>وتوصية</w:t>
      </w:r>
      <w:r w:rsidR="006F2964">
        <w:rPr>
          <w:b/>
          <w:bCs/>
          <w:sz w:val="26"/>
          <w:szCs w:val="26"/>
          <w:rtl/>
          <w:lang w:val="en-US" w:bidi="ar-LB"/>
        </w:rPr>
        <w:t xml:space="preserve"> </w:t>
      </w:r>
      <w:r w:rsidR="00F77C69">
        <w:rPr>
          <w:b/>
          <w:bCs/>
          <w:sz w:val="26"/>
          <w:szCs w:val="26"/>
          <w:rtl/>
          <w:lang w:val="en-US" w:bidi="ar-LB"/>
        </w:rPr>
        <w:t>ا</w:t>
      </w:r>
      <w:r w:rsidRPr="002A4AD3">
        <w:rPr>
          <w:b/>
          <w:bCs/>
          <w:sz w:val="26"/>
          <w:szCs w:val="26"/>
          <w:rtl/>
          <w:lang w:val="en-US" w:bidi="ar-LB"/>
        </w:rPr>
        <w:t>لأمانة</w:t>
      </w:r>
    </w:p>
    <w:p w14:paraId="37AB4FF3" w14:textId="77777777" w:rsidR="00312C21" w:rsidRPr="002A4AD3" w:rsidRDefault="00312C21" w:rsidP="00312C21">
      <w:pPr>
        <w:bidi/>
        <w:spacing w:after="240"/>
        <w:rPr>
          <w:b/>
          <w:bCs/>
          <w:sz w:val="26"/>
          <w:szCs w:val="26"/>
          <w:lang w:val="en-US" w:bidi="ar-LB"/>
        </w:rPr>
      </w:pPr>
      <w:r w:rsidRPr="002A4AD3">
        <w:rPr>
          <w:b/>
          <w:bCs/>
          <w:sz w:val="26"/>
          <w:szCs w:val="26"/>
          <w:rtl/>
          <w:lang w:val="en-US" w:bidi="ar-LB"/>
        </w:rPr>
        <w:t>التعليقات</w:t>
      </w:r>
    </w:p>
    <w:p w14:paraId="6C280877" w14:textId="68E1E1D0" w:rsidR="00312C21" w:rsidRDefault="007A0B7C" w:rsidP="00982B2D">
      <w:pPr>
        <w:pStyle w:val="Heading1"/>
        <w:bidi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69.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A7647">
        <w:rPr>
          <w:sz w:val="26"/>
          <w:szCs w:val="26"/>
          <w:lang w:val="en-US" w:bidi="ar-LB"/>
        </w:rPr>
        <w:tab/>
      </w:r>
      <w:r w:rsidR="009C3CDB" w:rsidRPr="009C3CDB">
        <w:rPr>
          <w:sz w:val="26"/>
          <w:szCs w:val="26"/>
          <w:rtl/>
          <w:lang w:val="en-US" w:bidi="ar-LB"/>
        </w:rPr>
        <w:t>استعرضت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الأمانة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مقترح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ضوء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الموصوفة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بموجب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>
        <w:rPr>
          <w:sz w:val="26"/>
          <w:szCs w:val="26"/>
          <w:rtl/>
          <w:lang w:val="en-US" w:bidi="ar-LB"/>
        </w:rPr>
        <w:t>المقرر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91/65،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وتمشياً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ذلك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274A9">
        <w:rPr>
          <w:sz w:val="26"/>
          <w:szCs w:val="26"/>
          <w:rtl/>
          <w:lang w:val="en-US" w:bidi="ar-LB"/>
        </w:rPr>
        <w:t>المقرر</w:t>
      </w:r>
      <w:r w:rsidR="009C3CDB" w:rsidRPr="009C3CDB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تلقت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تأكيداً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حكومة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أوروغواي: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274A9">
        <w:rPr>
          <w:sz w:val="26"/>
          <w:szCs w:val="26"/>
          <w:rtl/>
          <w:lang w:val="en-US" w:bidi="ar-LB"/>
        </w:rPr>
        <w:t>يفيد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بأن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وحدة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الأوزون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الوطنية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ستنسق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السلطات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المعنية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بكفاءة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274A9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وهيئات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الوطنية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41C03">
        <w:rPr>
          <w:sz w:val="26"/>
          <w:szCs w:val="26"/>
          <w:rtl/>
          <w:lang w:val="en-US" w:bidi="ar-LB"/>
        </w:rPr>
        <w:t>لتيسير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النظر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41C03">
        <w:rPr>
          <w:sz w:val="26"/>
          <w:szCs w:val="26"/>
          <w:rtl/>
          <w:lang w:val="en-US" w:bidi="ar-LB"/>
        </w:rPr>
        <w:t>التحول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41C03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41C03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المبردات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عند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وضع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68AF">
        <w:rPr>
          <w:sz w:val="26"/>
          <w:szCs w:val="26"/>
          <w:rtl/>
          <w:lang w:val="en-US" w:bidi="ar-LB"/>
        </w:rPr>
        <w:t>ل</w:t>
      </w:r>
      <w:r w:rsidR="009C3CDB" w:rsidRPr="009C3CDB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61A32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القطاعات/التطبيقات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الصلة؛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وأنه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إذا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قامت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بتعبئة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التمويل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2023">
        <w:rPr>
          <w:sz w:val="26"/>
          <w:szCs w:val="26"/>
          <w:rtl/>
          <w:lang w:val="en-US" w:bidi="ar-LB"/>
        </w:rPr>
        <w:t>أو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2023">
        <w:rPr>
          <w:sz w:val="26"/>
          <w:szCs w:val="26"/>
          <w:rtl/>
          <w:lang w:val="en-US" w:bidi="ar-LB"/>
        </w:rPr>
        <w:t>ستقوم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2023">
        <w:rPr>
          <w:sz w:val="26"/>
          <w:szCs w:val="26"/>
          <w:rtl/>
          <w:lang w:val="en-US" w:bidi="ar-LB"/>
        </w:rPr>
        <w:t>بتعبئته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مصادر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أخرى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غير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المتعدد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الأطراف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لمكونات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839F6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عند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839F6">
        <w:rPr>
          <w:sz w:val="26"/>
          <w:szCs w:val="26"/>
          <w:rtl/>
          <w:lang w:val="en-US" w:bidi="ar-LB"/>
        </w:rPr>
        <w:t>التخفيض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التدريجي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839F6">
        <w:rPr>
          <w:sz w:val="26"/>
          <w:szCs w:val="26"/>
          <w:rtl/>
          <w:lang w:val="fr-CA" w:bidi="ar-LB"/>
        </w:rPr>
        <w:t>ل</w:t>
      </w:r>
      <w:r w:rsidR="00C839F6" w:rsidRPr="00321B94">
        <w:rPr>
          <w:sz w:val="26"/>
          <w:szCs w:val="26"/>
          <w:rtl/>
          <w:lang w:val="fr-CA" w:bidi="ar-LB"/>
        </w:rPr>
        <w:t>لمواد</w:t>
      </w:r>
      <w:r w:rsidR="006F2964">
        <w:rPr>
          <w:sz w:val="26"/>
          <w:szCs w:val="26"/>
          <w:rtl/>
          <w:lang w:val="fr-CA" w:bidi="ar-LB"/>
        </w:rPr>
        <w:t xml:space="preserve"> </w:t>
      </w:r>
      <w:r w:rsidR="00C839F6" w:rsidRPr="00321B94">
        <w:rPr>
          <w:sz w:val="26"/>
          <w:szCs w:val="26"/>
          <w:rtl/>
          <w:lang w:val="fr-CA" w:bidi="ar-LB"/>
        </w:rPr>
        <w:t>الهيدروفلوروكربونية</w:t>
      </w:r>
      <w:r w:rsidR="009C3CDB" w:rsidRPr="009C3CDB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فلن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يؤدي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تكرار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بين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تلك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الممولة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المتعدد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الأطراف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وتلك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الممولة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مصادر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أخرى؛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156F">
        <w:rPr>
          <w:sz w:val="26"/>
          <w:szCs w:val="26"/>
          <w:rtl/>
          <w:lang w:val="en-US" w:bidi="ar-LB"/>
        </w:rPr>
        <w:t>وستتاح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المعلومات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المتعلقة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68AF">
        <w:rPr>
          <w:sz w:val="26"/>
          <w:szCs w:val="26"/>
          <w:rtl/>
          <w:lang w:val="en-US" w:bidi="ar-LB"/>
        </w:rPr>
        <w:t>بالتقدم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68AF">
        <w:rPr>
          <w:sz w:val="26"/>
          <w:szCs w:val="26"/>
          <w:rtl/>
          <w:lang w:val="en-US" w:bidi="ar-LB"/>
        </w:rPr>
        <w:t>المحرز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68AF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والنتائج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والدروس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المستفادة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الرئيسية،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حسب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الاقتضاء؛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A02C7">
        <w:rPr>
          <w:sz w:val="26"/>
          <w:szCs w:val="26"/>
          <w:rtl/>
          <w:lang w:val="en-US" w:bidi="ar-LB"/>
        </w:rPr>
        <w:t>وسيُحدد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تاريخ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156F">
        <w:rPr>
          <w:sz w:val="26"/>
          <w:szCs w:val="26"/>
          <w:rtl/>
          <w:lang w:val="en-US" w:bidi="ar-LB"/>
        </w:rPr>
        <w:t>إنجاز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موعد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لا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يتجاوز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36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شهراً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بعد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تاريخ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موافقة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اللجنة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التنفيذية،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A02C7">
        <w:rPr>
          <w:sz w:val="26"/>
          <w:szCs w:val="26"/>
          <w:rtl/>
          <w:lang w:val="en-US" w:bidi="ar-LB"/>
        </w:rPr>
        <w:t>وسيُقدم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تقرير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مفصل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عن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اللجنة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التنفيذية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غضون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ستة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أشهر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C3CDB" w:rsidRPr="009C3CDB">
        <w:rPr>
          <w:sz w:val="26"/>
          <w:szCs w:val="26"/>
          <w:rtl/>
          <w:lang w:val="en-US" w:bidi="ar-LB"/>
        </w:rPr>
        <w:t>تاريخ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531B7">
        <w:rPr>
          <w:rFonts w:hint="cs"/>
          <w:sz w:val="26"/>
          <w:szCs w:val="26"/>
          <w:rtl/>
          <w:lang w:val="en-US" w:bidi="ar-LB"/>
        </w:rPr>
        <w:t>إنجاز</w:t>
      </w:r>
      <w:r w:rsidR="006F2964">
        <w:rPr>
          <w:rFonts w:hint="cs"/>
          <w:sz w:val="26"/>
          <w:szCs w:val="26"/>
          <w:rtl/>
          <w:lang w:val="en-US" w:bidi="ar-LB"/>
        </w:rPr>
        <w:t xml:space="preserve"> </w:t>
      </w:r>
      <w:r w:rsidR="006531B7" w:rsidRPr="009C3CDB">
        <w:rPr>
          <w:rFonts w:hint="cs"/>
          <w:sz w:val="26"/>
          <w:szCs w:val="26"/>
          <w:rtl/>
          <w:lang w:val="en-US" w:bidi="ar-LB"/>
        </w:rPr>
        <w:t>المشرو</w:t>
      </w:r>
      <w:r w:rsidR="006531B7" w:rsidRPr="009C3CDB">
        <w:rPr>
          <w:rFonts w:hint="eastAsia"/>
          <w:sz w:val="26"/>
          <w:szCs w:val="26"/>
          <w:rtl/>
          <w:lang w:val="en-US" w:bidi="ar-LB"/>
        </w:rPr>
        <w:t>ع</w:t>
      </w:r>
      <w:r w:rsidR="009C3CDB" w:rsidRPr="009C3CDB">
        <w:rPr>
          <w:sz w:val="26"/>
          <w:szCs w:val="26"/>
          <w:rtl/>
          <w:lang w:val="en-US" w:bidi="ar-LB"/>
        </w:rPr>
        <w:t>.</w:t>
      </w:r>
    </w:p>
    <w:p w14:paraId="61C8DC0C" w14:textId="7CF62AC8" w:rsidR="008A02C7" w:rsidRPr="00CA479F" w:rsidRDefault="008A02C7" w:rsidP="008A02C7">
      <w:pPr>
        <w:pStyle w:val="Heading1"/>
        <w:bidi/>
        <w:rPr>
          <w:sz w:val="26"/>
          <w:szCs w:val="26"/>
          <w:lang w:val="en-US" w:bidi="ar-LB"/>
        </w:rPr>
      </w:pPr>
      <w:r w:rsidRPr="00A35583">
        <w:rPr>
          <w:sz w:val="26"/>
          <w:szCs w:val="26"/>
          <w:u w:val="single"/>
          <w:rtl/>
          <w:lang w:bidi="ar-LB"/>
        </w:rPr>
        <w:t>القضايا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A35583">
        <w:rPr>
          <w:sz w:val="26"/>
          <w:szCs w:val="26"/>
          <w:u w:val="single"/>
          <w:rtl/>
          <w:lang w:bidi="ar-LB"/>
        </w:rPr>
        <w:t>الفنية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A35583">
        <w:rPr>
          <w:sz w:val="26"/>
          <w:szCs w:val="26"/>
          <w:u w:val="single"/>
          <w:rtl/>
          <w:lang w:bidi="ar-LB"/>
        </w:rPr>
        <w:t>وذات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A35583">
        <w:rPr>
          <w:sz w:val="26"/>
          <w:szCs w:val="26"/>
          <w:u w:val="single"/>
          <w:rtl/>
          <w:lang w:bidi="ar-LB"/>
        </w:rPr>
        <w:t>الصلة</w:t>
      </w:r>
      <w:r w:rsidR="006F2964">
        <w:rPr>
          <w:sz w:val="26"/>
          <w:szCs w:val="26"/>
          <w:u w:val="single"/>
          <w:rtl/>
          <w:lang w:bidi="ar-LB"/>
        </w:rPr>
        <w:t xml:space="preserve"> </w:t>
      </w:r>
      <w:r w:rsidRPr="00A35583">
        <w:rPr>
          <w:sz w:val="26"/>
          <w:szCs w:val="26"/>
          <w:u w:val="single"/>
          <w:rtl/>
          <w:lang w:bidi="ar-LB"/>
        </w:rPr>
        <w:t>بالتكلفة</w:t>
      </w:r>
    </w:p>
    <w:p w14:paraId="56D9A6CE" w14:textId="3CA0E202" w:rsidR="00E66231" w:rsidRDefault="00347E29" w:rsidP="006C0EB0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70.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أشارت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الأمانة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مرفق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البيئة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العالمية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قد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مول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156F">
        <w:rPr>
          <w:sz w:val="26"/>
          <w:szCs w:val="26"/>
          <w:rtl/>
          <w:lang w:val="en-US" w:bidi="ar-LB"/>
        </w:rPr>
        <w:t>ال</w:t>
      </w:r>
      <w:r w:rsidRPr="00347E29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156F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C156F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أوروغواي.</w:t>
      </w:r>
      <w:r w:rsidR="00EA4BF8">
        <w:rPr>
          <w:rStyle w:val="FootnoteReference"/>
          <w:sz w:val="26"/>
          <w:szCs w:val="26"/>
          <w:rtl/>
          <w:lang w:val="en-US" w:bidi="ar-LB"/>
        </w:rPr>
        <w:footnoteReference w:id="12"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بين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الأخرى،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شمل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55160">
        <w:rPr>
          <w:sz w:val="26"/>
          <w:szCs w:val="26"/>
          <w:rtl/>
          <w:lang w:val="en-US" w:bidi="ar-LB"/>
        </w:rPr>
        <w:t>استحداث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55160">
        <w:rPr>
          <w:sz w:val="26"/>
          <w:szCs w:val="26"/>
          <w:rtl/>
          <w:lang w:val="en-US" w:bidi="ar-LB"/>
        </w:rPr>
        <w:t>صكوك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55160">
        <w:rPr>
          <w:sz w:val="26"/>
          <w:szCs w:val="26"/>
          <w:rtl/>
          <w:lang w:val="en-US" w:bidi="ar-LB"/>
        </w:rPr>
        <w:t>تعاقدية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55160">
        <w:rPr>
          <w:sz w:val="26"/>
          <w:szCs w:val="26"/>
          <w:rtl/>
          <w:lang w:val="en-US" w:bidi="ar-LB"/>
        </w:rPr>
        <w:t>موحدة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لدعم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تنفذها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شركات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خدمات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إنشاء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سوق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لشركات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خدمات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وإنشاء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568C0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لتمويل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568C0">
        <w:rPr>
          <w:sz w:val="26"/>
          <w:szCs w:val="26"/>
          <w:rtl/>
          <w:lang w:val="en-US" w:bidi="ar-LB"/>
        </w:rPr>
        <w:t>ال</w:t>
      </w:r>
      <w:r w:rsidRPr="00347E29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568C0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568C0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568C0">
        <w:rPr>
          <w:sz w:val="26"/>
          <w:szCs w:val="26"/>
          <w:rtl/>
          <w:lang w:val="en-US" w:bidi="ar-LB"/>
        </w:rPr>
        <w:t>وتمثل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الغرض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هذا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568C0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تمويل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عمليات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E36C7">
        <w:rPr>
          <w:sz w:val="26"/>
          <w:szCs w:val="26"/>
          <w:rtl/>
          <w:lang w:val="en-US" w:bidi="ar-LB"/>
        </w:rPr>
        <w:t>مراجعة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E36C7">
        <w:rPr>
          <w:sz w:val="26"/>
          <w:szCs w:val="26"/>
          <w:rtl/>
          <w:lang w:val="en-US" w:bidi="ar-LB"/>
        </w:rPr>
        <w:t>حسابات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والاستثمارات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اللازمة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لإدخال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التحسينات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وسعت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الأمانة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فهم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أفضل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لحالة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سوق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شركات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خدمات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بما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ذلك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عدد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شركات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خدمات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ونوع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وقيمة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دعمتها؛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وحالة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84F38" w:rsidRPr="00347E29">
        <w:rPr>
          <w:sz w:val="26"/>
          <w:szCs w:val="26"/>
          <w:rtl/>
          <w:lang w:val="en-US" w:bidi="ar-LB"/>
        </w:rPr>
        <w:t>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84F38">
        <w:rPr>
          <w:sz w:val="26"/>
          <w:szCs w:val="26"/>
          <w:rtl/>
          <w:lang w:val="en-US" w:bidi="ar-LB"/>
        </w:rPr>
        <w:t>تحقيق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84F38">
        <w:rPr>
          <w:sz w:val="26"/>
          <w:szCs w:val="26"/>
          <w:rtl/>
          <w:lang w:val="en-US" w:bidi="ar-LB"/>
        </w:rPr>
        <w:t>ال</w:t>
      </w:r>
      <w:r w:rsidR="00E84F38" w:rsidRPr="00347E29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84F3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84F38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84F38">
        <w:rPr>
          <w:sz w:val="26"/>
          <w:szCs w:val="26"/>
          <w:rtl/>
          <w:lang w:val="en-US" w:bidi="ar-LB"/>
        </w:rPr>
        <w:t>الطاقة</w:t>
      </w:r>
      <w:r w:rsidRPr="00347E29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وكيف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يمكن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84F38">
        <w:rPr>
          <w:sz w:val="26"/>
          <w:szCs w:val="26"/>
          <w:rtl/>
          <w:lang w:val="en-US" w:bidi="ar-LB"/>
        </w:rPr>
        <w:t>تحقيق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F5298">
        <w:rPr>
          <w:sz w:val="26"/>
          <w:szCs w:val="26"/>
          <w:rtl/>
          <w:lang w:val="en-US" w:bidi="ar-LB"/>
        </w:rPr>
        <w:t>ال</w:t>
      </w:r>
      <w:r w:rsidR="003F5298" w:rsidRPr="00347E29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F529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F5298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F5298" w:rsidRPr="00347E29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37DCF">
        <w:rPr>
          <w:sz w:val="26"/>
          <w:szCs w:val="26"/>
          <w:rtl/>
          <w:lang w:val="en-US" w:bidi="ar-LB"/>
        </w:rPr>
        <w:t>لجعل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استدامة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التقنيات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المعروضة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بعد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الانتهاء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736E9">
        <w:rPr>
          <w:sz w:val="26"/>
          <w:szCs w:val="26"/>
          <w:rtl/>
          <w:lang w:val="en-US" w:bidi="ar-LB"/>
        </w:rPr>
        <w:t>أ</w:t>
      </w:r>
      <w:r w:rsidR="00137DCF">
        <w:rPr>
          <w:sz w:val="26"/>
          <w:szCs w:val="26"/>
          <w:rtl/>
          <w:lang w:val="en-US" w:bidi="ar-LB"/>
        </w:rPr>
        <w:t>مرا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37DCF">
        <w:rPr>
          <w:sz w:val="26"/>
          <w:szCs w:val="26"/>
          <w:rtl/>
          <w:lang w:val="en-US" w:bidi="ar-LB"/>
        </w:rPr>
        <w:t>ممكنا.</w:t>
      </w:r>
    </w:p>
    <w:p w14:paraId="76E10420" w14:textId="030B3A93" w:rsidR="00C83D75" w:rsidRDefault="001841F7" w:rsidP="00F03B11">
      <w:pPr>
        <w:pStyle w:val="Heading1"/>
        <w:bidi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71.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أوضح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اليوئنديبي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81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شركة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شركات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خدمات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47E29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مسجلة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701A2">
        <w:rPr>
          <w:sz w:val="26"/>
          <w:szCs w:val="26"/>
          <w:rtl/>
          <w:lang w:val="en-US" w:bidi="ar-LB"/>
        </w:rPr>
        <w:t>أوروغواي</w:t>
      </w:r>
      <w:r w:rsidRPr="001841F7">
        <w:rPr>
          <w:sz w:val="26"/>
          <w:szCs w:val="26"/>
          <w:rtl/>
          <w:lang w:val="en-US" w:bidi="ar-LB"/>
        </w:rPr>
        <w:t>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وفي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حين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لم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تكن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قيمة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17A23">
        <w:rPr>
          <w:sz w:val="26"/>
          <w:szCs w:val="26"/>
          <w:rtl/>
          <w:lang w:val="en-US" w:bidi="ar-LB"/>
        </w:rPr>
        <w:t>نُفذت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بمساعدة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شركات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خدمات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متاحة،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لاحظ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701A2">
        <w:rPr>
          <w:sz w:val="26"/>
          <w:szCs w:val="26"/>
          <w:rtl/>
          <w:lang w:val="en-US" w:bidi="ar-LB"/>
        </w:rPr>
        <w:t>اليوئنديبي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شركات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خدمات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لم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تستهدف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حتى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الآن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قطاع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701A2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701A2">
        <w:rPr>
          <w:sz w:val="26"/>
          <w:szCs w:val="26"/>
          <w:rtl/>
          <w:lang w:val="en-US" w:bidi="ar-LB"/>
        </w:rPr>
        <w:t>و</w:t>
      </w:r>
      <w:r w:rsidRPr="001841F7">
        <w:rPr>
          <w:sz w:val="26"/>
          <w:szCs w:val="26"/>
          <w:rtl/>
          <w:lang w:val="en-US" w:bidi="ar-LB"/>
        </w:rPr>
        <w:t>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الهواء،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بل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ركزت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بدلاً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ذلك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توليد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النظيفة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(أي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الشمسية)،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وعمليات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701A2">
        <w:rPr>
          <w:sz w:val="26"/>
          <w:szCs w:val="26"/>
          <w:rtl/>
          <w:lang w:val="en-US" w:bidi="ar-LB"/>
        </w:rPr>
        <w:t>مراجعة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701A2">
        <w:rPr>
          <w:sz w:val="26"/>
          <w:szCs w:val="26"/>
          <w:rtl/>
          <w:lang w:val="en-US" w:bidi="ar-LB"/>
        </w:rPr>
        <w:t>حسابات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الطاقة،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17A23">
        <w:rPr>
          <w:sz w:val="26"/>
          <w:szCs w:val="26"/>
          <w:rtl/>
          <w:lang w:val="en-US" w:bidi="ar-LB"/>
        </w:rPr>
        <w:t>وتحديد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معلومات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17A23">
        <w:rPr>
          <w:sz w:val="26"/>
          <w:szCs w:val="26"/>
          <w:rtl/>
          <w:lang w:val="en-US" w:bidi="ar-LB"/>
        </w:rPr>
        <w:t>خط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17A23">
        <w:rPr>
          <w:sz w:val="26"/>
          <w:szCs w:val="26"/>
          <w:rtl/>
          <w:lang w:val="en-US" w:bidi="ar-LB"/>
        </w:rPr>
        <w:t>أساس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عن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القطاعات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الصناعية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والتجارية.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36B9">
        <w:rPr>
          <w:sz w:val="26"/>
          <w:szCs w:val="26"/>
          <w:rtl/>
          <w:lang w:val="en-US" w:bidi="ar-LB"/>
        </w:rPr>
        <w:t>ويعد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36B9" w:rsidRPr="00347E29">
        <w:rPr>
          <w:sz w:val="26"/>
          <w:szCs w:val="26"/>
          <w:rtl/>
          <w:lang w:val="en-US" w:bidi="ar-LB"/>
        </w:rPr>
        <w:t>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36B9">
        <w:rPr>
          <w:sz w:val="26"/>
          <w:szCs w:val="26"/>
          <w:rtl/>
          <w:lang w:val="en-US" w:bidi="ar-LB"/>
        </w:rPr>
        <w:t>تحقيق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36B9">
        <w:rPr>
          <w:sz w:val="26"/>
          <w:szCs w:val="26"/>
          <w:rtl/>
          <w:lang w:val="en-US" w:bidi="ar-LB"/>
        </w:rPr>
        <w:t>ال</w:t>
      </w:r>
      <w:r w:rsidR="002E36B9" w:rsidRPr="00347E29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36B9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36B9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36B9" w:rsidRPr="00347E29">
        <w:rPr>
          <w:sz w:val="26"/>
          <w:szCs w:val="26"/>
          <w:rtl/>
          <w:lang w:val="en-US" w:bidi="ar-LB"/>
        </w:rPr>
        <w:t>الطاقة</w:t>
      </w:r>
      <w:r w:rsidRPr="001841F7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الذي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تمويله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بقيمة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400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مليون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بيزو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3B11" w:rsidRPr="00F03B11">
        <w:rPr>
          <w:sz w:val="26"/>
          <w:szCs w:val="26"/>
          <w:rtl/>
          <w:lang w:val="en-US" w:bidi="ar-LB"/>
        </w:rPr>
        <w:t>أُورُوغوائِيّ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(أي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يعادل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9</w:t>
      </w:r>
      <w:r w:rsidR="00F03B11">
        <w:rPr>
          <w:sz w:val="26"/>
          <w:szCs w:val="26"/>
          <w:rtl/>
          <w:lang w:val="en-US" w:bidi="ar-LB"/>
        </w:rPr>
        <w:t>,</w:t>
      </w:r>
      <w:r w:rsidRPr="001841F7">
        <w:rPr>
          <w:sz w:val="26"/>
          <w:szCs w:val="26"/>
          <w:rtl/>
          <w:lang w:val="en-US" w:bidi="ar-LB"/>
        </w:rPr>
        <w:t>6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مليون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أميركي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تقريباً)،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3B11">
        <w:rPr>
          <w:sz w:val="26"/>
          <w:szCs w:val="26"/>
          <w:rtl/>
          <w:lang w:val="en-US" w:bidi="ar-LB"/>
        </w:rPr>
        <w:t>بمثابة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يعمل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ضمن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نظام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الوطني.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وسيكون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الحد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الأقصى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11373">
        <w:rPr>
          <w:sz w:val="26"/>
          <w:szCs w:val="26"/>
          <w:rtl/>
          <w:lang w:val="en-US" w:bidi="ar-LB"/>
        </w:rPr>
        <w:t>المحدد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11373">
        <w:rPr>
          <w:sz w:val="26"/>
          <w:szCs w:val="26"/>
          <w:rtl/>
          <w:lang w:val="en-US" w:bidi="ar-LB"/>
        </w:rPr>
        <w:t>لضمان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11373">
        <w:rPr>
          <w:sz w:val="26"/>
          <w:szCs w:val="26"/>
          <w:rtl/>
          <w:lang w:val="en-US" w:bidi="ar-LB"/>
        </w:rPr>
        <w:lastRenderedPageBreak/>
        <w:t>أي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11373">
        <w:rPr>
          <w:sz w:val="26"/>
          <w:szCs w:val="26"/>
          <w:rtl/>
          <w:lang w:val="en-US" w:bidi="ar-LB"/>
        </w:rPr>
        <w:t>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11373">
        <w:rPr>
          <w:sz w:val="26"/>
          <w:szCs w:val="26"/>
          <w:rtl/>
          <w:lang w:val="en-US" w:bidi="ar-LB"/>
        </w:rPr>
        <w:t>ينطوي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11373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توفير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موفرة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للطاقة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70211">
        <w:rPr>
          <w:sz w:val="26"/>
          <w:szCs w:val="26"/>
          <w:rtl/>
          <w:lang w:val="en-US" w:bidi="ar-LB"/>
        </w:rPr>
        <w:t>هو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277</w:t>
      </w:r>
      <w:r w:rsidR="00470211">
        <w:rPr>
          <w:sz w:val="26"/>
          <w:szCs w:val="26"/>
          <w:rtl/>
          <w:lang w:val="en-US" w:bidi="ar-LB"/>
        </w:rPr>
        <w:t>,</w:t>
      </w:r>
      <w:r w:rsidRPr="001841F7">
        <w:rPr>
          <w:sz w:val="26"/>
          <w:szCs w:val="26"/>
          <w:rtl/>
          <w:lang w:val="en-US" w:bidi="ar-LB"/>
        </w:rPr>
        <w:t>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بيزو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70211" w:rsidRPr="00F03B11">
        <w:rPr>
          <w:sz w:val="26"/>
          <w:szCs w:val="26"/>
          <w:rtl/>
          <w:lang w:val="en-US" w:bidi="ar-LB"/>
        </w:rPr>
        <w:t>أُورُوغوائِيّ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(أي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يعادل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6</w:t>
      </w:r>
      <w:r w:rsidR="00470211">
        <w:rPr>
          <w:sz w:val="26"/>
          <w:szCs w:val="26"/>
          <w:rtl/>
          <w:lang w:val="en-US" w:bidi="ar-LB"/>
        </w:rPr>
        <w:t>,</w:t>
      </w:r>
      <w:r w:rsidRPr="001841F7">
        <w:rPr>
          <w:sz w:val="26"/>
          <w:szCs w:val="26"/>
          <w:rtl/>
          <w:lang w:val="en-US" w:bidi="ar-LB"/>
        </w:rPr>
        <w:t>650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دولار</w:t>
      </w:r>
      <w:r w:rsidR="005121DE">
        <w:rPr>
          <w:sz w:val="26"/>
          <w:szCs w:val="26"/>
          <w:rtl/>
          <w:lang w:val="en-US" w:bidi="ar-LB"/>
        </w:rPr>
        <w:t>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أميركي</w:t>
      </w:r>
      <w:r w:rsidR="005121DE">
        <w:rPr>
          <w:sz w:val="26"/>
          <w:szCs w:val="26"/>
          <w:rtl/>
          <w:lang w:val="en-US" w:bidi="ar-LB"/>
        </w:rPr>
        <w:t>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تقريباً)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أو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60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المائة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قيمة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الممولة،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أيهما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1841F7">
        <w:rPr>
          <w:sz w:val="26"/>
          <w:szCs w:val="26"/>
          <w:rtl/>
          <w:lang w:val="en-US" w:bidi="ar-LB"/>
        </w:rPr>
        <w:t>أقل.</w:t>
      </w:r>
    </w:p>
    <w:p w14:paraId="4C5DCC16" w14:textId="60D2D6B1" w:rsidR="005121DE" w:rsidRPr="005121DE" w:rsidRDefault="005121DE" w:rsidP="005121DE">
      <w:pPr>
        <w:pStyle w:val="Heading1"/>
        <w:bidi/>
        <w:rPr>
          <w:sz w:val="26"/>
          <w:szCs w:val="26"/>
          <w:lang w:val="en-US" w:bidi="ar-LB"/>
        </w:rPr>
      </w:pPr>
      <w:r w:rsidRPr="005121DE">
        <w:rPr>
          <w:sz w:val="26"/>
          <w:szCs w:val="26"/>
          <w:rtl/>
          <w:lang w:val="en-US" w:bidi="ar-LB"/>
        </w:rPr>
        <w:t>72.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لاحظت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الأمانة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الفرص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المستقبلية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المحتملة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لربط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نتائج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47C1D">
        <w:rPr>
          <w:sz w:val="26"/>
          <w:szCs w:val="26"/>
          <w:rtl/>
          <w:lang w:val="en-US" w:bidi="ar-LB"/>
        </w:rPr>
        <w:t>التدليلي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بصندوق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29FF">
        <w:rPr>
          <w:sz w:val="26"/>
          <w:szCs w:val="26"/>
          <w:rtl/>
          <w:lang w:val="en-US" w:bidi="ar-LB"/>
        </w:rPr>
        <w:t>تحقيق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29FF">
        <w:rPr>
          <w:sz w:val="26"/>
          <w:szCs w:val="26"/>
          <w:rtl/>
          <w:lang w:val="en-US" w:bidi="ar-LB"/>
        </w:rPr>
        <w:t>ال</w:t>
      </w:r>
      <w:r w:rsidR="00F029FF" w:rsidRPr="00347E29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29FF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29FF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29FF" w:rsidRPr="00347E29">
        <w:rPr>
          <w:sz w:val="26"/>
          <w:szCs w:val="26"/>
          <w:rtl/>
          <w:lang w:val="en-US" w:bidi="ar-LB"/>
        </w:rPr>
        <w:t>الطاقة</w:t>
      </w:r>
      <w:r w:rsidRPr="005121DE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وتطوير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آليات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سيا</w:t>
      </w:r>
      <w:r w:rsidR="00713AE3">
        <w:rPr>
          <w:sz w:val="26"/>
          <w:szCs w:val="26"/>
          <w:rtl/>
          <w:lang w:val="en-US" w:bidi="ar-LB"/>
        </w:rPr>
        <w:t>ساتية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لدعم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المستدام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للمعدات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الكفاءة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الطاقة</w:t>
      </w:r>
      <w:r w:rsidRPr="005121DE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والحصول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تمويل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مشترك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المستخدمين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النهائيين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للمشاريع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ال</w:t>
      </w:r>
      <w:r w:rsidR="00936851">
        <w:rPr>
          <w:sz w:val="26"/>
          <w:szCs w:val="26"/>
          <w:rtl/>
          <w:lang w:val="en-US" w:bidi="ar-LB"/>
        </w:rPr>
        <w:t>تدليلية</w:t>
      </w:r>
      <w:r w:rsidRPr="005121DE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مراعاة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تعميم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المنظور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13AE3">
        <w:rPr>
          <w:sz w:val="26"/>
          <w:szCs w:val="26"/>
          <w:rtl/>
          <w:lang w:val="en-US" w:bidi="ar-LB"/>
        </w:rPr>
        <w:t>الجنساني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أثناء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تنفيذ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المشروع،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ودعت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F0858">
        <w:rPr>
          <w:sz w:val="26"/>
          <w:szCs w:val="26"/>
          <w:rtl/>
          <w:lang w:val="en-US" w:bidi="ar-LB"/>
        </w:rPr>
        <w:t>اليوئنديبي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النظر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تقديم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اقتراح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منقح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شأنه،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بين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أمور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أخرى،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F0858">
        <w:rPr>
          <w:sz w:val="26"/>
          <w:szCs w:val="26"/>
          <w:rtl/>
          <w:lang w:val="en-US" w:bidi="ar-LB"/>
        </w:rPr>
        <w:t>ألا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070F">
        <w:rPr>
          <w:sz w:val="26"/>
          <w:szCs w:val="26"/>
          <w:rtl/>
          <w:lang w:val="en-US" w:bidi="ar-LB"/>
        </w:rPr>
        <w:t>يُفضي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F0858">
        <w:rPr>
          <w:sz w:val="26"/>
          <w:szCs w:val="26"/>
          <w:rtl/>
          <w:lang w:val="en-US" w:bidi="ar-LB"/>
        </w:rPr>
        <w:t>وضع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خارطة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طريق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وثيقة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فنية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F0858">
        <w:rPr>
          <w:sz w:val="26"/>
          <w:szCs w:val="26"/>
          <w:rtl/>
          <w:lang w:val="en-US" w:bidi="ar-LB"/>
        </w:rPr>
        <w:t>فحسب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ولكن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أيضا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إشراك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وبناء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قدرات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أصحاب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المصلحة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أثناء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عملية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070F">
        <w:rPr>
          <w:sz w:val="26"/>
          <w:szCs w:val="26"/>
          <w:rtl/>
          <w:lang w:val="en-US" w:bidi="ar-LB"/>
        </w:rPr>
        <w:t>إعداد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5AB3">
        <w:rPr>
          <w:sz w:val="26"/>
          <w:szCs w:val="26"/>
          <w:rtl/>
          <w:lang w:val="en-US" w:bidi="ar-LB"/>
        </w:rPr>
        <w:t>ال</w:t>
      </w:r>
      <w:r w:rsidRPr="005121DE">
        <w:rPr>
          <w:sz w:val="26"/>
          <w:szCs w:val="26"/>
          <w:rtl/>
          <w:lang w:val="en-US" w:bidi="ar-LB"/>
        </w:rPr>
        <w:t>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5AB3">
        <w:rPr>
          <w:sz w:val="26"/>
          <w:szCs w:val="26"/>
          <w:rtl/>
          <w:lang w:val="en-US" w:bidi="ar-LB"/>
        </w:rPr>
        <w:t>ال</w:t>
      </w:r>
      <w:r w:rsidR="002A070F">
        <w:rPr>
          <w:sz w:val="26"/>
          <w:szCs w:val="26"/>
          <w:rtl/>
          <w:lang w:val="en-US" w:bidi="ar-LB"/>
        </w:rPr>
        <w:t>دنيا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070F">
        <w:rPr>
          <w:sz w:val="26"/>
          <w:szCs w:val="26"/>
          <w:rtl/>
          <w:lang w:val="en-US" w:bidi="ar-LB"/>
        </w:rPr>
        <w:t>ل</w:t>
      </w:r>
      <w:r w:rsidRPr="005121DE">
        <w:rPr>
          <w:sz w:val="26"/>
          <w:szCs w:val="26"/>
          <w:rtl/>
          <w:lang w:val="en-US" w:bidi="ar-LB"/>
        </w:rPr>
        <w:t>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الطاقة؛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وخلق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بيئة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مواتية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للاستخدام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المستدام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للمعدات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B51F4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B51F4">
        <w:rPr>
          <w:sz w:val="26"/>
          <w:szCs w:val="26"/>
          <w:rtl/>
          <w:lang w:val="en-US" w:bidi="ar-LB"/>
        </w:rPr>
        <w:t>الكفاءة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B51F4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B51F4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B51F4">
        <w:rPr>
          <w:sz w:val="26"/>
          <w:szCs w:val="26"/>
          <w:rtl/>
          <w:lang w:val="en-US" w:bidi="ar-LB"/>
        </w:rPr>
        <w:t>الطاقة</w:t>
      </w:r>
      <w:r w:rsidRPr="005121DE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بما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ذلك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خلال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بناء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القدرات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ورفع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مستوى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الوعي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بين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الحكومة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والمستخدمين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النهائيين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5121DE">
        <w:rPr>
          <w:sz w:val="26"/>
          <w:szCs w:val="26"/>
          <w:rtl/>
          <w:lang w:val="en-US" w:bidi="ar-LB"/>
        </w:rPr>
        <w:t>والفنيين.</w:t>
      </w:r>
    </w:p>
    <w:p w14:paraId="316830EB" w14:textId="13833479" w:rsidR="009D0733" w:rsidRDefault="000D4A8B" w:rsidP="00345BE4">
      <w:pPr>
        <w:pStyle w:val="Heading1"/>
        <w:bidi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73.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قدم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>
        <w:rPr>
          <w:sz w:val="26"/>
          <w:szCs w:val="26"/>
          <w:rtl/>
          <w:lang w:val="en-US" w:bidi="ar-LB"/>
        </w:rPr>
        <w:t>اليوئنديبي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مقترحاً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منقحاً،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وبعد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>
        <w:rPr>
          <w:sz w:val="26"/>
          <w:szCs w:val="26"/>
          <w:rtl/>
          <w:lang w:val="en-US" w:bidi="ar-LB"/>
        </w:rPr>
        <w:t>إجراء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مناقشة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الأمانة،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الاتفاق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عليه.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وتمشياً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>
        <w:rPr>
          <w:sz w:val="26"/>
          <w:szCs w:val="26"/>
          <w:rtl/>
          <w:lang w:val="en-US" w:bidi="ar-LB"/>
        </w:rPr>
        <w:t>المقرر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91/65(ب)(</w:t>
      </w:r>
      <w:r w:rsidR="00F5706A">
        <w:rPr>
          <w:sz w:val="26"/>
          <w:szCs w:val="26"/>
          <w:rtl/>
          <w:lang w:val="en-US" w:bidi="ar-LB"/>
        </w:rPr>
        <w:t>سادسا</w:t>
      </w:r>
      <w:r w:rsidR="00BE20AE" w:rsidRPr="00BE20AE">
        <w:rPr>
          <w:sz w:val="26"/>
          <w:szCs w:val="26"/>
          <w:rtl/>
          <w:lang w:val="en-US" w:bidi="ar-LB"/>
        </w:rPr>
        <w:t>)،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5706A">
        <w:rPr>
          <w:sz w:val="26"/>
          <w:szCs w:val="26"/>
          <w:rtl/>
          <w:lang w:val="en-US" w:bidi="ar-LB"/>
        </w:rPr>
        <w:t>تولي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5706A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الأولوية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5706A">
        <w:rPr>
          <w:sz w:val="26"/>
          <w:szCs w:val="26"/>
          <w:rtl/>
          <w:lang w:val="en-US" w:bidi="ar-LB"/>
        </w:rPr>
        <w:t>لإعداد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5706A">
        <w:rPr>
          <w:sz w:val="26"/>
          <w:szCs w:val="26"/>
          <w:rtl/>
          <w:lang w:val="en-US" w:bidi="ar-LB"/>
        </w:rPr>
        <w:t>المعايير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5706A">
        <w:rPr>
          <w:sz w:val="26"/>
          <w:szCs w:val="26"/>
          <w:rtl/>
          <w:lang w:val="en-US" w:bidi="ar-LB"/>
        </w:rPr>
        <w:t>الدنيا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5706A">
        <w:rPr>
          <w:sz w:val="26"/>
          <w:szCs w:val="26"/>
          <w:rtl/>
          <w:lang w:val="en-US" w:bidi="ar-LB"/>
        </w:rPr>
        <w:t>لأداء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5706A">
        <w:rPr>
          <w:sz w:val="26"/>
          <w:szCs w:val="26"/>
          <w:rtl/>
          <w:lang w:val="en-US" w:bidi="ar-LB"/>
        </w:rPr>
        <w:t>الطاقة</w:t>
      </w:r>
      <w:r w:rsidR="00BE20AE" w:rsidRPr="00BE20AE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والذي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المتوقع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المرحلة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الأولية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يركز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الثلاجات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المنزلية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ووحدات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254D8">
        <w:rPr>
          <w:sz w:val="26"/>
          <w:szCs w:val="26"/>
          <w:rtl/>
          <w:lang w:val="en-US" w:bidi="ar-LB"/>
        </w:rPr>
        <w:t>السكنية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</w:t>
      </w:r>
      <w:r w:rsidR="00FC56F2">
        <w:rPr>
          <w:sz w:val="26"/>
          <w:szCs w:val="26"/>
          <w:rtl/>
          <w:lang w:val="en-US" w:bidi="ar-LB"/>
        </w:rPr>
        <w:t>ال</w:t>
      </w:r>
      <w:r w:rsidR="00BE20AE" w:rsidRPr="00BE20AE">
        <w:rPr>
          <w:sz w:val="26"/>
          <w:szCs w:val="26"/>
          <w:rtl/>
          <w:lang w:val="en-US" w:bidi="ar-LB"/>
        </w:rPr>
        <w:t>مضخات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الحرار</w:t>
      </w:r>
      <w:r w:rsidR="00FC56F2">
        <w:rPr>
          <w:sz w:val="26"/>
          <w:szCs w:val="26"/>
          <w:rtl/>
          <w:lang w:val="en-US" w:bidi="ar-LB"/>
        </w:rPr>
        <w:t>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المنزلية،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</w:t>
      </w:r>
      <w:r w:rsidR="002F34E2">
        <w:rPr>
          <w:sz w:val="26"/>
          <w:szCs w:val="26"/>
          <w:rtl/>
          <w:lang w:val="en-US" w:bidi="ar-LB"/>
        </w:rPr>
        <w:t>سيتناول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F34E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F34E2">
        <w:rPr>
          <w:sz w:val="26"/>
          <w:szCs w:val="26"/>
          <w:rtl/>
          <w:lang w:val="en-US" w:bidi="ar-LB"/>
        </w:rPr>
        <w:t>مرحلة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F34E2">
        <w:rPr>
          <w:sz w:val="26"/>
          <w:szCs w:val="26"/>
          <w:rtl/>
          <w:lang w:val="en-US" w:bidi="ar-LB"/>
        </w:rPr>
        <w:t>لاحقة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F34E2">
        <w:rPr>
          <w:sz w:val="26"/>
          <w:szCs w:val="26"/>
          <w:rtl/>
          <w:lang w:val="en-US" w:bidi="ar-LB"/>
        </w:rPr>
        <w:t>أيضا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التجارية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254D8">
        <w:rPr>
          <w:sz w:val="26"/>
          <w:szCs w:val="26"/>
          <w:rtl/>
          <w:lang w:val="en-US" w:bidi="ar-LB"/>
        </w:rPr>
        <w:t>المنفصلة</w:t>
      </w:r>
      <w:r w:rsidR="00BE20AE" w:rsidRPr="00BE20AE">
        <w:rPr>
          <w:sz w:val="26"/>
          <w:szCs w:val="26"/>
          <w:rtl/>
          <w:lang w:val="en-US" w:bidi="ar-LB"/>
        </w:rPr>
        <w:t>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254D8">
        <w:rPr>
          <w:sz w:val="26"/>
          <w:szCs w:val="26"/>
          <w:rtl/>
          <w:lang w:val="en-US" w:bidi="ar-LB"/>
        </w:rPr>
        <w:t>وسي</w:t>
      </w:r>
      <w:r w:rsidR="00BE20AE" w:rsidRPr="00BE20AE">
        <w:rPr>
          <w:sz w:val="26"/>
          <w:szCs w:val="26"/>
          <w:rtl/>
          <w:lang w:val="en-US" w:bidi="ar-LB"/>
        </w:rPr>
        <w:t>شمل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254D8">
        <w:rPr>
          <w:sz w:val="26"/>
          <w:szCs w:val="26"/>
          <w:rtl/>
          <w:lang w:val="en-US" w:bidi="ar-LB"/>
        </w:rPr>
        <w:t>وضع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خارطة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الطريق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تقييم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المثبتة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والمستوردة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A3CF2">
        <w:rPr>
          <w:sz w:val="26"/>
          <w:szCs w:val="26"/>
          <w:rtl/>
          <w:lang w:val="en-US" w:bidi="ar-LB"/>
        </w:rPr>
        <w:t>أوروغواي</w:t>
      </w:r>
      <w:r w:rsidR="00BE20AE" w:rsidRPr="00BE20AE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وتقييم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أحدث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تكنولوجيات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و</w:t>
      </w:r>
      <w:r w:rsidR="00BE20AE" w:rsidRPr="00BE20AE">
        <w:rPr>
          <w:sz w:val="26"/>
          <w:szCs w:val="26"/>
          <w:rtl/>
          <w:lang w:val="en-US" w:bidi="ar-LB"/>
        </w:rPr>
        <w:t>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يتم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تسويقها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عالمياً،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ولا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سيما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التكنولوجيات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القدرة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المنخفضة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أو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المعدومة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42E07">
        <w:rPr>
          <w:sz w:val="26"/>
          <w:szCs w:val="26"/>
          <w:rtl/>
          <w:lang w:val="en-US" w:bidi="ar-LB"/>
        </w:rPr>
        <w:t>إ</w:t>
      </w:r>
      <w:r w:rsidR="00DB7940">
        <w:rPr>
          <w:sz w:val="26"/>
          <w:szCs w:val="26"/>
          <w:rtl/>
          <w:lang w:val="en-US" w:bidi="ar-LB"/>
        </w:rPr>
        <w:t>حداث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الاحترار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B7940">
        <w:rPr>
          <w:sz w:val="26"/>
          <w:szCs w:val="26"/>
          <w:rtl/>
          <w:lang w:val="en-US" w:bidi="ar-LB"/>
        </w:rPr>
        <w:t>العالمي</w:t>
      </w:r>
      <w:r w:rsidR="00BE20AE" w:rsidRPr="00BE20AE">
        <w:rPr>
          <w:sz w:val="26"/>
          <w:szCs w:val="26"/>
          <w:rtl/>
          <w:lang w:val="en-US" w:bidi="ar-LB"/>
        </w:rPr>
        <w:t>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ووضع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استراتيجية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تحدد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المراحل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يتعين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93B8C" w:rsidRPr="00485638">
        <w:rPr>
          <w:sz w:val="26"/>
          <w:szCs w:val="26"/>
          <w:rtl/>
          <w:lang w:val="en-US" w:bidi="ar-LB"/>
        </w:rPr>
        <w:t>وزارة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93B8C" w:rsidRPr="00485638">
        <w:rPr>
          <w:sz w:val="26"/>
          <w:szCs w:val="26"/>
          <w:rtl/>
          <w:lang w:val="en-US" w:bidi="ar-LB"/>
        </w:rPr>
        <w:t>الصناعة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93B8C" w:rsidRPr="00485638">
        <w:rPr>
          <w:sz w:val="26"/>
          <w:szCs w:val="26"/>
          <w:rtl/>
          <w:lang w:val="en-US" w:bidi="ar-LB"/>
        </w:rPr>
        <w:t>والطاقة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93B8C" w:rsidRPr="00485638">
        <w:rPr>
          <w:sz w:val="26"/>
          <w:szCs w:val="26"/>
          <w:rtl/>
          <w:lang w:val="en-US" w:bidi="ar-LB"/>
        </w:rPr>
        <w:t>والتعدين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تنفيذها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93B8C">
        <w:rPr>
          <w:sz w:val="26"/>
          <w:szCs w:val="26"/>
          <w:rtl/>
          <w:lang w:val="en-US" w:bidi="ar-LB"/>
        </w:rPr>
        <w:t>لإعداد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93B8C">
        <w:rPr>
          <w:sz w:val="26"/>
          <w:szCs w:val="26"/>
          <w:rtl/>
          <w:lang w:val="en-US" w:bidi="ar-LB"/>
        </w:rPr>
        <w:t>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93B8C">
        <w:rPr>
          <w:sz w:val="26"/>
          <w:szCs w:val="26"/>
          <w:rtl/>
          <w:lang w:val="en-US" w:bidi="ar-LB"/>
        </w:rPr>
        <w:t>دنيا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94B5F">
        <w:rPr>
          <w:sz w:val="26"/>
          <w:szCs w:val="26"/>
          <w:rtl/>
          <w:lang w:val="en-US" w:bidi="ar-LB"/>
        </w:rPr>
        <w:t>ل</w:t>
      </w:r>
      <w:r w:rsidR="00793B8C">
        <w:rPr>
          <w:sz w:val="26"/>
          <w:szCs w:val="26"/>
          <w:rtl/>
          <w:lang w:val="en-US" w:bidi="ar-LB"/>
        </w:rPr>
        <w:t>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93B8C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بدعم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وزارة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البيئة؛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وتصميم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آليات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لدعم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اعتماد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تدابير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16561">
        <w:rPr>
          <w:sz w:val="26"/>
          <w:szCs w:val="26"/>
          <w:rtl/>
          <w:lang w:val="en-US" w:bidi="ar-LB"/>
        </w:rPr>
        <w:t>ال</w:t>
      </w:r>
      <w:r w:rsidR="00BE20AE" w:rsidRPr="00BE20AE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16561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16561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E20AE" w:rsidRPr="00BE20AE">
        <w:rPr>
          <w:sz w:val="26"/>
          <w:szCs w:val="26"/>
          <w:rtl/>
          <w:lang w:val="en-US" w:bidi="ar-LB"/>
        </w:rPr>
        <w:t>الطاقة.</w:t>
      </w:r>
    </w:p>
    <w:p w14:paraId="502641A6" w14:textId="2B80CD37" w:rsidR="00B94B5F" w:rsidRDefault="00B94B5F" w:rsidP="00B94B5F">
      <w:pPr>
        <w:pStyle w:val="Heading1"/>
        <w:bidi/>
        <w:rPr>
          <w:sz w:val="26"/>
          <w:szCs w:val="26"/>
          <w:rtl/>
          <w:lang w:val="en-US" w:bidi="ar-LB"/>
        </w:rPr>
      </w:pPr>
      <w:r w:rsidRPr="00B94B5F">
        <w:rPr>
          <w:sz w:val="26"/>
          <w:szCs w:val="26"/>
          <w:rtl/>
          <w:lang w:val="en-US" w:bidi="ar-LB"/>
        </w:rPr>
        <w:t>74.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يتضمن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الاقتراح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المنقح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إنشاء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لجنة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تنسيق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بقيادة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23187" w:rsidRPr="00485638">
        <w:rPr>
          <w:sz w:val="26"/>
          <w:szCs w:val="26"/>
          <w:rtl/>
          <w:lang w:val="en-US" w:bidi="ar-LB"/>
        </w:rPr>
        <w:t>وزارة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23187" w:rsidRPr="00485638">
        <w:rPr>
          <w:sz w:val="26"/>
          <w:szCs w:val="26"/>
          <w:rtl/>
          <w:lang w:val="en-US" w:bidi="ar-LB"/>
        </w:rPr>
        <w:t>الصناعة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23187" w:rsidRPr="00485638">
        <w:rPr>
          <w:sz w:val="26"/>
          <w:szCs w:val="26"/>
          <w:rtl/>
          <w:lang w:val="en-US" w:bidi="ar-LB"/>
        </w:rPr>
        <w:t>والطاقة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23187" w:rsidRPr="00485638">
        <w:rPr>
          <w:sz w:val="26"/>
          <w:szCs w:val="26"/>
          <w:rtl/>
          <w:lang w:val="en-US" w:bidi="ar-LB"/>
        </w:rPr>
        <w:t>والتعدين</w:t>
      </w:r>
      <w:r w:rsidR="00F95950" w:rsidRPr="00F95950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بمشاركة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وزارة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البيئة،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والإدارة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الوطنية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لمحطات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23187">
        <w:rPr>
          <w:sz w:val="26"/>
          <w:szCs w:val="26"/>
          <w:rtl/>
          <w:lang w:val="en-US" w:bidi="ar-LB"/>
        </w:rPr>
        <w:t>توليد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ونقل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الكهرباء،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وأصحاب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المصلحة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الآخرين،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ومن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المتوقع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تواصل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عملها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بعد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36DB0">
        <w:rPr>
          <w:sz w:val="26"/>
          <w:szCs w:val="26"/>
          <w:rtl/>
          <w:lang w:val="en-US" w:bidi="ar-LB"/>
        </w:rPr>
        <w:t>إنجاز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المشروع.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وستُقدم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المساعدة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الفنية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لتطوير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آليات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لتعزيز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التكنولوجيات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الكفاءة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القدرة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المنخفضة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إحداث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الاحترار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25F4C">
        <w:rPr>
          <w:sz w:val="26"/>
          <w:szCs w:val="26"/>
          <w:rtl/>
          <w:lang w:val="en-US" w:bidi="ar-LB"/>
        </w:rPr>
        <w:t>العالمي،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مثل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الشراء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24784">
        <w:rPr>
          <w:sz w:val="26"/>
          <w:szCs w:val="26"/>
          <w:rtl/>
          <w:lang w:val="en-US" w:bidi="ar-LB"/>
        </w:rPr>
        <w:t>بالجملة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وسياسة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الشراء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الأخضر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للحكومة؛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ولتطوير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آليات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لتوفير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الحوافز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المالية.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وتم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الاتفاق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A5165">
        <w:rPr>
          <w:sz w:val="26"/>
          <w:szCs w:val="26"/>
          <w:rtl/>
          <w:lang w:val="en-US" w:bidi="ar-LB"/>
        </w:rPr>
        <w:t>يقوم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A5165">
        <w:rPr>
          <w:sz w:val="26"/>
          <w:szCs w:val="26"/>
          <w:rtl/>
          <w:lang w:val="en-US" w:bidi="ar-LB"/>
        </w:rPr>
        <w:t>اليوئنديبي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A5165">
        <w:rPr>
          <w:sz w:val="26"/>
          <w:szCs w:val="26"/>
          <w:rtl/>
          <w:lang w:val="en-US" w:bidi="ar-LB"/>
        </w:rPr>
        <w:t>بإدراج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تقرير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عن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نتائج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المساعدة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الفنية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كجزء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7565E">
        <w:rPr>
          <w:sz w:val="26"/>
          <w:szCs w:val="26"/>
          <w:rtl/>
          <w:lang w:val="en-US" w:bidi="ar-LB"/>
        </w:rPr>
        <w:t>طلب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7565E">
        <w:rPr>
          <w:sz w:val="26"/>
          <w:szCs w:val="26"/>
          <w:rtl/>
          <w:lang w:val="en-US" w:bidi="ar-LB"/>
        </w:rPr>
        <w:t>تمويل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الشريحة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الثانية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95950" w:rsidRPr="00F95950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bookmarkStart w:id="2" w:name="_Hlk182840147"/>
      <w:r w:rsidR="0037565E"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 w:rsidR="0037565E">
        <w:rPr>
          <w:sz w:val="26"/>
          <w:szCs w:val="26"/>
          <w:rtl/>
          <w:lang w:bidi="ar-LB"/>
        </w:rPr>
        <w:t>التنفيذ</w:t>
      </w:r>
      <w:r w:rsidR="006F2964">
        <w:rPr>
          <w:sz w:val="26"/>
          <w:szCs w:val="26"/>
          <w:rtl/>
          <w:lang w:bidi="ar-LB"/>
        </w:rPr>
        <w:t xml:space="preserve"> </w:t>
      </w:r>
      <w:r w:rsidR="0037565E">
        <w:rPr>
          <w:sz w:val="26"/>
          <w:szCs w:val="26"/>
          <w:rtl/>
          <w:lang w:bidi="ar-LB"/>
        </w:rPr>
        <w:t>المتعلقة</w:t>
      </w:r>
      <w:r w:rsidR="006F2964">
        <w:rPr>
          <w:sz w:val="26"/>
          <w:szCs w:val="26"/>
          <w:rtl/>
          <w:lang w:bidi="ar-LB"/>
        </w:rPr>
        <w:t xml:space="preserve"> </w:t>
      </w:r>
      <w:r w:rsidR="0037565E">
        <w:rPr>
          <w:sz w:val="26"/>
          <w:szCs w:val="26"/>
          <w:rtl/>
          <w:lang w:bidi="ar-LB"/>
        </w:rPr>
        <w:t>بالمواد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37565E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37565E" w:rsidRPr="00222639">
        <w:rPr>
          <w:sz w:val="26"/>
          <w:szCs w:val="26"/>
          <w:rtl/>
          <w:lang w:bidi="ar-LB"/>
        </w:rPr>
        <w:t>بموجب</w:t>
      </w:r>
      <w:r w:rsidR="006F2964">
        <w:rPr>
          <w:sz w:val="26"/>
          <w:szCs w:val="26"/>
          <w:rtl/>
          <w:lang w:bidi="ar-LB"/>
        </w:rPr>
        <w:t xml:space="preserve"> </w:t>
      </w:r>
      <w:r w:rsidR="0037565E" w:rsidRPr="00222639">
        <w:rPr>
          <w:sz w:val="26"/>
          <w:szCs w:val="26"/>
          <w:rtl/>
          <w:lang w:bidi="ar-LB"/>
        </w:rPr>
        <w:t>تعديل</w:t>
      </w:r>
      <w:r w:rsidR="006F2964">
        <w:rPr>
          <w:sz w:val="26"/>
          <w:szCs w:val="26"/>
          <w:rtl/>
          <w:lang w:bidi="ar-LB"/>
        </w:rPr>
        <w:t xml:space="preserve"> </w:t>
      </w:r>
      <w:r w:rsidR="0037565E" w:rsidRPr="00222639">
        <w:rPr>
          <w:sz w:val="26"/>
          <w:szCs w:val="26"/>
          <w:rtl/>
          <w:lang w:bidi="ar-LB"/>
        </w:rPr>
        <w:t>كيغالي</w:t>
      </w:r>
      <w:r w:rsidR="00F95950" w:rsidRPr="00F95950">
        <w:rPr>
          <w:sz w:val="26"/>
          <w:szCs w:val="26"/>
          <w:rtl/>
          <w:lang w:val="en-US" w:bidi="ar-LB"/>
        </w:rPr>
        <w:t>.</w:t>
      </w:r>
      <w:bookmarkEnd w:id="2"/>
    </w:p>
    <w:p w14:paraId="6C9CE247" w14:textId="074D86DC" w:rsidR="002623EC" w:rsidRDefault="0037565E" w:rsidP="0037565E">
      <w:pPr>
        <w:pStyle w:val="Heading1"/>
        <w:bidi/>
        <w:rPr>
          <w:sz w:val="26"/>
          <w:szCs w:val="26"/>
          <w:rtl/>
          <w:lang w:val="en-US" w:bidi="ar-LB"/>
        </w:rPr>
      </w:pPr>
      <w:r w:rsidRPr="0037565E">
        <w:rPr>
          <w:sz w:val="26"/>
          <w:szCs w:val="26"/>
          <w:rtl/>
          <w:lang w:val="en-US" w:bidi="ar-LB"/>
        </w:rPr>
        <w:t>75.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فيما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يتعلق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ب</w:t>
      </w:r>
      <w:r w:rsidR="00CF57FD">
        <w:rPr>
          <w:sz w:val="26"/>
          <w:szCs w:val="26"/>
          <w:rtl/>
          <w:lang w:val="en-US" w:bidi="ar-LB"/>
        </w:rPr>
        <w:t>ال</w:t>
      </w:r>
      <w:r w:rsidRPr="0037565E">
        <w:rPr>
          <w:sz w:val="26"/>
          <w:szCs w:val="26"/>
          <w:rtl/>
          <w:lang w:val="en-US" w:bidi="ar-LB"/>
        </w:rPr>
        <w:t>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407FB">
        <w:rPr>
          <w:sz w:val="26"/>
          <w:szCs w:val="26"/>
          <w:rtl/>
          <w:lang w:val="en-US" w:bidi="ar-LB"/>
        </w:rPr>
        <w:t>التدليلي</w:t>
      </w:r>
      <w:r w:rsidRPr="0037565E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تعديل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عدد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وحدات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57FD">
        <w:rPr>
          <w:sz w:val="26"/>
          <w:szCs w:val="26"/>
          <w:rtl/>
          <w:lang w:val="en-US" w:bidi="ar-LB"/>
        </w:rPr>
        <w:t>ال</w:t>
      </w:r>
      <w:r w:rsidRPr="0037565E">
        <w:rPr>
          <w:sz w:val="26"/>
          <w:szCs w:val="26"/>
          <w:rtl/>
          <w:lang w:val="en-US" w:bidi="ar-LB"/>
        </w:rPr>
        <w:t>أحادية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الكتلة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57FD">
        <w:rPr>
          <w:sz w:val="26"/>
          <w:szCs w:val="26"/>
          <w:rtl/>
          <w:lang w:val="en-US" w:bidi="ar-LB"/>
        </w:rPr>
        <w:t>القائمة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57FD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F57FD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سيتم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تركيبها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المتاجر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الصغيرة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كبديل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لأنظمة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44F8">
        <w:rPr>
          <w:sz w:val="26"/>
          <w:szCs w:val="26"/>
          <w:rtl/>
          <w:lang w:val="en-US" w:bidi="ar-LB"/>
        </w:rPr>
        <w:t>القائمة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44F8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44F8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lang w:val="en-US" w:bidi="ar-LB"/>
        </w:rPr>
        <w:t>R-404A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الحالية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بما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يتماشى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السابقة،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ملاحظة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المستفيدين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سيوفرون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الأعمال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المدنية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اللازمة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كتمويل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مشترك،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تعديل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عدد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60CDE">
        <w:rPr>
          <w:sz w:val="26"/>
          <w:szCs w:val="26"/>
          <w:rtl/>
          <w:lang w:val="en-US" w:bidi="ar-LB"/>
        </w:rPr>
        <w:t>ال</w:t>
      </w:r>
      <w:r w:rsidR="00B60CDE" w:rsidRPr="00BE20AE">
        <w:rPr>
          <w:sz w:val="26"/>
          <w:szCs w:val="26"/>
          <w:rtl/>
          <w:lang w:val="en-US" w:bidi="ar-LB"/>
        </w:rPr>
        <w:t>مضخات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B60CDE" w:rsidRPr="00BE20AE">
        <w:rPr>
          <w:sz w:val="26"/>
          <w:szCs w:val="26"/>
          <w:rtl/>
          <w:lang w:val="en-US" w:bidi="ar-LB"/>
        </w:rPr>
        <w:t>الحرار</w:t>
      </w:r>
      <w:r w:rsidR="00B60CDE">
        <w:rPr>
          <w:sz w:val="26"/>
          <w:szCs w:val="26"/>
          <w:rtl/>
          <w:lang w:val="en-US" w:bidi="ar-LB"/>
        </w:rPr>
        <w:t>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808D0">
        <w:rPr>
          <w:sz w:val="26"/>
          <w:szCs w:val="26"/>
          <w:rtl/>
          <w:lang w:val="en-US" w:bidi="ar-LB"/>
        </w:rPr>
        <w:t>القائمة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808D0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808D0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ستحل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محل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وحدات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808D0">
        <w:rPr>
          <w:sz w:val="26"/>
          <w:szCs w:val="26"/>
          <w:rtl/>
          <w:lang w:val="en-US" w:bidi="ar-LB"/>
        </w:rPr>
        <w:t>القائمة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808D0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808D0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lang w:val="en-US" w:bidi="ar-LB"/>
        </w:rPr>
        <w:t>R-410A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20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B53AB">
        <w:rPr>
          <w:sz w:val="26"/>
          <w:szCs w:val="26"/>
          <w:rtl/>
          <w:lang w:val="en-US" w:bidi="ar-LB"/>
        </w:rPr>
        <w:t>مضخة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بناءً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تمويل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مشترك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بنسبة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50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المائة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المستفيدين.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وسيتم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توفير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التدريب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F5077">
        <w:rPr>
          <w:sz w:val="26"/>
          <w:szCs w:val="26"/>
          <w:rtl/>
          <w:lang w:val="en-US" w:bidi="ar-LB"/>
        </w:rPr>
        <w:t>للعاملين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F5077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F5077">
        <w:rPr>
          <w:sz w:val="26"/>
          <w:szCs w:val="26"/>
          <w:rtl/>
          <w:lang w:val="en-US" w:bidi="ar-LB"/>
        </w:rPr>
        <w:t>محلات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F5077">
        <w:rPr>
          <w:sz w:val="26"/>
          <w:szCs w:val="26"/>
          <w:rtl/>
          <w:lang w:val="en-US" w:bidi="ar-LB"/>
        </w:rPr>
        <w:t>السوبر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F5077">
        <w:rPr>
          <w:sz w:val="26"/>
          <w:szCs w:val="26"/>
          <w:rtl/>
          <w:lang w:val="en-US" w:bidi="ar-LB"/>
        </w:rPr>
        <w:t>ماركت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والفنيين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والمثبتين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لضمان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التركيب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والتشغيل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الآمن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للمعدات.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F5077">
        <w:rPr>
          <w:sz w:val="26"/>
          <w:szCs w:val="26"/>
          <w:rtl/>
          <w:lang w:val="en-US" w:bidi="ar-LB"/>
        </w:rPr>
        <w:t>و</w:t>
      </w:r>
      <w:r w:rsidRPr="0037565E">
        <w:rPr>
          <w:sz w:val="26"/>
          <w:szCs w:val="26"/>
          <w:rtl/>
          <w:lang w:val="en-US" w:bidi="ar-LB"/>
        </w:rPr>
        <w:t>بالإضافة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ذلك،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EB53AB">
        <w:rPr>
          <w:sz w:val="26"/>
          <w:szCs w:val="26"/>
          <w:rtl/>
          <w:lang w:val="en-US" w:bidi="ar-LB"/>
        </w:rPr>
        <w:t>سيُحدّث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الدليل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الخاص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بالممارسات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الجيدة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لتجميع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وصيانة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غرف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يتم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تطويرها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إطار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المرحلة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الثالثة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60D27"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 w:rsidR="00460D27">
        <w:rPr>
          <w:sz w:val="26"/>
          <w:szCs w:val="26"/>
          <w:rtl/>
          <w:lang w:bidi="ar-LB"/>
        </w:rPr>
        <w:t>إدارة</w:t>
      </w:r>
      <w:r w:rsidR="006F2964">
        <w:rPr>
          <w:sz w:val="26"/>
          <w:szCs w:val="26"/>
          <w:rtl/>
          <w:lang w:bidi="ar-LB"/>
        </w:rPr>
        <w:t xml:space="preserve"> </w:t>
      </w:r>
      <w:r w:rsidR="00460D27">
        <w:rPr>
          <w:sz w:val="26"/>
          <w:szCs w:val="26"/>
          <w:rtl/>
          <w:lang w:bidi="ar-LB"/>
        </w:rPr>
        <w:t>إزالة</w:t>
      </w:r>
      <w:r w:rsidR="006F2964">
        <w:rPr>
          <w:sz w:val="26"/>
          <w:szCs w:val="26"/>
          <w:rtl/>
          <w:lang w:bidi="ar-LB"/>
        </w:rPr>
        <w:t xml:space="preserve"> </w:t>
      </w:r>
      <w:r w:rsidR="00460D27">
        <w:rPr>
          <w:sz w:val="26"/>
          <w:szCs w:val="26"/>
          <w:rtl/>
          <w:lang w:bidi="ar-LB"/>
        </w:rPr>
        <w:t>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460D27">
        <w:rPr>
          <w:sz w:val="26"/>
          <w:szCs w:val="26"/>
          <w:rtl/>
          <w:lang w:bidi="ar-LB"/>
        </w:rPr>
        <w:t>الهيدروكلوروفلوروكربونية</w:t>
      </w:r>
      <w:r w:rsidR="007A57AF">
        <w:rPr>
          <w:rStyle w:val="FootnoteReference"/>
          <w:sz w:val="26"/>
          <w:szCs w:val="26"/>
          <w:rtl/>
          <w:lang w:bidi="ar-LB"/>
        </w:rPr>
        <w:footnoteReference w:id="13"/>
      </w:r>
      <w:r w:rsidR="006F2964">
        <w:rPr>
          <w:sz w:val="26"/>
          <w:szCs w:val="26"/>
          <w:rtl/>
          <w:lang w:bidi="ar-LB"/>
        </w:rPr>
        <w:t xml:space="preserve"> </w:t>
      </w:r>
      <w:r w:rsidR="00CA4D61">
        <w:rPr>
          <w:sz w:val="26"/>
          <w:szCs w:val="26"/>
          <w:rtl/>
          <w:lang w:val="en-US" w:bidi="ar-LB"/>
        </w:rPr>
        <w:t>لتناول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60D27">
        <w:rPr>
          <w:sz w:val="26"/>
          <w:szCs w:val="26"/>
          <w:rtl/>
          <w:lang w:val="en-US" w:bidi="ar-LB"/>
        </w:rPr>
        <w:t>ال</w:t>
      </w:r>
      <w:r w:rsidRPr="0037565E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60D27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60D27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الطاقة؛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وبالمثل،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فإن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مناهج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60D27">
        <w:rPr>
          <w:sz w:val="26"/>
          <w:szCs w:val="26"/>
          <w:rtl/>
          <w:lang w:val="en-US" w:bidi="ar-LB"/>
        </w:rPr>
        <w:t>ا</w:t>
      </w:r>
      <w:r w:rsidRPr="0037565E">
        <w:rPr>
          <w:sz w:val="26"/>
          <w:szCs w:val="26"/>
          <w:rtl/>
          <w:lang w:val="en-US" w:bidi="ar-LB"/>
        </w:rPr>
        <w:t>لدورات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60D27">
        <w:rPr>
          <w:sz w:val="26"/>
          <w:szCs w:val="26"/>
          <w:rtl/>
          <w:lang w:val="en-US" w:bidi="ar-LB"/>
        </w:rPr>
        <w:t>التدريبية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60D27">
        <w:rPr>
          <w:sz w:val="26"/>
          <w:szCs w:val="26"/>
          <w:rtl/>
          <w:lang w:val="en-US" w:bidi="ar-LB"/>
        </w:rPr>
        <w:t>ل</w:t>
      </w:r>
      <w:r w:rsidRPr="0037565E">
        <w:rPr>
          <w:sz w:val="26"/>
          <w:szCs w:val="26"/>
          <w:rtl/>
          <w:lang w:val="en-US" w:bidi="ar-LB"/>
        </w:rPr>
        <w:t>أنظمة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60D27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06B90">
        <w:rPr>
          <w:sz w:val="26"/>
          <w:szCs w:val="26"/>
          <w:rtl/>
          <w:lang w:val="en-US" w:bidi="ar-LB"/>
        </w:rPr>
        <w:t>و</w:t>
      </w:r>
      <w:r w:rsidRPr="0037565E">
        <w:rPr>
          <w:sz w:val="26"/>
          <w:szCs w:val="26"/>
          <w:rtl/>
          <w:lang w:val="en-US" w:bidi="ar-LB"/>
        </w:rPr>
        <w:t>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يتم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تحديثها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إطار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06B90">
        <w:rPr>
          <w:sz w:val="26"/>
          <w:szCs w:val="26"/>
          <w:rtl/>
          <w:lang w:bidi="ar-LB"/>
        </w:rPr>
        <w:t>خطة</w:t>
      </w:r>
      <w:r w:rsidR="006F2964">
        <w:rPr>
          <w:sz w:val="26"/>
          <w:szCs w:val="26"/>
          <w:rtl/>
          <w:lang w:bidi="ar-LB"/>
        </w:rPr>
        <w:t xml:space="preserve"> </w:t>
      </w:r>
      <w:r w:rsidR="00A06B90">
        <w:rPr>
          <w:sz w:val="26"/>
          <w:szCs w:val="26"/>
          <w:rtl/>
          <w:lang w:bidi="ar-LB"/>
        </w:rPr>
        <w:t>التنفيذ</w:t>
      </w:r>
      <w:r w:rsidR="006F2964">
        <w:rPr>
          <w:sz w:val="26"/>
          <w:szCs w:val="26"/>
          <w:rtl/>
          <w:lang w:bidi="ar-LB"/>
        </w:rPr>
        <w:t xml:space="preserve"> </w:t>
      </w:r>
      <w:r w:rsidR="00A06B90">
        <w:rPr>
          <w:sz w:val="26"/>
          <w:szCs w:val="26"/>
          <w:rtl/>
          <w:lang w:bidi="ar-LB"/>
        </w:rPr>
        <w:t>المتعلقة</w:t>
      </w:r>
      <w:r w:rsidR="006F2964">
        <w:rPr>
          <w:sz w:val="26"/>
          <w:szCs w:val="26"/>
          <w:rtl/>
          <w:lang w:bidi="ar-LB"/>
        </w:rPr>
        <w:t xml:space="preserve"> </w:t>
      </w:r>
      <w:r w:rsidR="00A06B90">
        <w:rPr>
          <w:sz w:val="26"/>
          <w:szCs w:val="26"/>
          <w:rtl/>
          <w:lang w:bidi="ar-LB"/>
        </w:rPr>
        <w:t>بالمواد</w:t>
      </w:r>
      <w:r w:rsidR="006F2964">
        <w:rPr>
          <w:sz w:val="26"/>
          <w:szCs w:val="26"/>
          <w:rtl/>
          <w:lang w:bidi="ar-LB"/>
        </w:rPr>
        <w:t xml:space="preserve"> </w:t>
      </w:r>
      <w:r w:rsidR="00A06B90">
        <w:rPr>
          <w:sz w:val="26"/>
          <w:szCs w:val="26"/>
          <w:rtl/>
          <w:lang w:bidi="ar-LB"/>
        </w:rPr>
        <w:t>الهيدروفلوروكربونية</w:t>
      </w:r>
      <w:r w:rsidR="006F2964">
        <w:rPr>
          <w:sz w:val="26"/>
          <w:szCs w:val="26"/>
          <w:rtl/>
          <w:lang w:bidi="ar-LB"/>
        </w:rPr>
        <w:t xml:space="preserve"> </w:t>
      </w:r>
      <w:r w:rsidR="00A06B90" w:rsidRPr="00222639">
        <w:rPr>
          <w:sz w:val="26"/>
          <w:szCs w:val="26"/>
          <w:rtl/>
          <w:lang w:bidi="ar-LB"/>
        </w:rPr>
        <w:t>بموجب</w:t>
      </w:r>
      <w:r w:rsidR="006F2964">
        <w:rPr>
          <w:sz w:val="26"/>
          <w:szCs w:val="26"/>
          <w:rtl/>
          <w:lang w:bidi="ar-LB"/>
        </w:rPr>
        <w:t xml:space="preserve"> </w:t>
      </w:r>
      <w:r w:rsidR="00A06B90" w:rsidRPr="00222639">
        <w:rPr>
          <w:sz w:val="26"/>
          <w:szCs w:val="26"/>
          <w:rtl/>
          <w:lang w:bidi="ar-LB"/>
        </w:rPr>
        <w:t>تعديل</w:t>
      </w:r>
      <w:r w:rsidR="006F2964">
        <w:rPr>
          <w:sz w:val="26"/>
          <w:szCs w:val="26"/>
          <w:rtl/>
          <w:lang w:bidi="ar-LB"/>
        </w:rPr>
        <w:t xml:space="preserve"> </w:t>
      </w:r>
      <w:r w:rsidR="00A06B90" w:rsidRPr="00222639">
        <w:rPr>
          <w:sz w:val="26"/>
          <w:szCs w:val="26"/>
          <w:rtl/>
          <w:lang w:bidi="ar-LB"/>
        </w:rPr>
        <w:t>كيغالي</w:t>
      </w:r>
      <w:r w:rsidR="00A61AEC">
        <w:rPr>
          <w:rStyle w:val="FootnoteReference"/>
          <w:sz w:val="26"/>
          <w:szCs w:val="26"/>
          <w:rtl/>
          <w:lang w:bidi="ar-LB"/>
        </w:rPr>
        <w:footnoteReference w:id="14"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ستتناول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أيضًا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A4D61">
        <w:rPr>
          <w:sz w:val="26"/>
          <w:szCs w:val="26"/>
          <w:rtl/>
          <w:lang w:val="en-US" w:bidi="ar-LB"/>
        </w:rPr>
        <w:t>ال</w:t>
      </w:r>
      <w:r w:rsidR="00CA4D61" w:rsidRPr="0037565E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A4D61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A4D61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A4D61" w:rsidRPr="0037565E">
        <w:rPr>
          <w:sz w:val="26"/>
          <w:szCs w:val="26"/>
          <w:rtl/>
          <w:lang w:val="en-US" w:bidi="ar-LB"/>
        </w:rPr>
        <w:t>الطاقة</w:t>
      </w:r>
      <w:r w:rsidRPr="0037565E">
        <w:rPr>
          <w:sz w:val="26"/>
          <w:szCs w:val="26"/>
          <w:rtl/>
          <w:lang w:val="en-US" w:bidi="ar-LB"/>
        </w:rPr>
        <w:t>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وسيقوم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276DC">
        <w:rPr>
          <w:sz w:val="26"/>
          <w:szCs w:val="26"/>
          <w:rtl/>
          <w:lang w:val="en-US" w:bidi="ar-LB"/>
        </w:rPr>
        <w:t>اليوئنديبي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276DC">
        <w:rPr>
          <w:sz w:val="26"/>
          <w:szCs w:val="26"/>
          <w:rtl/>
          <w:lang w:val="en-US" w:bidi="ar-LB"/>
        </w:rPr>
        <w:t>برصد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وإعداد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تقارير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عن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لكل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الأساسية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المثبتة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حديثًا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ونشر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النتائج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34DB">
        <w:rPr>
          <w:sz w:val="26"/>
          <w:szCs w:val="26"/>
          <w:rtl/>
          <w:lang w:val="en-US" w:bidi="ar-LB"/>
        </w:rPr>
        <w:t>وسيضطلع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بأنشطة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أخرى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34DB">
        <w:rPr>
          <w:sz w:val="26"/>
          <w:szCs w:val="26"/>
          <w:rtl/>
          <w:lang w:val="en-US" w:bidi="ar-LB"/>
        </w:rPr>
        <w:t>لإذكاء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الوعي.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A34DB">
        <w:rPr>
          <w:sz w:val="26"/>
          <w:szCs w:val="26"/>
          <w:rtl/>
          <w:lang w:val="en-US" w:bidi="ar-LB"/>
        </w:rPr>
        <w:t>و</w:t>
      </w:r>
      <w:r w:rsidRPr="0037565E">
        <w:rPr>
          <w:sz w:val="26"/>
          <w:szCs w:val="26"/>
          <w:rtl/>
          <w:lang w:val="en-US" w:bidi="ar-LB"/>
        </w:rPr>
        <w:t>يلخص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الجدول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10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التكاليف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والأنشطة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المتفق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عليها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للمشروع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37565E">
        <w:rPr>
          <w:sz w:val="26"/>
          <w:szCs w:val="26"/>
          <w:rtl/>
          <w:lang w:val="en-US" w:bidi="ar-LB"/>
        </w:rPr>
        <w:t>التجريبي.</w:t>
      </w:r>
    </w:p>
    <w:p w14:paraId="119B727B" w14:textId="77777777" w:rsidR="002623EC" w:rsidRDefault="002623EC">
      <w:pPr>
        <w:jc w:val="left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br w:type="page"/>
      </w:r>
    </w:p>
    <w:p w14:paraId="0529736D" w14:textId="44D7C863" w:rsidR="009D0733" w:rsidRPr="007A7490" w:rsidRDefault="009D0733" w:rsidP="009D0733">
      <w:pPr>
        <w:bidi/>
        <w:rPr>
          <w:b/>
          <w:bCs/>
          <w:szCs w:val="24"/>
          <w:rtl/>
          <w:lang w:val="en-US" w:bidi="ar-LB"/>
        </w:rPr>
      </w:pPr>
      <w:r w:rsidRPr="007A7490">
        <w:rPr>
          <w:b/>
          <w:bCs/>
          <w:szCs w:val="24"/>
          <w:rtl/>
          <w:lang w:val="en-US" w:bidi="ar-LB"/>
        </w:rPr>
        <w:lastRenderedPageBreak/>
        <w:t>الجدول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3C4FF8" w:rsidRPr="007A7490">
        <w:rPr>
          <w:b/>
          <w:bCs/>
          <w:szCs w:val="24"/>
          <w:rtl/>
          <w:lang w:val="en-US" w:bidi="ar-LB"/>
        </w:rPr>
        <w:t>11</w:t>
      </w:r>
      <w:r w:rsidRPr="007A7490">
        <w:rPr>
          <w:b/>
          <w:bCs/>
          <w:szCs w:val="24"/>
          <w:rtl/>
          <w:lang w:val="en-US" w:bidi="ar-LB"/>
        </w:rPr>
        <w:t>.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التكلفة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الإجمالية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للمشروع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التجريبي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ل</w:t>
      </w:r>
      <w:r w:rsidR="00D816EC" w:rsidRPr="007A7490">
        <w:rPr>
          <w:b/>
          <w:bCs/>
          <w:szCs w:val="24"/>
          <w:rtl/>
          <w:lang w:val="en-US" w:bidi="ar-LB"/>
        </w:rPr>
        <w:t>ل</w:t>
      </w:r>
      <w:r w:rsidR="009F5D0A" w:rsidRPr="007A7490">
        <w:rPr>
          <w:b/>
          <w:bCs/>
          <w:szCs w:val="24"/>
          <w:rtl/>
          <w:lang w:val="en-US" w:bidi="ar-LB"/>
        </w:rPr>
        <w:t>كفاءة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D816EC" w:rsidRPr="007A7490">
        <w:rPr>
          <w:b/>
          <w:bCs/>
          <w:szCs w:val="24"/>
          <w:rtl/>
          <w:lang w:val="en-US" w:bidi="ar-LB"/>
        </w:rPr>
        <w:t>في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استخدام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الطاقة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في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أوروغواي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كما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تم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الاتفاق</w:t>
      </w:r>
      <w:r w:rsidR="006F2964" w:rsidRPr="007A7490">
        <w:rPr>
          <w:b/>
          <w:bCs/>
          <w:szCs w:val="24"/>
          <w:rtl/>
          <w:lang w:val="en-US" w:bidi="ar-LB"/>
        </w:rPr>
        <w:t xml:space="preserve"> </w:t>
      </w:r>
      <w:r w:rsidR="009F5D0A" w:rsidRPr="007A7490">
        <w:rPr>
          <w:b/>
          <w:bCs/>
          <w:szCs w:val="24"/>
          <w:rtl/>
          <w:lang w:val="en-US" w:bidi="ar-LB"/>
        </w:rPr>
        <w:t>عليها</w:t>
      </w:r>
    </w:p>
    <w:tbl>
      <w:tblPr>
        <w:bidiVisual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6520"/>
        <w:gridCol w:w="1281"/>
      </w:tblGrid>
      <w:tr w:rsidR="00D822F9" w:rsidRPr="00223A41" w14:paraId="0356F795" w14:textId="77777777" w:rsidTr="0070266D"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804D2" w14:textId="22CFBC74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>مجال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>النشاط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DA144" w14:textId="2E37D2B4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>النشاط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0714A" w14:textId="7EE57686" w:rsidR="00D822F9" w:rsidRPr="00223A41" w:rsidRDefault="006F2964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D822F9" w:rsidRPr="00223A4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>التكلفة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D822F9" w:rsidRPr="00223A4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>(دولار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D822F9" w:rsidRPr="00223A4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>أمريكي)</w:t>
            </w:r>
          </w:p>
        </w:tc>
      </w:tr>
      <w:tr w:rsidR="00D822F9" w:rsidRPr="00223A41" w14:paraId="2689E57A" w14:textId="77777777" w:rsidTr="0070266D">
        <w:tc>
          <w:tcPr>
            <w:tcW w:w="15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4BE7C" w14:textId="4D714117" w:rsidR="00D822F9" w:rsidRPr="00223A41" w:rsidRDefault="0070266D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وضع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خارطة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طريق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لإعداد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 xml:space="preserve"> </w:t>
            </w:r>
            <w:r w:rsidR="009644A0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ال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معايير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 xml:space="preserve"> </w:t>
            </w:r>
            <w:r w:rsidR="009644A0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ال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دنيا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لأداء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الطاقة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C6D18" w14:textId="1CB34D47" w:rsidR="00FD6AAF" w:rsidRPr="00223A41" w:rsidRDefault="00FD6AAF" w:rsidP="00FD6AAF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تشكيل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لجنة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تنسيق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برئاسة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وزارة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الصناعة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والطاقة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والتعدين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وبمشاركة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وزارة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البيئة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وأصحاب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المصلحة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الآخرين،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وتنظيم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531B7" w:rsidRPr="00223A41">
              <w:rPr>
                <w:rFonts w:asciiTheme="majorBidi" w:hAnsiTheme="majorBidi" w:cstheme="majorBidi" w:hint="cs"/>
                <w:sz w:val="20"/>
                <w:szCs w:val="20"/>
                <w:rtl/>
                <w:lang w:bidi="ar-LB"/>
              </w:rPr>
              <w:t>أربع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اجتماعات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للجنة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20797" w14:textId="4804B73E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5,000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</w:p>
        </w:tc>
      </w:tr>
      <w:tr w:rsidR="00D822F9" w:rsidRPr="00223A41" w14:paraId="3C63D280" w14:textId="77777777" w:rsidTr="0070266D">
        <w:tc>
          <w:tcPr>
            <w:tcW w:w="1550" w:type="dxa"/>
            <w:vMerge/>
            <w:vAlign w:val="center"/>
          </w:tcPr>
          <w:p w14:paraId="133546F3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F92A5" w14:textId="3D7B328E" w:rsidR="00FD6AAF" w:rsidRPr="00223A41" w:rsidRDefault="00FD6AAF" w:rsidP="00FD6AAF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جمع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وتحليل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البيانات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الخاصة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بالتبريد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المنزلي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وتكييف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السكني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والتبريد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التجاري،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بما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ذلك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دراسة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السوق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والدراسة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15072A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النظرية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15072A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واستعراض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15072A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معايير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15072A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الدنيا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15072A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لأداء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الطاقة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البلدان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الأخرى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9B0E3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10,000</w:t>
            </w:r>
          </w:p>
        </w:tc>
      </w:tr>
      <w:tr w:rsidR="00D822F9" w:rsidRPr="00223A41" w14:paraId="4D0C8B3F" w14:textId="77777777" w:rsidTr="0070266D">
        <w:tc>
          <w:tcPr>
            <w:tcW w:w="1550" w:type="dxa"/>
            <w:vMerge/>
            <w:vAlign w:val="center"/>
          </w:tcPr>
          <w:p w14:paraId="5C8F50D7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D27DE" w14:textId="26E66EF6" w:rsidR="00C179B0" w:rsidRPr="00223A41" w:rsidRDefault="00C179B0" w:rsidP="00C179B0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تدريب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بشأن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المعايير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الدنيا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لأداء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الطاقة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لممثلي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الحكومة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والفريق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الفني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ووحدة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الأوزون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الوطنية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(وحلقتا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عمل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تضم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كل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منهما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20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مشاركًا)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F285E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10,000</w:t>
            </w:r>
          </w:p>
        </w:tc>
      </w:tr>
      <w:tr w:rsidR="00D822F9" w:rsidRPr="00223A41" w14:paraId="620013F9" w14:textId="77777777" w:rsidTr="0070266D">
        <w:tc>
          <w:tcPr>
            <w:tcW w:w="1550" w:type="dxa"/>
            <w:vMerge/>
            <w:vAlign w:val="center"/>
          </w:tcPr>
          <w:p w14:paraId="7546C0CE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FA5A2" w14:textId="0ACF80EA" w:rsidR="001A37C2" w:rsidRPr="00223A41" w:rsidRDefault="001A37C2" w:rsidP="001A37C2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تقييم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642E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معايير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642E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الدنيا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642E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لأداء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642E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الطاقة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لقطاع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642E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التبريد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642E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تكييف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الهواء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مع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سياسة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كفاءة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642E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استخدام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الطاقة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في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642E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أوروغواي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والاجتماعات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ذات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الصلة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20901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2,000</w:t>
            </w:r>
          </w:p>
        </w:tc>
      </w:tr>
      <w:tr w:rsidR="00D822F9" w:rsidRPr="00223A41" w14:paraId="5C1C00B8" w14:textId="77777777" w:rsidTr="0070266D">
        <w:tc>
          <w:tcPr>
            <w:tcW w:w="1550" w:type="dxa"/>
            <w:vMerge/>
            <w:vAlign w:val="center"/>
          </w:tcPr>
          <w:p w14:paraId="380B2288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8848A" w14:textId="113FE985" w:rsidR="00D055F5" w:rsidRPr="00223A41" w:rsidRDefault="00D055F5" w:rsidP="00D055F5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إعداد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وثيقة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تحتوي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على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التحليل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والاستراتيجية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وعملية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التنفيذ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والرصد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وعملية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19741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الاستعراض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19741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المتعلقة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19741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ب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تنفيذ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C43478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المعايير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C43478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الدنيا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C43478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لأداء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C43478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الطاقة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16065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5,000</w:t>
            </w:r>
          </w:p>
        </w:tc>
      </w:tr>
      <w:tr w:rsidR="00D822F9" w:rsidRPr="00223A41" w14:paraId="25DD0970" w14:textId="77777777" w:rsidTr="0070266D">
        <w:tc>
          <w:tcPr>
            <w:tcW w:w="1550" w:type="dxa"/>
            <w:vMerge/>
            <w:vAlign w:val="center"/>
            <w:hideMark/>
          </w:tcPr>
          <w:p w14:paraId="395480C4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CA495" w14:textId="1F5651B1" w:rsidR="00383082" w:rsidRPr="00223A41" w:rsidRDefault="00383082" w:rsidP="00383082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اجتماعات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أصحاب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المصلحة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بشأن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المعايير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الدنيا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لأداء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الطاقة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مع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الجهات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الحكومية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والقطاع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الخاص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(مستورد</w:t>
            </w:r>
            <w:r w:rsidR="009B623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المعدات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وشركات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التركيب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والمصمم</w:t>
            </w:r>
            <w:r w:rsidR="009B623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ن)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والفنيين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والمستخدمين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النهائيين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(3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اجتماعات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تضم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20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مشاركًا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منها)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2EFFA" w14:textId="10027FFE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7,000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</w:p>
        </w:tc>
      </w:tr>
      <w:tr w:rsidR="00D822F9" w:rsidRPr="00223A41" w14:paraId="14F0F7AD" w14:textId="77777777" w:rsidTr="0070266D">
        <w:tc>
          <w:tcPr>
            <w:tcW w:w="15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FC955" w14:textId="3120D33B" w:rsidR="00D822F9" w:rsidRPr="00223A41" w:rsidRDefault="00B86F22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الأنشطة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السياساتية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والتنظيمية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B8BD4" w14:textId="1E1F98E2" w:rsidR="00891AE6" w:rsidRPr="00223A41" w:rsidRDefault="00891AE6" w:rsidP="00891AE6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تطوير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آلية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لتحفيز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أصحاب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المصلحة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اعتماد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وحدات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أحادية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الكتلة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تعتمد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مادة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R-290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ومضخات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حرارية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سكنية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604B5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ذات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604B5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الكفاءة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604B5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604B5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استخدام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604B5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الطاقة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سبيل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المثال،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الشراء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12478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بالجملة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A65883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ووضع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سياسة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8E5427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بشأن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8E5427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مشتريات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الحكومية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الخضراء،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وما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إلى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ذلك)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والإبلاغ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تنفيذ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مثل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هذه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الآليات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كجزء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طلب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8E5427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تمويل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الشريحة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الثانية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3684B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خطة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3684B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التنفيذ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3684B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المتعلقة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3684B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بالمواد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3684B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3684B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بموجب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3684B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تعديل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3684B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كيغالي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04EEF" w14:textId="479CB8CC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5,000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</w:p>
        </w:tc>
      </w:tr>
      <w:tr w:rsidR="00D822F9" w:rsidRPr="00223A41" w14:paraId="6F382B13" w14:textId="77777777" w:rsidTr="0070266D">
        <w:tc>
          <w:tcPr>
            <w:tcW w:w="1550" w:type="dxa"/>
            <w:vMerge/>
            <w:hideMark/>
          </w:tcPr>
          <w:p w14:paraId="7B5A5AF2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FF178" w14:textId="17E08798" w:rsidR="00B86F22" w:rsidRPr="00223A41" w:rsidRDefault="00B86F22" w:rsidP="00B86F22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تقديم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المساعدة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الفنية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للجنة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التنسيق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لتطوير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الآليات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سبيل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المثال،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تعزيز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الاستثمار،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إطار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92FE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صندوق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92FE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تحقيق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92FE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الكفاءة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92FE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92FE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استخدام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92FE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الطاقة</w:t>
            </w:r>
            <w:r w:rsidR="0015316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وما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إلى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ذلك)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لدعم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استبدال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أنظمة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التبريد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التجارية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القائمة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مادة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R-404A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بوحدات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أحادية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الكتلة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852B9C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قائمة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852B9C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مادة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R-290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8D4466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والم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ضخات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8D4466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</w:t>
            </w:r>
            <w:r w:rsidR="00B60CD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حرارية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السكنية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القائمة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مادة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R-410A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بمضخات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B60CD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حرارية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قائمة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مادة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R-290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وإعداد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تقرير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عدد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هذه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التركيبات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المدعومة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أو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تلقي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طلب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دعم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5483A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بشأنها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كجزء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تمويل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الشريحة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الثانية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خطة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التنفيذ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المتعلقة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بالمواد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الهيدروفلوروكربونية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بموجب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تعديل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040B06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كيغالي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F76A9" w14:textId="77862A8C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5,000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</w:p>
        </w:tc>
      </w:tr>
      <w:tr w:rsidR="00D822F9" w:rsidRPr="00223A41" w14:paraId="0E669466" w14:textId="77777777" w:rsidTr="0070266D">
        <w:tc>
          <w:tcPr>
            <w:tcW w:w="15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97781" w14:textId="0728B56A" w:rsidR="0056120E" w:rsidRPr="00223A41" w:rsidRDefault="0056120E" w:rsidP="0056120E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المشاريع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</w:t>
            </w:r>
            <w:r w:rsidR="00936851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تدليلية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AF12F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المعتمدة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AF12F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AF12F4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مادة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R-290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A7697" w14:textId="7AF8E750" w:rsidR="000C5556" w:rsidRPr="00223A41" w:rsidRDefault="000C5556" w:rsidP="000C5556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اختيار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المستفيدين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(وضع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المعايير،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والدعوات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العامة،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6531B7" w:rsidRPr="00223A41">
              <w:rPr>
                <w:rFonts w:asciiTheme="majorBidi" w:hAnsiTheme="majorBidi" w:cstheme="majorBidi" w:hint="cs"/>
                <w:sz w:val="20"/>
                <w:szCs w:val="20"/>
                <w:rtl/>
                <w:lang w:bidi="ar-LB"/>
              </w:rPr>
              <w:t>وتنظيم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حلقات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عمل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للخبراء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الاستشاريين،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وتعزيز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مشاركة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المرأة)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459D1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5,000</w:t>
            </w:r>
          </w:p>
        </w:tc>
      </w:tr>
      <w:tr w:rsidR="00D822F9" w:rsidRPr="00223A41" w14:paraId="42EEB564" w14:textId="77777777" w:rsidTr="0070266D">
        <w:tc>
          <w:tcPr>
            <w:tcW w:w="1550" w:type="dxa"/>
            <w:vMerge/>
            <w:vAlign w:val="center"/>
            <w:hideMark/>
          </w:tcPr>
          <w:p w14:paraId="1057CEFF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CBA1F" w14:textId="4D17C138" w:rsidR="002A2C35" w:rsidRPr="00223A41" w:rsidRDefault="002A2C35" w:rsidP="002A2C35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تدريب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العاملين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لدى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الجهات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المستفيدة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(للوحدات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الأحادية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E03402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الكتلة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والفنيين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والمركبين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لمكيفات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الهواء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E03402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السكنية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على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السلامة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</w:t>
            </w:r>
            <w:r w:rsidR="0045483A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كفاءة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45483A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E03402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استخدام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الطاقة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(5)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(تعزيز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مشاركة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المرأة)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CF48D" w14:textId="27570071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20,000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</w:p>
        </w:tc>
      </w:tr>
      <w:tr w:rsidR="00D822F9" w:rsidRPr="00223A41" w14:paraId="685E4EB8" w14:textId="77777777" w:rsidTr="0070266D">
        <w:tc>
          <w:tcPr>
            <w:tcW w:w="1550" w:type="dxa"/>
            <w:vMerge/>
            <w:vAlign w:val="center"/>
          </w:tcPr>
          <w:p w14:paraId="5AB193F2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583DA" w14:textId="064F2B70" w:rsidR="00B056FD" w:rsidRPr="00223A41" w:rsidRDefault="00B056FD" w:rsidP="00B056F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تحديث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دليل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45483A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بشأن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3109D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غ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رف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التبريد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ومنهج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فني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56120E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التبريد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3109D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وتكييف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3109D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الهواء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ليشمل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3109D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</w:t>
            </w:r>
            <w:r w:rsidR="003109D1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كفاءة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3109D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3109D1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استخدام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="003109D1"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الطاقة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03356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15,000</w:t>
            </w:r>
          </w:p>
        </w:tc>
      </w:tr>
      <w:tr w:rsidR="00D822F9" w:rsidRPr="00223A41" w14:paraId="7505CD3D" w14:textId="77777777" w:rsidTr="0070266D">
        <w:tc>
          <w:tcPr>
            <w:tcW w:w="1550" w:type="dxa"/>
            <w:vMerge/>
            <w:vAlign w:val="center"/>
          </w:tcPr>
          <w:p w14:paraId="04FED8F1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53ED6" w14:textId="237FFAB9" w:rsidR="004F12BC" w:rsidRPr="00223A41" w:rsidRDefault="004F12BC" w:rsidP="004F12BC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شراء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وتركيب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وتشغيل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5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وحدات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أحادية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الكتلة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(الأعمال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المدنية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بتمويل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مشترك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المستفيد)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874CD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90,000</w:t>
            </w:r>
          </w:p>
        </w:tc>
      </w:tr>
      <w:tr w:rsidR="00D822F9" w:rsidRPr="00223A41" w14:paraId="462F5EE3" w14:textId="77777777" w:rsidTr="0070266D">
        <w:tc>
          <w:tcPr>
            <w:tcW w:w="1550" w:type="dxa"/>
            <w:vMerge/>
            <w:vAlign w:val="center"/>
          </w:tcPr>
          <w:p w14:paraId="7A9F853B" w14:textId="77777777" w:rsidR="00D822F9" w:rsidRPr="00223A41" w:rsidRDefault="00D822F9" w:rsidP="0070266D">
            <w:pPr>
              <w:bidi/>
              <w:jc w:val="left"/>
              <w:rPr>
                <w:rFonts w:asciiTheme="majorBidi" w:eastAsiaTheme="minorHAnsi" w:hAnsiTheme="majorBidi" w:cstheme="majorBidi"/>
                <w:sz w:val="20"/>
                <w:lang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7342D" w14:textId="00CA7CBF" w:rsidR="00EA66D6" w:rsidRPr="00223A41" w:rsidRDefault="00EA66D6" w:rsidP="00EA66D6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شراء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وتركيب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وتشغيل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20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مضخة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حرارية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سكنية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FD02FF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تعتمد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FD02FF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على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FD02FF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مادة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R-290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مزودة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3D7916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بكباسات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FD02FF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متغيرة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FD02FF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السرعة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(حافز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50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بالمائة)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9730B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70,000</w:t>
            </w:r>
          </w:p>
        </w:tc>
      </w:tr>
      <w:tr w:rsidR="00D822F9" w:rsidRPr="00223A41" w14:paraId="17DB4ADC" w14:textId="77777777" w:rsidTr="0070266D">
        <w:tc>
          <w:tcPr>
            <w:tcW w:w="15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807E7" w14:textId="38FE7753" w:rsidR="00D822F9" w:rsidRPr="00223A41" w:rsidRDefault="004A729B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أنشطة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الاستدامة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3EFCD" w14:textId="0F68D217" w:rsidR="00B17208" w:rsidRPr="00223A41" w:rsidRDefault="00B17208" w:rsidP="00B17208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تطوير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وتنفيذ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نظام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لرصد</w:t>
            </w:r>
            <w:r w:rsidR="006F2964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المشاريع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35EDE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4,000</w:t>
            </w:r>
          </w:p>
        </w:tc>
      </w:tr>
      <w:tr w:rsidR="00D822F9" w:rsidRPr="00223A41" w14:paraId="0C6D061E" w14:textId="77777777" w:rsidTr="0070266D">
        <w:tc>
          <w:tcPr>
            <w:tcW w:w="15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39617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1C4BA" w14:textId="430C075E" w:rsidR="00BF43CB" w:rsidRPr="00223A41" w:rsidRDefault="00BF43CB" w:rsidP="00BF43CB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زيارة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مستخدمي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التخزين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البارد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الآخرين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للمواقع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التجريبية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(20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مشاركًا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بما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في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ذلك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الرجال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والنساء)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DB48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10,000</w:t>
            </w:r>
          </w:p>
        </w:tc>
      </w:tr>
      <w:tr w:rsidR="00D822F9" w:rsidRPr="00223A41" w14:paraId="2AAEB71A" w14:textId="77777777" w:rsidTr="0070266D">
        <w:tc>
          <w:tcPr>
            <w:tcW w:w="15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05FC7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72C93" w14:textId="610DD59B" w:rsidR="00C77509" w:rsidRPr="00223A41" w:rsidRDefault="00C77509" w:rsidP="00C77509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تحليل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النتائج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وتطوير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المواد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وحملات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التوزيع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(تحليل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مقارن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لأداء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واستخدام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الطاقة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لكل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6B5243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خط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6B5243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الأساس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والمعدات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المثبتة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حديثًا)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5E569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15,000</w:t>
            </w:r>
          </w:p>
        </w:tc>
      </w:tr>
      <w:tr w:rsidR="00D822F9" w:rsidRPr="00223A41" w14:paraId="4B61CC34" w14:textId="77777777" w:rsidTr="0070266D">
        <w:tc>
          <w:tcPr>
            <w:tcW w:w="15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31EA4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B23E9" w14:textId="76D0ACC2" w:rsidR="00047A7A" w:rsidRPr="00223A41" w:rsidRDefault="003000F5" w:rsidP="00047A7A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حلقات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عمل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لتوعية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</w:t>
            </w:r>
            <w:r w:rsidR="00047A7A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لمستوردين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047A7A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والمستخدمين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047A7A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النهائيين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047A7A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وأصحاب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047A7A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المصلحة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047A7A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الآخرين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047A7A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(4)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9389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10,000</w:t>
            </w:r>
          </w:p>
        </w:tc>
      </w:tr>
      <w:tr w:rsidR="00D822F9" w:rsidRPr="00223A41" w14:paraId="428852C6" w14:textId="77777777" w:rsidTr="0070266D">
        <w:tc>
          <w:tcPr>
            <w:tcW w:w="15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3D424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E161D" w14:textId="20D40F1C" w:rsidR="004A729B" w:rsidRPr="00223A41" w:rsidRDefault="004A729B" w:rsidP="004A729B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حفل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B449E8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توزيع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الجوائز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لتكريم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النساء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المشاركات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في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لجنة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التنسيق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وحلقات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العمل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التدريبية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واجتماعات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أصحاب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المصلحة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والمشاريع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="00B373F9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</w:t>
            </w:r>
            <w:r w:rsidR="00936851"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تدليلية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31061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5,000</w:t>
            </w:r>
          </w:p>
        </w:tc>
      </w:tr>
      <w:tr w:rsidR="00D822F9" w:rsidRPr="00223A41" w14:paraId="04EFA286" w14:textId="77777777" w:rsidTr="0070266D"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4163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52311" w14:textId="78C2AB02" w:rsidR="00D822F9" w:rsidRPr="00223A41" w:rsidRDefault="00223A41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منسق</w:t>
            </w:r>
            <w:r w:rsidR="006F2964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bidi="ar-LB"/>
              </w:rPr>
              <w:t>الاستدامة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F348B" w14:textId="77777777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223A41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7,000</w:t>
            </w:r>
          </w:p>
        </w:tc>
      </w:tr>
      <w:tr w:rsidR="00D822F9" w:rsidRPr="00223A41" w14:paraId="0673F328" w14:textId="77777777" w:rsidTr="0070266D">
        <w:tc>
          <w:tcPr>
            <w:tcW w:w="80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AA2FA" w14:textId="4CF792D2" w:rsidR="00D822F9" w:rsidRPr="00223A41" w:rsidRDefault="004A729B" w:rsidP="0070266D">
            <w:pPr>
              <w:pStyle w:val="xmsonormal"/>
              <w:bidi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>المجموع</w:t>
            </w:r>
          </w:p>
        </w:tc>
        <w:tc>
          <w:tcPr>
            <w:tcW w:w="12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B48C7" w14:textId="05843C3A" w:rsidR="00D822F9" w:rsidRPr="00223A41" w:rsidRDefault="00D822F9" w:rsidP="0070266D">
            <w:pPr>
              <w:pStyle w:val="xmsonormal"/>
              <w:bidi/>
              <w:spacing w:before="0" w:beforeAutospacing="0" w:after="0" w:afterAutospacing="0"/>
              <w:jc w:val="right"/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  <w:r w:rsidRPr="00223A4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  <w:t>300,000</w:t>
            </w:r>
            <w:r w:rsidR="006F296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bidi="ar-LB"/>
              </w:rPr>
              <w:t xml:space="preserve"> </w:t>
            </w:r>
          </w:p>
        </w:tc>
      </w:tr>
    </w:tbl>
    <w:p w14:paraId="2B9F0ABE" w14:textId="77777777" w:rsidR="00D822F9" w:rsidRPr="009F5D0A" w:rsidRDefault="00D822F9" w:rsidP="00D822F9">
      <w:pPr>
        <w:bidi/>
        <w:rPr>
          <w:b/>
          <w:bCs/>
          <w:sz w:val="22"/>
          <w:szCs w:val="22"/>
          <w:rtl/>
          <w:lang w:val="en-US" w:bidi="ar-LB"/>
        </w:rPr>
      </w:pPr>
    </w:p>
    <w:p w14:paraId="3EA59762" w14:textId="6A9C9EBC" w:rsidR="00FC76AA" w:rsidRPr="00AD7DDA" w:rsidRDefault="00604CDF" w:rsidP="00604CDF">
      <w:pPr>
        <w:pStyle w:val="Heading1"/>
        <w:bidi/>
        <w:rPr>
          <w:sz w:val="26"/>
          <w:szCs w:val="26"/>
          <w:u w:val="single"/>
          <w:lang w:val="en-US" w:bidi="ar-LB"/>
        </w:rPr>
      </w:pPr>
      <w:r w:rsidRPr="00AD7DDA">
        <w:rPr>
          <w:sz w:val="26"/>
          <w:szCs w:val="26"/>
          <w:u w:val="single"/>
          <w:rtl/>
          <w:lang w:val="en-US" w:bidi="ar-LB"/>
        </w:rPr>
        <w:t>تكلفة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AD7DDA">
        <w:rPr>
          <w:sz w:val="26"/>
          <w:szCs w:val="26"/>
          <w:u w:val="single"/>
          <w:rtl/>
          <w:lang w:val="en-US" w:bidi="ar-LB"/>
        </w:rPr>
        <w:t>المشروع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AD7DDA">
        <w:rPr>
          <w:sz w:val="26"/>
          <w:szCs w:val="26"/>
          <w:u w:val="single"/>
          <w:rtl/>
          <w:lang w:val="en-US" w:bidi="ar-LB"/>
        </w:rPr>
        <w:t>التجريبي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AD7DDA">
        <w:rPr>
          <w:sz w:val="26"/>
          <w:szCs w:val="26"/>
          <w:u w:val="single"/>
          <w:rtl/>
          <w:lang w:val="en-US" w:bidi="ar-LB"/>
        </w:rPr>
        <w:t>المتفق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Pr="00AD7DDA">
        <w:rPr>
          <w:sz w:val="26"/>
          <w:szCs w:val="26"/>
          <w:u w:val="single"/>
          <w:rtl/>
          <w:lang w:val="en-US" w:bidi="ar-LB"/>
        </w:rPr>
        <w:t>عليها</w:t>
      </w:r>
    </w:p>
    <w:p w14:paraId="71AD7034" w14:textId="443B4B29" w:rsidR="00604CDF" w:rsidRDefault="00077648" w:rsidP="00FC76AA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76.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A7647">
        <w:rPr>
          <w:sz w:val="26"/>
          <w:szCs w:val="26"/>
          <w:lang w:val="en-US" w:bidi="ar-LB"/>
        </w:rPr>
        <w:tab/>
      </w:r>
      <w:r w:rsidR="00AD7DDA">
        <w:rPr>
          <w:sz w:val="26"/>
          <w:szCs w:val="26"/>
          <w:rtl/>
          <w:lang w:val="en-US" w:bidi="ar-LB"/>
        </w:rPr>
        <w:t>تبلغ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التكلفة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المتفق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عليها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للمشروع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التجريبي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300</w:t>
      </w:r>
      <w:r w:rsidR="00AD7DDA">
        <w:rPr>
          <w:sz w:val="26"/>
          <w:szCs w:val="26"/>
          <w:rtl/>
          <w:lang w:val="en-US" w:bidi="ar-LB"/>
        </w:rPr>
        <w:t>,000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أمريكي،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بالإضافة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تكاليف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D7DDA">
        <w:rPr>
          <w:sz w:val="26"/>
          <w:szCs w:val="26"/>
          <w:rtl/>
          <w:lang w:val="en-US" w:bidi="ar-LB"/>
        </w:rPr>
        <w:t>الوكالة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البالغة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21,000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أمريكي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لليوئنديبي</w:t>
      </w:r>
      <w:r w:rsidR="00AD7DDA">
        <w:rPr>
          <w:sz w:val="26"/>
          <w:szCs w:val="26"/>
          <w:rtl/>
          <w:lang w:val="en-US" w:bidi="ar-LB"/>
        </w:rPr>
        <w:t>.</w:t>
      </w:r>
    </w:p>
    <w:p w14:paraId="25B6606C" w14:textId="0642A27E" w:rsidR="00AD7DDA" w:rsidRPr="00345BE4" w:rsidRDefault="00292242" w:rsidP="00AD7DDA">
      <w:pPr>
        <w:pStyle w:val="Heading1"/>
        <w:bidi/>
        <w:rPr>
          <w:sz w:val="26"/>
          <w:szCs w:val="26"/>
          <w:u w:val="single"/>
          <w:lang w:val="en-US" w:bidi="ar-LB"/>
        </w:rPr>
      </w:pPr>
      <w:r w:rsidRPr="00345BE4">
        <w:rPr>
          <w:sz w:val="26"/>
          <w:szCs w:val="26"/>
          <w:u w:val="single"/>
          <w:rtl/>
          <w:lang w:val="en-US" w:bidi="ar-LB"/>
        </w:rPr>
        <w:t>استدامة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="00345BE4" w:rsidRPr="00345BE4">
        <w:rPr>
          <w:sz w:val="26"/>
          <w:szCs w:val="26"/>
          <w:u w:val="single"/>
          <w:rtl/>
          <w:lang w:val="en-US" w:bidi="ar-LB"/>
        </w:rPr>
        <w:t>المشروع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="00345BE4" w:rsidRPr="00345BE4">
        <w:rPr>
          <w:sz w:val="26"/>
          <w:szCs w:val="26"/>
          <w:u w:val="single"/>
          <w:rtl/>
          <w:lang w:val="en-US" w:bidi="ar-LB"/>
        </w:rPr>
        <w:t>التجريبي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="00345BE4" w:rsidRPr="00345BE4">
        <w:rPr>
          <w:sz w:val="26"/>
          <w:szCs w:val="26"/>
          <w:u w:val="single"/>
          <w:rtl/>
          <w:lang w:val="en-US" w:bidi="ar-LB"/>
        </w:rPr>
        <w:t>وتقييم</w:t>
      </w:r>
      <w:r w:rsidR="006F2964">
        <w:rPr>
          <w:sz w:val="26"/>
          <w:szCs w:val="26"/>
          <w:u w:val="single"/>
          <w:rtl/>
          <w:lang w:val="en-US" w:bidi="ar-LB"/>
        </w:rPr>
        <w:t xml:space="preserve"> </w:t>
      </w:r>
      <w:r w:rsidR="00345BE4" w:rsidRPr="00345BE4">
        <w:rPr>
          <w:sz w:val="26"/>
          <w:szCs w:val="26"/>
          <w:u w:val="single"/>
          <w:rtl/>
          <w:lang w:val="en-US" w:bidi="ar-LB"/>
        </w:rPr>
        <w:t>المخاطر</w:t>
      </w:r>
    </w:p>
    <w:p w14:paraId="609DC781" w14:textId="31BF484D" w:rsidR="00AD7DDA" w:rsidRDefault="002216E2" w:rsidP="00390569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lastRenderedPageBreak/>
        <w:t>77.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نهاية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المطاف،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576959">
        <w:rPr>
          <w:sz w:val="26"/>
          <w:szCs w:val="26"/>
          <w:rtl/>
          <w:lang w:val="en-US" w:bidi="ar-LB"/>
        </w:rPr>
        <w:t>يع</w:t>
      </w:r>
      <w:r w:rsidR="004C6C14">
        <w:rPr>
          <w:sz w:val="26"/>
          <w:szCs w:val="26"/>
          <w:rtl/>
          <w:lang w:val="en-US" w:bidi="ar-LB"/>
        </w:rPr>
        <w:t>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تنفيذ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وإنفاذ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الدنيا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لأداء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بمثابة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الآليات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الأكثر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فعالية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لضمان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استدامة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ال</w:t>
      </w:r>
      <w:r w:rsidRPr="002216E2">
        <w:rPr>
          <w:sz w:val="26"/>
          <w:szCs w:val="26"/>
          <w:rtl/>
          <w:lang w:val="en-US" w:bidi="ar-LB"/>
        </w:rPr>
        <w:t>مكاسب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مجال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ال</w:t>
      </w:r>
      <w:r w:rsidRPr="002216E2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الطاقة.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وترى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الأمانة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أنه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غير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المرجح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تتمكن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استكمال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عملية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4C6C14">
        <w:rPr>
          <w:sz w:val="26"/>
          <w:szCs w:val="26"/>
          <w:rtl/>
          <w:lang w:val="en-US" w:bidi="ar-LB"/>
        </w:rPr>
        <w:t>وضع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الدنيا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لأداء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بحلول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وقت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2214">
        <w:rPr>
          <w:sz w:val="26"/>
          <w:szCs w:val="26"/>
          <w:rtl/>
          <w:lang w:val="en-US" w:bidi="ar-LB"/>
        </w:rPr>
        <w:t>إنجاز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المشروع.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ويشكل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2214">
        <w:rPr>
          <w:sz w:val="26"/>
          <w:szCs w:val="26"/>
          <w:rtl/>
          <w:lang w:val="en-US" w:bidi="ar-LB"/>
        </w:rPr>
        <w:t>وضع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خارطة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الطريق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هدفاً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واقعياً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شأنه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يمكن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F02214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2CA6">
        <w:rPr>
          <w:sz w:val="26"/>
          <w:szCs w:val="26"/>
          <w:rtl/>
          <w:lang w:val="en-US" w:bidi="ar-LB"/>
        </w:rPr>
        <w:t>وضع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المعايير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الدنيا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لأداء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بمجرد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2A06">
        <w:rPr>
          <w:sz w:val="26"/>
          <w:szCs w:val="26"/>
          <w:rtl/>
          <w:lang w:val="en-US" w:bidi="ar-LB"/>
        </w:rPr>
        <w:t>إنجاز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2E2A06">
        <w:rPr>
          <w:sz w:val="26"/>
          <w:szCs w:val="26"/>
          <w:rtl/>
          <w:lang w:val="en-US" w:bidi="ar-LB"/>
        </w:rPr>
        <w:t>ا</w:t>
      </w:r>
      <w:r w:rsidRPr="002216E2">
        <w:rPr>
          <w:sz w:val="26"/>
          <w:szCs w:val="26"/>
          <w:rtl/>
          <w:lang w:val="en-US" w:bidi="ar-LB"/>
        </w:rPr>
        <w:t>لمشروع.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شأن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آليات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مثل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23E75">
        <w:rPr>
          <w:sz w:val="26"/>
          <w:szCs w:val="26"/>
          <w:rtl/>
          <w:lang w:val="en-US" w:bidi="ar-LB"/>
        </w:rPr>
        <w:t>المشتريات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الحكومية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بالجملة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والخضراء،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بمجرد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تطويرها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وتنفيذها،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تساعد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ضمان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الاستدامة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الكفاءة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وذات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القدرة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المنخفضة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إحداث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الاحترار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العالمي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C640C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2CA6">
        <w:rPr>
          <w:sz w:val="26"/>
          <w:szCs w:val="26"/>
          <w:rtl/>
          <w:lang w:val="en-US" w:bidi="ar-LB"/>
        </w:rPr>
        <w:t>أوروغواي</w:t>
      </w:r>
      <w:r w:rsidRPr="002216E2">
        <w:rPr>
          <w:sz w:val="26"/>
          <w:szCs w:val="26"/>
          <w:rtl/>
          <w:lang w:val="en-US" w:bidi="ar-LB"/>
        </w:rPr>
        <w:t>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نحو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مماثل،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55BA3">
        <w:rPr>
          <w:sz w:val="26"/>
          <w:szCs w:val="26"/>
          <w:rtl/>
          <w:lang w:val="en-US" w:bidi="ar-LB"/>
        </w:rPr>
        <w:t>ستؤدي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المساعدة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الفنية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لتطوير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آليات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لتحفيز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استبدال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التكنولوجيا</w:t>
      </w:r>
      <w:r w:rsidR="00855BA3">
        <w:rPr>
          <w:sz w:val="26"/>
          <w:szCs w:val="26"/>
          <w:rtl/>
          <w:lang w:val="en-US" w:bidi="ar-LB"/>
        </w:rPr>
        <w:t>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غير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الفعالة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القدرة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العالية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إحداث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الاحترار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العالمي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بتكنولوجيا</w:t>
      </w:r>
      <w:r w:rsidR="00855BA3">
        <w:rPr>
          <w:sz w:val="26"/>
          <w:szCs w:val="26"/>
          <w:rtl/>
          <w:lang w:val="en-US" w:bidi="ar-LB"/>
        </w:rPr>
        <w:t>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16F02">
        <w:rPr>
          <w:sz w:val="26"/>
          <w:szCs w:val="26"/>
          <w:rtl/>
          <w:lang w:val="en-US" w:bidi="ar-LB"/>
        </w:rPr>
        <w:t>ال</w:t>
      </w:r>
      <w:r w:rsidRPr="002216E2">
        <w:rPr>
          <w:sz w:val="26"/>
          <w:szCs w:val="26"/>
          <w:rtl/>
          <w:lang w:val="en-US" w:bidi="ar-LB"/>
        </w:rPr>
        <w:t>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قائمة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وأنشطة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التوعية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الصلة،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55BA3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855BA3">
        <w:rPr>
          <w:sz w:val="26"/>
          <w:szCs w:val="26"/>
          <w:rtl/>
          <w:lang w:val="en-US" w:bidi="ar-LB"/>
        </w:rPr>
        <w:t>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E163C">
        <w:rPr>
          <w:sz w:val="26"/>
          <w:szCs w:val="26"/>
          <w:rtl/>
          <w:lang w:val="en-US" w:bidi="ar-LB"/>
        </w:rPr>
        <w:t>الاعتماد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E163C">
        <w:rPr>
          <w:sz w:val="26"/>
          <w:szCs w:val="26"/>
          <w:rtl/>
          <w:lang w:val="en-US" w:bidi="ar-LB"/>
        </w:rPr>
        <w:t>المستدام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0E163C">
        <w:rPr>
          <w:sz w:val="26"/>
          <w:szCs w:val="26"/>
          <w:rtl/>
          <w:lang w:val="en-US" w:bidi="ar-LB"/>
        </w:rPr>
        <w:t>ل</w:t>
      </w:r>
      <w:r w:rsidRPr="002216E2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2216E2">
        <w:rPr>
          <w:sz w:val="26"/>
          <w:szCs w:val="26"/>
          <w:rtl/>
          <w:lang w:val="en-US" w:bidi="ar-LB"/>
        </w:rPr>
        <w:t>التكنولوجيا</w:t>
      </w:r>
      <w:r w:rsidR="00855BA3">
        <w:rPr>
          <w:sz w:val="26"/>
          <w:szCs w:val="26"/>
          <w:rtl/>
          <w:lang w:val="en-US" w:bidi="ar-LB"/>
        </w:rPr>
        <w:t>ت.</w:t>
      </w:r>
    </w:p>
    <w:p w14:paraId="1FFB8984" w14:textId="124574BD" w:rsidR="00312C21" w:rsidRDefault="00676232" w:rsidP="00C61047">
      <w:pPr>
        <w:pStyle w:val="Heading1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78.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A7647">
        <w:rPr>
          <w:sz w:val="26"/>
          <w:szCs w:val="26"/>
          <w:lang w:val="en-US" w:bidi="ar-LB"/>
        </w:rPr>
        <w:tab/>
      </w:r>
      <w:r w:rsidR="006E5416">
        <w:rPr>
          <w:sz w:val="26"/>
          <w:szCs w:val="26"/>
          <w:rtl/>
          <w:lang w:val="en-US" w:bidi="ar-LB"/>
        </w:rPr>
        <w:t>سيؤدي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بناء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قدرات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المستفيدين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والمُثبِّتين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ل</w:t>
      </w:r>
      <w:r w:rsidR="006E5416">
        <w:rPr>
          <w:sz w:val="26"/>
          <w:szCs w:val="26"/>
          <w:rtl/>
          <w:lang w:val="en-US" w:bidi="ar-LB"/>
        </w:rPr>
        <w:t>ل</w:t>
      </w:r>
      <w:r w:rsidRPr="00676232">
        <w:rPr>
          <w:sz w:val="26"/>
          <w:szCs w:val="26"/>
          <w:rtl/>
          <w:lang w:val="en-US" w:bidi="ar-LB"/>
        </w:rPr>
        <w:t>مشاريع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التجريبية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5416">
        <w:rPr>
          <w:sz w:val="26"/>
          <w:szCs w:val="26"/>
          <w:rtl/>
          <w:lang w:val="en-US" w:bidi="ar-LB"/>
        </w:rPr>
        <w:t>القائمة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5416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5416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5416" w:rsidRPr="00676232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5416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E5416">
        <w:rPr>
          <w:sz w:val="26"/>
          <w:szCs w:val="26"/>
          <w:rtl/>
          <w:lang w:val="en-US" w:bidi="ar-LB"/>
        </w:rPr>
        <w:t>تقليل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المخاطر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المرتبطة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باستخدام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المبردات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القابلة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للاشتعال.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وهناك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خطر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كبير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يتمثل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يكون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 w:rsidRPr="002216E2">
        <w:rPr>
          <w:sz w:val="26"/>
          <w:szCs w:val="26"/>
          <w:rtl/>
          <w:lang w:val="en-US" w:bidi="ar-LB"/>
        </w:rPr>
        <w:t>التكنولوجيا</w:t>
      </w:r>
      <w:r w:rsidR="00D6641D">
        <w:rPr>
          <w:sz w:val="26"/>
          <w:szCs w:val="26"/>
          <w:rtl/>
          <w:lang w:val="en-US" w:bidi="ar-LB"/>
        </w:rPr>
        <w:t>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القائمة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>
        <w:rPr>
          <w:sz w:val="26"/>
          <w:szCs w:val="26"/>
          <w:rtl/>
          <w:lang w:val="en-US" w:bidi="ar-LB"/>
        </w:rPr>
        <w:t>مادة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lang w:val="en-US" w:bidi="ar-LB"/>
        </w:rPr>
        <w:t>R-290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محدوداً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طالما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سعر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 w:rsidRPr="002216E2">
        <w:rPr>
          <w:sz w:val="26"/>
          <w:szCs w:val="26"/>
          <w:rtl/>
          <w:lang w:val="en-US" w:bidi="ar-LB"/>
        </w:rPr>
        <w:t>التكنولوجيا</w:t>
      </w:r>
      <w:r w:rsidR="00D6641D">
        <w:rPr>
          <w:sz w:val="26"/>
          <w:szCs w:val="26"/>
          <w:rtl/>
          <w:lang w:val="en-US" w:bidi="ar-LB"/>
        </w:rPr>
        <w:t>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أعلى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سعر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المعدات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>
        <w:rPr>
          <w:sz w:val="26"/>
          <w:szCs w:val="26"/>
          <w:rtl/>
          <w:lang w:val="en-US" w:bidi="ar-LB"/>
        </w:rPr>
        <w:t>ذات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>
        <w:rPr>
          <w:sz w:val="26"/>
          <w:szCs w:val="26"/>
          <w:rtl/>
          <w:lang w:val="en-US" w:bidi="ar-LB"/>
        </w:rPr>
        <w:t>القدرة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>
        <w:rPr>
          <w:sz w:val="26"/>
          <w:szCs w:val="26"/>
          <w:rtl/>
          <w:lang w:val="en-US" w:bidi="ar-LB"/>
        </w:rPr>
        <w:t>العالية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>
        <w:rPr>
          <w:sz w:val="26"/>
          <w:szCs w:val="26"/>
          <w:rtl/>
          <w:lang w:val="en-US" w:bidi="ar-LB"/>
        </w:rPr>
        <w:t>إحداث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>
        <w:rPr>
          <w:sz w:val="26"/>
          <w:szCs w:val="26"/>
          <w:rtl/>
          <w:lang w:val="en-US" w:bidi="ar-LB"/>
        </w:rPr>
        <w:t>الاحترار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6641D">
        <w:rPr>
          <w:sz w:val="26"/>
          <w:szCs w:val="26"/>
          <w:rtl/>
          <w:lang w:val="en-US" w:bidi="ar-LB"/>
        </w:rPr>
        <w:t>العالمي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المتوفرة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بالفعل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4319B">
        <w:rPr>
          <w:sz w:val="26"/>
          <w:szCs w:val="26"/>
          <w:rtl/>
          <w:lang w:val="en-US" w:bidi="ar-LB"/>
        </w:rPr>
        <w:t>الأسواق</w:t>
      </w:r>
      <w:r w:rsidRPr="00676232">
        <w:rPr>
          <w:sz w:val="26"/>
          <w:szCs w:val="26"/>
          <w:rtl/>
          <w:lang w:val="en-US" w:bidi="ar-LB"/>
        </w:rPr>
        <w:t>.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ومن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الممكن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أن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تساعد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60528">
        <w:rPr>
          <w:sz w:val="26"/>
          <w:szCs w:val="26"/>
          <w:rtl/>
          <w:lang w:val="en-US" w:bidi="ar-LB"/>
        </w:rPr>
        <w:t>تُنفذ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إطار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F5343">
        <w:rPr>
          <w:sz w:val="26"/>
          <w:szCs w:val="26"/>
          <w:rtl/>
          <w:lang w:val="en-US" w:bidi="ar-LB"/>
        </w:rPr>
        <w:t>ل</w:t>
      </w:r>
      <w:r w:rsidRPr="00676232">
        <w:rPr>
          <w:sz w:val="26"/>
          <w:szCs w:val="26"/>
          <w:rtl/>
          <w:lang w:val="en-US" w:bidi="ar-LB"/>
        </w:rPr>
        <w:t>رفع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مستوى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الوعي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بفوائد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D4319B" w:rsidRPr="002216E2">
        <w:rPr>
          <w:sz w:val="26"/>
          <w:szCs w:val="26"/>
          <w:rtl/>
          <w:lang w:val="en-US" w:bidi="ar-LB"/>
        </w:rPr>
        <w:t>التكنولوجيا</w:t>
      </w:r>
      <w:r w:rsidR="00D4319B">
        <w:rPr>
          <w:sz w:val="26"/>
          <w:szCs w:val="26"/>
          <w:rtl/>
          <w:lang w:val="en-US" w:bidi="ar-LB"/>
        </w:rPr>
        <w:t>ت</w:t>
      </w:r>
      <w:r w:rsidRPr="00676232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بما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ذلك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60528">
        <w:rPr>
          <w:sz w:val="26"/>
          <w:szCs w:val="26"/>
          <w:rtl/>
          <w:lang w:val="en-US" w:bidi="ar-LB"/>
        </w:rPr>
        <w:t>الوفورات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التي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يمكن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تحقيقها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A1787">
        <w:rPr>
          <w:sz w:val="26"/>
          <w:szCs w:val="26"/>
          <w:rtl/>
          <w:lang w:val="en-US" w:bidi="ar-LB"/>
        </w:rPr>
        <w:t>أعلى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6052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60528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لهذه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160528" w:rsidRPr="002216E2">
        <w:rPr>
          <w:sz w:val="26"/>
          <w:szCs w:val="26"/>
          <w:rtl/>
          <w:lang w:val="en-US" w:bidi="ar-LB"/>
        </w:rPr>
        <w:t>التكنولوجيا</w:t>
      </w:r>
      <w:r w:rsidR="00160528">
        <w:rPr>
          <w:sz w:val="26"/>
          <w:szCs w:val="26"/>
          <w:rtl/>
          <w:lang w:val="en-US" w:bidi="ar-LB"/>
        </w:rPr>
        <w:t>ت</w:t>
      </w:r>
      <w:r w:rsidRPr="00676232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التخفيف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هذا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Pr="00676232">
        <w:rPr>
          <w:sz w:val="26"/>
          <w:szCs w:val="26"/>
          <w:rtl/>
          <w:lang w:val="en-US" w:bidi="ar-LB"/>
        </w:rPr>
        <w:t>الخطر.</w:t>
      </w:r>
    </w:p>
    <w:p w14:paraId="0FD744C7" w14:textId="77777777" w:rsidR="00A015B7" w:rsidRPr="00A015B7" w:rsidRDefault="00A015B7" w:rsidP="00A015B7">
      <w:pPr>
        <w:pStyle w:val="Heading1"/>
        <w:bidi/>
        <w:rPr>
          <w:b/>
          <w:bCs/>
          <w:sz w:val="26"/>
          <w:szCs w:val="26"/>
          <w:lang w:val="en-US" w:bidi="ar-LB"/>
        </w:rPr>
      </w:pPr>
      <w:r w:rsidRPr="00A015B7">
        <w:rPr>
          <w:b/>
          <w:bCs/>
          <w:sz w:val="26"/>
          <w:szCs w:val="26"/>
          <w:rtl/>
          <w:lang w:val="en-US" w:bidi="ar-LB"/>
        </w:rPr>
        <w:t>التوصية</w:t>
      </w:r>
    </w:p>
    <w:p w14:paraId="61EB5E25" w14:textId="0D9C2412" w:rsidR="00336542" w:rsidRPr="00336542" w:rsidRDefault="006F708A" w:rsidP="006F708A">
      <w:pPr>
        <w:pStyle w:val="Heading1"/>
        <w:bidi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>79.</w:t>
      </w:r>
      <w:r w:rsidR="003A7647">
        <w:rPr>
          <w:sz w:val="26"/>
          <w:szCs w:val="26"/>
          <w:lang w:val="en-US" w:bidi="ar-LB"/>
        </w:rPr>
        <w:tab/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قد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ترغب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اللجنة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التنفيذية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النظر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الموافقة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التجريبي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للحفاظ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على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E29C8">
        <w:rPr>
          <w:sz w:val="26"/>
          <w:szCs w:val="26"/>
          <w:rtl/>
          <w:lang w:val="en-US" w:bidi="ar-LB"/>
        </w:rPr>
        <w:t>ال</w:t>
      </w:r>
      <w:r w:rsidR="00336542" w:rsidRPr="00336542">
        <w:rPr>
          <w:sz w:val="26"/>
          <w:szCs w:val="26"/>
          <w:rtl/>
          <w:lang w:val="en-US" w:bidi="ar-LB"/>
        </w:rPr>
        <w:t>كفاءة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E29C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استخدام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الطاقة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و/أو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تعزيزها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E29C8">
        <w:rPr>
          <w:sz w:val="26"/>
          <w:szCs w:val="26"/>
          <w:rtl/>
          <w:lang w:val="en-US" w:bidi="ar-LB"/>
        </w:rPr>
        <w:t>ال</w:t>
      </w:r>
      <w:r w:rsidR="00336542" w:rsidRPr="00336542">
        <w:rPr>
          <w:sz w:val="26"/>
          <w:szCs w:val="26"/>
          <w:rtl/>
          <w:lang w:val="en-US" w:bidi="ar-LB"/>
        </w:rPr>
        <w:t>تكنولوجيات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CE29C8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قطاع</w:t>
      </w:r>
      <w:r w:rsidR="004A2600">
        <w:rPr>
          <w:sz w:val="26"/>
          <w:szCs w:val="26"/>
          <w:rtl/>
          <w:lang w:val="en-US" w:bidi="ar-LB"/>
        </w:rPr>
        <w:t>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التبريد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التجاري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وتكييف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الهواء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السكني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سياق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>
        <w:rPr>
          <w:sz w:val="26"/>
          <w:szCs w:val="26"/>
          <w:rtl/>
          <w:lang w:val="en-US" w:bidi="ar-LB"/>
        </w:rPr>
        <w:t>التخفيض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التدريجي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6F708A">
        <w:rPr>
          <w:sz w:val="26"/>
          <w:szCs w:val="26"/>
          <w:rtl/>
          <w:lang w:val="en-US" w:bidi="ar-LB"/>
        </w:rPr>
        <w:t>للمواد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6F708A">
        <w:rPr>
          <w:sz w:val="26"/>
          <w:szCs w:val="26"/>
          <w:rtl/>
          <w:lang w:val="en-US" w:bidi="ar-LB"/>
        </w:rPr>
        <w:t>الهيدروفلوروكربونية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(أنشطة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غير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استثمارية)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لأوروغواي،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بمبلغ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300,000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د</w:t>
      </w:r>
      <w:r w:rsidR="00336542" w:rsidRPr="00336542">
        <w:rPr>
          <w:sz w:val="26"/>
          <w:szCs w:val="26"/>
          <w:rtl/>
          <w:lang w:val="en-US" w:bidi="ar-LB"/>
        </w:rPr>
        <w:t>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أميركي،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بالإضافة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تكاليف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دعم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الوكالة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البالغة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21,000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دولار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36542" w:rsidRPr="00336542">
        <w:rPr>
          <w:sz w:val="26"/>
          <w:szCs w:val="26"/>
          <w:rtl/>
          <w:lang w:val="en-US" w:bidi="ar-LB"/>
        </w:rPr>
        <w:t>أميركي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لليوئنديبي</w:t>
      </w:r>
      <w:r w:rsidR="00336542" w:rsidRPr="00336542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مع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ملاحظة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أن</w:t>
      </w:r>
      <w:r w:rsidR="00336542" w:rsidRPr="00336542">
        <w:rPr>
          <w:sz w:val="26"/>
          <w:szCs w:val="26"/>
          <w:rtl/>
          <w:lang w:val="en-US" w:bidi="ar-LB"/>
        </w:rPr>
        <w:t>:</w:t>
      </w:r>
    </w:p>
    <w:p w14:paraId="51AB9982" w14:textId="3123211F" w:rsidR="00A015B7" w:rsidRDefault="00A015B7" w:rsidP="009F7B3E">
      <w:pPr>
        <w:pStyle w:val="Heading1"/>
        <w:numPr>
          <w:ilvl w:val="4"/>
          <w:numId w:val="1"/>
        </w:numPr>
        <w:bidi/>
        <w:ind w:left="2160" w:hanging="72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حكومة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725D9F">
        <w:rPr>
          <w:sz w:val="26"/>
          <w:szCs w:val="26"/>
          <w:rtl/>
          <w:lang w:val="en-US" w:bidi="ar-LB"/>
        </w:rPr>
        <w:t>أوروغواي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التزمت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بالشروط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المشار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إليها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المقرر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91/65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E0F97"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(ب)(4)</w:t>
      </w:r>
      <w:r w:rsidR="009F7B3E">
        <w:rPr>
          <w:sz w:val="26"/>
          <w:szCs w:val="26"/>
          <w:rtl/>
          <w:lang w:val="en-US" w:bidi="ar-LB"/>
        </w:rPr>
        <w:t>ب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ب(4)د؛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469C">
        <w:rPr>
          <w:sz w:val="26"/>
          <w:szCs w:val="26"/>
          <w:rtl/>
          <w:lang w:val="en-US" w:bidi="ar-LB"/>
        </w:rPr>
        <w:t>و</w:t>
      </w:r>
    </w:p>
    <w:p w14:paraId="3F2CF5E8" w14:textId="174321A6" w:rsidR="00A015B7" w:rsidRDefault="00A015B7" w:rsidP="006C65CB">
      <w:pPr>
        <w:pStyle w:val="Heading1"/>
        <w:numPr>
          <w:ilvl w:val="4"/>
          <w:numId w:val="1"/>
        </w:numPr>
        <w:bidi/>
        <w:ind w:left="2160" w:hanging="72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0964">
        <w:rPr>
          <w:sz w:val="26"/>
          <w:szCs w:val="26"/>
          <w:rtl/>
          <w:lang w:val="en-US" w:bidi="ar-LB"/>
        </w:rPr>
        <w:t>سيُنجز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6D0964">
        <w:rPr>
          <w:sz w:val="26"/>
          <w:szCs w:val="26"/>
          <w:rtl/>
          <w:lang w:val="en-US" w:bidi="ar-LB"/>
        </w:rPr>
        <w:t>الناحية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التشغيلية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موعد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أقصا</w:t>
      </w:r>
      <w:r w:rsidR="006C65CB">
        <w:rPr>
          <w:sz w:val="26"/>
          <w:szCs w:val="26"/>
          <w:rtl/>
          <w:lang w:val="en-US" w:bidi="ar-LB"/>
        </w:rPr>
        <w:t>ه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31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ديسمبر/كانون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الأول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AE0F97">
        <w:rPr>
          <w:sz w:val="26"/>
          <w:szCs w:val="26"/>
          <w:rtl/>
          <w:lang w:val="en-US" w:bidi="ar-LB"/>
        </w:rPr>
        <w:t>2027</w:t>
      </w:r>
      <w:r w:rsidR="009B661D">
        <w:rPr>
          <w:sz w:val="26"/>
          <w:szCs w:val="26"/>
          <w:rtl/>
          <w:lang w:val="en-US" w:bidi="ar-LB"/>
        </w:rPr>
        <w:t>،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B661D">
        <w:rPr>
          <w:sz w:val="26"/>
          <w:szCs w:val="26"/>
          <w:rtl/>
          <w:lang w:val="en-US" w:bidi="ar-LB"/>
        </w:rPr>
        <w:t>وسيتم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B661D">
        <w:rPr>
          <w:sz w:val="26"/>
          <w:szCs w:val="26"/>
          <w:rtl/>
          <w:lang w:val="en-US" w:bidi="ar-LB"/>
        </w:rPr>
        <w:t>تقديم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تقرير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469C">
        <w:rPr>
          <w:sz w:val="26"/>
          <w:szCs w:val="26"/>
          <w:rtl/>
          <w:lang w:val="en-US" w:bidi="ar-LB"/>
        </w:rPr>
        <w:t>مفصل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469C">
        <w:rPr>
          <w:sz w:val="26"/>
          <w:szCs w:val="26"/>
          <w:rtl/>
          <w:lang w:val="en-US" w:bidi="ar-LB"/>
        </w:rPr>
        <w:t>عن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469C">
        <w:rPr>
          <w:sz w:val="26"/>
          <w:szCs w:val="26"/>
          <w:rtl/>
          <w:lang w:val="en-US" w:bidi="ar-LB"/>
        </w:rPr>
        <w:t>المشروع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30469C">
        <w:rPr>
          <w:sz w:val="26"/>
          <w:szCs w:val="26"/>
          <w:rtl/>
          <w:lang w:val="en-US" w:bidi="ar-LB"/>
        </w:rPr>
        <w:t>إ</w:t>
      </w:r>
      <w:r>
        <w:rPr>
          <w:sz w:val="26"/>
          <w:szCs w:val="26"/>
          <w:rtl/>
          <w:lang w:val="en-US" w:bidi="ar-LB"/>
        </w:rPr>
        <w:t>لى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اللجنة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التنفيذية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غضون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ستة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أشهر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تاريخ</w:t>
      </w:r>
      <w:r w:rsidR="006F2964">
        <w:rPr>
          <w:sz w:val="26"/>
          <w:szCs w:val="26"/>
          <w:rtl/>
          <w:lang w:val="en-US" w:bidi="ar-LB"/>
        </w:rPr>
        <w:t xml:space="preserve"> </w:t>
      </w:r>
      <w:r w:rsidR="009B661D">
        <w:rPr>
          <w:sz w:val="26"/>
          <w:szCs w:val="26"/>
          <w:rtl/>
          <w:lang w:val="en-US" w:bidi="ar-LB"/>
        </w:rPr>
        <w:t>إنجاز</w:t>
      </w:r>
      <w:r w:rsidR="006F296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المشروع.</w:t>
      </w:r>
    </w:p>
    <w:p w14:paraId="3AE28B6A" w14:textId="77777777" w:rsidR="00A015B7" w:rsidRDefault="00A015B7" w:rsidP="00991D3C">
      <w:pPr>
        <w:pStyle w:val="Heading1"/>
        <w:bidi/>
        <w:rPr>
          <w:sz w:val="26"/>
          <w:szCs w:val="26"/>
          <w:rtl/>
          <w:lang w:val="en-US" w:bidi="ar-LB"/>
        </w:rPr>
      </w:pPr>
    </w:p>
    <w:p w14:paraId="200B3BF3" w14:textId="77777777" w:rsidR="00A015B7" w:rsidRPr="00A015B7" w:rsidRDefault="00A015B7" w:rsidP="00A015B7">
      <w:pPr>
        <w:bidi/>
        <w:rPr>
          <w:lang w:val="en-US" w:bidi="ar-LB"/>
        </w:rPr>
        <w:sectPr w:rsidR="00A015B7" w:rsidRPr="00A015B7" w:rsidSect="00FC2B08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677" w:footer="862" w:gutter="0"/>
          <w:cols w:space="720"/>
          <w:titlePg/>
        </w:sectPr>
      </w:pPr>
    </w:p>
    <w:p w14:paraId="53F0145B" w14:textId="77777777" w:rsidR="00BB1722" w:rsidRPr="00363FF2" w:rsidRDefault="00BB1722" w:rsidP="00BB1722">
      <w:pPr>
        <w:widowControl w:val="0"/>
        <w:bidi/>
        <w:spacing w:after="240"/>
        <w:jc w:val="center"/>
        <w:rPr>
          <w:b/>
          <w:bCs/>
          <w:sz w:val="26"/>
          <w:szCs w:val="26"/>
          <w:rtl/>
        </w:rPr>
      </w:pPr>
      <w:r w:rsidRPr="00363FF2">
        <w:rPr>
          <w:b/>
          <w:bCs/>
          <w:sz w:val="26"/>
          <w:szCs w:val="26"/>
          <w:rtl/>
        </w:rPr>
        <w:lastRenderedPageBreak/>
        <w:t>المرفق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الأول</w:t>
      </w:r>
    </w:p>
    <w:p w14:paraId="3C49C47F" w14:textId="3F1D3A31" w:rsidR="00BB1722" w:rsidRPr="00363FF2" w:rsidRDefault="00BB1722" w:rsidP="00BB1722">
      <w:pPr>
        <w:suppressAutoHyphens/>
        <w:bidi/>
        <w:spacing w:after="360"/>
        <w:jc w:val="center"/>
        <w:rPr>
          <w:b/>
          <w:bCs/>
          <w:sz w:val="26"/>
          <w:szCs w:val="26"/>
          <w:rtl/>
        </w:rPr>
      </w:pPr>
      <w:r w:rsidRPr="00363FF2">
        <w:rPr>
          <w:b/>
          <w:bCs/>
          <w:sz w:val="26"/>
          <w:szCs w:val="26"/>
          <w:rtl/>
        </w:rPr>
        <w:t>الجدول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الزمني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للالتزامات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وشرائح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التمويل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المتعلقة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بالتخفيض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التدريجي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للمواد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الهيدروفلوروكربونية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وإزالة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المواد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الهيدروكلوروفلوروكربونية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في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إطار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خطة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تنفيذ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تعديل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كيغالي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للمواد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الهيدروفلوروكربونية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وخطة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إدارة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إزالة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المواد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الهيدروكلوروفلوروكربونية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في</w:t>
      </w:r>
      <w:r>
        <w:rPr>
          <w:b/>
          <w:bCs/>
          <w:sz w:val="26"/>
          <w:szCs w:val="26"/>
          <w:rtl/>
        </w:rPr>
        <w:t xml:space="preserve"> </w:t>
      </w:r>
      <w:r w:rsidR="00BA1059">
        <w:rPr>
          <w:b/>
          <w:bCs/>
          <w:sz w:val="26"/>
          <w:szCs w:val="26"/>
          <w:rtl/>
          <w:lang w:val="en-CA" w:bidi="ar-LB"/>
        </w:rPr>
        <w:t>أوروغواي</w:t>
      </w:r>
    </w:p>
    <w:p w14:paraId="75040304" w14:textId="77777777" w:rsidR="00BB1722" w:rsidRPr="00363FF2" w:rsidRDefault="00BB1722" w:rsidP="00BB1722">
      <w:pPr>
        <w:suppressAutoHyphens/>
        <w:bidi/>
        <w:spacing w:before="240"/>
        <w:jc w:val="left"/>
        <w:rPr>
          <w:b/>
          <w:bCs/>
          <w:sz w:val="26"/>
          <w:szCs w:val="26"/>
          <w:rtl/>
        </w:rPr>
      </w:pPr>
      <w:r w:rsidRPr="00363FF2">
        <w:rPr>
          <w:b/>
          <w:bCs/>
          <w:sz w:val="26"/>
          <w:szCs w:val="26"/>
          <w:rtl/>
        </w:rPr>
        <w:t>خطة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تنفيذ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تعديل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كيغالي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للمواد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الهيدروفلوروكربونية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من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عام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2024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إلى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عام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2029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(المرحلة</w:t>
      </w:r>
      <w:r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الأولى)</w:t>
      </w:r>
    </w:p>
    <w:tbl>
      <w:tblPr>
        <w:bidiVisual/>
        <w:tblW w:w="4994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36"/>
        <w:gridCol w:w="4967"/>
        <w:gridCol w:w="1247"/>
        <w:gridCol w:w="1247"/>
        <w:gridCol w:w="1247"/>
        <w:gridCol w:w="1247"/>
        <w:gridCol w:w="1246"/>
        <w:gridCol w:w="1246"/>
        <w:gridCol w:w="1246"/>
      </w:tblGrid>
      <w:tr w:rsidR="00BB1722" w:rsidRPr="00B623F4" w14:paraId="593A8B9E" w14:textId="77777777" w:rsidTr="004D055B">
        <w:trPr>
          <w:trHeight w:val="11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F4AA36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رقم</w:t>
            </w: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1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B9E7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التفاصيل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2960D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2024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6755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2025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1654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2026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3DF3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2027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7E46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2028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2BF4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2029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1864" w14:textId="77777777" w:rsidR="00BB1722" w:rsidRPr="00B623F4" w:rsidRDefault="00BB1722" w:rsidP="00E335D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المجموع</w:t>
            </w:r>
          </w:p>
        </w:tc>
      </w:tr>
      <w:tr w:rsidR="004D055B" w:rsidRPr="00B623F4" w14:paraId="7C509943" w14:textId="77777777" w:rsidTr="004D055B">
        <w:trPr>
          <w:trHeight w:val="231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0B1DB1" w14:textId="77777777" w:rsidR="004D055B" w:rsidRPr="00B623F4" w:rsidRDefault="004D055B" w:rsidP="004D055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1.1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EDB5A" w14:textId="77777777" w:rsidR="004D055B" w:rsidRPr="00B623F4" w:rsidRDefault="004D055B" w:rsidP="004D055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الجدول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الزمني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لتخفيض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مواد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المرفق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"و"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بموجب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بروتوكول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مونتريال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(طن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من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مكافئ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ثاني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أكسيد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الكربون)</w:t>
            </w: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1F38D" w14:textId="7A0212EA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91243" w14:textId="5E519FEB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E43FE" w14:textId="1169F7B2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35532" w14:textId="0178C264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8248C" w14:textId="1E5E0894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EF057" w14:textId="63078D0C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911,188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71F83" w14:textId="7B706308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لا</w:t>
            </w:r>
            <w:r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ينطبق</w:t>
            </w:r>
          </w:p>
        </w:tc>
      </w:tr>
      <w:tr w:rsidR="004D055B" w:rsidRPr="00B623F4" w14:paraId="6F14085F" w14:textId="77777777" w:rsidTr="004D055B">
        <w:trPr>
          <w:trHeight w:val="231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B1493C7" w14:textId="77777777" w:rsidR="004D055B" w:rsidRPr="00B623F4" w:rsidRDefault="004D055B" w:rsidP="004D055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1.2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61DA0" w14:textId="77777777" w:rsidR="004D055B" w:rsidRPr="00B623F4" w:rsidRDefault="004D055B" w:rsidP="004D055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الحد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الأقصى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المسموح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به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للاستهلاك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الكلي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لمواد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المرفق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"و"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(بالطن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من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مكافئ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ثاني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أكسيد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الكربون)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B3EEC" w14:textId="38AC0CB3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99542" w14:textId="531F892F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007A6" w14:textId="283A86E8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A2631E" w14:textId="4DED3E63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13A61" w14:textId="28B8AC14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1,012,431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99C32" w14:textId="6B016123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6B764B">
              <w:rPr>
                <w:sz w:val="20"/>
              </w:rPr>
              <w:t>911,188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9CE80" w14:textId="4D53D828" w:rsidR="004D055B" w:rsidRPr="00B623F4" w:rsidRDefault="004D055B" w:rsidP="004D055B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لا</w:t>
            </w:r>
            <w:r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 xml:space="preserve"> </w:t>
            </w:r>
            <w:r w:rsidRPr="001178ED">
              <w:rPr>
                <w:rFonts w:asciiTheme="majorBidi" w:hAnsiTheme="majorBidi" w:cstheme="majorBidi"/>
                <w:sz w:val="20"/>
                <w:rtl/>
                <w:lang w:eastAsia="ar" w:bidi="ar-LB"/>
              </w:rPr>
              <w:t>ينطبق</w:t>
            </w:r>
          </w:p>
        </w:tc>
      </w:tr>
      <w:tr w:rsidR="00BB1722" w:rsidRPr="00B623F4" w14:paraId="428587D8" w14:textId="77777777" w:rsidTr="004D055B">
        <w:trPr>
          <w:trHeight w:val="231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E9218B9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2.1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B66EB" w14:textId="24C56C54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التمويل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المتفق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عليه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للوكالة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المنفذة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الرئيسية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(</w:t>
            </w:r>
            <w:r w:rsidR="000939E3" w:rsidRPr="000939E3">
              <w:rPr>
                <w:rFonts w:asciiTheme="majorBidi" w:hAnsiTheme="majorBidi"/>
                <w:sz w:val="18"/>
                <w:szCs w:val="18"/>
                <w:rtl/>
              </w:rPr>
              <w:t>اليوئنديبي</w:t>
            </w:r>
            <w:r w:rsidR="000939E3">
              <w:rPr>
                <w:rFonts w:asciiTheme="majorBidi" w:hAnsiTheme="majorBidi"/>
                <w:sz w:val="18"/>
                <w:szCs w:val="18"/>
              </w:rPr>
              <w:t>(</w:t>
            </w:r>
            <w:r w:rsidR="000939E3">
              <w:rPr>
                <w:rFonts w:asciiTheme="majorBidi" w:hAnsiTheme="majorBidi" w:hint="cs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(بالدولار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الأمريكي)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82D00" w14:textId="7ED2F1F6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126,927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31491" w14:textId="02384DC0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8E807" w14:textId="65B94F42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A16DB" w14:textId="71DBAD42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92,413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B9FE3" w14:textId="7DDB11C4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17027" w14:textId="7C4584D6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853DA" w14:textId="0BE28975" w:rsidR="00BB1722" w:rsidRPr="00B623F4" w:rsidRDefault="00BB1722" w:rsidP="00BB1722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219,340</w:t>
            </w:r>
          </w:p>
        </w:tc>
      </w:tr>
      <w:tr w:rsidR="00BB1722" w:rsidRPr="00B623F4" w14:paraId="263A77A3" w14:textId="77777777" w:rsidTr="004D055B">
        <w:trPr>
          <w:trHeight w:val="231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7B94569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2.2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87BC0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تكاليف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الدعم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للوكالة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المنفذة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الرئيسية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(بالدولار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الأمريكي)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04DD8" w14:textId="3AB0A8DA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16,500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709D3" w14:textId="12A75FC0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09987" w14:textId="3924A92F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E9A86" w14:textId="672EF173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12,014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ACF49" w14:textId="6AE94BAD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EFDBB" w14:textId="5DCCCFDB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8E372" w14:textId="10154571" w:rsidR="00BB1722" w:rsidRPr="00B623F4" w:rsidRDefault="00BB1722" w:rsidP="00BB1722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28,514</w:t>
            </w:r>
          </w:p>
        </w:tc>
      </w:tr>
      <w:tr w:rsidR="00BB1722" w:rsidRPr="00B623F4" w14:paraId="2DC797EC" w14:textId="77777777" w:rsidTr="004D055B">
        <w:trPr>
          <w:trHeight w:val="66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0C7F48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2.3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C98A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التمويل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المتفق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عليه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للوكالة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المنفذة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المتعاونة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(منظمة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الأمم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المتحدة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للتنمية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الصناعية،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اليونيدو)(بالدولار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الأمريكي)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EFB1EA" w14:textId="2C6F5E61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49,860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91E5F" w14:textId="3E4FE6B2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EFD7A" w14:textId="56F56C8C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2EF86D" w14:textId="08B904CC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55,800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D55E7" w14:textId="5206F009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52C66" w14:textId="23650437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1528B6" w14:textId="68DDBE80" w:rsidR="00BB1722" w:rsidRPr="00B623F4" w:rsidRDefault="00BB1722" w:rsidP="00BB1722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105,660</w:t>
            </w:r>
          </w:p>
        </w:tc>
      </w:tr>
      <w:tr w:rsidR="00BB1722" w:rsidRPr="00B623F4" w14:paraId="1C0D29CB" w14:textId="77777777" w:rsidTr="004D055B">
        <w:trPr>
          <w:trHeight w:val="66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1C0F5A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2.4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C8A3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تكاليف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الدعم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للوكالة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المنفذة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المتعاونة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(بالدولار</w:t>
            </w:r>
            <w:r>
              <w:rPr>
                <w:color w:val="0D0D0D" w:themeColor="text1" w:themeTint="F2"/>
                <w:sz w:val="18"/>
                <w:szCs w:val="18"/>
                <w:rtl/>
              </w:rPr>
              <w:t xml:space="preserve"> </w:t>
            </w:r>
            <w:r w:rsidRPr="00B623F4">
              <w:rPr>
                <w:color w:val="0D0D0D" w:themeColor="text1" w:themeTint="F2"/>
                <w:sz w:val="18"/>
                <w:szCs w:val="18"/>
                <w:rtl/>
              </w:rPr>
              <w:t>الأمريكي)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6EDFFE" w14:textId="06F352C3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6,482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3F7C1" w14:textId="76DA6B26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470D8" w14:textId="1E92CD8B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9DE1D" w14:textId="4B220749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7,254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B01F6" w14:textId="5141602F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704EB" w14:textId="193BEB3B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4A14F" w14:textId="056E284E" w:rsidR="00BB1722" w:rsidRPr="00B623F4" w:rsidRDefault="00BB1722" w:rsidP="00BB1722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13,736</w:t>
            </w:r>
          </w:p>
        </w:tc>
      </w:tr>
      <w:tr w:rsidR="00BB1722" w:rsidRPr="00B623F4" w14:paraId="68307413" w14:textId="77777777" w:rsidTr="004D055B">
        <w:trPr>
          <w:trHeight w:val="231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091F45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3.1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181B1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مجموع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التمويل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المتفق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عليه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(بالدولار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الأمريكي)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94529" w14:textId="7F88EA33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176,787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EF1E9" w14:textId="4CEC4094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36470" w14:textId="3D99D4F8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11300" w14:textId="02951EF6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148,213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2B992" w14:textId="54DACFE5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5F652" w14:textId="1ACA0132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7915E" w14:textId="5E9F92A4" w:rsidR="00BB1722" w:rsidRPr="00B623F4" w:rsidRDefault="00BB1722" w:rsidP="00BB1722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325,000</w:t>
            </w:r>
          </w:p>
        </w:tc>
      </w:tr>
      <w:tr w:rsidR="00BB1722" w:rsidRPr="00B623F4" w14:paraId="3503CC78" w14:textId="77777777" w:rsidTr="004D055B">
        <w:trPr>
          <w:trHeight w:val="231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E1EE32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3.2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BC037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مجموع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تكاليف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الدعم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(بالدولار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الأمريكي)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9E5D6" w14:textId="0F72847A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22,982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2ECC6" w14:textId="35F28375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26450" w14:textId="180696B7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F18A0" w14:textId="14E62809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19,268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05125" w14:textId="33939AAD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5D9ED" w14:textId="17A444B3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E6241A" w14:textId="68033EBE" w:rsidR="00BB1722" w:rsidRPr="00B623F4" w:rsidRDefault="00BB1722" w:rsidP="00BB1722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42,250</w:t>
            </w:r>
          </w:p>
        </w:tc>
      </w:tr>
      <w:tr w:rsidR="00BB1722" w:rsidRPr="00B623F4" w14:paraId="0C9ACC70" w14:textId="77777777" w:rsidTr="004D055B">
        <w:trPr>
          <w:trHeight w:val="231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C7D4F5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3.3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1B224" w14:textId="77777777" w:rsidR="00BB1722" w:rsidRPr="00B623F4" w:rsidRDefault="00BB1722" w:rsidP="00BB1722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مجموع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التكاليف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المتفق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عليها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(بالدولار</w:t>
            </w:r>
            <w:r>
              <w:rPr>
                <w:rFonts w:asciiTheme="majorBidi" w:hAnsiTheme="majorBidi"/>
                <w:sz w:val="18"/>
                <w:szCs w:val="18"/>
                <w:rtl/>
              </w:rPr>
              <w:t xml:space="preserve"> </w:t>
            </w:r>
            <w:r w:rsidRPr="00B623F4">
              <w:rPr>
                <w:rFonts w:asciiTheme="majorBidi" w:hAnsiTheme="majorBidi"/>
                <w:sz w:val="18"/>
                <w:szCs w:val="18"/>
                <w:rtl/>
              </w:rPr>
              <w:t>الأمريكي)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BE1B9" w14:textId="6D831E62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199,769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F5D74" w14:textId="3B864EFF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136E3" w14:textId="2734C692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034CCD" w14:textId="15E8FE37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167,481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62001" w14:textId="4A8A4BEC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67D70" w14:textId="3729A992" w:rsidR="00BB1722" w:rsidRPr="00B623F4" w:rsidRDefault="00BB1722" w:rsidP="00BB1722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8B5CAC">
              <w:rPr>
                <w:sz w:val="20"/>
                <w:lang w:eastAsia="en-CA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A6F891" w14:textId="4325977A" w:rsidR="00BB1722" w:rsidRPr="00B623F4" w:rsidRDefault="00BB1722" w:rsidP="00BB1722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>
              <w:rPr>
                <w:color w:val="000000"/>
                <w:sz w:val="20"/>
              </w:rPr>
              <w:t>367,250</w:t>
            </w:r>
          </w:p>
        </w:tc>
      </w:tr>
    </w:tbl>
    <w:p w14:paraId="67C37223" w14:textId="7AEA1746" w:rsidR="009B661D" w:rsidRPr="00A83EEE" w:rsidRDefault="009B661D" w:rsidP="009B661D">
      <w:pPr>
        <w:shd w:val="clear" w:color="auto" w:fill="FFFFFF" w:themeFill="background1"/>
        <w:spacing w:before="360"/>
        <w:rPr>
          <w:b/>
          <w:bCs/>
          <w:sz w:val="22"/>
          <w:szCs w:val="18"/>
          <w:lang w:eastAsia="en-CA" w:bidi="ar-LB"/>
        </w:rPr>
      </w:pPr>
      <w:r w:rsidRPr="00A83EEE">
        <w:rPr>
          <w:b/>
          <w:bCs/>
          <w:sz w:val="22"/>
          <w:szCs w:val="18"/>
          <w:lang w:eastAsia="en-CA" w:bidi="ar-LB"/>
        </w:rPr>
        <w:t>HCFC</w:t>
      </w:r>
      <w:r w:rsidR="006F2964">
        <w:rPr>
          <w:b/>
          <w:bCs/>
          <w:sz w:val="22"/>
          <w:szCs w:val="18"/>
          <w:lang w:eastAsia="en-CA" w:bidi="ar-LB"/>
        </w:rPr>
        <w:t xml:space="preserve"> </w:t>
      </w:r>
      <w:r w:rsidRPr="00A83EEE">
        <w:rPr>
          <w:b/>
          <w:bCs/>
          <w:sz w:val="22"/>
          <w:szCs w:val="18"/>
          <w:lang w:eastAsia="en-CA" w:bidi="ar-LB"/>
        </w:rPr>
        <w:t>phase-out</w:t>
      </w:r>
      <w:r w:rsidR="006F2964">
        <w:rPr>
          <w:b/>
          <w:bCs/>
          <w:sz w:val="22"/>
          <w:szCs w:val="18"/>
          <w:lang w:eastAsia="en-CA" w:bidi="ar-LB"/>
        </w:rPr>
        <w:t xml:space="preserve"> </w:t>
      </w:r>
      <w:r w:rsidRPr="00A83EEE">
        <w:rPr>
          <w:b/>
          <w:bCs/>
          <w:sz w:val="22"/>
          <w:szCs w:val="18"/>
          <w:lang w:eastAsia="en-CA" w:bidi="ar-LB"/>
        </w:rPr>
        <w:t>management</w:t>
      </w:r>
      <w:r w:rsidR="006F2964">
        <w:rPr>
          <w:b/>
          <w:bCs/>
          <w:sz w:val="22"/>
          <w:szCs w:val="18"/>
          <w:lang w:eastAsia="en-CA" w:bidi="ar-LB"/>
        </w:rPr>
        <w:t xml:space="preserve"> </w:t>
      </w:r>
      <w:r w:rsidRPr="00A83EEE">
        <w:rPr>
          <w:b/>
          <w:bCs/>
          <w:sz w:val="22"/>
          <w:szCs w:val="18"/>
          <w:lang w:eastAsia="en-CA" w:bidi="ar-LB"/>
        </w:rPr>
        <w:t>plan</w:t>
      </w:r>
      <w:r w:rsidR="006F2964">
        <w:rPr>
          <w:b/>
          <w:bCs/>
          <w:sz w:val="22"/>
          <w:szCs w:val="18"/>
          <w:lang w:eastAsia="en-CA" w:bidi="ar-LB"/>
        </w:rPr>
        <w:t xml:space="preserve"> </w:t>
      </w:r>
      <w:r w:rsidRPr="00A83EEE">
        <w:rPr>
          <w:b/>
          <w:bCs/>
          <w:sz w:val="22"/>
          <w:szCs w:val="18"/>
          <w:lang w:eastAsia="en-CA" w:bidi="ar-LB"/>
        </w:rPr>
        <w:t>(stage</w:t>
      </w:r>
      <w:r w:rsidR="006F2964">
        <w:rPr>
          <w:b/>
          <w:bCs/>
          <w:sz w:val="22"/>
          <w:szCs w:val="18"/>
          <w:lang w:eastAsia="en-CA" w:bidi="ar-LB"/>
        </w:rPr>
        <w:t xml:space="preserve"> </w:t>
      </w:r>
      <w:r w:rsidRPr="00A83EEE">
        <w:rPr>
          <w:b/>
          <w:bCs/>
          <w:sz w:val="22"/>
          <w:szCs w:val="18"/>
          <w:lang w:eastAsia="en-CA" w:bidi="ar-LB"/>
        </w:rPr>
        <w:t>III)</w:t>
      </w:r>
    </w:p>
    <w:tbl>
      <w:tblPr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62"/>
        <w:gridCol w:w="3483"/>
        <w:gridCol w:w="990"/>
        <w:gridCol w:w="1080"/>
        <w:gridCol w:w="900"/>
        <w:gridCol w:w="900"/>
        <w:gridCol w:w="810"/>
        <w:gridCol w:w="900"/>
        <w:gridCol w:w="900"/>
        <w:gridCol w:w="900"/>
        <w:gridCol w:w="900"/>
        <w:gridCol w:w="900"/>
        <w:gridCol w:w="1080"/>
      </w:tblGrid>
      <w:tr w:rsidR="009B661D" w:rsidRPr="005D4A80" w14:paraId="7D8933A7" w14:textId="77777777" w:rsidTr="004527E0">
        <w:trPr>
          <w:trHeight w:val="115"/>
          <w:tblHeader/>
        </w:trPr>
        <w:tc>
          <w:tcPr>
            <w:tcW w:w="562" w:type="dxa"/>
            <w:shd w:val="clear" w:color="auto" w:fill="auto"/>
            <w:hideMark/>
          </w:tcPr>
          <w:p w14:paraId="4FFE9E20" w14:textId="77777777" w:rsidR="009B661D" w:rsidRPr="005D4A80" w:rsidRDefault="009B661D" w:rsidP="004513BB">
            <w:pPr>
              <w:jc w:val="left"/>
              <w:rPr>
                <w:b/>
                <w:color w:val="000000"/>
                <w:sz w:val="20"/>
                <w:lang w:bidi="ar-LB"/>
              </w:rPr>
            </w:pPr>
            <w:r w:rsidRPr="005D4A80">
              <w:rPr>
                <w:b/>
                <w:color w:val="000000"/>
                <w:sz w:val="20"/>
                <w:lang w:bidi="ar-LB"/>
              </w:rPr>
              <w:t>Row</w:t>
            </w:r>
          </w:p>
        </w:tc>
        <w:tc>
          <w:tcPr>
            <w:tcW w:w="3483" w:type="dxa"/>
            <w:shd w:val="clear" w:color="auto" w:fill="auto"/>
            <w:hideMark/>
          </w:tcPr>
          <w:p w14:paraId="760523AA" w14:textId="77777777" w:rsidR="009B661D" w:rsidRPr="005D4A80" w:rsidRDefault="009B661D" w:rsidP="004513BB">
            <w:pPr>
              <w:jc w:val="center"/>
              <w:rPr>
                <w:b/>
                <w:color w:val="000000"/>
                <w:sz w:val="20"/>
                <w:lang w:bidi="ar-LB"/>
              </w:rPr>
            </w:pPr>
            <w:r w:rsidRPr="005D4A80">
              <w:rPr>
                <w:b/>
                <w:color w:val="000000"/>
                <w:sz w:val="20"/>
                <w:lang w:bidi="ar-LB"/>
              </w:rPr>
              <w:t>Particulars</w:t>
            </w:r>
          </w:p>
        </w:tc>
        <w:tc>
          <w:tcPr>
            <w:tcW w:w="990" w:type="dxa"/>
            <w:shd w:val="clear" w:color="auto" w:fill="auto"/>
            <w:hideMark/>
          </w:tcPr>
          <w:p w14:paraId="3E361C21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2020</w:t>
            </w:r>
          </w:p>
        </w:tc>
        <w:tc>
          <w:tcPr>
            <w:tcW w:w="1080" w:type="dxa"/>
            <w:shd w:val="clear" w:color="auto" w:fill="auto"/>
            <w:hideMark/>
          </w:tcPr>
          <w:p w14:paraId="3CE20311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2021-2022</w:t>
            </w:r>
          </w:p>
        </w:tc>
        <w:tc>
          <w:tcPr>
            <w:tcW w:w="900" w:type="dxa"/>
            <w:shd w:val="clear" w:color="auto" w:fill="auto"/>
            <w:hideMark/>
          </w:tcPr>
          <w:p w14:paraId="459C7E4A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2023</w:t>
            </w:r>
          </w:p>
        </w:tc>
        <w:tc>
          <w:tcPr>
            <w:tcW w:w="900" w:type="dxa"/>
            <w:shd w:val="clear" w:color="auto" w:fill="auto"/>
            <w:hideMark/>
          </w:tcPr>
          <w:p w14:paraId="1FA5B1EE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2024</w:t>
            </w:r>
          </w:p>
        </w:tc>
        <w:tc>
          <w:tcPr>
            <w:tcW w:w="810" w:type="dxa"/>
            <w:shd w:val="clear" w:color="auto" w:fill="auto"/>
            <w:hideMark/>
          </w:tcPr>
          <w:p w14:paraId="32A7B128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2025</w:t>
            </w:r>
          </w:p>
        </w:tc>
        <w:tc>
          <w:tcPr>
            <w:tcW w:w="900" w:type="dxa"/>
            <w:shd w:val="clear" w:color="auto" w:fill="auto"/>
            <w:hideMark/>
          </w:tcPr>
          <w:p w14:paraId="66442020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2026</w:t>
            </w:r>
          </w:p>
        </w:tc>
        <w:tc>
          <w:tcPr>
            <w:tcW w:w="900" w:type="dxa"/>
            <w:shd w:val="clear" w:color="auto" w:fill="auto"/>
            <w:hideMark/>
          </w:tcPr>
          <w:p w14:paraId="5E91483C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2027</w:t>
            </w:r>
          </w:p>
        </w:tc>
        <w:tc>
          <w:tcPr>
            <w:tcW w:w="900" w:type="dxa"/>
            <w:shd w:val="clear" w:color="auto" w:fill="auto"/>
            <w:hideMark/>
          </w:tcPr>
          <w:p w14:paraId="068D131F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2028</w:t>
            </w:r>
          </w:p>
        </w:tc>
        <w:tc>
          <w:tcPr>
            <w:tcW w:w="900" w:type="dxa"/>
            <w:shd w:val="clear" w:color="auto" w:fill="auto"/>
            <w:hideMark/>
          </w:tcPr>
          <w:p w14:paraId="6D234042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2029</w:t>
            </w:r>
          </w:p>
        </w:tc>
        <w:tc>
          <w:tcPr>
            <w:tcW w:w="900" w:type="dxa"/>
            <w:shd w:val="clear" w:color="auto" w:fill="auto"/>
            <w:hideMark/>
          </w:tcPr>
          <w:p w14:paraId="7C65266C" w14:textId="77777777" w:rsidR="009B661D" w:rsidRPr="005D4A80" w:rsidRDefault="009B661D" w:rsidP="004513BB">
            <w:pPr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5D4A80">
              <w:rPr>
                <w:b/>
                <w:bCs/>
                <w:color w:val="000000"/>
                <w:sz w:val="20"/>
                <w:lang w:bidi="ar-LB"/>
              </w:rPr>
              <w:t>2030</w:t>
            </w:r>
          </w:p>
        </w:tc>
        <w:tc>
          <w:tcPr>
            <w:tcW w:w="1080" w:type="dxa"/>
            <w:shd w:val="clear" w:color="auto" w:fill="auto"/>
            <w:hideMark/>
          </w:tcPr>
          <w:p w14:paraId="4F800694" w14:textId="77777777" w:rsidR="009B661D" w:rsidRPr="005D4A80" w:rsidRDefault="009B661D" w:rsidP="004513BB">
            <w:pPr>
              <w:jc w:val="center"/>
              <w:rPr>
                <w:b/>
                <w:color w:val="000000"/>
                <w:sz w:val="20"/>
                <w:lang w:bidi="ar-LB"/>
              </w:rPr>
            </w:pPr>
            <w:r w:rsidRPr="005D4A80">
              <w:rPr>
                <w:b/>
                <w:color w:val="000000"/>
                <w:sz w:val="20"/>
                <w:lang w:bidi="ar-LB"/>
              </w:rPr>
              <w:t>Total</w:t>
            </w:r>
          </w:p>
        </w:tc>
      </w:tr>
      <w:tr w:rsidR="009B661D" w:rsidRPr="005D4A80" w14:paraId="210DF638" w14:textId="77777777" w:rsidTr="004527E0">
        <w:trPr>
          <w:trHeight w:val="411"/>
        </w:trPr>
        <w:tc>
          <w:tcPr>
            <w:tcW w:w="562" w:type="dxa"/>
            <w:shd w:val="clear" w:color="auto" w:fill="auto"/>
            <w:hideMark/>
          </w:tcPr>
          <w:p w14:paraId="138F9059" w14:textId="77777777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1.1</w:t>
            </w:r>
          </w:p>
        </w:tc>
        <w:tc>
          <w:tcPr>
            <w:tcW w:w="3483" w:type="dxa"/>
            <w:shd w:val="clear" w:color="auto" w:fill="auto"/>
            <w:hideMark/>
          </w:tcPr>
          <w:p w14:paraId="05A1516B" w14:textId="5F95E7F7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Montreal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Protocol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reduction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schedule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of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Annex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C,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Group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I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substances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(ODP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tonnes)</w:t>
            </w:r>
          </w:p>
        </w:tc>
        <w:tc>
          <w:tcPr>
            <w:tcW w:w="990" w:type="dxa"/>
            <w:shd w:val="clear" w:color="auto" w:fill="auto"/>
            <w:hideMark/>
          </w:tcPr>
          <w:p w14:paraId="18BD3A5C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15.16</w:t>
            </w:r>
          </w:p>
        </w:tc>
        <w:tc>
          <w:tcPr>
            <w:tcW w:w="1080" w:type="dxa"/>
            <w:shd w:val="clear" w:color="auto" w:fill="auto"/>
            <w:hideMark/>
          </w:tcPr>
          <w:p w14:paraId="2E748FA6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15.16</w:t>
            </w:r>
          </w:p>
        </w:tc>
        <w:tc>
          <w:tcPr>
            <w:tcW w:w="900" w:type="dxa"/>
            <w:shd w:val="clear" w:color="auto" w:fill="auto"/>
            <w:hideMark/>
          </w:tcPr>
          <w:p w14:paraId="48B79DEF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15.16</w:t>
            </w:r>
          </w:p>
        </w:tc>
        <w:tc>
          <w:tcPr>
            <w:tcW w:w="900" w:type="dxa"/>
            <w:shd w:val="clear" w:color="auto" w:fill="auto"/>
            <w:hideMark/>
          </w:tcPr>
          <w:p w14:paraId="4732B05E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15.16</w:t>
            </w:r>
          </w:p>
        </w:tc>
        <w:tc>
          <w:tcPr>
            <w:tcW w:w="810" w:type="dxa"/>
            <w:shd w:val="clear" w:color="auto" w:fill="auto"/>
            <w:hideMark/>
          </w:tcPr>
          <w:p w14:paraId="7EA4D81E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7.58</w:t>
            </w:r>
          </w:p>
        </w:tc>
        <w:tc>
          <w:tcPr>
            <w:tcW w:w="900" w:type="dxa"/>
            <w:shd w:val="clear" w:color="auto" w:fill="auto"/>
            <w:hideMark/>
          </w:tcPr>
          <w:p w14:paraId="1503EC2A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7.58</w:t>
            </w:r>
          </w:p>
        </w:tc>
        <w:tc>
          <w:tcPr>
            <w:tcW w:w="900" w:type="dxa"/>
            <w:shd w:val="clear" w:color="auto" w:fill="auto"/>
            <w:hideMark/>
          </w:tcPr>
          <w:p w14:paraId="5287C513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7.58</w:t>
            </w:r>
          </w:p>
        </w:tc>
        <w:tc>
          <w:tcPr>
            <w:tcW w:w="900" w:type="dxa"/>
            <w:shd w:val="clear" w:color="auto" w:fill="auto"/>
            <w:hideMark/>
          </w:tcPr>
          <w:p w14:paraId="3DA03E1F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7.58</w:t>
            </w:r>
          </w:p>
        </w:tc>
        <w:tc>
          <w:tcPr>
            <w:tcW w:w="900" w:type="dxa"/>
            <w:shd w:val="clear" w:color="auto" w:fill="auto"/>
            <w:hideMark/>
          </w:tcPr>
          <w:p w14:paraId="477C0B65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7.58</w:t>
            </w:r>
          </w:p>
        </w:tc>
        <w:tc>
          <w:tcPr>
            <w:tcW w:w="900" w:type="dxa"/>
            <w:shd w:val="clear" w:color="auto" w:fill="auto"/>
            <w:hideMark/>
          </w:tcPr>
          <w:p w14:paraId="7CCDFD40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1080" w:type="dxa"/>
            <w:shd w:val="clear" w:color="auto" w:fill="auto"/>
            <w:hideMark/>
          </w:tcPr>
          <w:p w14:paraId="05797F1C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n/a</w:t>
            </w:r>
          </w:p>
        </w:tc>
      </w:tr>
      <w:tr w:rsidR="009B661D" w:rsidRPr="005D4A80" w14:paraId="7A3D913F" w14:textId="77777777" w:rsidTr="004527E0">
        <w:trPr>
          <w:trHeight w:val="403"/>
        </w:trPr>
        <w:tc>
          <w:tcPr>
            <w:tcW w:w="562" w:type="dxa"/>
            <w:shd w:val="clear" w:color="auto" w:fill="auto"/>
            <w:hideMark/>
          </w:tcPr>
          <w:p w14:paraId="2FAB79CB" w14:textId="77777777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1.2</w:t>
            </w:r>
          </w:p>
        </w:tc>
        <w:tc>
          <w:tcPr>
            <w:tcW w:w="3483" w:type="dxa"/>
            <w:shd w:val="clear" w:color="auto" w:fill="auto"/>
            <w:hideMark/>
          </w:tcPr>
          <w:p w14:paraId="606C241B" w14:textId="3E30DE32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Maximum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allowable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total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consumption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of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Annex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C,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Group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I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substances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(ODP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tonnes)</w:t>
            </w:r>
          </w:p>
        </w:tc>
        <w:tc>
          <w:tcPr>
            <w:tcW w:w="990" w:type="dxa"/>
            <w:shd w:val="clear" w:color="auto" w:fill="auto"/>
            <w:hideMark/>
          </w:tcPr>
          <w:p w14:paraId="2FB204F7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15.16</w:t>
            </w:r>
          </w:p>
        </w:tc>
        <w:tc>
          <w:tcPr>
            <w:tcW w:w="1080" w:type="dxa"/>
            <w:shd w:val="clear" w:color="auto" w:fill="auto"/>
            <w:hideMark/>
          </w:tcPr>
          <w:p w14:paraId="5B753372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15.16</w:t>
            </w:r>
          </w:p>
        </w:tc>
        <w:tc>
          <w:tcPr>
            <w:tcW w:w="900" w:type="dxa"/>
            <w:shd w:val="clear" w:color="auto" w:fill="auto"/>
            <w:hideMark/>
          </w:tcPr>
          <w:p w14:paraId="3A4393B3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15.16</w:t>
            </w:r>
          </w:p>
        </w:tc>
        <w:tc>
          <w:tcPr>
            <w:tcW w:w="900" w:type="dxa"/>
            <w:shd w:val="clear" w:color="auto" w:fill="auto"/>
            <w:hideMark/>
          </w:tcPr>
          <w:p w14:paraId="4D861A76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15.16</w:t>
            </w:r>
          </w:p>
        </w:tc>
        <w:tc>
          <w:tcPr>
            <w:tcW w:w="810" w:type="dxa"/>
            <w:shd w:val="clear" w:color="auto" w:fill="auto"/>
            <w:hideMark/>
          </w:tcPr>
          <w:p w14:paraId="2CB1F1F1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7.58</w:t>
            </w:r>
          </w:p>
        </w:tc>
        <w:tc>
          <w:tcPr>
            <w:tcW w:w="900" w:type="dxa"/>
            <w:shd w:val="clear" w:color="auto" w:fill="auto"/>
            <w:hideMark/>
          </w:tcPr>
          <w:p w14:paraId="419B728F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7.58</w:t>
            </w:r>
          </w:p>
        </w:tc>
        <w:tc>
          <w:tcPr>
            <w:tcW w:w="900" w:type="dxa"/>
            <w:shd w:val="clear" w:color="auto" w:fill="auto"/>
            <w:hideMark/>
          </w:tcPr>
          <w:p w14:paraId="0386A0C9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7.58</w:t>
            </w:r>
          </w:p>
        </w:tc>
        <w:tc>
          <w:tcPr>
            <w:tcW w:w="900" w:type="dxa"/>
            <w:shd w:val="clear" w:color="auto" w:fill="auto"/>
            <w:hideMark/>
          </w:tcPr>
          <w:p w14:paraId="5ED2E169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0.58</w:t>
            </w:r>
          </w:p>
        </w:tc>
        <w:tc>
          <w:tcPr>
            <w:tcW w:w="900" w:type="dxa"/>
            <w:shd w:val="clear" w:color="auto" w:fill="auto"/>
            <w:hideMark/>
          </w:tcPr>
          <w:p w14:paraId="5B1E614B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0.58</w:t>
            </w:r>
          </w:p>
        </w:tc>
        <w:tc>
          <w:tcPr>
            <w:tcW w:w="900" w:type="dxa"/>
            <w:shd w:val="clear" w:color="auto" w:fill="auto"/>
            <w:hideMark/>
          </w:tcPr>
          <w:p w14:paraId="37876685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1080" w:type="dxa"/>
            <w:shd w:val="clear" w:color="auto" w:fill="auto"/>
            <w:hideMark/>
          </w:tcPr>
          <w:p w14:paraId="6074C1D9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n/a</w:t>
            </w:r>
          </w:p>
        </w:tc>
      </w:tr>
      <w:tr w:rsidR="009B661D" w:rsidRPr="005D4A80" w14:paraId="62235A0C" w14:textId="77777777" w:rsidTr="004527E0">
        <w:trPr>
          <w:trHeight w:val="266"/>
        </w:trPr>
        <w:tc>
          <w:tcPr>
            <w:tcW w:w="562" w:type="dxa"/>
            <w:shd w:val="clear" w:color="auto" w:fill="auto"/>
            <w:hideMark/>
          </w:tcPr>
          <w:p w14:paraId="26FA21EA" w14:textId="77777777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2.1</w:t>
            </w:r>
          </w:p>
        </w:tc>
        <w:tc>
          <w:tcPr>
            <w:tcW w:w="3483" w:type="dxa"/>
            <w:shd w:val="clear" w:color="auto" w:fill="auto"/>
            <w:hideMark/>
          </w:tcPr>
          <w:p w14:paraId="64F3C394" w14:textId="2B537B0B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Lead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IA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(UNDP)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agreed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funding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(US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$)</w:t>
            </w:r>
          </w:p>
        </w:tc>
        <w:tc>
          <w:tcPr>
            <w:tcW w:w="990" w:type="dxa"/>
            <w:shd w:val="clear" w:color="auto" w:fill="auto"/>
            <w:hideMark/>
          </w:tcPr>
          <w:p w14:paraId="76A30018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350,601</w:t>
            </w:r>
          </w:p>
        </w:tc>
        <w:tc>
          <w:tcPr>
            <w:tcW w:w="1080" w:type="dxa"/>
            <w:shd w:val="clear" w:color="auto" w:fill="auto"/>
            <w:hideMark/>
          </w:tcPr>
          <w:p w14:paraId="6647982B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63A5A8C6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445,318</w:t>
            </w:r>
          </w:p>
        </w:tc>
        <w:tc>
          <w:tcPr>
            <w:tcW w:w="900" w:type="dxa"/>
            <w:shd w:val="clear" w:color="auto" w:fill="auto"/>
            <w:hideMark/>
          </w:tcPr>
          <w:p w14:paraId="65489722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810" w:type="dxa"/>
            <w:shd w:val="clear" w:color="auto" w:fill="auto"/>
            <w:hideMark/>
          </w:tcPr>
          <w:p w14:paraId="2CDAE013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63D301E1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354,339</w:t>
            </w:r>
          </w:p>
        </w:tc>
        <w:tc>
          <w:tcPr>
            <w:tcW w:w="900" w:type="dxa"/>
            <w:shd w:val="clear" w:color="auto" w:fill="auto"/>
            <w:hideMark/>
          </w:tcPr>
          <w:p w14:paraId="30FC11CB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514378A7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24788BB1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138,912</w:t>
            </w:r>
          </w:p>
        </w:tc>
        <w:tc>
          <w:tcPr>
            <w:tcW w:w="900" w:type="dxa"/>
            <w:shd w:val="clear" w:color="auto" w:fill="auto"/>
            <w:hideMark/>
          </w:tcPr>
          <w:p w14:paraId="3F93C3CB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1080" w:type="dxa"/>
            <w:shd w:val="clear" w:color="auto" w:fill="auto"/>
            <w:hideMark/>
          </w:tcPr>
          <w:p w14:paraId="22CB08F5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1,289,170</w:t>
            </w:r>
          </w:p>
        </w:tc>
      </w:tr>
      <w:tr w:rsidR="009B661D" w:rsidRPr="005D4A80" w14:paraId="47B103BE" w14:textId="77777777" w:rsidTr="004527E0">
        <w:trPr>
          <w:trHeight w:val="240"/>
        </w:trPr>
        <w:tc>
          <w:tcPr>
            <w:tcW w:w="562" w:type="dxa"/>
            <w:shd w:val="clear" w:color="auto" w:fill="auto"/>
            <w:hideMark/>
          </w:tcPr>
          <w:p w14:paraId="01425D4C" w14:textId="77777777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2.2</w:t>
            </w:r>
          </w:p>
        </w:tc>
        <w:tc>
          <w:tcPr>
            <w:tcW w:w="3483" w:type="dxa"/>
            <w:shd w:val="clear" w:color="auto" w:fill="auto"/>
            <w:hideMark/>
          </w:tcPr>
          <w:p w14:paraId="6A01E567" w14:textId="52623660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Support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costs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for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Lead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IA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(US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$)</w:t>
            </w:r>
          </w:p>
        </w:tc>
        <w:tc>
          <w:tcPr>
            <w:tcW w:w="990" w:type="dxa"/>
            <w:shd w:val="clear" w:color="auto" w:fill="auto"/>
            <w:hideMark/>
          </w:tcPr>
          <w:p w14:paraId="65CA947B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24,542</w:t>
            </w:r>
          </w:p>
        </w:tc>
        <w:tc>
          <w:tcPr>
            <w:tcW w:w="1080" w:type="dxa"/>
            <w:shd w:val="clear" w:color="auto" w:fill="auto"/>
            <w:hideMark/>
          </w:tcPr>
          <w:p w14:paraId="27AF25DA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054BD6A5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31,172</w:t>
            </w:r>
          </w:p>
        </w:tc>
        <w:tc>
          <w:tcPr>
            <w:tcW w:w="900" w:type="dxa"/>
            <w:shd w:val="clear" w:color="auto" w:fill="auto"/>
            <w:hideMark/>
          </w:tcPr>
          <w:p w14:paraId="49761F21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810" w:type="dxa"/>
            <w:shd w:val="clear" w:color="auto" w:fill="auto"/>
            <w:hideMark/>
          </w:tcPr>
          <w:p w14:paraId="53950EC0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1863CCD2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24,804</w:t>
            </w:r>
          </w:p>
        </w:tc>
        <w:tc>
          <w:tcPr>
            <w:tcW w:w="900" w:type="dxa"/>
            <w:shd w:val="clear" w:color="auto" w:fill="auto"/>
            <w:hideMark/>
          </w:tcPr>
          <w:p w14:paraId="47B54B70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111BD58B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73DBDE67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9,724</w:t>
            </w:r>
          </w:p>
        </w:tc>
        <w:tc>
          <w:tcPr>
            <w:tcW w:w="900" w:type="dxa"/>
            <w:shd w:val="clear" w:color="auto" w:fill="auto"/>
            <w:hideMark/>
          </w:tcPr>
          <w:p w14:paraId="54F01C5D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1080" w:type="dxa"/>
            <w:shd w:val="clear" w:color="auto" w:fill="auto"/>
            <w:hideMark/>
          </w:tcPr>
          <w:p w14:paraId="1A7CFADF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90,242</w:t>
            </w:r>
          </w:p>
        </w:tc>
      </w:tr>
      <w:tr w:rsidR="009B661D" w:rsidRPr="005D4A80" w14:paraId="34276076" w14:textId="77777777" w:rsidTr="004527E0">
        <w:trPr>
          <w:trHeight w:val="240"/>
        </w:trPr>
        <w:tc>
          <w:tcPr>
            <w:tcW w:w="562" w:type="dxa"/>
            <w:shd w:val="clear" w:color="auto" w:fill="auto"/>
            <w:hideMark/>
          </w:tcPr>
          <w:p w14:paraId="6CE97BD8" w14:textId="77777777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3.1</w:t>
            </w:r>
          </w:p>
        </w:tc>
        <w:tc>
          <w:tcPr>
            <w:tcW w:w="3483" w:type="dxa"/>
            <w:shd w:val="clear" w:color="auto" w:fill="auto"/>
            <w:hideMark/>
          </w:tcPr>
          <w:p w14:paraId="5440F5EB" w14:textId="5E955EFF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Total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agreed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funding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(US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$)</w:t>
            </w:r>
          </w:p>
        </w:tc>
        <w:tc>
          <w:tcPr>
            <w:tcW w:w="990" w:type="dxa"/>
            <w:shd w:val="clear" w:color="auto" w:fill="auto"/>
            <w:hideMark/>
          </w:tcPr>
          <w:p w14:paraId="5B271A4D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350,601</w:t>
            </w:r>
          </w:p>
        </w:tc>
        <w:tc>
          <w:tcPr>
            <w:tcW w:w="1080" w:type="dxa"/>
            <w:shd w:val="clear" w:color="auto" w:fill="auto"/>
            <w:hideMark/>
          </w:tcPr>
          <w:p w14:paraId="0628E553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69F26376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445,318</w:t>
            </w:r>
          </w:p>
        </w:tc>
        <w:tc>
          <w:tcPr>
            <w:tcW w:w="900" w:type="dxa"/>
            <w:shd w:val="clear" w:color="auto" w:fill="auto"/>
            <w:hideMark/>
          </w:tcPr>
          <w:p w14:paraId="12DE9C8F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810" w:type="dxa"/>
            <w:shd w:val="clear" w:color="auto" w:fill="auto"/>
            <w:hideMark/>
          </w:tcPr>
          <w:p w14:paraId="0128C2A4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13BFB2E5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354,339</w:t>
            </w:r>
          </w:p>
        </w:tc>
        <w:tc>
          <w:tcPr>
            <w:tcW w:w="900" w:type="dxa"/>
            <w:shd w:val="clear" w:color="auto" w:fill="auto"/>
            <w:hideMark/>
          </w:tcPr>
          <w:p w14:paraId="3C3EC034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4E605508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  <w:hideMark/>
          </w:tcPr>
          <w:p w14:paraId="60AAF6A9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138,912</w:t>
            </w:r>
          </w:p>
        </w:tc>
        <w:tc>
          <w:tcPr>
            <w:tcW w:w="900" w:type="dxa"/>
            <w:shd w:val="clear" w:color="auto" w:fill="auto"/>
            <w:hideMark/>
          </w:tcPr>
          <w:p w14:paraId="19C59AAC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1080" w:type="dxa"/>
            <w:shd w:val="clear" w:color="auto" w:fill="auto"/>
            <w:hideMark/>
          </w:tcPr>
          <w:p w14:paraId="4CCB73D4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1,289,170</w:t>
            </w:r>
          </w:p>
        </w:tc>
      </w:tr>
      <w:tr w:rsidR="009B661D" w:rsidRPr="005D4A80" w14:paraId="4EF267D3" w14:textId="77777777" w:rsidTr="004527E0">
        <w:trPr>
          <w:trHeight w:val="250"/>
        </w:trPr>
        <w:tc>
          <w:tcPr>
            <w:tcW w:w="562" w:type="dxa"/>
            <w:shd w:val="clear" w:color="auto" w:fill="auto"/>
          </w:tcPr>
          <w:p w14:paraId="65AC5D8A" w14:textId="77777777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3.2</w:t>
            </w:r>
          </w:p>
        </w:tc>
        <w:tc>
          <w:tcPr>
            <w:tcW w:w="3483" w:type="dxa"/>
            <w:shd w:val="clear" w:color="auto" w:fill="auto"/>
          </w:tcPr>
          <w:p w14:paraId="208D6CB3" w14:textId="3E130CB8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Total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support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costs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(US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$)</w:t>
            </w:r>
          </w:p>
        </w:tc>
        <w:tc>
          <w:tcPr>
            <w:tcW w:w="990" w:type="dxa"/>
            <w:shd w:val="clear" w:color="auto" w:fill="auto"/>
          </w:tcPr>
          <w:p w14:paraId="6C8FC247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24,542</w:t>
            </w:r>
          </w:p>
        </w:tc>
        <w:tc>
          <w:tcPr>
            <w:tcW w:w="1080" w:type="dxa"/>
            <w:shd w:val="clear" w:color="auto" w:fill="auto"/>
          </w:tcPr>
          <w:p w14:paraId="621D00EC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0DB94391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31,172</w:t>
            </w:r>
          </w:p>
        </w:tc>
        <w:tc>
          <w:tcPr>
            <w:tcW w:w="900" w:type="dxa"/>
            <w:shd w:val="clear" w:color="auto" w:fill="auto"/>
          </w:tcPr>
          <w:p w14:paraId="1761BF63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1BF7E4CD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101149EB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24,804</w:t>
            </w:r>
          </w:p>
        </w:tc>
        <w:tc>
          <w:tcPr>
            <w:tcW w:w="900" w:type="dxa"/>
            <w:shd w:val="clear" w:color="auto" w:fill="auto"/>
          </w:tcPr>
          <w:p w14:paraId="024D6DC1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6F782D1F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7067FE50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9,724</w:t>
            </w:r>
          </w:p>
        </w:tc>
        <w:tc>
          <w:tcPr>
            <w:tcW w:w="900" w:type="dxa"/>
            <w:shd w:val="clear" w:color="auto" w:fill="auto"/>
          </w:tcPr>
          <w:p w14:paraId="6094442A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14:paraId="3307D7E6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90,242</w:t>
            </w:r>
          </w:p>
        </w:tc>
      </w:tr>
      <w:tr w:rsidR="009B661D" w:rsidRPr="005D4A80" w14:paraId="3B1B1558" w14:textId="77777777" w:rsidTr="004527E0">
        <w:trPr>
          <w:trHeight w:val="231"/>
        </w:trPr>
        <w:tc>
          <w:tcPr>
            <w:tcW w:w="562" w:type="dxa"/>
            <w:shd w:val="clear" w:color="auto" w:fill="auto"/>
          </w:tcPr>
          <w:p w14:paraId="4485D841" w14:textId="77777777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3.3</w:t>
            </w:r>
          </w:p>
        </w:tc>
        <w:tc>
          <w:tcPr>
            <w:tcW w:w="3483" w:type="dxa"/>
            <w:shd w:val="clear" w:color="auto" w:fill="auto"/>
          </w:tcPr>
          <w:p w14:paraId="5DC5FDD8" w14:textId="0A4FAE59" w:rsidR="009B661D" w:rsidRPr="005D4A80" w:rsidRDefault="009B661D" w:rsidP="004513BB">
            <w:pPr>
              <w:jc w:val="left"/>
              <w:rPr>
                <w:color w:val="000000"/>
                <w:sz w:val="20"/>
                <w:lang w:bidi="ar-LB"/>
              </w:rPr>
            </w:pPr>
            <w:r w:rsidRPr="005D4A80">
              <w:rPr>
                <w:color w:val="000000"/>
                <w:sz w:val="20"/>
                <w:lang w:bidi="ar-LB"/>
              </w:rPr>
              <w:t>Total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agreed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costs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(US</w:t>
            </w:r>
            <w:r w:rsidR="006F2964">
              <w:rPr>
                <w:color w:val="000000"/>
                <w:sz w:val="20"/>
                <w:lang w:bidi="ar-LB"/>
              </w:rPr>
              <w:t xml:space="preserve"> </w:t>
            </w:r>
            <w:r w:rsidRPr="005D4A80">
              <w:rPr>
                <w:color w:val="000000"/>
                <w:sz w:val="20"/>
                <w:lang w:bidi="ar-LB"/>
              </w:rPr>
              <w:t>$)</w:t>
            </w:r>
          </w:p>
        </w:tc>
        <w:tc>
          <w:tcPr>
            <w:tcW w:w="990" w:type="dxa"/>
            <w:shd w:val="clear" w:color="auto" w:fill="auto"/>
          </w:tcPr>
          <w:p w14:paraId="0FA82535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375,143</w:t>
            </w:r>
          </w:p>
        </w:tc>
        <w:tc>
          <w:tcPr>
            <w:tcW w:w="1080" w:type="dxa"/>
            <w:shd w:val="clear" w:color="auto" w:fill="auto"/>
          </w:tcPr>
          <w:p w14:paraId="40A81EA5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0CAC8938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476,490</w:t>
            </w:r>
          </w:p>
        </w:tc>
        <w:tc>
          <w:tcPr>
            <w:tcW w:w="900" w:type="dxa"/>
            <w:shd w:val="clear" w:color="auto" w:fill="auto"/>
          </w:tcPr>
          <w:p w14:paraId="5218E4B0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200A0862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3BF06647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379,143</w:t>
            </w:r>
          </w:p>
        </w:tc>
        <w:tc>
          <w:tcPr>
            <w:tcW w:w="900" w:type="dxa"/>
            <w:shd w:val="clear" w:color="auto" w:fill="auto"/>
          </w:tcPr>
          <w:p w14:paraId="109080FF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12B169E4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3B380C98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148,636</w:t>
            </w:r>
          </w:p>
        </w:tc>
        <w:tc>
          <w:tcPr>
            <w:tcW w:w="900" w:type="dxa"/>
            <w:shd w:val="clear" w:color="auto" w:fill="auto"/>
          </w:tcPr>
          <w:p w14:paraId="704808F8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14:paraId="168D0590" w14:textId="77777777" w:rsidR="009B661D" w:rsidRPr="005D4A80" w:rsidRDefault="009B661D" w:rsidP="004513BB">
            <w:pPr>
              <w:jc w:val="right"/>
              <w:rPr>
                <w:color w:val="000000"/>
                <w:sz w:val="20"/>
                <w:lang w:bidi="ar-LB"/>
              </w:rPr>
            </w:pPr>
            <w:r w:rsidRPr="005D4A80">
              <w:rPr>
                <w:sz w:val="20"/>
                <w:lang w:bidi="ar-LB"/>
              </w:rPr>
              <w:t>1,379,412</w:t>
            </w:r>
          </w:p>
        </w:tc>
      </w:tr>
    </w:tbl>
    <w:p w14:paraId="0A5AB131" w14:textId="77777777" w:rsidR="00F84F84" w:rsidRPr="00F84F84" w:rsidRDefault="00F84F84">
      <w:pPr>
        <w:pStyle w:val="StyleHeader4Para4Left0Firstline0"/>
        <w:rPr>
          <w:lang w:val="en-US" w:bidi="ar-LB"/>
        </w:rPr>
        <w:sectPr w:rsidR="00F84F84" w:rsidRPr="00F84F84" w:rsidSect="00991D3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5840" w:h="12240" w:orient="landscape" w:code="1"/>
          <w:pgMar w:top="1440" w:right="864" w:bottom="1440" w:left="720" w:header="720" w:footer="475" w:gutter="0"/>
          <w:pgNumType w:start="1"/>
          <w:cols w:space="720"/>
        </w:sectPr>
      </w:pPr>
    </w:p>
    <w:p w14:paraId="704699BF" w14:textId="04E50E2D" w:rsidR="009B661D" w:rsidRPr="00A83EEE" w:rsidRDefault="009B661D" w:rsidP="009B661D">
      <w:pPr>
        <w:suppressAutoHyphens/>
        <w:spacing w:after="240"/>
        <w:jc w:val="center"/>
        <w:rPr>
          <w:b/>
          <w:bCs/>
          <w:sz w:val="22"/>
          <w:szCs w:val="18"/>
          <w:lang w:bidi="ar-LB"/>
        </w:rPr>
      </w:pPr>
      <w:r w:rsidRPr="00A83EEE">
        <w:rPr>
          <w:b/>
          <w:bCs/>
          <w:sz w:val="22"/>
          <w:szCs w:val="18"/>
          <w:lang w:bidi="ar-LB"/>
        </w:rPr>
        <w:lastRenderedPageBreak/>
        <w:t>Annex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II</w:t>
      </w:r>
    </w:p>
    <w:p w14:paraId="5F852826" w14:textId="729D167B" w:rsidR="009B661D" w:rsidRPr="00A83EEE" w:rsidRDefault="009B661D" w:rsidP="009B661D">
      <w:pPr>
        <w:suppressAutoHyphens/>
        <w:jc w:val="center"/>
        <w:rPr>
          <w:b/>
          <w:bCs/>
          <w:sz w:val="22"/>
          <w:szCs w:val="18"/>
          <w:lang w:bidi="ar-LB"/>
        </w:rPr>
      </w:pPr>
      <w:r w:rsidRPr="00A83EEE">
        <w:rPr>
          <w:b/>
          <w:bCs/>
          <w:sz w:val="22"/>
          <w:szCs w:val="18"/>
          <w:lang w:bidi="ar-LB"/>
        </w:rPr>
        <w:t>SIMULTANEOUS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IMPLEMENTATION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OF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THE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HCFC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PHASE-OUT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MANAGEMENT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PLAN</w:t>
      </w:r>
    </w:p>
    <w:p w14:paraId="12622C13" w14:textId="0732116E" w:rsidR="009B661D" w:rsidRPr="00A83EEE" w:rsidRDefault="009B661D" w:rsidP="009B661D">
      <w:pPr>
        <w:suppressAutoHyphens/>
        <w:spacing w:after="240"/>
        <w:jc w:val="center"/>
        <w:rPr>
          <w:sz w:val="22"/>
          <w:szCs w:val="18"/>
          <w:lang w:bidi="ar-LB"/>
        </w:rPr>
      </w:pPr>
      <w:r w:rsidRPr="00A83EEE">
        <w:rPr>
          <w:b/>
          <w:bCs/>
          <w:sz w:val="22"/>
          <w:szCs w:val="18"/>
          <w:lang w:bidi="ar-LB"/>
        </w:rPr>
        <w:t>AND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THE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KIGALI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HFC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IMPLEMENTATION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PLAN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IN</w:t>
      </w:r>
      <w:r w:rsidR="006F2964">
        <w:rPr>
          <w:b/>
          <w:bCs/>
          <w:sz w:val="22"/>
          <w:szCs w:val="18"/>
          <w:lang w:bidi="ar-LB"/>
        </w:rPr>
        <w:t xml:space="preserve"> </w:t>
      </w:r>
      <w:r w:rsidRPr="00A83EEE">
        <w:rPr>
          <w:b/>
          <w:bCs/>
          <w:sz w:val="22"/>
          <w:szCs w:val="18"/>
          <w:lang w:bidi="ar-LB"/>
        </w:rPr>
        <w:t>URUGUAY</w:t>
      </w:r>
    </w:p>
    <w:tbl>
      <w:tblPr>
        <w:tblW w:w="4894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09"/>
        <w:gridCol w:w="3982"/>
        <w:gridCol w:w="1389"/>
        <w:gridCol w:w="3285"/>
        <w:gridCol w:w="1517"/>
        <w:gridCol w:w="1662"/>
      </w:tblGrid>
      <w:tr w:rsidR="009B661D" w:rsidRPr="00434548" w14:paraId="59FA4413" w14:textId="77777777" w:rsidTr="004513BB">
        <w:trPr>
          <w:trHeight w:val="338"/>
          <w:tblHeader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8874" w14:textId="49A57327" w:rsidR="009B661D" w:rsidRPr="00434548" w:rsidRDefault="009B661D" w:rsidP="004513BB">
            <w:pPr>
              <w:suppressAutoHyphens/>
              <w:jc w:val="left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Category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of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activity</w:t>
            </w: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CA2C7" w14:textId="3B50DEB9" w:rsidR="009B661D" w:rsidRPr="00434548" w:rsidRDefault="009B661D" w:rsidP="004513BB">
            <w:pPr>
              <w:suppressAutoHyphens/>
              <w:jc w:val="center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HPMP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stage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III</w:t>
            </w:r>
          </w:p>
        </w:tc>
        <w:tc>
          <w:tcPr>
            <w:tcW w:w="1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A7EC" w14:textId="7A895DD5" w:rsidR="009B661D" w:rsidRPr="00434548" w:rsidRDefault="009B661D" w:rsidP="004513BB">
            <w:pPr>
              <w:suppressAutoHyphens/>
              <w:jc w:val="center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KIP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–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stage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I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FDD9" w14:textId="67A800BE" w:rsidR="009B661D" w:rsidRPr="00434548" w:rsidRDefault="009B661D" w:rsidP="004513BB">
            <w:pPr>
              <w:suppressAutoHyphens/>
              <w:ind w:left="-49" w:right="-29"/>
              <w:jc w:val="center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HPMP+KIP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combined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cost</w:t>
            </w:r>
            <w:r w:rsidRPr="00434548">
              <w:rPr>
                <w:b/>
                <w:bCs/>
                <w:sz w:val="20"/>
                <w:lang w:eastAsia="en-CA" w:bidi="ar-LB"/>
              </w:rPr>
              <w:br/>
            </w:r>
            <w:r w:rsidRPr="00434548">
              <w:rPr>
                <w:b/>
                <w:bCs/>
                <w:sz w:val="20"/>
                <w:lang w:bidi="ar-LB"/>
              </w:rPr>
              <w:t>(US</w:t>
            </w:r>
            <w:r w:rsidR="006F2964">
              <w:rPr>
                <w:b/>
                <w:bCs/>
                <w:sz w:val="20"/>
                <w:lang w:bidi="ar-LB"/>
              </w:rPr>
              <w:t xml:space="preserve"> </w:t>
            </w:r>
            <w:r w:rsidRPr="00434548">
              <w:rPr>
                <w:b/>
                <w:bCs/>
                <w:sz w:val="20"/>
                <w:lang w:bidi="ar-LB"/>
              </w:rPr>
              <w:t>$)</w:t>
            </w:r>
          </w:p>
        </w:tc>
      </w:tr>
      <w:tr w:rsidR="009B661D" w:rsidRPr="00434548" w14:paraId="4D496D72" w14:textId="77777777" w:rsidTr="004513BB">
        <w:trPr>
          <w:trHeight w:val="286"/>
          <w:tblHeader/>
        </w:trPr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695C" w14:textId="77777777" w:rsidR="009B661D" w:rsidRPr="00434548" w:rsidRDefault="009B661D" w:rsidP="004513BB">
            <w:pPr>
              <w:suppressAutoHyphens/>
              <w:jc w:val="left"/>
              <w:rPr>
                <w:b/>
                <w:bCs/>
                <w:sz w:val="20"/>
                <w:lang w:eastAsia="en-CA" w:bidi="ar-LB"/>
              </w:rPr>
            </w:pP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F42B" w14:textId="77777777" w:rsidR="009B661D" w:rsidRPr="00434548" w:rsidRDefault="009B661D" w:rsidP="004513BB">
            <w:pPr>
              <w:suppressAutoHyphens/>
              <w:jc w:val="center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Activity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F84E" w14:textId="434F240E" w:rsidR="009B661D" w:rsidRPr="00434548" w:rsidRDefault="009B661D" w:rsidP="004513BB">
            <w:pPr>
              <w:suppressAutoHyphens/>
              <w:jc w:val="center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Cost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(US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$)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8447" w14:textId="77777777" w:rsidR="009B661D" w:rsidRPr="00434548" w:rsidRDefault="009B661D" w:rsidP="004513BB">
            <w:pPr>
              <w:suppressAutoHyphens/>
              <w:jc w:val="center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Activity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7D9F" w14:textId="4B6C7652" w:rsidR="009B661D" w:rsidRPr="00434548" w:rsidRDefault="009B661D" w:rsidP="004513BB">
            <w:pPr>
              <w:suppressAutoHyphens/>
              <w:jc w:val="center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Cost</w:t>
            </w:r>
            <w:r w:rsidRPr="00434548">
              <w:rPr>
                <w:b/>
                <w:bCs/>
                <w:sz w:val="20"/>
                <w:lang w:eastAsia="en-CA" w:bidi="ar-LB"/>
              </w:rPr>
              <w:br/>
              <w:t>(US</w:t>
            </w:r>
            <w:r w:rsidR="006F2964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Pr="00434548">
              <w:rPr>
                <w:b/>
                <w:bCs/>
                <w:sz w:val="20"/>
                <w:lang w:eastAsia="en-CA" w:bidi="ar-LB"/>
              </w:rPr>
              <w:t>$)</w:t>
            </w: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10E9" w14:textId="77777777" w:rsidR="009B661D" w:rsidRPr="00434548" w:rsidRDefault="009B661D" w:rsidP="004513BB">
            <w:pPr>
              <w:suppressAutoHyphens/>
              <w:jc w:val="left"/>
              <w:rPr>
                <w:b/>
                <w:bCs/>
                <w:sz w:val="20"/>
                <w:lang w:eastAsia="en-CA" w:bidi="ar-LB"/>
              </w:rPr>
            </w:pPr>
          </w:p>
        </w:tc>
      </w:tr>
      <w:tr w:rsidR="009B661D" w:rsidRPr="00434548" w14:paraId="7B393167" w14:textId="77777777" w:rsidTr="004513BB">
        <w:trPr>
          <w:trHeight w:val="65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88E1A" w14:textId="244782F5" w:rsidR="009B661D" w:rsidRPr="00434548" w:rsidRDefault="009B661D" w:rsidP="004513BB">
            <w:pPr>
              <w:suppressAutoHyphens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Project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strengthen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HFC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regulatory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framework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Kigali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Amendment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702D33" w14:textId="77777777" w:rsidR="009B661D" w:rsidRPr="00434548" w:rsidRDefault="009B661D" w:rsidP="004513BB">
            <w:pPr>
              <w:widowControl w:val="0"/>
              <w:ind w:left="158"/>
              <w:contextualSpacing/>
              <w:jc w:val="left"/>
              <w:rPr>
                <w:sz w:val="20"/>
                <w:lang w:bidi="ar-LB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82C861" w14:textId="77777777" w:rsidR="009B661D" w:rsidRPr="00434548" w:rsidRDefault="009B661D" w:rsidP="004513BB">
            <w:pPr>
              <w:tabs>
                <w:tab w:val="left" w:pos="271"/>
              </w:tabs>
              <w:suppressAutoHyphens/>
              <w:ind w:right="55"/>
              <w:jc w:val="right"/>
              <w:rPr>
                <w:sz w:val="20"/>
                <w:lang w:bidi="ar-LB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1CAF" w14:textId="5927B0EF" w:rsidR="009B661D" w:rsidRPr="00434548" w:rsidRDefault="009B661D" w:rsidP="00026E0A">
            <w:pPr>
              <w:pStyle w:val="ListParagraph"/>
              <w:numPr>
                <w:ilvl w:val="0"/>
                <w:numId w:val="23"/>
              </w:num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Review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update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existing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regulatory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framework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adjust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import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quotas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other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measures</w:t>
            </w:r>
          </w:p>
          <w:p w14:paraId="03AF518D" w14:textId="11DAD89D" w:rsidR="009B661D" w:rsidRPr="00434548" w:rsidRDefault="009B661D" w:rsidP="00026E0A">
            <w:pPr>
              <w:pStyle w:val="ListParagraph"/>
              <w:numPr>
                <w:ilvl w:val="0"/>
                <w:numId w:val="23"/>
              </w:num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Meetings/outreach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regulatory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adjustments,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least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two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meetings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with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stakeholders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measures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control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HFC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emissions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consumption</w:t>
            </w:r>
          </w:p>
          <w:p w14:paraId="77D837E1" w14:textId="71A8EF79" w:rsidR="009B661D" w:rsidRPr="00434548" w:rsidRDefault="009B661D" w:rsidP="00026E0A">
            <w:pPr>
              <w:pStyle w:val="ListParagraph"/>
              <w:numPr>
                <w:ilvl w:val="0"/>
                <w:numId w:val="23"/>
              </w:num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Preparation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sectoral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energy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efficiency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regulations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the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import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installation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new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refrigeration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air-conditioning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systems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B2A4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35,000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19D1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35,000</w:t>
            </w:r>
          </w:p>
        </w:tc>
      </w:tr>
      <w:tr w:rsidR="009B661D" w:rsidRPr="00434548" w14:paraId="6266F104" w14:textId="77777777" w:rsidTr="004513BB">
        <w:trPr>
          <w:trHeight w:val="65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2B63" w14:textId="00F9BAD8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Technical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assistance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control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illegal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trade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ODS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strengthen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capabilities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Customs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National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Direction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24F41" w14:textId="335CC702" w:rsidR="009B661D" w:rsidRPr="00434548" w:rsidRDefault="009B661D" w:rsidP="00026E0A">
            <w:pPr>
              <w:widowControl w:val="0"/>
              <w:numPr>
                <w:ilvl w:val="0"/>
                <w:numId w:val="14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100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customs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officers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updated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control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measures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policies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related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HCFC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phase-out,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country’s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commitments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under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Montreal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Protocol;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80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customs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brokers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updated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HCFC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import/export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control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measures</w:t>
            </w:r>
            <w:r w:rsidR="006F2964">
              <w:rPr>
                <w:sz w:val="20"/>
                <w:lang w:bidi="ar-LB"/>
              </w:rPr>
              <w:t xml:space="preserve"> </w:t>
            </w:r>
          </w:p>
          <w:p w14:paraId="665745BB" w14:textId="09426095" w:rsidR="009B661D" w:rsidRPr="00434548" w:rsidRDefault="009B661D" w:rsidP="00026E0A">
            <w:pPr>
              <w:widowControl w:val="0"/>
              <w:numPr>
                <w:ilvl w:val="0"/>
                <w:numId w:val="14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Updated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courses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importers,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brokers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customs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officers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harmonized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system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data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reporting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tools</w:t>
            </w:r>
            <w:r w:rsidR="006F2964">
              <w:rPr>
                <w:sz w:val="20"/>
                <w:lang w:bidi="ar-LB"/>
              </w:rPr>
              <w:t xml:space="preserve"> </w:t>
            </w:r>
          </w:p>
          <w:p w14:paraId="3D1AFDF6" w14:textId="46841503" w:rsidR="009B661D" w:rsidRPr="00434548" w:rsidRDefault="009B661D" w:rsidP="00026E0A">
            <w:pPr>
              <w:widowControl w:val="0"/>
              <w:numPr>
                <w:ilvl w:val="0"/>
                <w:numId w:val="14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Update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online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module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virtual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D96D7" w14:textId="77777777" w:rsidR="009B661D" w:rsidRPr="00434548" w:rsidRDefault="009B661D" w:rsidP="004513BB">
            <w:pPr>
              <w:tabs>
                <w:tab w:val="left" w:pos="271"/>
              </w:tabs>
              <w:suppressAutoHyphens/>
              <w:ind w:right="55"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92,400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09318" w14:textId="3B50B35F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Customs/importer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programme:</w:t>
            </w:r>
          </w:p>
          <w:p w14:paraId="1377C328" w14:textId="15EC52CC" w:rsidR="009B661D" w:rsidRPr="00434548" w:rsidRDefault="009B661D" w:rsidP="00026E0A">
            <w:pPr>
              <w:pStyle w:val="ListParagraph"/>
              <w:numPr>
                <w:ilvl w:val="0"/>
                <w:numId w:val="22"/>
              </w:num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Two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courses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update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total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40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border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control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officers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the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regulations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the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control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HFC</w:t>
            </w:r>
          </w:p>
          <w:p w14:paraId="74869B49" w14:textId="5354E756" w:rsidR="009B661D" w:rsidRPr="00434548" w:rsidRDefault="009B661D" w:rsidP="00026E0A">
            <w:pPr>
              <w:pStyle w:val="ListParagraph"/>
              <w:numPr>
                <w:ilvl w:val="0"/>
                <w:numId w:val="22"/>
              </w:num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Design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border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control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handbook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assist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customs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officers</w:t>
            </w:r>
          </w:p>
          <w:p w14:paraId="6B0043D7" w14:textId="63F77AF2" w:rsidR="009B661D" w:rsidRPr="00434548" w:rsidRDefault="009B661D" w:rsidP="00026E0A">
            <w:pPr>
              <w:pStyle w:val="ListParagraph"/>
              <w:numPr>
                <w:ilvl w:val="0"/>
                <w:numId w:val="22"/>
              </w:num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Two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workshops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total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40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brokers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importers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HFC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policy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regulations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786EB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38,400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A9EE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130,800</w:t>
            </w:r>
          </w:p>
        </w:tc>
      </w:tr>
      <w:tr w:rsidR="009B661D" w:rsidRPr="00434548" w14:paraId="5646196D" w14:textId="77777777" w:rsidTr="004513BB">
        <w:trPr>
          <w:trHeight w:val="28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1353" w14:textId="743BFC12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Development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standards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safety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requirements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use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flammable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lastRenderedPageBreak/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other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alternatives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systems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72E13" w14:textId="3A71DA5C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lastRenderedPageBreak/>
              <w:t>Develop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standards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use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flammable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refrigerants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servicing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assembly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integration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national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standard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“Security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in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refrigeration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systems”,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in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accordance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with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lastRenderedPageBreak/>
              <w:t>ISO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5149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(“refrigerating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systems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and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heat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pumps-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safety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and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environmental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requirements”);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and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consultations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with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end-users,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technicians,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refrigeration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associations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and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other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stakeholders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F36FD" w14:textId="77777777" w:rsidR="009B661D" w:rsidRPr="00434548" w:rsidRDefault="009B661D" w:rsidP="004513BB">
            <w:pPr>
              <w:widowControl w:val="0"/>
              <w:jc w:val="righ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lastRenderedPageBreak/>
              <w:t>41,800</w:t>
            </w:r>
          </w:p>
          <w:p w14:paraId="110D6893" w14:textId="77777777" w:rsidR="009B661D" w:rsidRPr="00434548" w:rsidRDefault="009B661D" w:rsidP="004513BB">
            <w:pPr>
              <w:tabs>
                <w:tab w:val="left" w:pos="301"/>
                <w:tab w:val="left" w:pos="412"/>
              </w:tabs>
              <w:suppressAutoHyphens/>
              <w:jc w:val="right"/>
              <w:rPr>
                <w:sz w:val="20"/>
                <w:lang w:eastAsia="en-CA" w:bidi="ar-LB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717FA8" w14:textId="77777777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3B28F8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FA33D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41,800</w:t>
            </w:r>
          </w:p>
        </w:tc>
      </w:tr>
      <w:tr w:rsidR="009B661D" w:rsidRPr="00434548" w14:paraId="337CF94A" w14:textId="77777777" w:rsidTr="004513BB">
        <w:trPr>
          <w:trHeight w:val="22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A4243" w14:textId="27A55F32" w:rsidR="009B661D" w:rsidRPr="00434548" w:rsidRDefault="009B661D" w:rsidP="004513BB">
            <w:pPr>
              <w:suppressAutoHyphens/>
              <w:ind w:right="-35"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val="en-US" w:bidi="ar-LB"/>
              </w:rPr>
              <w:t>Training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of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RAC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technicians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in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good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practices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and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promotion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of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lower-GWP</w:t>
            </w:r>
            <w:r w:rsidR="006F2964">
              <w:rPr>
                <w:sz w:val="20"/>
                <w:lang w:val="en-US" w:bidi="ar-LB"/>
              </w:rPr>
              <w:t xml:space="preserve"> </w:t>
            </w:r>
            <w:r w:rsidRPr="00434548">
              <w:rPr>
                <w:sz w:val="20"/>
                <w:lang w:val="en-US" w:bidi="ar-LB"/>
              </w:rPr>
              <w:t>refrigerants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CF21B" w14:textId="25AAA558" w:rsidR="009B661D" w:rsidRPr="00434548" w:rsidRDefault="009B661D" w:rsidP="00026E0A">
            <w:pPr>
              <w:widowControl w:val="0"/>
              <w:numPr>
                <w:ilvl w:val="0"/>
                <w:numId w:val="15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500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RAC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technicians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good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practices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through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24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week-long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programmes,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updating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content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include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handling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low-GWP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refrigerants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(e.g.,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flammable,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HFO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</w:t>
            </w:r>
            <w:r w:rsidRPr="00434548">
              <w:rPr>
                <w:sz w:val="20"/>
                <w:vertAlign w:val="subscript"/>
                <w:lang w:bidi="ar-LB"/>
              </w:rPr>
              <w:t>2</w:t>
            </w:r>
            <w:r w:rsidRPr="00434548">
              <w:rPr>
                <w:sz w:val="20"/>
                <w:lang w:bidi="ar-LB"/>
              </w:rPr>
              <w:t>)</w:t>
            </w:r>
          </w:p>
          <w:p w14:paraId="5040F9FB" w14:textId="389E0BBD" w:rsidR="009B661D" w:rsidRPr="00434548" w:rsidRDefault="009B661D" w:rsidP="00026E0A">
            <w:pPr>
              <w:widowControl w:val="0"/>
              <w:numPr>
                <w:ilvl w:val="0"/>
                <w:numId w:val="15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Six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train-the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sessions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good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practices,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minimum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40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senior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engineers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from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end-user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maintenance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departments,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universities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LATU</w:t>
            </w:r>
          </w:p>
          <w:p w14:paraId="67C2FBE8" w14:textId="6869919D" w:rsidR="009B661D" w:rsidRPr="00434548" w:rsidRDefault="009B661D" w:rsidP="00026E0A">
            <w:pPr>
              <w:widowControl w:val="0"/>
              <w:numPr>
                <w:ilvl w:val="0"/>
                <w:numId w:val="15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Thirty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2-day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seminars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300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technicians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stakeholders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address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specific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topics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servicing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sector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(e.g.,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cold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milk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tanks,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cold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rooms,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cold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food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chambers)</w:t>
            </w:r>
          </w:p>
          <w:p w14:paraId="3E46D86F" w14:textId="5C21C9C3" w:rsidR="009B661D" w:rsidRPr="00434548" w:rsidRDefault="009B661D" w:rsidP="00026E0A">
            <w:pPr>
              <w:widowControl w:val="0"/>
              <w:numPr>
                <w:ilvl w:val="0"/>
                <w:numId w:val="15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Six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specialized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workshops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120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installer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engineers,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heads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end-user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maintenance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departments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end-user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decision-makers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review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emerging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technologies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(e.g.,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use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ammonia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flammable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refrigerants,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inverter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technology)</w:t>
            </w:r>
            <w:r w:rsidR="006F2964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FC68" w14:textId="77777777" w:rsidR="009B661D" w:rsidRPr="00434548" w:rsidRDefault="009B661D" w:rsidP="004513BB">
            <w:pPr>
              <w:tabs>
                <w:tab w:val="left" w:pos="301"/>
              </w:tabs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455,400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F2B4" w14:textId="352BEA34" w:rsidR="009B661D" w:rsidRPr="00434548" w:rsidRDefault="009B661D" w:rsidP="00026E0A">
            <w:pPr>
              <w:pStyle w:val="ListParagraph"/>
              <w:numPr>
                <w:ilvl w:val="0"/>
                <w:numId w:val="24"/>
              </w:num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low-charge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domestic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refrigerators,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including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procuring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two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R-600a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domestic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refrigeration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units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two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R-290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medium-temperature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commercial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refrigeration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units.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Four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workshops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RAC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technicians</w:t>
            </w:r>
          </w:p>
          <w:p w14:paraId="545FC3D3" w14:textId="06813F4B" w:rsidR="009B661D" w:rsidRPr="00434548" w:rsidRDefault="009B661D" w:rsidP="00026E0A">
            <w:pPr>
              <w:pStyle w:val="ListParagraph"/>
              <w:numPr>
                <w:ilvl w:val="0"/>
                <w:numId w:val="25"/>
              </w:numPr>
              <w:suppressAutoHyphens/>
              <w:ind w:left="360"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large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charge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commercial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installations,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including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procuring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least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two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R-290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units,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two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R-290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low-temperature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commercial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refrigeration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units,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one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basic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CO2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demonstration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system.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Eleven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workshops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RAC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technicians</w:t>
            </w:r>
          </w:p>
          <w:p w14:paraId="78E846B9" w14:textId="33558793" w:rsidR="009B661D" w:rsidRPr="00434548" w:rsidRDefault="009B661D" w:rsidP="00026E0A">
            <w:pPr>
              <w:pStyle w:val="ListParagraph"/>
              <w:numPr>
                <w:ilvl w:val="0"/>
                <w:numId w:val="25"/>
              </w:numPr>
              <w:suppressAutoHyphens/>
              <w:ind w:left="360"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Expert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to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update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curriculum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training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courses</w:t>
            </w:r>
          </w:p>
          <w:p w14:paraId="01EE1595" w14:textId="1E1C2719" w:rsidR="009B661D" w:rsidRPr="00434548" w:rsidRDefault="009B661D" w:rsidP="00026E0A">
            <w:pPr>
              <w:pStyle w:val="ListParagraph"/>
              <w:numPr>
                <w:ilvl w:val="0"/>
                <w:numId w:val="25"/>
              </w:numPr>
              <w:suppressAutoHyphens/>
              <w:ind w:left="360"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Development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electronic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registry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trained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technicians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97AC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114,630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D7137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570,030</w:t>
            </w:r>
          </w:p>
        </w:tc>
      </w:tr>
      <w:tr w:rsidR="009B661D" w:rsidRPr="00434548" w14:paraId="69747BAB" w14:textId="77777777" w:rsidTr="004513BB">
        <w:trPr>
          <w:trHeight w:val="22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4919" w14:textId="21DBCE8A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Technical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assistance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recovery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recycling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(R&amp;R)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HCFC-22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52D47" w14:textId="26C63ED6" w:rsidR="009B661D" w:rsidRPr="00434548" w:rsidRDefault="009B661D" w:rsidP="00026E0A">
            <w:pPr>
              <w:widowControl w:val="0"/>
              <w:numPr>
                <w:ilvl w:val="0"/>
                <w:numId w:val="16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Seven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workshops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promoting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R&amp;R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practices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80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end</w:t>
            </w:r>
            <w:r w:rsidRPr="00434548">
              <w:rPr>
                <w:sz w:val="20"/>
                <w:lang w:bidi="ar-LB"/>
              </w:rPr>
              <w:noBreakHyphen/>
              <w:t>users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technicians</w:t>
            </w:r>
          </w:p>
          <w:p w14:paraId="5146FDE5" w14:textId="0637A380" w:rsidR="009B661D" w:rsidRPr="00434548" w:rsidRDefault="009B661D" w:rsidP="00026E0A">
            <w:pPr>
              <w:widowControl w:val="0"/>
              <w:numPr>
                <w:ilvl w:val="0"/>
                <w:numId w:val="16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Provision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five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R&amp;R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equipment</w:t>
            </w:r>
            <w:r w:rsidRPr="00434548">
              <w:rPr>
                <w:rStyle w:val="FootnoteReference"/>
                <w:sz w:val="20"/>
                <w:lang w:bidi="ar-LB"/>
              </w:rPr>
              <w:footnoteReference w:id="15"/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managed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NOU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eventual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transfer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RAC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association</w:t>
            </w:r>
          </w:p>
          <w:p w14:paraId="2B8712D5" w14:textId="542B0055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lastRenderedPageBreak/>
              <w:t>Initiate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discussions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between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NOU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RAC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association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possible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controls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prohibiting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venting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refrigerants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during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maintenance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servicing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equipment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A4AA5" w14:textId="77777777" w:rsidR="009B661D" w:rsidRPr="00434548" w:rsidRDefault="009B661D" w:rsidP="004513BB">
            <w:pPr>
              <w:tabs>
                <w:tab w:val="left" w:pos="301"/>
              </w:tabs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lastRenderedPageBreak/>
              <w:t>99,000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3E90E7" w14:textId="77777777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49DC96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4B45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99,000</w:t>
            </w:r>
          </w:p>
        </w:tc>
      </w:tr>
      <w:tr w:rsidR="009B661D" w:rsidRPr="00434548" w14:paraId="4DD3B690" w14:textId="77777777" w:rsidTr="004513BB">
        <w:trPr>
          <w:trHeight w:val="22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934A6" w14:textId="61594D6D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Capacity-building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LATU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expansion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laboratory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capacity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support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RAC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programme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A2DD" w14:textId="297D4101" w:rsidR="009B661D" w:rsidRPr="00434548" w:rsidRDefault="009B661D" w:rsidP="00026E0A">
            <w:pPr>
              <w:widowControl w:val="0"/>
              <w:numPr>
                <w:ilvl w:val="0"/>
                <w:numId w:val="17"/>
              </w:numPr>
              <w:ind w:left="158" w:hanging="158"/>
              <w:contextualSpacing/>
              <w:jc w:val="left"/>
              <w:rPr>
                <w:color w:val="000000"/>
                <w:sz w:val="20"/>
                <w:lang w:eastAsia="es-CO" w:bidi="ar-LB"/>
              </w:rPr>
            </w:pPr>
            <w:r w:rsidRPr="00434548">
              <w:rPr>
                <w:color w:val="000000"/>
                <w:sz w:val="20"/>
                <w:lang w:eastAsia="es-CO" w:bidi="ar-LB"/>
              </w:rPr>
              <w:t>Provision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of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laboratory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equipment</w:t>
            </w:r>
            <w:r w:rsidRPr="00434548">
              <w:rPr>
                <w:color w:val="000000"/>
                <w:sz w:val="20"/>
                <w:vertAlign w:val="superscript"/>
                <w:lang w:eastAsia="es-CO" w:bidi="ar-LB"/>
              </w:rPr>
              <w:footnoteReference w:id="16"/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for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LATU</w:t>
            </w:r>
          </w:p>
          <w:p w14:paraId="7EE5DAF6" w14:textId="0E271A1D" w:rsidR="009B661D" w:rsidRPr="00434548" w:rsidRDefault="009B661D" w:rsidP="00026E0A">
            <w:pPr>
              <w:widowControl w:val="0"/>
              <w:numPr>
                <w:ilvl w:val="0"/>
                <w:numId w:val="17"/>
              </w:numPr>
              <w:ind w:left="158" w:hanging="158"/>
              <w:contextualSpacing/>
              <w:jc w:val="left"/>
              <w:rPr>
                <w:color w:val="000000"/>
                <w:sz w:val="20"/>
                <w:lang w:eastAsia="es-CO" w:bidi="ar-LB"/>
              </w:rPr>
            </w:pPr>
            <w:r w:rsidRPr="00434548">
              <w:rPr>
                <w:color w:val="000000"/>
                <w:sz w:val="20"/>
                <w:lang w:eastAsia="es-CO" w:bidi="ar-LB"/>
              </w:rPr>
              <w:t>Establishment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of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a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second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technical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laboratory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in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a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technical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institution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outside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Montevideo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(capital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city)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and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provision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of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tools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</w:p>
          <w:p w14:paraId="530E1809" w14:textId="1CF4592A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color w:val="000000"/>
                <w:sz w:val="20"/>
                <w:lang w:eastAsia="es-CO" w:bidi="ar-LB"/>
              </w:rPr>
              <w:t>Five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train-the-trainer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workshops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for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40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trainers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of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the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LATU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with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support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from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international</w:t>
            </w:r>
            <w:r w:rsidR="006F2964">
              <w:rPr>
                <w:color w:val="000000"/>
                <w:sz w:val="20"/>
                <w:lang w:eastAsia="es-CO" w:bidi="ar-LB"/>
              </w:rPr>
              <w:t xml:space="preserve"> </w:t>
            </w:r>
            <w:r w:rsidRPr="00434548">
              <w:rPr>
                <w:color w:val="000000"/>
                <w:sz w:val="20"/>
                <w:lang w:eastAsia="es-CO" w:bidi="ar-LB"/>
              </w:rPr>
              <w:t>experts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CF718" w14:textId="77777777" w:rsidR="009B661D" w:rsidRPr="00434548" w:rsidRDefault="009B661D" w:rsidP="004513BB">
            <w:pPr>
              <w:widowControl w:val="0"/>
              <w:jc w:val="righ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303,600</w:t>
            </w:r>
          </w:p>
          <w:p w14:paraId="12604E28" w14:textId="77777777" w:rsidR="009B661D" w:rsidRPr="00434548" w:rsidRDefault="009B661D" w:rsidP="004513BB">
            <w:pPr>
              <w:tabs>
                <w:tab w:val="left" w:pos="301"/>
              </w:tabs>
              <w:suppressAutoHyphens/>
              <w:jc w:val="right"/>
              <w:rPr>
                <w:sz w:val="20"/>
                <w:lang w:eastAsia="en-CA" w:bidi="ar-LB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3005E" w14:textId="77777777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51D396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F1F99" w14:textId="77777777" w:rsidR="009B661D" w:rsidRPr="00434548" w:rsidRDefault="009B661D" w:rsidP="004513BB">
            <w:pPr>
              <w:widowControl w:val="0"/>
              <w:jc w:val="righ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303,600</w:t>
            </w:r>
          </w:p>
          <w:p w14:paraId="77DBFF07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</w:p>
        </w:tc>
      </w:tr>
      <w:tr w:rsidR="009B661D" w:rsidRPr="00434548" w14:paraId="35715800" w14:textId="77777777" w:rsidTr="004513BB">
        <w:trPr>
          <w:trHeight w:val="22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F9870" w14:textId="49A838A5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Pilot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projects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HCFC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conversions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zero-ODP,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low</w:t>
            </w:r>
            <w:r w:rsidRPr="00434548">
              <w:rPr>
                <w:sz w:val="20"/>
                <w:lang w:bidi="ar-LB"/>
              </w:rPr>
              <w:noBreakHyphen/>
              <w:t>GWP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alternatives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assistance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supermarkets</w:t>
            </w:r>
            <w:r w:rsidR="006F2964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F0A1" w14:textId="3F6FF8F3" w:rsidR="009B661D" w:rsidRPr="00434548" w:rsidRDefault="009B661D" w:rsidP="00026E0A">
            <w:pPr>
              <w:widowControl w:val="0"/>
              <w:numPr>
                <w:ilvl w:val="0"/>
                <w:numId w:val="18"/>
              </w:numPr>
              <w:ind w:left="170" w:hanging="170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A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pilot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conversion/replacement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demonstrate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use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trans</w:t>
            </w:r>
            <w:r w:rsidRPr="00434548">
              <w:rPr>
                <w:sz w:val="20"/>
                <w:lang w:bidi="ar-LB"/>
              </w:rPr>
              <w:noBreakHyphen/>
              <w:t>critical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</w:t>
            </w:r>
            <w:r w:rsidRPr="00434548">
              <w:rPr>
                <w:sz w:val="20"/>
                <w:vertAlign w:val="subscript"/>
                <w:lang w:bidi="ar-LB"/>
              </w:rPr>
              <w:t>2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system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supermarket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sector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coordination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with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Uruguayan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Supermarket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Association</w:t>
            </w:r>
          </w:p>
          <w:p w14:paraId="13B73891" w14:textId="7E65A8F2" w:rsidR="009B661D" w:rsidRPr="00434548" w:rsidRDefault="009B661D" w:rsidP="00026E0A">
            <w:pPr>
              <w:widowControl w:val="0"/>
              <w:numPr>
                <w:ilvl w:val="0"/>
                <w:numId w:val="18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workshops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end-users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environmental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benefits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trans-critical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</w:t>
            </w:r>
            <w:r w:rsidRPr="00434548">
              <w:rPr>
                <w:sz w:val="20"/>
                <w:vertAlign w:val="subscript"/>
                <w:lang w:bidi="ar-LB"/>
              </w:rPr>
              <w:t>2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refrigerants</w:t>
            </w:r>
            <w:r w:rsidR="006F2964">
              <w:rPr>
                <w:sz w:val="20"/>
                <w:lang w:bidi="ar-LB"/>
              </w:rPr>
              <w:t xml:space="preserve"> </w:t>
            </w:r>
          </w:p>
          <w:p w14:paraId="7701D19D" w14:textId="2D28DECC" w:rsidR="009B661D" w:rsidRPr="00434548" w:rsidRDefault="009B661D" w:rsidP="00026E0A">
            <w:pPr>
              <w:widowControl w:val="0"/>
              <w:numPr>
                <w:ilvl w:val="0"/>
                <w:numId w:val="18"/>
              </w:numPr>
              <w:ind w:left="158" w:hanging="158"/>
              <w:contextualSpacing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Preparation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roadmap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adopt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trans</w:t>
            </w:r>
            <w:r w:rsidRPr="00434548">
              <w:rPr>
                <w:sz w:val="20"/>
                <w:lang w:bidi="ar-LB"/>
              </w:rPr>
              <w:noBreakHyphen/>
              <w:t>critical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</w:t>
            </w:r>
            <w:r w:rsidRPr="00434548">
              <w:rPr>
                <w:sz w:val="20"/>
                <w:vertAlign w:val="subscript"/>
                <w:lang w:bidi="ar-LB"/>
              </w:rPr>
              <w:t>2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technology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sector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3640E" w14:textId="77777777" w:rsidR="009B661D" w:rsidRPr="00434548" w:rsidRDefault="009B661D" w:rsidP="004513BB">
            <w:pPr>
              <w:tabs>
                <w:tab w:val="left" w:pos="301"/>
              </w:tabs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148,500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B235D8" w14:textId="77777777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AC86142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7E6E2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148,500</w:t>
            </w:r>
          </w:p>
        </w:tc>
      </w:tr>
      <w:tr w:rsidR="009B661D" w:rsidRPr="00434548" w14:paraId="02EB882B" w14:textId="77777777" w:rsidTr="004513BB">
        <w:trPr>
          <w:trHeight w:val="22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9C10E" w14:textId="5ADE4656" w:rsidR="009B661D" w:rsidRPr="00434548" w:rsidRDefault="009B661D" w:rsidP="004513BB">
            <w:pPr>
              <w:suppressAutoHyphens/>
              <w:jc w:val="lef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programme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sector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8013C0" w14:textId="77777777" w:rsidR="009B661D" w:rsidRPr="00434548" w:rsidRDefault="009B661D" w:rsidP="004513BB">
            <w:pPr>
              <w:widowControl w:val="0"/>
              <w:ind w:left="170"/>
              <w:contextualSpacing/>
              <w:jc w:val="left"/>
              <w:rPr>
                <w:sz w:val="20"/>
                <w:lang w:bidi="ar-LB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82622C" w14:textId="77777777" w:rsidR="009B661D" w:rsidRPr="00434548" w:rsidRDefault="009B661D" w:rsidP="004513BB">
            <w:pPr>
              <w:tabs>
                <w:tab w:val="left" w:pos="301"/>
              </w:tabs>
              <w:suppressAutoHyphens/>
              <w:jc w:val="right"/>
              <w:rPr>
                <w:sz w:val="20"/>
                <w:lang w:bidi="ar-LB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D1F61" w14:textId="3E600A6B" w:rsidR="009B661D" w:rsidRPr="00434548" w:rsidRDefault="009B661D" w:rsidP="00026E0A">
            <w:pPr>
              <w:pStyle w:val="ListParagraph"/>
              <w:numPr>
                <w:ilvl w:val="0"/>
                <w:numId w:val="20"/>
              </w:numPr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Identify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register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servicing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workshops</w:t>
            </w:r>
          </w:p>
          <w:p w14:paraId="69A9AD91" w14:textId="77A07FF2" w:rsidR="009B661D" w:rsidRPr="00434548" w:rsidRDefault="009B661D" w:rsidP="00026E0A">
            <w:pPr>
              <w:pStyle w:val="ListParagraph"/>
              <w:numPr>
                <w:ilvl w:val="0"/>
                <w:numId w:val="20"/>
              </w:numPr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Develop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materials</w:t>
            </w:r>
          </w:p>
          <w:p w14:paraId="2D749202" w14:textId="7647DA2F" w:rsidR="009B661D" w:rsidRPr="00434548" w:rsidRDefault="009B661D" w:rsidP="00026E0A">
            <w:pPr>
              <w:pStyle w:val="ListParagraph"/>
              <w:numPr>
                <w:ilvl w:val="0"/>
                <w:numId w:val="20"/>
              </w:numPr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Procure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three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recovery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recycling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machines</w:t>
            </w:r>
          </w:p>
          <w:p w14:paraId="6C1213A4" w14:textId="3E89236F" w:rsidR="009B661D" w:rsidRPr="00434548" w:rsidRDefault="009B661D" w:rsidP="00026E0A">
            <w:pPr>
              <w:pStyle w:val="ListParagraph"/>
              <w:numPr>
                <w:ilvl w:val="0"/>
                <w:numId w:val="20"/>
              </w:numPr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11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training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courses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220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MAC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technicians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86E45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80,720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B11EC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bidi="ar-LB"/>
              </w:rPr>
            </w:pPr>
            <w:r w:rsidRPr="00434548">
              <w:rPr>
                <w:sz w:val="20"/>
                <w:lang w:eastAsia="en-CA" w:bidi="ar-LB"/>
              </w:rPr>
              <w:t>80,720</w:t>
            </w:r>
          </w:p>
        </w:tc>
      </w:tr>
      <w:tr w:rsidR="009B661D" w:rsidRPr="00434548" w14:paraId="022B19C1" w14:textId="77777777" w:rsidTr="004513BB">
        <w:trPr>
          <w:trHeight w:val="453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8FA6" w14:textId="477AABC8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lastRenderedPageBreak/>
              <w:t>Awareness-building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campaigns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end-users,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technicians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installers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equipment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A855B" w14:textId="620BBBBD" w:rsidR="009B661D" w:rsidRPr="00434548" w:rsidRDefault="009B661D" w:rsidP="00026E0A">
            <w:pPr>
              <w:widowControl w:val="0"/>
              <w:numPr>
                <w:ilvl w:val="0"/>
                <w:numId w:val="19"/>
              </w:numPr>
              <w:ind w:left="158" w:hanging="158"/>
              <w:contextualSpacing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Updating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awareness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materials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support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webpage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managed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NOU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focusing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HPMP-related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activities</w:t>
            </w:r>
            <w:r w:rsidR="006F2964">
              <w:rPr>
                <w:sz w:val="20"/>
                <w:lang w:bidi="ar-LB"/>
              </w:rPr>
              <w:t xml:space="preserve"> </w:t>
            </w:r>
          </w:p>
          <w:p w14:paraId="331AF1CA" w14:textId="54E12200" w:rsidR="009B661D" w:rsidRPr="00434548" w:rsidRDefault="009B661D" w:rsidP="00026E0A">
            <w:pPr>
              <w:widowControl w:val="0"/>
              <w:numPr>
                <w:ilvl w:val="0"/>
                <w:numId w:val="19"/>
              </w:numPr>
              <w:ind w:left="158" w:hanging="158"/>
              <w:contextualSpacing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Developing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conducting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three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awareness-raising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campaigns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to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promote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certification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programme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for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technicians,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encourage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use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products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with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low-GWP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refrigerants,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support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good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servicing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practices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end</w:t>
            </w:r>
            <w:r w:rsidRPr="00434548">
              <w:rPr>
                <w:sz w:val="20"/>
                <w:lang w:bidi="ar-LB"/>
              </w:rPr>
              <w:noBreakHyphen/>
              <w:t>users</w:t>
            </w:r>
            <w:r w:rsidR="006F2964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46E" w14:textId="77777777" w:rsidR="009B661D" w:rsidRPr="00434548" w:rsidRDefault="009B661D" w:rsidP="004513BB">
            <w:pPr>
              <w:tabs>
                <w:tab w:val="left" w:pos="301"/>
              </w:tabs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31,350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E5D4" w14:textId="00025962" w:rsidR="009B661D" w:rsidRPr="00434548" w:rsidRDefault="009B661D" w:rsidP="00026E0A">
            <w:pPr>
              <w:pStyle w:val="ListParagraph"/>
              <w:numPr>
                <w:ilvl w:val="0"/>
                <w:numId w:val="21"/>
              </w:numPr>
              <w:suppressAutoHyphens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Design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specific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campaigns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for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differentiated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audiences</w:t>
            </w:r>
          </w:p>
          <w:p w14:paraId="4B77D600" w14:textId="20F93087" w:rsidR="009B661D" w:rsidRPr="00434548" w:rsidRDefault="009B661D" w:rsidP="00026E0A">
            <w:pPr>
              <w:pStyle w:val="ListParagraph"/>
              <w:numPr>
                <w:ilvl w:val="0"/>
                <w:numId w:val="21"/>
              </w:numPr>
              <w:suppressAutoHyphens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Three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information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workshops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the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control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HFC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gases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different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applications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promote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the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advantages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new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technology</w:t>
            </w:r>
          </w:p>
          <w:p w14:paraId="4F598BA0" w14:textId="30F567AA" w:rsidR="009B661D" w:rsidRPr="00434548" w:rsidRDefault="009B661D" w:rsidP="00026E0A">
            <w:pPr>
              <w:pStyle w:val="ListParagraph"/>
              <w:numPr>
                <w:ilvl w:val="0"/>
                <w:numId w:val="21"/>
              </w:numPr>
              <w:suppressAutoHyphens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Development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national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register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of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large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medium-sized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HFC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end-users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RAC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sectors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59DC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27,000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A1382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58,350</w:t>
            </w:r>
          </w:p>
        </w:tc>
      </w:tr>
      <w:tr w:rsidR="009B661D" w:rsidRPr="00434548" w14:paraId="7347BFBA" w14:textId="77777777" w:rsidTr="004513BB">
        <w:trPr>
          <w:trHeight w:val="22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7A514" w14:textId="6EFE8FA4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Project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monitoring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unit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(PMU)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supervised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by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the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NOU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4D14D" w14:textId="524A85F5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bidi="ar-LB"/>
              </w:rPr>
              <w:t>Preparation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of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progress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reports,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follow-up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meetings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and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workshops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with</w:t>
            </w:r>
            <w:r w:rsidR="006F2964">
              <w:rPr>
                <w:sz w:val="20"/>
                <w:lang w:bidi="ar-LB"/>
              </w:rPr>
              <w:t xml:space="preserve"> </w:t>
            </w:r>
            <w:r w:rsidRPr="00434548">
              <w:rPr>
                <w:sz w:val="20"/>
                <w:lang w:bidi="ar-LB"/>
              </w:rPr>
              <w:t>stakeholders</w:t>
            </w:r>
            <w:r w:rsidR="006F2964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E4A12" w14:textId="77777777" w:rsidR="009B661D" w:rsidRPr="00434548" w:rsidRDefault="009B661D" w:rsidP="004513BB">
            <w:pPr>
              <w:widowControl w:val="0"/>
              <w:jc w:val="right"/>
              <w:rPr>
                <w:sz w:val="20"/>
                <w:lang w:bidi="ar-LB"/>
              </w:rPr>
            </w:pPr>
            <w:r w:rsidRPr="00434548">
              <w:rPr>
                <w:sz w:val="20"/>
                <w:lang w:bidi="ar-LB"/>
              </w:rPr>
              <w:t>117,120</w:t>
            </w:r>
          </w:p>
          <w:p w14:paraId="151C58E0" w14:textId="77777777" w:rsidR="009B661D" w:rsidRPr="00434548" w:rsidRDefault="009B661D" w:rsidP="004513BB">
            <w:pPr>
              <w:tabs>
                <w:tab w:val="left" w:pos="301"/>
              </w:tabs>
              <w:suppressAutoHyphens/>
              <w:jc w:val="right"/>
              <w:rPr>
                <w:sz w:val="20"/>
                <w:lang w:eastAsia="en-CA" w:bidi="ar-LB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5606" w14:textId="5E741223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KIP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implementation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and</w:t>
            </w:r>
            <w:r w:rsidR="006F2964">
              <w:rPr>
                <w:sz w:val="20"/>
                <w:lang w:eastAsia="en-CA" w:bidi="ar-LB"/>
              </w:rPr>
              <w:t xml:space="preserve"> </w:t>
            </w:r>
            <w:r w:rsidRPr="00434548">
              <w:rPr>
                <w:sz w:val="20"/>
                <w:lang w:eastAsia="en-CA" w:bidi="ar-LB"/>
              </w:rPr>
              <w:t>monitoring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1D6B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29,250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C4173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149,620</w:t>
            </w:r>
          </w:p>
        </w:tc>
      </w:tr>
      <w:tr w:rsidR="009B661D" w:rsidRPr="00434548" w14:paraId="12575895" w14:textId="77777777" w:rsidTr="004513BB">
        <w:trPr>
          <w:trHeight w:val="22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3271" w14:textId="77777777" w:rsidR="009B661D" w:rsidRPr="00434548" w:rsidRDefault="009B661D" w:rsidP="004513BB">
            <w:pPr>
              <w:suppressAutoHyphens/>
              <w:ind w:right="-106"/>
              <w:jc w:val="left"/>
              <w:rPr>
                <w:b/>
                <w:bCs/>
                <w:sz w:val="20"/>
                <w:lang w:eastAsia="en-CA" w:bidi="ar-LB"/>
              </w:rPr>
            </w:pPr>
            <w:r w:rsidRPr="00434548">
              <w:rPr>
                <w:b/>
                <w:bCs/>
                <w:sz w:val="20"/>
                <w:lang w:eastAsia="en-CA" w:bidi="ar-LB"/>
              </w:rPr>
              <w:t>Total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2D3E0" w14:textId="77777777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n/a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6DC0A" w14:textId="77777777" w:rsidR="009B661D" w:rsidRPr="00434548" w:rsidRDefault="009B661D" w:rsidP="004513BB">
            <w:pPr>
              <w:tabs>
                <w:tab w:val="left" w:pos="301"/>
              </w:tabs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1,289,170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5727" w14:textId="77777777" w:rsidR="009B661D" w:rsidRPr="00434548" w:rsidRDefault="009B661D" w:rsidP="004513BB">
            <w:pPr>
              <w:suppressAutoHyphens/>
              <w:jc w:val="lef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n/a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0662F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325,000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CEC06" w14:textId="77777777" w:rsidR="009B661D" w:rsidRPr="00434548" w:rsidRDefault="009B661D" w:rsidP="004513BB">
            <w:pPr>
              <w:suppressAutoHyphens/>
              <w:jc w:val="right"/>
              <w:rPr>
                <w:sz w:val="20"/>
                <w:lang w:eastAsia="en-CA" w:bidi="ar-LB"/>
              </w:rPr>
            </w:pPr>
            <w:r w:rsidRPr="00434548">
              <w:rPr>
                <w:sz w:val="20"/>
                <w:lang w:eastAsia="en-CA" w:bidi="ar-LB"/>
              </w:rPr>
              <w:t>1,614,170</w:t>
            </w:r>
          </w:p>
        </w:tc>
      </w:tr>
    </w:tbl>
    <w:p w14:paraId="481FCB1D" w14:textId="77777777" w:rsidR="00F263BE" w:rsidRDefault="00F263BE" w:rsidP="00F263BE">
      <w:pPr>
        <w:pStyle w:val="StyleHeader4Para4Left0Firstline0"/>
        <w:widowControl/>
        <w:pBdr>
          <w:bottom w:val="single" w:sz="4" w:space="1" w:color="auto"/>
        </w:pBdr>
        <w:tabs>
          <w:tab w:val="clear" w:pos="2880"/>
          <w:tab w:val="clear" w:pos="5760"/>
        </w:tabs>
        <w:bidi/>
        <w:ind w:left="5706" w:right="5490"/>
        <w:rPr>
          <w:sz w:val="26"/>
          <w:szCs w:val="26"/>
          <w:rtl/>
          <w:lang w:val="en-US" w:bidi="ar-LB"/>
        </w:rPr>
      </w:pPr>
    </w:p>
    <w:p w14:paraId="50FBCD6E" w14:textId="77777777" w:rsidR="00F263BE" w:rsidRPr="006C3A97" w:rsidRDefault="00F263BE" w:rsidP="00F263BE">
      <w:pPr>
        <w:pStyle w:val="StyleHeader4Para4Left0Firstline0"/>
        <w:widowControl/>
        <w:pBdr>
          <w:bottom w:val="single" w:sz="4" w:space="1" w:color="auto"/>
        </w:pBdr>
        <w:tabs>
          <w:tab w:val="clear" w:pos="2880"/>
          <w:tab w:val="clear" w:pos="5760"/>
        </w:tabs>
        <w:bidi/>
        <w:ind w:left="5706" w:right="5490"/>
        <w:rPr>
          <w:sz w:val="26"/>
          <w:szCs w:val="26"/>
          <w:rtl/>
          <w:lang w:val="en-US" w:bidi="ar-LB"/>
        </w:rPr>
      </w:pPr>
    </w:p>
    <w:sectPr w:rsidR="00F263BE" w:rsidRPr="006C3A97" w:rsidSect="00F7077A">
      <w:headerReference w:type="default" r:id="rId24"/>
      <w:footerReference w:type="default" r:id="rId25"/>
      <w:headerReference w:type="first" r:id="rId26"/>
      <w:footerReference w:type="first" r:id="rId27"/>
      <w:footnotePr>
        <w:numRestart w:val="eachSect"/>
      </w:footnotePr>
      <w:pgSz w:w="15840" w:h="12240" w:orient="landscape" w:code="1"/>
      <w:pgMar w:top="1440" w:right="720" w:bottom="1440" w:left="864" w:header="720" w:footer="47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B5F7D" w14:textId="77777777" w:rsidR="0087515B" w:rsidRDefault="0087515B">
      <w:r>
        <w:separator/>
      </w:r>
    </w:p>
  </w:endnote>
  <w:endnote w:type="continuationSeparator" w:id="0">
    <w:p w14:paraId="780FB543" w14:textId="77777777" w:rsidR="0087515B" w:rsidRDefault="0087515B">
      <w:r>
        <w:continuationSeparator/>
      </w:r>
    </w:p>
  </w:endnote>
  <w:endnote w:type="continuationNotice" w:id="1">
    <w:p w14:paraId="46CCDB6A" w14:textId="77777777" w:rsidR="0087515B" w:rsidRDefault="008751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5152B" w14:textId="77777777" w:rsidR="00AD7DDA" w:rsidRDefault="00830724">
    <w:pPr>
      <w:pStyle w:val="Footer"/>
      <w:jc w:val="center"/>
    </w:pPr>
    <w:r>
      <w:rPr>
        <w:rStyle w:val="PageNumber"/>
      </w:rPr>
      <w:fldChar w:fldCharType="begin"/>
    </w:r>
    <w:r w:rsidR="00AD7DDA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56DCC">
      <w:rPr>
        <w:rStyle w:val="PageNumber"/>
        <w:noProof/>
      </w:rPr>
      <w:t>24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4E568" w14:textId="77777777" w:rsidR="00AD7DDA" w:rsidRDefault="00830724" w:rsidP="000D315F">
    <w:pPr>
      <w:jc w:val="center"/>
    </w:pPr>
    <w:r>
      <w:rPr>
        <w:rStyle w:val="PageNumber"/>
      </w:rPr>
      <w:fldChar w:fldCharType="begin"/>
    </w:r>
    <w:r w:rsidR="00AD7DDA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56DCC">
      <w:rPr>
        <w:rStyle w:val="PageNumber"/>
        <w:noProof/>
      </w:rPr>
      <w:t>25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A09D5" w14:textId="2D1CFDAF" w:rsidR="00AD7DDA" w:rsidRDefault="00AD7DD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6F2964">
      <w:rPr>
        <w:rFonts w:cs="Arabic Transparent"/>
        <w:rtl/>
      </w:rPr>
      <w:t xml:space="preserve"> </w:t>
    </w:r>
  </w:p>
  <w:p w14:paraId="55C7FC6E" w14:textId="3B99542E" w:rsidR="00AD7DDA" w:rsidRDefault="00AD7DD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6F2964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6F2964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A579A" w14:textId="77777777" w:rsidR="00AD7DDA" w:rsidRDefault="004513B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56DCC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6CFC8" w14:textId="1A587463" w:rsidR="00AD7DDA" w:rsidRDefault="006F2964" w:rsidP="002F20E3">
    <w:pPr>
      <w:tabs>
        <w:tab w:val="left" w:pos="3425"/>
        <w:tab w:val="center" w:pos="4680"/>
      </w:tabs>
      <w:jc w:val="left"/>
    </w:pPr>
    <w:r>
      <w:t xml:space="preserve"> </w:t>
    </w:r>
    <w:r w:rsidR="002F20E3">
      <w:fldChar w:fldCharType="begin"/>
    </w:r>
    <w:r w:rsidR="002F20E3">
      <w:instrText xml:space="preserve"> PAGE </w:instrText>
    </w:r>
    <w:r w:rsidR="002F20E3">
      <w:fldChar w:fldCharType="separate"/>
    </w:r>
    <w:r w:rsidR="00356DCC">
      <w:rPr>
        <w:noProof/>
      </w:rPr>
      <w:t>1</w:t>
    </w:r>
    <w:r w:rsidR="002F20E3"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F5DFDF" w14:textId="77777777" w:rsidR="00AD7DDA" w:rsidRDefault="004513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7D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9A356C" w14:textId="77777777" w:rsidR="00AD7DDA" w:rsidRDefault="00AD7DD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47932" w14:textId="12A70E21" w:rsidR="002F20E3" w:rsidRDefault="006F2964" w:rsidP="002F20E3">
    <w:pPr>
      <w:tabs>
        <w:tab w:val="left" w:pos="3425"/>
        <w:tab w:val="center" w:pos="4680"/>
      </w:tabs>
      <w:jc w:val="left"/>
    </w:pPr>
    <w:r>
      <w:t xml:space="preserve"> </w:t>
    </w:r>
    <w:r w:rsidR="002F20E3">
      <w:fldChar w:fldCharType="begin"/>
    </w:r>
    <w:r w:rsidR="002F20E3">
      <w:instrText xml:space="preserve"> PAGE </w:instrText>
    </w:r>
    <w:r w:rsidR="002F20E3">
      <w:fldChar w:fldCharType="separate"/>
    </w:r>
    <w:r w:rsidR="002F20E3">
      <w:rPr>
        <w:noProof/>
      </w:rPr>
      <w:t>1</w:t>
    </w:r>
    <w:r w:rsidR="002F20E3"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20538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F56582" w14:textId="77777777" w:rsidR="00E52C2C" w:rsidRDefault="00E52C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43FD26" w14:textId="77777777" w:rsidR="00E52C2C" w:rsidRDefault="00E52C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E93A0" w14:textId="77777777" w:rsidR="0087515B" w:rsidRDefault="0087515B" w:rsidP="00B65506">
      <w:pPr>
        <w:bidi/>
      </w:pPr>
      <w:r>
        <w:separator/>
      </w:r>
    </w:p>
  </w:footnote>
  <w:footnote w:type="continuationSeparator" w:id="0">
    <w:p w14:paraId="6CD42CD5" w14:textId="77777777" w:rsidR="0087515B" w:rsidRDefault="0087515B">
      <w:r>
        <w:continuationSeparator/>
      </w:r>
    </w:p>
  </w:footnote>
  <w:footnote w:type="continuationNotice" w:id="1">
    <w:p w14:paraId="0D8931FD" w14:textId="77777777" w:rsidR="0087515B" w:rsidRDefault="0087515B"/>
  </w:footnote>
  <w:footnote w:id="2">
    <w:p w14:paraId="04053F77" w14:textId="54F89FF1" w:rsidR="00456511" w:rsidRPr="00564224" w:rsidRDefault="00456511" w:rsidP="00456511">
      <w:pPr>
        <w:pStyle w:val="FootnoteText"/>
        <w:ind w:right="100"/>
        <w:jc w:val="right"/>
        <w:rPr>
          <w:lang w:val="fr-CH"/>
        </w:rPr>
      </w:pPr>
      <w:r>
        <w:rPr>
          <w:rFonts w:hint="cs"/>
          <w:rtl/>
          <w:lang w:bidi="ar-EG"/>
        </w:rPr>
        <w:t>.</w:t>
      </w:r>
      <w:r>
        <w:t>UNEP/</w:t>
      </w:r>
      <w:proofErr w:type="spellStart"/>
      <w:r>
        <w:t>OzL.Pro</w:t>
      </w:r>
      <w:proofErr w:type="spellEnd"/>
      <w:r>
        <w:t>/ExCom/95/1</w:t>
      </w:r>
      <w:r w:rsidR="006F2964">
        <w:t xml:space="preserve"> </w:t>
      </w:r>
      <w:r w:rsidRPr="001A24C6">
        <w:rPr>
          <w:rStyle w:val="FootnoteReference"/>
        </w:rPr>
        <w:footnoteRef/>
      </w:r>
    </w:p>
  </w:footnote>
  <w:footnote w:id="3">
    <w:p w14:paraId="289BD788" w14:textId="7F8E281B" w:rsidR="00DF7CF8" w:rsidRDefault="00DF7CF8" w:rsidP="00DF7CF8">
      <w:pPr>
        <w:pStyle w:val="FootnoteText"/>
        <w:bidi/>
        <w:jc w:val="left"/>
        <w:rPr>
          <w:rtl/>
          <w:lang w:bidi="ar-SA"/>
        </w:rPr>
      </w:pPr>
      <w:r>
        <w:rPr>
          <w:rStyle w:val="FootnoteReference"/>
        </w:rPr>
        <w:footnoteRef/>
      </w:r>
      <w:r w:rsidR="006F2964">
        <w:rPr>
          <w:rtl/>
        </w:rPr>
        <w:t xml:space="preserve"> </w:t>
      </w:r>
      <w:r>
        <w:rPr>
          <w:rFonts w:hint="cs"/>
          <w:rtl/>
        </w:rPr>
        <w:t>وفقا</w:t>
      </w:r>
      <w:r w:rsidR="006F2964">
        <w:rPr>
          <w:rFonts w:hint="cs"/>
          <w:rtl/>
        </w:rPr>
        <w:t xml:space="preserve"> </w:t>
      </w:r>
      <w:r>
        <w:rPr>
          <w:rFonts w:hint="cs"/>
          <w:rtl/>
        </w:rPr>
        <w:t>لما</w:t>
      </w:r>
      <w:r w:rsidR="006F2964">
        <w:rPr>
          <w:rFonts w:hint="cs"/>
          <w:rtl/>
        </w:rPr>
        <w:t xml:space="preserve"> </w:t>
      </w:r>
      <w:r>
        <w:rPr>
          <w:rFonts w:hint="cs"/>
          <w:rtl/>
        </w:rPr>
        <w:t>جاء</w:t>
      </w:r>
      <w:r w:rsidR="006F2964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6F2964">
        <w:rPr>
          <w:rFonts w:hint="cs"/>
          <w:rtl/>
        </w:rPr>
        <w:t xml:space="preserve"> </w:t>
      </w:r>
      <w:r>
        <w:rPr>
          <w:rFonts w:hint="cs"/>
          <w:rtl/>
        </w:rPr>
        <w:t>خطاب</w:t>
      </w:r>
      <w:r w:rsidR="006F2964">
        <w:rPr>
          <w:rFonts w:hint="cs"/>
          <w:rtl/>
        </w:rPr>
        <w:t xml:space="preserve"> </w:t>
      </w:r>
      <w:r>
        <w:rPr>
          <w:rFonts w:hint="cs"/>
          <w:rtl/>
        </w:rPr>
        <w:t>وجهته</w:t>
      </w:r>
      <w:r w:rsidR="006F2964">
        <w:rPr>
          <w:rFonts w:hint="cs"/>
          <w:rtl/>
        </w:rPr>
        <w:t xml:space="preserve"> </w:t>
      </w:r>
      <w:r w:rsidRPr="009F165B">
        <w:rPr>
          <w:rtl/>
        </w:rPr>
        <w:t>وزارة</w:t>
      </w:r>
      <w:r w:rsidR="006F2964">
        <w:rPr>
          <w:rtl/>
        </w:rPr>
        <w:t xml:space="preserve"> </w:t>
      </w:r>
      <w:r w:rsidRPr="009F165B">
        <w:rPr>
          <w:rtl/>
        </w:rPr>
        <w:t>البيئة</w:t>
      </w:r>
      <w:r w:rsidR="006F2964">
        <w:rPr>
          <w:rtl/>
        </w:rPr>
        <w:t xml:space="preserve"> </w:t>
      </w:r>
      <w:r w:rsidR="006B43A8">
        <w:rPr>
          <w:rFonts w:hint="cs"/>
          <w:rtl/>
        </w:rPr>
        <w:t>في</w:t>
      </w:r>
      <w:r w:rsidR="006F2964">
        <w:rPr>
          <w:rFonts w:hint="cs"/>
          <w:rtl/>
        </w:rPr>
        <w:t xml:space="preserve"> </w:t>
      </w:r>
      <w:r w:rsidR="006B43A8">
        <w:rPr>
          <w:rFonts w:hint="cs"/>
          <w:rtl/>
        </w:rPr>
        <w:t>أوروغواي</w:t>
      </w:r>
      <w:r w:rsidR="006F2964">
        <w:rPr>
          <w:rFonts w:hint="cs"/>
          <w:rtl/>
        </w:rPr>
        <w:t xml:space="preserve"> </w:t>
      </w:r>
      <w:r w:rsidR="00F8627E">
        <w:rPr>
          <w:rFonts w:hint="cs"/>
          <w:rtl/>
        </w:rPr>
        <w:t>إ</w:t>
      </w:r>
      <w:r w:rsidR="00F8627E" w:rsidRPr="009F165B">
        <w:rPr>
          <w:rtl/>
        </w:rPr>
        <w:t>لى</w:t>
      </w:r>
      <w:r w:rsidR="006F2964">
        <w:rPr>
          <w:rtl/>
        </w:rPr>
        <w:t xml:space="preserve"> </w:t>
      </w:r>
      <w:r w:rsidR="00F8627E">
        <w:rPr>
          <w:rFonts w:hint="cs"/>
          <w:rtl/>
        </w:rPr>
        <w:t>ا</w:t>
      </w:r>
      <w:r w:rsidR="00F8627E" w:rsidRPr="00FE0AF4">
        <w:rPr>
          <w:rtl/>
        </w:rPr>
        <w:t>ليوئنديبي</w:t>
      </w:r>
      <w:r w:rsidR="006F2964">
        <w:rPr>
          <w:rFonts w:hint="cs"/>
          <w:rtl/>
        </w:rPr>
        <w:t xml:space="preserve"> </w:t>
      </w:r>
      <w:r w:rsidR="006B43A8">
        <w:rPr>
          <w:rFonts w:hint="cs"/>
          <w:rtl/>
        </w:rPr>
        <w:t>ب</w:t>
      </w:r>
      <w:r>
        <w:rPr>
          <w:rFonts w:hint="cs"/>
          <w:rtl/>
        </w:rPr>
        <w:t>تاريخ</w:t>
      </w:r>
      <w:r w:rsidR="006F2964">
        <w:rPr>
          <w:rFonts w:hint="cs"/>
          <w:rtl/>
        </w:rPr>
        <w:t xml:space="preserve"> </w:t>
      </w:r>
      <w:r w:rsidR="006B43A8">
        <w:rPr>
          <w:rFonts w:hint="cs"/>
          <w:rtl/>
        </w:rPr>
        <w:t>14</w:t>
      </w:r>
      <w:r w:rsidR="006F2964">
        <w:rPr>
          <w:rtl/>
        </w:rPr>
        <w:t xml:space="preserve"> </w:t>
      </w:r>
      <w:r w:rsidRPr="009F165B">
        <w:rPr>
          <w:rtl/>
        </w:rPr>
        <w:t>أغسطس</w:t>
      </w:r>
      <w:r>
        <w:rPr>
          <w:rFonts w:hint="cs"/>
          <w:rtl/>
        </w:rPr>
        <w:t>/آب</w:t>
      </w:r>
      <w:r w:rsidR="006F2964">
        <w:rPr>
          <w:rtl/>
        </w:rPr>
        <w:t xml:space="preserve"> </w:t>
      </w:r>
      <w:r w:rsidRPr="009F165B">
        <w:rPr>
          <w:rtl/>
        </w:rPr>
        <w:t>2024.</w:t>
      </w:r>
    </w:p>
  </w:footnote>
  <w:footnote w:id="4">
    <w:p w14:paraId="624310CA" w14:textId="7FD334EB" w:rsidR="00317993" w:rsidRPr="00317993" w:rsidRDefault="00317993" w:rsidP="00317993">
      <w:pPr>
        <w:pStyle w:val="FootnoteText"/>
        <w:bidi/>
        <w:jc w:val="left"/>
        <w:rPr>
          <w:rtl/>
        </w:rPr>
      </w:pPr>
      <w:r w:rsidRPr="00866803">
        <w:rPr>
          <w:rStyle w:val="FootnoteReference"/>
        </w:rPr>
        <w:footnoteRef/>
      </w:r>
      <w:r w:rsidR="006F2964">
        <w:rPr>
          <w:vertAlign w:val="superscript"/>
          <w:rtl/>
        </w:rPr>
        <w:t xml:space="preserve"> </w:t>
      </w:r>
      <w:r w:rsidR="00995C83" w:rsidRPr="00B7037B">
        <w:rPr>
          <w:rFonts w:hint="cs"/>
          <w:rtl/>
        </w:rPr>
        <w:t>يُناقش</w:t>
      </w:r>
      <w:r w:rsidR="006F2964">
        <w:rPr>
          <w:rtl/>
        </w:rPr>
        <w:t xml:space="preserve"> </w:t>
      </w:r>
      <w:r w:rsidR="00995C83" w:rsidRPr="00B7037B">
        <w:rPr>
          <w:rtl/>
        </w:rPr>
        <w:t>استهلاك</w:t>
      </w:r>
      <w:r w:rsidR="006F2964">
        <w:rPr>
          <w:rtl/>
        </w:rPr>
        <w:t xml:space="preserve"> </w:t>
      </w:r>
      <w:r w:rsidR="00995C83" w:rsidRPr="00B7037B">
        <w:rPr>
          <w:rFonts w:hint="cs"/>
          <w:rtl/>
          <w:lang w:val="fr-CA"/>
        </w:rPr>
        <w:t>المواد</w:t>
      </w:r>
      <w:r w:rsidR="006F2964">
        <w:rPr>
          <w:rtl/>
          <w:lang w:val="fr-CA"/>
        </w:rPr>
        <w:t xml:space="preserve"> </w:t>
      </w:r>
      <w:r w:rsidR="00995C83" w:rsidRPr="00B7037B">
        <w:rPr>
          <w:rtl/>
          <w:lang w:val="fr-CA"/>
        </w:rPr>
        <w:t>الهيدروفلوروكربونية</w:t>
      </w:r>
      <w:r w:rsidR="006F2964">
        <w:rPr>
          <w:rtl/>
          <w:lang w:val="fr-CA"/>
        </w:rPr>
        <w:t xml:space="preserve"> </w:t>
      </w:r>
      <w:r w:rsidR="00995C83" w:rsidRPr="00B7037B">
        <w:rPr>
          <w:rtl/>
        </w:rPr>
        <w:t>في</w:t>
      </w:r>
      <w:r w:rsidR="006F2964">
        <w:rPr>
          <w:rtl/>
        </w:rPr>
        <w:t xml:space="preserve"> </w:t>
      </w:r>
      <w:r w:rsidR="00995C83" w:rsidRPr="00B7037B">
        <w:rPr>
          <w:rFonts w:hint="cs"/>
          <w:rtl/>
        </w:rPr>
        <w:t>ال</w:t>
      </w:r>
      <w:r w:rsidR="00995C83" w:rsidRPr="00B7037B">
        <w:rPr>
          <w:rtl/>
        </w:rPr>
        <w:t>قطاع</w:t>
      </w:r>
      <w:r w:rsidR="006F2964">
        <w:rPr>
          <w:rFonts w:hint="cs"/>
          <w:rtl/>
        </w:rPr>
        <w:t xml:space="preserve"> </w:t>
      </w:r>
      <w:r w:rsidR="00995C83" w:rsidRPr="00B7037B">
        <w:rPr>
          <w:rFonts w:hint="cs"/>
          <w:rtl/>
        </w:rPr>
        <w:t>الفرعي</w:t>
      </w:r>
      <w:r w:rsidR="006F2964">
        <w:rPr>
          <w:rFonts w:hint="cs"/>
          <w:rtl/>
        </w:rPr>
        <w:t xml:space="preserve"> </w:t>
      </w:r>
      <w:r w:rsidR="00B7037B">
        <w:rPr>
          <w:rFonts w:hint="cs"/>
          <w:rtl/>
        </w:rPr>
        <w:t>المحلي</w:t>
      </w:r>
      <w:r w:rsidR="006F2964">
        <w:rPr>
          <w:rFonts w:hint="cs"/>
          <w:rtl/>
        </w:rPr>
        <w:t xml:space="preserve"> </w:t>
      </w:r>
      <w:r w:rsidR="00995C83" w:rsidRPr="00B7037B">
        <w:rPr>
          <w:rFonts w:hint="cs"/>
          <w:rtl/>
        </w:rPr>
        <w:t>ل</w:t>
      </w:r>
      <w:r w:rsidR="00995C83" w:rsidRPr="00B7037B">
        <w:rPr>
          <w:rtl/>
        </w:rPr>
        <w:t>لتجميع</w:t>
      </w:r>
      <w:r w:rsidR="006F2964">
        <w:rPr>
          <w:rtl/>
        </w:rPr>
        <w:t xml:space="preserve"> </w:t>
      </w:r>
      <w:r w:rsidR="00995C83" w:rsidRPr="00B7037B">
        <w:rPr>
          <w:rtl/>
        </w:rPr>
        <w:t>والتركيب</w:t>
      </w:r>
      <w:r w:rsidR="006F2964">
        <w:rPr>
          <w:rtl/>
        </w:rPr>
        <w:t xml:space="preserve"> </w:t>
      </w:r>
      <w:r w:rsidR="00995C83" w:rsidRPr="00B7037B">
        <w:rPr>
          <w:rtl/>
        </w:rPr>
        <w:t>بمزيد</w:t>
      </w:r>
      <w:r w:rsidR="006F2964">
        <w:rPr>
          <w:rtl/>
        </w:rPr>
        <w:t xml:space="preserve"> </w:t>
      </w:r>
      <w:r w:rsidR="00995C83" w:rsidRPr="00B7037B">
        <w:rPr>
          <w:rtl/>
        </w:rPr>
        <w:t>من</w:t>
      </w:r>
      <w:r w:rsidR="006F2964">
        <w:rPr>
          <w:rtl/>
        </w:rPr>
        <w:t xml:space="preserve"> </w:t>
      </w:r>
      <w:r w:rsidR="00995C83" w:rsidRPr="00B7037B">
        <w:rPr>
          <w:rtl/>
        </w:rPr>
        <w:t>التفصيل</w:t>
      </w:r>
      <w:r w:rsidR="006F2964">
        <w:rPr>
          <w:rtl/>
        </w:rPr>
        <w:t xml:space="preserve"> </w:t>
      </w:r>
      <w:r w:rsidR="00995C83" w:rsidRPr="00B7037B">
        <w:rPr>
          <w:rtl/>
        </w:rPr>
        <w:t>في</w:t>
      </w:r>
      <w:r w:rsidR="006F2964">
        <w:rPr>
          <w:rtl/>
        </w:rPr>
        <w:t xml:space="preserve"> </w:t>
      </w:r>
      <w:r w:rsidR="00995C83" w:rsidRPr="00B7037B">
        <w:rPr>
          <w:rtl/>
        </w:rPr>
        <w:t>الفقرات</w:t>
      </w:r>
      <w:r w:rsidR="006F2964">
        <w:rPr>
          <w:rtl/>
        </w:rPr>
        <w:t xml:space="preserve"> </w:t>
      </w:r>
      <w:r w:rsidR="00995C83" w:rsidRPr="00B7037B">
        <w:rPr>
          <w:rtl/>
        </w:rPr>
        <w:t>35-37</w:t>
      </w:r>
      <w:r w:rsidR="006F2964">
        <w:rPr>
          <w:rtl/>
        </w:rPr>
        <w:t xml:space="preserve"> </w:t>
      </w:r>
      <w:r w:rsidR="00995C83" w:rsidRPr="00B7037B">
        <w:rPr>
          <w:rtl/>
        </w:rPr>
        <w:t>من</w:t>
      </w:r>
      <w:r w:rsidR="006F2964">
        <w:rPr>
          <w:rtl/>
        </w:rPr>
        <w:t xml:space="preserve"> </w:t>
      </w:r>
      <w:r w:rsidR="00995C83" w:rsidRPr="00B7037B">
        <w:rPr>
          <w:rtl/>
        </w:rPr>
        <w:t>هذه</w:t>
      </w:r>
      <w:r w:rsidR="006F2964">
        <w:rPr>
          <w:rtl/>
        </w:rPr>
        <w:t xml:space="preserve"> </w:t>
      </w:r>
      <w:r w:rsidR="00995C83" w:rsidRPr="00B7037B">
        <w:rPr>
          <w:rtl/>
        </w:rPr>
        <w:t>الوثيقة.</w:t>
      </w:r>
    </w:p>
  </w:footnote>
  <w:footnote w:id="5">
    <w:p w14:paraId="7BFC4D92" w14:textId="5D1618C5" w:rsidR="00CC2D9A" w:rsidRPr="00CC2D9A" w:rsidRDefault="00CC2D9A" w:rsidP="00CC2D9A">
      <w:pPr>
        <w:pStyle w:val="FootnoteText"/>
        <w:bidi/>
        <w:jc w:val="left"/>
        <w:rPr>
          <w:rtl/>
        </w:rPr>
      </w:pPr>
      <w:r w:rsidRPr="00866803">
        <w:rPr>
          <w:rStyle w:val="FootnoteReference"/>
        </w:rPr>
        <w:footnoteRef/>
      </w:r>
      <w:r w:rsidR="006F2964">
        <w:rPr>
          <w:rtl/>
        </w:rPr>
        <w:t xml:space="preserve"> </w:t>
      </w:r>
      <w:r w:rsidR="00F35F13">
        <w:rPr>
          <w:rFonts w:hint="cs"/>
          <w:rtl/>
        </w:rPr>
        <w:t>ال</w:t>
      </w:r>
      <w:r w:rsidRPr="00CC2D9A">
        <w:rPr>
          <w:rtl/>
        </w:rPr>
        <w:t>آلات</w:t>
      </w:r>
      <w:r w:rsidR="006F2964">
        <w:rPr>
          <w:rFonts w:hint="cs"/>
          <w:rtl/>
        </w:rPr>
        <w:t xml:space="preserve"> </w:t>
      </w:r>
      <w:r w:rsidR="00F35F13" w:rsidRPr="002A2E50">
        <w:rPr>
          <w:rFonts w:asciiTheme="majorBidi" w:hAnsiTheme="majorBidi" w:cstheme="majorBidi"/>
          <w:rtl/>
        </w:rPr>
        <w:t>الموحدة</w:t>
      </w:r>
      <w:r w:rsidR="006F2964">
        <w:rPr>
          <w:rtl/>
        </w:rPr>
        <w:t xml:space="preserve"> </w:t>
      </w:r>
      <w:r w:rsidR="00F35F13" w:rsidRPr="00CC2D9A">
        <w:rPr>
          <w:rtl/>
        </w:rPr>
        <w:t>للاسترداد</w:t>
      </w:r>
      <w:r w:rsidR="006F2964">
        <w:rPr>
          <w:rtl/>
        </w:rPr>
        <w:t xml:space="preserve"> </w:t>
      </w:r>
      <w:r w:rsidR="00F35F13" w:rsidRPr="00CC2D9A">
        <w:rPr>
          <w:rtl/>
        </w:rPr>
        <w:t>وإعادة</w:t>
      </w:r>
      <w:r w:rsidR="006F2964">
        <w:rPr>
          <w:rtl/>
        </w:rPr>
        <w:t xml:space="preserve"> </w:t>
      </w:r>
      <w:r w:rsidR="00F35F13" w:rsidRPr="00CC2D9A">
        <w:rPr>
          <w:rtl/>
        </w:rPr>
        <w:t>التدوير</w:t>
      </w:r>
      <w:r w:rsidR="006F2964">
        <w:rPr>
          <w:rtl/>
        </w:rPr>
        <w:t xml:space="preserve"> </w:t>
      </w:r>
      <w:r w:rsidR="00F35F13">
        <w:rPr>
          <w:rFonts w:hint="cs"/>
          <w:rtl/>
        </w:rPr>
        <w:t>لل</w:t>
      </w:r>
      <w:r w:rsidR="002A2E50" w:rsidRPr="00E8553B">
        <w:rPr>
          <w:rFonts w:asciiTheme="majorBidi" w:hAnsiTheme="majorBidi" w:cstheme="majorBidi"/>
          <w:rtl/>
        </w:rPr>
        <w:t>مواد</w:t>
      </w:r>
      <w:r w:rsidR="006F2964">
        <w:rPr>
          <w:rFonts w:asciiTheme="majorBidi" w:hAnsiTheme="majorBidi" w:cstheme="majorBidi"/>
          <w:rtl/>
        </w:rPr>
        <w:t xml:space="preserve"> </w:t>
      </w:r>
      <w:r w:rsidR="002A2E50" w:rsidRPr="00E8553B">
        <w:rPr>
          <w:rFonts w:asciiTheme="majorBidi" w:hAnsiTheme="majorBidi" w:cstheme="majorBidi"/>
          <w:rtl/>
        </w:rPr>
        <w:t>الهيدروفلوروكربونية</w:t>
      </w:r>
      <w:r w:rsidR="0038527E">
        <w:rPr>
          <w:rFonts w:asciiTheme="majorBidi" w:hAnsiTheme="majorBidi" w:cstheme="majorBidi" w:hint="cs"/>
          <w:rtl/>
        </w:rPr>
        <w:t>-</w:t>
      </w:r>
      <w:r w:rsidRPr="002A2E50">
        <w:rPr>
          <w:rFonts w:asciiTheme="majorBidi" w:hAnsiTheme="majorBidi" w:cstheme="majorBidi"/>
        </w:rPr>
        <w:t>134a</w:t>
      </w:r>
      <w:r w:rsidR="006F2964">
        <w:rPr>
          <w:rFonts w:asciiTheme="majorBidi" w:hAnsiTheme="majorBidi" w:cstheme="majorBidi"/>
          <w:rtl/>
        </w:rPr>
        <w:t xml:space="preserve"> </w:t>
      </w:r>
      <w:r w:rsidRPr="002A2E50">
        <w:rPr>
          <w:rFonts w:asciiTheme="majorBidi" w:hAnsiTheme="majorBidi" w:cstheme="majorBidi"/>
          <w:rtl/>
        </w:rPr>
        <w:t>و</w:t>
      </w:r>
      <w:r w:rsidR="002A2E50" w:rsidRPr="002A2E50">
        <w:rPr>
          <w:rFonts w:asciiTheme="majorBidi" w:hAnsiTheme="majorBidi" w:cstheme="majorBidi"/>
          <w:rtl/>
        </w:rPr>
        <w:t>الأوليفينات</w:t>
      </w:r>
      <w:r w:rsidR="006F2964">
        <w:rPr>
          <w:rFonts w:asciiTheme="majorBidi" w:hAnsiTheme="majorBidi" w:cstheme="majorBidi"/>
          <w:rtl/>
        </w:rPr>
        <w:t xml:space="preserve"> </w:t>
      </w:r>
      <w:r w:rsidR="002A2E50" w:rsidRPr="002A2E50">
        <w:rPr>
          <w:rFonts w:asciiTheme="majorBidi" w:hAnsiTheme="majorBidi" w:cstheme="majorBidi"/>
          <w:rtl/>
        </w:rPr>
        <w:t>الهيدروفلوري</w:t>
      </w:r>
      <w:r w:rsidR="002A2E50" w:rsidRPr="002A2E50">
        <w:rPr>
          <w:rFonts w:asciiTheme="majorBidi" w:hAnsiTheme="majorBidi" w:cstheme="majorBidi" w:hint="cs"/>
          <w:rtl/>
        </w:rPr>
        <w:t>ة-</w:t>
      </w:r>
      <w:r w:rsidR="002A2E50" w:rsidRPr="002A2E50">
        <w:rPr>
          <w:rFonts w:asciiTheme="majorBidi" w:hAnsiTheme="majorBidi" w:cstheme="majorBidi"/>
        </w:rPr>
        <w:t>1234yf</w:t>
      </w:r>
      <w:r w:rsidR="006F2964">
        <w:rPr>
          <w:rFonts w:asciiTheme="majorBidi" w:hAnsiTheme="majorBidi" w:cstheme="majorBidi"/>
          <w:rtl/>
        </w:rPr>
        <w:t xml:space="preserve"> </w:t>
      </w:r>
      <w:r w:rsidRPr="00CC2D9A">
        <w:rPr>
          <w:rtl/>
        </w:rPr>
        <w:t>مع</w:t>
      </w:r>
      <w:r w:rsidR="006F2964">
        <w:rPr>
          <w:rtl/>
        </w:rPr>
        <w:t xml:space="preserve"> </w:t>
      </w:r>
      <w:r w:rsidRPr="00CC2D9A">
        <w:rPr>
          <w:rtl/>
        </w:rPr>
        <w:t>أسطوانة</w:t>
      </w:r>
      <w:r w:rsidR="006F2964">
        <w:rPr>
          <w:rtl/>
        </w:rPr>
        <w:t xml:space="preserve"> </w:t>
      </w:r>
      <w:r w:rsidRPr="00CC2D9A">
        <w:rPr>
          <w:rtl/>
        </w:rPr>
        <w:t>مزدوجة،</w:t>
      </w:r>
      <w:r w:rsidR="006F2964">
        <w:rPr>
          <w:rtl/>
        </w:rPr>
        <w:t xml:space="preserve"> </w:t>
      </w:r>
      <w:r w:rsidR="0038527E">
        <w:rPr>
          <w:rFonts w:hint="cs"/>
          <w:rtl/>
        </w:rPr>
        <w:t>وكباس</w:t>
      </w:r>
      <w:r w:rsidR="006F2964">
        <w:rPr>
          <w:rtl/>
        </w:rPr>
        <w:t xml:space="preserve"> </w:t>
      </w:r>
      <w:r w:rsidRPr="00CC2D9A">
        <w:rPr>
          <w:rtl/>
        </w:rPr>
        <w:t>متكامل،</w:t>
      </w:r>
      <w:r w:rsidR="006F2964">
        <w:rPr>
          <w:rtl/>
        </w:rPr>
        <w:t xml:space="preserve"> </w:t>
      </w:r>
      <w:r w:rsidR="00F35F13">
        <w:rPr>
          <w:rFonts w:hint="cs"/>
          <w:rtl/>
        </w:rPr>
        <w:t>و</w:t>
      </w:r>
      <w:r w:rsidRPr="00CC2D9A">
        <w:rPr>
          <w:rtl/>
        </w:rPr>
        <w:t>مقياس</w:t>
      </w:r>
      <w:r w:rsidR="006F2964">
        <w:rPr>
          <w:rtl/>
        </w:rPr>
        <w:t xml:space="preserve"> </w:t>
      </w:r>
      <w:r w:rsidRPr="00CC2D9A">
        <w:rPr>
          <w:rtl/>
        </w:rPr>
        <w:t>إلكتروني،</w:t>
      </w:r>
      <w:r w:rsidR="006F2964">
        <w:rPr>
          <w:rtl/>
        </w:rPr>
        <w:t xml:space="preserve"> </w:t>
      </w:r>
      <w:r w:rsidR="005E62AB">
        <w:rPr>
          <w:rFonts w:hint="cs"/>
          <w:rtl/>
        </w:rPr>
        <w:t>وخزان</w:t>
      </w:r>
      <w:r w:rsidR="006F2964">
        <w:rPr>
          <w:rFonts w:hint="cs"/>
          <w:rtl/>
        </w:rPr>
        <w:t xml:space="preserve"> </w:t>
      </w:r>
      <w:r w:rsidR="005E62AB">
        <w:rPr>
          <w:rFonts w:hint="cs"/>
          <w:rtl/>
        </w:rPr>
        <w:t>مرشحات</w:t>
      </w:r>
      <w:r w:rsidR="006F2964">
        <w:rPr>
          <w:rFonts w:hint="cs"/>
          <w:rtl/>
        </w:rPr>
        <w:t xml:space="preserve"> </w:t>
      </w:r>
      <w:r w:rsidR="005E62AB">
        <w:rPr>
          <w:rFonts w:hint="cs"/>
          <w:rtl/>
        </w:rPr>
        <w:t>وا</w:t>
      </w:r>
      <w:r w:rsidRPr="00CC2D9A">
        <w:rPr>
          <w:rtl/>
        </w:rPr>
        <w:t>سترداد.</w:t>
      </w:r>
    </w:p>
  </w:footnote>
  <w:footnote w:id="6">
    <w:p w14:paraId="1A1705E8" w14:textId="51D1B04B" w:rsidR="00A868B3" w:rsidRPr="00A868B3" w:rsidRDefault="00A868B3" w:rsidP="00A868B3">
      <w:pPr>
        <w:pStyle w:val="FootnoteText"/>
        <w:bidi/>
        <w:jc w:val="left"/>
        <w:rPr>
          <w:rtl/>
        </w:rPr>
      </w:pPr>
      <w:r w:rsidRPr="00F03E97">
        <w:rPr>
          <w:rStyle w:val="FootnoteReference"/>
        </w:rPr>
        <w:footnoteRef/>
      </w:r>
      <w:r w:rsidR="006F2964">
        <w:rPr>
          <w:rtl/>
        </w:rPr>
        <w:t xml:space="preserve"> </w:t>
      </w:r>
      <w:r w:rsidRPr="00A868B3">
        <w:rPr>
          <w:rtl/>
        </w:rPr>
        <w:t>الفقرات</w:t>
      </w:r>
      <w:r w:rsidR="006F2964">
        <w:rPr>
          <w:rtl/>
        </w:rPr>
        <w:t xml:space="preserve"> </w:t>
      </w:r>
      <w:r w:rsidRPr="00A868B3">
        <w:rPr>
          <w:rtl/>
        </w:rPr>
        <w:t>78-91</w:t>
      </w:r>
      <w:r w:rsidR="006F2964">
        <w:rPr>
          <w:rtl/>
        </w:rPr>
        <w:t xml:space="preserve"> </w:t>
      </w:r>
      <w:r w:rsidRPr="00A868B3">
        <w:rPr>
          <w:rtl/>
        </w:rPr>
        <w:t>من</w:t>
      </w:r>
      <w:r w:rsidR="006F2964">
        <w:rPr>
          <w:rtl/>
        </w:rPr>
        <w:t xml:space="preserve"> </w:t>
      </w:r>
      <w:r w:rsidRPr="00A868B3">
        <w:rPr>
          <w:rtl/>
        </w:rPr>
        <w:t>الوثيقة</w:t>
      </w:r>
      <w:r w:rsidR="006F2964">
        <w:rPr>
          <w:rtl/>
        </w:rPr>
        <w:t xml:space="preserve"> </w:t>
      </w:r>
      <w:r w:rsidRPr="00A868B3">
        <w:t>UNEP/</w:t>
      </w:r>
      <w:proofErr w:type="spellStart"/>
      <w:r w:rsidRPr="00A868B3">
        <w:t>OzL.Pro</w:t>
      </w:r>
      <w:proofErr w:type="spellEnd"/>
      <w:r w:rsidRPr="00A868B3">
        <w:t>/ExCom/94/9</w:t>
      </w:r>
      <w:r w:rsidRPr="00A868B3">
        <w:rPr>
          <w:rtl/>
        </w:rPr>
        <w:t>.</w:t>
      </w:r>
    </w:p>
  </w:footnote>
  <w:footnote w:id="7">
    <w:p w14:paraId="3B011FCE" w14:textId="03A23E04" w:rsidR="00A868B3" w:rsidRPr="00A868B3" w:rsidRDefault="00A868B3" w:rsidP="00A868B3">
      <w:pPr>
        <w:pStyle w:val="FootnoteText"/>
        <w:bidi/>
        <w:jc w:val="left"/>
        <w:rPr>
          <w:rtl/>
        </w:rPr>
      </w:pPr>
      <w:r w:rsidRPr="00F03E97">
        <w:rPr>
          <w:rStyle w:val="FootnoteReference"/>
        </w:rPr>
        <w:footnoteRef/>
      </w:r>
      <w:r w:rsidR="006F2964">
        <w:rPr>
          <w:rtl/>
        </w:rPr>
        <w:t xml:space="preserve"> </w:t>
      </w:r>
      <w:r w:rsidR="008F2FB5" w:rsidRPr="008F2FB5">
        <w:rPr>
          <w:rtl/>
        </w:rPr>
        <w:t>تنظر</w:t>
      </w:r>
      <w:r w:rsidR="006F2964">
        <w:rPr>
          <w:rtl/>
        </w:rPr>
        <w:t xml:space="preserve"> </w:t>
      </w:r>
      <w:r w:rsidR="008F2FB5" w:rsidRPr="008F2FB5">
        <w:rPr>
          <w:rtl/>
        </w:rPr>
        <w:t>اللجنة</w:t>
      </w:r>
      <w:r w:rsidR="006F2964">
        <w:rPr>
          <w:rtl/>
        </w:rPr>
        <w:t xml:space="preserve"> </w:t>
      </w:r>
      <w:r w:rsidR="008F2FB5" w:rsidRPr="008F2FB5">
        <w:rPr>
          <w:rtl/>
        </w:rPr>
        <w:t>التنفيذية</w:t>
      </w:r>
      <w:r w:rsidR="006F2964">
        <w:rPr>
          <w:rtl/>
        </w:rPr>
        <w:t xml:space="preserve"> </w:t>
      </w:r>
      <w:r w:rsidR="008F2FB5" w:rsidRPr="008F2FB5">
        <w:rPr>
          <w:rtl/>
        </w:rPr>
        <w:t>في</w:t>
      </w:r>
      <w:r w:rsidR="006F2964">
        <w:rPr>
          <w:rtl/>
        </w:rPr>
        <w:t xml:space="preserve"> </w:t>
      </w:r>
      <w:r w:rsidR="008F2FB5">
        <w:rPr>
          <w:rFonts w:hint="cs"/>
          <w:rtl/>
        </w:rPr>
        <w:t>مسألة</w:t>
      </w:r>
      <w:r w:rsidR="006F2964">
        <w:rPr>
          <w:rtl/>
        </w:rPr>
        <w:t xml:space="preserve"> </w:t>
      </w:r>
      <w:r w:rsidR="008F2FB5" w:rsidRPr="00241D80">
        <w:rPr>
          <w:rtl/>
        </w:rPr>
        <w:t>المواد</w:t>
      </w:r>
      <w:r w:rsidR="006F2964">
        <w:rPr>
          <w:rtl/>
        </w:rPr>
        <w:t xml:space="preserve"> </w:t>
      </w:r>
      <w:r w:rsidR="008F2FB5" w:rsidRPr="008F2FB5">
        <w:rPr>
          <w:rtl/>
        </w:rPr>
        <w:t>الهيدروفلوروكربونية</w:t>
      </w:r>
      <w:r w:rsidR="006F2964">
        <w:rPr>
          <w:rtl/>
        </w:rPr>
        <w:t xml:space="preserve"> </w:t>
      </w:r>
      <w:r w:rsidR="008F2FB5" w:rsidRPr="008F2FB5">
        <w:rPr>
          <w:rtl/>
        </w:rPr>
        <w:t>الموجودة</w:t>
      </w:r>
      <w:r w:rsidR="006F2964">
        <w:rPr>
          <w:rtl/>
        </w:rPr>
        <w:t xml:space="preserve"> </w:t>
      </w:r>
      <w:r w:rsidR="008F2FB5" w:rsidRPr="008F2FB5">
        <w:rPr>
          <w:rtl/>
        </w:rPr>
        <w:t>في</w:t>
      </w:r>
      <w:r w:rsidR="006F2964">
        <w:rPr>
          <w:rtl/>
        </w:rPr>
        <w:t xml:space="preserve"> </w:t>
      </w:r>
      <w:r w:rsidR="008F2FB5" w:rsidRPr="008F2FB5">
        <w:rPr>
          <w:rtl/>
        </w:rPr>
        <w:t>البوليولات</w:t>
      </w:r>
      <w:r w:rsidR="006F2964">
        <w:rPr>
          <w:rtl/>
        </w:rPr>
        <w:t xml:space="preserve"> </w:t>
      </w:r>
      <w:r w:rsidR="00F03E97" w:rsidRPr="00F03E97">
        <w:rPr>
          <w:rFonts w:hint="cs"/>
          <w:rtl/>
        </w:rPr>
        <w:t>المسبقة</w:t>
      </w:r>
      <w:r w:rsidR="006F2964">
        <w:rPr>
          <w:rFonts w:hint="cs"/>
          <w:rtl/>
        </w:rPr>
        <w:t xml:space="preserve"> </w:t>
      </w:r>
      <w:r w:rsidR="00F03E97" w:rsidRPr="00F03E97">
        <w:rPr>
          <w:rFonts w:hint="cs"/>
          <w:rtl/>
        </w:rPr>
        <w:t>المزج</w:t>
      </w:r>
      <w:r w:rsidR="006F2964">
        <w:rPr>
          <w:rFonts w:hint="cs"/>
          <w:rtl/>
        </w:rPr>
        <w:t xml:space="preserve"> </w:t>
      </w:r>
      <w:r w:rsidR="00F03E97" w:rsidRPr="00F03E97">
        <w:rPr>
          <w:rtl/>
        </w:rPr>
        <w:t>المستوردة</w:t>
      </w:r>
      <w:r w:rsidR="006F2964">
        <w:rPr>
          <w:rtl/>
        </w:rPr>
        <w:t xml:space="preserve"> </w:t>
      </w:r>
      <w:r w:rsidR="008F2FB5" w:rsidRPr="008F2FB5">
        <w:rPr>
          <w:rtl/>
        </w:rPr>
        <w:t>في</w:t>
      </w:r>
      <w:r w:rsidR="006F2964">
        <w:rPr>
          <w:rtl/>
        </w:rPr>
        <w:t xml:space="preserve"> </w:t>
      </w:r>
      <w:r w:rsidR="008F2FB5" w:rsidRPr="008F2FB5">
        <w:rPr>
          <w:rtl/>
        </w:rPr>
        <w:t>قطاع</w:t>
      </w:r>
      <w:r w:rsidR="006F2964">
        <w:rPr>
          <w:rtl/>
        </w:rPr>
        <w:t xml:space="preserve"> </w:t>
      </w:r>
      <w:r w:rsidR="008F2FB5" w:rsidRPr="008F2FB5">
        <w:rPr>
          <w:rtl/>
        </w:rPr>
        <w:t>رغوة</w:t>
      </w:r>
      <w:r w:rsidR="006F2964">
        <w:rPr>
          <w:rtl/>
        </w:rPr>
        <w:t xml:space="preserve"> </w:t>
      </w:r>
      <w:r w:rsidR="00F03E97" w:rsidRPr="00F03E97">
        <w:rPr>
          <w:rFonts w:hint="cs"/>
          <w:rtl/>
        </w:rPr>
        <w:t>البوليوريتان</w:t>
      </w:r>
      <w:r w:rsidR="006F2964">
        <w:rPr>
          <w:rtl/>
        </w:rPr>
        <w:t xml:space="preserve"> </w:t>
      </w:r>
      <w:r w:rsidR="008F2FB5" w:rsidRPr="008F2FB5">
        <w:rPr>
          <w:rtl/>
        </w:rPr>
        <w:t>في</w:t>
      </w:r>
      <w:r w:rsidR="006F2964">
        <w:rPr>
          <w:rtl/>
        </w:rPr>
        <w:t xml:space="preserve"> </w:t>
      </w:r>
      <w:r w:rsidR="008F2FB5" w:rsidRPr="008F2FB5">
        <w:rPr>
          <w:rtl/>
        </w:rPr>
        <w:t>البلدان</w:t>
      </w:r>
      <w:r w:rsidR="006F2964">
        <w:rPr>
          <w:rtl/>
        </w:rPr>
        <w:t xml:space="preserve"> </w:t>
      </w:r>
      <w:r w:rsidR="008F2FB5" w:rsidRPr="008F2FB5">
        <w:rPr>
          <w:rtl/>
        </w:rPr>
        <w:t>العاملة</w:t>
      </w:r>
      <w:r w:rsidR="006F2964">
        <w:rPr>
          <w:rtl/>
        </w:rPr>
        <w:t xml:space="preserve"> </w:t>
      </w:r>
      <w:r w:rsidR="008F2FB5" w:rsidRPr="008F2FB5">
        <w:rPr>
          <w:rtl/>
        </w:rPr>
        <w:t>بموجب</w:t>
      </w:r>
      <w:r w:rsidR="006F2964">
        <w:rPr>
          <w:rtl/>
        </w:rPr>
        <w:t xml:space="preserve"> </w:t>
      </w:r>
      <w:r w:rsidR="008F2FB5" w:rsidRPr="008F2FB5">
        <w:rPr>
          <w:rtl/>
        </w:rPr>
        <w:t>المادة</w:t>
      </w:r>
      <w:r w:rsidR="006F2964">
        <w:rPr>
          <w:rtl/>
        </w:rPr>
        <w:t xml:space="preserve"> </w:t>
      </w:r>
      <w:r w:rsidR="008F2FB5" w:rsidRPr="008F2FB5">
        <w:rPr>
          <w:rtl/>
        </w:rPr>
        <w:t>5</w:t>
      </w:r>
      <w:r w:rsidR="006F2964">
        <w:rPr>
          <w:rtl/>
        </w:rPr>
        <w:t xml:space="preserve"> </w:t>
      </w:r>
      <w:r w:rsidR="008F2FB5" w:rsidRPr="008F2FB5">
        <w:rPr>
          <w:rtl/>
        </w:rPr>
        <w:t>في</w:t>
      </w:r>
      <w:r w:rsidR="006F2964">
        <w:rPr>
          <w:rtl/>
        </w:rPr>
        <w:t xml:space="preserve"> </w:t>
      </w:r>
      <w:r w:rsidR="008F2FB5" w:rsidRPr="008F2FB5">
        <w:rPr>
          <w:rtl/>
        </w:rPr>
        <w:t>اجتماعها</w:t>
      </w:r>
      <w:r w:rsidR="006F2964">
        <w:rPr>
          <w:rtl/>
        </w:rPr>
        <w:t xml:space="preserve"> </w:t>
      </w:r>
      <w:r w:rsidR="008F2FB5" w:rsidRPr="008F2FB5">
        <w:rPr>
          <w:rtl/>
        </w:rPr>
        <w:t>الحالي</w:t>
      </w:r>
      <w:r w:rsidR="006F2964">
        <w:rPr>
          <w:rtl/>
        </w:rPr>
        <w:t xml:space="preserve"> </w:t>
      </w:r>
      <w:r w:rsidR="008F2FB5" w:rsidRPr="008F2FB5">
        <w:rPr>
          <w:rtl/>
        </w:rPr>
        <w:t>في</w:t>
      </w:r>
      <w:r w:rsidR="006F2964">
        <w:rPr>
          <w:rtl/>
        </w:rPr>
        <w:t xml:space="preserve"> </w:t>
      </w:r>
      <w:r w:rsidR="008F2FB5" w:rsidRPr="008F2FB5">
        <w:rPr>
          <w:rtl/>
        </w:rPr>
        <w:t>إطار</w:t>
      </w:r>
      <w:r w:rsidR="006F2964">
        <w:rPr>
          <w:rtl/>
        </w:rPr>
        <w:t xml:space="preserve"> </w:t>
      </w:r>
      <w:r w:rsidR="008F2FB5" w:rsidRPr="008F2FB5">
        <w:rPr>
          <w:rtl/>
        </w:rPr>
        <w:t>البند</w:t>
      </w:r>
      <w:r w:rsidR="006F2964">
        <w:rPr>
          <w:rtl/>
        </w:rPr>
        <w:t xml:space="preserve"> </w:t>
      </w:r>
      <w:r w:rsidR="008F2FB5" w:rsidRPr="008F2FB5">
        <w:rPr>
          <w:rtl/>
        </w:rPr>
        <w:t>11(ج)</w:t>
      </w:r>
      <w:r w:rsidR="006F2964">
        <w:rPr>
          <w:rtl/>
        </w:rPr>
        <w:t xml:space="preserve"> </w:t>
      </w:r>
      <w:r w:rsidR="008F2FB5" w:rsidRPr="008F2FB5">
        <w:rPr>
          <w:rtl/>
        </w:rPr>
        <w:t>من</w:t>
      </w:r>
      <w:r w:rsidR="006F2964">
        <w:rPr>
          <w:rtl/>
        </w:rPr>
        <w:t xml:space="preserve"> </w:t>
      </w:r>
      <w:r w:rsidR="008F2FB5" w:rsidRPr="008F2FB5">
        <w:rPr>
          <w:rtl/>
        </w:rPr>
        <w:t>جدول</w:t>
      </w:r>
      <w:r w:rsidR="006F2964">
        <w:rPr>
          <w:rtl/>
        </w:rPr>
        <w:t xml:space="preserve"> </w:t>
      </w:r>
      <w:r w:rsidR="008F2FB5" w:rsidRPr="008F2FB5">
        <w:rPr>
          <w:rtl/>
        </w:rPr>
        <w:t>الأعمال.</w:t>
      </w:r>
    </w:p>
  </w:footnote>
  <w:footnote w:id="8">
    <w:p w14:paraId="6004EF4D" w14:textId="17C1342C" w:rsidR="00AD7DDA" w:rsidRDefault="00AD7DDA" w:rsidP="00602CBF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6F2964">
        <w:rPr>
          <w:rFonts w:hint="cs"/>
          <w:rtl/>
          <w:lang w:bidi="ar-EG"/>
        </w:rPr>
        <w:t xml:space="preserve"> </w:t>
      </w:r>
      <w:r w:rsidR="000A1DE5" w:rsidRPr="000A1DE5">
        <w:rPr>
          <w:rtl/>
          <w:lang w:bidi="ar-EG"/>
        </w:rPr>
        <w:t>وفق</w:t>
      </w:r>
      <w:r w:rsidR="000A1DE5">
        <w:rPr>
          <w:rFonts w:hint="cs"/>
          <w:rtl/>
          <w:lang w:bidi="ar-EG"/>
        </w:rPr>
        <w:t>ا</w:t>
      </w:r>
      <w:r w:rsidR="006F2964">
        <w:rPr>
          <w:rFonts w:hint="cs"/>
          <w:rtl/>
          <w:lang w:bidi="ar-EG"/>
        </w:rPr>
        <w:t xml:space="preserve"> </w:t>
      </w:r>
      <w:r w:rsidR="000A1DE5">
        <w:rPr>
          <w:rFonts w:hint="cs"/>
          <w:rtl/>
          <w:lang w:bidi="ar-EG"/>
        </w:rPr>
        <w:t>للخطاب</w:t>
      </w:r>
      <w:r w:rsidR="006F2964">
        <w:rPr>
          <w:rFonts w:hint="cs"/>
          <w:rtl/>
          <w:lang w:bidi="ar-EG"/>
        </w:rPr>
        <w:t xml:space="preserve"> </w:t>
      </w:r>
      <w:r w:rsidR="00243B05">
        <w:rPr>
          <w:rFonts w:hint="cs"/>
          <w:rtl/>
          <w:lang w:bidi="ar-EG"/>
        </w:rPr>
        <w:t>الموجه</w:t>
      </w:r>
      <w:r w:rsidR="006F2964">
        <w:rPr>
          <w:rFonts w:hint="cs"/>
          <w:rtl/>
          <w:lang w:bidi="ar-EG"/>
        </w:rPr>
        <w:t xml:space="preserve"> </w:t>
      </w:r>
      <w:r w:rsidR="00243B05" w:rsidRPr="000A1DE5">
        <w:rPr>
          <w:rtl/>
          <w:lang w:bidi="ar-EG"/>
        </w:rPr>
        <w:t>من</w:t>
      </w:r>
      <w:r w:rsidR="006F2964">
        <w:rPr>
          <w:rtl/>
          <w:lang w:bidi="ar-EG"/>
        </w:rPr>
        <w:t xml:space="preserve"> </w:t>
      </w:r>
      <w:r w:rsidR="00243B05" w:rsidRPr="000A1DE5">
        <w:rPr>
          <w:rtl/>
          <w:lang w:bidi="ar-EG"/>
        </w:rPr>
        <w:t>وزارة</w:t>
      </w:r>
      <w:r w:rsidR="006F2964">
        <w:rPr>
          <w:rtl/>
          <w:lang w:bidi="ar-EG"/>
        </w:rPr>
        <w:t xml:space="preserve"> </w:t>
      </w:r>
      <w:r w:rsidR="00243B05" w:rsidRPr="000A1DE5">
        <w:rPr>
          <w:rtl/>
          <w:lang w:bidi="ar-EG"/>
        </w:rPr>
        <w:t>البيئة</w:t>
      </w:r>
      <w:r w:rsidR="006F2964">
        <w:rPr>
          <w:rtl/>
          <w:lang w:bidi="ar-EG"/>
        </w:rPr>
        <w:t xml:space="preserve"> </w:t>
      </w:r>
      <w:r w:rsidR="00243B05" w:rsidRPr="000A1DE5">
        <w:rPr>
          <w:rtl/>
          <w:lang w:bidi="ar-EG"/>
        </w:rPr>
        <w:t>في</w:t>
      </w:r>
      <w:r w:rsidR="006F2964">
        <w:rPr>
          <w:rtl/>
          <w:lang w:bidi="ar-EG"/>
        </w:rPr>
        <w:t xml:space="preserve"> </w:t>
      </w:r>
      <w:r w:rsidR="00243B05" w:rsidRPr="000A1DE5">
        <w:rPr>
          <w:rtl/>
          <w:lang w:bidi="ar-EG"/>
        </w:rPr>
        <w:t>أوروغواي</w:t>
      </w:r>
      <w:r w:rsidR="006F2964">
        <w:rPr>
          <w:rtl/>
          <w:lang w:bidi="ar-EG"/>
        </w:rPr>
        <w:t xml:space="preserve"> </w:t>
      </w:r>
      <w:r w:rsidR="00243B05" w:rsidRPr="000A1DE5">
        <w:rPr>
          <w:rtl/>
          <w:lang w:bidi="ar-EG"/>
        </w:rPr>
        <w:t>إلى</w:t>
      </w:r>
      <w:r w:rsidR="006F2964">
        <w:rPr>
          <w:rtl/>
          <w:lang w:bidi="ar-EG"/>
        </w:rPr>
        <w:t xml:space="preserve"> </w:t>
      </w:r>
      <w:r w:rsidR="00243B05">
        <w:rPr>
          <w:rFonts w:hint="cs"/>
          <w:rtl/>
          <w:lang w:bidi="ar-EG"/>
        </w:rPr>
        <w:t>اليوئنديبي</w:t>
      </w:r>
      <w:r w:rsidR="006F2964">
        <w:rPr>
          <w:rFonts w:hint="cs"/>
          <w:rtl/>
          <w:lang w:bidi="ar-EG"/>
        </w:rPr>
        <w:t xml:space="preserve"> </w:t>
      </w:r>
      <w:r w:rsidR="000A1DE5" w:rsidRPr="000A1DE5">
        <w:rPr>
          <w:rtl/>
          <w:lang w:bidi="ar-EG"/>
        </w:rPr>
        <w:t>المؤرخ</w:t>
      </w:r>
      <w:r w:rsidR="006F2964">
        <w:rPr>
          <w:rtl/>
          <w:lang w:bidi="ar-EG"/>
        </w:rPr>
        <w:t xml:space="preserve"> </w:t>
      </w:r>
      <w:r w:rsidR="000A1DE5" w:rsidRPr="000A1DE5">
        <w:rPr>
          <w:rtl/>
          <w:lang w:bidi="ar-EG"/>
        </w:rPr>
        <w:t>14</w:t>
      </w:r>
      <w:r w:rsidR="006F2964">
        <w:rPr>
          <w:rtl/>
          <w:lang w:bidi="ar-EG"/>
        </w:rPr>
        <w:t xml:space="preserve"> </w:t>
      </w:r>
      <w:r w:rsidR="000A1DE5" w:rsidRPr="000A1DE5">
        <w:rPr>
          <w:rtl/>
          <w:lang w:bidi="ar-EG"/>
        </w:rPr>
        <w:t>أغسطس</w:t>
      </w:r>
      <w:r w:rsidR="000A1DE5">
        <w:rPr>
          <w:rFonts w:hint="cs"/>
          <w:rtl/>
          <w:lang w:bidi="ar-EG"/>
        </w:rPr>
        <w:t>/آب</w:t>
      </w:r>
      <w:r w:rsidR="006F2964">
        <w:rPr>
          <w:rtl/>
          <w:lang w:bidi="ar-EG"/>
        </w:rPr>
        <w:t xml:space="preserve"> </w:t>
      </w:r>
      <w:r w:rsidR="000A1DE5" w:rsidRPr="000A1DE5">
        <w:rPr>
          <w:rtl/>
          <w:lang w:bidi="ar-EG"/>
        </w:rPr>
        <w:t>2024</w:t>
      </w:r>
      <w:r w:rsidR="00243B05">
        <w:rPr>
          <w:rFonts w:hint="cs"/>
          <w:rtl/>
          <w:lang w:bidi="ar-EG"/>
        </w:rPr>
        <w:t>.</w:t>
      </w:r>
    </w:p>
  </w:footnote>
  <w:footnote w:id="9">
    <w:p w14:paraId="3B4F8483" w14:textId="681B8836" w:rsidR="00AF4717" w:rsidRPr="00AF4717" w:rsidRDefault="00AF4717" w:rsidP="009D0412">
      <w:pPr>
        <w:pStyle w:val="FootnoteText"/>
        <w:bidi/>
        <w:rPr>
          <w:rtl/>
          <w:lang w:bidi="ar-EG"/>
        </w:rPr>
      </w:pPr>
      <w:r w:rsidRPr="009D0412">
        <w:rPr>
          <w:rStyle w:val="FootnoteReference"/>
        </w:rPr>
        <w:footnoteRef/>
      </w:r>
      <w:r w:rsidR="006F2964">
        <w:rPr>
          <w:rStyle w:val="FootnoteReference"/>
        </w:rPr>
        <w:t xml:space="preserve"> </w:t>
      </w:r>
      <w:r w:rsidR="009D0412" w:rsidRPr="00642264">
        <w:t>https://www.eficienciaenergetica.gub.uy/documents/20182/0/UNIT_1170_2023.pdf/8e14d30f-95d1-4969-82f4-70b2542abe3b</w:t>
      </w:r>
    </w:p>
  </w:footnote>
  <w:footnote w:id="10">
    <w:p w14:paraId="1499141F" w14:textId="1C484CD6" w:rsidR="009D0412" w:rsidRPr="009D0412" w:rsidRDefault="009D0412" w:rsidP="009D0412">
      <w:pPr>
        <w:pStyle w:val="FootnoteText"/>
        <w:bidi/>
        <w:rPr>
          <w:rtl/>
          <w:lang w:bidi="ar-EG"/>
        </w:rPr>
      </w:pPr>
      <w:r w:rsidRPr="009D0412">
        <w:rPr>
          <w:rStyle w:val="FootnoteReference"/>
        </w:rPr>
        <w:footnoteRef/>
      </w:r>
      <w:r w:rsidR="006F2964">
        <w:rPr>
          <w:rFonts w:hint="cs"/>
        </w:rPr>
        <w:t xml:space="preserve"> </w:t>
      </w:r>
      <w:r w:rsidRPr="00642264">
        <w:t>https://www.eficienciaenergetica.gub.uy/documents/20182/0/UNIT_1138_2023.pdf/467cab7f-c79f-4b42-899c-b7e7e6a5c9d6</w:t>
      </w:r>
    </w:p>
  </w:footnote>
  <w:footnote w:id="11">
    <w:p w14:paraId="41465EB7" w14:textId="0BA72C8F" w:rsidR="00EC6C3A" w:rsidRPr="00EC6C3A" w:rsidRDefault="00EC6C3A" w:rsidP="00EC6C3A">
      <w:pPr>
        <w:pStyle w:val="FootnoteText"/>
        <w:bidi/>
        <w:rPr>
          <w:rtl/>
          <w:lang w:bidi="ar-EG"/>
        </w:rPr>
      </w:pPr>
      <w:r w:rsidRPr="00434A1E">
        <w:rPr>
          <w:rStyle w:val="FootnoteReference"/>
        </w:rPr>
        <w:footnoteRef/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معدات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التبريد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المشحونة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مسبقًا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بالمبرد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والتي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تحتوي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على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جميع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المكونات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المطلوبة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للتبريد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(أي</w:t>
      </w:r>
      <w:r w:rsidR="006F2964">
        <w:rPr>
          <w:rtl/>
          <w:lang w:bidi="ar-EG"/>
        </w:rPr>
        <w:t xml:space="preserve"> </w:t>
      </w:r>
      <w:r w:rsidR="00AF3878">
        <w:rPr>
          <w:rFonts w:hint="cs"/>
          <w:rtl/>
          <w:lang w:bidi="ar-EG"/>
        </w:rPr>
        <w:t>الكبّاس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والمكثف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والمبخر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وصمامات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التمدد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والمراوح)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في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وحدة</w:t>
      </w:r>
      <w:r w:rsidR="006F2964">
        <w:rPr>
          <w:rtl/>
          <w:lang w:bidi="ar-EG"/>
        </w:rPr>
        <w:t xml:space="preserve"> </w:t>
      </w:r>
      <w:r w:rsidR="00434A1E" w:rsidRPr="00434A1E">
        <w:rPr>
          <w:rtl/>
          <w:lang w:bidi="ar-EG"/>
        </w:rPr>
        <w:t>واحدة.</w:t>
      </w:r>
    </w:p>
  </w:footnote>
  <w:footnote w:id="12">
    <w:p w14:paraId="0A454DF6" w14:textId="0B2FA7CA" w:rsidR="00EA4BF8" w:rsidRPr="00EA4BF8" w:rsidRDefault="00EA4BF8" w:rsidP="001B11B8">
      <w:pPr>
        <w:pStyle w:val="FootnoteText"/>
        <w:bidi/>
        <w:rPr>
          <w:rtl/>
          <w:lang w:bidi="ar-EG"/>
        </w:rPr>
      </w:pPr>
      <w:r w:rsidRPr="001B11B8">
        <w:rPr>
          <w:rStyle w:val="FootnoteReference"/>
        </w:rPr>
        <w:footnoteRef/>
      </w:r>
      <w:r w:rsidR="006F2964">
        <w:rPr>
          <w:rFonts w:hint="cs"/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تم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تمويل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المشروع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من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قبل</w:t>
      </w:r>
      <w:r w:rsidR="006F2964">
        <w:rPr>
          <w:rtl/>
          <w:lang w:bidi="ar-EG"/>
        </w:rPr>
        <w:t xml:space="preserve"> </w:t>
      </w:r>
      <w:r w:rsidR="001B11B8">
        <w:rPr>
          <w:rFonts w:hint="cs"/>
          <w:rtl/>
          <w:lang w:bidi="ar-EG"/>
        </w:rPr>
        <w:t>مرفق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البيئة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العالمي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من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خلال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البنك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الدولي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وبتمويل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مشترك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من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وزارة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الصناعة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والطاقة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والإدارة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الوطنية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لمحطات</w:t>
      </w:r>
      <w:r w:rsidR="006F2964">
        <w:rPr>
          <w:rFonts w:hint="cs"/>
          <w:rtl/>
          <w:lang w:bidi="ar-EG"/>
        </w:rPr>
        <w:t xml:space="preserve"> </w:t>
      </w:r>
      <w:r w:rsidR="007A57AF">
        <w:rPr>
          <w:rFonts w:hint="cs"/>
          <w:rtl/>
          <w:lang w:bidi="ar-EG"/>
        </w:rPr>
        <w:t>توليد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الطاقة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والنقل</w:t>
      </w:r>
      <w:r w:rsidR="006F2964">
        <w:rPr>
          <w:rtl/>
          <w:lang w:bidi="ar-EG"/>
        </w:rPr>
        <w:t xml:space="preserve"> </w:t>
      </w:r>
      <w:r w:rsidR="001B11B8" w:rsidRPr="001B11B8">
        <w:rPr>
          <w:rtl/>
          <w:lang w:bidi="ar-EG"/>
        </w:rPr>
        <w:t>الكهربائي.</w:t>
      </w:r>
    </w:p>
  </w:footnote>
  <w:footnote w:id="13">
    <w:p w14:paraId="74856CE5" w14:textId="3816C182" w:rsidR="007A57AF" w:rsidRPr="007A57AF" w:rsidRDefault="007A57AF" w:rsidP="007A57AF">
      <w:pPr>
        <w:pStyle w:val="FootnoteText"/>
        <w:bidi/>
        <w:rPr>
          <w:rtl/>
          <w:lang w:bidi="ar-EG"/>
        </w:rPr>
      </w:pPr>
      <w:r w:rsidRPr="007A57AF">
        <w:rPr>
          <w:rStyle w:val="FootnoteReference"/>
        </w:rPr>
        <w:footnoteRef/>
      </w:r>
      <w:r w:rsidR="006F2964">
        <w:rPr>
          <w:rtl/>
          <w:lang w:bidi="ar-EG"/>
        </w:rPr>
        <w:t xml:space="preserve"> </w:t>
      </w:r>
      <w:r w:rsidRPr="007A57AF">
        <w:rPr>
          <w:rtl/>
          <w:lang w:bidi="ar-EG"/>
        </w:rPr>
        <w:t>الجدول</w:t>
      </w:r>
      <w:r w:rsidR="006F2964">
        <w:rPr>
          <w:rtl/>
          <w:lang w:bidi="ar-EG"/>
        </w:rPr>
        <w:t xml:space="preserve"> </w:t>
      </w:r>
      <w:r w:rsidRPr="007A57AF">
        <w:rPr>
          <w:rtl/>
          <w:lang w:bidi="ar-EG"/>
        </w:rPr>
        <w:t>4</w:t>
      </w:r>
      <w:r w:rsidR="006F2964">
        <w:rPr>
          <w:rtl/>
          <w:lang w:bidi="ar-EG"/>
        </w:rPr>
        <w:t xml:space="preserve"> </w:t>
      </w:r>
      <w:r w:rsidRPr="007A57AF">
        <w:rPr>
          <w:rtl/>
          <w:lang w:bidi="ar-EG"/>
        </w:rPr>
        <w:t>والفقرة</w:t>
      </w:r>
      <w:r w:rsidR="006F2964">
        <w:rPr>
          <w:rtl/>
          <w:lang w:bidi="ar-EG"/>
        </w:rPr>
        <w:t xml:space="preserve"> </w:t>
      </w:r>
      <w:r w:rsidRPr="007A57AF">
        <w:rPr>
          <w:rtl/>
          <w:lang w:bidi="ar-EG"/>
        </w:rPr>
        <w:t>33</w:t>
      </w:r>
      <w:r w:rsidR="006F2964">
        <w:rPr>
          <w:rtl/>
          <w:lang w:bidi="ar-EG"/>
        </w:rPr>
        <w:t xml:space="preserve"> </w:t>
      </w:r>
      <w:r w:rsidRPr="007A57AF">
        <w:rPr>
          <w:rtl/>
          <w:lang w:bidi="ar-EG"/>
        </w:rPr>
        <w:t>من</w:t>
      </w:r>
      <w:r w:rsidR="006F2964">
        <w:rPr>
          <w:rtl/>
          <w:lang w:bidi="ar-EG"/>
        </w:rPr>
        <w:t xml:space="preserve"> </w:t>
      </w:r>
      <w:r w:rsidRPr="007A57AF">
        <w:rPr>
          <w:rtl/>
          <w:lang w:bidi="ar-EG"/>
        </w:rPr>
        <w:t>الوثيقة</w:t>
      </w:r>
      <w:r w:rsidR="006F2964">
        <w:rPr>
          <w:rtl/>
          <w:lang w:bidi="ar-EG"/>
        </w:rPr>
        <w:t xml:space="preserve"> </w:t>
      </w:r>
      <w:r w:rsidRPr="007A57AF">
        <w:rPr>
          <w:lang w:bidi="ar-EG"/>
        </w:rPr>
        <w:t>UNEP/</w:t>
      </w:r>
      <w:proofErr w:type="spellStart"/>
      <w:r w:rsidRPr="007A57AF">
        <w:rPr>
          <w:lang w:bidi="ar-EG"/>
        </w:rPr>
        <w:t>OzL.Pro</w:t>
      </w:r>
      <w:proofErr w:type="spellEnd"/>
      <w:r w:rsidRPr="007A57AF">
        <w:rPr>
          <w:lang w:bidi="ar-EG"/>
        </w:rPr>
        <w:t>/ExCom/86/80</w:t>
      </w:r>
      <w:r w:rsidRPr="007A57AF">
        <w:rPr>
          <w:rtl/>
          <w:lang w:bidi="ar-EG"/>
        </w:rPr>
        <w:t>.</w:t>
      </w:r>
    </w:p>
  </w:footnote>
  <w:footnote w:id="14">
    <w:p w14:paraId="7436AAF0" w14:textId="12F94695" w:rsidR="00A61AEC" w:rsidRPr="00A61AEC" w:rsidRDefault="00A61AEC" w:rsidP="00A61AEC">
      <w:pPr>
        <w:pStyle w:val="FootnoteText"/>
        <w:bidi/>
        <w:rPr>
          <w:rtl/>
          <w:lang w:bidi="ar-EG"/>
        </w:rPr>
      </w:pPr>
      <w:r w:rsidRPr="001B710D">
        <w:rPr>
          <w:rStyle w:val="FootnoteReference"/>
        </w:rPr>
        <w:footnoteRef/>
      </w:r>
      <w:r w:rsidR="006F2964">
        <w:rPr>
          <w:rStyle w:val="FootnoteReference"/>
          <w:rtl/>
        </w:rPr>
        <w:t xml:space="preserve"> </w:t>
      </w:r>
      <w:r w:rsidR="001B710D" w:rsidRPr="001B710D">
        <w:rPr>
          <w:rtl/>
          <w:lang w:bidi="ar-EG"/>
        </w:rPr>
        <w:t>الجدول</w:t>
      </w:r>
      <w:r w:rsidR="006F2964">
        <w:rPr>
          <w:rtl/>
          <w:lang w:bidi="ar-EG"/>
        </w:rPr>
        <w:t xml:space="preserve"> </w:t>
      </w:r>
      <w:r w:rsidR="001B710D" w:rsidRPr="001B710D">
        <w:rPr>
          <w:rtl/>
          <w:lang w:bidi="ar-EG"/>
        </w:rPr>
        <w:t>9</w:t>
      </w:r>
      <w:r w:rsidR="006F2964">
        <w:rPr>
          <w:rtl/>
          <w:lang w:bidi="ar-EG"/>
        </w:rPr>
        <w:t xml:space="preserve"> </w:t>
      </w:r>
      <w:r w:rsidR="001B710D">
        <w:rPr>
          <w:rFonts w:hint="cs"/>
          <w:rtl/>
          <w:lang w:bidi="ar-EG"/>
        </w:rPr>
        <w:t>الوارد</w:t>
      </w:r>
      <w:r w:rsidR="006F2964">
        <w:rPr>
          <w:rFonts w:hint="cs"/>
          <w:rtl/>
          <w:lang w:bidi="ar-EG"/>
        </w:rPr>
        <w:t xml:space="preserve"> </w:t>
      </w:r>
      <w:r w:rsidR="001B710D">
        <w:rPr>
          <w:rFonts w:hint="cs"/>
          <w:rtl/>
          <w:lang w:bidi="ar-EG"/>
        </w:rPr>
        <w:t>في</w:t>
      </w:r>
      <w:r w:rsidR="006F2964">
        <w:rPr>
          <w:rFonts w:hint="cs"/>
          <w:rtl/>
          <w:lang w:bidi="ar-EG"/>
        </w:rPr>
        <w:t xml:space="preserve"> </w:t>
      </w:r>
      <w:r w:rsidR="001B710D">
        <w:rPr>
          <w:rFonts w:hint="cs"/>
          <w:rtl/>
          <w:lang w:bidi="ar-EG"/>
        </w:rPr>
        <w:t>هذه</w:t>
      </w:r>
      <w:r w:rsidR="006F2964">
        <w:rPr>
          <w:rFonts w:hint="cs"/>
          <w:rtl/>
          <w:lang w:bidi="ar-EG"/>
        </w:rPr>
        <w:t xml:space="preserve"> </w:t>
      </w:r>
      <w:r w:rsidR="001B710D">
        <w:rPr>
          <w:rFonts w:hint="cs"/>
          <w:rtl/>
          <w:lang w:bidi="ar-EG"/>
        </w:rPr>
        <w:t>الو</w:t>
      </w:r>
      <w:r w:rsidR="001B710D" w:rsidRPr="001B710D">
        <w:rPr>
          <w:rtl/>
          <w:lang w:bidi="ar-EG"/>
        </w:rPr>
        <w:t>ثيقة.</w:t>
      </w:r>
    </w:p>
  </w:footnote>
  <w:footnote w:id="15">
    <w:p w14:paraId="3BEDFAA9" w14:textId="58C9EC6D" w:rsidR="009B661D" w:rsidRPr="00A54230" w:rsidRDefault="009B661D" w:rsidP="009B661D">
      <w:pPr>
        <w:pStyle w:val="FootnoteText"/>
        <w:rPr>
          <w:lang w:val="en-US"/>
        </w:rPr>
      </w:pPr>
      <w:r w:rsidRPr="00A54230">
        <w:rPr>
          <w:rStyle w:val="FootnoteReference"/>
        </w:rPr>
        <w:footnoteRef/>
      </w:r>
      <w:r w:rsidR="006F2964">
        <w:t xml:space="preserve"> </w:t>
      </w:r>
      <w:r w:rsidRPr="00A54230">
        <w:t>Recovery-recycling</w:t>
      </w:r>
      <w:r w:rsidR="006F2964">
        <w:t xml:space="preserve"> </w:t>
      </w:r>
      <w:r w:rsidRPr="00A54230">
        <w:t>machines,</w:t>
      </w:r>
      <w:r w:rsidR="006F2964">
        <w:t xml:space="preserve"> </w:t>
      </w:r>
      <w:r w:rsidRPr="00A54230">
        <w:t>small</w:t>
      </w:r>
      <w:r w:rsidR="006F2964">
        <w:t xml:space="preserve"> </w:t>
      </w:r>
      <w:r w:rsidRPr="00A54230">
        <w:t>recovery</w:t>
      </w:r>
      <w:r w:rsidR="006F2964">
        <w:t xml:space="preserve"> </w:t>
      </w:r>
      <w:r w:rsidRPr="00A54230">
        <w:t>machines,</w:t>
      </w:r>
      <w:r w:rsidR="006F2964">
        <w:t xml:space="preserve"> </w:t>
      </w:r>
      <w:r w:rsidRPr="00A54230">
        <w:t>vacuum</w:t>
      </w:r>
      <w:r w:rsidR="006F2964">
        <w:t xml:space="preserve"> </w:t>
      </w:r>
      <w:r w:rsidRPr="00A54230">
        <w:t>pumps,</w:t>
      </w:r>
      <w:r w:rsidR="006F2964">
        <w:t xml:space="preserve"> </w:t>
      </w:r>
      <w:r w:rsidRPr="00A54230">
        <w:t>gas</w:t>
      </w:r>
      <w:r w:rsidR="006F2964">
        <w:t xml:space="preserve"> </w:t>
      </w:r>
      <w:r w:rsidRPr="00A54230">
        <w:t>identifier,</w:t>
      </w:r>
      <w:r w:rsidR="006F2964">
        <w:t xml:space="preserve"> </w:t>
      </w:r>
      <w:r w:rsidRPr="00A54230">
        <w:t>tanks</w:t>
      </w:r>
      <w:r w:rsidR="006F2964">
        <w:t xml:space="preserve"> </w:t>
      </w:r>
      <w:r w:rsidRPr="00A54230">
        <w:t>and</w:t>
      </w:r>
      <w:r w:rsidR="006F2964">
        <w:t xml:space="preserve"> </w:t>
      </w:r>
      <w:r w:rsidRPr="00A54230">
        <w:t>cylinders.</w:t>
      </w:r>
    </w:p>
  </w:footnote>
  <w:footnote w:id="16">
    <w:p w14:paraId="33B5F784" w14:textId="2525447E" w:rsidR="009B661D" w:rsidRPr="00F038C9" w:rsidRDefault="009B661D" w:rsidP="009B661D">
      <w:pPr>
        <w:pStyle w:val="FootnoteText"/>
        <w:rPr>
          <w:lang w:val="en-US"/>
        </w:rPr>
      </w:pPr>
      <w:r w:rsidRPr="00A54230">
        <w:rPr>
          <w:rStyle w:val="FootnoteReference"/>
        </w:rPr>
        <w:footnoteRef/>
      </w:r>
      <w:r w:rsidR="006F2964">
        <w:t xml:space="preserve"> </w:t>
      </w:r>
      <w:r w:rsidRPr="00A54230">
        <w:t>Portable</w:t>
      </w:r>
      <w:r w:rsidR="006F2964">
        <w:t xml:space="preserve"> </w:t>
      </w:r>
      <w:r w:rsidRPr="00A54230">
        <w:t>recovery</w:t>
      </w:r>
      <w:r w:rsidR="006F2964">
        <w:t xml:space="preserve"> </w:t>
      </w:r>
      <w:r w:rsidRPr="00A54230">
        <w:t>machines,</w:t>
      </w:r>
      <w:r w:rsidR="006F2964">
        <w:t xml:space="preserve"> </w:t>
      </w:r>
      <w:r w:rsidRPr="00A54230">
        <w:t>refrigeration</w:t>
      </w:r>
      <w:r w:rsidR="006F2964">
        <w:t xml:space="preserve"> </w:t>
      </w:r>
      <w:r w:rsidRPr="00A54230">
        <w:t>training</w:t>
      </w:r>
      <w:r w:rsidR="006F2964">
        <w:t xml:space="preserve"> </w:t>
      </w:r>
      <w:r w:rsidRPr="00A54230">
        <w:t>units</w:t>
      </w:r>
      <w:r w:rsidR="006F2964">
        <w:t xml:space="preserve"> </w:t>
      </w:r>
      <w:r w:rsidRPr="00A54230">
        <w:t>(simulators),</w:t>
      </w:r>
      <w:r w:rsidR="006F2964">
        <w:t xml:space="preserve"> </w:t>
      </w:r>
      <w:r w:rsidRPr="00A54230">
        <w:t>tools</w:t>
      </w:r>
      <w:r w:rsidR="006F2964">
        <w:t xml:space="preserve"> </w:t>
      </w:r>
      <w:r w:rsidRPr="00A54230">
        <w:t>to</w:t>
      </w:r>
      <w:r w:rsidR="006F2964">
        <w:t xml:space="preserve"> </w:t>
      </w:r>
      <w:r w:rsidRPr="00A54230">
        <w:t>handle</w:t>
      </w:r>
      <w:r w:rsidR="006F2964">
        <w:t xml:space="preserve"> </w:t>
      </w:r>
      <w:r w:rsidRPr="00A54230">
        <w:t>flammable</w:t>
      </w:r>
      <w:r w:rsidR="006F2964">
        <w:t xml:space="preserve"> </w:t>
      </w:r>
      <w:r w:rsidRPr="00A54230">
        <w:t>refrigerants,</w:t>
      </w:r>
      <w:r w:rsidR="006F2964">
        <w:t xml:space="preserve"> </w:t>
      </w:r>
      <w:r w:rsidRPr="00A54230">
        <w:t>and</w:t>
      </w:r>
      <w:r w:rsidR="006F2964">
        <w:t xml:space="preserve"> </w:t>
      </w:r>
      <w:r w:rsidRPr="00A54230">
        <w:t>updates</w:t>
      </w:r>
      <w:r w:rsidR="006F2964">
        <w:t xml:space="preserve"> </w:t>
      </w:r>
      <w:r w:rsidRPr="00A54230">
        <w:t>of</w:t>
      </w:r>
      <w:r w:rsidR="006F2964">
        <w:t xml:space="preserve"> </w:t>
      </w:r>
      <w:r w:rsidRPr="00A54230">
        <w:t>electronics</w:t>
      </w:r>
      <w:r w:rsidR="006F2964">
        <w:t xml:space="preserve"> </w:t>
      </w:r>
      <w:r w:rsidRPr="00A54230">
        <w:t>(</w:t>
      </w:r>
      <w:r w:rsidRPr="00A54230">
        <w:rPr>
          <w:iCs/>
          <w:lang w:val="en-US"/>
        </w:rPr>
        <w:t>e.g.,</w:t>
      </w:r>
      <w:r w:rsidR="006F2964">
        <w:rPr>
          <w:iCs/>
          <w:lang w:val="en-US"/>
        </w:rPr>
        <w:t xml:space="preserve"> </w:t>
      </w:r>
      <w:r w:rsidRPr="00A54230">
        <w:rPr>
          <w:lang w:val="en-US"/>
        </w:rPr>
        <w:t>vacuum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pumps,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scales,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expander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tools,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capillary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tube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cutters,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pliers,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hoses,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recovery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cylinders,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and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tools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to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handle</w:t>
      </w:r>
      <w:r w:rsidR="006F2964">
        <w:rPr>
          <w:lang w:val="en-US"/>
        </w:rPr>
        <w:t xml:space="preserve"> </w:t>
      </w:r>
      <w:r w:rsidRPr="00A54230">
        <w:rPr>
          <w:lang w:val="en-US"/>
        </w:rPr>
        <w:t>flammable</w:t>
      </w:r>
      <w:r w:rsidR="006F2964">
        <w:rPr>
          <w:lang w:val="en-US"/>
        </w:rPr>
        <w:t xml:space="preserve"> </w:t>
      </w:r>
      <w:r>
        <w:rPr>
          <w:lang w:val="en-US"/>
        </w:rPr>
        <w:t>refrigerants).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3D6D8" w14:textId="44CED0D7" w:rsidR="00DE76DB" w:rsidRPr="009B0D30" w:rsidRDefault="00532235" w:rsidP="00DE76D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/ExCom/95/81</w:t>
    </w:r>
    <w:r>
      <w:fldChar w:fldCharType="end"/>
    </w:r>
  </w:p>
  <w:p w14:paraId="1EDF84BB" w14:textId="77777777" w:rsidR="00AD7DDA" w:rsidRDefault="00AD7DDA" w:rsidP="002224B3">
    <w:pPr>
      <w:jc w:val="right"/>
    </w:pPr>
  </w:p>
  <w:p w14:paraId="6514C208" w14:textId="77777777" w:rsidR="00DE76DB" w:rsidRDefault="00DE76DB" w:rsidP="002224B3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6F26A" w14:textId="3ECEA2D6" w:rsidR="00532235" w:rsidRPr="009B0D30" w:rsidRDefault="00532235" w:rsidP="00532235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/ExCom/95/81</w:t>
    </w:r>
    <w:r>
      <w:fldChar w:fldCharType="end"/>
    </w:r>
  </w:p>
  <w:p w14:paraId="2A979817" w14:textId="77777777" w:rsidR="00AD7DDA" w:rsidRDefault="00AD7DDA" w:rsidP="00532235">
    <w:pPr>
      <w:pStyle w:val="Header"/>
      <w:jc w:val="left"/>
      <w:rPr>
        <w:lang w:val="en-US"/>
      </w:rPr>
    </w:pPr>
  </w:p>
  <w:p w14:paraId="208C95CB" w14:textId="77777777" w:rsidR="00700B8B" w:rsidRPr="000D315F" w:rsidRDefault="00700B8B" w:rsidP="00532235">
    <w:pPr>
      <w:pStyle w:val="Header"/>
      <w:jc w:val="lef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1B296" w14:textId="07A4A216" w:rsidR="006F2964" w:rsidRPr="009B0D30" w:rsidRDefault="006F2964" w:rsidP="006F2964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/ExCom/95/81</w:t>
    </w:r>
    <w:r>
      <w:fldChar w:fldCharType="end"/>
    </w:r>
  </w:p>
  <w:p w14:paraId="589483D6" w14:textId="0BBA97F2" w:rsidR="00DA6937" w:rsidRPr="00DA6937" w:rsidRDefault="00DA6937">
    <w:pPr>
      <w:rPr>
        <w:lang w:val="en-US"/>
      </w:rPr>
    </w:pPr>
    <w:r>
      <w:rPr>
        <w:lang w:val="en-US"/>
      </w:rPr>
      <w:t>Annex</w:t>
    </w:r>
    <w:r w:rsidR="006F2964">
      <w:rPr>
        <w:lang w:val="en-US"/>
      </w:rPr>
      <w:t xml:space="preserve"> </w:t>
    </w:r>
    <w:r>
      <w:rPr>
        <w:lang w:val="en-US"/>
      </w:rPr>
      <w:t>II</w:t>
    </w:r>
  </w:p>
  <w:p w14:paraId="04294265" w14:textId="77777777" w:rsidR="00AD7DDA" w:rsidRDefault="00AD7DDA"/>
  <w:p w14:paraId="0CFB7FC7" w14:textId="77777777" w:rsidR="006F2964" w:rsidRDefault="006F296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189C0" w14:textId="06FEF09B" w:rsidR="00AD7DDA" w:rsidRDefault="00690630" w:rsidP="00690630">
    <w:pPr>
      <w:pStyle w:val="Header"/>
      <w:jc w:val="right"/>
      <w:rPr>
        <w:lang w:val="en-US"/>
      </w:rPr>
    </w:pPr>
    <w:r>
      <w:rPr>
        <w:lang w:val="en-US"/>
      </w:rPr>
      <w:t>UNEP/</w:t>
    </w:r>
    <w:proofErr w:type="spellStart"/>
    <w:r>
      <w:rPr>
        <w:lang w:val="en-US"/>
      </w:rPr>
      <w:t>OzL.Pro</w:t>
    </w:r>
    <w:proofErr w:type="spellEnd"/>
    <w:r>
      <w:rPr>
        <w:lang w:val="en-US"/>
      </w:rPr>
      <w:t>/ExCom/95/81</w:t>
    </w:r>
  </w:p>
  <w:p w14:paraId="1383C564" w14:textId="63E97133" w:rsidR="00690630" w:rsidRDefault="00690630" w:rsidP="00690630">
    <w:pPr>
      <w:pStyle w:val="Header"/>
      <w:jc w:val="right"/>
      <w:rPr>
        <w:lang w:val="en-US"/>
      </w:rPr>
    </w:pPr>
    <w:r>
      <w:rPr>
        <w:lang w:val="en-US"/>
      </w:rPr>
      <w:t>Annex</w:t>
    </w:r>
    <w:r w:rsidR="006F2964">
      <w:rPr>
        <w:lang w:val="en-US"/>
      </w:rPr>
      <w:t xml:space="preserve"> </w:t>
    </w:r>
    <w:r>
      <w:rPr>
        <w:lang w:val="en-US"/>
      </w:rPr>
      <w:t>I</w:t>
    </w:r>
  </w:p>
  <w:p w14:paraId="2535354E" w14:textId="77777777" w:rsidR="006F2964" w:rsidRPr="00690630" w:rsidRDefault="006F2964" w:rsidP="00690630">
    <w:pPr>
      <w:pStyle w:val="Header"/>
      <w:jc w:val="right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84C3" w14:textId="41437706" w:rsidR="00AD7DDA" w:rsidRDefault="00830724">
    <w:pPr>
      <w:jc w:val="left"/>
    </w:pPr>
    <w:r>
      <w:fldChar w:fldCharType="begin"/>
    </w:r>
    <w:r w:rsidR="00AD7DDA">
      <w:instrText xml:space="preserve"> DOCPROPERTY "Document number"  \* MERGEFORMAT </w:instrText>
    </w:r>
    <w:r>
      <w:fldChar w:fldCharType="separate"/>
    </w:r>
    <w:r w:rsidR="00DA488F">
      <w:t>UNEP/</w:t>
    </w:r>
    <w:proofErr w:type="spellStart"/>
    <w:r w:rsidR="00DA488F">
      <w:t>OzL.Pro</w:t>
    </w:r>
    <w:proofErr w:type="spellEnd"/>
    <w:r w:rsidR="00DA488F">
      <w:t>/ExCom/93/63</w:t>
    </w:r>
    <w:r>
      <w:fldChar w:fldCharType="end"/>
    </w:r>
  </w:p>
  <w:p w14:paraId="7643028E" w14:textId="14159385" w:rsidR="00AD7DDA" w:rsidRDefault="00AD7DDA">
    <w:r>
      <w:t>Annex</w:t>
    </w:r>
    <w:r w:rsidR="006F2964">
      <w:t xml:space="preserve"> </w:t>
    </w:r>
    <w:r>
      <w:t>I</w:t>
    </w:r>
  </w:p>
  <w:p w14:paraId="03C60580" w14:textId="77777777" w:rsidR="00AD7DDA" w:rsidRDefault="00AD7DD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A52B5" w14:textId="44E25D1B" w:rsidR="006F2964" w:rsidRPr="009B0D30" w:rsidRDefault="006F2964" w:rsidP="006F296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/ExCom/95/81</w:t>
    </w:r>
    <w:r>
      <w:fldChar w:fldCharType="end"/>
    </w:r>
  </w:p>
  <w:p w14:paraId="6464B0BC" w14:textId="2C6BF08B" w:rsidR="00F7077A" w:rsidRDefault="00F7077A" w:rsidP="00690630">
    <w:pPr>
      <w:jc w:val="right"/>
      <w:rPr>
        <w:lang w:val="en-US"/>
      </w:rPr>
    </w:pPr>
    <w:r>
      <w:rPr>
        <w:lang w:val="en-US"/>
      </w:rPr>
      <w:t>Annex</w:t>
    </w:r>
    <w:r w:rsidR="006F2964">
      <w:rPr>
        <w:lang w:val="en-US"/>
      </w:rPr>
      <w:t xml:space="preserve"> </w:t>
    </w:r>
    <w:r>
      <w:rPr>
        <w:lang w:val="en-US"/>
      </w:rPr>
      <w:t>II</w:t>
    </w:r>
  </w:p>
  <w:p w14:paraId="53FCD03D" w14:textId="77777777" w:rsidR="001C331B" w:rsidRDefault="001C331B" w:rsidP="00690630">
    <w:pPr>
      <w:jc w:val="right"/>
      <w:rPr>
        <w:lang w:val="en-US"/>
      </w:rPr>
    </w:pPr>
  </w:p>
  <w:p w14:paraId="2DE8E0CE" w14:textId="77777777" w:rsidR="006F2964" w:rsidRPr="00BF714E" w:rsidRDefault="006F2964" w:rsidP="00690630">
    <w:pPr>
      <w:jc w:val="right"/>
      <w:rPr>
        <w:lang w:val="en-US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3B055" w14:textId="4F17E3B9" w:rsidR="00883112" w:rsidRDefault="00DA488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/ExCom/93/63</w:t>
    </w:r>
    <w:r>
      <w:fldChar w:fldCharType="end"/>
    </w:r>
  </w:p>
  <w:p w14:paraId="05006707" w14:textId="7E8DB2FB" w:rsidR="00883112" w:rsidRDefault="00883112">
    <w:r>
      <w:t>Annex</w:t>
    </w:r>
    <w:r w:rsidR="006F2964">
      <w:t xml:space="preserve"> </w:t>
    </w:r>
    <w:r>
      <w:t>I</w:t>
    </w:r>
  </w:p>
  <w:p w14:paraId="7B7D2938" w14:textId="77777777" w:rsidR="00883112" w:rsidRDefault="008831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D99E1E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val="en-GB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arabicAbjad"/>
      <w:lvlText w:val="(%5)"/>
      <w:lvlJc w:val="left"/>
      <w:pPr>
        <w:ind w:left="3226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0944D24"/>
    <w:multiLevelType w:val="hybridMultilevel"/>
    <w:tmpl w:val="48CE6274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311DD"/>
    <w:multiLevelType w:val="hybridMultilevel"/>
    <w:tmpl w:val="F6629836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F22C38"/>
    <w:multiLevelType w:val="hybridMultilevel"/>
    <w:tmpl w:val="244865AE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6D708B"/>
    <w:multiLevelType w:val="hybridMultilevel"/>
    <w:tmpl w:val="97785800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7B08CB"/>
    <w:multiLevelType w:val="hybridMultilevel"/>
    <w:tmpl w:val="ECA05E4A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0A55E8"/>
    <w:multiLevelType w:val="hybridMultilevel"/>
    <w:tmpl w:val="BEEAC7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F4B0F"/>
    <w:multiLevelType w:val="hybridMultilevel"/>
    <w:tmpl w:val="01AA455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050868"/>
    <w:multiLevelType w:val="hybridMultilevel"/>
    <w:tmpl w:val="1F623794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472CFE"/>
    <w:multiLevelType w:val="hybridMultilevel"/>
    <w:tmpl w:val="B4B293F2"/>
    <w:lvl w:ilvl="0" w:tplc="A4F02E9E">
      <w:start w:val="1"/>
      <w:numFmt w:val="arabicAbjad"/>
      <w:lvlText w:val="(%1)"/>
      <w:lvlJc w:val="left"/>
      <w:pPr>
        <w:ind w:left="1080" w:hanging="360"/>
      </w:pPr>
      <w:rPr>
        <w:rFonts w:hint="default"/>
        <w:sz w:val="24"/>
      </w:rPr>
    </w:lvl>
    <w:lvl w:ilvl="1" w:tplc="DF64B590">
      <w:start w:val="1"/>
      <w:numFmt w:val="arabicAbjad"/>
      <w:lvlText w:val="(%2)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EF23792"/>
    <w:multiLevelType w:val="hybridMultilevel"/>
    <w:tmpl w:val="B8287D94"/>
    <w:lvl w:ilvl="0" w:tplc="A4F02E9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42B24DD"/>
    <w:multiLevelType w:val="hybridMultilevel"/>
    <w:tmpl w:val="18060398"/>
    <w:lvl w:ilvl="0" w:tplc="AA446AD6">
      <w:start w:val="1"/>
      <w:numFmt w:val="decimal"/>
      <w:lvlText w:val="(%1)"/>
      <w:lvlJc w:val="left"/>
      <w:pPr>
        <w:ind w:left="181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CFB2032"/>
    <w:multiLevelType w:val="hybridMultilevel"/>
    <w:tmpl w:val="890CFB96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232052"/>
    <w:multiLevelType w:val="hybridMultilevel"/>
    <w:tmpl w:val="85687E66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84051AB"/>
    <w:multiLevelType w:val="hybridMultilevel"/>
    <w:tmpl w:val="83248994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E94379"/>
    <w:multiLevelType w:val="hybridMultilevel"/>
    <w:tmpl w:val="25AA2F5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8D04D2"/>
    <w:multiLevelType w:val="hybridMultilevel"/>
    <w:tmpl w:val="4BB24B02"/>
    <w:lvl w:ilvl="0" w:tplc="A76AFCA8">
      <w:start w:val="48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E7BE3"/>
    <w:multiLevelType w:val="hybridMultilevel"/>
    <w:tmpl w:val="88F6E492"/>
    <w:lvl w:ilvl="0" w:tplc="7E32D3FC">
      <w:start w:val="1"/>
      <w:numFmt w:val="arabicAbjad"/>
      <w:lvlText w:val="(%1)"/>
      <w:lvlJc w:val="left"/>
      <w:pPr>
        <w:ind w:left="1080" w:hanging="360"/>
      </w:pPr>
      <w:rPr>
        <w:rFonts w:hint="default"/>
        <w:sz w:val="18"/>
        <w:szCs w:val="24"/>
      </w:rPr>
    </w:lvl>
    <w:lvl w:ilvl="1" w:tplc="AA446AD6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18417E"/>
    <w:multiLevelType w:val="hybridMultilevel"/>
    <w:tmpl w:val="8A985AF2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0125F7"/>
    <w:multiLevelType w:val="hybridMultilevel"/>
    <w:tmpl w:val="4D3C544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D0E5965"/>
    <w:multiLevelType w:val="hybridMultilevel"/>
    <w:tmpl w:val="6EBA461C"/>
    <w:lvl w:ilvl="0" w:tplc="A76AFCA8">
      <w:start w:val="480"/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9011894">
    <w:abstractNumId w:val="0"/>
  </w:num>
  <w:num w:numId="2" w16cid:durableId="1562523497">
    <w:abstractNumId w:val="10"/>
  </w:num>
  <w:num w:numId="3" w16cid:durableId="1708333843">
    <w:abstractNumId w:val="16"/>
  </w:num>
  <w:num w:numId="4" w16cid:durableId="675040716">
    <w:abstractNumId w:val="17"/>
  </w:num>
  <w:num w:numId="5" w16cid:durableId="1804612522">
    <w:abstractNumId w:val="12"/>
  </w:num>
  <w:num w:numId="6" w16cid:durableId="1397630103">
    <w:abstractNumId w:val="11"/>
  </w:num>
  <w:num w:numId="7" w16cid:durableId="1394811565">
    <w:abstractNumId w:val="23"/>
  </w:num>
  <w:num w:numId="8" w16cid:durableId="1823085919">
    <w:abstractNumId w:val="6"/>
  </w:num>
  <w:num w:numId="9" w16cid:durableId="1311518331">
    <w:abstractNumId w:val="21"/>
  </w:num>
  <w:num w:numId="10" w16cid:durableId="1785727200">
    <w:abstractNumId w:val="7"/>
  </w:num>
  <w:num w:numId="11" w16cid:durableId="675351829">
    <w:abstractNumId w:val="19"/>
  </w:num>
  <w:num w:numId="12" w16cid:durableId="1600288998">
    <w:abstractNumId w:val="9"/>
  </w:num>
  <w:num w:numId="13" w16cid:durableId="2058039908">
    <w:abstractNumId w:val="13"/>
  </w:num>
  <w:num w:numId="14" w16cid:durableId="1507284167">
    <w:abstractNumId w:val="22"/>
  </w:num>
  <w:num w:numId="15" w16cid:durableId="843671041">
    <w:abstractNumId w:val="5"/>
  </w:num>
  <w:num w:numId="16" w16cid:durableId="685445311">
    <w:abstractNumId w:val="24"/>
  </w:num>
  <w:num w:numId="17" w16cid:durableId="96560174">
    <w:abstractNumId w:val="3"/>
  </w:num>
  <w:num w:numId="18" w16cid:durableId="273681045">
    <w:abstractNumId w:val="2"/>
  </w:num>
  <w:num w:numId="19" w16cid:durableId="427847585">
    <w:abstractNumId w:val="4"/>
  </w:num>
  <w:num w:numId="20" w16cid:durableId="985548924">
    <w:abstractNumId w:val="8"/>
  </w:num>
  <w:num w:numId="21" w16cid:durableId="248393145">
    <w:abstractNumId w:val="18"/>
  </w:num>
  <w:num w:numId="22" w16cid:durableId="1191340894">
    <w:abstractNumId w:val="14"/>
  </w:num>
  <w:num w:numId="23" w16cid:durableId="462188257">
    <w:abstractNumId w:val="1"/>
  </w:num>
  <w:num w:numId="24" w16cid:durableId="896934288">
    <w:abstractNumId w:val="15"/>
  </w:num>
  <w:num w:numId="25" w16cid:durableId="1510834076">
    <w:abstractNumId w:val="2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19"/>
    <w:rsid w:val="000048EA"/>
    <w:rsid w:val="00006DDD"/>
    <w:rsid w:val="00013372"/>
    <w:rsid w:val="000138F7"/>
    <w:rsid w:val="00016658"/>
    <w:rsid w:val="00016F02"/>
    <w:rsid w:val="00017133"/>
    <w:rsid w:val="00022F2B"/>
    <w:rsid w:val="000245BC"/>
    <w:rsid w:val="00025FB6"/>
    <w:rsid w:val="00026E0A"/>
    <w:rsid w:val="00033F03"/>
    <w:rsid w:val="000361E0"/>
    <w:rsid w:val="0003649D"/>
    <w:rsid w:val="000369EB"/>
    <w:rsid w:val="00040B06"/>
    <w:rsid w:val="000420D4"/>
    <w:rsid w:val="0004254A"/>
    <w:rsid w:val="00042728"/>
    <w:rsid w:val="00043568"/>
    <w:rsid w:val="00045DC9"/>
    <w:rsid w:val="0004630A"/>
    <w:rsid w:val="00047A7A"/>
    <w:rsid w:val="00050D99"/>
    <w:rsid w:val="00051E97"/>
    <w:rsid w:val="00053A3A"/>
    <w:rsid w:val="0006066F"/>
    <w:rsid w:val="00061A8E"/>
    <w:rsid w:val="00061FD7"/>
    <w:rsid w:val="00062146"/>
    <w:rsid w:val="00062B9A"/>
    <w:rsid w:val="0006364B"/>
    <w:rsid w:val="000653DC"/>
    <w:rsid w:val="00066553"/>
    <w:rsid w:val="00066725"/>
    <w:rsid w:val="000667B7"/>
    <w:rsid w:val="00067E40"/>
    <w:rsid w:val="0007054E"/>
    <w:rsid w:val="000713B7"/>
    <w:rsid w:val="00072160"/>
    <w:rsid w:val="00072624"/>
    <w:rsid w:val="00073767"/>
    <w:rsid w:val="00074C74"/>
    <w:rsid w:val="00075215"/>
    <w:rsid w:val="00075F60"/>
    <w:rsid w:val="00077648"/>
    <w:rsid w:val="000821D0"/>
    <w:rsid w:val="00082514"/>
    <w:rsid w:val="000861FE"/>
    <w:rsid w:val="000939E3"/>
    <w:rsid w:val="000A1DE5"/>
    <w:rsid w:val="000A7AC1"/>
    <w:rsid w:val="000B0E41"/>
    <w:rsid w:val="000B23BE"/>
    <w:rsid w:val="000B34C2"/>
    <w:rsid w:val="000B67E5"/>
    <w:rsid w:val="000C0CA8"/>
    <w:rsid w:val="000C283E"/>
    <w:rsid w:val="000C2C01"/>
    <w:rsid w:val="000C2FE8"/>
    <w:rsid w:val="000C38E7"/>
    <w:rsid w:val="000C4EDC"/>
    <w:rsid w:val="000C5556"/>
    <w:rsid w:val="000C6E33"/>
    <w:rsid w:val="000D0BA6"/>
    <w:rsid w:val="000D22CC"/>
    <w:rsid w:val="000D2EBA"/>
    <w:rsid w:val="000D315F"/>
    <w:rsid w:val="000D4A8B"/>
    <w:rsid w:val="000D4F26"/>
    <w:rsid w:val="000E163C"/>
    <w:rsid w:val="000E20EE"/>
    <w:rsid w:val="000E3213"/>
    <w:rsid w:val="000E3C37"/>
    <w:rsid w:val="000E4935"/>
    <w:rsid w:val="000E5038"/>
    <w:rsid w:val="000E674C"/>
    <w:rsid w:val="000E68A3"/>
    <w:rsid w:val="000E770C"/>
    <w:rsid w:val="000E7AA7"/>
    <w:rsid w:val="000F187F"/>
    <w:rsid w:val="000F4EDB"/>
    <w:rsid w:val="00100D7C"/>
    <w:rsid w:val="0010315D"/>
    <w:rsid w:val="001053A9"/>
    <w:rsid w:val="00111042"/>
    <w:rsid w:val="00113E0D"/>
    <w:rsid w:val="00114A4D"/>
    <w:rsid w:val="001178ED"/>
    <w:rsid w:val="00120555"/>
    <w:rsid w:val="001223C1"/>
    <w:rsid w:val="00124784"/>
    <w:rsid w:val="00126AEE"/>
    <w:rsid w:val="001274A9"/>
    <w:rsid w:val="001276DC"/>
    <w:rsid w:val="001319E1"/>
    <w:rsid w:val="00132D49"/>
    <w:rsid w:val="00134431"/>
    <w:rsid w:val="00134AC6"/>
    <w:rsid w:val="00137DCF"/>
    <w:rsid w:val="00147046"/>
    <w:rsid w:val="00150368"/>
    <w:rsid w:val="0015072A"/>
    <w:rsid w:val="00150C6D"/>
    <w:rsid w:val="0015144E"/>
    <w:rsid w:val="00153166"/>
    <w:rsid w:val="0015428B"/>
    <w:rsid w:val="001547DE"/>
    <w:rsid w:val="00155160"/>
    <w:rsid w:val="00160528"/>
    <w:rsid w:val="00161A32"/>
    <w:rsid w:val="00165559"/>
    <w:rsid w:val="00165CA1"/>
    <w:rsid w:val="00171F62"/>
    <w:rsid w:val="00173411"/>
    <w:rsid w:val="0017455B"/>
    <w:rsid w:val="00174731"/>
    <w:rsid w:val="00177286"/>
    <w:rsid w:val="0018284B"/>
    <w:rsid w:val="001841F7"/>
    <w:rsid w:val="00184DDF"/>
    <w:rsid w:val="001924EA"/>
    <w:rsid w:val="00192A3A"/>
    <w:rsid w:val="0019319B"/>
    <w:rsid w:val="00193998"/>
    <w:rsid w:val="001945B0"/>
    <w:rsid w:val="00195305"/>
    <w:rsid w:val="00195461"/>
    <w:rsid w:val="0019689B"/>
    <w:rsid w:val="0019741E"/>
    <w:rsid w:val="001A26B4"/>
    <w:rsid w:val="001A3243"/>
    <w:rsid w:val="001A37C2"/>
    <w:rsid w:val="001A5D46"/>
    <w:rsid w:val="001A637C"/>
    <w:rsid w:val="001A6C7C"/>
    <w:rsid w:val="001B11B8"/>
    <w:rsid w:val="001B2C5D"/>
    <w:rsid w:val="001B4F69"/>
    <w:rsid w:val="001B51BF"/>
    <w:rsid w:val="001B710D"/>
    <w:rsid w:val="001C026C"/>
    <w:rsid w:val="001C2630"/>
    <w:rsid w:val="001C331B"/>
    <w:rsid w:val="001C6E1E"/>
    <w:rsid w:val="001C7262"/>
    <w:rsid w:val="001D27C6"/>
    <w:rsid w:val="001D2B45"/>
    <w:rsid w:val="001D70C6"/>
    <w:rsid w:val="001E099A"/>
    <w:rsid w:val="001E1D93"/>
    <w:rsid w:val="001E5818"/>
    <w:rsid w:val="001F130E"/>
    <w:rsid w:val="001F540A"/>
    <w:rsid w:val="001F67F9"/>
    <w:rsid w:val="0020297B"/>
    <w:rsid w:val="0020302E"/>
    <w:rsid w:val="002035B9"/>
    <w:rsid w:val="002100A3"/>
    <w:rsid w:val="002110A4"/>
    <w:rsid w:val="00212153"/>
    <w:rsid w:val="002121A4"/>
    <w:rsid w:val="00215C00"/>
    <w:rsid w:val="00217DB0"/>
    <w:rsid w:val="002216E2"/>
    <w:rsid w:val="002224B3"/>
    <w:rsid w:val="00223A41"/>
    <w:rsid w:val="00225C99"/>
    <w:rsid w:val="00230343"/>
    <w:rsid w:val="00232244"/>
    <w:rsid w:val="0023402B"/>
    <w:rsid w:val="0023539C"/>
    <w:rsid w:val="00235F51"/>
    <w:rsid w:val="002367D8"/>
    <w:rsid w:val="002407D7"/>
    <w:rsid w:val="00240BFE"/>
    <w:rsid w:val="0024169E"/>
    <w:rsid w:val="00241D80"/>
    <w:rsid w:val="00241E45"/>
    <w:rsid w:val="00241FA0"/>
    <w:rsid w:val="00242E88"/>
    <w:rsid w:val="00243B05"/>
    <w:rsid w:val="00243C83"/>
    <w:rsid w:val="00246177"/>
    <w:rsid w:val="00250C41"/>
    <w:rsid w:val="00256915"/>
    <w:rsid w:val="002610EB"/>
    <w:rsid w:val="002612F9"/>
    <w:rsid w:val="002615CE"/>
    <w:rsid w:val="002616DC"/>
    <w:rsid w:val="002620C0"/>
    <w:rsid w:val="002623EC"/>
    <w:rsid w:val="00262A6C"/>
    <w:rsid w:val="00263795"/>
    <w:rsid w:val="002643D9"/>
    <w:rsid w:val="002749A3"/>
    <w:rsid w:val="00274DBF"/>
    <w:rsid w:val="0027573D"/>
    <w:rsid w:val="00276563"/>
    <w:rsid w:val="00277EC5"/>
    <w:rsid w:val="00281239"/>
    <w:rsid w:val="0028632F"/>
    <w:rsid w:val="00291608"/>
    <w:rsid w:val="00292242"/>
    <w:rsid w:val="00294237"/>
    <w:rsid w:val="002A070F"/>
    <w:rsid w:val="002A18DC"/>
    <w:rsid w:val="002A2023"/>
    <w:rsid w:val="002A2B6F"/>
    <w:rsid w:val="002A2C35"/>
    <w:rsid w:val="002A2E50"/>
    <w:rsid w:val="002A34DB"/>
    <w:rsid w:val="002A36B2"/>
    <w:rsid w:val="002A4073"/>
    <w:rsid w:val="002A4A9D"/>
    <w:rsid w:val="002A4AD3"/>
    <w:rsid w:val="002A5356"/>
    <w:rsid w:val="002A649A"/>
    <w:rsid w:val="002A6D8C"/>
    <w:rsid w:val="002A6F77"/>
    <w:rsid w:val="002B3D5B"/>
    <w:rsid w:val="002B535E"/>
    <w:rsid w:val="002B658C"/>
    <w:rsid w:val="002C4A58"/>
    <w:rsid w:val="002C6A3A"/>
    <w:rsid w:val="002C756D"/>
    <w:rsid w:val="002D348C"/>
    <w:rsid w:val="002D57E3"/>
    <w:rsid w:val="002D60E7"/>
    <w:rsid w:val="002E2A06"/>
    <w:rsid w:val="002E36B9"/>
    <w:rsid w:val="002E516C"/>
    <w:rsid w:val="002E6A6F"/>
    <w:rsid w:val="002E7325"/>
    <w:rsid w:val="002E75DD"/>
    <w:rsid w:val="002E7EF7"/>
    <w:rsid w:val="002F138D"/>
    <w:rsid w:val="002F18EA"/>
    <w:rsid w:val="002F20E3"/>
    <w:rsid w:val="002F34E2"/>
    <w:rsid w:val="002F46BD"/>
    <w:rsid w:val="002F505F"/>
    <w:rsid w:val="003000F5"/>
    <w:rsid w:val="003015E9"/>
    <w:rsid w:val="003016AC"/>
    <w:rsid w:val="0030271B"/>
    <w:rsid w:val="00302CA6"/>
    <w:rsid w:val="0030469C"/>
    <w:rsid w:val="003054E4"/>
    <w:rsid w:val="00305AB3"/>
    <w:rsid w:val="00306E6C"/>
    <w:rsid w:val="003109D1"/>
    <w:rsid w:val="00312C21"/>
    <w:rsid w:val="0031407D"/>
    <w:rsid w:val="00314599"/>
    <w:rsid w:val="00314AF9"/>
    <w:rsid w:val="00316451"/>
    <w:rsid w:val="00317861"/>
    <w:rsid w:val="00317993"/>
    <w:rsid w:val="00317AAA"/>
    <w:rsid w:val="00320BC8"/>
    <w:rsid w:val="00322398"/>
    <w:rsid w:val="00323E75"/>
    <w:rsid w:val="0032404F"/>
    <w:rsid w:val="00324328"/>
    <w:rsid w:val="00324587"/>
    <w:rsid w:val="003268CE"/>
    <w:rsid w:val="00331544"/>
    <w:rsid w:val="00333CB1"/>
    <w:rsid w:val="00335481"/>
    <w:rsid w:val="0033557E"/>
    <w:rsid w:val="00335952"/>
    <w:rsid w:val="00336542"/>
    <w:rsid w:val="00340681"/>
    <w:rsid w:val="00340CD7"/>
    <w:rsid w:val="00341986"/>
    <w:rsid w:val="00345BE4"/>
    <w:rsid w:val="00347E29"/>
    <w:rsid w:val="00350C2E"/>
    <w:rsid w:val="0035338D"/>
    <w:rsid w:val="00353B63"/>
    <w:rsid w:val="0035441C"/>
    <w:rsid w:val="00356DCC"/>
    <w:rsid w:val="00357334"/>
    <w:rsid w:val="00357384"/>
    <w:rsid w:val="003578F5"/>
    <w:rsid w:val="003617DE"/>
    <w:rsid w:val="00363882"/>
    <w:rsid w:val="00364A9D"/>
    <w:rsid w:val="00365773"/>
    <w:rsid w:val="003672F7"/>
    <w:rsid w:val="003701A2"/>
    <w:rsid w:val="003744A4"/>
    <w:rsid w:val="0037521D"/>
    <w:rsid w:val="0037565E"/>
    <w:rsid w:val="00375C1F"/>
    <w:rsid w:val="00377F8A"/>
    <w:rsid w:val="003823CC"/>
    <w:rsid w:val="00383082"/>
    <w:rsid w:val="0038527E"/>
    <w:rsid w:val="00385754"/>
    <w:rsid w:val="0038609D"/>
    <w:rsid w:val="00390569"/>
    <w:rsid w:val="00391363"/>
    <w:rsid w:val="0039230F"/>
    <w:rsid w:val="003932AD"/>
    <w:rsid w:val="00397851"/>
    <w:rsid w:val="003A22D9"/>
    <w:rsid w:val="003A4CCA"/>
    <w:rsid w:val="003A7647"/>
    <w:rsid w:val="003B0C79"/>
    <w:rsid w:val="003B5209"/>
    <w:rsid w:val="003B69FB"/>
    <w:rsid w:val="003B6C76"/>
    <w:rsid w:val="003C037F"/>
    <w:rsid w:val="003C0E7A"/>
    <w:rsid w:val="003C1BB5"/>
    <w:rsid w:val="003C2739"/>
    <w:rsid w:val="003C2813"/>
    <w:rsid w:val="003C2BAD"/>
    <w:rsid w:val="003C496B"/>
    <w:rsid w:val="003C4FF8"/>
    <w:rsid w:val="003C75D1"/>
    <w:rsid w:val="003D19C5"/>
    <w:rsid w:val="003D2FFB"/>
    <w:rsid w:val="003D6683"/>
    <w:rsid w:val="003D6DC9"/>
    <w:rsid w:val="003D6DF3"/>
    <w:rsid w:val="003D7916"/>
    <w:rsid w:val="003E12B1"/>
    <w:rsid w:val="003E3F4A"/>
    <w:rsid w:val="003E5EC3"/>
    <w:rsid w:val="003E61F4"/>
    <w:rsid w:val="003F0858"/>
    <w:rsid w:val="003F0D25"/>
    <w:rsid w:val="003F2852"/>
    <w:rsid w:val="003F39A3"/>
    <w:rsid w:val="003F5202"/>
    <w:rsid w:val="003F5298"/>
    <w:rsid w:val="003F6F8D"/>
    <w:rsid w:val="00401550"/>
    <w:rsid w:val="00403929"/>
    <w:rsid w:val="00412750"/>
    <w:rsid w:val="00412BF1"/>
    <w:rsid w:val="00413DCE"/>
    <w:rsid w:val="00414C30"/>
    <w:rsid w:val="004165BC"/>
    <w:rsid w:val="00416AD7"/>
    <w:rsid w:val="004173BE"/>
    <w:rsid w:val="0042066E"/>
    <w:rsid w:val="00420689"/>
    <w:rsid w:val="00426C91"/>
    <w:rsid w:val="00430422"/>
    <w:rsid w:val="00431A29"/>
    <w:rsid w:val="00431A63"/>
    <w:rsid w:val="00433FD2"/>
    <w:rsid w:val="00434548"/>
    <w:rsid w:val="00434A1E"/>
    <w:rsid w:val="00440AF8"/>
    <w:rsid w:val="0044120E"/>
    <w:rsid w:val="00442323"/>
    <w:rsid w:val="004433ED"/>
    <w:rsid w:val="0044692D"/>
    <w:rsid w:val="0045092D"/>
    <w:rsid w:val="004513BB"/>
    <w:rsid w:val="004527E0"/>
    <w:rsid w:val="004544D4"/>
    <w:rsid w:val="0045483A"/>
    <w:rsid w:val="004548CB"/>
    <w:rsid w:val="00454987"/>
    <w:rsid w:val="0045607E"/>
    <w:rsid w:val="00456511"/>
    <w:rsid w:val="0045702E"/>
    <w:rsid w:val="004606A3"/>
    <w:rsid w:val="00460D27"/>
    <w:rsid w:val="004619AE"/>
    <w:rsid w:val="00461C51"/>
    <w:rsid w:val="004642EE"/>
    <w:rsid w:val="004647A5"/>
    <w:rsid w:val="00470211"/>
    <w:rsid w:val="00473555"/>
    <w:rsid w:val="0047395E"/>
    <w:rsid w:val="004772C0"/>
    <w:rsid w:val="00477694"/>
    <w:rsid w:val="0048072B"/>
    <w:rsid w:val="00480E80"/>
    <w:rsid w:val="00482496"/>
    <w:rsid w:val="00483CD0"/>
    <w:rsid w:val="00484035"/>
    <w:rsid w:val="00484381"/>
    <w:rsid w:val="00484756"/>
    <w:rsid w:val="00485638"/>
    <w:rsid w:val="00485E14"/>
    <w:rsid w:val="004861BB"/>
    <w:rsid w:val="00486C03"/>
    <w:rsid w:val="00492FE4"/>
    <w:rsid w:val="00495A95"/>
    <w:rsid w:val="0049618D"/>
    <w:rsid w:val="00496239"/>
    <w:rsid w:val="004A2600"/>
    <w:rsid w:val="004A4A08"/>
    <w:rsid w:val="004A729B"/>
    <w:rsid w:val="004B07A0"/>
    <w:rsid w:val="004B09D3"/>
    <w:rsid w:val="004B3013"/>
    <w:rsid w:val="004B3ACE"/>
    <w:rsid w:val="004C004E"/>
    <w:rsid w:val="004C483E"/>
    <w:rsid w:val="004C5B74"/>
    <w:rsid w:val="004C654E"/>
    <w:rsid w:val="004C6C14"/>
    <w:rsid w:val="004D032A"/>
    <w:rsid w:val="004D055B"/>
    <w:rsid w:val="004D2C47"/>
    <w:rsid w:val="004D3308"/>
    <w:rsid w:val="004D3770"/>
    <w:rsid w:val="004D3BA1"/>
    <w:rsid w:val="004D3EAE"/>
    <w:rsid w:val="004D4B26"/>
    <w:rsid w:val="004D70F1"/>
    <w:rsid w:val="004E1646"/>
    <w:rsid w:val="004E19B5"/>
    <w:rsid w:val="004E635D"/>
    <w:rsid w:val="004E6FA5"/>
    <w:rsid w:val="004E7681"/>
    <w:rsid w:val="004F095A"/>
    <w:rsid w:val="004F12BC"/>
    <w:rsid w:val="004F26EA"/>
    <w:rsid w:val="004F3408"/>
    <w:rsid w:val="004F49BE"/>
    <w:rsid w:val="004F595E"/>
    <w:rsid w:val="004F6C7E"/>
    <w:rsid w:val="005056B0"/>
    <w:rsid w:val="00511D63"/>
    <w:rsid w:val="005121DE"/>
    <w:rsid w:val="00525E98"/>
    <w:rsid w:val="005274CA"/>
    <w:rsid w:val="0053096E"/>
    <w:rsid w:val="00530C19"/>
    <w:rsid w:val="00532235"/>
    <w:rsid w:val="00532B2B"/>
    <w:rsid w:val="005349CA"/>
    <w:rsid w:val="00535566"/>
    <w:rsid w:val="00540D2A"/>
    <w:rsid w:val="005449D3"/>
    <w:rsid w:val="005458D9"/>
    <w:rsid w:val="00547714"/>
    <w:rsid w:val="00547BE9"/>
    <w:rsid w:val="005511AF"/>
    <w:rsid w:val="005518CB"/>
    <w:rsid w:val="00552E89"/>
    <w:rsid w:val="00553BE8"/>
    <w:rsid w:val="00554557"/>
    <w:rsid w:val="005550AB"/>
    <w:rsid w:val="00555390"/>
    <w:rsid w:val="00556A37"/>
    <w:rsid w:val="0055759B"/>
    <w:rsid w:val="005579B2"/>
    <w:rsid w:val="00560701"/>
    <w:rsid w:val="00560D2E"/>
    <w:rsid w:val="0056120E"/>
    <w:rsid w:val="00570A18"/>
    <w:rsid w:val="00570B34"/>
    <w:rsid w:val="0057278E"/>
    <w:rsid w:val="00573321"/>
    <w:rsid w:val="00574DDD"/>
    <w:rsid w:val="00576959"/>
    <w:rsid w:val="0057706C"/>
    <w:rsid w:val="00577E26"/>
    <w:rsid w:val="005808D0"/>
    <w:rsid w:val="00581CC8"/>
    <w:rsid w:val="00581FA3"/>
    <w:rsid w:val="00584132"/>
    <w:rsid w:val="0058452E"/>
    <w:rsid w:val="005853F0"/>
    <w:rsid w:val="00590132"/>
    <w:rsid w:val="005905B5"/>
    <w:rsid w:val="00590E12"/>
    <w:rsid w:val="00594C79"/>
    <w:rsid w:val="005A0B34"/>
    <w:rsid w:val="005A17E9"/>
    <w:rsid w:val="005A3CF2"/>
    <w:rsid w:val="005A4787"/>
    <w:rsid w:val="005B3E94"/>
    <w:rsid w:val="005B65DF"/>
    <w:rsid w:val="005B7180"/>
    <w:rsid w:val="005B72A7"/>
    <w:rsid w:val="005C1232"/>
    <w:rsid w:val="005C165B"/>
    <w:rsid w:val="005C49D6"/>
    <w:rsid w:val="005C61C9"/>
    <w:rsid w:val="005C7D4A"/>
    <w:rsid w:val="005D4A80"/>
    <w:rsid w:val="005D4DB5"/>
    <w:rsid w:val="005D5818"/>
    <w:rsid w:val="005D6BD8"/>
    <w:rsid w:val="005E0B44"/>
    <w:rsid w:val="005E4548"/>
    <w:rsid w:val="005E5BEC"/>
    <w:rsid w:val="005E62AB"/>
    <w:rsid w:val="005E7B98"/>
    <w:rsid w:val="005F5077"/>
    <w:rsid w:val="005F6B87"/>
    <w:rsid w:val="005F6E70"/>
    <w:rsid w:val="005F71FD"/>
    <w:rsid w:val="006003F8"/>
    <w:rsid w:val="006012AE"/>
    <w:rsid w:val="00602CBF"/>
    <w:rsid w:val="00604CDF"/>
    <w:rsid w:val="006063F4"/>
    <w:rsid w:val="006068B8"/>
    <w:rsid w:val="006075FB"/>
    <w:rsid w:val="00607C55"/>
    <w:rsid w:val="00611C14"/>
    <w:rsid w:val="00613603"/>
    <w:rsid w:val="00613AFD"/>
    <w:rsid w:val="006145DE"/>
    <w:rsid w:val="00614F64"/>
    <w:rsid w:val="00620230"/>
    <w:rsid w:val="006216A0"/>
    <w:rsid w:val="00624AEF"/>
    <w:rsid w:val="0062712C"/>
    <w:rsid w:val="00627F1E"/>
    <w:rsid w:val="00632BDA"/>
    <w:rsid w:val="00634088"/>
    <w:rsid w:val="0063684B"/>
    <w:rsid w:val="00636E31"/>
    <w:rsid w:val="00637B0E"/>
    <w:rsid w:val="00647410"/>
    <w:rsid w:val="006503C5"/>
    <w:rsid w:val="006531B7"/>
    <w:rsid w:val="006536E1"/>
    <w:rsid w:val="00653986"/>
    <w:rsid w:val="00654042"/>
    <w:rsid w:val="00654836"/>
    <w:rsid w:val="00656D33"/>
    <w:rsid w:val="006604B5"/>
    <w:rsid w:val="00662A73"/>
    <w:rsid w:val="00664AF0"/>
    <w:rsid w:val="00667920"/>
    <w:rsid w:val="0067429C"/>
    <w:rsid w:val="00676232"/>
    <w:rsid w:val="006806DE"/>
    <w:rsid w:val="00681A66"/>
    <w:rsid w:val="0068368F"/>
    <w:rsid w:val="00687BC2"/>
    <w:rsid w:val="00690630"/>
    <w:rsid w:val="006924D3"/>
    <w:rsid w:val="00694568"/>
    <w:rsid w:val="00695AAF"/>
    <w:rsid w:val="00695F81"/>
    <w:rsid w:val="00696B63"/>
    <w:rsid w:val="006A038E"/>
    <w:rsid w:val="006A14FA"/>
    <w:rsid w:val="006A1630"/>
    <w:rsid w:val="006A16F1"/>
    <w:rsid w:val="006A36E9"/>
    <w:rsid w:val="006A5165"/>
    <w:rsid w:val="006A51D4"/>
    <w:rsid w:val="006A5780"/>
    <w:rsid w:val="006A599E"/>
    <w:rsid w:val="006B0684"/>
    <w:rsid w:val="006B0875"/>
    <w:rsid w:val="006B43A8"/>
    <w:rsid w:val="006B51F4"/>
    <w:rsid w:val="006B5243"/>
    <w:rsid w:val="006B59F8"/>
    <w:rsid w:val="006B6215"/>
    <w:rsid w:val="006C0EB0"/>
    <w:rsid w:val="006C3628"/>
    <w:rsid w:val="006C3A97"/>
    <w:rsid w:val="006C5314"/>
    <w:rsid w:val="006C6060"/>
    <w:rsid w:val="006C65CB"/>
    <w:rsid w:val="006C67BF"/>
    <w:rsid w:val="006C7F34"/>
    <w:rsid w:val="006D0949"/>
    <w:rsid w:val="006D0964"/>
    <w:rsid w:val="006D1032"/>
    <w:rsid w:val="006D12F0"/>
    <w:rsid w:val="006D2088"/>
    <w:rsid w:val="006D2A91"/>
    <w:rsid w:val="006D3F72"/>
    <w:rsid w:val="006D6CB2"/>
    <w:rsid w:val="006D6FEE"/>
    <w:rsid w:val="006D79E2"/>
    <w:rsid w:val="006E09E7"/>
    <w:rsid w:val="006E44F8"/>
    <w:rsid w:val="006E452C"/>
    <w:rsid w:val="006E4CD2"/>
    <w:rsid w:val="006E5416"/>
    <w:rsid w:val="006F2964"/>
    <w:rsid w:val="006F2A2C"/>
    <w:rsid w:val="006F3D34"/>
    <w:rsid w:val="006F5343"/>
    <w:rsid w:val="006F5E92"/>
    <w:rsid w:val="006F708A"/>
    <w:rsid w:val="007002EA"/>
    <w:rsid w:val="00700799"/>
    <w:rsid w:val="00700B8B"/>
    <w:rsid w:val="007010C8"/>
    <w:rsid w:val="00701458"/>
    <w:rsid w:val="00702662"/>
    <w:rsid w:val="0070266D"/>
    <w:rsid w:val="00706060"/>
    <w:rsid w:val="00711034"/>
    <w:rsid w:val="007129A1"/>
    <w:rsid w:val="007129DE"/>
    <w:rsid w:val="00712C56"/>
    <w:rsid w:val="00713AE3"/>
    <w:rsid w:val="00714CF5"/>
    <w:rsid w:val="007208DF"/>
    <w:rsid w:val="00720B06"/>
    <w:rsid w:val="00722550"/>
    <w:rsid w:val="00722B94"/>
    <w:rsid w:val="00722D82"/>
    <w:rsid w:val="00725D9F"/>
    <w:rsid w:val="007273FB"/>
    <w:rsid w:val="00730795"/>
    <w:rsid w:val="00730FA2"/>
    <w:rsid w:val="0073491A"/>
    <w:rsid w:val="00736044"/>
    <w:rsid w:val="00736DB0"/>
    <w:rsid w:val="0073723E"/>
    <w:rsid w:val="00746649"/>
    <w:rsid w:val="007500A7"/>
    <w:rsid w:val="007505CD"/>
    <w:rsid w:val="00750A66"/>
    <w:rsid w:val="00753A99"/>
    <w:rsid w:val="00753BA8"/>
    <w:rsid w:val="00754226"/>
    <w:rsid w:val="007568C0"/>
    <w:rsid w:val="007575B0"/>
    <w:rsid w:val="00757EDA"/>
    <w:rsid w:val="00761CA6"/>
    <w:rsid w:val="00764286"/>
    <w:rsid w:val="0077016C"/>
    <w:rsid w:val="00771E01"/>
    <w:rsid w:val="00773125"/>
    <w:rsid w:val="007825EB"/>
    <w:rsid w:val="00782D63"/>
    <w:rsid w:val="007835C3"/>
    <w:rsid w:val="00784088"/>
    <w:rsid w:val="00786519"/>
    <w:rsid w:val="00786775"/>
    <w:rsid w:val="00791A1A"/>
    <w:rsid w:val="00793B8C"/>
    <w:rsid w:val="00793C5D"/>
    <w:rsid w:val="007973B2"/>
    <w:rsid w:val="007A0B7C"/>
    <w:rsid w:val="007A0EC3"/>
    <w:rsid w:val="007A2240"/>
    <w:rsid w:val="007A262B"/>
    <w:rsid w:val="007A35F0"/>
    <w:rsid w:val="007A57AF"/>
    <w:rsid w:val="007A7490"/>
    <w:rsid w:val="007B143A"/>
    <w:rsid w:val="007B1703"/>
    <w:rsid w:val="007B19EF"/>
    <w:rsid w:val="007B2580"/>
    <w:rsid w:val="007B6723"/>
    <w:rsid w:val="007B788B"/>
    <w:rsid w:val="007C1A43"/>
    <w:rsid w:val="007C1C8F"/>
    <w:rsid w:val="007C2BEC"/>
    <w:rsid w:val="007C3174"/>
    <w:rsid w:val="007C4DE1"/>
    <w:rsid w:val="007C5F83"/>
    <w:rsid w:val="007C6EF9"/>
    <w:rsid w:val="007D0264"/>
    <w:rsid w:val="007D141D"/>
    <w:rsid w:val="007D2B23"/>
    <w:rsid w:val="007D3E58"/>
    <w:rsid w:val="007D567C"/>
    <w:rsid w:val="007D6B12"/>
    <w:rsid w:val="007D763B"/>
    <w:rsid w:val="007E3A21"/>
    <w:rsid w:val="007E4DC7"/>
    <w:rsid w:val="007E4E61"/>
    <w:rsid w:val="007E5D09"/>
    <w:rsid w:val="007E631B"/>
    <w:rsid w:val="007E74B0"/>
    <w:rsid w:val="007E7C17"/>
    <w:rsid w:val="007F243D"/>
    <w:rsid w:val="007F29B0"/>
    <w:rsid w:val="007F3041"/>
    <w:rsid w:val="007F3665"/>
    <w:rsid w:val="007F5F4D"/>
    <w:rsid w:val="00801144"/>
    <w:rsid w:val="00803BEE"/>
    <w:rsid w:val="0080430C"/>
    <w:rsid w:val="00804A98"/>
    <w:rsid w:val="008071DA"/>
    <w:rsid w:val="00810359"/>
    <w:rsid w:val="00810498"/>
    <w:rsid w:val="00810D2D"/>
    <w:rsid w:val="008133DF"/>
    <w:rsid w:val="0081340B"/>
    <w:rsid w:val="00814736"/>
    <w:rsid w:val="00814922"/>
    <w:rsid w:val="00814C53"/>
    <w:rsid w:val="00815148"/>
    <w:rsid w:val="00816305"/>
    <w:rsid w:val="00820D63"/>
    <w:rsid w:val="0082133B"/>
    <w:rsid w:val="00822845"/>
    <w:rsid w:val="008254D8"/>
    <w:rsid w:val="00826F77"/>
    <w:rsid w:val="00830724"/>
    <w:rsid w:val="00831E12"/>
    <w:rsid w:val="00832626"/>
    <w:rsid w:val="00832A8A"/>
    <w:rsid w:val="008333B7"/>
    <w:rsid w:val="00834A50"/>
    <w:rsid w:val="008368AB"/>
    <w:rsid w:val="00837A86"/>
    <w:rsid w:val="00842D8B"/>
    <w:rsid w:val="008432DD"/>
    <w:rsid w:val="008455DC"/>
    <w:rsid w:val="00845733"/>
    <w:rsid w:val="00852B9C"/>
    <w:rsid w:val="0085479F"/>
    <w:rsid w:val="00855B11"/>
    <w:rsid w:val="00855BA3"/>
    <w:rsid w:val="00856FC2"/>
    <w:rsid w:val="00861762"/>
    <w:rsid w:val="0086207C"/>
    <w:rsid w:val="00863109"/>
    <w:rsid w:val="008633DB"/>
    <w:rsid w:val="00864676"/>
    <w:rsid w:val="00866803"/>
    <w:rsid w:val="008707F0"/>
    <w:rsid w:val="00872093"/>
    <w:rsid w:val="00874D6F"/>
    <w:rsid w:val="0087515B"/>
    <w:rsid w:val="00877A7E"/>
    <w:rsid w:val="00883112"/>
    <w:rsid w:val="008855C6"/>
    <w:rsid w:val="00885865"/>
    <w:rsid w:val="00886951"/>
    <w:rsid w:val="00891AE6"/>
    <w:rsid w:val="008959D4"/>
    <w:rsid w:val="008A02C7"/>
    <w:rsid w:val="008A14A9"/>
    <w:rsid w:val="008A363A"/>
    <w:rsid w:val="008A67AB"/>
    <w:rsid w:val="008B05B3"/>
    <w:rsid w:val="008B09B0"/>
    <w:rsid w:val="008B0BCF"/>
    <w:rsid w:val="008B0E4C"/>
    <w:rsid w:val="008B374E"/>
    <w:rsid w:val="008B389D"/>
    <w:rsid w:val="008B4E1F"/>
    <w:rsid w:val="008B76A3"/>
    <w:rsid w:val="008C51A7"/>
    <w:rsid w:val="008C54F9"/>
    <w:rsid w:val="008C640C"/>
    <w:rsid w:val="008D199B"/>
    <w:rsid w:val="008D399B"/>
    <w:rsid w:val="008D4466"/>
    <w:rsid w:val="008E0211"/>
    <w:rsid w:val="008E143C"/>
    <w:rsid w:val="008E2901"/>
    <w:rsid w:val="008E2939"/>
    <w:rsid w:val="008E3DF3"/>
    <w:rsid w:val="008E3EB7"/>
    <w:rsid w:val="008E48B4"/>
    <w:rsid w:val="008E5427"/>
    <w:rsid w:val="008E5FFC"/>
    <w:rsid w:val="008E687D"/>
    <w:rsid w:val="008F2FB5"/>
    <w:rsid w:val="008F5F93"/>
    <w:rsid w:val="008F6BF8"/>
    <w:rsid w:val="008F6E6C"/>
    <w:rsid w:val="008F6ED5"/>
    <w:rsid w:val="008F6F2D"/>
    <w:rsid w:val="009005F9"/>
    <w:rsid w:val="00900603"/>
    <w:rsid w:val="00901330"/>
    <w:rsid w:val="00901D1C"/>
    <w:rsid w:val="00906671"/>
    <w:rsid w:val="009077B9"/>
    <w:rsid w:val="009104FD"/>
    <w:rsid w:val="009116BF"/>
    <w:rsid w:val="00911C6F"/>
    <w:rsid w:val="009129D6"/>
    <w:rsid w:val="009135EF"/>
    <w:rsid w:val="009147DE"/>
    <w:rsid w:val="009154E7"/>
    <w:rsid w:val="00917F0D"/>
    <w:rsid w:val="0092486E"/>
    <w:rsid w:val="009252A8"/>
    <w:rsid w:val="00925F4C"/>
    <w:rsid w:val="00933CDF"/>
    <w:rsid w:val="00936851"/>
    <w:rsid w:val="00940EA0"/>
    <w:rsid w:val="00940F02"/>
    <w:rsid w:val="0094224C"/>
    <w:rsid w:val="00942E07"/>
    <w:rsid w:val="009432B6"/>
    <w:rsid w:val="00945FD2"/>
    <w:rsid w:val="00947142"/>
    <w:rsid w:val="0094785C"/>
    <w:rsid w:val="00947957"/>
    <w:rsid w:val="00947C1D"/>
    <w:rsid w:val="00951095"/>
    <w:rsid w:val="00952059"/>
    <w:rsid w:val="00960DED"/>
    <w:rsid w:val="00963199"/>
    <w:rsid w:val="009644A0"/>
    <w:rsid w:val="00965F73"/>
    <w:rsid w:val="00971054"/>
    <w:rsid w:val="00971D37"/>
    <w:rsid w:val="00972500"/>
    <w:rsid w:val="009736E9"/>
    <w:rsid w:val="009764BC"/>
    <w:rsid w:val="00977700"/>
    <w:rsid w:val="00980DC9"/>
    <w:rsid w:val="00982187"/>
    <w:rsid w:val="00982B2D"/>
    <w:rsid w:val="00983167"/>
    <w:rsid w:val="00983FD1"/>
    <w:rsid w:val="00985944"/>
    <w:rsid w:val="00985979"/>
    <w:rsid w:val="00986DEB"/>
    <w:rsid w:val="00991D3C"/>
    <w:rsid w:val="009937FE"/>
    <w:rsid w:val="009946F6"/>
    <w:rsid w:val="00995C83"/>
    <w:rsid w:val="009A028D"/>
    <w:rsid w:val="009A60AF"/>
    <w:rsid w:val="009B0312"/>
    <w:rsid w:val="009B29C7"/>
    <w:rsid w:val="009B5547"/>
    <w:rsid w:val="009B6234"/>
    <w:rsid w:val="009B661D"/>
    <w:rsid w:val="009C1B5E"/>
    <w:rsid w:val="009C3CDB"/>
    <w:rsid w:val="009C46B2"/>
    <w:rsid w:val="009C490F"/>
    <w:rsid w:val="009C4B97"/>
    <w:rsid w:val="009C5311"/>
    <w:rsid w:val="009C56A3"/>
    <w:rsid w:val="009C5BF0"/>
    <w:rsid w:val="009C62D6"/>
    <w:rsid w:val="009D0412"/>
    <w:rsid w:val="009D0733"/>
    <w:rsid w:val="009D1BF9"/>
    <w:rsid w:val="009D3070"/>
    <w:rsid w:val="009D5F06"/>
    <w:rsid w:val="009D5F9C"/>
    <w:rsid w:val="009D76A0"/>
    <w:rsid w:val="009E0D27"/>
    <w:rsid w:val="009E1897"/>
    <w:rsid w:val="009E4BC7"/>
    <w:rsid w:val="009E4F6B"/>
    <w:rsid w:val="009F008B"/>
    <w:rsid w:val="009F5D0A"/>
    <w:rsid w:val="009F623E"/>
    <w:rsid w:val="009F735B"/>
    <w:rsid w:val="009F7B3E"/>
    <w:rsid w:val="00A015B7"/>
    <w:rsid w:val="00A02387"/>
    <w:rsid w:val="00A03446"/>
    <w:rsid w:val="00A0478C"/>
    <w:rsid w:val="00A04EEF"/>
    <w:rsid w:val="00A05E3F"/>
    <w:rsid w:val="00A06B90"/>
    <w:rsid w:val="00A073DA"/>
    <w:rsid w:val="00A0785F"/>
    <w:rsid w:val="00A12C00"/>
    <w:rsid w:val="00A12ED3"/>
    <w:rsid w:val="00A139ED"/>
    <w:rsid w:val="00A1625A"/>
    <w:rsid w:val="00A16C54"/>
    <w:rsid w:val="00A171CC"/>
    <w:rsid w:val="00A21828"/>
    <w:rsid w:val="00A219B2"/>
    <w:rsid w:val="00A305A9"/>
    <w:rsid w:val="00A34B2A"/>
    <w:rsid w:val="00A35558"/>
    <w:rsid w:val="00A3575D"/>
    <w:rsid w:val="00A3721F"/>
    <w:rsid w:val="00A40366"/>
    <w:rsid w:val="00A4192E"/>
    <w:rsid w:val="00A425EF"/>
    <w:rsid w:val="00A437A7"/>
    <w:rsid w:val="00A43C08"/>
    <w:rsid w:val="00A440E0"/>
    <w:rsid w:val="00A44778"/>
    <w:rsid w:val="00A452CA"/>
    <w:rsid w:val="00A453CD"/>
    <w:rsid w:val="00A5082B"/>
    <w:rsid w:val="00A519EE"/>
    <w:rsid w:val="00A5240B"/>
    <w:rsid w:val="00A5393C"/>
    <w:rsid w:val="00A54350"/>
    <w:rsid w:val="00A5560F"/>
    <w:rsid w:val="00A55F54"/>
    <w:rsid w:val="00A56488"/>
    <w:rsid w:val="00A56FF1"/>
    <w:rsid w:val="00A5745E"/>
    <w:rsid w:val="00A6016F"/>
    <w:rsid w:val="00A60DF7"/>
    <w:rsid w:val="00A618B2"/>
    <w:rsid w:val="00A61AEC"/>
    <w:rsid w:val="00A61B50"/>
    <w:rsid w:val="00A65883"/>
    <w:rsid w:val="00A662E3"/>
    <w:rsid w:val="00A703F0"/>
    <w:rsid w:val="00A70F0A"/>
    <w:rsid w:val="00A71708"/>
    <w:rsid w:val="00A755B6"/>
    <w:rsid w:val="00A75930"/>
    <w:rsid w:val="00A75F90"/>
    <w:rsid w:val="00A77FD2"/>
    <w:rsid w:val="00A813EF"/>
    <w:rsid w:val="00A81717"/>
    <w:rsid w:val="00A81E12"/>
    <w:rsid w:val="00A82771"/>
    <w:rsid w:val="00A83EEE"/>
    <w:rsid w:val="00A868B3"/>
    <w:rsid w:val="00A87175"/>
    <w:rsid w:val="00A876A4"/>
    <w:rsid w:val="00A909F5"/>
    <w:rsid w:val="00A90BD9"/>
    <w:rsid w:val="00A91FC5"/>
    <w:rsid w:val="00A92455"/>
    <w:rsid w:val="00A94AA3"/>
    <w:rsid w:val="00A95404"/>
    <w:rsid w:val="00A9675C"/>
    <w:rsid w:val="00A975D7"/>
    <w:rsid w:val="00AA0F27"/>
    <w:rsid w:val="00AA53E3"/>
    <w:rsid w:val="00AA5A28"/>
    <w:rsid w:val="00AA5D10"/>
    <w:rsid w:val="00AA63C8"/>
    <w:rsid w:val="00AA78C5"/>
    <w:rsid w:val="00AB1D05"/>
    <w:rsid w:val="00AB218C"/>
    <w:rsid w:val="00AB4468"/>
    <w:rsid w:val="00AB4886"/>
    <w:rsid w:val="00AB5BFD"/>
    <w:rsid w:val="00AB6FF5"/>
    <w:rsid w:val="00AB7240"/>
    <w:rsid w:val="00AB796E"/>
    <w:rsid w:val="00AB7981"/>
    <w:rsid w:val="00AC0BA1"/>
    <w:rsid w:val="00AC268C"/>
    <w:rsid w:val="00AC2881"/>
    <w:rsid w:val="00AC739E"/>
    <w:rsid w:val="00AD1DB1"/>
    <w:rsid w:val="00AD33FF"/>
    <w:rsid w:val="00AD67AB"/>
    <w:rsid w:val="00AD7D40"/>
    <w:rsid w:val="00AD7DDA"/>
    <w:rsid w:val="00AE0F97"/>
    <w:rsid w:val="00AE42A2"/>
    <w:rsid w:val="00AE57A7"/>
    <w:rsid w:val="00AE5F7B"/>
    <w:rsid w:val="00AF12F4"/>
    <w:rsid w:val="00AF319C"/>
    <w:rsid w:val="00AF3878"/>
    <w:rsid w:val="00AF39F8"/>
    <w:rsid w:val="00AF40C7"/>
    <w:rsid w:val="00AF4717"/>
    <w:rsid w:val="00AF4EE9"/>
    <w:rsid w:val="00AF5FED"/>
    <w:rsid w:val="00B0090E"/>
    <w:rsid w:val="00B00F4E"/>
    <w:rsid w:val="00B0210A"/>
    <w:rsid w:val="00B026D7"/>
    <w:rsid w:val="00B056FD"/>
    <w:rsid w:val="00B05C30"/>
    <w:rsid w:val="00B07547"/>
    <w:rsid w:val="00B07E18"/>
    <w:rsid w:val="00B07E9D"/>
    <w:rsid w:val="00B11A3F"/>
    <w:rsid w:val="00B11DB6"/>
    <w:rsid w:val="00B12175"/>
    <w:rsid w:val="00B1343B"/>
    <w:rsid w:val="00B145D7"/>
    <w:rsid w:val="00B17208"/>
    <w:rsid w:val="00B21548"/>
    <w:rsid w:val="00B24B77"/>
    <w:rsid w:val="00B27391"/>
    <w:rsid w:val="00B279E8"/>
    <w:rsid w:val="00B30099"/>
    <w:rsid w:val="00B3358A"/>
    <w:rsid w:val="00B34AA0"/>
    <w:rsid w:val="00B34D95"/>
    <w:rsid w:val="00B373F9"/>
    <w:rsid w:val="00B374ED"/>
    <w:rsid w:val="00B40478"/>
    <w:rsid w:val="00B40E34"/>
    <w:rsid w:val="00B40E87"/>
    <w:rsid w:val="00B41543"/>
    <w:rsid w:val="00B41D65"/>
    <w:rsid w:val="00B41D6D"/>
    <w:rsid w:val="00B44297"/>
    <w:rsid w:val="00B449E8"/>
    <w:rsid w:val="00B4654D"/>
    <w:rsid w:val="00B466B2"/>
    <w:rsid w:val="00B50CA0"/>
    <w:rsid w:val="00B52C6D"/>
    <w:rsid w:val="00B54A5E"/>
    <w:rsid w:val="00B563AA"/>
    <w:rsid w:val="00B5653B"/>
    <w:rsid w:val="00B57003"/>
    <w:rsid w:val="00B57DA6"/>
    <w:rsid w:val="00B60CDE"/>
    <w:rsid w:val="00B6497B"/>
    <w:rsid w:val="00B65506"/>
    <w:rsid w:val="00B66227"/>
    <w:rsid w:val="00B66E6D"/>
    <w:rsid w:val="00B7037B"/>
    <w:rsid w:val="00B71E8C"/>
    <w:rsid w:val="00B73BAD"/>
    <w:rsid w:val="00B771F7"/>
    <w:rsid w:val="00B8036C"/>
    <w:rsid w:val="00B81E83"/>
    <w:rsid w:val="00B82BB9"/>
    <w:rsid w:val="00B84F72"/>
    <w:rsid w:val="00B86BC8"/>
    <w:rsid w:val="00B86F0B"/>
    <w:rsid w:val="00B86F22"/>
    <w:rsid w:val="00B86FF8"/>
    <w:rsid w:val="00B9142B"/>
    <w:rsid w:val="00B9346D"/>
    <w:rsid w:val="00B94B5F"/>
    <w:rsid w:val="00B97819"/>
    <w:rsid w:val="00B97E00"/>
    <w:rsid w:val="00BA0304"/>
    <w:rsid w:val="00BA1059"/>
    <w:rsid w:val="00BA1F4E"/>
    <w:rsid w:val="00BA59F0"/>
    <w:rsid w:val="00BA625E"/>
    <w:rsid w:val="00BB1722"/>
    <w:rsid w:val="00BB26AC"/>
    <w:rsid w:val="00BB34A3"/>
    <w:rsid w:val="00BB4318"/>
    <w:rsid w:val="00BB76F2"/>
    <w:rsid w:val="00BC156F"/>
    <w:rsid w:val="00BC269B"/>
    <w:rsid w:val="00BC54F3"/>
    <w:rsid w:val="00BC6F1E"/>
    <w:rsid w:val="00BD0753"/>
    <w:rsid w:val="00BD07E3"/>
    <w:rsid w:val="00BD0BD1"/>
    <w:rsid w:val="00BD1418"/>
    <w:rsid w:val="00BD21E3"/>
    <w:rsid w:val="00BD2718"/>
    <w:rsid w:val="00BD4AD7"/>
    <w:rsid w:val="00BD5553"/>
    <w:rsid w:val="00BD65DA"/>
    <w:rsid w:val="00BD715B"/>
    <w:rsid w:val="00BD7B77"/>
    <w:rsid w:val="00BE101C"/>
    <w:rsid w:val="00BE20AE"/>
    <w:rsid w:val="00BE6076"/>
    <w:rsid w:val="00BF2978"/>
    <w:rsid w:val="00BF2CB9"/>
    <w:rsid w:val="00BF30C0"/>
    <w:rsid w:val="00BF35CE"/>
    <w:rsid w:val="00BF43CB"/>
    <w:rsid w:val="00BF540D"/>
    <w:rsid w:val="00BF6AC0"/>
    <w:rsid w:val="00BF714E"/>
    <w:rsid w:val="00BF7809"/>
    <w:rsid w:val="00BF7BE5"/>
    <w:rsid w:val="00C011C5"/>
    <w:rsid w:val="00C0337B"/>
    <w:rsid w:val="00C067C3"/>
    <w:rsid w:val="00C07980"/>
    <w:rsid w:val="00C1009B"/>
    <w:rsid w:val="00C10D28"/>
    <w:rsid w:val="00C11095"/>
    <w:rsid w:val="00C11373"/>
    <w:rsid w:val="00C120F8"/>
    <w:rsid w:val="00C125FF"/>
    <w:rsid w:val="00C1512D"/>
    <w:rsid w:val="00C159BC"/>
    <w:rsid w:val="00C164D3"/>
    <w:rsid w:val="00C177C9"/>
    <w:rsid w:val="00C179B0"/>
    <w:rsid w:val="00C21B9F"/>
    <w:rsid w:val="00C23187"/>
    <w:rsid w:val="00C23529"/>
    <w:rsid w:val="00C27B58"/>
    <w:rsid w:val="00C27B76"/>
    <w:rsid w:val="00C30260"/>
    <w:rsid w:val="00C342F2"/>
    <w:rsid w:val="00C34538"/>
    <w:rsid w:val="00C36A00"/>
    <w:rsid w:val="00C403BD"/>
    <w:rsid w:val="00C42717"/>
    <w:rsid w:val="00C4298B"/>
    <w:rsid w:val="00C43478"/>
    <w:rsid w:val="00C4416F"/>
    <w:rsid w:val="00C471C4"/>
    <w:rsid w:val="00C473ED"/>
    <w:rsid w:val="00C4778D"/>
    <w:rsid w:val="00C51509"/>
    <w:rsid w:val="00C51522"/>
    <w:rsid w:val="00C53C18"/>
    <w:rsid w:val="00C5505E"/>
    <w:rsid w:val="00C55EF2"/>
    <w:rsid w:val="00C56628"/>
    <w:rsid w:val="00C56D39"/>
    <w:rsid w:val="00C600DB"/>
    <w:rsid w:val="00C60E75"/>
    <w:rsid w:val="00C61047"/>
    <w:rsid w:val="00C61DF4"/>
    <w:rsid w:val="00C63D60"/>
    <w:rsid w:val="00C64F14"/>
    <w:rsid w:val="00C663B8"/>
    <w:rsid w:val="00C7069F"/>
    <w:rsid w:val="00C738AA"/>
    <w:rsid w:val="00C754FD"/>
    <w:rsid w:val="00C77509"/>
    <w:rsid w:val="00C77BCF"/>
    <w:rsid w:val="00C80203"/>
    <w:rsid w:val="00C80688"/>
    <w:rsid w:val="00C81298"/>
    <w:rsid w:val="00C8134E"/>
    <w:rsid w:val="00C839F6"/>
    <w:rsid w:val="00C83A1B"/>
    <w:rsid w:val="00C83D75"/>
    <w:rsid w:val="00C87914"/>
    <w:rsid w:val="00C966E8"/>
    <w:rsid w:val="00C96DAF"/>
    <w:rsid w:val="00C97968"/>
    <w:rsid w:val="00C97A8E"/>
    <w:rsid w:val="00CA0630"/>
    <w:rsid w:val="00CA0FDD"/>
    <w:rsid w:val="00CA1787"/>
    <w:rsid w:val="00CA1E1F"/>
    <w:rsid w:val="00CA3F24"/>
    <w:rsid w:val="00CA479F"/>
    <w:rsid w:val="00CA4D61"/>
    <w:rsid w:val="00CB31B7"/>
    <w:rsid w:val="00CB42F3"/>
    <w:rsid w:val="00CB648D"/>
    <w:rsid w:val="00CB6AA0"/>
    <w:rsid w:val="00CC030D"/>
    <w:rsid w:val="00CC2D9A"/>
    <w:rsid w:val="00CC49FC"/>
    <w:rsid w:val="00CC55DB"/>
    <w:rsid w:val="00CC7D21"/>
    <w:rsid w:val="00CC7FD8"/>
    <w:rsid w:val="00CD1699"/>
    <w:rsid w:val="00CD3385"/>
    <w:rsid w:val="00CD3386"/>
    <w:rsid w:val="00CD3507"/>
    <w:rsid w:val="00CD4467"/>
    <w:rsid w:val="00CE0207"/>
    <w:rsid w:val="00CE0B54"/>
    <w:rsid w:val="00CE0F63"/>
    <w:rsid w:val="00CE29C8"/>
    <w:rsid w:val="00CE5F06"/>
    <w:rsid w:val="00CE6931"/>
    <w:rsid w:val="00CE74B6"/>
    <w:rsid w:val="00CF3D78"/>
    <w:rsid w:val="00CF57FD"/>
    <w:rsid w:val="00CF68AC"/>
    <w:rsid w:val="00CF7B2C"/>
    <w:rsid w:val="00D006A9"/>
    <w:rsid w:val="00D015C7"/>
    <w:rsid w:val="00D04123"/>
    <w:rsid w:val="00D055F5"/>
    <w:rsid w:val="00D05EA9"/>
    <w:rsid w:val="00D06B94"/>
    <w:rsid w:val="00D123D6"/>
    <w:rsid w:val="00D15306"/>
    <w:rsid w:val="00D23653"/>
    <w:rsid w:val="00D25D1C"/>
    <w:rsid w:val="00D32A22"/>
    <w:rsid w:val="00D3410C"/>
    <w:rsid w:val="00D401BF"/>
    <w:rsid w:val="00D423B7"/>
    <w:rsid w:val="00D4319B"/>
    <w:rsid w:val="00D43864"/>
    <w:rsid w:val="00D43B88"/>
    <w:rsid w:val="00D44F23"/>
    <w:rsid w:val="00D45C4D"/>
    <w:rsid w:val="00D460E6"/>
    <w:rsid w:val="00D47F28"/>
    <w:rsid w:val="00D50321"/>
    <w:rsid w:val="00D51133"/>
    <w:rsid w:val="00D51FFB"/>
    <w:rsid w:val="00D534A9"/>
    <w:rsid w:val="00D60A3B"/>
    <w:rsid w:val="00D61134"/>
    <w:rsid w:val="00D62332"/>
    <w:rsid w:val="00D6641D"/>
    <w:rsid w:val="00D72EAF"/>
    <w:rsid w:val="00D7555A"/>
    <w:rsid w:val="00D758AF"/>
    <w:rsid w:val="00D75A96"/>
    <w:rsid w:val="00D75CCF"/>
    <w:rsid w:val="00D76FA7"/>
    <w:rsid w:val="00D7748F"/>
    <w:rsid w:val="00D77565"/>
    <w:rsid w:val="00D80151"/>
    <w:rsid w:val="00D80A59"/>
    <w:rsid w:val="00D816EC"/>
    <w:rsid w:val="00D81D20"/>
    <w:rsid w:val="00D822F9"/>
    <w:rsid w:val="00D82402"/>
    <w:rsid w:val="00D8362E"/>
    <w:rsid w:val="00D83B2B"/>
    <w:rsid w:val="00D9220E"/>
    <w:rsid w:val="00D943D6"/>
    <w:rsid w:val="00D944B8"/>
    <w:rsid w:val="00DA1791"/>
    <w:rsid w:val="00DA259E"/>
    <w:rsid w:val="00DA3B67"/>
    <w:rsid w:val="00DA488F"/>
    <w:rsid w:val="00DA5A07"/>
    <w:rsid w:val="00DA6937"/>
    <w:rsid w:val="00DB02C9"/>
    <w:rsid w:val="00DB0BBF"/>
    <w:rsid w:val="00DB0C3A"/>
    <w:rsid w:val="00DB4C9C"/>
    <w:rsid w:val="00DB7940"/>
    <w:rsid w:val="00DC11B2"/>
    <w:rsid w:val="00DC18C3"/>
    <w:rsid w:val="00DC1A2F"/>
    <w:rsid w:val="00DC2FB8"/>
    <w:rsid w:val="00DC53A5"/>
    <w:rsid w:val="00DC580D"/>
    <w:rsid w:val="00DC67ED"/>
    <w:rsid w:val="00DD04AF"/>
    <w:rsid w:val="00DD0D56"/>
    <w:rsid w:val="00DD4885"/>
    <w:rsid w:val="00DD5522"/>
    <w:rsid w:val="00DD6B9B"/>
    <w:rsid w:val="00DD73A3"/>
    <w:rsid w:val="00DE0166"/>
    <w:rsid w:val="00DE151B"/>
    <w:rsid w:val="00DE36C7"/>
    <w:rsid w:val="00DE63A7"/>
    <w:rsid w:val="00DE76DB"/>
    <w:rsid w:val="00DF23B4"/>
    <w:rsid w:val="00DF4FEB"/>
    <w:rsid w:val="00DF5DE2"/>
    <w:rsid w:val="00DF7CF8"/>
    <w:rsid w:val="00E01594"/>
    <w:rsid w:val="00E03402"/>
    <w:rsid w:val="00E0365C"/>
    <w:rsid w:val="00E061A6"/>
    <w:rsid w:val="00E067C2"/>
    <w:rsid w:val="00E1118E"/>
    <w:rsid w:val="00E1360E"/>
    <w:rsid w:val="00E13EFF"/>
    <w:rsid w:val="00E147C8"/>
    <w:rsid w:val="00E14DA2"/>
    <w:rsid w:val="00E161D0"/>
    <w:rsid w:val="00E17A23"/>
    <w:rsid w:val="00E17EB3"/>
    <w:rsid w:val="00E2058E"/>
    <w:rsid w:val="00E25A02"/>
    <w:rsid w:val="00E26527"/>
    <w:rsid w:val="00E306DE"/>
    <w:rsid w:val="00E3564B"/>
    <w:rsid w:val="00E37D12"/>
    <w:rsid w:val="00E41420"/>
    <w:rsid w:val="00E41EF7"/>
    <w:rsid w:val="00E4314F"/>
    <w:rsid w:val="00E438A4"/>
    <w:rsid w:val="00E43C20"/>
    <w:rsid w:val="00E446C1"/>
    <w:rsid w:val="00E4536E"/>
    <w:rsid w:val="00E46737"/>
    <w:rsid w:val="00E5007E"/>
    <w:rsid w:val="00E516B0"/>
    <w:rsid w:val="00E52C2C"/>
    <w:rsid w:val="00E53846"/>
    <w:rsid w:val="00E54BEE"/>
    <w:rsid w:val="00E54E65"/>
    <w:rsid w:val="00E567CC"/>
    <w:rsid w:val="00E57B44"/>
    <w:rsid w:val="00E627BB"/>
    <w:rsid w:val="00E638F4"/>
    <w:rsid w:val="00E66231"/>
    <w:rsid w:val="00E70EC0"/>
    <w:rsid w:val="00E7391E"/>
    <w:rsid w:val="00E74B3C"/>
    <w:rsid w:val="00E75DDA"/>
    <w:rsid w:val="00E76FF0"/>
    <w:rsid w:val="00E76FF9"/>
    <w:rsid w:val="00E8379E"/>
    <w:rsid w:val="00E84569"/>
    <w:rsid w:val="00E84B2A"/>
    <w:rsid w:val="00E84F38"/>
    <w:rsid w:val="00E8553B"/>
    <w:rsid w:val="00E86684"/>
    <w:rsid w:val="00E86EBE"/>
    <w:rsid w:val="00E86FD6"/>
    <w:rsid w:val="00E873F5"/>
    <w:rsid w:val="00E901F8"/>
    <w:rsid w:val="00E90481"/>
    <w:rsid w:val="00E9152C"/>
    <w:rsid w:val="00E94EF4"/>
    <w:rsid w:val="00E966A9"/>
    <w:rsid w:val="00EA4BF8"/>
    <w:rsid w:val="00EA4F5D"/>
    <w:rsid w:val="00EA66D6"/>
    <w:rsid w:val="00EA72E9"/>
    <w:rsid w:val="00EB1934"/>
    <w:rsid w:val="00EB2AC4"/>
    <w:rsid w:val="00EB3A14"/>
    <w:rsid w:val="00EB53AB"/>
    <w:rsid w:val="00EB5524"/>
    <w:rsid w:val="00EB6A3D"/>
    <w:rsid w:val="00EC057D"/>
    <w:rsid w:val="00EC108E"/>
    <w:rsid w:val="00EC3455"/>
    <w:rsid w:val="00EC6C3A"/>
    <w:rsid w:val="00EC729A"/>
    <w:rsid w:val="00EC7AE8"/>
    <w:rsid w:val="00ED3C6C"/>
    <w:rsid w:val="00ED44B3"/>
    <w:rsid w:val="00ED5763"/>
    <w:rsid w:val="00ED69CD"/>
    <w:rsid w:val="00ED777D"/>
    <w:rsid w:val="00ED79E2"/>
    <w:rsid w:val="00EE0D16"/>
    <w:rsid w:val="00EE3209"/>
    <w:rsid w:val="00EE6317"/>
    <w:rsid w:val="00EF3E0A"/>
    <w:rsid w:val="00EF566C"/>
    <w:rsid w:val="00EF5868"/>
    <w:rsid w:val="00F0097B"/>
    <w:rsid w:val="00F015A2"/>
    <w:rsid w:val="00F0196F"/>
    <w:rsid w:val="00F02214"/>
    <w:rsid w:val="00F029FF"/>
    <w:rsid w:val="00F02FEF"/>
    <w:rsid w:val="00F03B11"/>
    <w:rsid w:val="00F03E97"/>
    <w:rsid w:val="00F03F78"/>
    <w:rsid w:val="00F04161"/>
    <w:rsid w:val="00F04194"/>
    <w:rsid w:val="00F05523"/>
    <w:rsid w:val="00F068AF"/>
    <w:rsid w:val="00F072D8"/>
    <w:rsid w:val="00F131BE"/>
    <w:rsid w:val="00F146D4"/>
    <w:rsid w:val="00F16561"/>
    <w:rsid w:val="00F21107"/>
    <w:rsid w:val="00F213E5"/>
    <w:rsid w:val="00F2223D"/>
    <w:rsid w:val="00F23A45"/>
    <w:rsid w:val="00F244C5"/>
    <w:rsid w:val="00F25DA6"/>
    <w:rsid w:val="00F25E15"/>
    <w:rsid w:val="00F263BE"/>
    <w:rsid w:val="00F30774"/>
    <w:rsid w:val="00F3423C"/>
    <w:rsid w:val="00F35763"/>
    <w:rsid w:val="00F35F13"/>
    <w:rsid w:val="00F407FB"/>
    <w:rsid w:val="00F41C03"/>
    <w:rsid w:val="00F41C6F"/>
    <w:rsid w:val="00F52B0F"/>
    <w:rsid w:val="00F53C97"/>
    <w:rsid w:val="00F53DAD"/>
    <w:rsid w:val="00F551F0"/>
    <w:rsid w:val="00F56B5C"/>
    <w:rsid w:val="00F5706A"/>
    <w:rsid w:val="00F57657"/>
    <w:rsid w:val="00F6079B"/>
    <w:rsid w:val="00F644BF"/>
    <w:rsid w:val="00F7077A"/>
    <w:rsid w:val="00F73255"/>
    <w:rsid w:val="00F73849"/>
    <w:rsid w:val="00F75E95"/>
    <w:rsid w:val="00F760DE"/>
    <w:rsid w:val="00F77133"/>
    <w:rsid w:val="00F7744C"/>
    <w:rsid w:val="00F77C69"/>
    <w:rsid w:val="00F8083C"/>
    <w:rsid w:val="00F829C7"/>
    <w:rsid w:val="00F84D03"/>
    <w:rsid w:val="00F84F84"/>
    <w:rsid w:val="00F8627E"/>
    <w:rsid w:val="00F86A15"/>
    <w:rsid w:val="00F86BAD"/>
    <w:rsid w:val="00F90478"/>
    <w:rsid w:val="00F93547"/>
    <w:rsid w:val="00F936A1"/>
    <w:rsid w:val="00F940A5"/>
    <w:rsid w:val="00F95950"/>
    <w:rsid w:val="00FA4157"/>
    <w:rsid w:val="00FA451F"/>
    <w:rsid w:val="00FA6AA8"/>
    <w:rsid w:val="00FA77A0"/>
    <w:rsid w:val="00FB1557"/>
    <w:rsid w:val="00FB1B3D"/>
    <w:rsid w:val="00FB25FF"/>
    <w:rsid w:val="00FB3F56"/>
    <w:rsid w:val="00FB4D7B"/>
    <w:rsid w:val="00FB4F5B"/>
    <w:rsid w:val="00FB609D"/>
    <w:rsid w:val="00FB684D"/>
    <w:rsid w:val="00FC14B5"/>
    <w:rsid w:val="00FC2B08"/>
    <w:rsid w:val="00FC56F2"/>
    <w:rsid w:val="00FC76AA"/>
    <w:rsid w:val="00FD02FF"/>
    <w:rsid w:val="00FD508E"/>
    <w:rsid w:val="00FD6803"/>
    <w:rsid w:val="00FD6AAF"/>
    <w:rsid w:val="00FE0AF4"/>
    <w:rsid w:val="00FE0E1D"/>
    <w:rsid w:val="00FE1EF8"/>
    <w:rsid w:val="00FE3865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3EDD19"/>
  <w15:docId w15:val="{AA626C88-3CF5-4E63-AE56-A768FBA7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500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F5202"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rsid w:val="003F5202"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F5202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3F5202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3F5202"/>
    <w:pPr>
      <w:keepNext/>
      <w:numPr>
        <w:numId w:val="5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3F5202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3F5202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3F5202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3F5202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3F5202"/>
    <w:pPr>
      <w:numPr>
        <w:numId w:val="2"/>
      </w:numPr>
    </w:pPr>
  </w:style>
  <w:style w:type="paragraph" w:styleId="Header">
    <w:name w:val="header"/>
    <w:basedOn w:val="Normal"/>
    <w:link w:val="HeaderChar"/>
    <w:rsid w:val="003F5202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F5202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F5202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F5202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F5202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5202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3F5202"/>
    <w:pPr>
      <w:numPr>
        <w:numId w:val="3"/>
      </w:numPr>
    </w:pPr>
  </w:style>
  <w:style w:type="numbering" w:styleId="ArticleSection">
    <w:name w:val="Outline List 3"/>
    <w:basedOn w:val="NoList"/>
    <w:semiHidden/>
    <w:rsid w:val="003F5202"/>
    <w:pPr>
      <w:numPr>
        <w:numId w:val="4"/>
      </w:numPr>
    </w:pPr>
  </w:style>
  <w:style w:type="paragraph" w:styleId="BlockText">
    <w:name w:val="Block Text"/>
    <w:basedOn w:val="Normal"/>
    <w:semiHidden/>
    <w:rsid w:val="003F5202"/>
    <w:pPr>
      <w:spacing w:after="120"/>
      <w:ind w:left="1440" w:right="1440"/>
    </w:pPr>
  </w:style>
  <w:style w:type="paragraph" w:styleId="BodyText3">
    <w:name w:val="Body Text 3"/>
    <w:basedOn w:val="Normal"/>
    <w:semiHidden/>
    <w:rsid w:val="003F5202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3F5202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3F5202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3F520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F520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F520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3F520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F520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F520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F520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F520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F520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F520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3F520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F520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F520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F520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F520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3F520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3F520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3F520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3F520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F520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F520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F520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F520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F520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F520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F520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3F520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F520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F520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F520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F520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F520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F520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F520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F520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3F520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F520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F520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3F520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F520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3F520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3F520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F520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F520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F5202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3F5202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3F5202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F5202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F5202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F5202"/>
  </w:style>
  <w:style w:type="character" w:styleId="PlaceholderText">
    <w:name w:val="Placeholder Text"/>
    <w:basedOn w:val="DefaultParagraphFont"/>
    <w:uiPriority w:val="99"/>
    <w:semiHidden/>
    <w:rsid w:val="003F52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202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F52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520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2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202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3F5202"/>
    <w:rPr>
      <w:sz w:val="20"/>
    </w:rPr>
  </w:style>
  <w:style w:type="paragraph" w:styleId="Caption">
    <w:name w:val="caption"/>
    <w:basedOn w:val="Normal"/>
    <w:next w:val="Normal"/>
    <w:qFormat/>
    <w:rsid w:val="003F5202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3F5202"/>
  </w:style>
  <w:style w:type="character" w:customStyle="1" w:styleId="FooterChar">
    <w:name w:val="Footer Char"/>
    <w:basedOn w:val="DefaultParagraphFont"/>
    <w:link w:val="Footer"/>
    <w:uiPriority w:val="99"/>
    <w:rsid w:val="003F5202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uiPriority w:val="59"/>
    <w:rsid w:val="00BD21E3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B65506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CA479F"/>
    <w:pPr>
      <w:ind w:left="720"/>
      <w:contextualSpacing/>
    </w:pPr>
  </w:style>
  <w:style w:type="character" w:customStyle="1" w:styleId="normaltextrun">
    <w:name w:val="normaltextrun"/>
    <w:basedOn w:val="DefaultParagraphFont"/>
    <w:rsid w:val="00A876A4"/>
  </w:style>
  <w:style w:type="character" w:styleId="Emphasis">
    <w:name w:val="Emphasis"/>
    <w:basedOn w:val="DefaultParagraphFont"/>
    <w:uiPriority w:val="20"/>
    <w:qFormat/>
    <w:rsid w:val="006C65CB"/>
    <w:rPr>
      <w:i/>
      <w:iCs/>
    </w:rPr>
  </w:style>
  <w:style w:type="character" w:styleId="Hyperlink">
    <w:name w:val="Hyperlink"/>
    <w:basedOn w:val="DefaultParagraphFont"/>
    <w:uiPriority w:val="99"/>
    <w:unhideWhenUsed/>
    <w:rsid w:val="00B563AA"/>
    <w:rPr>
      <w:color w:val="0000FF" w:themeColor="hyperlink"/>
      <w:u w:val="single"/>
    </w:rPr>
  </w:style>
  <w:style w:type="paragraph" w:customStyle="1" w:styleId="Newheader4">
    <w:name w:val="New header 4"/>
    <w:basedOn w:val="Heading4"/>
    <w:next w:val="Normal"/>
    <w:qFormat/>
    <w:rsid w:val="00F072D8"/>
    <w:pPr>
      <w:spacing w:before="0" w:after="240"/>
    </w:pPr>
    <w:rPr>
      <w:sz w:val="22"/>
      <w:szCs w:val="22"/>
      <w:lang w:val="en-CA" w:bidi="ar-L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F072D8"/>
    <w:rPr>
      <w:sz w:val="24"/>
      <w:lang w:val="en-GB" w:bidi="ar-DZ"/>
    </w:rPr>
  </w:style>
  <w:style w:type="paragraph" w:customStyle="1" w:styleId="Default">
    <w:name w:val="Default"/>
    <w:rsid w:val="00F072D8"/>
    <w:pPr>
      <w:widowControl w:val="0"/>
      <w:autoSpaceDE w:val="0"/>
      <w:autoSpaceDN w:val="0"/>
      <w:adjustRightInd w:val="0"/>
    </w:pPr>
    <w:rPr>
      <w:color w:val="000000"/>
      <w:sz w:val="24"/>
      <w:szCs w:val="24"/>
      <w:lang w:bidi="ar-LB"/>
    </w:rPr>
  </w:style>
  <w:style w:type="paragraph" w:styleId="Revision">
    <w:name w:val="Revision"/>
    <w:hidden/>
    <w:uiPriority w:val="99"/>
    <w:semiHidden/>
    <w:rsid w:val="00F072D8"/>
    <w:rPr>
      <w:sz w:val="22"/>
      <w:szCs w:val="22"/>
      <w:lang w:val="en-GB" w:bidi="ar-LB"/>
    </w:rPr>
  </w:style>
  <w:style w:type="paragraph" w:styleId="NormalWeb">
    <w:name w:val="Normal (Web)"/>
    <w:basedOn w:val="Normal"/>
    <w:uiPriority w:val="99"/>
    <w:semiHidden/>
    <w:unhideWhenUsed/>
    <w:rsid w:val="00F072D8"/>
    <w:pPr>
      <w:jc w:val="left"/>
    </w:pPr>
    <w:rPr>
      <w:rFonts w:eastAsiaTheme="minorHAnsi"/>
      <w:szCs w:val="24"/>
      <w:lang w:val="en-US" w:bidi="ar-L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072D8"/>
    <w:rPr>
      <w:sz w:val="20"/>
      <w:lang w:bidi="ar-L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072D8"/>
    <w:rPr>
      <w:lang w:val="en-GB" w:bidi="ar-LB"/>
    </w:rPr>
  </w:style>
  <w:style w:type="character" w:styleId="EndnoteReference">
    <w:name w:val="endnote reference"/>
    <w:basedOn w:val="DefaultParagraphFont"/>
    <w:uiPriority w:val="99"/>
    <w:semiHidden/>
    <w:unhideWhenUsed/>
    <w:rsid w:val="00F072D8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F072D8"/>
    <w:rPr>
      <w:sz w:val="24"/>
      <w:lang w:val="en-GB" w:bidi="ar-DZ"/>
    </w:rPr>
  </w:style>
  <w:style w:type="character" w:customStyle="1" w:styleId="ui-provider">
    <w:name w:val="ui-provider"/>
    <w:basedOn w:val="DefaultParagraphFont"/>
    <w:rsid w:val="00F072D8"/>
  </w:style>
  <w:style w:type="paragraph" w:customStyle="1" w:styleId="Footer1">
    <w:name w:val="Footer1"/>
    <w:basedOn w:val="Normal"/>
    <w:rsid w:val="00F072D8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lang w:val="en-US" w:bidi="ar-LB"/>
    </w:rPr>
  </w:style>
  <w:style w:type="character" w:customStyle="1" w:styleId="SubtitleChar">
    <w:name w:val="Subtitle Char"/>
    <w:link w:val="Subtitle"/>
    <w:rsid w:val="00F072D8"/>
    <w:rPr>
      <w:rFonts w:ascii="Arial" w:hAnsi="Arial" w:cs="Arial"/>
      <w:sz w:val="24"/>
      <w:lang w:val="en-GB" w:bidi="ar-DZ"/>
    </w:rPr>
  </w:style>
  <w:style w:type="character" w:customStyle="1" w:styleId="cf01">
    <w:name w:val="cf01"/>
    <w:basedOn w:val="DefaultParagraphFont"/>
    <w:rsid w:val="00F072D8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F072D8"/>
    <w:pPr>
      <w:jc w:val="both"/>
    </w:pPr>
    <w:rPr>
      <w:sz w:val="22"/>
      <w:szCs w:val="22"/>
      <w:lang w:val="en-CA" w:eastAsia="es-MX" w:bidi="ar-LB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F072D8"/>
    <w:pPr>
      <w:spacing w:before="100" w:beforeAutospacing="1" w:after="100" w:afterAutospacing="1"/>
      <w:jc w:val="left"/>
    </w:pPr>
    <w:rPr>
      <w:szCs w:val="24"/>
      <w:lang w:val="en-CA" w:eastAsia="en-CA" w:bidi="ar-LB"/>
    </w:rPr>
  </w:style>
  <w:style w:type="character" w:customStyle="1" w:styleId="eop">
    <w:name w:val="eop"/>
    <w:basedOn w:val="DefaultParagraphFont"/>
    <w:rsid w:val="00F072D8"/>
  </w:style>
  <w:style w:type="character" w:customStyle="1" w:styleId="HeaderChar">
    <w:name w:val="Header Char"/>
    <w:basedOn w:val="DefaultParagraphFont"/>
    <w:link w:val="Header"/>
    <w:rsid w:val="00F072D8"/>
    <w:rPr>
      <w:sz w:val="24"/>
      <w:lang w:val="en-GB" w:bidi="ar-DZ"/>
    </w:rPr>
  </w:style>
  <w:style w:type="paragraph" w:customStyle="1" w:styleId="xmsonormal">
    <w:name w:val="x_msonormal"/>
    <w:basedOn w:val="Normal"/>
    <w:rsid w:val="00D822F9"/>
    <w:pPr>
      <w:spacing w:before="100" w:beforeAutospacing="1" w:after="100" w:afterAutospacing="1"/>
      <w:jc w:val="left"/>
    </w:pPr>
    <w:rPr>
      <w:rFonts w:ascii="Aptos" w:eastAsiaTheme="minorHAnsi" w:hAnsi="Aptos" w:cs="Aptos"/>
      <w:szCs w:val="24"/>
      <w:lang w:val="en-CA" w:eastAsia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4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8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BA541654-2FEC-478B-81D0-E94D5383C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A3A932-3474-44D5-92F2-D1E0D90F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2184</TotalTime>
  <Pages>34</Pages>
  <Words>11837</Words>
  <Characters>69336</Characters>
  <Application>Microsoft Office Word</Application>
  <DocSecurity>0</DocSecurity>
  <Lines>577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مقترحات مشروعات: أوروغواي</vt:lpstr>
    </vt:vector>
  </TitlesOfParts>
  <Company>UNMFS</Company>
  <LinksUpToDate>false</LinksUpToDate>
  <CharactersWithSpaces>81011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مقترحات مشروعات: أوروغواي</dc:title>
  <dc:subject/>
  <dc:creator>UNMFS</dc:creator>
  <cp:keywords/>
  <dc:description/>
  <cp:lastModifiedBy>Angela Xue He Yan</cp:lastModifiedBy>
  <cp:revision>34</cp:revision>
  <cp:lastPrinted>2024-11-20T09:57:00Z</cp:lastPrinted>
  <dcterms:created xsi:type="dcterms:W3CDTF">2024-11-15T10:48:00Z</dcterms:created>
  <dcterms:modified xsi:type="dcterms:W3CDTF">2024-11-21T16:04:00Z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UNEP/OzL.Pro/ExCom/95/81</vt:lpwstr>
  </property>
  <property fmtid="{D5CDD505-2E9C-101B-9397-08002B2CF9AE}" pid="3" name="Revision date">
    <vt:lpwstr>14 November 2024</vt:lpwstr>
  </property>
  <property fmtid="{D5CDD505-2E9C-101B-9397-08002B2CF9AE}" pid="4" name="Order">
    <vt:r8>147400</vt:r8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SharedWithUsers">
    <vt:lpwstr/>
  </property>
  <property fmtid="{D5CDD505-2E9C-101B-9397-08002B2CF9AE}" pid="13" name="lcf76f155ced4ddcb4097134ff3c332f">
    <vt:lpwstr/>
  </property>
  <property fmtid="{D5CDD505-2E9C-101B-9397-08002B2CF9AE}" pid="14" name="ContentTypeId">
    <vt:lpwstr>0x010100C5F60F8E60516143877F7AC30EFBB2F3</vt:lpwstr>
  </property>
</Properties>
</file>