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139" w:type="dxa"/>
        <w:tblInd w:w="-284" w:type="dxa"/>
        <w:tblLayout w:type="fixed"/>
        <w:tblLook w:val="0000" w:firstRow="0" w:lastRow="0" w:firstColumn="0" w:lastColumn="0" w:noHBand="0" w:noVBand="0"/>
      </w:tblPr>
      <w:tblGrid>
        <w:gridCol w:w="1985"/>
        <w:gridCol w:w="3609"/>
        <w:gridCol w:w="4545"/>
      </w:tblGrid>
      <w:tr w:rsidR="004404AB" w:rsidRPr="009B0D30" w14:paraId="7AE464CB" w14:textId="77777777" w:rsidTr="00E866B6">
        <w:trPr>
          <w:trHeight w:val="720"/>
        </w:trPr>
        <w:tc>
          <w:tcPr>
            <w:tcW w:w="5594" w:type="dxa"/>
            <w:gridSpan w:val="2"/>
            <w:tcBorders>
              <w:bottom w:val="single" w:sz="18" w:space="0" w:color="auto"/>
            </w:tcBorders>
          </w:tcPr>
          <w:p w14:paraId="7B9EFC8D" w14:textId="452DEC17" w:rsidR="004404AB" w:rsidRPr="009B0D30" w:rsidRDefault="004404AB" w:rsidP="005958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Pr>
                <w:rFonts w:ascii="Univers" w:hAnsi="Univers"/>
                <w:b/>
                <w:sz w:val="28"/>
                <w:szCs w:val="28"/>
              </w:rPr>
              <w:t>NATIONS</w:t>
            </w:r>
            <w:r w:rsidRPr="009B0D30">
              <w:rPr>
                <w:rFonts w:ascii="Univers" w:hAnsi="Univers"/>
                <w:b/>
                <w:sz w:val="28"/>
                <w:szCs w:val="28"/>
              </w:rPr>
              <w:br/>
            </w:r>
            <w:r>
              <w:rPr>
                <w:rFonts w:ascii="Univers" w:hAnsi="Univers"/>
                <w:b/>
                <w:sz w:val="28"/>
                <w:szCs w:val="28"/>
              </w:rPr>
              <w:t>UNIES</w:t>
            </w:r>
          </w:p>
        </w:tc>
        <w:tc>
          <w:tcPr>
            <w:tcW w:w="4545" w:type="dxa"/>
            <w:tcBorders>
              <w:bottom w:val="single" w:sz="18" w:space="0" w:color="auto"/>
            </w:tcBorders>
          </w:tcPr>
          <w:p w14:paraId="1D4BAACE" w14:textId="77777777" w:rsidR="004404AB" w:rsidRPr="009B0D30" w:rsidRDefault="004404AB" w:rsidP="00595800">
            <w:pPr>
              <w:jc w:val="right"/>
              <w:rPr>
                <w:sz w:val="52"/>
                <w:szCs w:val="52"/>
              </w:rPr>
            </w:pPr>
            <w:r w:rsidRPr="009B0D30">
              <w:rPr>
                <w:rFonts w:ascii="Univers Bold" w:hAnsi="Univers Bold"/>
                <w:b/>
                <w:sz w:val="72"/>
              </w:rPr>
              <w:t>EP</w:t>
            </w:r>
          </w:p>
        </w:tc>
      </w:tr>
      <w:tr w:rsidR="004404AB" w:rsidRPr="009B0D30" w14:paraId="01EC29F4" w14:textId="77777777" w:rsidTr="00E866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1985" w:type="dxa"/>
            <w:tcBorders>
              <w:top w:val="nil"/>
              <w:left w:val="nil"/>
              <w:bottom w:val="single" w:sz="36" w:space="0" w:color="auto"/>
              <w:right w:val="nil"/>
            </w:tcBorders>
          </w:tcPr>
          <w:p w14:paraId="26FBB649" w14:textId="77777777" w:rsidR="004404AB" w:rsidRPr="009B0D30" w:rsidRDefault="004404AB" w:rsidP="00595800">
            <w:pPr>
              <w:spacing w:before="120"/>
              <w:ind w:left="-9"/>
            </w:pPr>
            <w:r w:rsidRPr="009B0D30">
              <w:rPr>
                <w:noProof/>
                <w:lang w:val="en-US" w:eastAsia="zh-CN"/>
              </w:rPr>
              <mc:AlternateContent>
                <mc:Choice Requires="wpg">
                  <w:drawing>
                    <wp:inline distT="0" distB="0" distL="0" distR="0" wp14:anchorId="5C1226DE" wp14:editId="753A243D">
                      <wp:extent cx="828000" cy="1514475"/>
                      <wp:effectExtent l="0" t="0" r="0" b="9525"/>
                      <wp:docPr id="1" name="Group 1"/>
                      <wp:cNvGraphicFramePr/>
                      <a:graphic xmlns:a="http://schemas.openxmlformats.org/drawingml/2006/main">
                        <a:graphicData uri="http://schemas.microsoft.com/office/word/2010/wordprocessingGroup">
                          <wpg:wgp>
                            <wpg:cNvGrpSpPr/>
                            <wpg:grpSpPr>
                              <a:xfrm>
                                <a:off x="0" y="0"/>
                                <a:ext cx="828000" cy="1514475"/>
                                <a:chOff x="-7316" y="0"/>
                                <a:chExt cx="828000" cy="1514475"/>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29794" y="790450"/>
                                  <a:ext cx="789612" cy="724025"/>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53D2D1CD" id="Group 1" o:spid="_x0000_s1026" style="width:65.2pt;height:119.25pt;mso-position-horizontal-relative:char;mso-position-vertical-relative:line" coordorigin="-73" coordsize="8280,151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297;top:7904;width:7897;height:724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609" w:type="dxa"/>
            <w:tcBorders>
              <w:top w:val="nil"/>
              <w:left w:val="nil"/>
              <w:bottom w:val="single" w:sz="36" w:space="0" w:color="auto"/>
              <w:right w:val="nil"/>
            </w:tcBorders>
          </w:tcPr>
          <w:p w14:paraId="481B5EC7" w14:textId="77777777" w:rsidR="00E866B6" w:rsidRDefault="00E866B6" w:rsidP="004404A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60AE3451" w14:textId="30C31C24" w:rsidR="004404AB" w:rsidRDefault="004404AB" w:rsidP="004404A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Programme des</w:t>
            </w:r>
          </w:p>
          <w:p w14:paraId="1619E10B" w14:textId="77777777" w:rsidR="004404AB" w:rsidRDefault="004404AB" w:rsidP="004404AB">
            <w:pPr>
              <w:rPr>
                <w:rFonts w:ascii="Univers" w:hAnsi="Univers"/>
                <w:b/>
                <w:sz w:val="32"/>
              </w:rPr>
            </w:pPr>
            <w:r>
              <w:rPr>
                <w:rFonts w:ascii="Univers" w:hAnsi="Univers"/>
                <w:b/>
                <w:sz w:val="32"/>
              </w:rPr>
              <w:t>Nations Unies pour</w:t>
            </w:r>
          </w:p>
          <w:p w14:paraId="36E26931" w14:textId="79DB1FC2" w:rsidR="004404AB" w:rsidRPr="00271CCC" w:rsidRDefault="004404AB" w:rsidP="004404A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proofErr w:type="gramStart"/>
            <w:r>
              <w:rPr>
                <w:rFonts w:ascii="Univers" w:hAnsi="Univers"/>
                <w:b/>
                <w:sz w:val="32"/>
              </w:rPr>
              <w:t>l’environnement</w:t>
            </w:r>
            <w:proofErr w:type="gramEnd"/>
          </w:p>
        </w:tc>
        <w:tc>
          <w:tcPr>
            <w:tcW w:w="4545" w:type="dxa"/>
            <w:tcBorders>
              <w:top w:val="nil"/>
              <w:left w:val="nil"/>
              <w:bottom w:val="single" w:sz="36" w:space="0" w:color="auto"/>
              <w:right w:val="nil"/>
            </w:tcBorders>
          </w:tcPr>
          <w:p w14:paraId="1B89D951" w14:textId="77777777" w:rsidR="00E866B6" w:rsidRDefault="00E866B6" w:rsidP="004404AB">
            <w:pPr>
              <w:rPr>
                <w:lang w:val="fr-FR"/>
              </w:rPr>
            </w:pPr>
          </w:p>
          <w:p w14:paraId="218E5A1A" w14:textId="639D105E" w:rsidR="004404AB" w:rsidRDefault="004404AB" w:rsidP="004404AB">
            <w:pPr>
              <w:rPr>
                <w:lang w:val="fr-FR"/>
              </w:rPr>
            </w:pPr>
            <w:proofErr w:type="spellStart"/>
            <w:r>
              <w:rPr>
                <w:lang w:val="fr-FR"/>
              </w:rPr>
              <w:t>Distr</w:t>
            </w:r>
            <w:proofErr w:type="spellEnd"/>
            <w:r>
              <w:rPr>
                <w:lang w:val="fr-FR"/>
              </w:rPr>
              <w:t>.</w:t>
            </w:r>
          </w:p>
          <w:p w14:paraId="6D234B12" w14:textId="77777777" w:rsidR="004404AB" w:rsidRDefault="004404AB" w:rsidP="004404AB">
            <w:pPr>
              <w:rPr>
                <w:lang w:val="fr-FR"/>
              </w:rPr>
            </w:pPr>
            <w:r>
              <w:rPr>
                <w:lang w:val="fr-FR"/>
              </w:rPr>
              <w:t>GÉNÉRALE</w:t>
            </w:r>
          </w:p>
          <w:p w14:paraId="7E03D125" w14:textId="77777777" w:rsidR="004404AB" w:rsidRDefault="004404AB" w:rsidP="004404AB">
            <w:pPr>
              <w:rPr>
                <w:lang w:val="fr-FR"/>
              </w:rPr>
            </w:pPr>
          </w:p>
          <w:p w14:paraId="737B6FF3" w14:textId="77777777" w:rsidR="004404AB" w:rsidRDefault="004404AB" w:rsidP="004404AB">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/95/44</w:t>
            </w:r>
            <w:r>
              <w:fldChar w:fldCharType="end"/>
            </w:r>
          </w:p>
          <w:p w14:paraId="6182B2B0" w14:textId="77777777" w:rsidR="004404AB" w:rsidRDefault="004404AB" w:rsidP="004404AB">
            <w:r>
              <w:t>23 octobre 2024</w:t>
            </w:r>
          </w:p>
          <w:p w14:paraId="6E0DFC0D" w14:textId="77777777" w:rsidR="004404AB" w:rsidRDefault="004404AB" w:rsidP="004404AB">
            <w:pPr>
              <w:rPr>
                <w:caps/>
                <w:lang w:val="fr-FR"/>
              </w:rPr>
            </w:pPr>
            <w:r>
              <w:rPr>
                <w:caps/>
              </w:rPr>
              <w:br/>
            </w:r>
            <w:r>
              <w:rPr>
                <w:caps/>
                <w:lang w:val="fr-FR"/>
              </w:rPr>
              <w:t>FRANÇAIS</w:t>
            </w:r>
          </w:p>
          <w:p w14:paraId="126D308C" w14:textId="2C95FFF5" w:rsidR="004404AB" w:rsidRPr="009B0D30" w:rsidRDefault="004404AB" w:rsidP="004404AB">
            <w:r>
              <w:t>ORIGINAL</w:t>
            </w:r>
            <w:r w:rsidR="00061EF0">
              <w:rPr>
                <w:lang w:val="fr-CH"/>
              </w:rPr>
              <w:t> </w:t>
            </w:r>
            <w:r>
              <w:t>: ANGLAIS</w:t>
            </w:r>
          </w:p>
        </w:tc>
      </w:tr>
    </w:tbl>
    <w:p w14:paraId="02252A18" w14:textId="03F980AB" w:rsidR="001F3FA6" w:rsidRDefault="001F3FA6" w:rsidP="001F3FA6">
      <w:pPr>
        <w:jc w:val="left"/>
      </w:pPr>
      <w:r>
        <w:t xml:space="preserve">COMITÉ EXÉCUTIF </w:t>
      </w:r>
      <w:r>
        <w:br/>
        <w:t xml:space="preserve">  DU FONDS MULTILATÉRAL AUX FINS </w:t>
      </w:r>
      <w:r>
        <w:br/>
        <w:t xml:space="preserve">  D’APPLICATION DU PROTOCOLE DE MONTRÉAL</w:t>
      </w:r>
      <w:r>
        <w:br/>
        <w:t>Quatre-vingt-quinzième réunion</w:t>
      </w:r>
    </w:p>
    <w:p w14:paraId="66CC9190" w14:textId="77777777" w:rsidR="001F3FA6" w:rsidRDefault="001F3FA6" w:rsidP="001F3FA6">
      <w:pPr>
        <w:jc w:val="left"/>
      </w:pPr>
      <w:r>
        <w:t>Montréal, 4 - 8 décembre 2024</w:t>
      </w:r>
    </w:p>
    <w:p w14:paraId="7A3DB6E5" w14:textId="3B0F8214" w:rsidR="00997D6F" w:rsidRDefault="00997D6F" w:rsidP="00997D6F">
      <w:pPr>
        <w:jc w:val="left"/>
      </w:pPr>
      <w:r>
        <w:t>Point 9(d) de l’ordre du jour provisoire</w:t>
      </w:r>
      <w:r w:rsidRPr="00512BEF">
        <w:rPr>
          <w:rStyle w:val="FootnoteReference"/>
        </w:rPr>
        <w:footnoteReference w:id="2"/>
      </w:r>
    </w:p>
    <w:p w14:paraId="2C9E7670" w14:textId="77777777" w:rsidR="00BE2DAA" w:rsidRDefault="00BE2DAA" w:rsidP="0079781A">
      <w:pPr>
        <w:jc w:val="left"/>
      </w:pPr>
    </w:p>
    <w:p w14:paraId="2CD72D86" w14:textId="77777777" w:rsidR="00066CE8" w:rsidRPr="009B0D30" w:rsidRDefault="00066CE8" w:rsidP="00D664DC">
      <w:pPr>
        <w:tabs>
          <w:tab w:val="left" w:pos="7590"/>
        </w:tabs>
        <w:jc w:val="left"/>
      </w:pPr>
    </w:p>
    <w:p w14:paraId="55FA480B" w14:textId="77777777" w:rsidR="00BE2DAA" w:rsidRPr="00DA764B" w:rsidRDefault="00BE2DAA" w:rsidP="00BE2DAA"/>
    <w:p w14:paraId="7DAAAA14" w14:textId="75ACBD50" w:rsidR="00BE2DAA" w:rsidRPr="00996241" w:rsidRDefault="00BE2DAA" w:rsidP="00BE2DAA">
      <w:pPr>
        <w:jc w:val="center"/>
        <w:rPr>
          <w:b/>
        </w:rPr>
      </w:pPr>
      <w:r>
        <w:rPr>
          <w:b/>
        </w:rPr>
        <w:t>PROPOSITION DE PROJET : BURUNDI</w:t>
      </w:r>
    </w:p>
    <w:p w14:paraId="174BCA89" w14:textId="77777777" w:rsidR="00BE2DAA" w:rsidRPr="00DA764B" w:rsidRDefault="00BE2DAA" w:rsidP="00BE2DAA"/>
    <w:p w14:paraId="51A5BA9E" w14:textId="77777777" w:rsidR="00BE2DAA" w:rsidRPr="00DA764B" w:rsidRDefault="00BE2DAA" w:rsidP="00BE2DAA"/>
    <w:p w14:paraId="5DF518DC" w14:textId="63EBCDA6" w:rsidR="00BE2DAA" w:rsidRPr="00996241" w:rsidRDefault="349E2322" w:rsidP="00BE2DAA">
      <w:pPr>
        <w:ind w:firstLine="720"/>
      </w:pPr>
      <w:r>
        <w:t>Le présent document contient les commentaires et la recommandation du Secrétariat du Fonds sur la proposition de projet suivante :</w:t>
      </w:r>
    </w:p>
    <w:p w14:paraId="1EC7AB7B" w14:textId="77777777" w:rsidR="00BE2DAA" w:rsidRPr="00996241" w:rsidRDefault="349E2322" w:rsidP="00BE2DAA">
      <w:pPr>
        <w:spacing w:before="240" w:after="240"/>
        <w:rPr>
          <w:u w:val="single"/>
        </w:rPr>
      </w:pPr>
      <w:r>
        <w:rPr>
          <w:u w:val="single"/>
        </w:rPr>
        <w:t>Élimination</w:t>
      </w:r>
    </w:p>
    <w:p w14:paraId="21530200" w14:textId="77777777" w:rsidR="00BE2DAA" w:rsidRPr="00996241" w:rsidRDefault="00BE2DAA" w:rsidP="00BE2DA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3"/>
        <w:gridCol w:w="2519"/>
        <w:gridCol w:w="2268"/>
      </w:tblGrid>
      <w:tr w:rsidR="00F4148E" w:rsidRPr="00EE5B08" w14:paraId="5B6B8EFA" w14:textId="08A63546" w:rsidTr="00F4148E">
        <w:tc>
          <w:tcPr>
            <w:tcW w:w="4563" w:type="dxa"/>
          </w:tcPr>
          <w:p w14:paraId="0880762C" w14:textId="3A4C529D" w:rsidR="00F4148E" w:rsidRPr="00EE5B08" w:rsidRDefault="00F4148E" w:rsidP="004B6278">
            <w:pPr>
              <w:pStyle w:val="ListParagraph"/>
              <w:numPr>
                <w:ilvl w:val="0"/>
                <w:numId w:val="30"/>
              </w:numPr>
              <w:ind w:hanging="830"/>
            </w:pPr>
            <w:r>
              <w:t>Plan de gestion de l’élimination des HCFC (phase II, première tranche)</w:t>
            </w:r>
          </w:p>
        </w:tc>
        <w:tc>
          <w:tcPr>
            <w:tcW w:w="2519" w:type="dxa"/>
          </w:tcPr>
          <w:p w14:paraId="434223FE" w14:textId="75676890" w:rsidR="00F4148E" w:rsidRPr="009931F4" w:rsidRDefault="00F4148E" w:rsidP="00F4148E">
            <w:pPr>
              <w:jc w:val="center"/>
              <w:rPr>
                <w:highlight w:val="cyan"/>
              </w:rPr>
            </w:pPr>
            <w:r>
              <w:t>PNUE et ONUDI</w:t>
            </w:r>
          </w:p>
        </w:tc>
        <w:tc>
          <w:tcPr>
            <w:tcW w:w="2268" w:type="dxa"/>
          </w:tcPr>
          <w:p w14:paraId="6B5666E3" w14:textId="09961A30" w:rsidR="00F4148E" w:rsidRDefault="00F4148E">
            <w:pPr>
              <w:jc w:val="center"/>
            </w:pPr>
            <w:r>
              <w:t>Examen individuel</w:t>
            </w:r>
          </w:p>
        </w:tc>
      </w:tr>
    </w:tbl>
    <w:p w14:paraId="1A5B5C1B" w14:textId="77777777" w:rsidR="00BE2DAA" w:rsidRPr="00996241" w:rsidRDefault="00BE2DAA" w:rsidP="00BE2DAA"/>
    <w:p w14:paraId="3DE93819" w14:textId="77777777" w:rsidR="00BE2DAA" w:rsidRPr="00996241" w:rsidRDefault="00BE2DAA" w:rsidP="00BE2DAA">
      <w:pPr>
        <w:jc w:val="left"/>
      </w:pPr>
    </w:p>
    <w:p w14:paraId="3719EB14" w14:textId="77777777" w:rsidR="00BE2DAA" w:rsidRPr="00996241" w:rsidRDefault="00BE2DAA" w:rsidP="00BE2DAA">
      <w:pPr>
        <w:jc w:val="left"/>
      </w:pPr>
      <w:r>
        <w:br w:type="page"/>
      </w:r>
    </w:p>
    <w:p w14:paraId="02B0AEB4" w14:textId="77777777" w:rsidR="00BE2DAA" w:rsidRPr="00996241" w:rsidRDefault="00BE2DAA" w:rsidP="00DC561D">
      <w:pPr>
        <w:spacing w:after="120"/>
        <w:jc w:val="center"/>
        <w:rPr>
          <w:b/>
        </w:rPr>
      </w:pPr>
      <w:r>
        <w:rPr>
          <w:b/>
        </w:rPr>
        <w:lastRenderedPageBreak/>
        <w:t>FICHE D’ÉVALUATION DE PROJET – PROJETS PLURIANNUELS</w:t>
      </w:r>
    </w:p>
    <w:p w14:paraId="4F2AE078" w14:textId="574F3B65" w:rsidR="00BE2DAA" w:rsidRPr="00C56812" w:rsidRDefault="5C502537" w:rsidP="7D2D7327">
      <w:pPr>
        <w:spacing w:after="200"/>
        <w:jc w:val="center"/>
        <w:rPr>
          <w:b/>
          <w:bCs/>
        </w:rPr>
      </w:pPr>
      <w:r>
        <w:rPr>
          <w:b/>
          <w:bCs/>
        </w:rPr>
        <w:t>Burundi</w:t>
      </w:r>
    </w:p>
    <w:tbl>
      <w:tblPr>
        <w:tblStyle w:val="TableGrid"/>
        <w:tblW w:w="5689" w:type="pct"/>
        <w:jc w:val="center"/>
        <w:tblCellMar>
          <w:top w:w="28" w:type="dxa"/>
          <w:bottom w:w="28" w:type="dxa"/>
        </w:tblCellMar>
        <w:tblLook w:val="04A0" w:firstRow="1" w:lastRow="0" w:firstColumn="1" w:lastColumn="0" w:noHBand="0" w:noVBand="1"/>
      </w:tblPr>
      <w:tblGrid>
        <w:gridCol w:w="4787"/>
        <w:gridCol w:w="5851"/>
      </w:tblGrid>
      <w:tr w:rsidR="00BE2DAA" w:rsidRPr="00EB31E3" w14:paraId="62238BBE" w14:textId="77777777" w:rsidTr="00CA323D">
        <w:trPr>
          <w:trHeight w:val="139"/>
          <w:jc w:val="center"/>
        </w:trPr>
        <w:tc>
          <w:tcPr>
            <w:tcW w:w="2250" w:type="pct"/>
            <w:shd w:val="clear" w:color="auto" w:fill="auto"/>
          </w:tcPr>
          <w:p w14:paraId="3AF23476" w14:textId="77777777" w:rsidR="00BE2DAA" w:rsidRPr="00996241" w:rsidRDefault="00BE2DAA" w:rsidP="004B6278">
            <w:pPr>
              <w:rPr>
                <w:b/>
                <w:sz w:val="20"/>
              </w:rPr>
            </w:pPr>
            <w:r>
              <w:rPr>
                <w:b/>
                <w:sz w:val="20"/>
              </w:rPr>
              <w:t>(I) TITRE DU PROJET</w:t>
            </w:r>
          </w:p>
        </w:tc>
        <w:tc>
          <w:tcPr>
            <w:tcW w:w="2750" w:type="pct"/>
            <w:shd w:val="clear" w:color="auto" w:fill="auto"/>
          </w:tcPr>
          <w:p w14:paraId="78D36DAD" w14:textId="77777777" w:rsidR="00BE2DAA" w:rsidRPr="00996241" w:rsidRDefault="00BE2DAA" w:rsidP="004B6278">
            <w:pPr>
              <w:jc w:val="center"/>
              <w:rPr>
                <w:b/>
                <w:sz w:val="20"/>
              </w:rPr>
            </w:pPr>
            <w:r>
              <w:rPr>
                <w:b/>
                <w:sz w:val="20"/>
              </w:rPr>
              <w:t>AGENCE</w:t>
            </w:r>
          </w:p>
        </w:tc>
      </w:tr>
      <w:tr w:rsidR="00BE2DAA" w:rsidRPr="00EB31E3" w14:paraId="033E3B29" w14:textId="77777777" w:rsidTr="00CA323D">
        <w:trPr>
          <w:trHeight w:val="40"/>
          <w:jc w:val="center"/>
        </w:trPr>
        <w:tc>
          <w:tcPr>
            <w:tcW w:w="2250" w:type="pct"/>
            <w:shd w:val="clear" w:color="auto" w:fill="auto"/>
            <w:vAlign w:val="center"/>
          </w:tcPr>
          <w:p w14:paraId="08B4E8A5" w14:textId="3486580E" w:rsidR="00BE2DAA" w:rsidRPr="009931F4" w:rsidRDefault="349E2322" w:rsidP="7D2D7327">
            <w:pPr>
              <w:jc w:val="center"/>
              <w:rPr>
                <w:color w:val="000000" w:themeColor="text1"/>
                <w:sz w:val="20"/>
                <w:szCs w:val="20"/>
              </w:rPr>
            </w:pPr>
            <w:r>
              <w:rPr>
                <w:color w:val="000000" w:themeColor="text1"/>
                <w:sz w:val="20"/>
                <w:szCs w:val="20"/>
              </w:rPr>
              <w:t>Plan de l’élimination des HCFC (phase II)</w:t>
            </w:r>
          </w:p>
        </w:tc>
        <w:tc>
          <w:tcPr>
            <w:tcW w:w="2750" w:type="pct"/>
            <w:shd w:val="clear" w:color="auto" w:fill="auto"/>
            <w:vAlign w:val="center"/>
          </w:tcPr>
          <w:p w14:paraId="1F4DB5A5" w14:textId="11D78E93" w:rsidR="00BE2DAA" w:rsidRPr="00996241" w:rsidRDefault="17CCB177" w:rsidP="7D2D7327">
            <w:pPr>
              <w:jc w:val="center"/>
              <w:rPr>
                <w:color w:val="000000" w:themeColor="text1"/>
                <w:sz w:val="20"/>
                <w:szCs w:val="20"/>
              </w:rPr>
            </w:pPr>
            <w:r>
              <w:rPr>
                <w:color w:val="000000" w:themeColor="text1"/>
                <w:sz w:val="20"/>
                <w:szCs w:val="20"/>
              </w:rPr>
              <w:t>PNUE (principale), ONUDI</w:t>
            </w:r>
          </w:p>
        </w:tc>
      </w:tr>
    </w:tbl>
    <w:p w14:paraId="05703A90" w14:textId="77777777" w:rsidR="00BE2DAA" w:rsidRPr="00BE2DAA" w:rsidRDefault="00BE2DAA" w:rsidP="00BE2DAA">
      <w:pPr>
        <w:jc w:val="center"/>
        <w:rPr>
          <w:sz w:val="18"/>
          <w:szCs w:val="18"/>
        </w:rPr>
      </w:pPr>
    </w:p>
    <w:tbl>
      <w:tblPr>
        <w:tblStyle w:val="TableGrid"/>
        <w:tblW w:w="5689" w:type="pct"/>
        <w:jc w:val="center"/>
        <w:tblCellMar>
          <w:top w:w="28" w:type="dxa"/>
          <w:bottom w:w="28" w:type="dxa"/>
        </w:tblCellMar>
        <w:tblLook w:val="04A0" w:firstRow="1" w:lastRow="0" w:firstColumn="1" w:lastColumn="0" w:noHBand="0" w:noVBand="1"/>
      </w:tblPr>
      <w:tblGrid>
        <w:gridCol w:w="4928"/>
        <w:gridCol w:w="2138"/>
        <w:gridCol w:w="3572"/>
      </w:tblGrid>
      <w:tr w:rsidR="00BE2DAA" w:rsidRPr="00996241" w14:paraId="044D0B68" w14:textId="77777777" w:rsidTr="00CA323D">
        <w:trPr>
          <w:trHeight w:val="77"/>
          <w:jc w:val="center"/>
        </w:trPr>
        <w:tc>
          <w:tcPr>
            <w:tcW w:w="2316" w:type="pct"/>
            <w:shd w:val="clear" w:color="auto" w:fill="auto"/>
          </w:tcPr>
          <w:p w14:paraId="3D834F4D" w14:textId="77777777" w:rsidR="00BE2DAA" w:rsidRPr="00996241" w:rsidRDefault="349E2322" w:rsidP="7D2D7327">
            <w:pPr>
              <w:jc w:val="left"/>
              <w:rPr>
                <w:b/>
                <w:bCs/>
                <w:sz w:val="20"/>
                <w:szCs w:val="20"/>
              </w:rPr>
            </w:pPr>
            <w:r>
              <w:rPr>
                <w:b/>
                <w:bCs/>
                <w:sz w:val="20"/>
                <w:szCs w:val="20"/>
              </w:rPr>
              <w:t>(II) DERNIÈRES DONNÉES COMMUNIQUÉES EN VERTU DE L’ARTICLE 7 (Annexe C, Groupe l)</w:t>
            </w:r>
          </w:p>
        </w:tc>
        <w:tc>
          <w:tcPr>
            <w:tcW w:w="1005" w:type="pct"/>
            <w:shd w:val="clear" w:color="auto" w:fill="auto"/>
          </w:tcPr>
          <w:p w14:paraId="71861527" w14:textId="2A953651" w:rsidR="00BE2DAA" w:rsidRPr="00996241" w:rsidRDefault="349E2322" w:rsidP="7D2D7327">
            <w:pPr>
              <w:jc w:val="center"/>
              <w:rPr>
                <w:sz w:val="20"/>
                <w:szCs w:val="20"/>
              </w:rPr>
            </w:pPr>
            <w:r>
              <w:rPr>
                <w:sz w:val="20"/>
                <w:szCs w:val="20"/>
              </w:rPr>
              <w:t xml:space="preserve">Année : </w:t>
            </w:r>
            <w:r>
              <w:rPr>
                <w:color w:val="000000" w:themeColor="text1"/>
                <w:sz w:val="20"/>
                <w:szCs w:val="20"/>
              </w:rPr>
              <w:t>2023</w:t>
            </w:r>
          </w:p>
        </w:tc>
        <w:tc>
          <w:tcPr>
            <w:tcW w:w="1679" w:type="pct"/>
            <w:shd w:val="clear" w:color="auto" w:fill="auto"/>
          </w:tcPr>
          <w:p w14:paraId="3FE66211" w14:textId="08F5DDCC" w:rsidR="00BE2DAA" w:rsidRPr="00996241" w:rsidRDefault="349E2322" w:rsidP="7D2D7327">
            <w:pPr>
              <w:jc w:val="right"/>
              <w:rPr>
                <w:sz w:val="20"/>
                <w:szCs w:val="20"/>
              </w:rPr>
            </w:pPr>
            <w:r>
              <w:rPr>
                <w:color w:val="000000" w:themeColor="text1"/>
                <w:sz w:val="20"/>
                <w:szCs w:val="20"/>
              </w:rPr>
              <w:t>0,66</w:t>
            </w:r>
            <w:r>
              <w:rPr>
                <w:sz w:val="20"/>
                <w:szCs w:val="20"/>
              </w:rPr>
              <w:t> tonne PAO</w:t>
            </w:r>
          </w:p>
        </w:tc>
      </w:tr>
    </w:tbl>
    <w:p w14:paraId="1ABB5778" w14:textId="77777777" w:rsidR="00BE2DAA" w:rsidRPr="00DC561D" w:rsidRDefault="00BE2DAA" w:rsidP="7D2D7327">
      <w:pPr>
        <w:jc w:val="center"/>
        <w:rPr>
          <w:sz w:val="18"/>
          <w:szCs w:val="18"/>
        </w:rPr>
      </w:pPr>
    </w:p>
    <w:tbl>
      <w:tblPr>
        <w:tblStyle w:val="TableGrid"/>
        <w:tblW w:w="5684" w:type="pct"/>
        <w:jc w:val="center"/>
        <w:tblLook w:val="04A0" w:firstRow="1" w:lastRow="0" w:firstColumn="1" w:lastColumn="0" w:noHBand="0" w:noVBand="1"/>
      </w:tblPr>
      <w:tblGrid>
        <w:gridCol w:w="1027"/>
        <w:gridCol w:w="850"/>
        <w:gridCol w:w="839"/>
        <w:gridCol w:w="1016"/>
        <w:gridCol w:w="1127"/>
        <w:gridCol w:w="950"/>
        <w:gridCol w:w="905"/>
        <w:gridCol w:w="1394"/>
        <w:gridCol w:w="1083"/>
        <w:gridCol w:w="1439"/>
      </w:tblGrid>
      <w:tr w:rsidR="00BE2DAA" w:rsidRPr="008533A5" w14:paraId="7032CE0C" w14:textId="77777777" w:rsidTr="00CA323D">
        <w:trPr>
          <w:trHeight w:val="128"/>
          <w:jc w:val="center"/>
        </w:trPr>
        <w:tc>
          <w:tcPr>
            <w:tcW w:w="3814" w:type="pct"/>
            <w:gridSpan w:val="8"/>
            <w:shd w:val="clear" w:color="auto" w:fill="auto"/>
          </w:tcPr>
          <w:p w14:paraId="20176366" w14:textId="77777777" w:rsidR="00BE2DAA" w:rsidRPr="00996241" w:rsidRDefault="349E2322" w:rsidP="7D2D7327">
            <w:pPr>
              <w:jc w:val="left"/>
              <w:rPr>
                <w:b/>
                <w:bCs/>
                <w:sz w:val="20"/>
                <w:szCs w:val="20"/>
              </w:rPr>
            </w:pPr>
            <w:r>
              <w:rPr>
                <w:b/>
                <w:bCs/>
                <w:sz w:val="20"/>
                <w:szCs w:val="20"/>
              </w:rPr>
              <w:t>(III) DERNIÈRES DONNÉES SECTORIELLES DU PROGRAMME DU PAYS (tonnes PAO)</w:t>
            </w:r>
          </w:p>
        </w:tc>
        <w:tc>
          <w:tcPr>
            <w:tcW w:w="1186" w:type="pct"/>
            <w:gridSpan w:val="2"/>
            <w:shd w:val="clear" w:color="auto" w:fill="auto"/>
          </w:tcPr>
          <w:p w14:paraId="3C4CFA80" w14:textId="77777777" w:rsidR="00BE2DAA" w:rsidRPr="008533A5" w:rsidRDefault="349E2322" w:rsidP="7D2D7327">
            <w:pPr>
              <w:spacing w:after="60"/>
              <w:jc w:val="right"/>
              <w:rPr>
                <w:b/>
                <w:bCs/>
                <w:sz w:val="20"/>
                <w:szCs w:val="20"/>
              </w:rPr>
            </w:pPr>
            <w:r>
              <w:rPr>
                <w:b/>
                <w:bCs/>
                <w:sz w:val="20"/>
                <w:szCs w:val="20"/>
              </w:rPr>
              <w:t xml:space="preserve">Année : </w:t>
            </w:r>
            <w:r>
              <w:rPr>
                <w:b/>
                <w:bCs/>
                <w:color w:val="000000" w:themeColor="text1"/>
                <w:sz w:val="20"/>
                <w:szCs w:val="20"/>
              </w:rPr>
              <w:t>2023</w:t>
            </w:r>
          </w:p>
        </w:tc>
      </w:tr>
      <w:tr w:rsidR="00BE2DAA" w:rsidRPr="00EB31E3" w14:paraId="12A76329" w14:textId="77777777" w:rsidTr="00CA323D">
        <w:trPr>
          <w:trHeight w:val="250"/>
          <w:jc w:val="center"/>
        </w:trPr>
        <w:tc>
          <w:tcPr>
            <w:tcW w:w="251" w:type="pct"/>
            <w:shd w:val="clear" w:color="auto" w:fill="auto"/>
            <w:vAlign w:val="center"/>
          </w:tcPr>
          <w:p w14:paraId="6817A27C" w14:textId="77777777" w:rsidR="00BE2DAA" w:rsidRPr="009931F4" w:rsidRDefault="349E2322" w:rsidP="7D2D7327">
            <w:pPr>
              <w:spacing w:after="60"/>
              <w:jc w:val="center"/>
              <w:rPr>
                <w:sz w:val="20"/>
                <w:szCs w:val="20"/>
              </w:rPr>
            </w:pPr>
            <w:r>
              <w:rPr>
                <w:sz w:val="20"/>
                <w:szCs w:val="20"/>
              </w:rPr>
              <w:t>Substance chimique</w:t>
            </w:r>
          </w:p>
        </w:tc>
        <w:tc>
          <w:tcPr>
            <w:tcW w:w="632" w:type="pct"/>
            <w:shd w:val="clear" w:color="auto" w:fill="auto"/>
            <w:vAlign w:val="center"/>
          </w:tcPr>
          <w:p w14:paraId="6DC16043" w14:textId="77777777" w:rsidR="00BE2DAA" w:rsidRPr="00996241" w:rsidRDefault="349E2322" w:rsidP="7D2D7327">
            <w:pPr>
              <w:spacing w:after="60"/>
              <w:jc w:val="center"/>
              <w:rPr>
                <w:sz w:val="20"/>
                <w:szCs w:val="20"/>
              </w:rPr>
            </w:pPr>
            <w:r>
              <w:rPr>
                <w:sz w:val="20"/>
                <w:szCs w:val="20"/>
              </w:rPr>
              <w:t>Aérosol</w:t>
            </w:r>
          </w:p>
        </w:tc>
        <w:tc>
          <w:tcPr>
            <w:tcW w:w="395" w:type="pct"/>
            <w:shd w:val="clear" w:color="auto" w:fill="auto"/>
            <w:vAlign w:val="center"/>
          </w:tcPr>
          <w:p w14:paraId="2E96D5CA" w14:textId="77777777" w:rsidR="00BE2DAA" w:rsidRPr="00996241" w:rsidRDefault="349E2322" w:rsidP="7D2D7327">
            <w:pPr>
              <w:spacing w:after="60"/>
              <w:jc w:val="center"/>
              <w:rPr>
                <w:sz w:val="20"/>
                <w:szCs w:val="20"/>
              </w:rPr>
            </w:pPr>
            <w:r>
              <w:rPr>
                <w:sz w:val="20"/>
                <w:szCs w:val="20"/>
              </w:rPr>
              <w:t>Mousse</w:t>
            </w:r>
          </w:p>
        </w:tc>
        <w:tc>
          <w:tcPr>
            <w:tcW w:w="478" w:type="pct"/>
            <w:shd w:val="clear" w:color="auto" w:fill="auto"/>
            <w:vAlign w:val="center"/>
          </w:tcPr>
          <w:p w14:paraId="6B946C24" w14:textId="77777777" w:rsidR="00BE2DAA" w:rsidRPr="00996241" w:rsidRDefault="349E2322" w:rsidP="7D2D7327">
            <w:pPr>
              <w:spacing w:after="60"/>
              <w:jc w:val="center"/>
              <w:rPr>
                <w:sz w:val="20"/>
                <w:szCs w:val="20"/>
              </w:rPr>
            </w:pPr>
            <w:r>
              <w:rPr>
                <w:sz w:val="20"/>
                <w:szCs w:val="20"/>
              </w:rPr>
              <w:t>Lutte contre l’incendie</w:t>
            </w:r>
          </w:p>
        </w:tc>
        <w:tc>
          <w:tcPr>
            <w:tcW w:w="977" w:type="pct"/>
            <w:gridSpan w:val="2"/>
            <w:shd w:val="clear" w:color="auto" w:fill="auto"/>
            <w:vAlign w:val="center"/>
          </w:tcPr>
          <w:p w14:paraId="38057F0A" w14:textId="77777777" w:rsidR="00BE2DAA" w:rsidRPr="00996241" w:rsidRDefault="349E2322" w:rsidP="7D2D7327">
            <w:pPr>
              <w:spacing w:after="60"/>
              <w:jc w:val="center"/>
              <w:rPr>
                <w:sz w:val="20"/>
                <w:szCs w:val="20"/>
              </w:rPr>
            </w:pPr>
            <w:r>
              <w:rPr>
                <w:sz w:val="20"/>
                <w:szCs w:val="20"/>
              </w:rPr>
              <w:t>Réfrigération</w:t>
            </w:r>
          </w:p>
        </w:tc>
        <w:tc>
          <w:tcPr>
            <w:tcW w:w="426" w:type="pct"/>
            <w:shd w:val="clear" w:color="auto" w:fill="auto"/>
            <w:vAlign w:val="center"/>
          </w:tcPr>
          <w:p w14:paraId="45E77414" w14:textId="77777777" w:rsidR="00BE2DAA" w:rsidRPr="00996241" w:rsidRDefault="349E2322" w:rsidP="7D2D7327">
            <w:pPr>
              <w:spacing w:after="60"/>
              <w:jc w:val="center"/>
              <w:rPr>
                <w:sz w:val="20"/>
                <w:szCs w:val="20"/>
              </w:rPr>
            </w:pPr>
            <w:r>
              <w:rPr>
                <w:sz w:val="20"/>
                <w:szCs w:val="20"/>
              </w:rPr>
              <w:t>Solvants</w:t>
            </w:r>
          </w:p>
        </w:tc>
        <w:tc>
          <w:tcPr>
            <w:tcW w:w="656" w:type="pct"/>
            <w:shd w:val="clear" w:color="auto" w:fill="auto"/>
            <w:vAlign w:val="center"/>
          </w:tcPr>
          <w:p w14:paraId="5B5D0E1D" w14:textId="77777777" w:rsidR="00BE2DAA" w:rsidRPr="00996241" w:rsidRDefault="349E2322" w:rsidP="7D2D7327">
            <w:pPr>
              <w:spacing w:after="60"/>
              <w:jc w:val="center"/>
              <w:rPr>
                <w:sz w:val="20"/>
                <w:szCs w:val="20"/>
              </w:rPr>
            </w:pPr>
            <w:r>
              <w:rPr>
                <w:sz w:val="20"/>
                <w:szCs w:val="20"/>
              </w:rPr>
              <w:t>Agent de transformation</w:t>
            </w:r>
          </w:p>
        </w:tc>
        <w:tc>
          <w:tcPr>
            <w:tcW w:w="509" w:type="pct"/>
            <w:shd w:val="clear" w:color="auto" w:fill="auto"/>
            <w:vAlign w:val="center"/>
          </w:tcPr>
          <w:p w14:paraId="1BF34920" w14:textId="77777777" w:rsidR="00BE2DAA" w:rsidRPr="00996241" w:rsidRDefault="349E2322" w:rsidP="7D2D7327">
            <w:pPr>
              <w:spacing w:after="60"/>
              <w:jc w:val="center"/>
              <w:rPr>
                <w:sz w:val="20"/>
                <w:szCs w:val="20"/>
              </w:rPr>
            </w:pPr>
            <w:r>
              <w:rPr>
                <w:sz w:val="20"/>
                <w:szCs w:val="20"/>
              </w:rPr>
              <w:t>Utilisation en laboratoire</w:t>
            </w:r>
          </w:p>
        </w:tc>
        <w:tc>
          <w:tcPr>
            <w:tcW w:w="677" w:type="pct"/>
            <w:shd w:val="clear" w:color="auto" w:fill="auto"/>
            <w:vAlign w:val="center"/>
          </w:tcPr>
          <w:p w14:paraId="5F491B41" w14:textId="77777777" w:rsidR="00BE2DAA" w:rsidRPr="00996241" w:rsidRDefault="349E2322" w:rsidP="7D2D7327">
            <w:pPr>
              <w:spacing w:after="60"/>
              <w:jc w:val="center"/>
              <w:rPr>
                <w:sz w:val="20"/>
                <w:szCs w:val="20"/>
              </w:rPr>
            </w:pPr>
            <w:r>
              <w:rPr>
                <w:sz w:val="20"/>
                <w:szCs w:val="20"/>
              </w:rPr>
              <w:t>Consommation totale pour le secteur</w:t>
            </w:r>
          </w:p>
        </w:tc>
      </w:tr>
      <w:tr w:rsidR="00BE2DAA" w:rsidRPr="00EB31E3" w14:paraId="36D77E83" w14:textId="77777777" w:rsidTr="00CA323D">
        <w:trPr>
          <w:trHeight w:val="154"/>
          <w:jc w:val="center"/>
        </w:trPr>
        <w:tc>
          <w:tcPr>
            <w:tcW w:w="1755" w:type="pct"/>
            <w:gridSpan w:val="4"/>
            <w:shd w:val="clear" w:color="auto" w:fill="auto"/>
            <w:vAlign w:val="center"/>
          </w:tcPr>
          <w:p w14:paraId="3A93C781" w14:textId="77777777" w:rsidR="00BE2DAA" w:rsidRPr="009931F4" w:rsidRDefault="00BE2DAA" w:rsidP="7D2D7327">
            <w:pPr>
              <w:spacing w:after="60"/>
              <w:jc w:val="center"/>
              <w:rPr>
                <w:sz w:val="20"/>
                <w:szCs w:val="20"/>
              </w:rPr>
            </w:pPr>
          </w:p>
        </w:tc>
        <w:tc>
          <w:tcPr>
            <w:tcW w:w="530" w:type="pct"/>
            <w:shd w:val="clear" w:color="auto" w:fill="auto"/>
            <w:vAlign w:val="center"/>
          </w:tcPr>
          <w:p w14:paraId="52596EC3" w14:textId="77777777" w:rsidR="00BE2DAA" w:rsidRPr="00996241" w:rsidRDefault="349E2322" w:rsidP="7D2D7327">
            <w:pPr>
              <w:spacing w:after="60"/>
              <w:jc w:val="center"/>
              <w:rPr>
                <w:sz w:val="20"/>
                <w:szCs w:val="20"/>
              </w:rPr>
            </w:pPr>
            <w:r>
              <w:rPr>
                <w:sz w:val="20"/>
                <w:szCs w:val="20"/>
              </w:rPr>
              <w:t>Fabrication</w:t>
            </w:r>
          </w:p>
        </w:tc>
        <w:tc>
          <w:tcPr>
            <w:tcW w:w="447" w:type="pct"/>
            <w:shd w:val="clear" w:color="auto" w:fill="auto"/>
            <w:vAlign w:val="center"/>
          </w:tcPr>
          <w:p w14:paraId="4BFB12F2" w14:textId="77777777" w:rsidR="00BE2DAA" w:rsidRPr="00996241" w:rsidRDefault="349E2322" w:rsidP="7D2D7327">
            <w:pPr>
              <w:spacing w:after="60"/>
              <w:jc w:val="center"/>
              <w:rPr>
                <w:sz w:val="20"/>
                <w:szCs w:val="20"/>
              </w:rPr>
            </w:pPr>
            <w:r>
              <w:rPr>
                <w:sz w:val="20"/>
                <w:szCs w:val="20"/>
              </w:rPr>
              <w:t>Entretien</w:t>
            </w:r>
          </w:p>
        </w:tc>
        <w:tc>
          <w:tcPr>
            <w:tcW w:w="2268" w:type="pct"/>
            <w:gridSpan w:val="4"/>
            <w:shd w:val="clear" w:color="auto" w:fill="auto"/>
            <w:vAlign w:val="center"/>
          </w:tcPr>
          <w:p w14:paraId="7A129B29" w14:textId="77777777" w:rsidR="00BE2DAA" w:rsidRPr="00996241" w:rsidRDefault="00BE2DAA" w:rsidP="7D2D7327">
            <w:pPr>
              <w:spacing w:after="60"/>
              <w:jc w:val="center"/>
              <w:rPr>
                <w:sz w:val="20"/>
                <w:szCs w:val="20"/>
              </w:rPr>
            </w:pPr>
          </w:p>
        </w:tc>
      </w:tr>
      <w:tr w:rsidR="00BE2DAA" w:rsidRPr="00EB31E3" w14:paraId="2EC4E33E" w14:textId="77777777" w:rsidTr="00CA323D">
        <w:trPr>
          <w:trHeight w:val="250"/>
          <w:jc w:val="center"/>
        </w:trPr>
        <w:tc>
          <w:tcPr>
            <w:tcW w:w="251" w:type="pct"/>
            <w:shd w:val="clear" w:color="auto" w:fill="auto"/>
          </w:tcPr>
          <w:p w14:paraId="041D42EE" w14:textId="77777777" w:rsidR="00BE2DAA" w:rsidRPr="009931F4" w:rsidRDefault="349E2322" w:rsidP="7D2D7327">
            <w:pPr>
              <w:spacing w:after="60"/>
              <w:jc w:val="left"/>
              <w:rPr>
                <w:sz w:val="20"/>
                <w:szCs w:val="20"/>
              </w:rPr>
            </w:pPr>
            <w:r>
              <w:rPr>
                <w:color w:val="000000" w:themeColor="text1"/>
                <w:sz w:val="20"/>
                <w:szCs w:val="20"/>
              </w:rPr>
              <w:t>HCFC-22</w:t>
            </w:r>
          </w:p>
        </w:tc>
        <w:tc>
          <w:tcPr>
            <w:tcW w:w="632" w:type="pct"/>
            <w:shd w:val="clear" w:color="auto" w:fill="auto"/>
          </w:tcPr>
          <w:p w14:paraId="719D680B" w14:textId="21EB9A4B" w:rsidR="00BE2DAA" w:rsidRPr="00996241" w:rsidRDefault="63EC2C12" w:rsidP="7D2D7327">
            <w:pPr>
              <w:spacing w:after="60"/>
              <w:jc w:val="right"/>
              <w:rPr>
                <w:sz w:val="20"/>
                <w:szCs w:val="20"/>
              </w:rPr>
            </w:pPr>
            <w:r>
              <w:rPr>
                <w:sz w:val="20"/>
                <w:szCs w:val="20"/>
              </w:rPr>
              <w:t>0,00</w:t>
            </w:r>
          </w:p>
        </w:tc>
        <w:tc>
          <w:tcPr>
            <w:tcW w:w="395" w:type="pct"/>
            <w:shd w:val="clear" w:color="auto" w:fill="auto"/>
          </w:tcPr>
          <w:p w14:paraId="3EAD680E" w14:textId="03F3C1CB" w:rsidR="00BE2DAA" w:rsidRPr="00996241" w:rsidRDefault="63EC2C12" w:rsidP="7D2D7327">
            <w:pPr>
              <w:spacing w:after="60"/>
              <w:jc w:val="right"/>
              <w:rPr>
                <w:sz w:val="20"/>
                <w:szCs w:val="20"/>
              </w:rPr>
            </w:pPr>
            <w:r>
              <w:rPr>
                <w:sz w:val="20"/>
                <w:szCs w:val="20"/>
              </w:rPr>
              <w:t>0,00</w:t>
            </w:r>
          </w:p>
        </w:tc>
        <w:tc>
          <w:tcPr>
            <w:tcW w:w="478" w:type="pct"/>
            <w:shd w:val="clear" w:color="auto" w:fill="auto"/>
          </w:tcPr>
          <w:p w14:paraId="1D7DB6E2" w14:textId="31B5B909" w:rsidR="00BE2DAA" w:rsidRPr="00996241" w:rsidRDefault="63EC2C12" w:rsidP="7D2D7327">
            <w:pPr>
              <w:spacing w:after="60"/>
              <w:jc w:val="right"/>
              <w:rPr>
                <w:sz w:val="20"/>
                <w:szCs w:val="20"/>
              </w:rPr>
            </w:pPr>
            <w:r>
              <w:rPr>
                <w:sz w:val="20"/>
                <w:szCs w:val="20"/>
              </w:rPr>
              <w:t>0,00</w:t>
            </w:r>
          </w:p>
        </w:tc>
        <w:tc>
          <w:tcPr>
            <w:tcW w:w="530" w:type="pct"/>
            <w:shd w:val="clear" w:color="auto" w:fill="auto"/>
          </w:tcPr>
          <w:p w14:paraId="7ADDAEC0" w14:textId="0F9EBE15" w:rsidR="00BE2DAA" w:rsidRPr="00996241" w:rsidRDefault="63EC2C12" w:rsidP="7D2D7327">
            <w:pPr>
              <w:spacing w:after="60"/>
              <w:jc w:val="right"/>
              <w:rPr>
                <w:sz w:val="20"/>
                <w:szCs w:val="20"/>
              </w:rPr>
            </w:pPr>
            <w:r>
              <w:rPr>
                <w:sz w:val="20"/>
                <w:szCs w:val="20"/>
              </w:rPr>
              <w:t>0,00</w:t>
            </w:r>
          </w:p>
        </w:tc>
        <w:tc>
          <w:tcPr>
            <w:tcW w:w="447" w:type="pct"/>
            <w:shd w:val="clear" w:color="auto" w:fill="auto"/>
          </w:tcPr>
          <w:p w14:paraId="2585F3DD" w14:textId="2518BFB7" w:rsidR="00BE2DAA" w:rsidRPr="00996241" w:rsidRDefault="63EC2C12" w:rsidP="7D2D7327">
            <w:pPr>
              <w:spacing w:after="60"/>
              <w:jc w:val="right"/>
              <w:rPr>
                <w:sz w:val="20"/>
                <w:szCs w:val="20"/>
              </w:rPr>
            </w:pPr>
            <w:r>
              <w:rPr>
                <w:sz w:val="20"/>
                <w:szCs w:val="20"/>
              </w:rPr>
              <w:t>0,66</w:t>
            </w:r>
          </w:p>
        </w:tc>
        <w:tc>
          <w:tcPr>
            <w:tcW w:w="426" w:type="pct"/>
            <w:shd w:val="clear" w:color="auto" w:fill="auto"/>
          </w:tcPr>
          <w:p w14:paraId="1EE91F5B" w14:textId="757E203E" w:rsidR="00BE2DAA" w:rsidRPr="00996241" w:rsidRDefault="63EC2C12" w:rsidP="7D2D7327">
            <w:pPr>
              <w:spacing w:after="60"/>
              <w:jc w:val="right"/>
              <w:rPr>
                <w:sz w:val="20"/>
                <w:szCs w:val="20"/>
              </w:rPr>
            </w:pPr>
            <w:r>
              <w:rPr>
                <w:sz w:val="20"/>
                <w:szCs w:val="20"/>
              </w:rPr>
              <w:t>0,00</w:t>
            </w:r>
          </w:p>
        </w:tc>
        <w:tc>
          <w:tcPr>
            <w:tcW w:w="656" w:type="pct"/>
            <w:shd w:val="clear" w:color="auto" w:fill="auto"/>
          </w:tcPr>
          <w:p w14:paraId="7064B721" w14:textId="089C9676" w:rsidR="00BE2DAA" w:rsidRPr="00996241" w:rsidRDefault="63EC2C12" w:rsidP="7D2D7327">
            <w:pPr>
              <w:spacing w:after="60"/>
              <w:jc w:val="right"/>
              <w:rPr>
                <w:sz w:val="20"/>
                <w:szCs w:val="20"/>
              </w:rPr>
            </w:pPr>
            <w:r>
              <w:rPr>
                <w:sz w:val="20"/>
                <w:szCs w:val="20"/>
              </w:rPr>
              <w:t>0,00</w:t>
            </w:r>
          </w:p>
        </w:tc>
        <w:tc>
          <w:tcPr>
            <w:tcW w:w="509" w:type="pct"/>
            <w:shd w:val="clear" w:color="auto" w:fill="auto"/>
          </w:tcPr>
          <w:p w14:paraId="62D25B5B" w14:textId="287BF866" w:rsidR="00BE2DAA" w:rsidRPr="00996241" w:rsidRDefault="63EC2C12" w:rsidP="7D2D7327">
            <w:pPr>
              <w:spacing w:after="60"/>
              <w:jc w:val="right"/>
              <w:rPr>
                <w:sz w:val="20"/>
                <w:szCs w:val="20"/>
              </w:rPr>
            </w:pPr>
            <w:r>
              <w:rPr>
                <w:sz w:val="20"/>
                <w:szCs w:val="20"/>
              </w:rPr>
              <w:t>0,00</w:t>
            </w:r>
          </w:p>
        </w:tc>
        <w:tc>
          <w:tcPr>
            <w:tcW w:w="677" w:type="pct"/>
            <w:shd w:val="clear" w:color="auto" w:fill="auto"/>
          </w:tcPr>
          <w:p w14:paraId="3B07A154" w14:textId="12E9F58A" w:rsidR="00BE2DAA" w:rsidRPr="00996241" w:rsidRDefault="349E2322" w:rsidP="7D2D7327">
            <w:pPr>
              <w:spacing w:after="60"/>
              <w:jc w:val="right"/>
              <w:rPr>
                <w:color w:val="000000" w:themeColor="text1"/>
                <w:sz w:val="20"/>
                <w:szCs w:val="20"/>
              </w:rPr>
            </w:pPr>
            <w:r>
              <w:rPr>
                <w:color w:val="000000" w:themeColor="text1"/>
                <w:sz w:val="20"/>
                <w:szCs w:val="20"/>
              </w:rPr>
              <w:t>0,66</w:t>
            </w:r>
          </w:p>
        </w:tc>
      </w:tr>
    </w:tbl>
    <w:p w14:paraId="7AFAAFA6" w14:textId="77777777" w:rsidR="00BE2DAA" w:rsidRPr="00BE2DAA" w:rsidRDefault="00BE2DAA" w:rsidP="00183EE2">
      <w:pPr>
        <w:rPr>
          <w:sz w:val="18"/>
          <w:szCs w:val="18"/>
        </w:rPr>
      </w:pPr>
    </w:p>
    <w:tbl>
      <w:tblPr>
        <w:tblStyle w:val="TableGrid"/>
        <w:tblW w:w="5689" w:type="pct"/>
        <w:jc w:val="center"/>
        <w:tblLook w:val="04A0" w:firstRow="1" w:lastRow="0" w:firstColumn="1" w:lastColumn="0" w:noHBand="0" w:noVBand="1"/>
      </w:tblPr>
      <w:tblGrid>
        <w:gridCol w:w="2061"/>
        <w:gridCol w:w="1619"/>
        <w:gridCol w:w="4345"/>
        <w:gridCol w:w="2613"/>
      </w:tblGrid>
      <w:tr w:rsidR="00BE2DAA" w:rsidRPr="00EB31E3" w14:paraId="4C0EDE0B" w14:textId="77777777" w:rsidTr="00CA323D">
        <w:trPr>
          <w:trHeight w:val="272"/>
          <w:jc w:val="center"/>
        </w:trPr>
        <w:tc>
          <w:tcPr>
            <w:tcW w:w="5000" w:type="pct"/>
            <w:gridSpan w:val="4"/>
            <w:shd w:val="clear" w:color="auto" w:fill="auto"/>
          </w:tcPr>
          <w:p w14:paraId="7E31802B" w14:textId="77777777" w:rsidR="00BE2DAA" w:rsidRPr="00996241" w:rsidRDefault="00BE2DAA" w:rsidP="004B6278">
            <w:pPr>
              <w:jc w:val="left"/>
              <w:rPr>
                <w:b/>
                <w:sz w:val="20"/>
              </w:rPr>
            </w:pPr>
            <w:r>
              <w:rPr>
                <w:b/>
                <w:sz w:val="20"/>
              </w:rPr>
              <w:t>(IV) DONNÉES SUR LA CONSOMMATION (tonnes PAO)</w:t>
            </w:r>
          </w:p>
        </w:tc>
      </w:tr>
      <w:tr w:rsidR="00BE2DAA" w:rsidRPr="00EB31E3" w14:paraId="6AEB7531" w14:textId="77777777" w:rsidTr="00CA323D">
        <w:trPr>
          <w:trHeight w:val="272"/>
          <w:jc w:val="center"/>
        </w:trPr>
        <w:tc>
          <w:tcPr>
            <w:tcW w:w="969" w:type="pct"/>
            <w:shd w:val="clear" w:color="auto" w:fill="auto"/>
          </w:tcPr>
          <w:p w14:paraId="71691F8A" w14:textId="77777777" w:rsidR="00BE2DAA" w:rsidRPr="009931F4" w:rsidRDefault="00BE2DAA" w:rsidP="004B6278">
            <w:pPr>
              <w:spacing w:after="60"/>
              <w:jc w:val="center"/>
              <w:rPr>
                <w:sz w:val="20"/>
              </w:rPr>
            </w:pPr>
            <w:r>
              <w:rPr>
                <w:sz w:val="20"/>
              </w:rPr>
              <w:t>Valeur de référence 2009-2010 :</w:t>
            </w:r>
          </w:p>
        </w:tc>
        <w:tc>
          <w:tcPr>
            <w:tcW w:w="761" w:type="pct"/>
            <w:shd w:val="clear" w:color="auto" w:fill="auto"/>
          </w:tcPr>
          <w:p w14:paraId="68EBDF46" w14:textId="4210F297" w:rsidR="00BE2DAA" w:rsidRPr="00996241" w:rsidRDefault="72507828" w:rsidP="7D2D7327">
            <w:pPr>
              <w:spacing w:after="60"/>
              <w:jc w:val="right"/>
              <w:rPr>
                <w:color w:val="000000" w:themeColor="text1"/>
                <w:sz w:val="20"/>
                <w:szCs w:val="20"/>
              </w:rPr>
            </w:pPr>
            <w:r>
              <w:rPr>
                <w:color w:val="000000" w:themeColor="text1"/>
                <w:sz w:val="20"/>
                <w:szCs w:val="20"/>
              </w:rPr>
              <w:t>7,15</w:t>
            </w:r>
          </w:p>
        </w:tc>
        <w:tc>
          <w:tcPr>
            <w:tcW w:w="2042" w:type="pct"/>
            <w:shd w:val="clear" w:color="auto" w:fill="auto"/>
          </w:tcPr>
          <w:p w14:paraId="3BE1813B" w14:textId="77777777" w:rsidR="00BE2DAA" w:rsidRPr="00996241" w:rsidRDefault="00BE2DAA" w:rsidP="004B6278">
            <w:pPr>
              <w:spacing w:after="60"/>
              <w:jc w:val="center"/>
              <w:rPr>
                <w:sz w:val="20"/>
              </w:rPr>
            </w:pPr>
            <w:r>
              <w:rPr>
                <w:sz w:val="20"/>
              </w:rPr>
              <w:t>Point de départ des réductions globales durables :</w:t>
            </w:r>
          </w:p>
        </w:tc>
        <w:tc>
          <w:tcPr>
            <w:tcW w:w="1228" w:type="pct"/>
            <w:shd w:val="clear" w:color="auto" w:fill="auto"/>
          </w:tcPr>
          <w:p w14:paraId="5527977D" w14:textId="4CB45F6E" w:rsidR="00BE2DAA" w:rsidRPr="00996241" w:rsidRDefault="0EF655F9" w:rsidP="7D2D7327">
            <w:pPr>
              <w:spacing w:after="60"/>
              <w:jc w:val="right"/>
              <w:rPr>
                <w:color w:val="000000" w:themeColor="text1"/>
                <w:sz w:val="20"/>
                <w:szCs w:val="20"/>
              </w:rPr>
            </w:pPr>
            <w:r>
              <w:rPr>
                <w:color w:val="000000" w:themeColor="text1"/>
                <w:sz w:val="20"/>
                <w:szCs w:val="20"/>
              </w:rPr>
              <w:t>2,10</w:t>
            </w:r>
          </w:p>
        </w:tc>
      </w:tr>
      <w:tr w:rsidR="00BE2DAA" w:rsidRPr="00EB31E3" w14:paraId="08763BE9" w14:textId="77777777" w:rsidTr="00CA323D">
        <w:trPr>
          <w:trHeight w:val="163"/>
          <w:jc w:val="center"/>
        </w:trPr>
        <w:tc>
          <w:tcPr>
            <w:tcW w:w="5000" w:type="pct"/>
            <w:gridSpan w:val="4"/>
            <w:shd w:val="clear" w:color="auto" w:fill="auto"/>
          </w:tcPr>
          <w:p w14:paraId="65FBD062" w14:textId="77777777" w:rsidR="00BE2DAA" w:rsidRPr="009931F4" w:rsidRDefault="00BE2DAA" w:rsidP="004B6278">
            <w:pPr>
              <w:tabs>
                <w:tab w:val="left" w:pos="993"/>
              </w:tabs>
              <w:ind w:left="426"/>
              <w:jc w:val="left"/>
              <w:rPr>
                <w:b/>
                <w:sz w:val="20"/>
              </w:rPr>
            </w:pPr>
            <w:r>
              <w:rPr>
                <w:b/>
                <w:sz w:val="20"/>
              </w:rPr>
              <w:t>CONSOMMATION ADMISSIBLE AU FINANCEMENT</w:t>
            </w:r>
          </w:p>
        </w:tc>
      </w:tr>
      <w:tr w:rsidR="00BE2DAA" w:rsidRPr="00EB31E3" w14:paraId="00EECE96" w14:textId="77777777" w:rsidTr="00CA323D">
        <w:trPr>
          <w:trHeight w:val="272"/>
          <w:jc w:val="center"/>
        </w:trPr>
        <w:tc>
          <w:tcPr>
            <w:tcW w:w="969" w:type="pct"/>
            <w:shd w:val="clear" w:color="auto" w:fill="auto"/>
          </w:tcPr>
          <w:p w14:paraId="3AE51A3C" w14:textId="77777777" w:rsidR="00BE2DAA" w:rsidRPr="009931F4" w:rsidRDefault="00BE2DAA" w:rsidP="004B6278">
            <w:pPr>
              <w:spacing w:after="60"/>
              <w:jc w:val="center"/>
              <w:rPr>
                <w:sz w:val="20"/>
              </w:rPr>
            </w:pPr>
            <w:r>
              <w:rPr>
                <w:sz w:val="20"/>
              </w:rPr>
              <w:t>Déjà approuvée :</w:t>
            </w:r>
          </w:p>
        </w:tc>
        <w:tc>
          <w:tcPr>
            <w:tcW w:w="761" w:type="pct"/>
            <w:shd w:val="clear" w:color="auto" w:fill="auto"/>
          </w:tcPr>
          <w:p w14:paraId="022C394E" w14:textId="46E86F82" w:rsidR="00BE2DAA" w:rsidRPr="00AD1B67" w:rsidRDefault="007275FC" w:rsidP="7D2D7327">
            <w:pPr>
              <w:spacing w:after="60"/>
              <w:jc w:val="right"/>
              <w:rPr>
                <w:color w:val="000000" w:themeColor="text1"/>
                <w:sz w:val="20"/>
                <w:szCs w:val="20"/>
              </w:rPr>
            </w:pPr>
            <w:r>
              <w:rPr>
                <w:color w:val="000000" w:themeColor="text1"/>
                <w:sz w:val="20"/>
                <w:szCs w:val="20"/>
              </w:rPr>
              <w:t>0,73</w:t>
            </w:r>
          </w:p>
        </w:tc>
        <w:tc>
          <w:tcPr>
            <w:tcW w:w="2042" w:type="pct"/>
            <w:shd w:val="clear" w:color="auto" w:fill="auto"/>
          </w:tcPr>
          <w:p w14:paraId="759F2014" w14:textId="77777777" w:rsidR="00BE2DAA" w:rsidRPr="00AD1B67" w:rsidRDefault="349E2322" w:rsidP="7D2D7327">
            <w:pPr>
              <w:spacing w:after="60"/>
              <w:jc w:val="center"/>
              <w:rPr>
                <w:sz w:val="20"/>
                <w:szCs w:val="20"/>
              </w:rPr>
            </w:pPr>
            <w:r>
              <w:rPr>
                <w:sz w:val="20"/>
                <w:szCs w:val="20"/>
              </w:rPr>
              <w:t>Restante :</w:t>
            </w:r>
          </w:p>
        </w:tc>
        <w:tc>
          <w:tcPr>
            <w:tcW w:w="1228" w:type="pct"/>
            <w:shd w:val="clear" w:color="auto" w:fill="auto"/>
          </w:tcPr>
          <w:p w14:paraId="749E88B0" w14:textId="6A81293C" w:rsidR="00BE2DAA" w:rsidRPr="00AD1B67" w:rsidRDefault="007275FC" w:rsidP="7D2D7327">
            <w:pPr>
              <w:spacing w:after="60"/>
              <w:jc w:val="right"/>
              <w:rPr>
                <w:color w:val="000000" w:themeColor="text1"/>
                <w:sz w:val="20"/>
                <w:szCs w:val="20"/>
              </w:rPr>
            </w:pPr>
            <w:r>
              <w:rPr>
                <w:color w:val="000000" w:themeColor="text1"/>
                <w:sz w:val="20"/>
                <w:szCs w:val="20"/>
              </w:rPr>
              <w:t>1,37</w:t>
            </w:r>
          </w:p>
        </w:tc>
      </w:tr>
    </w:tbl>
    <w:p w14:paraId="647813B3" w14:textId="77777777" w:rsidR="00BE2DAA" w:rsidRPr="00DC561D" w:rsidRDefault="00BE2DAA" w:rsidP="00BE2DAA">
      <w:pPr>
        <w:jc w:val="center"/>
        <w:rPr>
          <w:sz w:val="18"/>
        </w:rPr>
      </w:pPr>
    </w:p>
    <w:tbl>
      <w:tblPr>
        <w:tblStyle w:val="TableGrid"/>
        <w:tblW w:w="5689" w:type="pct"/>
        <w:jc w:val="center"/>
        <w:tblLook w:val="04A0" w:firstRow="1" w:lastRow="0" w:firstColumn="1" w:lastColumn="0" w:noHBand="0" w:noVBand="1"/>
      </w:tblPr>
      <w:tblGrid>
        <w:gridCol w:w="917"/>
        <w:gridCol w:w="3311"/>
        <w:gridCol w:w="1889"/>
        <w:gridCol w:w="1619"/>
        <w:gridCol w:w="1438"/>
        <w:gridCol w:w="1464"/>
      </w:tblGrid>
      <w:tr w:rsidR="00CA323D" w:rsidRPr="00EB31E3" w14:paraId="1BC3435D" w14:textId="77777777" w:rsidTr="00CA323D">
        <w:trPr>
          <w:trHeight w:val="258"/>
          <w:jc w:val="center"/>
        </w:trPr>
        <w:tc>
          <w:tcPr>
            <w:tcW w:w="1987" w:type="pct"/>
            <w:gridSpan w:val="2"/>
            <w:shd w:val="clear" w:color="auto" w:fill="auto"/>
            <w:vAlign w:val="center"/>
          </w:tcPr>
          <w:p w14:paraId="6D98B79B" w14:textId="77777777" w:rsidR="00BE2DAA" w:rsidRPr="00996241" w:rsidRDefault="00BE2DAA" w:rsidP="004B6278">
            <w:pPr>
              <w:spacing w:after="60"/>
              <w:jc w:val="left"/>
              <w:rPr>
                <w:b/>
                <w:sz w:val="20"/>
              </w:rPr>
            </w:pPr>
            <w:r>
              <w:rPr>
                <w:b/>
                <w:sz w:val="20"/>
              </w:rPr>
              <w:t>(V) PLAN D’ACTIVITÉS ENDOSSÉ</w:t>
            </w:r>
          </w:p>
        </w:tc>
        <w:tc>
          <w:tcPr>
            <w:tcW w:w="888" w:type="pct"/>
            <w:vAlign w:val="center"/>
          </w:tcPr>
          <w:p w14:paraId="16C8AB19" w14:textId="77777777" w:rsidR="00BE2DAA" w:rsidRPr="00996241" w:rsidRDefault="00BE2DAA" w:rsidP="004B6278">
            <w:pPr>
              <w:spacing w:after="60"/>
              <w:jc w:val="center"/>
              <w:rPr>
                <w:b/>
                <w:sz w:val="20"/>
              </w:rPr>
            </w:pPr>
            <w:r>
              <w:rPr>
                <w:b/>
                <w:sz w:val="20"/>
              </w:rPr>
              <w:t>2024</w:t>
            </w:r>
          </w:p>
        </w:tc>
        <w:tc>
          <w:tcPr>
            <w:tcW w:w="761" w:type="pct"/>
            <w:vAlign w:val="center"/>
          </w:tcPr>
          <w:p w14:paraId="2B58A63D" w14:textId="77777777" w:rsidR="00BE2DAA" w:rsidRPr="00996241" w:rsidRDefault="00BE2DAA" w:rsidP="004B6278">
            <w:pPr>
              <w:spacing w:after="60"/>
              <w:jc w:val="center"/>
              <w:rPr>
                <w:b/>
                <w:sz w:val="20"/>
              </w:rPr>
            </w:pPr>
            <w:r>
              <w:rPr>
                <w:b/>
                <w:sz w:val="20"/>
              </w:rPr>
              <w:t>2025</w:t>
            </w:r>
          </w:p>
        </w:tc>
        <w:tc>
          <w:tcPr>
            <w:tcW w:w="676" w:type="pct"/>
            <w:vAlign w:val="center"/>
          </w:tcPr>
          <w:p w14:paraId="02EE48EE" w14:textId="77777777" w:rsidR="00BE2DAA" w:rsidRPr="00996241" w:rsidRDefault="00BE2DAA" w:rsidP="004B6278">
            <w:pPr>
              <w:spacing w:after="60"/>
              <w:jc w:val="center"/>
              <w:rPr>
                <w:b/>
                <w:sz w:val="20"/>
              </w:rPr>
            </w:pPr>
            <w:r>
              <w:rPr>
                <w:b/>
                <w:sz w:val="20"/>
              </w:rPr>
              <w:t>2026</w:t>
            </w:r>
          </w:p>
        </w:tc>
        <w:tc>
          <w:tcPr>
            <w:tcW w:w="688" w:type="pct"/>
            <w:shd w:val="clear" w:color="auto" w:fill="auto"/>
            <w:vAlign w:val="center"/>
          </w:tcPr>
          <w:p w14:paraId="0A7092FA" w14:textId="77777777" w:rsidR="00BE2DAA" w:rsidRPr="00996241" w:rsidRDefault="00BE2DAA" w:rsidP="004B6278">
            <w:pPr>
              <w:spacing w:after="60"/>
              <w:jc w:val="center"/>
              <w:rPr>
                <w:b/>
                <w:sz w:val="20"/>
              </w:rPr>
            </w:pPr>
            <w:r>
              <w:rPr>
                <w:b/>
                <w:sz w:val="20"/>
              </w:rPr>
              <w:t>Total</w:t>
            </w:r>
          </w:p>
        </w:tc>
      </w:tr>
      <w:tr w:rsidR="00CA323D" w:rsidRPr="00EB31E3" w14:paraId="54987932" w14:textId="77777777" w:rsidTr="00CA323D">
        <w:trPr>
          <w:trHeight w:val="258"/>
          <w:jc w:val="center"/>
        </w:trPr>
        <w:tc>
          <w:tcPr>
            <w:tcW w:w="431" w:type="pct"/>
            <w:vMerge w:val="restart"/>
            <w:shd w:val="clear" w:color="auto" w:fill="auto"/>
            <w:vAlign w:val="center"/>
          </w:tcPr>
          <w:p w14:paraId="2CFBF648" w14:textId="0EFDE509" w:rsidR="00BE2DAA" w:rsidRPr="00996241" w:rsidRDefault="58FD8049" w:rsidP="7D2D7327">
            <w:pPr>
              <w:spacing w:after="60"/>
              <w:jc w:val="center"/>
              <w:rPr>
                <w:color w:val="000000" w:themeColor="text1"/>
                <w:sz w:val="20"/>
                <w:szCs w:val="20"/>
              </w:rPr>
            </w:pPr>
            <w:bookmarkStart w:id="0" w:name="_Hlk180159481"/>
            <w:r>
              <w:rPr>
                <w:color w:val="000000" w:themeColor="text1"/>
                <w:sz w:val="20"/>
                <w:szCs w:val="20"/>
              </w:rPr>
              <w:t>PNUE</w:t>
            </w:r>
          </w:p>
        </w:tc>
        <w:tc>
          <w:tcPr>
            <w:tcW w:w="1555" w:type="pct"/>
            <w:shd w:val="clear" w:color="auto" w:fill="auto"/>
          </w:tcPr>
          <w:p w14:paraId="5923F8E4" w14:textId="77777777" w:rsidR="00BE2DAA" w:rsidRPr="00996241" w:rsidRDefault="00BE2DAA" w:rsidP="004B6278">
            <w:pPr>
              <w:spacing w:after="60"/>
              <w:jc w:val="left"/>
              <w:rPr>
                <w:sz w:val="20"/>
              </w:rPr>
            </w:pPr>
            <w:r>
              <w:rPr>
                <w:sz w:val="20"/>
              </w:rPr>
              <w:t>Élimination des SAO (tonnes PAO)</w:t>
            </w:r>
          </w:p>
        </w:tc>
        <w:tc>
          <w:tcPr>
            <w:tcW w:w="888" w:type="pct"/>
            <w:shd w:val="clear" w:color="auto" w:fill="auto"/>
          </w:tcPr>
          <w:p w14:paraId="54102505" w14:textId="2BA56EC7" w:rsidR="00BE2DAA" w:rsidRPr="00996241" w:rsidRDefault="6F334427" w:rsidP="7D2D7327">
            <w:pPr>
              <w:spacing w:after="60"/>
              <w:jc w:val="right"/>
              <w:rPr>
                <w:sz w:val="20"/>
                <w:szCs w:val="20"/>
              </w:rPr>
            </w:pPr>
            <w:r>
              <w:rPr>
                <w:sz w:val="20"/>
                <w:szCs w:val="20"/>
              </w:rPr>
              <w:t>0,10</w:t>
            </w:r>
          </w:p>
        </w:tc>
        <w:tc>
          <w:tcPr>
            <w:tcW w:w="761" w:type="pct"/>
          </w:tcPr>
          <w:p w14:paraId="0A691F6A" w14:textId="35FDE852" w:rsidR="00BE2DAA" w:rsidRPr="00996241" w:rsidRDefault="109784B6" w:rsidP="7D2D7327">
            <w:pPr>
              <w:spacing w:after="60"/>
              <w:jc w:val="right"/>
              <w:rPr>
                <w:sz w:val="20"/>
                <w:szCs w:val="20"/>
              </w:rPr>
            </w:pPr>
            <w:r>
              <w:rPr>
                <w:sz w:val="20"/>
                <w:szCs w:val="20"/>
              </w:rPr>
              <w:t>0,00</w:t>
            </w:r>
          </w:p>
        </w:tc>
        <w:tc>
          <w:tcPr>
            <w:tcW w:w="676" w:type="pct"/>
            <w:shd w:val="clear" w:color="auto" w:fill="auto"/>
          </w:tcPr>
          <w:p w14:paraId="7DE6DCE0" w14:textId="77B5FC09" w:rsidR="00BE2DAA" w:rsidRPr="00996241" w:rsidRDefault="7B8E9D8B" w:rsidP="7D2D7327">
            <w:pPr>
              <w:spacing w:after="60"/>
              <w:jc w:val="right"/>
              <w:rPr>
                <w:sz w:val="20"/>
                <w:szCs w:val="20"/>
              </w:rPr>
            </w:pPr>
            <w:r>
              <w:rPr>
                <w:sz w:val="20"/>
                <w:szCs w:val="20"/>
              </w:rPr>
              <w:t>0,00</w:t>
            </w:r>
          </w:p>
        </w:tc>
        <w:tc>
          <w:tcPr>
            <w:tcW w:w="688" w:type="pct"/>
            <w:shd w:val="clear" w:color="auto" w:fill="auto"/>
          </w:tcPr>
          <w:p w14:paraId="1CB4867F" w14:textId="0CAD0852" w:rsidR="00BE2DAA" w:rsidRPr="006B525D" w:rsidRDefault="349E2322" w:rsidP="7D2D7327">
            <w:pPr>
              <w:spacing w:after="60"/>
              <w:jc w:val="right"/>
              <w:rPr>
                <w:sz w:val="20"/>
                <w:szCs w:val="20"/>
              </w:rPr>
            </w:pPr>
            <w:r>
              <w:rPr>
                <w:sz w:val="20"/>
                <w:szCs w:val="20"/>
              </w:rPr>
              <w:t>0,10</w:t>
            </w:r>
          </w:p>
        </w:tc>
      </w:tr>
      <w:tr w:rsidR="00CA323D" w:rsidRPr="00EB31E3" w14:paraId="49E5A1A9" w14:textId="77777777" w:rsidTr="00CA323D">
        <w:trPr>
          <w:trHeight w:val="258"/>
          <w:jc w:val="center"/>
        </w:trPr>
        <w:tc>
          <w:tcPr>
            <w:tcW w:w="431" w:type="pct"/>
            <w:vMerge/>
            <w:vAlign w:val="center"/>
          </w:tcPr>
          <w:p w14:paraId="786E62CE" w14:textId="77777777" w:rsidR="00BE2DAA" w:rsidRPr="00996241" w:rsidRDefault="00BE2DAA" w:rsidP="004B6278">
            <w:pPr>
              <w:spacing w:after="60"/>
              <w:jc w:val="center"/>
              <w:rPr>
                <w:sz w:val="20"/>
              </w:rPr>
            </w:pPr>
          </w:p>
        </w:tc>
        <w:tc>
          <w:tcPr>
            <w:tcW w:w="1555" w:type="pct"/>
            <w:shd w:val="clear" w:color="auto" w:fill="auto"/>
          </w:tcPr>
          <w:p w14:paraId="3DD16B67" w14:textId="77777777" w:rsidR="00BE2DAA" w:rsidRPr="00996241" w:rsidRDefault="00BE2DAA" w:rsidP="004B6278">
            <w:pPr>
              <w:spacing w:after="60"/>
              <w:jc w:val="left"/>
              <w:rPr>
                <w:sz w:val="20"/>
              </w:rPr>
            </w:pPr>
            <w:r>
              <w:rPr>
                <w:sz w:val="20"/>
              </w:rPr>
              <w:t>Financement ($ US)</w:t>
            </w:r>
          </w:p>
        </w:tc>
        <w:tc>
          <w:tcPr>
            <w:tcW w:w="888" w:type="pct"/>
            <w:shd w:val="clear" w:color="auto" w:fill="auto"/>
          </w:tcPr>
          <w:p w14:paraId="26121DEB" w14:textId="347011A9" w:rsidR="00BE2DAA" w:rsidRPr="00996241" w:rsidRDefault="3C23DA25" w:rsidP="7D2D7327">
            <w:pPr>
              <w:spacing w:after="60"/>
              <w:jc w:val="right"/>
              <w:rPr>
                <w:sz w:val="20"/>
                <w:szCs w:val="20"/>
              </w:rPr>
            </w:pPr>
            <w:r>
              <w:rPr>
                <w:sz w:val="20"/>
                <w:szCs w:val="20"/>
              </w:rPr>
              <w:t>69 777</w:t>
            </w:r>
          </w:p>
        </w:tc>
        <w:tc>
          <w:tcPr>
            <w:tcW w:w="761" w:type="pct"/>
          </w:tcPr>
          <w:p w14:paraId="20128F7F" w14:textId="3E020B38" w:rsidR="00BE2DAA" w:rsidRPr="00996241" w:rsidRDefault="109784B6" w:rsidP="7D2D7327">
            <w:pPr>
              <w:spacing w:after="60"/>
              <w:jc w:val="right"/>
              <w:rPr>
                <w:sz w:val="20"/>
                <w:szCs w:val="20"/>
              </w:rPr>
            </w:pPr>
            <w:r>
              <w:rPr>
                <w:sz w:val="20"/>
                <w:szCs w:val="20"/>
              </w:rPr>
              <w:t>0</w:t>
            </w:r>
          </w:p>
        </w:tc>
        <w:tc>
          <w:tcPr>
            <w:tcW w:w="676" w:type="pct"/>
            <w:shd w:val="clear" w:color="auto" w:fill="auto"/>
          </w:tcPr>
          <w:p w14:paraId="0317CDC9" w14:textId="4DEF3D5C" w:rsidR="00BE2DAA" w:rsidRPr="00996241" w:rsidRDefault="7C3E4CA5" w:rsidP="7D2D7327">
            <w:pPr>
              <w:spacing w:after="60"/>
              <w:jc w:val="right"/>
              <w:rPr>
                <w:sz w:val="20"/>
                <w:szCs w:val="20"/>
              </w:rPr>
            </w:pPr>
            <w:r>
              <w:rPr>
                <w:sz w:val="20"/>
                <w:szCs w:val="20"/>
              </w:rPr>
              <w:t>0</w:t>
            </w:r>
          </w:p>
        </w:tc>
        <w:tc>
          <w:tcPr>
            <w:tcW w:w="688" w:type="pct"/>
            <w:shd w:val="clear" w:color="auto" w:fill="auto"/>
          </w:tcPr>
          <w:p w14:paraId="433E58E8" w14:textId="6F0C0137" w:rsidR="00BE2DAA" w:rsidRPr="00996241" w:rsidRDefault="5928E929" w:rsidP="7D2D7327">
            <w:pPr>
              <w:spacing w:after="60"/>
              <w:jc w:val="right"/>
              <w:rPr>
                <w:sz w:val="20"/>
                <w:szCs w:val="20"/>
              </w:rPr>
            </w:pPr>
            <w:r>
              <w:rPr>
                <w:sz w:val="20"/>
                <w:szCs w:val="20"/>
              </w:rPr>
              <w:t>69 777</w:t>
            </w:r>
          </w:p>
        </w:tc>
      </w:tr>
      <w:tr w:rsidR="00CA323D" w:rsidRPr="00EB31E3" w14:paraId="0AE98FFE" w14:textId="77777777" w:rsidTr="00CA323D">
        <w:trPr>
          <w:trHeight w:val="258"/>
          <w:jc w:val="center"/>
        </w:trPr>
        <w:tc>
          <w:tcPr>
            <w:tcW w:w="431" w:type="pct"/>
            <w:vMerge w:val="restart"/>
            <w:shd w:val="clear" w:color="auto" w:fill="auto"/>
            <w:vAlign w:val="center"/>
          </w:tcPr>
          <w:p w14:paraId="0977B806" w14:textId="0F7A1440" w:rsidR="00BE2DAA" w:rsidRPr="009931F4" w:rsidRDefault="62309875" w:rsidP="7D2D7327">
            <w:pPr>
              <w:spacing w:after="60"/>
              <w:jc w:val="center"/>
              <w:rPr>
                <w:color w:val="000000" w:themeColor="text1"/>
                <w:sz w:val="20"/>
                <w:szCs w:val="20"/>
              </w:rPr>
            </w:pPr>
            <w:r>
              <w:rPr>
                <w:color w:val="000000" w:themeColor="text1"/>
                <w:sz w:val="20"/>
                <w:szCs w:val="20"/>
              </w:rPr>
              <w:t>ONUDI</w:t>
            </w:r>
          </w:p>
        </w:tc>
        <w:tc>
          <w:tcPr>
            <w:tcW w:w="1555" w:type="pct"/>
            <w:shd w:val="clear" w:color="auto" w:fill="auto"/>
          </w:tcPr>
          <w:p w14:paraId="50DB79AC" w14:textId="77777777" w:rsidR="00BE2DAA" w:rsidRPr="00996241" w:rsidRDefault="00BE2DAA" w:rsidP="004B6278">
            <w:pPr>
              <w:spacing w:after="60"/>
              <w:jc w:val="left"/>
              <w:rPr>
                <w:sz w:val="20"/>
              </w:rPr>
            </w:pPr>
            <w:r>
              <w:rPr>
                <w:sz w:val="20"/>
              </w:rPr>
              <w:t>Élimination des SAO (tonnes PAO)</w:t>
            </w:r>
          </w:p>
        </w:tc>
        <w:tc>
          <w:tcPr>
            <w:tcW w:w="888" w:type="pct"/>
            <w:shd w:val="clear" w:color="auto" w:fill="auto"/>
          </w:tcPr>
          <w:p w14:paraId="0ED79DDE" w14:textId="2D7AF81E" w:rsidR="00BE2DAA" w:rsidRPr="00996241" w:rsidRDefault="2217DD71" w:rsidP="7D2D7327">
            <w:pPr>
              <w:spacing w:after="60"/>
              <w:jc w:val="right"/>
              <w:rPr>
                <w:sz w:val="20"/>
                <w:szCs w:val="20"/>
              </w:rPr>
            </w:pPr>
            <w:r>
              <w:rPr>
                <w:sz w:val="20"/>
                <w:szCs w:val="20"/>
              </w:rPr>
              <w:t>1,25</w:t>
            </w:r>
          </w:p>
        </w:tc>
        <w:tc>
          <w:tcPr>
            <w:tcW w:w="761" w:type="pct"/>
          </w:tcPr>
          <w:p w14:paraId="00D01416" w14:textId="67010EA6" w:rsidR="00BE2DAA" w:rsidRPr="00996241" w:rsidRDefault="2C2BAECC" w:rsidP="7D2D7327">
            <w:pPr>
              <w:spacing w:after="60"/>
              <w:jc w:val="right"/>
              <w:rPr>
                <w:sz w:val="20"/>
                <w:szCs w:val="20"/>
              </w:rPr>
            </w:pPr>
            <w:r>
              <w:rPr>
                <w:sz w:val="20"/>
                <w:szCs w:val="20"/>
              </w:rPr>
              <w:t>0,00</w:t>
            </w:r>
          </w:p>
        </w:tc>
        <w:tc>
          <w:tcPr>
            <w:tcW w:w="676" w:type="pct"/>
            <w:shd w:val="clear" w:color="auto" w:fill="auto"/>
          </w:tcPr>
          <w:p w14:paraId="499F3994" w14:textId="2234286D" w:rsidR="00BE2DAA" w:rsidRPr="00996241" w:rsidRDefault="59399536" w:rsidP="7D2D7327">
            <w:pPr>
              <w:spacing w:after="60"/>
              <w:jc w:val="right"/>
              <w:rPr>
                <w:sz w:val="20"/>
                <w:szCs w:val="20"/>
              </w:rPr>
            </w:pPr>
            <w:r>
              <w:rPr>
                <w:sz w:val="20"/>
                <w:szCs w:val="20"/>
              </w:rPr>
              <w:t>0,00</w:t>
            </w:r>
          </w:p>
        </w:tc>
        <w:tc>
          <w:tcPr>
            <w:tcW w:w="688" w:type="pct"/>
            <w:shd w:val="clear" w:color="auto" w:fill="auto"/>
          </w:tcPr>
          <w:p w14:paraId="7C70B556" w14:textId="2ABEA52E" w:rsidR="00BE2DAA" w:rsidRPr="00996241" w:rsidRDefault="10BC9023" w:rsidP="7D2D7327">
            <w:pPr>
              <w:spacing w:after="60"/>
              <w:jc w:val="right"/>
              <w:rPr>
                <w:sz w:val="20"/>
                <w:szCs w:val="20"/>
              </w:rPr>
            </w:pPr>
            <w:r>
              <w:rPr>
                <w:sz w:val="20"/>
                <w:szCs w:val="20"/>
              </w:rPr>
              <w:t>1,25</w:t>
            </w:r>
          </w:p>
        </w:tc>
      </w:tr>
      <w:tr w:rsidR="00CA323D" w:rsidRPr="00EB31E3" w14:paraId="3E4ED0EE" w14:textId="77777777" w:rsidTr="00CA323D">
        <w:trPr>
          <w:trHeight w:val="258"/>
          <w:jc w:val="center"/>
        </w:trPr>
        <w:tc>
          <w:tcPr>
            <w:tcW w:w="431" w:type="pct"/>
            <w:vMerge/>
          </w:tcPr>
          <w:p w14:paraId="3D45BE8B" w14:textId="77777777" w:rsidR="00BE2DAA" w:rsidRPr="00996241" w:rsidRDefault="00BE2DAA" w:rsidP="004B6278">
            <w:pPr>
              <w:spacing w:after="60"/>
              <w:jc w:val="center"/>
              <w:rPr>
                <w:sz w:val="20"/>
              </w:rPr>
            </w:pPr>
          </w:p>
        </w:tc>
        <w:tc>
          <w:tcPr>
            <w:tcW w:w="1555" w:type="pct"/>
            <w:shd w:val="clear" w:color="auto" w:fill="auto"/>
          </w:tcPr>
          <w:p w14:paraId="37ABA7F9" w14:textId="77777777" w:rsidR="00BE2DAA" w:rsidRPr="00996241" w:rsidRDefault="00BE2DAA" w:rsidP="004B6278">
            <w:pPr>
              <w:spacing w:after="60"/>
              <w:jc w:val="left"/>
              <w:rPr>
                <w:sz w:val="20"/>
              </w:rPr>
            </w:pPr>
            <w:r>
              <w:rPr>
                <w:sz w:val="20"/>
              </w:rPr>
              <w:t>Financement ($ US)</w:t>
            </w:r>
          </w:p>
        </w:tc>
        <w:tc>
          <w:tcPr>
            <w:tcW w:w="888" w:type="pct"/>
            <w:shd w:val="clear" w:color="auto" w:fill="auto"/>
          </w:tcPr>
          <w:p w14:paraId="4F57CE41" w14:textId="18D59943" w:rsidR="00BE2DAA" w:rsidRPr="00996241" w:rsidRDefault="366E8DD8" w:rsidP="7D2D7327">
            <w:pPr>
              <w:spacing w:after="60"/>
              <w:jc w:val="right"/>
              <w:rPr>
                <w:sz w:val="20"/>
                <w:szCs w:val="20"/>
              </w:rPr>
            </w:pPr>
            <w:r>
              <w:rPr>
                <w:sz w:val="20"/>
                <w:szCs w:val="20"/>
              </w:rPr>
              <w:t>84 134</w:t>
            </w:r>
          </w:p>
        </w:tc>
        <w:tc>
          <w:tcPr>
            <w:tcW w:w="761" w:type="pct"/>
          </w:tcPr>
          <w:p w14:paraId="7690626F" w14:textId="0FC3AE8D" w:rsidR="00BE2DAA" w:rsidRPr="00996241" w:rsidRDefault="57DA2828" w:rsidP="7D2D7327">
            <w:pPr>
              <w:spacing w:after="60"/>
              <w:jc w:val="right"/>
              <w:rPr>
                <w:sz w:val="20"/>
                <w:szCs w:val="20"/>
              </w:rPr>
            </w:pPr>
            <w:r>
              <w:rPr>
                <w:sz w:val="20"/>
                <w:szCs w:val="20"/>
              </w:rPr>
              <w:t>0</w:t>
            </w:r>
          </w:p>
        </w:tc>
        <w:tc>
          <w:tcPr>
            <w:tcW w:w="676" w:type="pct"/>
            <w:shd w:val="clear" w:color="auto" w:fill="auto"/>
          </w:tcPr>
          <w:p w14:paraId="1C1D3FD3" w14:textId="2540023C" w:rsidR="00BE2DAA" w:rsidRPr="00996241" w:rsidRDefault="0480064B" w:rsidP="7D2D7327">
            <w:pPr>
              <w:spacing w:after="60"/>
              <w:jc w:val="right"/>
              <w:rPr>
                <w:sz w:val="20"/>
                <w:szCs w:val="20"/>
              </w:rPr>
            </w:pPr>
            <w:r>
              <w:rPr>
                <w:sz w:val="20"/>
                <w:szCs w:val="20"/>
              </w:rPr>
              <w:t>0</w:t>
            </w:r>
          </w:p>
        </w:tc>
        <w:tc>
          <w:tcPr>
            <w:tcW w:w="688" w:type="pct"/>
            <w:shd w:val="clear" w:color="auto" w:fill="auto"/>
          </w:tcPr>
          <w:p w14:paraId="2926531A" w14:textId="155FB933" w:rsidR="00BE2DAA" w:rsidRPr="00996241" w:rsidRDefault="3262A482" w:rsidP="7D2D7327">
            <w:pPr>
              <w:spacing w:after="60"/>
              <w:jc w:val="right"/>
              <w:rPr>
                <w:sz w:val="20"/>
                <w:szCs w:val="20"/>
              </w:rPr>
            </w:pPr>
            <w:r>
              <w:rPr>
                <w:sz w:val="20"/>
                <w:szCs w:val="20"/>
              </w:rPr>
              <w:t>84 134</w:t>
            </w:r>
          </w:p>
        </w:tc>
      </w:tr>
      <w:bookmarkEnd w:id="0"/>
    </w:tbl>
    <w:p w14:paraId="7FE803CE" w14:textId="11B3DACE" w:rsidR="3262A482" w:rsidRDefault="3262A482" w:rsidP="7D2D7327">
      <w:pPr>
        <w:spacing w:after="120" w:line="259" w:lineRule="auto"/>
        <w:ind w:left="-112" w:right="-563"/>
        <w:rPr>
          <w:sz w:val="18"/>
          <w:szCs w:val="18"/>
          <w:highlight w:val="yellow"/>
        </w:rPr>
      </w:pPr>
    </w:p>
    <w:tbl>
      <w:tblPr>
        <w:tblStyle w:val="TableGrid"/>
        <w:tblW w:w="10638" w:type="dxa"/>
        <w:jc w:val="center"/>
        <w:tblLook w:val="04A0" w:firstRow="1" w:lastRow="0" w:firstColumn="1" w:lastColumn="0" w:noHBand="0" w:noVBand="1"/>
      </w:tblPr>
      <w:tblGrid>
        <w:gridCol w:w="1514"/>
        <w:gridCol w:w="1164"/>
        <w:gridCol w:w="2221"/>
        <w:gridCol w:w="866"/>
        <w:gridCol w:w="807"/>
        <w:gridCol w:w="899"/>
        <w:gridCol w:w="718"/>
        <w:gridCol w:w="718"/>
        <w:gridCol w:w="859"/>
        <w:gridCol w:w="872"/>
      </w:tblGrid>
      <w:tr w:rsidR="00BE2DAA" w:rsidRPr="00996241" w14:paraId="115F93A5" w14:textId="77777777" w:rsidTr="00B2439B">
        <w:trPr>
          <w:trHeight w:val="217"/>
          <w:jc w:val="center"/>
        </w:trPr>
        <w:tc>
          <w:tcPr>
            <w:tcW w:w="4945" w:type="dxa"/>
            <w:gridSpan w:val="3"/>
            <w:shd w:val="clear" w:color="auto" w:fill="auto"/>
          </w:tcPr>
          <w:p w14:paraId="3FD6793D" w14:textId="176867F2" w:rsidR="00BE2DAA" w:rsidRPr="00712359" w:rsidRDefault="349E2322" w:rsidP="7D2D7327">
            <w:pPr>
              <w:jc w:val="left"/>
              <w:rPr>
                <w:b/>
                <w:bCs/>
                <w:sz w:val="20"/>
                <w:szCs w:val="20"/>
              </w:rPr>
            </w:pPr>
            <w:r>
              <w:rPr>
                <w:b/>
                <w:bCs/>
                <w:sz w:val="20"/>
                <w:szCs w:val="20"/>
              </w:rPr>
              <w:t xml:space="preserve">(VI) DONNÉES DU PROJET </w:t>
            </w:r>
          </w:p>
        </w:tc>
        <w:tc>
          <w:tcPr>
            <w:tcW w:w="810" w:type="dxa"/>
            <w:shd w:val="clear" w:color="auto" w:fill="auto"/>
            <w:vAlign w:val="center"/>
          </w:tcPr>
          <w:p w14:paraId="21F5EB35" w14:textId="77777777" w:rsidR="00BE2DAA" w:rsidRPr="00996241" w:rsidRDefault="00BE2DAA" w:rsidP="004B6278">
            <w:pPr>
              <w:jc w:val="center"/>
              <w:rPr>
                <w:b/>
                <w:sz w:val="20"/>
              </w:rPr>
            </w:pPr>
            <w:r>
              <w:rPr>
                <w:b/>
                <w:sz w:val="20"/>
              </w:rPr>
              <w:t>2024</w:t>
            </w:r>
          </w:p>
        </w:tc>
        <w:tc>
          <w:tcPr>
            <w:tcW w:w="810" w:type="dxa"/>
            <w:shd w:val="clear" w:color="auto" w:fill="auto"/>
            <w:vAlign w:val="center"/>
          </w:tcPr>
          <w:p w14:paraId="724D261E" w14:textId="2D7437DE" w:rsidR="00BE2DAA" w:rsidRPr="00996241" w:rsidRDefault="349E2322" w:rsidP="7D2D7327">
            <w:pPr>
              <w:jc w:val="center"/>
              <w:rPr>
                <w:b/>
                <w:bCs/>
                <w:sz w:val="20"/>
                <w:szCs w:val="20"/>
              </w:rPr>
            </w:pPr>
            <w:r>
              <w:rPr>
                <w:b/>
                <w:bCs/>
                <w:sz w:val="20"/>
                <w:szCs w:val="20"/>
              </w:rPr>
              <w:t>2025-2026</w:t>
            </w:r>
          </w:p>
        </w:tc>
        <w:tc>
          <w:tcPr>
            <w:tcW w:w="900" w:type="dxa"/>
            <w:shd w:val="clear" w:color="auto" w:fill="auto"/>
            <w:vAlign w:val="center"/>
          </w:tcPr>
          <w:p w14:paraId="14BC533F" w14:textId="16BA284C" w:rsidR="00BE2DAA" w:rsidRPr="00996241" w:rsidRDefault="349E2322" w:rsidP="7D2D7327">
            <w:pPr>
              <w:jc w:val="center"/>
              <w:rPr>
                <w:b/>
                <w:bCs/>
                <w:sz w:val="20"/>
                <w:szCs w:val="20"/>
              </w:rPr>
            </w:pPr>
            <w:r>
              <w:rPr>
                <w:b/>
                <w:bCs/>
                <w:sz w:val="20"/>
                <w:szCs w:val="20"/>
              </w:rPr>
              <w:t>2027</w:t>
            </w:r>
          </w:p>
        </w:tc>
        <w:tc>
          <w:tcPr>
            <w:tcW w:w="720" w:type="dxa"/>
            <w:vAlign w:val="center"/>
          </w:tcPr>
          <w:p w14:paraId="17D26597" w14:textId="11FF81C4" w:rsidR="00BE2DAA" w:rsidRPr="00996241" w:rsidRDefault="349E2322" w:rsidP="7D2D7327">
            <w:pPr>
              <w:jc w:val="center"/>
              <w:rPr>
                <w:b/>
                <w:bCs/>
                <w:sz w:val="20"/>
                <w:szCs w:val="20"/>
                <w:highlight w:val="cyan"/>
              </w:rPr>
            </w:pPr>
            <w:r>
              <w:rPr>
                <w:b/>
                <w:bCs/>
                <w:sz w:val="20"/>
                <w:szCs w:val="20"/>
              </w:rPr>
              <w:t>2028</w:t>
            </w:r>
          </w:p>
        </w:tc>
        <w:tc>
          <w:tcPr>
            <w:tcW w:w="720" w:type="dxa"/>
            <w:vAlign w:val="center"/>
          </w:tcPr>
          <w:p w14:paraId="7D901331" w14:textId="59892EC7" w:rsidR="00BE2DAA" w:rsidRDefault="349E2322" w:rsidP="7D2D7327">
            <w:pPr>
              <w:jc w:val="center"/>
              <w:rPr>
                <w:b/>
                <w:bCs/>
                <w:sz w:val="20"/>
                <w:szCs w:val="20"/>
              </w:rPr>
            </w:pPr>
            <w:r>
              <w:rPr>
                <w:b/>
                <w:bCs/>
                <w:sz w:val="20"/>
                <w:szCs w:val="20"/>
              </w:rPr>
              <w:t>2029</w:t>
            </w:r>
          </w:p>
        </w:tc>
        <w:tc>
          <w:tcPr>
            <w:tcW w:w="861" w:type="dxa"/>
            <w:vAlign w:val="center"/>
          </w:tcPr>
          <w:p w14:paraId="1B3D27A1" w14:textId="77777777" w:rsidR="00BE2DAA" w:rsidRPr="00996241" w:rsidRDefault="00BE2DAA" w:rsidP="004B6278">
            <w:pPr>
              <w:jc w:val="center"/>
              <w:rPr>
                <w:b/>
                <w:sz w:val="20"/>
              </w:rPr>
            </w:pPr>
            <w:r>
              <w:rPr>
                <w:b/>
                <w:sz w:val="20"/>
              </w:rPr>
              <w:t>2030</w:t>
            </w:r>
          </w:p>
        </w:tc>
        <w:tc>
          <w:tcPr>
            <w:tcW w:w="872" w:type="dxa"/>
            <w:shd w:val="clear" w:color="auto" w:fill="auto"/>
            <w:vAlign w:val="center"/>
          </w:tcPr>
          <w:p w14:paraId="14260376" w14:textId="77777777" w:rsidR="00BE2DAA" w:rsidRPr="00996241" w:rsidRDefault="00BE2DAA" w:rsidP="004B6278">
            <w:pPr>
              <w:jc w:val="center"/>
              <w:rPr>
                <w:b/>
                <w:sz w:val="20"/>
              </w:rPr>
            </w:pPr>
            <w:r>
              <w:rPr>
                <w:b/>
                <w:sz w:val="20"/>
              </w:rPr>
              <w:t>Total</w:t>
            </w:r>
          </w:p>
        </w:tc>
      </w:tr>
      <w:tr w:rsidR="00BE2DAA" w:rsidRPr="00996241" w14:paraId="622FDE40" w14:textId="77777777" w:rsidTr="00B2439B">
        <w:trPr>
          <w:trHeight w:val="65"/>
          <w:jc w:val="center"/>
        </w:trPr>
        <w:tc>
          <w:tcPr>
            <w:tcW w:w="4945" w:type="dxa"/>
            <w:gridSpan w:val="3"/>
            <w:shd w:val="clear" w:color="auto" w:fill="auto"/>
          </w:tcPr>
          <w:p w14:paraId="1AAFE940" w14:textId="77777777" w:rsidR="00BE2DAA" w:rsidRPr="009931F4" w:rsidRDefault="00BE2DAA" w:rsidP="004B6278">
            <w:pPr>
              <w:tabs>
                <w:tab w:val="left" w:pos="8280"/>
              </w:tabs>
              <w:spacing w:after="60"/>
              <w:ind w:right="-107"/>
              <w:jc w:val="left"/>
              <w:rPr>
                <w:sz w:val="20"/>
              </w:rPr>
            </w:pPr>
            <w:r>
              <w:rPr>
                <w:sz w:val="20"/>
              </w:rPr>
              <w:t>Limites de consommation du Protocole de Montréal (tonnes PAO)</w:t>
            </w:r>
          </w:p>
        </w:tc>
        <w:tc>
          <w:tcPr>
            <w:tcW w:w="810" w:type="dxa"/>
            <w:shd w:val="clear" w:color="auto" w:fill="auto"/>
          </w:tcPr>
          <w:p w14:paraId="6993FA97" w14:textId="29208646" w:rsidR="00BE2DAA" w:rsidRPr="00996241" w:rsidRDefault="34562BAF" w:rsidP="7D2D7327">
            <w:pPr>
              <w:tabs>
                <w:tab w:val="left" w:pos="8280"/>
              </w:tabs>
              <w:spacing w:after="60"/>
              <w:jc w:val="right"/>
              <w:rPr>
                <w:sz w:val="20"/>
                <w:szCs w:val="20"/>
              </w:rPr>
            </w:pPr>
            <w:r>
              <w:rPr>
                <w:sz w:val="20"/>
                <w:szCs w:val="20"/>
              </w:rPr>
              <w:t>4,65</w:t>
            </w:r>
          </w:p>
        </w:tc>
        <w:tc>
          <w:tcPr>
            <w:tcW w:w="810" w:type="dxa"/>
          </w:tcPr>
          <w:p w14:paraId="6D01517D" w14:textId="2EE84B92" w:rsidR="00BE2DAA" w:rsidRPr="00996241" w:rsidRDefault="34562BAF" w:rsidP="7D2D7327">
            <w:pPr>
              <w:tabs>
                <w:tab w:val="left" w:pos="8280"/>
              </w:tabs>
              <w:spacing w:after="60"/>
              <w:jc w:val="right"/>
              <w:rPr>
                <w:sz w:val="20"/>
                <w:szCs w:val="20"/>
              </w:rPr>
            </w:pPr>
            <w:r>
              <w:rPr>
                <w:sz w:val="20"/>
                <w:szCs w:val="20"/>
              </w:rPr>
              <w:t>2,32</w:t>
            </w:r>
          </w:p>
        </w:tc>
        <w:tc>
          <w:tcPr>
            <w:tcW w:w="900" w:type="dxa"/>
          </w:tcPr>
          <w:p w14:paraId="66A0120F" w14:textId="05309EFA" w:rsidR="00BE2DAA" w:rsidRPr="00996241" w:rsidRDefault="34562BAF" w:rsidP="7D2D7327">
            <w:pPr>
              <w:tabs>
                <w:tab w:val="left" w:pos="8280"/>
              </w:tabs>
              <w:spacing w:after="60"/>
              <w:jc w:val="right"/>
              <w:rPr>
                <w:sz w:val="20"/>
                <w:szCs w:val="20"/>
              </w:rPr>
            </w:pPr>
            <w:r>
              <w:rPr>
                <w:sz w:val="20"/>
                <w:szCs w:val="20"/>
              </w:rPr>
              <w:t>2,32</w:t>
            </w:r>
          </w:p>
        </w:tc>
        <w:tc>
          <w:tcPr>
            <w:tcW w:w="720" w:type="dxa"/>
          </w:tcPr>
          <w:p w14:paraId="25E1A7C9" w14:textId="711197C0" w:rsidR="00BE2DAA" w:rsidRPr="00996241" w:rsidRDefault="34562BAF" w:rsidP="7D2D7327">
            <w:pPr>
              <w:tabs>
                <w:tab w:val="left" w:pos="8280"/>
              </w:tabs>
              <w:spacing w:after="60"/>
              <w:jc w:val="right"/>
              <w:rPr>
                <w:sz w:val="20"/>
                <w:szCs w:val="20"/>
              </w:rPr>
            </w:pPr>
            <w:r>
              <w:rPr>
                <w:sz w:val="20"/>
                <w:szCs w:val="20"/>
              </w:rPr>
              <w:t>2,32</w:t>
            </w:r>
          </w:p>
        </w:tc>
        <w:tc>
          <w:tcPr>
            <w:tcW w:w="720" w:type="dxa"/>
          </w:tcPr>
          <w:p w14:paraId="5CEE97CB" w14:textId="7221A4CE" w:rsidR="00BE2DAA" w:rsidRPr="00996241" w:rsidRDefault="34562BAF" w:rsidP="7D2D7327">
            <w:pPr>
              <w:tabs>
                <w:tab w:val="left" w:pos="8280"/>
              </w:tabs>
              <w:spacing w:after="60"/>
              <w:jc w:val="right"/>
              <w:rPr>
                <w:sz w:val="20"/>
                <w:szCs w:val="20"/>
              </w:rPr>
            </w:pPr>
            <w:r>
              <w:rPr>
                <w:sz w:val="20"/>
                <w:szCs w:val="20"/>
              </w:rPr>
              <w:t>2,32</w:t>
            </w:r>
          </w:p>
        </w:tc>
        <w:tc>
          <w:tcPr>
            <w:tcW w:w="861" w:type="dxa"/>
          </w:tcPr>
          <w:p w14:paraId="4842356A" w14:textId="40B9DD2E" w:rsidR="00BE2DAA" w:rsidRPr="00996241" w:rsidRDefault="34562BAF" w:rsidP="7D2D7327">
            <w:pPr>
              <w:tabs>
                <w:tab w:val="left" w:pos="8280"/>
              </w:tabs>
              <w:spacing w:after="60"/>
              <w:jc w:val="right"/>
              <w:rPr>
                <w:sz w:val="20"/>
                <w:szCs w:val="20"/>
              </w:rPr>
            </w:pPr>
            <w:r>
              <w:rPr>
                <w:sz w:val="20"/>
                <w:szCs w:val="20"/>
              </w:rPr>
              <w:t>0,00</w:t>
            </w:r>
          </w:p>
        </w:tc>
        <w:tc>
          <w:tcPr>
            <w:tcW w:w="872" w:type="dxa"/>
          </w:tcPr>
          <w:p w14:paraId="2F080836" w14:textId="77777777" w:rsidR="00BE2DAA" w:rsidRPr="00996241" w:rsidRDefault="00BE2DAA" w:rsidP="004B6278">
            <w:pPr>
              <w:tabs>
                <w:tab w:val="left" w:pos="8280"/>
              </w:tabs>
              <w:spacing w:after="60"/>
              <w:jc w:val="right"/>
              <w:rPr>
                <w:sz w:val="20"/>
              </w:rPr>
            </w:pPr>
            <w:r>
              <w:rPr>
                <w:sz w:val="20"/>
              </w:rPr>
              <w:t>s. o.</w:t>
            </w:r>
          </w:p>
        </w:tc>
      </w:tr>
      <w:tr w:rsidR="00BE2DAA" w:rsidRPr="00996241" w14:paraId="7C53193A" w14:textId="77777777" w:rsidTr="00B2439B">
        <w:trPr>
          <w:trHeight w:val="190"/>
          <w:jc w:val="center"/>
        </w:trPr>
        <w:tc>
          <w:tcPr>
            <w:tcW w:w="4945" w:type="dxa"/>
            <w:gridSpan w:val="3"/>
            <w:shd w:val="clear" w:color="auto" w:fill="auto"/>
          </w:tcPr>
          <w:p w14:paraId="616E26E6" w14:textId="77777777" w:rsidR="00BE2DAA" w:rsidRPr="00996241" w:rsidRDefault="00BE2DAA" w:rsidP="004B6278">
            <w:pPr>
              <w:tabs>
                <w:tab w:val="left" w:pos="8280"/>
              </w:tabs>
              <w:spacing w:after="60"/>
              <w:jc w:val="left"/>
              <w:rPr>
                <w:sz w:val="20"/>
              </w:rPr>
            </w:pPr>
            <w:r>
              <w:rPr>
                <w:sz w:val="20"/>
              </w:rPr>
              <w:t>Consommation maximale autorisée (tonnes PAO)</w:t>
            </w:r>
          </w:p>
        </w:tc>
        <w:tc>
          <w:tcPr>
            <w:tcW w:w="810" w:type="dxa"/>
            <w:shd w:val="clear" w:color="auto" w:fill="auto"/>
          </w:tcPr>
          <w:p w14:paraId="59D723BD" w14:textId="1D0E9DD6" w:rsidR="00BE2DAA" w:rsidRPr="00F41A6A" w:rsidRDefault="004C4A8E" w:rsidP="7D2D7327">
            <w:pPr>
              <w:tabs>
                <w:tab w:val="left" w:pos="8280"/>
              </w:tabs>
              <w:spacing w:after="60"/>
              <w:jc w:val="right"/>
              <w:rPr>
                <w:sz w:val="20"/>
                <w:szCs w:val="20"/>
              </w:rPr>
            </w:pPr>
            <w:r>
              <w:rPr>
                <w:sz w:val="20"/>
                <w:szCs w:val="20"/>
              </w:rPr>
              <w:t>0,70</w:t>
            </w:r>
          </w:p>
        </w:tc>
        <w:tc>
          <w:tcPr>
            <w:tcW w:w="810" w:type="dxa"/>
          </w:tcPr>
          <w:p w14:paraId="2D82EFDD" w14:textId="63003F25" w:rsidR="00BE2DAA" w:rsidRPr="00996241" w:rsidRDefault="338FE593" w:rsidP="7D2D7327">
            <w:pPr>
              <w:tabs>
                <w:tab w:val="left" w:pos="8280"/>
              </w:tabs>
              <w:spacing w:after="60"/>
              <w:jc w:val="right"/>
              <w:rPr>
                <w:sz w:val="20"/>
                <w:szCs w:val="20"/>
              </w:rPr>
            </w:pPr>
            <w:r>
              <w:rPr>
                <w:sz w:val="20"/>
                <w:szCs w:val="20"/>
              </w:rPr>
              <w:t>0,68</w:t>
            </w:r>
          </w:p>
        </w:tc>
        <w:tc>
          <w:tcPr>
            <w:tcW w:w="900" w:type="dxa"/>
          </w:tcPr>
          <w:p w14:paraId="1338C1D6" w14:textId="3608DCEF" w:rsidR="00BE2DAA" w:rsidRPr="00996241" w:rsidRDefault="338FE593" w:rsidP="7D2D7327">
            <w:pPr>
              <w:tabs>
                <w:tab w:val="left" w:pos="8280"/>
              </w:tabs>
              <w:spacing w:after="60"/>
              <w:jc w:val="right"/>
              <w:rPr>
                <w:sz w:val="20"/>
                <w:szCs w:val="20"/>
              </w:rPr>
            </w:pPr>
            <w:r>
              <w:rPr>
                <w:sz w:val="20"/>
                <w:szCs w:val="20"/>
              </w:rPr>
              <w:t>0,68</w:t>
            </w:r>
          </w:p>
        </w:tc>
        <w:tc>
          <w:tcPr>
            <w:tcW w:w="720" w:type="dxa"/>
          </w:tcPr>
          <w:p w14:paraId="0370EC56" w14:textId="71231A0B" w:rsidR="00BE2DAA" w:rsidRPr="00996241" w:rsidRDefault="338FE593" w:rsidP="7D2D7327">
            <w:pPr>
              <w:tabs>
                <w:tab w:val="left" w:pos="8280"/>
              </w:tabs>
              <w:spacing w:after="60"/>
              <w:jc w:val="right"/>
              <w:rPr>
                <w:sz w:val="20"/>
                <w:szCs w:val="20"/>
              </w:rPr>
            </w:pPr>
            <w:r>
              <w:rPr>
                <w:sz w:val="20"/>
                <w:szCs w:val="20"/>
              </w:rPr>
              <w:t>0,68</w:t>
            </w:r>
          </w:p>
        </w:tc>
        <w:tc>
          <w:tcPr>
            <w:tcW w:w="720" w:type="dxa"/>
          </w:tcPr>
          <w:p w14:paraId="1E275E8F" w14:textId="415B7773" w:rsidR="00BE2DAA" w:rsidRPr="00996241" w:rsidRDefault="338FE593" w:rsidP="7D2D7327">
            <w:pPr>
              <w:tabs>
                <w:tab w:val="left" w:pos="8280"/>
              </w:tabs>
              <w:spacing w:after="60"/>
              <w:jc w:val="right"/>
              <w:rPr>
                <w:sz w:val="20"/>
                <w:szCs w:val="20"/>
              </w:rPr>
            </w:pPr>
            <w:r>
              <w:rPr>
                <w:sz w:val="20"/>
                <w:szCs w:val="20"/>
              </w:rPr>
              <w:t>0,68</w:t>
            </w:r>
          </w:p>
        </w:tc>
        <w:tc>
          <w:tcPr>
            <w:tcW w:w="861" w:type="dxa"/>
          </w:tcPr>
          <w:p w14:paraId="67635A14" w14:textId="330FB1E7" w:rsidR="00BE2DAA" w:rsidRPr="00996241" w:rsidRDefault="338FE593" w:rsidP="7D2D7327">
            <w:pPr>
              <w:tabs>
                <w:tab w:val="left" w:pos="8280"/>
              </w:tabs>
              <w:spacing w:after="60"/>
              <w:jc w:val="right"/>
              <w:rPr>
                <w:sz w:val="20"/>
                <w:szCs w:val="20"/>
              </w:rPr>
            </w:pPr>
            <w:r>
              <w:rPr>
                <w:sz w:val="20"/>
                <w:szCs w:val="20"/>
              </w:rPr>
              <w:t>0,00</w:t>
            </w:r>
          </w:p>
        </w:tc>
        <w:tc>
          <w:tcPr>
            <w:tcW w:w="872" w:type="dxa"/>
          </w:tcPr>
          <w:p w14:paraId="6983B211" w14:textId="77777777" w:rsidR="00BE2DAA" w:rsidRPr="00996241" w:rsidRDefault="00BE2DAA" w:rsidP="004B6278">
            <w:pPr>
              <w:tabs>
                <w:tab w:val="left" w:pos="8280"/>
              </w:tabs>
              <w:spacing w:after="60"/>
              <w:jc w:val="right"/>
              <w:rPr>
                <w:sz w:val="20"/>
              </w:rPr>
            </w:pPr>
            <w:r>
              <w:rPr>
                <w:sz w:val="20"/>
              </w:rPr>
              <w:t>s. o.</w:t>
            </w:r>
          </w:p>
        </w:tc>
      </w:tr>
      <w:tr w:rsidR="00B2439B" w:rsidRPr="00996241" w14:paraId="6DCA8E2B" w14:textId="77777777" w:rsidTr="00B2439B">
        <w:trPr>
          <w:trHeight w:val="290"/>
          <w:jc w:val="center"/>
        </w:trPr>
        <w:tc>
          <w:tcPr>
            <w:tcW w:w="1525" w:type="dxa"/>
            <w:vMerge w:val="restart"/>
            <w:shd w:val="clear" w:color="auto" w:fill="auto"/>
            <w:vAlign w:val="center"/>
          </w:tcPr>
          <w:p w14:paraId="1AFBCB38" w14:textId="77777777" w:rsidR="00BE2DAA" w:rsidRPr="00F72BF4" w:rsidRDefault="00BE2DAA" w:rsidP="004B6278">
            <w:pPr>
              <w:tabs>
                <w:tab w:val="left" w:pos="8280"/>
              </w:tabs>
              <w:spacing w:after="60"/>
              <w:jc w:val="left"/>
              <w:rPr>
                <w:sz w:val="20"/>
              </w:rPr>
            </w:pPr>
            <w:r>
              <w:rPr>
                <w:sz w:val="20"/>
              </w:rPr>
              <w:t xml:space="preserve">Coûts du </w:t>
            </w:r>
            <w:r>
              <w:rPr>
                <w:sz w:val="20"/>
                <w:szCs w:val="20"/>
              </w:rPr>
              <w:t>projet</w:t>
            </w:r>
            <w:r>
              <w:rPr>
                <w:sz w:val="20"/>
              </w:rPr>
              <w:t xml:space="preserve"> demandés en principe ($ US)</w:t>
            </w:r>
          </w:p>
        </w:tc>
        <w:tc>
          <w:tcPr>
            <w:tcW w:w="1170" w:type="dxa"/>
            <w:vMerge w:val="restart"/>
            <w:shd w:val="clear" w:color="auto" w:fill="auto"/>
            <w:vAlign w:val="center"/>
          </w:tcPr>
          <w:p w14:paraId="48AFF4A4" w14:textId="3BFA3406" w:rsidR="00BE2DAA" w:rsidRPr="00996241" w:rsidRDefault="63D1458F" w:rsidP="7D2D7327">
            <w:pPr>
              <w:tabs>
                <w:tab w:val="left" w:pos="8280"/>
              </w:tabs>
              <w:spacing w:after="60"/>
              <w:jc w:val="center"/>
              <w:rPr>
                <w:color w:val="000000" w:themeColor="text1"/>
                <w:sz w:val="20"/>
                <w:szCs w:val="20"/>
              </w:rPr>
            </w:pPr>
            <w:r>
              <w:rPr>
                <w:color w:val="000000" w:themeColor="text1"/>
                <w:sz w:val="20"/>
                <w:szCs w:val="20"/>
              </w:rPr>
              <w:t>PNUE</w:t>
            </w:r>
          </w:p>
        </w:tc>
        <w:tc>
          <w:tcPr>
            <w:tcW w:w="2250" w:type="dxa"/>
            <w:shd w:val="clear" w:color="auto" w:fill="auto"/>
          </w:tcPr>
          <w:p w14:paraId="2149147E" w14:textId="77777777" w:rsidR="00BE2DAA" w:rsidRPr="00996241" w:rsidRDefault="00BE2DAA" w:rsidP="004B6278">
            <w:pPr>
              <w:tabs>
                <w:tab w:val="left" w:pos="8280"/>
              </w:tabs>
              <w:spacing w:after="60"/>
              <w:jc w:val="left"/>
              <w:rPr>
                <w:sz w:val="20"/>
              </w:rPr>
            </w:pPr>
            <w:r>
              <w:rPr>
                <w:sz w:val="20"/>
              </w:rPr>
              <w:t>Coûts du projet</w:t>
            </w:r>
          </w:p>
        </w:tc>
        <w:tc>
          <w:tcPr>
            <w:tcW w:w="810" w:type="dxa"/>
            <w:shd w:val="clear" w:color="auto" w:fill="auto"/>
          </w:tcPr>
          <w:p w14:paraId="0BA3E23E" w14:textId="019166AA" w:rsidR="00BE2DAA" w:rsidRPr="00996241" w:rsidRDefault="292739FF" w:rsidP="7D2D7327">
            <w:pPr>
              <w:tabs>
                <w:tab w:val="left" w:pos="8280"/>
              </w:tabs>
              <w:spacing w:after="60"/>
              <w:jc w:val="right"/>
              <w:rPr>
                <w:sz w:val="20"/>
                <w:szCs w:val="20"/>
              </w:rPr>
            </w:pPr>
            <w:r>
              <w:rPr>
                <w:sz w:val="20"/>
                <w:szCs w:val="20"/>
              </w:rPr>
              <w:t>114 000</w:t>
            </w:r>
          </w:p>
        </w:tc>
        <w:tc>
          <w:tcPr>
            <w:tcW w:w="810" w:type="dxa"/>
          </w:tcPr>
          <w:p w14:paraId="292B2E68" w14:textId="36FEC50C" w:rsidR="00BE2DAA" w:rsidRPr="00996241" w:rsidRDefault="7A8743F8" w:rsidP="7D2D7327">
            <w:pPr>
              <w:tabs>
                <w:tab w:val="left" w:pos="8280"/>
              </w:tabs>
              <w:spacing w:after="60"/>
              <w:jc w:val="right"/>
              <w:rPr>
                <w:sz w:val="20"/>
                <w:szCs w:val="20"/>
              </w:rPr>
            </w:pPr>
            <w:r>
              <w:rPr>
                <w:sz w:val="20"/>
                <w:szCs w:val="20"/>
              </w:rPr>
              <w:t>0</w:t>
            </w:r>
          </w:p>
        </w:tc>
        <w:tc>
          <w:tcPr>
            <w:tcW w:w="900" w:type="dxa"/>
          </w:tcPr>
          <w:p w14:paraId="78A00300" w14:textId="09E988F9" w:rsidR="00BE2DAA" w:rsidRPr="00996241" w:rsidRDefault="69550D64" w:rsidP="7D2D7327">
            <w:pPr>
              <w:tabs>
                <w:tab w:val="left" w:pos="8280"/>
              </w:tabs>
              <w:spacing w:after="60"/>
              <w:jc w:val="right"/>
              <w:rPr>
                <w:sz w:val="20"/>
                <w:szCs w:val="20"/>
              </w:rPr>
            </w:pPr>
            <w:r>
              <w:rPr>
                <w:sz w:val="20"/>
                <w:szCs w:val="20"/>
              </w:rPr>
              <w:t>130 000</w:t>
            </w:r>
          </w:p>
        </w:tc>
        <w:tc>
          <w:tcPr>
            <w:tcW w:w="720" w:type="dxa"/>
          </w:tcPr>
          <w:p w14:paraId="2DA0122F" w14:textId="1A8BC89A" w:rsidR="00BE2DAA" w:rsidRPr="00996241" w:rsidRDefault="78DD92A6" w:rsidP="7D2D7327">
            <w:pPr>
              <w:tabs>
                <w:tab w:val="left" w:pos="8280"/>
              </w:tabs>
              <w:spacing w:after="60"/>
              <w:jc w:val="right"/>
              <w:rPr>
                <w:sz w:val="20"/>
                <w:szCs w:val="20"/>
              </w:rPr>
            </w:pPr>
            <w:r>
              <w:rPr>
                <w:sz w:val="20"/>
                <w:szCs w:val="20"/>
              </w:rPr>
              <w:t>0</w:t>
            </w:r>
          </w:p>
        </w:tc>
        <w:tc>
          <w:tcPr>
            <w:tcW w:w="720" w:type="dxa"/>
          </w:tcPr>
          <w:p w14:paraId="70E6603A" w14:textId="64371F14" w:rsidR="00BE2DAA" w:rsidRPr="00996241" w:rsidRDefault="00F41A6A" w:rsidP="7D2D7327">
            <w:pPr>
              <w:tabs>
                <w:tab w:val="left" w:pos="8280"/>
              </w:tabs>
              <w:spacing w:after="60"/>
              <w:jc w:val="right"/>
              <w:rPr>
                <w:sz w:val="20"/>
                <w:szCs w:val="20"/>
              </w:rPr>
            </w:pPr>
            <w:r>
              <w:rPr>
                <w:sz w:val="20"/>
                <w:szCs w:val="20"/>
              </w:rPr>
              <w:t>0</w:t>
            </w:r>
          </w:p>
        </w:tc>
        <w:tc>
          <w:tcPr>
            <w:tcW w:w="861" w:type="dxa"/>
          </w:tcPr>
          <w:p w14:paraId="51067207" w14:textId="31B02553" w:rsidR="00BE2DAA" w:rsidRPr="00996241" w:rsidRDefault="00F41A6A" w:rsidP="7D2D7327">
            <w:pPr>
              <w:tabs>
                <w:tab w:val="left" w:pos="8280"/>
              </w:tabs>
              <w:spacing w:after="60"/>
              <w:jc w:val="right"/>
              <w:rPr>
                <w:sz w:val="20"/>
                <w:szCs w:val="20"/>
              </w:rPr>
            </w:pPr>
            <w:r>
              <w:rPr>
                <w:sz w:val="20"/>
                <w:szCs w:val="20"/>
              </w:rPr>
              <w:t>34 000</w:t>
            </w:r>
          </w:p>
        </w:tc>
        <w:tc>
          <w:tcPr>
            <w:tcW w:w="872" w:type="dxa"/>
          </w:tcPr>
          <w:p w14:paraId="7F51522D" w14:textId="7A73C1B8" w:rsidR="00BE2DAA" w:rsidRPr="00996241" w:rsidRDefault="57C1B11B" w:rsidP="7D2D7327">
            <w:pPr>
              <w:tabs>
                <w:tab w:val="left" w:pos="8280"/>
              </w:tabs>
              <w:spacing w:after="60"/>
              <w:jc w:val="right"/>
              <w:rPr>
                <w:sz w:val="20"/>
                <w:szCs w:val="20"/>
              </w:rPr>
            </w:pPr>
            <w:r>
              <w:rPr>
                <w:sz w:val="20"/>
                <w:szCs w:val="20"/>
              </w:rPr>
              <w:t>278 000</w:t>
            </w:r>
          </w:p>
        </w:tc>
      </w:tr>
      <w:tr w:rsidR="00B2439B" w:rsidRPr="00996241" w14:paraId="2D4E5E6B" w14:textId="77777777" w:rsidTr="00B2439B">
        <w:trPr>
          <w:trHeight w:val="290"/>
          <w:jc w:val="center"/>
        </w:trPr>
        <w:tc>
          <w:tcPr>
            <w:tcW w:w="1525" w:type="dxa"/>
            <w:vMerge/>
          </w:tcPr>
          <w:p w14:paraId="0EBCF159" w14:textId="77777777" w:rsidR="00F41A6A" w:rsidRPr="00996241" w:rsidRDefault="00F41A6A" w:rsidP="00F41A6A">
            <w:pPr>
              <w:tabs>
                <w:tab w:val="left" w:pos="8280"/>
              </w:tabs>
              <w:spacing w:after="60"/>
              <w:jc w:val="left"/>
              <w:rPr>
                <w:sz w:val="20"/>
              </w:rPr>
            </w:pPr>
          </w:p>
        </w:tc>
        <w:tc>
          <w:tcPr>
            <w:tcW w:w="1170" w:type="dxa"/>
            <w:vMerge/>
            <w:vAlign w:val="center"/>
          </w:tcPr>
          <w:p w14:paraId="0183A233" w14:textId="77777777" w:rsidR="00F41A6A" w:rsidRPr="00996241" w:rsidRDefault="00F41A6A" w:rsidP="00F41A6A">
            <w:pPr>
              <w:tabs>
                <w:tab w:val="left" w:pos="8280"/>
              </w:tabs>
              <w:spacing w:after="60"/>
              <w:jc w:val="left"/>
              <w:rPr>
                <w:sz w:val="20"/>
              </w:rPr>
            </w:pPr>
          </w:p>
        </w:tc>
        <w:tc>
          <w:tcPr>
            <w:tcW w:w="2250" w:type="dxa"/>
            <w:shd w:val="clear" w:color="auto" w:fill="auto"/>
          </w:tcPr>
          <w:p w14:paraId="31F24137" w14:textId="77777777" w:rsidR="00F41A6A" w:rsidRPr="00183EE2" w:rsidRDefault="00F41A6A" w:rsidP="00F41A6A">
            <w:pPr>
              <w:tabs>
                <w:tab w:val="left" w:pos="8280"/>
              </w:tabs>
              <w:spacing w:after="60"/>
              <w:jc w:val="left"/>
              <w:rPr>
                <w:sz w:val="20"/>
              </w:rPr>
            </w:pPr>
            <w:r>
              <w:rPr>
                <w:sz w:val="20"/>
              </w:rPr>
              <w:t>Coûts d’appui</w:t>
            </w:r>
          </w:p>
        </w:tc>
        <w:tc>
          <w:tcPr>
            <w:tcW w:w="810" w:type="dxa"/>
            <w:shd w:val="clear" w:color="auto" w:fill="auto"/>
          </w:tcPr>
          <w:p w14:paraId="35BCA7C9" w14:textId="32A44797" w:rsidR="00F41A6A" w:rsidRPr="00183EE2" w:rsidRDefault="00F41A6A" w:rsidP="00F41A6A">
            <w:pPr>
              <w:tabs>
                <w:tab w:val="left" w:pos="8280"/>
              </w:tabs>
              <w:spacing w:after="60"/>
              <w:jc w:val="right"/>
              <w:rPr>
                <w:sz w:val="20"/>
                <w:szCs w:val="20"/>
              </w:rPr>
            </w:pPr>
            <w:r>
              <w:rPr>
                <w:sz w:val="20"/>
                <w:szCs w:val="20"/>
              </w:rPr>
              <w:t>14 820</w:t>
            </w:r>
          </w:p>
        </w:tc>
        <w:tc>
          <w:tcPr>
            <w:tcW w:w="810" w:type="dxa"/>
          </w:tcPr>
          <w:p w14:paraId="217D8FF8" w14:textId="779545BE" w:rsidR="00F41A6A" w:rsidRPr="00183EE2" w:rsidRDefault="00F41A6A" w:rsidP="00F41A6A">
            <w:pPr>
              <w:tabs>
                <w:tab w:val="left" w:pos="8280"/>
              </w:tabs>
              <w:spacing w:after="60"/>
              <w:jc w:val="right"/>
              <w:rPr>
                <w:sz w:val="20"/>
                <w:szCs w:val="20"/>
              </w:rPr>
            </w:pPr>
            <w:r>
              <w:rPr>
                <w:sz w:val="20"/>
                <w:szCs w:val="20"/>
              </w:rPr>
              <w:t>0</w:t>
            </w:r>
          </w:p>
        </w:tc>
        <w:tc>
          <w:tcPr>
            <w:tcW w:w="900" w:type="dxa"/>
          </w:tcPr>
          <w:p w14:paraId="6908D2E4" w14:textId="69F6BF3C" w:rsidR="00F41A6A" w:rsidRPr="00183EE2" w:rsidRDefault="00F41A6A" w:rsidP="00F41A6A">
            <w:pPr>
              <w:tabs>
                <w:tab w:val="left" w:pos="8280"/>
              </w:tabs>
              <w:spacing w:after="60"/>
              <w:jc w:val="right"/>
              <w:rPr>
                <w:sz w:val="20"/>
                <w:szCs w:val="20"/>
              </w:rPr>
            </w:pPr>
            <w:r>
              <w:rPr>
                <w:sz w:val="20"/>
                <w:szCs w:val="20"/>
              </w:rPr>
              <w:t>16 900</w:t>
            </w:r>
          </w:p>
        </w:tc>
        <w:tc>
          <w:tcPr>
            <w:tcW w:w="720" w:type="dxa"/>
          </w:tcPr>
          <w:p w14:paraId="128F5EB4" w14:textId="0F4C019D" w:rsidR="00F41A6A" w:rsidRPr="00183EE2" w:rsidRDefault="00F41A6A" w:rsidP="00F41A6A">
            <w:pPr>
              <w:tabs>
                <w:tab w:val="left" w:pos="8280"/>
              </w:tabs>
              <w:spacing w:after="60"/>
              <w:jc w:val="right"/>
              <w:rPr>
                <w:sz w:val="20"/>
                <w:szCs w:val="20"/>
              </w:rPr>
            </w:pPr>
            <w:r>
              <w:rPr>
                <w:sz w:val="20"/>
                <w:szCs w:val="20"/>
              </w:rPr>
              <w:t>0</w:t>
            </w:r>
          </w:p>
        </w:tc>
        <w:tc>
          <w:tcPr>
            <w:tcW w:w="720" w:type="dxa"/>
          </w:tcPr>
          <w:p w14:paraId="2130EC1F" w14:textId="4D94B093" w:rsidR="00F41A6A" w:rsidRPr="00183EE2" w:rsidRDefault="00F41A6A" w:rsidP="00F41A6A">
            <w:pPr>
              <w:tabs>
                <w:tab w:val="left" w:pos="8280"/>
              </w:tabs>
              <w:spacing w:after="60"/>
              <w:jc w:val="right"/>
              <w:rPr>
                <w:sz w:val="20"/>
                <w:szCs w:val="20"/>
              </w:rPr>
            </w:pPr>
            <w:r>
              <w:rPr>
                <w:sz w:val="20"/>
                <w:szCs w:val="20"/>
              </w:rPr>
              <w:t>0</w:t>
            </w:r>
          </w:p>
        </w:tc>
        <w:tc>
          <w:tcPr>
            <w:tcW w:w="861" w:type="dxa"/>
          </w:tcPr>
          <w:p w14:paraId="6CDF14BC" w14:textId="5C46E5EC" w:rsidR="00F41A6A" w:rsidRPr="00183EE2" w:rsidRDefault="00F41A6A" w:rsidP="00F41A6A">
            <w:pPr>
              <w:tabs>
                <w:tab w:val="left" w:pos="8280"/>
              </w:tabs>
              <w:spacing w:after="60"/>
              <w:jc w:val="right"/>
              <w:rPr>
                <w:sz w:val="20"/>
                <w:szCs w:val="20"/>
              </w:rPr>
            </w:pPr>
            <w:r>
              <w:rPr>
                <w:sz w:val="20"/>
                <w:szCs w:val="20"/>
              </w:rPr>
              <w:t>4 420</w:t>
            </w:r>
          </w:p>
        </w:tc>
        <w:tc>
          <w:tcPr>
            <w:tcW w:w="872" w:type="dxa"/>
          </w:tcPr>
          <w:p w14:paraId="452B6855" w14:textId="024A028A" w:rsidR="00F41A6A" w:rsidRPr="00183EE2" w:rsidRDefault="00F41A6A" w:rsidP="00F41A6A">
            <w:pPr>
              <w:tabs>
                <w:tab w:val="left" w:pos="8280"/>
              </w:tabs>
              <w:spacing w:after="60"/>
              <w:jc w:val="right"/>
              <w:rPr>
                <w:sz w:val="20"/>
                <w:szCs w:val="20"/>
              </w:rPr>
            </w:pPr>
            <w:r>
              <w:rPr>
                <w:sz w:val="20"/>
                <w:szCs w:val="20"/>
              </w:rPr>
              <w:t>36 140</w:t>
            </w:r>
          </w:p>
        </w:tc>
      </w:tr>
      <w:tr w:rsidR="00B2439B" w:rsidRPr="00996241" w14:paraId="4030EC7D" w14:textId="77777777" w:rsidTr="00B2439B">
        <w:trPr>
          <w:trHeight w:val="290"/>
          <w:jc w:val="center"/>
        </w:trPr>
        <w:tc>
          <w:tcPr>
            <w:tcW w:w="1525" w:type="dxa"/>
            <w:vMerge/>
          </w:tcPr>
          <w:p w14:paraId="32890B09" w14:textId="77777777" w:rsidR="00F41A6A" w:rsidRPr="00996241" w:rsidRDefault="00F41A6A" w:rsidP="00F41A6A">
            <w:pPr>
              <w:tabs>
                <w:tab w:val="left" w:pos="8280"/>
              </w:tabs>
              <w:spacing w:after="60"/>
              <w:jc w:val="left"/>
              <w:rPr>
                <w:sz w:val="20"/>
              </w:rPr>
            </w:pPr>
          </w:p>
        </w:tc>
        <w:tc>
          <w:tcPr>
            <w:tcW w:w="1170" w:type="dxa"/>
            <w:vMerge w:val="restart"/>
            <w:shd w:val="clear" w:color="auto" w:fill="auto"/>
            <w:vAlign w:val="center"/>
          </w:tcPr>
          <w:p w14:paraId="4E791BC8" w14:textId="7206F7FB" w:rsidR="00F41A6A" w:rsidRPr="00996241" w:rsidRDefault="00F41A6A" w:rsidP="00F41A6A">
            <w:pPr>
              <w:tabs>
                <w:tab w:val="left" w:pos="8280"/>
              </w:tabs>
              <w:spacing w:after="60"/>
              <w:jc w:val="center"/>
              <w:rPr>
                <w:color w:val="000000" w:themeColor="text1"/>
                <w:sz w:val="20"/>
                <w:szCs w:val="20"/>
              </w:rPr>
            </w:pPr>
            <w:r>
              <w:rPr>
                <w:color w:val="000000" w:themeColor="text1"/>
                <w:sz w:val="20"/>
                <w:szCs w:val="20"/>
              </w:rPr>
              <w:t>ONUDI</w:t>
            </w:r>
          </w:p>
        </w:tc>
        <w:tc>
          <w:tcPr>
            <w:tcW w:w="2250" w:type="dxa"/>
            <w:shd w:val="clear" w:color="auto" w:fill="auto"/>
          </w:tcPr>
          <w:p w14:paraId="172B9463" w14:textId="77777777" w:rsidR="00F41A6A" w:rsidRPr="00183EE2" w:rsidRDefault="00F41A6A" w:rsidP="00F41A6A">
            <w:pPr>
              <w:tabs>
                <w:tab w:val="left" w:pos="8280"/>
              </w:tabs>
              <w:spacing w:after="60"/>
              <w:jc w:val="left"/>
              <w:rPr>
                <w:sz w:val="20"/>
              </w:rPr>
            </w:pPr>
            <w:r>
              <w:rPr>
                <w:sz w:val="20"/>
              </w:rPr>
              <w:t>Coûts du projet</w:t>
            </w:r>
          </w:p>
        </w:tc>
        <w:tc>
          <w:tcPr>
            <w:tcW w:w="810" w:type="dxa"/>
            <w:shd w:val="clear" w:color="auto" w:fill="auto"/>
          </w:tcPr>
          <w:p w14:paraId="7DE84D70" w14:textId="0A463C9A" w:rsidR="00F41A6A" w:rsidRPr="00183EE2" w:rsidRDefault="00F41A6A" w:rsidP="00F41A6A">
            <w:pPr>
              <w:tabs>
                <w:tab w:val="left" w:pos="8280"/>
              </w:tabs>
              <w:spacing w:after="60"/>
              <w:jc w:val="right"/>
              <w:rPr>
                <w:sz w:val="20"/>
                <w:szCs w:val="20"/>
              </w:rPr>
            </w:pPr>
            <w:r>
              <w:rPr>
                <w:sz w:val="20"/>
                <w:szCs w:val="20"/>
              </w:rPr>
              <w:t>101 600</w:t>
            </w:r>
          </w:p>
        </w:tc>
        <w:tc>
          <w:tcPr>
            <w:tcW w:w="810" w:type="dxa"/>
          </w:tcPr>
          <w:p w14:paraId="53EFB9B9" w14:textId="59F27089" w:rsidR="00F41A6A" w:rsidRPr="00183EE2" w:rsidRDefault="00F41A6A" w:rsidP="00F41A6A">
            <w:pPr>
              <w:tabs>
                <w:tab w:val="left" w:pos="8280"/>
              </w:tabs>
              <w:spacing w:after="60"/>
              <w:jc w:val="right"/>
              <w:rPr>
                <w:sz w:val="20"/>
                <w:szCs w:val="20"/>
              </w:rPr>
            </w:pPr>
            <w:r>
              <w:rPr>
                <w:sz w:val="20"/>
                <w:szCs w:val="20"/>
              </w:rPr>
              <w:t>0</w:t>
            </w:r>
          </w:p>
        </w:tc>
        <w:tc>
          <w:tcPr>
            <w:tcW w:w="900" w:type="dxa"/>
          </w:tcPr>
          <w:p w14:paraId="2EB4C7BF" w14:textId="1959E662" w:rsidR="00F41A6A" w:rsidRPr="00183EE2" w:rsidRDefault="00F41A6A" w:rsidP="00F41A6A">
            <w:pPr>
              <w:tabs>
                <w:tab w:val="left" w:pos="8280"/>
              </w:tabs>
              <w:spacing w:after="60"/>
              <w:jc w:val="right"/>
              <w:rPr>
                <w:sz w:val="20"/>
                <w:szCs w:val="20"/>
              </w:rPr>
            </w:pPr>
            <w:r>
              <w:rPr>
                <w:sz w:val="20"/>
                <w:szCs w:val="20"/>
              </w:rPr>
              <w:t>25 000</w:t>
            </w:r>
          </w:p>
        </w:tc>
        <w:tc>
          <w:tcPr>
            <w:tcW w:w="720" w:type="dxa"/>
          </w:tcPr>
          <w:p w14:paraId="685FC68C" w14:textId="18BFDF3F" w:rsidR="00F41A6A" w:rsidRPr="00183EE2" w:rsidRDefault="00F41A6A" w:rsidP="00F41A6A">
            <w:pPr>
              <w:tabs>
                <w:tab w:val="left" w:pos="8280"/>
              </w:tabs>
              <w:spacing w:after="60"/>
              <w:jc w:val="right"/>
              <w:rPr>
                <w:sz w:val="20"/>
                <w:szCs w:val="20"/>
              </w:rPr>
            </w:pPr>
            <w:r>
              <w:rPr>
                <w:sz w:val="20"/>
                <w:szCs w:val="20"/>
              </w:rPr>
              <w:t>0</w:t>
            </w:r>
          </w:p>
        </w:tc>
        <w:tc>
          <w:tcPr>
            <w:tcW w:w="720" w:type="dxa"/>
          </w:tcPr>
          <w:p w14:paraId="3D50D2BC" w14:textId="26EF6581" w:rsidR="00F41A6A" w:rsidRPr="00183EE2" w:rsidRDefault="00F41A6A" w:rsidP="00F41A6A">
            <w:pPr>
              <w:tabs>
                <w:tab w:val="left" w:pos="8280"/>
              </w:tabs>
              <w:spacing w:after="60"/>
              <w:jc w:val="right"/>
              <w:rPr>
                <w:sz w:val="20"/>
                <w:szCs w:val="20"/>
              </w:rPr>
            </w:pPr>
            <w:r>
              <w:rPr>
                <w:sz w:val="20"/>
                <w:szCs w:val="20"/>
              </w:rPr>
              <w:t>0</w:t>
            </w:r>
          </w:p>
        </w:tc>
        <w:tc>
          <w:tcPr>
            <w:tcW w:w="861" w:type="dxa"/>
          </w:tcPr>
          <w:p w14:paraId="60B14306" w14:textId="4915C660" w:rsidR="00F41A6A" w:rsidRPr="00183EE2" w:rsidRDefault="00F41A6A" w:rsidP="00F41A6A">
            <w:pPr>
              <w:tabs>
                <w:tab w:val="left" w:pos="8280"/>
              </w:tabs>
              <w:spacing w:after="60"/>
              <w:jc w:val="right"/>
              <w:rPr>
                <w:sz w:val="20"/>
                <w:szCs w:val="20"/>
              </w:rPr>
            </w:pPr>
            <w:r>
              <w:rPr>
                <w:sz w:val="20"/>
                <w:szCs w:val="20"/>
              </w:rPr>
              <w:t>13 400</w:t>
            </w:r>
          </w:p>
        </w:tc>
        <w:tc>
          <w:tcPr>
            <w:tcW w:w="872" w:type="dxa"/>
          </w:tcPr>
          <w:p w14:paraId="0B651706" w14:textId="2887C05D" w:rsidR="00F41A6A" w:rsidRPr="00183EE2" w:rsidRDefault="00F41A6A" w:rsidP="00F41A6A">
            <w:pPr>
              <w:tabs>
                <w:tab w:val="left" w:pos="8280"/>
              </w:tabs>
              <w:spacing w:after="60"/>
              <w:jc w:val="right"/>
              <w:rPr>
                <w:sz w:val="20"/>
                <w:szCs w:val="20"/>
              </w:rPr>
            </w:pPr>
            <w:r>
              <w:rPr>
                <w:sz w:val="20"/>
                <w:szCs w:val="20"/>
              </w:rPr>
              <w:t>140 000</w:t>
            </w:r>
          </w:p>
        </w:tc>
      </w:tr>
      <w:tr w:rsidR="00B2439B" w:rsidRPr="00996241" w14:paraId="520EC85C" w14:textId="77777777" w:rsidTr="00B2439B">
        <w:trPr>
          <w:trHeight w:val="290"/>
          <w:jc w:val="center"/>
        </w:trPr>
        <w:tc>
          <w:tcPr>
            <w:tcW w:w="1525" w:type="dxa"/>
            <w:vMerge/>
          </w:tcPr>
          <w:p w14:paraId="2FED50CD" w14:textId="77777777" w:rsidR="00F41A6A" w:rsidRPr="00996241" w:rsidRDefault="00F41A6A" w:rsidP="00F41A6A">
            <w:pPr>
              <w:tabs>
                <w:tab w:val="left" w:pos="8280"/>
              </w:tabs>
              <w:spacing w:after="60"/>
              <w:jc w:val="center"/>
              <w:rPr>
                <w:sz w:val="20"/>
              </w:rPr>
            </w:pPr>
          </w:p>
        </w:tc>
        <w:tc>
          <w:tcPr>
            <w:tcW w:w="1170" w:type="dxa"/>
            <w:vMerge/>
          </w:tcPr>
          <w:p w14:paraId="3E4196B3" w14:textId="77777777" w:rsidR="00F41A6A" w:rsidRPr="00996241" w:rsidRDefault="00F41A6A" w:rsidP="00F41A6A">
            <w:pPr>
              <w:tabs>
                <w:tab w:val="left" w:pos="8280"/>
              </w:tabs>
              <w:spacing w:after="60"/>
              <w:jc w:val="center"/>
              <w:rPr>
                <w:sz w:val="20"/>
              </w:rPr>
            </w:pPr>
          </w:p>
        </w:tc>
        <w:tc>
          <w:tcPr>
            <w:tcW w:w="2250" w:type="dxa"/>
            <w:shd w:val="clear" w:color="auto" w:fill="auto"/>
          </w:tcPr>
          <w:p w14:paraId="753F1CC7" w14:textId="7D4A3833" w:rsidR="00F41A6A" w:rsidRPr="00183EE2" w:rsidRDefault="00F41A6A" w:rsidP="00F41A6A">
            <w:pPr>
              <w:tabs>
                <w:tab w:val="left" w:pos="8280"/>
              </w:tabs>
              <w:spacing w:after="60"/>
              <w:jc w:val="left"/>
              <w:rPr>
                <w:sz w:val="20"/>
                <w:szCs w:val="20"/>
              </w:rPr>
            </w:pPr>
            <w:r>
              <w:rPr>
                <w:sz w:val="20"/>
                <w:szCs w:val="20"/>
              </w:rPr>
              <w:t>Coûts d’appui</w:t>
            </w:r>
          </w:p>
        </w:tc>
        <w:tc>
          <w:tcPr>
            <w:tcW w:w="810" w:type="dxa"/>
            <w:shd w:val="clear" w:color="auto" w:fill="auto"/>
          </w:tcPr>
          <w:p w14:paraId="113FF0A3" w14:textId="13A3D845" w:rsidR="00F41A6A" w:rsidRPr="00183EE2" w:rsidRDefault="00F41A6A" w:rsidP="00F41A6A">
            <w:pPr>
              <w:tabs>
                <w:tab w:val="left" w:pos="8280"/>
              </w:tabs>
              <w:spacing w:after="60"/>
              <w:jc w:val="right"/>
              <w:rPr>
                <w:sz w:val="20"/>
                <w:szCs w:val="20"/>
              </w:rPr>
            </w:pPr>
            <w:r>
              <w:rPr>
                <w:sz w:val="20"/>
                <w:szCs w:val="20"/>
              </w:rPr>
              <w:t>9 144</w:t>
            </w:r>
          </w:p>
        </w:tc>
        <w:tc>
          <w:tcPr>
            <w:tcW w:w="810" w:type="dxa"/>
          </w:tcPr>
          <w:p w14:paraId="5CFF57E2" w14:textId="50E58772" w:rsidR="00F41A6A" w:rsidRPr="00183EE2" w:rsidRDefault="00F41A6A" w:rsidP="00F41A6A">
            <w:pPr>
              <w:tabs>
                <w:tab w:val="left" w:pos="8280"/>
              </w:tabs>
              <w:spacing w:after="60"/>
              <w:jc w:val="right"/>
              <w:rPr>
                <w:sz w:val="20"/>
                <w:szCs w:val="20"/>
              </w:rPr>
            </w:pPr>
            <w:r>
              <w:rPr>
                <w:sz w:val="20"/>
                <w:szCs w:val="20"/>
              </w:rPr>
              <w:t>0</w:t>
            </w:r>
          </w:p>
        </w:tc>
        <w:tc>
          <w:tcPr>
            <w:tcW w:w="900" w:type="dxa"/>
          </w:tcPr>
          <w:p w14:paraId="4ADB5B8F" w14:textId="466449CB" w:rsidR="00F41A6A" w:rsidRPr="00183EE2" w:rsidRDefault="00F41A6A" w:rsidP="00F41A6A">
            <w:pPr>
              <w:tabs>
                <w:tab w:val="left" w:pos="8280"/>
              </w:tabs>
              <w:spacing w:after="60"/>
              <w:jc w:val="right"/>
              <w:rPr>
                <w:sz w:val="20"/>
                <w:szCs w:val="20"/>
              </w:rPr>
            </w:pPr>
            <w:r>
              <w:rPr>
                <w:sz w:val="20"/>
                <w:szCs w:val="20"/>
              </w:rPr>
              <w:t>2 250</w:t>
            </w:r>
          </w:p>
        </w:tc>
        <w:tc>
          <w:tcPr>
            <w:tcW w:w="720" w:type="dxa"/>
          </w:tcPr>
          <w:p w14:paraId="5C544A59" w14:textId="5668207C" w:rsidR="00F41A6A" w:rsidRPr="00183EE2" w:rsidRDefault="00F41A6A" w:rsidP="00F41A6A">
            <w:pPr>
              <w:tabs>
                <w:tab w:val="left" w:pos="8280"/>
              </w:tabs>
              <w:spacing w:after="60"/>
              <w:jc w:val="right"/>
              <w:rPr>
                <w:sz w:val="20"/>
                <w:szCs w:val="20"/>
              </w:rPr>
            </w:pPr>
            <w:r>
              <w:rPr>
                <w:sz w:val="20"/>
                <w:szCs w:val="20"/>
              </w:rPr>
              <w:t>0</w:t>
            </w:r>
          </w:p>
        </w:tc>
        <w:tc>
          <w:tcPr>
            <w:tcW w:w="720" w:type="dxa"/>
          </w:tcPr>
          <w:p w14:paraId="28B52A86" w14:textId="636839C6" w:rsidR="00F41A6A" w:rsidRPr="00183EE2" w:rsidRDefault="00F41A6A" w:rsidP="00F41A6A">
            <w:pPr>
              <w:tabs>
                <w:tab w:val="left" w:pos="8280"/>
              </w:tabs>
              <w:spacing w:after="60"/>
              <w:jc w:val="right"/>
              <w:rPr>
                <w:sz w:val="20"/>
                <w:szCs w:val="20"/>
              </w:rPr>
            </w:pPr>
            <w:r>
              <w:rPr>
                <w:sz w:val="20"/>
                <w:szCs w:val="20"/>
              </w:rPr>
              <w:t>0</w:t>
            </w:r>
          </w:p>
        </w:tc>
        <w:tc>
          <w:tcPr>
            <w:tcW w:w="861" w:type="dxa"/>
          </w:tcPr>
          <w:p w14:paraId="492D29A0" w14:textId="307D4629" w:rsidR="00F41A6A" w:rsidRPr="00183EE2" w:rsidRDefault="00F41A6A" w:rsidP="00F41A6A">
            <w:pPr>
              <w:tabs>
                <w:tab w:val="left" w:pos="8280"/>
              </w:tabs>
              <w:spacing w:after="60"/>
              <w:jc w:val="right"/>
              <w:rPr>
                <w:sz w:val="20"/>
                <w:szCs w:val="20"/>
              </w:rPr>
            </w:pPr>
            <w:r>
              <w:rPr>
                <w:sz w:val="20"/>
                <w:szCs w:val="20"/>
              </w:rPr>
              <w:t>1 206</w:t>
            </w:r>
          </w:p>
        </w:tc>
        <w:tc>
          <w:tcPr>
            <w:tcW w:w="872" w:type="dxa"/>
          </w:tcPr>
          <w:p w14:paraId="64A2BBE2" w14:textId="6F4A56CB" w:rsidR="00F41A6A" w:rsidRPr="00183EE2" w:rsidRDefault="00F41A6A" w:rsidP="00F41A6A">
            <w:pPr>
              <w:tabs>
                <w:tab w:val="left" w:pos="8280"/>
              </w:tabs>
              <w:spacing w:after="60"/>
              <w:jc w:val="right"/>
              <w:rPr>
                <w:sz w:val="20"/>
                <w:szCs w:val="20"/>
              </w:rPr>
            </w:pPr>
            <w:bookmarkStart w:id="1" w:name="_Hlk180159112"/>
            <w:r>
              <w:rPr>
                <w:sz w:val="20"/>
                <w:szCs w:val="20"/>
              </w:rPr>
              <w:t>12 600</w:t>
            </w:r>
            <w:bookmarkEnd w:id="1"/>
          </w:p>
        </w:tc>
      </w:tr>
      <w:tr w:rsidR="00F41A6A" w:rsidRPr="00996241" w14:paraId="0CD352AE" w14:textId="77777777" w:rsidTr="00B2439B">
        <w:trPr>
          <w:trHeight w:val="157"/>
          <w:jc w:val="center"/>
        </w:trPr>
        <w:tc>
          <w:tcPr>
            <w:tcW w:w="4945" w:type="dxa"/>
            <w:gridSpan w:val="3"/>
            <w:shd w:val="clear" w:color="auto" w:fill="auto"/>
          </w:tcPr>
          <w:p w14:paraId="1C29438C" w14:textId="77777777" w:rsidR="00F41A6A" w:rsidRPr="002F50A8" w:rsidRDefault="00F41A6A" w:rsidP="00F41A6A">
            <w:pPr>
              <w:tabs>
                <w:tab w:val="left" w:pos="8280"/>
              </w:tabs>
              <w:spacing w:after="60"/>
              <w:jc w:val="left"/>
              <w:rPr>
                <w:sz w:val="20"/>
              </w:rPr>
            </w:pPr>
            <w:r>
              <w:rPr>
                <w:sz w:val="20"/>
              </w:rPr>
              <w:t>Total des coûts de projet recommandés en principe ($ US)</w:t>
            </w:r>
          </w:p>
        </w:tc>
        <w:tc>
          <w:tcPr>
            <w:tcW w:w="810" w:type="dxa"/>
            <w:shd w:val="clear" w:color="auto" w:fill="auto"/>
          </w:tcPr>
          <w:p w14:paraId="76110854" w14:textId="6EB6EB8E" w:rsidR="00F41A6A" w:rsidRPr="00996241" w:rsidRDefault="00F41A6A" w:rsidP="00F41A6A">
            <w:pPr>
              <w:tabs>
                <w:tab w:val="left" w:pos="8280"/>
              </w:tabs>
              <w:spacing w:after="60"/>
              <w:jc w:val="right"/>
              <w:rPr>
                <w:sz w:val="20"/>
                <w:szCs w:val="20"/>
              </w:rPr>
            </w:pPr>
            <w:r>
              <w:rPr>
                <w:sz w:val="20"/>
                <w:szCs w:val="20"/>
              </w:rPr>
              <w:t>215 600</w:t>
            </w:r>
          </w:p>
        </w:tc>
        <w:tc>
          <w:tcPr>
            <w:tcW w:w="810" w:type="dxa"/>
          </w:tcPr>
          <w:p w14:paraId="067980BF" w14:textId="63973BEF" w:rsidR="00F41A6A" w:rsidRPr="00996241" w:rsidRDefault="00F41A6A" w:rsidP="00F41A6A">
            <w:pPr>
              <w:tabs>
                <w:tab w:val="left" w:pos="8280"/>
              </w:tabs>
              <w:spacing w:after="60"/>
              <w:jc w:val="right"/>
              <w:rPr>
                <w:sz w:val="20"/>
                <w:szCs w:val="20"/>
              </w:rPr>
            </w:pPr>
            <w:r>
              <w:rPr>
                <w:sz w:val="20"/>
                <w:szCs w:val="20"/>
              </w:rPr>
              <w:t>0</w:t>
            </w:r>
          </w:p>
        </w:tc>
        <w:tc>
          <w:tcPr>
            <w:tcW w:w="900" w:type="dxa"/>
          </w:tcPr>
          <w:p w14:paraId="7E4CC72C" w14:textId="57BC6927" w:rsidR="00F41A6A" w:rsidRPr="00996241" w:rsidRDefault="00F41A6A" w:rsidP="00F41A6A">
            <w:pPr>
              <w:tabs>
                <w:tab w:val="left" w:pos="8280"/>
              </w:tabs>
              <w:spacing w:after="60"/>
              <w:jc w:val="right"/>
              <w:rPr>
                <w:sz w:val="20"/>
                <w:szCs w:val="20"/>
              </w:rPr>
            </w:pPr>
            <w:r>
              <w:rPr>
                <w:sz w:val="20"/>
                <w:szCs w:val="20"/>
              </w:rPr>
              <w:t>155 000</w:t>
            </w:r>
          </w:p>
        </w:tc>
        <w:tc>
          <w:tcPr>
            <w:tcW w:w="720" w:type="dxa"/>
          </w:tcPr>
          <w:p w14:paraId="6281CE21" w14:textId="2E24175C" w:rsidR="00F41A6A" w:rsidRPr="00996241" w:rsidRDefault="00F41A6A" w:rsidP="00F41A6A">
            <w:pPr>
              <w:tabs>
                <w:tab w:val="left" w:pos="8280"/>
              </w:tabs>
              <w:spacing w:after="60"/>
              <w:jc w:val="right"/>
              <w:rPr>
                <w:sz w:val="20"/>
                <w:szCs w:val="20"/>
              </w:rPr>
            </w:pPr>
            <w:r>
              <w:rPr>
                <w:sz w:val="20"/>
                <w:szCs w:val="20"/>
              </w:rPr>
              <w:t>0</w:t>
            </w:r>
          </w:p>
        </w:tc>
        <w:tc>
          <w:tcPr>
            <w:tcW w:w="720" w:type="dxa"/>
          </w:tcPr>
          <w:p w14:paraId="28CDBE9A" w14:textId="50F95594" w:rsidR="00F41A6A" w:rsidRPr="00996241" w:rsidRDefault="00F41A6A" w:rsidP="00F41A6A">
            <w:pPr>
              <w:tabs>
                <w:tab w:val="left" w:pos="8280"/>
              </w:tabs>
              <w:spacing w:after="60"/>
              <w:jc w:val="right"/>
              <w:rPr>
                <w:sz w:val="20"/>
                <w:szCs w:val="20"/>
              </w:rPr>
            </w:pPr>
            <w:r>
              <w:rPr>
                <w:sz w:val="20"/>
                <w:szCs w:val="20"/>
              </w:rPr>
              <w:t>0</w:t>
            </w:r>
          </w:p>
        </w:tc>
        <w:tc>
          <w:tcPr>
            <w:tcW w:w="861" w:type="dxa"/>
          </w:tcPr>
          <w:p w14:paraId="7815E206" w14:textId="085501EF" w:rsidR="00F41A6A" w:rsidRPr="00996241" w:rsidRDefault="00F41A6A" w:rsidP="00F41A6A">
            <w:pPr>
              <w:tabs>
                <w:tab w:val="left" w:pos="8280"/>
              </w:tabs>
              <w:spacing w:after="60"/>
              <w:jc w:val="right"/>
              <w:rPr>
                <w:sz w:val="20"/>
                <w:szCs w:val="20"/>
              </w:rPr>
            </w:pPr>
            <w:r>
              <w:rPr>
                <w:sz w:val="20"/>
                <w:szCs w:val="20"/>
              </w:rPr>
              <w:t>47 400</w:t>
            </w:r>
          </w:p>
        </w:tc>
        <w:tc>
          <w:tcPr>
            <w:tcW w:w="872" w:type="dxa"/>
          </w:tcPr>
          <w:p w14:paraId="7A8CF657" w14:textId="668108C9" w:rsidR="00F41A6A" w:rsidRPr="00996241" w:rsidRDefault="00F41A6A" w:rsidP="00F41A6A">
            <w:pPr>
              <w:tabs>
                <w:tab w:val="left" w:pos="8280"/>
              </w:tabs>
              <w:spacing w:after="60"/>
              <w:jc w:val="right"/>
              <w:rPr>
                <w:sz w:val="20"/>
                <w:szCs w:val="20"/>
              </w:rPr>
            </w:pPr>
            <w:r>
              <w:rPr>
                <w:sz w:val="20"/>
                <w:szCs w:val="20"/>
              </w:rPr>
              <w:t>418 000</w:t>
            </w:r>
          </w:p>
        </w:tc>
      </w:tr>
      <w:tr w:rsidR="00F41A6A" w:rsidRPr="00996241" w14:paraId="6FFF1B54" w14:textId="77777777" w:rsidTr="00B2439B">
        <w:trPr>
          <w:trHeight w:val="202"/>
          <w:jc w:val="center"/>
        </w:trPr>
        <w:tc>
          <w:tcPr>
            <w:tcW w:w="4945" w:type="dxa"/>
            <w:gridSpan w:val="3"/>
            <w:shd w:val="clear" w:color="auto" w:fill="auto"/>
          </w:tcPr>
          <w:p w14:paraId="2217A66B" w14:textId="77777777" w:rsidR="00F41A6A" w:rsidRPr="002F50A8" w:rsidRDefault="00F41A6A" w:rsidP="00F41A6A">
            <w:pPr>
              <w:tabs>
                <w:tab w:val="left" w:pos="8280"/>
              </w:tabs>
              <w:spacing w:after="60"/>
              <w:jc w:val="left"/>
              <w:rPr>
                <w:sz w:val="20"/>
              </w:rPr>
            </w:pPr>
            <w:r>
              <w:rPr>
                <w:sz w:val="20"/>
              </w:rPr>
              <w:t>Total des coûts d’appui recommandés en principe ($ US)</w:t>
            </w:r>
          </w:p>
        </w:tc>
        <w:tc>
          <w:tcPr>
            <w:tcW w:w="810" w:type="dxa"/>
            <w:shd w:val="clear" w:color="auto" w:fill="auto"/>
          </w:tcPr>
          <w:p w14:paraId="00581C1C" w14:textId="2451D8F9" w:rsidR="00F41A6A" w:rsidRPr="00996241" w:rsidRDefault="00F41A6A" w:rsidP="00F41A6A">
            <w:pPr>
              <w:tabs>
                <w:tab w:val="left" w:pos="8280"/>
              </w:tabs>
              <w:spacing w:after="60"/>
              <w:jc w:val="right"/>
              <w:rPr>
                <w:sz w:val="20"/>
                <w:szCs w:val="20"/>
                <w:highlight w:val="yellow"/>
              </w:rPr>
            </w:pPr>
            <w:r>
              <w:rPr>
                <w:sz w:val="20"/>
                <w:szCs w:val="20"/>
              </w:rPr>
              <w:t>23 964</w:t>
            </w:r>
          </w:p>
        </w:tc>
        <w:tc>
          <w:tcPr>
            <w:tcW w:w="810" w:type="dxa"/>
          </w:tcPr>
          <w:p w14:paraId="4F3B0B5A" w14:textId="588B0B29" w:rsidR="00F41A6A" w:rsidRPr="00996241" w:rsidRDefault="00F41A6A" w:rsidP="00F41A6A">
            <w:pPr>
              <w:tabs>
                <w:tab w:val="left" w:pos="8280"/>
              </w:tabs>
              <w:spacing w:after="60"/>
              <w:jc w:val="right"/>
              <w:rPr>
                <w:sz w:val="20"/>
                <w:szCs w:val="20"/>
              </w:rPr>
            </w:pPr>
            <w:r>
              <w:rPr>
                <w:sz w:val="20"/>
                <w:szCs w:val="20"/>
              </w:rPr>
              <w:t>0</w:t>
            </w:r>
          </w:p>
        </w:tc>
        <w:tc>
          <w:tcPr>
            <w:tcW w:w="900" w:type="dxa"/>
          </w:tcPr>
          <w:p w14:paraId="272F69D8" w14:textId="61A80EAA" w:rsidR="00F41A6A" w:rsidRPr="00996241" w:rsidRDefault="00F41A6A" w:rsidP="00F41A6A">
            <w:pPr>
              <w:tabs>
                <w:tab w:val="left" w:pos="8280"/>
              </w:tabs>
              <w:spacing w:after="60"/>
              <w:jc w:val="right"/>
              <w:rPr>
                <w:sz w:val="20"/>
                <w:szCs w:val="20"/>
                <w:highlight w:val="yellow"/>
              </w:rPr>
            </w:pPr>
            <w:r>
              <w:rPr>
                <w:sz w:val="20"/>
                <w:szCs w:val="20"/>
              </w:rPr>
              <w:t>19 150</w:t>
            </w:r>
          </w:p>
        </w:tc>
        <w:tc>
          <w:tcPr>
            <w:tcW w:w="720" w:type="dxa"/>
          </w:tcPr>
          <w:p w14:paraId="60FC45C7" w14:textId="3A66C266" w:rsidR="00F41A6A" w:rsidRPr="00996241" w:rsidRDefault="00F41A6A" w:rsidP="00F41A6A">
            <w:pPr>
              <w:tabs>
                <w:tab w:val="left" w:pos="8280"/>
              </w:tabs>
              <w:spacing w:after="60"/>
              <w:jc w:val="right"/>
              <w:rPr>
                <w:sz w:val="20"/>
                <w:szCs w:val="20"/>
              </w:rPr>
            </w:pPr>
            <w:r>
              <w:rPr>
                <w:sz w:val="20"/>
                <w:szCs w:val="20"/>
              </w:rPr>
              <w:t>0</w:t>
            </w:r>
          </w:p>
        </w:tc>
        <w:tc>
          <w:tcPr>
            <w:tcW w:w="720" w:type="dxa"/>
          </w:tcPr>
          <w:p w14:paraId="490DD9FB" w14:textId="4037E845" w:rsidR="00F41A6A" w:rsidRPr="00996241" w:rsidRDefault="00F41A6A" w:rsidP="00F41A6A">
            <w:pPr>
              <w:tabs>
                <w:tab w:val="left" w:pos="8280"/>
              </w:tabs>
              <w:spacing w:after="60"/>
              <w:jc w:val="right"/>
              <w:rPr>
                <w:sz w:val="20"/>
                <w:szCs w:val="20"/>
                <w:highlight w:val="yellow"/>
              </w:rPr>
            </w:pPr>
            <w:r>
              <w:rPr>
                <w:sz w:val="20"/>
                <w:szCs w:val="20"/>
              </w:rPr>
              <w:t>0</w:t>
            </w:r>
          </w:p>
        </w:tc>
        <w:tc>
          <w:tcPr>
            <w:tcW w:w="861" w:type="dxa"/>
          </w:tcPr>
          <w:p w14:paraId="3370413C" w14:textId="3BD66C9E" w:rsidR="00F41A6A" w:rsidRPr="00996241" w:rsidRDefault="00F41A6A" w:rsidP="00F41A6A">
            <w:pPr>
              <w:tabs>
                <w:tab w:val="left" w:pos="8280"/>
              </w:tabs>
              <w:spacing w:after="60"/>
              <w:jc w:val="right"/>
              <w:rPr>
                <w:sz w:val="20"/>
                <w:szCs w:val="20"/>
              </w:rPr>
            </w:pPr>
            <w:r>
              <w:rPr>
                <w:sz w:val="20"/>
                <w:szCs w:val="20"/>
              </w:rPr>
              <w:t>5 626</w:t>
            </w:r>
          </w:p>
        </w:tc>
        <w:tc>
          <w:tcPr>
            <w:tcW w:w="872" w:type="dxa"/>
          </w:tcPr>
          <w:p w14:paraId="74836679" w14:textId="6E44B63F" w:rsidR="00F41A6A" w:rsidRPr="00996241" w:rsidRDefault="00F41A6A" w:rsidP="00F41A6A">
            <w:pPr>
              <w:tabs>
                <w:tab w:val="left" w:pos="8280"/>
              </w:tabs>
              <w:spacing w:after="60"/>
              <w:jc w:val="right"/>
              <w:rPr>
                <w:sz w:val="20"/>
                <w:szCs w:val="20"/>
                <w:highlight w:val="yellow"/>
              </w:rPr>
            </w:pPr>
            <w:r>
              <w:rPr>
                <w:sz w:val="20"/>
                <w:szCs w:val="20"/>
              </w:rPr>
              <w:t>48 740</w:t>
            </w:r>
          </w:p>
        </w:tc>
      </w:tr>
      <w:tr w:rsidR="00F41A6A" w:rsidRPr="00996241" w14:paraId="2D2957A9" w14:textId="77777777" w:rsidTr="00B2439B">
        <w:trPr>
          <w:trHeight w:val="95"/>
          <w:jc w:val="center"/>
        </w:trPr>
        <w:tc>
          <w:tcPr>
            <w:tcW w:w="4945" w:type="dxa"/>
            <w:gridSpan w:val="3"/>
            <w:shd w:val="clear" w:color="auto" w:fill="auto"/>
          </w:tcPr>
          <w:p w14:paraId="28C84A98" w14:textId="77777777" w:rsidR="00F41A6A" w:rsidRPr="002F50A8" w:rsidRDefault="00F41A6A" w:rsidP="00F41A6A">
            <w:pPr>
              <w:tabs>
                <w:tab w:val="left" w:pos="8280"/>
              </w:tabs>
              <w:spacing w:after="60"/>
              <w:jc w:val="left"/>
              <w:rPr>
                <w:sz w:val="20"/>
              </w:rPr>
            </w:pPr>
            <w:r>
              <w:rPr>
                <w:sz w:val="20"/>
              </w:rPr>
              <w:t>Total des fonds recommandés en principe ($ US)</w:t>
            </w:r>
          </w:p>
        </w:tc>
        <w:tc>
          <w:tcPr>
            <w:tcW w:w="810" w:type="dxa"/>
            <w:shd w:val="clear" w:color="auto" w:fill="auto"/>
          </w:tcPr>
          <w:p w14:paraId="26E28469" w14:textId="29F32DEA" w:rsidR="00F41A6A" w:rsidRPr="00996241" w:rsidRDefault="00F41A6A" w:rsidP="00F41A6A">
            <w:pPr>
              <w:tabs>
                <w:tab w:val="left" w:pos="8280"/>
              </w:tabs>
              <w:spacing w:after="60"/>
              <w:jc w:val="right"/>
              <w:rPr>
                <w:sz w:val="20"/>
                <w:szCs w:val="20"/>
              </w:rPr>
            </w:pPr>
            <w:r>
              <w:rPr>
                <w:sz w:val="20"/>
                <w:szCs w:val="20"/>
              </w:rPr>
              <w:t>239 564</w:t>
            </w:r>
          </w:p>
        </w:tc>
        <w:tc>
          <w:tcPr>
            <w:tcW w:w="810" w:type="dxa"/>
          </w:tcPr>
          <w:p w14:paraId="5AFE65CB" w14:textId="271B5C92" w:rsidR="00F41A6A" w:rsidRPr="00996241" w:rsidRDefault="00F41A6A" w:rsidP="00F41A6A">
            <w:pPr>
              <w:tabs>
                <w:tab w:val="left" w:pos="8280"/>
              </w:tabs>
              <w:spacing w:after="60"/>
              <w:jc w:val="right"/>
              <w:rPr>
                <w:sz w:val="20"/>
                <w:szCs w:val="20"/>
              </w:rPr>
            </w:pPr>
            <w:r>
              <w:rPr>
                <w:sz w:val="20"/>
                <w:szCs w:val="20"/>
              </w:rPr>
              <w:t>0</w:t>
            </w:r>
          </w:p>
        </w:tc>
        <w:tc>
          <w:tcPr>
            <w:tcW w:w="900" w:type="dxa"/>
          </w:tcPr>
          <w:p w14:paraId="6C93F8AE" w14:textId="0537515F" w:rsidR="00F41A6A" w:rsidRPr="00996241" w:rsidRDefault="00F41A6A" w:rsidP="00F41A6A">
            <w:pPr>
              <w:tabs>
                <w:tab w:val="left" w:pos="8280"/>
              </w:tabs>
              <w:spacing w:after="60"/>
              <w:jc w:val="right"/>
              <w:rPr>
                <w:sz w:val="20"/>
                <w:szCs w:val="20"/>
                <w:highlight w:val="yellow"/>
              </w:rPr>
            </w:pPr>
            <w:r>
              <w:rPr>
                <w:sz w:val="20"/>
                <w:szCs w:val="20"/>
              </w:rPr>
              <w:t>174 150</w:t>
            </w:r>
          </w:p>
        </w:tc>
        <w:tc>
          <w:tcPr>
            <w:tcW w:w="720" w:type="dxa"/>
          </w:tcPr>
          <w:p w14:paraId="03B8268C" w14:textId="60F68A04" w:rsidR="00F41A6A" w:rsidRPr="00996241" w:rsidRDefault="00F41A6A" w:rsidP="00F41A6A">
            <w:pPr>
              <w:tabs>
                <w:tab w:val="left" w:pos="8280"/>
              </w:tabs>
              <w:spacing w:after="60"/>
              <w:jc w:val="right"/>
              <w:rPr>
                <w:sz w:val="20"/>
                <w:szCs w:val="20"/>
              </w:rPr>
            </w:pPr>
            <w:r>
              <w:rPr>
                <w:sz w:val="20"/>
                <w:szCs w:val="20"/>
              </w:rPr>
              <w:t>0</w:t>
            </w:r>
          </w:p>
        </w:tc>
        <w:tc>
          <w:tcPr>
            <w:tcW w:w="720" w:type="dxa"/>
          </w:tcPr>
          <w:p w14:paraId="4AAB7BBC" w14:textId="2C11C32A" w:rsidR="00F41A6A" w:rsidRPr="00996241" w:rsidRDefault="00F41A6A" w:rsidP="00F41A6A">
            <w:pPr>
              <w:tabs>
                <w:tab w:val="left" w:pos="8280"/>
              </w:tabs>
              <w:spacing w:after="60"/>
              <w:jc w:val="right"/>
              <w:rPr>
                <w:sz w:val="20"/>
                <w:szCs w:val="20"/>
              </w:rPr>
            </w:pPr>
            <w:r>
              <w:rPr>
                <w:sz w:val="20"/>
                <w:szCs w:val="20"/>
              </w:rPr>
              <w:t>0</w:t>
            </w:r>
          </w:p>
        </w:tc>
        <w:tc>
          <w:tcPr>
            <w:tcW w:w="861" w:type="dxa"/>
          </w:tcPr>
          <w:p w14:paraId="2FB6C1F3" w14:textId="4078ECF6" w:rsidR="00F41A6A" w:rsidRPr="00996241" w:rsidRDefault="00F41A6A" w:rsidP="00F41A6A">
            <w:pPr>
              <w:tabs>
                <w:tab w:val="left" w:pos="8280"/>
              </w:tabs>
              <w:spacing w:after="60"/>
              <w:jc w:val="right"/>
              <w:rPr>
                <w:sz w:val="20"/>
                <w:szCs w:val="20"/>
              </w:rPr>
            </w:pPr>
            <w:r>
              <w:rPr>
                <w:sz w:val="20"/>
                <w:szCs w:val="20"/>
              </w:rPr>
              <w:t>53 026</w:t>
            </w:r>
          </w:p>
        </w:tc>
        <w:tc>
          <w:tcPr>
            <w:tcW w:w="872" w:type="dxa"/>
          </w:tcPr>
          <w:p w14:paraId="113B5B46" w14:textId="04C97DA8" w:rsidR="00F41A6A" w:rsidRPr="00183EE2" w:rsidRDefault="00F41A6A" w:rsidP="00F41A6A">
            <w:pPr>
              <w:tabs>
                <w:tab w:val="left" w:pos="8280"/>
              </w:tabs>
              <w:spacing w:after="60"/>
              <w:jc w:val="right"/>
              <w:rPr>
                <w:sz w:val="20"/>
                <w:szCs w:val="20"/>
              </w:rPr>
            </w:pPr>
            <w:bookmarkStart w:id="2" w:name="_Hlk180162221"/>
            <w:r>
              <w:rPr>
                <w:sz w:val="20"/>
                <w:szCs w:val="20"/>
              </w:rPr>
              <w:t>466 740</w:t>
            </w:r>
            <w:bookmarkEnd w:id="2"/>
          </w:p>
        </w:tc>
      </w:tr>
    </w:tbl>
    <w:p w14:paraId="2614AFF5" w14:textId="75900424" w:rsidR="00BE2DAA" w:rsidRPr="005C7DD3" w:rsidRDefault="00BE2DAA" w:rsidP="00352449">
      <w:pPr>
        <w:spacing w:after="120" w:line="259" w:lineRule="auto"/>
        <w:ind w:left="-112" w:right="-563"/>
        <w:rPr>
          <w:sz w:val="18"/>
          <w:szCs w:val="18"/>
          <w:highlight w:val="magenta"/>
        </w:rPr>
      </w:pPr>
    </w:p>
    <w:tbl>
      <w:tblPr>
        <w:tblStyle w:val="TableGrid10"/>
        <w:tblW w:w="5679" w:type="pct"/>
        <w:tblInd w:w="-635" w:type="dxa"/>
        <w:tblLook w:val="04A0" w:firstRow="1" w:lastRow="0" w:firstColumn="1" w:lastColumn="0" w:noHBand="0" w:noVBand="1"/>
      </w:tblPr>
      <w:tblGrid>
        <w:gridCol w:w="3452"/>
        <w:gridCol w:w="3137"/>
        <w:gridCol w:w="4031"/>
      </w:tblGrid>
      <w:tr w:rsidR="00BE2DAA" w:rsidRPr="00EB31E3" w14:paraId="13A00B69" w14:textId="77777777" w:rsidTr="00CA323D">
        <w:trPr>
          <w:trHeight w:hRule="exact" w:val="227"/>
        </w:trPr>
        <w:tc>
          <w:tcPr>
            <w:tcW w:w="5000" w:type="pct"/>
            <w:gridSpan w:val="3"/>
            <w:shd w:val="clear" w:color="auto" w:fill="auto"/>
          </w:tcPr>
          <w:p w14:paraId="02AF2160" w14:textId="77777777" w:rsidR="00BE2DAA" w:rsidRPr="00996241" w:rsidRDefault="00BE2DAA" w:rsidP="004B6278">
            <w:pPr>
              <w:spacing w:after="120"/>
              <w:rPr>
                <w:b/>
                <w:color w:val="000000" w:themeColor="text1"/>
                <w:sz w:val="20"/>
              </w:rPr>
            </w:pPr>
            <w:r>
              <w:rPr>
                <w:b/>
                <w:color w:val="000000" w:themeColor="text1"/>
                <w:sz w:val="20"/>
              </w:rPr>
              <w:t>(VII) Demande d’approbation du financement pour la première tranche (2024)</w:t>
            </w:r>
          </w:p>
        </w:tc>
      </w:tr>
      <w:tr w:rsidR="00BE2DAA" w:rsidRPr="00EB31E3" w14:paraId="15EAE050" w14:textId="77777777" w:rsidTr="00CA323D">
        <w:trPr>
          <w:trHeight w:hRule="exact" w:val="227"/>
        </w:trPr>
        <w:tc>
          <w:tcPr>
            <w:tcW w:w="1625" w:type="pct"/>
            <w:shd w:val="clear" w:color="auto" w:fill="auto"/>
          </w:tcPr>
          <w:p w14:paraId="7DE28313" w14:textId="77777777" w:rsidR="00BE2DAA" w:rsidRPr="009931F4" w:rsidRDefault="00BE2DAA" w:rsidP="004B6278">
            <w:pPr>
              <w:jc w:val="center"/>
              <w:rPr>
                <w:b/>
                <w:color w:val="000000" w:themeColor="text1"/>
                <w:sz w:val="20"/>
              </w:rPr>
            </w:pPr>
            <w:r>
              <w:rPr>
                <w:b/>
                <w:color w:val="000000" w:themeColor="text1"/>
                <w:sz w:val="20"/>
              </w:rPr>
              <w:t>Agence d’exécution</w:t>
            </w:r>
          </w:p>
        </w:tc>
        <w:tc>
          <w:tcPr>
            <w:tcW w:w="1477" w:type="pct"/>
            <w:shd w:val="clear" w:color="auto" w:fill="auto"/>
          </w:tcPr>
          <w:p w14:paraId="75CB6F21" w14:textId="77777777" w:rsidR="00BE2DAA" w:rsidRPr="00996241" w:rsidRDefault="00BE2DAA" w:rsidP="004B6278">
            <w:pPr>
              <w:jc w:val="center"/>
              <w:rPr>
                <w:b/>
                <w:color w:val="000000" w:themeColor="text1"/>
                <w:sz w:val="20"/>
              </w:rPr>
            </w:pPr>
            <w:r>
              <w:rPr>
                <w:b/>
                <w:color w:val="000000" w:themeColor="text1"/>
                <w:sz w:val="20"/>
              </w:rPr>
              <w:t>Fonds recommandés ($ US)</w:t>
            </w:r>
          </w:p>
        </w:tc>
        <w:tc>
          <w:tcPr>
            <w:tcW w:w="1898" w:type="pct"/>
            <w:shd w:val="clear" w:color="auto" w:fill="auto"/>
          </w:tcPr>
          <w:p w14:paraId="18732F50" w14:textId="77777777" w:rsidR="00BE2DAA" w:rsidRPr="00996241" w:rsidRDefault="00BE2DAA" w:rsidP="004B6278">
            <w:pPr>
              <w:jc w:val="center"/>
              <w:rPr>
                <w:b/>
                <w:color w:val="000000" w:themeColor="text1"/>
                <w:sz w:val="20"/>
              </w:rPr>
            </w:pPr>
            <w:r>
              <w:rPr>
                <w:b/>
                <w:color w:val="000000" w:themeColor="text1"/>
                <w:sz w:val="20"/>
              </w:rPr>
              <w:t>Coûts d’appui ($ US)</w:t>
            </w:r>
          </w:p>
        </w:tc>
      </w:tr>
      <w:tr w:rsidR="00BE2DAA" w:rsidRPr="00EB31E3" w14:paraId="113065EE" w14:textId="77777777" w:rsidTr="00CA323D">
        <w:trPr>
          <w:trHeight w:hRule="exact" w:val="227"/>
        </w:trPr>
        <w:tc>
          <w:tcPr>
            <w:tcW w:w="1625" w:type="pct"/>
            <w:shd w:val="clear" w:color="auto" w:fill="auto"/>
          </w:tcPr>
          <w:p w14:paraId="6EAC2524" w14:textId="79EA64B0" w:rsidR="00BE2DAA" w:rsidRPr="00996241" w:rsidRDefault="67EFCDBA" w:rsidP="7D2D7327">
            <w:pPr>
              <w:rPr>
                <w:color w:val="000000" w:themeColor="text1"/>
                <w:sz w:val="20"/>
                <w:szCs w:val="20"/>
              </w:rPr>
            </w:pPr>
            <w:r>
              <w:rPr>
                <w:color w:val="000000" w:themeColor="text1"/>
                <w:sz w:val="20"/>
                <w:szCs w:val="20"/>
              </w:rPr>
              <w:t>PNUE</w:t>
            </w:r>
          </w:p>
        </w:tc>
        <w:tc>
          <w:tcPr>
            <w:tcW w:w="1477" w:type="pct"/>
            <w:shd w:val="clear" w:color="auto" w:fill="auto"/>
          </w:tcPr>
          <w:p w14:paraId="5D19CC3D" w14:textId="46AC72D9" w:rsidR="00BE2DAA" w:rsidRPr="00996241" w:rsidRDefault="398E687C" w:rsidP="7D2D7327">
            <w:pPr>
              <w:jc w:val="right"/>
              <w:rPr>
                <w:color w:val="000000" w:themeColor="text1"/>
                <w:sz w:val="20"/>
                <w:szCs w:val="20"/>
              </w:rPr>
            </w:pPr>
            <w:r>
              <w:rPr>
                <w:color w:val="000000" w:themeColor="text1"/>
                <w:sz w:val="20"/>
                <w:szCs w:val="20"/>
              </w:rPr>
              <w:t>114 000</w:t>
            </w:r>
          </w:p>
        </w:tc>
        <w:tc>
          <w:tcPr>
            <w:tcW w:w="1898" w:type="pct"/>
            <w:shd w:val="clear" w:color="auto" w:fill="auto"/>
          </w:tcPr>
          <w:p w14:paraId="41BD2B3C" w14:textId="03177F0F" w:rsidR="00BE2DAA" w:rsidRPr="00996241" w:rsidRDefault="398E687C" w:rsidP="7D2D7327">
            <w:pPr>
              <w:jc w:val="right"/>
              <w:rPr>
                <w:color w:val="000000" w:themeColor="text1"/>
                <w:sz w:val="20"/>
                <w:szCs w:val="20"/>
              </w:rPr>
            </w:pPr>
            <w:r>
              <w:rPr>
                <w:color w:val="000000" w:themeColor="text1"/>
                <w:sz w:val="20"/>
                <w:szCs w:val="20"/>
              </w:rPr>
              <w:t>14 820</w:t>
            </w:r>
          </w:p>
        </w:tc>
      </w:tr>
      <w:tr w:rsidR="00BE2DAA" w:rsidRPr="00EB31E3" w14:paraId="5065237C" w14:textId="77777777" w:rsidTr="00CA323D">
        <w:trPr>
          <w:trHeight w:hRule="exact" w:val="227"/>
        </w:trPr>
        <w:tc>
          <w:tcPr>
            <w:tcW w:w="1625" w:type="pct"/>
            <w:shd w:val="clear" w:color="auto" w:fill="auto"/>
          </w:tcPr>
          <w:p w14:paraId="08C319BB" w14:textId="4F9BEA5F" w:rsidR="00BE2DAA" w:rsidRPr="009931F4" w:rsidRDefault="119F006B" w:rsidP="7D2D7327">
            <w:pPr>
              <w:rPr>
                <w:color w:val="000000" w:themeColor="text1"/>
                <w:sz w:val="20"/>
                <w:szCs w:val="20"/>
              </w:rPr>
            </w:pPr>
            <w:r>
              <w:rPr>
                <w:color w:val="000000" w:themeColor="text1"/>
                <w:sz w:val="20"/>
                <w:szCs w:val="20"/>
              </w:rPr>
              <w:t>ONUDI</w:t>
            </w:r>
          </w:p>
        </w:tc>
        <w:tc>
          <w:tcPr>
            <w:tcW w:w="1477" w:type="pct"/>
            <w:shd w:val="clear" w:color="auto" w:fill="auto"/>
          </w:tcPr>
          <w:p w14:paraId="3FBECC3D" w14:textId="185DD949" w:rsidR="00BE2DAA" w:rsidRPr="00996241" w:rsidRDefault="436AC40E" w:rsidP="7D2D7327">
            <w:pPr>
              <w:jc w:val="right"/>
              <w:rPr>
                <w:color w:val="000000" w:themeColor="text1"/>
                <w:sz w:val="20"/>
                <w:szCs w:val="20"/>
              </w:rPr>
            </w:pPr>
            <w:r>
              <w:rPr>
                <w:color w:val="000000" w:themeColor="text1"/>
                <w:sz w:val="20"/>
                <w:szCs w:val="20"/>
              </w:rPr>
              <w:t>101 600</w:t>
            </w:r>
          </w:p>
        </w:tc>
        <w:tc>
          <w:tcPr>
            <w:tcW w:w="1898" w:type="pct"/>
            <w:shd w:val="clear" w:color="auto" w:fill="auto"/>
          </w:tcPr>
          <w:p w14:paraId="15AE0792" w14:textId="54C9E1A0" w:rsidR="00BE2DAA" w:rsidRPr="00996241" w:rsidRDefault="00315811" w:rsidP="7D2D7327">
            <w:pPr>
              <w:jc w:val="right"/>
              <w:rPr>
                <w:color w:val="000000" w:themeColor="text1"/>
                <w:sz w:val="20"/>
                <w:szCs w:val="20"/>
              </w:rPr>
            </w:pPr>
            <w:r>
              <w:rPr>
                <w:color w:val="000000" w:themeColor="text1"/>
                <w:sz w:val="20"/>
                <w:szCs w:val="20"/>
              </w:rPr>
              <w:t>9 144</w:t>
            </w:r>
          </w:p>
        </w:tc>
      </w:tr>
      <w:tr w:rsidR="00BE2DAA" w:rsidRPr="00EB31E3" w14:paraId="645DBC05" w14:textId="77777777" w:rsidTr="00CA323D">
        <w:trPr>
          <w:trHeight w:hRule="exact" w:val="227"/>
        </w:trPr>
        <w:tc>
          <w:tcPr>
            <w:tcW w:w="1625" w:type="pct"/>
            <w:shd w:val="clear" w:color="auto" w:fill="auto"/>
          </w:tcPr>
          <w:p w14:paraId="530F35C5" w14:textId="77777777" w:rsidR="00BE2DAA" w:rsidRPr="009931F4" w:rsidRDefault="00BE2DAA" w:rsidP="004B6278">
            <w:pPr>
              <w:rPr>
                <w:color w:val="000000" w:themeColor="text1"/>
                <w:sz w:val="20"/>
                <w:highlight w:val="cyan"/>
              </w:rPr>
            </w:pPr>
            <w:r>
              <w:rPr>
                <w:color w:val="000000" w:themeColor="text1"/>
                <w:sz w:val="20"/>
              </w:rPr>
              <w:t>Total</w:t>
            </w:r>
          </w:p>
        </w:tc>
        <w:tc>
          <w:tcPr>
            <w:tcW w:w="1477" w:type="pct"/>
            <w:shd w:val="clear" w:color="auto" w:fill="auto"/>
          </w:tcPr>
          <w:p w14:paraId="098EABB9" w14:textId="6AF59180" w:rsidR="00BE2DAA" w:rsidRPr="00996241" w:rsidRDefault="07290CD0" w:rsidP="7D2D7327">
            <w:pPr>
              <w:jc w:val="right"/>
              <w:rPr>
                <w:color w:val="000000" w:themeColor="text1"/>
                <w:sz w:val="20"/>
                <w:szCs w:val="20"/>
              </w:rPr>
            </w:pPr>
            <w:r>
              <w:rPr>
                <w:color w:val="000000" w:themeColor="text1"/>
                <w:sz w:val="20"/>
                <w:szCs w:val="20"/>
              </w:rPr>
              <w:t>215 600</w:t>
            </w:r>
          </w:p>
        </w:tc>
        <w:tc>
          <w:tcPr>
            <w:tcW w:w="1898" w:type="pct"/>
            <w:shd w:val="clear" w:color="auto" w:fill="auto"/>
          </w:tcPr>
          <w:p w14:paraId="415E93ED" w14:textId="73676AD0" w:rsidR="00BE2DAA" w:rsidRPr="00996241" w:rsidRDefault="00E20080" w:rsidP="7D2D7327">
            <w:pPr>
              <w:jc w:val="right"/>
              <w:rPr>
                <w:color w:val="000000" w:themeColor="text1"/>
                <w:sz w:val="20"/>
                <w:szCs w:val="20"/>
              </w:rPr>
            </w:pPr>
            <w:r>
              <w:rPr>
                <w:color w:val="000000" w:themeColor="text1"/>
                <w:sz w:val="20"/>
                <w:szCs w:val="20"/>
              </w:rPr>
              <w:t>23 964</w:t>
            </w:r>
          </w:p>
        </w:tc>
      </w:tr>
    </w:tbl>
    <w:p w14:paraId="7B02EC3F" w14:textId="77777777" w:rsidR="00BE2DAA" w:rsidRPr="00C56812" w:rsidRDefault="00BE2DAA" w:rsidP="00BE2DAA">
      <w:pPr>
        <w:jc w:val="center"/>
        <w:rPr>
          <w:sz w:val="18"/>
          <w:szCs w:val="18"/>
        </w:rPr>
      </w:pPr>
    </w:p>
    <w:tbl>
      <w:tblPr>
        <w:tblStyle w:val="TableGrid"/>
        <w:tblW w:w="5643" w:type="pct"/>
        <w:tblInd w:w="-635" w:type="dxa"/>
        <w:tblLook w:val="04A0" w:firstRow="1" w:lastRow="0" w:firstColumn="1" w:lastColumn="0" w:noHBand="0" w:noVBand="1"/>
      </w:tblPr>
      <w:tblGrid>
        <w:gridCol w:w="3461"/>
        <w:gridCol w:w="7091"/>
      </w:tblGrid>
      <w:tr w:rsidR="00BE2DAA" w:rsidRPr="00EB31E3" w14:paraId="4C604977" w14:textId="77777777" w:rsidTr="00B2439B">
        <w:trPr>
          <w:trHeight w:hRule="exact" w:val="281"/>
        </w:trPr>
        <w:tc>
          <w:tcPr>
            <w:tcW w:w="1640" w:type="pct"/>
            <w:shd w:val="clear" w:color="auto" w:fill="auto"/>
          </w:tcPr>
          <w:p w14:paraId="3A2E2453" w14:textId="77777777" w:rsidR="00BE2DAA" w:rsidRPr="00996241" w:rsidRDefault="00BE2DAA" w:rsidP="004B6278">
            <w:pPr>
              <w:jc w:val="left"/>
              <w:rPr>
                <w:b/>
                <w:color w:val="000000" w:themeColor="text1"/>
                <w:sz w:val="20"/>
              </w:rPr>
            </w:pPr>
            <w:r>
              <w:rPr>
                <w:b/>
                <w:color w:val="000000" w:themeColor="text1"/>
                <w:sz w:val="20"/>
              </w:rPr>
              <w:t>Recommandation du Secrétariat :</w:t>
            </w:r>
          </w:p>
        </w:tc>
        <w:tc>
          <w:tcPr>
            <w:tcW w:w="3360" w:type="pct"/>
            <w:shd w:val="clear" w:color="auto" w:fill="auto"/>
          </w:tcPr>
          <w:p w14:paraId="17344C50" w14:textId="3E5EB872" w:rsidR="00BE2DAA" w:rsidRPr="00996241" w:rsidRDefault="349E2322" w:rsidP="7D2D7327">
            <w:pPr>
              <w:jc w:val="center"/>
              <w:rPr>
                <w:color w:val="000000" w:themeColor="text1"/>
                <w:sz w:val="20"/>
                <w:szCs w:val="20"/>
              </w:rPr>
            </w:pPr>
            <w:r>
              <w:rPr>
                <w:color w:val="000000" w:themeColor="text1"/>
                <w:sz w:val="20"/>
                <w:szCs w:val="20"/>
              </w:rPr>
              <w:t>Examen individuel</w:t>
            </w:r>
          </w:p>
        </w:tc>
      </w:tr>
    </w:tbl>
    <w:p w14:paraId="24EF411C" w14:textId="77777777" w:rsidR="00BE2DAA" w:rsidRDefault="00BE2DAA" w:rsidP="00BE2DAA">
      <w:pPr>
        <w:widowControl w:val="0"/>
        <w:tabs>
          <w:tab w:val="left" w:pos="2880"/>
          <w:tab w:val="left" w:pos="5760"/>
        </w:tabs>
        <w:spacing w:after="240"/>
        <w:jc w:val="center"/>
        <w:rPr>
          <w:b/>
          <w:sz w:val="10"/>
          <w:szCs w:val="10"/>
        </w:rPr>
      </w:pPr>
      <w:r>
        <w:br w:type="page"/>
      </w:r>
    </w:p>
    <w:p w14:paraId="09A191B6" w14:textId="77777777" w:rsidR="00BE2DAA" w:rsidRPr="00996241" w:rsidRDefault="00BE2DAA" w:rsidP="00DC561D">
      <w:pPr>
        <w:keepNext/>
        <w:widowControl w:val="0"/>
        <w:tabs>
          <w:tab w:val="left" w:pos="2880"/>
          <w:tab w:val="left" w:pos="5760"/>
        </w:tabs>
        <w:spacing w:before="240" w:after="240"/>
        <w:jc w:val="center"/>
        <w:rPr>
          <w:b/>
        </w:rPr>
      </w:pPr>
      <w:r>
        <w:rPr>
          <w:b/>
        </w:rPr>
        <w:lastRenderedPageBreak/>
        <w:t>DESCRIPTION DU PROJET</w:t>
      </w:r>
    </w:p>
    <w:p w14:paraId="165FB1FC" w14:textId="77777777" w:rsidR="00BE2DAA" w:rsidRPr="00183EE2" w:rsidRDefault="00BE2DAA" w:rsidP="00DC561D">
      <w:pPr>
        <w:keepNext/>
        <w:spacing w:after="240"/>
        <w:rPr>
          <w:b/>
        </w:rPr>
      </w:pPr>
      <w:r>
        <w:rPr>
          <w:b/>
        </w:rPr>
        <w:t>Contexte</w:t>
      </w:r>
    </w:p>
    <w:p w14:paraId="703BD33B" w14:textId="49F4A2A4" w:rsidR="00BE2DAA" w:rsidRPr="00183EE2" w:rsidRDefault="349E2322" w:rsidP="006E60DD">
      <w:pPr>
        <w:pStyle w:val="Heading1"/>
      </w:pPr>
      <w:r>
        <w:t>Au nom du gouvernement du Burundi, le PNUE, en tant que principale agence d’exécution, a présenté une demande pour la phase II du plan de gestion de l’élimination des HCFC (PGEH) d’un montant total de 466 740 $ US, soit 278 000 $ US, plus des coûts d’appui d’agence de 36 140 $ US, pour le PNUE, et 140 000 $ US, plus des coûts d’appui d’agence de 12 600 $ US, pour l’ONUDI, conformément à la proposition initiale</w:t>
      </w:r>
      <w:r w:rsidR="00BE2DAA" w:rsidRPr="00183EE2">
        <w:rPr>
          <w:vertAlign w:val="superscript"/>
        </w:rPr>
        <w:footnoteReference w:id="3"/>
      </w:r>
      <w:r>
        <w:t xml:space="preserve">. La mise en œuvre de la phase II du PGEH éliminera la consommation restante de HCFC d’ici 2030. </w:t>
      </w:r>
    </w:p>
    <w:p w14:paraId="42237199" w14:textId="18B597BC" w:rsidR="00BE2DAA" w:rsidRPr="00183EE2" w:rsidRDefault="349E2322" w:rsidP="00C56812">
      <w:pPr>
        <w:pStyle w:val="Heading1"/>
      </w:pPr>
      <w:r>
        <w:t>La première tranche de la phase II du PGEH qui est demandée à la présente réunion s’élève à 239 564 $ US, soit 114 000 $ US, plus des coûts d’appui d’agence de 14 820 $ US, pour le PNUE, et 101 600 $ US, plus des coûts d’appui d’agence de 9 144 $ US, pour l’ONUDI, conformément à la proposition initiale.</w:t>
      </w:r>
    </w:p>
    <w:p w14:paraId="64C9DB76" w14:textId="52A934FC" w:rsidR="00BE2DAA" w:rsidRDefault="349E2322" w:rsidP="7D2D7327">
      <w:pPr>
        <w:keepNext/>
        <w:spacing w:after="240"/>
        <w:outlineLvl w:val="0"/>
        <w:rPr>
          <w:b/>
          <w:bCs/>
        </w:rPr>
      </w:pPr>
      <w:r>
        <w:rPr>
          <w:b/>
          <w:bCs/>
        </w:rPr>
        <w:t>État de la mise en œuvre de la phase I</w:t>
      </w:r>
      <w:r>
        <w:t xml:space="preserve"> </w:t>
      </w:r>
      <w:r>
        <w:rPr>
          <w:b/>
          <w:bCs/>
        </w:rPr>
        <w:t>du plan de gestion de l’élimination des HCFC</w:t>
      </w:r>
    </w:p>
    <w:p w14:paraId="7F1A6171" w14:textId="6A8BF086" w:rsidR="00BE2DAA" w:rsidRPr="00151B9C" w:rsidRDefault="28DDC8BA" w:rsidP="00C23DA2">
      <w:pPr>
        <w:pStyle w:val="Heading1"/>
        <w:tabs>
          <w:tab w:val="num" w:pos="709"/>
        </w:tabs>
      </w:pPr>
      <w:r>
        <w:t>La phase I du PGEH pour le Burundi a été initialement approuvée à la 65</w:t>
      </w:r>
      <w:r>
        <w:rPr>
          <w:vertAlign w:val="superscript"/>
        </w:rPr>
        <w:t>e</w:t>
      </w:r>
      <w:r>
        <w:t> réunion</w:t>
      </w:r>
      <w:r w:rsidR="00BE2DAA" w:rsidRPr="00151B9C">
        <w:rPr>
          <w:vertAlign w:val="superscript"/>
        </w:rPr>
        <w:footnoteReference w:id="4"/>
      </w:r>
      <w:r>
        <w:t xml:space="preserve"> et révisée à la 81</w:t>
      </w:r>
      <w:r>
        <w:rPr>
          <w:vertAlign w:val="superscript"/>
        </w:rPr>
        <w:t>e</w:t>
      </w:r>
      <w:r>
        <w:t> réunion</w:t>
      </w:r>
      <w:r w:rsidR="00BE2DAA" w:rsidRPr="00151B9C">
        <w:rPr>
          <w:vertAlign w:val="superscript"/>
        </w:rPr>
        <w:footnoteReference w:id="5"/>
      </w:r>
      <w:r>
        <w:t xml:space="preserve"> pour éliminer 0,73 tonne PAO de HCFC utilisées dans le secteur de l’entretien des équipements de réfrigération et de climatisation et pour respecter la réduction de 35 pour cent de la valeur de référence avant 2020, pour un montant total de 332 000 $ US</w:t>
      </w:r>
      <w:r w:rsidR="00BE2DAA" w:rsidRPr="00151B9C">
        <w:rPr>
          <w:vertAlign w:val="superscript"/>
        </w:rPr>
        <w:footnoteReference w:id="6"/>
      </w:r>
      <w:r>
        <w:t xml:space="preserve">, plus les coûts d’appui d’agence. </w:t>
      </w:r>
    </w:p>
    <w:p w14:paraId="2EF538C0" w14:textId="2B2D1330" w:rsidR="00BE2DAA" w:rsidRPr="00151B9C" w:rsidRDefault="19D6540C" w:rsidP="00C23DA2">
      <w:pPr>
        <w:pStyle w:val="Heading1"/>
        <w:tabs>
          <w:tab w:val="num" w:pos="709"/>
        </w:tabs>
      </w:pPr>
      <w:r>
        <w:t>La cinquième et dernière tranche de la phase I a été approuvée à la 93</w:t>
      </w:r>
      <w:r>
        <w:rPr>
          <w:vertAlign w:val="superscript"/>
        </w:rPr>
        <w:t>e</w:t>
      </w:r>
      <w:r>
        <w:t> réunion, et la phase I du PGEH a été prolongée jusqu’au 31 décembre 2024 sur une base exceptionnelle, étant donné les retards dans la mise en œuvre des activités d’élimination et en prenant note qu’aucune autre prolongation de mise en œuvre de projet ne sera demandée.</w:t>
      </w:r>
    </w:p>
    <w:p w14:paraId="108EF365" w14:textId="0C1E8C23" w:rsidR="00BE2DAA" w:rsidRPr="00151B9C" w:rsidRDefault="349E2322" w:rsidP="7D2D7327">
      <w:pPr>
        <w:keepNext/>
        <w:widowControl w:val="0"/>
        <w:spacing w:after="240"/>
        <w:rPr>
          <w:highlight w:val="magenta"/>
        </w:rPr>
      </w:pPr>
      <w:r>
        <w:rPr>
          <w:u w:val="single"/>
        </w:rPr>
        <w:t>Rapport sur la consommation des HCFC</w:t>
      </w:r>
      <w:bookmarkStart w:id="3" w:name="_Hlk170900703"/>
    </w:p>
    <w:bookmarkEnd w:id="3"/>
    <w:p w14:paraId="3984DB23" w14:textId="2D822471" w:rsidR="00BE2DAA" w:rsidRPr="00151B9C" w:rsidRDefault="349E2322" w:rsidP="7D2D7327">
      <w:pPr>
        <w:pStyle w:val="Heading1"/>
        <w:keepNext/>
        <w:widowControl w:val="0"/>
      </w:pPr>
      <w:r>
        <w:t xml:space="preserve">Le gouvernement du Burundi a communiqué une consommation de 0,66 tonne PAO de HCFC en 2023, ce qui est 91 pour cent inférieur à la valeur de référence des HCFC pour la conformité et 69 pour cent inférieur au point de départ. La consommation de HCFC pour 2019 à 2023 est indiquée au tableau 1. </w:t>
      </w:r>
    </w:p>
    <w:p w14:paraId="7021438D" w14:textId="22B6A737" w:rsidR="00BE2DAA" w:rsidRPr="00151B9C" w:rsidRDefault="349E2322" w:rsidP="00F41A6A">
      <w:pPr>
        <w:pStyle w:val="Heading1"/>
        <w:keepNext/>
        <w:widowControl w:val="0"/>
        <w:numPr>
          <w:ilvl w:val="0"/>
          <w:numId w:val="0"/>
        </w:numPr>
        <w:spacing w:after="0"/>
      </w:pPr>
      <w:r>
        <w:rPr>
          <w:b/>
          <w:bCs/>
        </w:rPr>
        <w:t>Tableau 1. Consommation de HCFC du Burundi (2019-2023, données de l’Article 7)</w:t>
      </w:r>
    </w:p>
    <w:tbl>
      <w:tblPr>
        <w:tblStyle w:val="TableGrid"/>
        <w:tblW w:w="9510" w:type="dxa"/>
        <w:tblLook w:val="04A0" w:firstRow="1" w:lastRow="0" w:firstColumn="1" w:lastColumn="0" w:noHBand="0" w:noVBand="1"/>
      </w:tblPr>
      <w:tblGrid>
        <w:gridCol w:w="2076"/>
        <w:gridCol w:w="1239"/>
        <w:gridCol w:w="1239"/>
        <w:gridCol w:w="1239"/>
        <w:gridCol w:w="1239"/>
        <w:gridCol w:w="1239"/>
        <w:gridCol w:w="1239"/>
      </w:tblGrid>
      <w:tr w:rsidR="00BE2DAA" w:rsidRPr="00EB31E3" w14:paraId="2D4A6E86" w14:textId="77777777" w:rsidTr="00F41A6A">
        <w:trPr>
          <w:trHeight w:val="300"/>
          <w:tblHeader/>
        </w:trPr>
        <w:tc>
          <w:tcPr>
            <w:tcW w:w="2076" w:type="dxa"/>
            <w:noWrap/>
            <w:tcMar>
              <w:left w:w="43" w:type="dxa"/>
              <w:right w:w="43" w:type="dxa"/>
            </w:tcMar>
            <w:vAlign w:val="center"/>
            <w:hideMark/>
          </w:tcPr>
          <w:p w14:paraId="47297E32" w14:textId="77777777" w:rsidR="00BE2DAA" w:rsidRPr="00996241" w:rsidRDefault="00BE2DAA" w:rsidP="00237369">
            <w:pPr>
              <w:widowControl w:val="0"/>
              <w:jc w:val="left"/>
              <w:rPr>
                <w:b/>
                <w:color w:val="000000"/>
                <w:sz w:val="20"/>
              </w:rPr>
            </w:pPr>
            <w:r>
              <w:rPr>
                <w:b/>
                <w:color w:val="000000"/>
                <w:sz w:val="20"/>
              </w:rPr>
              <w:t>HCFC-22</w:t>
            </w:r>
          </w:p>
        </w:tc>
        <w:tc>
          <w:tcPr>
            <w:tcW w:w="1239" w:type="dxa"/>
            <w:noWrap/>
            <w:vAlign w:val="center"/>
            <w:hideMark/>
          </w:tcPr>
          <w:p w14:paraId="1DDB1550" w14:textId="77777777" w:rsidR="00BE2DAA" w:rsidRPr="00996241" w:rsidRDefault="00BE2DAA" w:rsidP="00275284">
            <w:pPr>
              <w:widowControl w:val="0"/>
              <w:jc w:val="center"/>
              <w:rPr>
                <w:b/>
                <w:color w:val="000000"/>
                <w:sz w:val="20"/>
              </w:rPr>
            </w:pPr>
            <w:r>
              <w:rPr>
                <w:b/>
                <w:color w:val="000000"/>
                <w:sz w:val="20"/>
              </w:rPr>
              <w:t>2019</w:t>
            </w:r>
          </w:p>
        </w:tc>
        <w:tc>
          <w:tcPr>
            <w:tcW w:w="1239" w:type="dxa"/>
            <w:vAlign w:val="center"/>
          </w:tcPr>
          <w:p w14:paraId="78CD6D09" w14:textId="77777777" w:rsidR="00BE2DAA" w:rsidRPr="00996241" w:rsidRDefault="00BE2DAA" w:rsidP="00275284">
            <w:pPr>
              <w:widowControl w:val="0"/>
              <w:jc w:val="center"/>
              <w:rPr>
                <w:b/>
                <w:color w:val="000000"/>
                <w:sz w:val="20"/>
              </w:rPr>
            </w:pPr>
            <w:r>
              <w:rPr>
                <w:b/>
                <w:color w:val="000000"/>
                <w:sz w:val="20"/>
              </w:rPr>
              <w:t>2020</w:t>
            </w:r>
          </w:p>
        </w:tc>
        <w:tc>
          <w:tcPr>
            <w:tcW w:w="1239" w:type="dxa"/>
            <w:vAlign w:val="center"/>
          </w:tcPr>
          <w:p w14:paraId="7BDCDD57" w14:textId="77777777" w:rsidR="00BE2DAA" w:rsidRPr="00996241" w:rsidRDefault="00BE2DAA" w:rsidP="00275284">
            <w:pPr>
              <w:widowControl w:val="0"/>
              <w:jc w:val="center"/>
              <w:rPr>
                <w:b/>
                <w:color w:val="000000"/>
                <w:sz w:val="20"/>
              </w:rPr>
            </w:pPr>
            <w:r>
              <w:rPr>
                <w:b/>
                <w:color w:val="000000"/>
                <w:sz w:val="20"/>
              </w:rPr>
              <w:t>2021</w:t>
            </w:r>
          </w:p>
        </w:tc>
        <w:tc>
          <w:tcPr>
            <w:tcW w:w="1239" w:type="dxa"/>
            <w:vAlign w:val="center"/>
          </w:tcPr>
          <w:p w14:paraId="6324422C" w14:textId="77777777" w:rsidR="00BE2DAA" w:rsidRPr="00996241" w:rsidRDefault="00BE2DAA" w:rsidP="00237369">
            <w:pPr>
              <w:widowControl w:val="0"/>
              <w:jc w:val="center"/>
              <w:rPr>
                <w:b/>
                <w:color w:val="000000"/>
                <w:sz w:val="20"/>
              </w:rPr>
            </w:pPr>
            <w:r>
              <w:rPr>
                <w:b/>
                <w:color w:val="000000"/>
                <w:sz w:val="20"/>
              </w:rPr>
              <w:t>2022</w:t>
            </w:r>
          </w:p>
        </w:tc>
        <w:tc>
          <w:tcPr>
            <w:tcW w:w="1239" w:type="dxa"/>
            <w:vAlign w:val="center"/>
          </w:tcPr>
          <w:p w14:paraId="010B7DA9" w14:textId="1255D4B5" w:rsidR="00BE2DAA" w:rsidRPr="00996241" w:rsidRDefault="349E2322" w:rsidP="00237369">
            <w:pPr>
              <w:widowControl w:val="0"/>
              <w:jc w:val="center"/>
              <w:rPr>
                <w:b/>
                <w:bCs/>
                <w:color w:val="000000"/>
                <w:sz w:val="20"/>
                <w:szCs w:val="20"/>
                <w:highlight w:val="magenta"/>
              </w:rPr>
            </w:pPr>
            <w:r>
              <w:rPr>
                <w:b/>
                <w:bCs/>
                <w:color w:val="000000" w:themeColor="text1"/>
                <w:sz w:val="20"/>
                <w:szCs w:val="20"/>
              </w:rPr>
              <w:t>2023</w:t>
            </w:r>
          </w:p>
        </w:tc>
        <w:tc>
          <w:tcPr>
            <w:tcW w:w="1239" w:type="dxa"/>
            <w:noWrap/>
            <w:vAlign w:val="center"/>
            <w:hideMark/>
          </w:tcPr>
          <w:p w14:paraId="30E0708C" w14:textId="77777777" w:rsidR="00BE2DAA" w:rsidRPr="00996241" w:rsidRDefault="00BE2DAA" w:rsidP="00237369">
            <w:pPr>
              <w:widowControl w:val="0"/>
              <w:jc w:val="center"/>
              <w:rPr>
                <w:b/>
                <w:color w:val="000000"/>
                <w:sz w:val="20"/>
              </w:rPr>
            </w:pPr>
            <w:r>
              <w:rPr>
                <w:b/>
                <w:color w:val="000000"/>
                <w:sz w:val="20"/>
              </w:rPr>
              <w:t>Valeur de référence</w:t>
            </w:r>
          </w:p>
        </w:tc>
      </w:tr>
      <w:tr w:rsidR="00BE2DAA" w:rsidRPr="00EB31E3" w14:paraId="6ABA2D28" w14:textId="77777777" w:rsidTr="00F41A6A">
        <w:trPr>
          <w:trHeight w:val="300"/>
        </w:trPr>
        <w:tc>
          <w:tcPr>
            <w:tcW w:w="2076" w:type="dxa"/>
            <w:noWrap/>
            <w:tcMar>
              <w:left w:w="43" w:type="dxa"/>
              <w:right w:w="43" w:type="dxa"/>
            </w:tcMar>
            <w:vAlign w:val="center"/>
            <w:hideMark/>
          </w:tcPr>
          <w:p w14:paraId="1B7ECA7C" w14:textId="77777777" w:rsidR="00BE2DAA" w:rsidRPr="00987590" w:rsidRDefault="00BE2DAA" w:rsidP="00237369">
            <w:pPr>
              <w:widowControl w:val="0"/>
              <w:jc w:val="left"/>
              <w:rPr>
                <w:b/>
                <w:bCs/>
                <w:color w:val="000000"/>
                <w:sz w:val="20"/>
              </w:rPr>
            </w:pPr>
            <w:r>
              <w:rPr>
                <w:b/>
                <w:bCs/>
                <w:color w:val="000000"/>
                <w:sz w:val="20"/>
              </w:rPr>
              <w:t>Tonnes métriques (</w:t>
            </w:r>
            <w:proofErr w:type="spellStart"/>
            <w:r>
              <w:rPr>
                <w:b/>
                <w:bCs/>
                <w:color w:val="000000"/>
                <w:sz w:val="20"/>
              </w:rPr>
              <w:t>tm</w:t>
            </w:r>
            <w:proofErr w:type="spellEnd"/>
            <w:r>
              <w:rPr>
                <w:b/>
                <w:bCs/>
                <w:color w:val="000000"/>
                <w:sz w:val="20"/>
              </w:rPr>
              <w:t>)</w:t>
            </w:r>
          </w:p>
        </w:tc>
        <w:tc>
          <w:tcPr>
            <w:tcW w:w="1239" w:type="dxa"/>
            <w:noWrap/>
            <w:tcMar>
              <w:left w:w="115" w:type="dxa"/>
              <w:right w:w="230" w:type="dxa"/>
            </w:tcMar>
            <w:vAlign w:val="center"/>
          </w:tcPr>
          <w:p w14:paraId="6A2AB0ED" w14:textId="1BA64555" w:rsidR="00BE2DAA" w:rsidRPr="00996241" w:rsidRDefault="685EE736" w:rsidP="00A460EC">
            <w:pPr>
              <w:ind w:right="-125"/>
              <w:jc w:val="right"/>
              <w:rPr>
                <w:sz w:val="20"/>
                <w:szCs w:val="20"/>
              </w:rPr>
            </w:pPr>
            <w:r>
              <w:rPr>
                <w:sz w:val="20"/>
                <w:szCs w:val="20"/>
              </w:rPr>
              <w:t>32,50</w:t>
            </w:r>
          </w:p>
        </w:tc>
        <w:tc>
          <w:tcPr>
            <w:tcW w:w="1239" w:type="dxa"/>
            <w:tcMar>
              <w:left w:w="115" w:type="dxa"/>
              <w:right w:w="230" w:type="dxa"/>
            </w:tcMar>
            <w:vAlign w:val="center"/>
          </w:tcPr>
          <w:p w14:paraId="02D26D4C" w14:textId="2257A1C4" w:rsidR="00BE2DAA" w:rsidRPr="00996241" w:rsidRDefault="685EE736" w:rsidP="00A460EC">
            <w:pPr>
              <w:ind w:right="-125"/>
              <w:jc w:val="right"/>
              <w:rPr>
                <w:sz w:val="20"/>
                <w:szCs w:val="20"/>
              </w:rPr>
            </w:pPr>
            <w:r>
              <w:rPr>
                <w:sz w:val="20"/>
                <w:szCs w:val="20"/>
              </w:rPr>
              <w:t>24,30</w:t>
            </w:r>
          </w:p>
        </w:tc>
        <w:tc>
          <w:tcPr>
            <w:tcW w:w="1239" w:type="dxa"/>
            <w:tcMar>
              <w:left w:w="115" w:type="dxa"/>
              <w:right w:w="230" w:type="dxa"/>
            </w:tcMar>
            <w:vAlign w:val="center"/>
          </w:tcPr>
          <w:p w14:paraId="5DB7BBB3" w14:textId="1BB774BC" w:rsidR="00BE2DAA" w:rsidRPr="00996241" w:rsidRDefault="685EE736" w:rsidP="00A460EC">
            <w:pPr>
              <w:ind w:right="-125"/>
              <w:jc w:val="right"/>
              <w:rPr>
                <w:sz w:val="20"/>
                <w:szCs w:val="20"/>
              </w:rPr>
            </w:pPr>
            <w:r>
              <w:rPr>
                <w:sz w:val="20"/>
                <w:szCs w:val="20"/>
              </w:rPr>
              <w:t>21,40</w:t>
            </w:r>
          </w:p>
        </w:tc>
        <w:tc>
          <w:tcPr>
            <w:tcW w:w="1239" w:type="dxa"/>
            <w:tcMar>
              <w:left w:w="115" w:type="dxa"/>
              <w:right w:w="230" w:type="dxa"/>
            </w:tcMar>
            <w:vAlign w:val="center"/>
          </w:tcPr>
          <w:p w14:paraId="6CA8999E" w14:textId="6D690BD2" w:rsidR="00BE2DAA" w:rsidRPr="00996241" w:rsidRDefault="685EE736" w:rsidP="00A460EC">
            <w:pPr>
              <w:widowControl w:val="0"/>
              <w:ind w:right="-125"/>
              <w:jc w:val="right"/>
              <w:rPr>
                <w:sz w:val="20"/>
                <w:szCs w:val="20"/>
              </w:rPr>
            </w:pPr>
            <w:r>
              <w:rPr>
                <w:sz w:val="20"/>
                <w:szCs w:val="20"/>
              </w:rPr>
              <w:t>14,03</w:t>
            </w:r>
          </w:p>
        </w:tc>
        <w:tc>
          <w:tcPr>
            <w:tcW w:w="1239" w:type="dxa"/>
            <w:tcMar>
              <w:left w:w="115" w:type="dxa"/>
              <w:right w:w="230" w:type="dxa"/>
            </w:tcMar>
            <w:vAlign w:val="center"/>
          </w:tcPr>
          <w:p w14:paraId="1B1A4035" w14:textId="1C60BBB2" w:rsidR="00BE2DAA" w:rsidRPr="00996241" w:rsidRDefault="685EE736" w:rsidP="00A460EC">
            <w:pPr>
              <w:ind w:right="-125"/>
              <w:jc w:val="right"/>
              <w:rPr>
                <w:sz w:val="20"/>
                <w:szCs w:val="20"/>
              </w:rPr>
            </w:pPr>
            <w:r>
              <w:rPr>
                <w:sz w:val="20"/>
                <w:szCs w:val="20"/>
              </w:rPr>
              <w:t>12,00</w:t>
            </w:r>
          </w:p>
        </w:tc>
        <w:tc>
          <w:tcPr>
            <w:tcW w:w="1239" w:type="dxa"/>
            <w:noWrap/>
            <w:tcMar>
              <w:left w:w="115" w:type="dxa"/>
              <w:right w:w="230" w:type="dxa"/>
            </w:tcMar>
            <w:vAlign w:val="center"/>
          </w:tcPr>
          <w:p w14:paraId="591DE3D4" w14:textId="77777777" w:rsidR="00BE2DAA" w:rsidRPr="00996241" w:rsidRDefault="00BE2DAA" w:rsidP="00A460EC">
            <w:pPr>
              <w:widowControl w:val="0"/>
              <w:ind w:right="-125"/>
              <w:jc w:val="right"/>
              <w:rPr>
                <w:color w:val="000000"/>
                <w:sz w:val="20"/>
              </w:rPr>
            </w:pPr>
            <w:r>
              <w:rPr>
                <w:sz w:val="20"/>
              </w:rPr>
              <w:t>0,00</w:t>
            </w:r>
          </w:p>
        </w:tc>
      </w:tr>
      <w:tr w:rsidR="00BE2DAA" w:rsidRPr="00EB31E3" w14:paraId="46817648" w14:textId="77777777" w:rsidTr="00F41A6A">
        <w:trPr>
          <w:trHeight w:val="300"/>
        </w:trPr>
        <w:tc>
          <w:tcPr>
            <w:tcW w:w="2076" w:type="dxa"/>
            <w:noWrap/>
            <w:tcMar>
              <w:left w:w="43" w:type="dxa"/>
              <w:right w:w="43" w:type="dxa"/>
            </w:tcMar>
            <w:vAlign w:val="center"/>
            <w:hideMark/>
          </w:tcPr>
          <w:p w14:paraId="03633C04" w14:textId="77777777" w:rsidR="00BE2DAA" w:rsidRPr="00987590" w:rsidRDefault="349E2322" w:rsidP="00237369">
            <w:pPr>
              <w:widowControl w:val="0"/>
              <w:jc w:val="left"/>
              <w:rPr>
                <w:b/>
                <w:bCs/>
                <w:color w:val="000000"/>
                <w:sz w:val="20"/>
                <w:szCs w:val="20"/>
              </w:rPr>
            </w:pPr>
            <w:r>
              <w:rPr>
                <w:b/>
                <w:bCs/>
                <w:color w:val="000000" w:themeColor="text1"/>
                <w:sz w:val="20"/>
                <w:szCs w:val="20"/>
              </w:rPr>
              <w:t>Tonnes PAO</w:t>
            </w:r>
          </w:p>
        </w:tc>
        <w:tc>
          <w:tcPr>
            <w:tcW w:w="1239" w:type="dxa"/>
            <w:noWrap/>
            <w:tcMar>
              <w:left w:w="115" w:type="dxa"/>
              <w:right w:w="230" w:type="dxa"/>
            </w:tcMar>
            <w:vAlign w:val="center"/>
          </w:tcPr>
          <w:p w14:paraId="110208D3" w14:textId="30C59481" w:rsidR="00BE2DAA" w:rsidRPr="00996241" w:rsidRDefault="702A8CC1" w:rsidP="00A460EC">
            <w:pPr>
              <w:ind w:right="-125"/>
              <w:jc w:val="right"/>
              <w:rPr>
                <w:sz w:val="20"/>
                <w:szCs w:val="20"/>
              </w:rPr>
            </w:pPr>
            <w:r>
              <w:rPr>
                <w:sz w:val="20"/>
                <w:szCs w:val="20"/>
              </w:rPr>
              <w:t>1,79</w:t>
            </w:r>
          </w:p>
        </w:tc>
        <w:tc>
          <w:tcPr>
            <w:tcW w:w="1239" w:type="dxa"/>
            <w:tcMar>
              <w:left w:w="115" w:type="dxa"/>
              <w:right w:w="230" w:type="dxa"/>
            </w:tcMar>
            <w:vAlign w:val="center"/>
          </w:tcPr>
          <w:p w14:paraId="16192FF1" w14:textId="1BAA27EF" w:rsidR="00BE2DAA" w:rsidRPr="00996241" w:rsidRDefault="702A8CC1" w:rsidP="00A460EC">
            <w:pPr>
              <w:ind w:right="-125"/>
              <w:jc w:val="right"/>
              <w:rPr>
                <w:sz w:val="20"/>
                <w:szCs w:val="20"/>
              </w:rPr>
            </w:pPr>
            <w:r>
              <w:rPr>
                <w:sz w:val="20"/>
                <w:szCs w:val="20"/>
              </w:rPr>
              <w:t>1,34</w:t>
            </w:r>
          </w:p>
        </w:tc>
        <w:tc>
          <w:tcPr>
            <w:tcW w:w="1239" w:type="dxa"/>
            <w:tcMar>
              <w:left w:w="115" w:type="dxa"/>
              <w:right w:w="230" w:type="dxa"/>
            </w:tcMar>
            <w:vAlign w:val="center"/>
          </w:tcPr>
          <w:p w14:paraId="5F50E73F" w14:textId="60240681" w:rsidR="00BE2DAA" w:rsidRPr="00996241" w:rsidRDefault="702A8CC1" w:rsidP="00A460EC">
            <w:pPr>
              <w:ind w:right="-125"/>
              <w:jc w:val="right"/>
              <w:rPr>
                <w:sz w:val="20"/>
                <w:szCs w:val="20"/>
              </w:rPr>
            </w:pPr>
            <w:r>
              <w:rPr>
                <w:sz w:val="20"/>
                <w:szCs w:val="20"/>
              </w:rPr>
              <w:t>1,18</w:t>
            </w:r>
          </w:p>
        </w:tc>
        <w:tc>
          <w:tcPr>
            <w:tcW w:w="1239" w:type="dxa"/>
            <w:tcMar>
              <w:left w:w="115" w:type="dxa"/>
              <w:right w:w="230" w:type="dxa"/>
            </w:tcMar>
            <w:vAlign w:val="center"/>
          </w:tcPr>
          <w:p w14:paraId="3DC44CA7" w14:textId="4EC07423" w:rsidR="00BE2DAA" w:rsidRPr="00996241" w:rsidRDefault="702A8CC1" w:rsidP="00A460EC">
            <w:pPr>
              <w:ind w:right="-125"/>
              <w:jc w:val="right"/>
              <w:rPr>
                <w:sz w:val="20"/>
                <w:szCs w:val="20"/>
              </w:rPr>
            </w:pPr>
            <w:r>
              <w:rPr>
                <w:sz w:val="20"/>
                <w:szCs w:val="20"/>
              </w:rPr>
              <w:t>0,77</w:t>
            </w:r>
          </w:p>
        </w:tc>
        <w:tc>
          <w:tcPr>
            <w:tcW w:w="1239" w:type="dxa"/>
            <w:tcMar>
              <w:left w:w="115" w:type="dxa"/>
              <w:right w:w="230" w:type="dxa"/>
            </w:tcMar>
            <w:vAlign w:val="center"/>
          </w:tcPr>
          <w:p w14:paraId="2EBD8AAB" w14:textId="04C5FDE4" w:rsidR="00BE2DAA" w:rsidRPr="00996241" w:rsidRDefault="702A8CC1" w:rsidP="00A460EC">
            <w:pPr>
              <w:ind w:right="-125"/>
              <w:jc w:val="right"/>
              <w:rPr>
                <w:sz w:val="20"/>
                <w:szCs w:val="20"/>
              </w:rPr>
            </w:pPr>
            <w:r>
              <w:rPr>
                <w:sz w:val="20"/>
                <w:szCs w:val="20"/>
              </w:rPr>
              <w:t>0,66</w:t>
            </w:r>
          </w:p>
        </w:tc>
        <w:tc>
          <w:tcPr>
            <w:tcW w:w="1239" w:type="dxa"/>
            <w:noWrap/>
            <w:tcMar>
              <w:left w:w="115" w:type="dxa"/>
              <w:right w:w="230" w:type="dxa"/>
            </w:tcMar>
            <w:vAlign w:val="center"/>
          </w:tcPr>
          <w:p w14:paraId="387DA075" w14:textId="1972E094" w:rsidR="00BE2DAA" w:rsidRPr="00996241" w:rsidRDefault="64AAE900" w:rsidP="00A460EC">
            <w:pPr>
              <w:ind w:right="-125"/>
              <w:jc w:val="right"/>
              <w:rPr>
                <w:sz w:val="20"/>
                <w:szCs w:val="20"/>
              </w:rPr>
            </w:pPr>
            <w:r>
              <w:rPr>
                <w:sz w:val="20"/>
                <w:szCs w:val="20"/>
              </w:rPr>
              <w:t>7,15</w:t>
            </w:r>
          </w:p>
        </w:tc>
      </w:tr>
    </w:tbl>
    <w:p w14:paraId="6C1E4392" w14:textId="7B1AECD0" w:rsidR="00BE2DAA" w:rsidRPr="00B650AF" w:rsidRDefault="2C0B3C6C" w:rsidP="34AE5D77">
      <w:pPr>
        <w:pStyle w:val="Heading1"/>
        <w:spacing w:before="240"/>
      </w:pPr>
      <w:r>
        <w:t xml:space="preserve">Le Burundi a progressé dans l’élimination des HCFC, qui sont exclusivement utilisés dans le secteur de l’entretien des équipements de réfrigération et de climatisation. La diminution de la consommation est attribuable à la mise en œuvre efficace du système d’octroi de permis et de quotas, à la </w:t>
      </w:r>
      <w:r>
        <w:lastRenderedPageBreak/>
        <w:t>mise en œuvre des activités du PGEH et à l’introduction des technologies sans HCFC (les HFC et les frigorigènes à faible PRG).</w:t>
      </w:r>
    </w:p>
    <w:p w14:paraId="601316AC" w14:textId="77777777" w:rsidR="00BE2DAA" w:rsidRPr="00AE2090" w:rsidRDefault="00BE2DAA" w:rsidP="00DC561D">
      <w:pPr>
        <w:keepNext/>
        <w:widowControl w:val="0"/>
        <w:spacing w:after="240"/>
        <w:rPr>
          <w:i/>
        </w:rPr>
      </w:pPr>
      <w:bookmarkStart w:id="4" w:name="_Hlk126915671"/>
      <w:r>
        <w:rPr>
          <w:i/>
        </w:rPr>
        <w:t>Rapport sur la mise en œuvre du programme du pays</w:t>
      </w:r>
    </w:p>
    <w:bookmarkEnd w:id="4"/>
    <w:p w14:paraId="5759AE35" w14:textId="0CF11B34" w:rsidR="00BE2DAA" w:rsidRPr="00996241" w:rsidRDefault="349E2322" w:rsidP="00C56812">
      <w:pPr>
        <w:pStyle w:val="Heading1"/>
      </w:pPr>
      <w:r>
        <w:t>Le gouvernement du Burundi a communiqué des données du secteur de la consommation des HCFC dans le cadre du rapport de mise en œuvre du programme du pays de 2023, et ces données correspondent aux données déclarées en vertu de l’Article 7 du Protocole de Montréal.</w:t>
      </w:r>
    </w:p>
    <w:p w14:paraId="56850F18" w14:textId="4E4A0D10" w:rsidR="00957706" w:rsidRDefault="00BE2DAA" w:rsidP="00515035">
      <w:pPr>
        <w:keepNext/>
        <w:widowControl w:val="0"/>
        <w:spacing w:after="240"/>
        <w:rPr>
          <w:u w:val="single"/>
        </w:rPr>
      </w:pPr>
      <w:bookmarkStart w:id="5" w:name="_Hlk126915699"/>
      <w:r>
        <w:rPr>
          <w:u w:val="single"/>
        </w:rPr>
        <w:t xml:space="preserve">État d’avancement et décaissement </w:t>
      </w:r>
    </w:p>
    <w:bookmarkEnd w:id="5"/>
    <w:p w14:paraId="7D71275E" w14:textId="5B699345" w:rsidR="00BE2DAA" w:rsidRPr="00B5562F" w:rsidRDefault="2507DEDA" w:rsidP="541945B8">
      <w:pPr>
        <w:pStyle w:val="Heading1"/>
      </w:pPr>
      <w:r>
        <w:t>Au cours de la phase I, les activités suivantes ont été réalisées :</w:t>
      </w:r>
    </w:p>
    <w:p w14:paraId="362CB1E0" w14:textId="49151978" w:rsidR="00B5562F" w:rsidRPr="00F4148E" w:rsidRDefault="009A659B" w:rsidP="009A659B">
      <w:pPr>
        <w:pStyle w:val="Heading2"/>
        <w:ind w:left="1418" w:hanging="698"/>
      </w:pPr>
      <w:r>
        <w:t>a)</w:t>
      </w:r>
      <w:r>
        <w:tab/>
      </w:r>
      <w:r>
        <w:rPr>
          <w:i/>
          <w:iCs/>
        </w:rPr>
        <w:t>Renforcement du cadre réglementaire :</w:t>
      </w:r>
      <w:r>
        <w:t xml:space="preserve"> L’adoption de l’arrêté ministériel commun n</w:t>
      </w:r>
      <w:r>
        <w:rPr>
          <w:vertAlign w:val="superscript"/>
        </w:rPr>
        <w:t>o</w:t>
      </w:r>
      <w:r>
        <w:t> 710/750/540/2035 du 9/12/2022, modifiant l’arrêté ministériel n</w:t>
      </w:r>
      <w:r>
        <w:rPr>
          <w:vertAlign w:val="superscript"/>
        </w:rPr>
        <w:t>o</w:t>
      </w:r>
      <w:r>
        <w:t> 770/2148/cab/2017 du 3/10/2017, qui régit l’importation, le marketing et la distribution des HCFC et des HFC;</w:t>
      </w:r>
    </w:p>
    <w:p w14:paraId="5117414E" w14:textId="26086995" w:rsidR="00BE2DAA" w:rsidRDefault="00B5562F" w:rsidP="00F4148E">
      <w:pPr>
        <w:pStyle w:val="Heading2"/>
        <w:tabs>
          <w:tab w:val="left" w:pos="1395"/>
        </w:tabs>
        <w:ind w:left="1418" w:hanging="698"/>
      </w:pPr>
      <w:r>
        <w:t>b)</w:t>
      </w:r>
      <w:r>
        <w:tab/>
      </w:r>
      <w:r>
        <w:rPr>
          <w:i/>
          <w:iCs/>
        </w:rPr>
        <w:t>Renforcement de la capacité des agents des douanes et d’application de la loi :</w:t>
      </w:r>
      <w:r>
        <w:t xml:space="preserve"> La formation des agents des douanes et d’application de la loi sur l’identification et le contrôle des HCFC et des équipements fonctionnant aux HCFC, l’utilisation des identifiants électroniques, la mise en œuvre de l’arrêté ministériel commun n</w:t>
      </w:r>
      <w:r>
        <w:rPr>
          <w:vertAlign w:val="superscript"/>
        </w:rPr>
        <w:t>o</w:t>
      </w:r>
      <w:r>
        <w:t> </w:t>
      </w:r>
      <w:r>
        <w:rPr>
          <w:sz w:val="24"/>
          <w:szCs w:val="24"/>
        </w:rPr>
        <w:t>710/750/540/2035,</w:t>
      </w:r>
      <w:r>
        <w:t xml:space="preserve"> avec la formation de dix formateurs, dont cinq femmes, et s’étendant à 666 agents des douanes, d’application de la loi et d’inspection environnementale, dont 272 étaient des femmes;</w:t>
      </w:r>
    </w:p>
    <w:p w14:paraId="37E98CFA" w14:textId="16E99B3D" w:rsidR="00885932" w:rsidRPr="00F4148E" w:rsidRDefault="00885932" w:rsidP="00F41A6A">
      <w:pPr>
        <w:pStyle w:val="0Heading0"/>
        <w:ind w:left="1418" w:hanging="698"/>
        <w:jc w:val="both"/>
      </w:pPr>
      <w:r>
        <w:t>c)</w:t>
      </w:r>
      <w:r>
        <w:tab/>
      </w:r>
      <w:r>
        <w:rPr>
          <w:i/>
          <w:iCs/>
          <w:color w:val="000000" w:themeColor="text1"/>
        </w:rPr>
        <w:t xml:space="preserve">Renforcement de la capacité des </w:t>
      </w:r>
      <w:r>
        <w:rPr>
          <w:i/>
          <w:iCs/>
        </w:rPr>
        <w:t>négociants en importation sur les procédures pour l’émission des permis d’importation et l’octroi des quotas annuels :</w:t>
      </w:r>
      <w:r>
        <w:t xml:space="preserve"> 51 négociants ont été formés, dont 20 femmes;</w:t>
      </w:r>
    </w:p>
    <w:p w14:paraId="7E62B372" w14:textId="77777777" w:rsidR="00885932" w:rsidRPr="00F4148E" w:rsidRDefault="00885932" w:rsidP="00885932">
      <w:pPr>
        <w:pStyle w:val="0Heading0"/>
      </w:pPr>
    </w:p>
    <w:p w14:paraId="13EAD9C7" w14:textId="48CF98C9" w:rsidR="00885932" w:rsidRPr="00F4148E" w:rsidRDefault="00885932" w:rsidP="00F4148E">
      <w:pPr>
        <w:pStyle w:val="0Heading0"/>
        <w:ind w:left="1418" w:hanging="698"/>
      </w:pPr>
      <w:r>
        <w:t>d)</w:t>
      </w:r>
      <w:r>
        <w:tab/>
      </w:r>
      <w:r>
        <w:rPr>
          <w:i/>
          <w:iCs/>
        </w:rPr>
        <w:t>Formation des journalistes environnementaux de différents médias sur la mise en œuvre du Protocole de Montréal et de l’Amendement de Kigali :</w:t>
      </w:r>
      <w:r>
        <w:t xml:space="preserve"> 33 journalistes, dont 14 femmes, ont été formés;</w:t>
      </w:r>
    </w:p>
    <w:p w14:paraId="182E76D7" w14:textId="15D219C8" w:rsidR="00885932" w:rsidRPr="00E24BE4" w:rsidRDefault="00885932" w:rsidP="00E24BE4"/>
    <w:p w14:paraId="7F93D4B9" w14:textId="1CF7470D" w:rsidR="00BE2DAA" w:rsidRPr="005B2529" w:rsidRDefault="002F6478" w:rsidP="00E24BE4">
      <w:pPr>
        <w:pStyle w:val="Heading1"/>
        <w:numPr>
          <w:ilvl w:val="0"/>
          <w:numId w:val="0"/>
        </w:numPr>
        <w:tabs>
          <w:tab w:val="left" w:pos="1410"/>
        </w:tabs>
        <w:ind w:left="1410" w:hanging="690"/>
        <w:rPr>
          <w:rFonts w:ascii="Calibri" w:eastAsia="Calibri" w:hAnsi="Calibri" w:cs="Calibri"/>
          <w:color w:val="000000" w:themeColor="text1"/>
        </w:rPr>
      </w:pPr>
      <w:r>
        <w:rPr>
          <w:color w:val="000000" w:themeColor="text1"/>
        </w:rPr>
        <w:t>e)</w:t>
      </w:r>
      <w:r>
        <w:rPr>
          <w:color w:val="000000" w:themeColor="text1"/>
        </w:rPr>
        <w:tab/>
      </w:r>
      <w:r>
        <w:rPr>
          <w:i/>
          <w:iCs/>
          <w:color w:val="000000" w:themeColor="text1"/>
        </w:rPr>
        <w:t>Renforcement de la capacité des techniciens en réfrigération</w:t>
      </w:r>
      <w:r>
        <w:rPr>
          <w:i/>
          <w:iCs/>
        </w:rPr>
        <w:t xml:space="preserve"> : </w:t>
      </w:r>
      <w:r>
        <w:t>Cinq formateurs ont été formés. Ils ont livré des formations pour les techniciens portant sur des sujets comme les bonnes pratiques d’entretien, la manipulation sûre des frigorigènes inflammables, ainsi que l’utilisation des technologies à base d’hydrocarbures. 656 techniciens ont été formés, dont 103 étaient des femmes;</w:t>
      </w:r>
    </w:p>
    <w:p w14:paraId="2214E49B" w14:textId="604CE86B" w:rsidR="00BE2DAA" w:rsidRPr="00F665DC" w:rsidRDefault="53AE1052" w:rsidP="00E24BE4">
      <w:pPr>
        <w:pStyle w:val="Heading1"/>
        <w:numPr>
          <w:ilvl w:val="0"/>
          <w:numId w:val="0"/>
        </w:numPr>
        <w:tabs>
          <w:tab w:val="left" w:pos="1395"/>
        </w:tabs>
        <w:ind w:left="1395" w:hanging="675"/>
      </w:pPr>
      <w:r>
        <w:t>f)</w:t>
      </w:r>
      <w:r>
        <w:tab/>
      </w:r>
      <w:r>
        <w:rPr>
          <w:i/>
          <w:iCs/>
        </w:rPr>
        <w:t>Renforcement du centre d’excellence :</w:t>
      </w:r>
      <w:r>
        <w:t xml:space="preserve"> Le centre d’excellence et de formation de Bujumbura a été renforcé grâce à l’approvisionnement d’équipement</w:t>
      </w:r>
      <w:r w:rsidR="009D3562" w:rsidRPr="00F665DC">
        <w:rPr>
          <w:rStyle w:val="FootnoteReference"/>
        </w:rPr>
        <w:footnoteReference w:id="7"/>
      </w:r>
      <w:r>
        <w:t>, qui est régulièrement utilisé pour la formation des techniciens et des agents des douanes dans le cadre des activités du programme de formation du Burundi, contribuant à augmenter la capacité des techniciens dans la gestion fiable des frigorigènes. Deux analyseurs de frigorigènes ont également été acquis et livrés au service national de l’ozone (UNO).</w:t>
      </w:r>
    </w:p>
    <w:p w14:paraId="0E4CBFCE" w14:textId="2B7E3276" w:rsidR="009D3562" w:rsidRPr="00352449" w:rsidRDefault="009D3562" w:rsidP="009D3562">
      <w:pPr>
        <w:rPr>
          <w:i/>
          <w:iCs/>
        </w:rPr>
      </w:pPr>
      <w:r>
        <w:rPr>
          <w:i/>
          <w:iCs/>
        </w:rPr>
        <w:t>Coordination et suivi de projet</w:t>
      </w:r>
    </w:p>
    <w:p w14:paraId="400E7BA6" w14:textId="77777777" w:rsidR="009D3562" w:rsidRPr="009D3562" w:rsidRDefault="009D3562" w:rsidP="00352449"/>
    <w:p w14:paraId="130D5057" w14:textId="7420889A" w:rsidR="00BE2DAA" w:rsidRPr="005B2529" w:rsidRDefault="4254F6D3" w:rsidP="541945B8">
      <w:pPr>
        <w:pStyle w:val="Heading1"/>
      </w:pPr>
      <w:r>
        <w:lastRenderedPageBreak/>
        <w:t>L’UNO a recruté des consultants pour contribuer à la surveillance continue de la mise en œuvre du projet et à la collecte régulière des données afin de mesurer les progrès par rapport aux critères de rendement, pour veiller à la mise en œuvre efficace des activités de la phase I du PGEH.</w:t>
      </w:r>
    </w:p>
    <w:p w14:paraId="32644C0C" w14:textId="3D68B9AE" w:rsidR="00BE2DAA" w:rsidRPr="005B2529" w:rsidRDefault="2507DEDA" w:rsidP="00F41A6A">
      <w:pPr>
        <w:pStyle w:val="Heading1"/>
        <w:keepNext/>
        <w:numPr>
          <w:ilvl w:val="0"/>
          <w:numId w:val="0"/>
        </w:numPr>
        <w:rPr>
          <w:i/>
          <w:iCs/>
        </w:rPr>
      </w:pPr>
      <w:r>
        <w:rPr>
          <w:i/>
          <w:iCs/>
        </w:rPr>
        <w:t>Taux de décaissement des fonds</w:t>
      </w:r>
    </w:p>
    <w:p w14:paraId="5762B9E4" w14:textId="7D45C789" w:rsidR="7D2D7327" w:rsidRDefault="2507DEDA" w:rsidP="2D8E2C3B">
      <w:pPr>
        <w:pStyle w:val="Heading1"/>
      </w:pPr>
      <w:r>
        <w:t xml:space="preserve">En septembre 2024, la totalité du montant de 332 000 $ US approuvé a été décaissée (172 000 $ US pour le PNUE et 160 000 $ US pour l’ONUDI). </w:t>
      </w:r>
    </w:p>
    <w:p w14:paraId="3FC6ABC3" w14:textId="50ED0DE3" w:rsidR="00BE2DAA" w:rsidRPr="00996241" w:rsidRDefault="349E2322" w:rsidP="7D2D7327">
      <w:pPr>
        <w:keepNext/>
        <w:widowControl w:val="0"/>
        <w:autoSpaceDE w:val="0"/>
        <w:autoSpaceDN w:val="0"/>
        <w:adjustRightInd w:val="0"/>
        <w:spacing w:after="240"/>
        <w:rPr>
          <w:b/>
          <w:bCs/>
        </w:rPr>
      </w:pPr>
      <w:bookmarkStart w:id="6" w:name="_Hlk126915708"/>
      <w:r>
        <w:rPr>
          <w:b/>
          <w:bCs/>
        </w:rPr>
        <w:t>Phase II du plan de gestion de l’élimination des HCFC</w:t>
      </w:r>
    </w:p>
    <w:p w14:paraId="43B83FFE" w14:textId="77777777" w:rsidR="00BE2DAA" w:rsidRPr="00996241" w:rsidRDefault="00BE2DAA" w:rsidP="00DC561D">
      <w:pPr>
        <w:keepNext/>
        <w:widowControl w:val="0"/>
        <w:spacing w:after="240"/>
        <w:outlineLvl w:val="0"/>
        <w:rPr>
          <w:u w:val="single"/>
        </w:rPr>
      </w:pPr>
      <w:r>
        <w:rPr>
          <w:u w:val="single"/>
        </w:rPr>
        <w:t>Consommation restante admissible au financement</w:t>
      </w:r>
    </w:p>
    <w:bookmarkEnd w:id="6"/>
    <w:p w14:paraId="0E7BB92F" w14:textId="4CD994DB" w:rsidR="00BE2DAA" w:rsidRPr="00996241" w:rsidRDefault="6C94A095" w:rsidP="00C56812">
      <w:pPr>
        <w:pStyle w:val="Heading1"/>
      </w:pPr>
      <w:r>
        <w:t>Après la déduction de 0,73 tonne PAO de HCFC associée à la phase I du PGEH, la consommation restante admissible au financement pour la phase II s’élève à 1,37 tonne PAO de HCFC-22.</w:t>
      </w:r>
    </w:p>
    <w:p w14:paraId="3B7C059C" w14:textId="77777777" w:rsidR="00BE2DAA" w:rsidRDefault="51D98729" w:rsidP="00DC561D">
      <w:pPr>
        <w:keepNext/>
        <w:widowControl w:val="0"/>
        <w:spacing w:after="240"/>
        <w:outlineLvl w:val="0"/>
        <w:rPr>
          <w:u w:val="single"/>
        </w:rPr>
      </w:pPr>
      <w:bookmarkStart w:id="7" w:name="_Hlk126915728"/>
      <w:r>
        <w:rPr>
          <w:u w:val="single"/>
        </w:rPr>
        <w:t>Distribution sectorielle des HCFC</w:t>
      </w:r>
    </w:p>
    <w:bookmarkEnd w:id="7"/>
    <w:p w14:paraId="54728F3B" w14:textId="556D7AB7" w:rsidR="00BE2DAA" w:rsidRDefault="007BEBE2" w:rsidP="2D8E2C3B">
      <w:pPr>
        <w:pStyle w:val="Heading1"/>
      </w:pPr>
      <w:r>
        <w:t xml:space="preserve">Il y a environ 700 techniciens (dont 350 le sont de façon informelle) et 41 ateliers en activité dans le secteur de l’entretien, consommant du HCFC-22 pour l’entretien des systèmes de climatisation autonomes et </w:t>
      </w:r>
      <w:proofErr w:type="spellStart"/>
      <w:r>
        <w:t>biblocs</w:t>
      </w:r>
      <w:proofErr w:type="spellEnd"/>
      <w:r>
        <w:t>, la réfrigération commerciale et industrielle, y compris les refroidisseurs, comme l’indique le tableau 2. Le HCFC-22 représente 24,2 pour cent des frigorigènes utilisés dans le secteur de l’entretien, suivi par le HFC-134a avec 24,0 pour cent et le R-410A avec 20,2 pour cent ainsi que d’autres frigorigènes, y compris des frigorigènes à faible PRG.</w:t>
      </w:r>
    </w:p>
    <w:p w14:paraId="7D01C064" w14:textId="02DEA849" w:rsidR="00F8436C" w:rsidRPr="00F8436C" w:rsidRDefault="00F8436C" w:rsidP="00F8436C">
      <w:pPr>
        <w:rPr>
          <w:rFonts w:cstheme="minorHAnsi"/>
          <w:b/>
          <w:bCs/>
        </w:rPr>
      </w:pPr>
      <w:bookmarkStart w:id="8" w:name="_Hlk126915738"/>
      <w:r>
        <w:rPr>
          <w:b/>
          <w:bCs/>
        </w:rPr>
        <w:t>Tableau 2. Estimation de la demande pour le HCFC-22 dans le secteur de l’entretien des appareils de réfrigération et de climatisation au Burundi en 2023</w:t>
      </w:r>
    </w:p>
    <w:tbl>
      <w:tblPr>
        <w:tblW w:w="10242" w:type="dxa"/>
        <w:tblInd w:w="-280" w:type="dxa"/>
        <w:tblLayout w:type="fixed"/>
        <w:tblLook w:val="04A0" w:firstRow="1" w:lastRow="0" w:firstColumn="1" w:lastColumn="0" w:noHBand="0" w:noVBand="1"/>
      </w:tblPr>
      <w:tblGrid>
        <w:gridCol w:w="3052"/>
        <w:gridCol w:w="1268"/>
        <w:gridCol w:w="1080"/>
        <w:gridCol w:w="1170"/>
        <w:gridCol w:w="1800"/>
        <w:gridCol w:w="1620"/>
        <w:gridCol w:w="252"/>
      </w:tblGrid>
      <w:tr w:rsidR="0005001C" w:rsidRPr="00537787" w14:paraId="20C22858" w14:textId="77777777" w:rsidTr="00E334F4">
        <w:trPr>
          <w:gridAfter w:val="1"/>
          <w:wAfter w:w="252" w:type="dxa"/>
          <w:trHeight w:val="20"/>
        </w:trPr>
        <w:tc>
          <w:tcPr>
            <w:tcW w:w="3052" w:type="dxa"/>
            <w:vMerge w:val="restart"/>
            <w:tcBorders>
              <w:top w:val="single" w:sz="8" w:space="0" w:color="auto"/>
              <w:left w:val="single" w:sz="8" w:space="0" w:color="auto"/>
              <w:bottom w:val="nil"/>
              <w:right w:val="single" w:sz="8" w:space="0" w:color="auto"/>
            </w:tcBorders>
            <w:shd w:val="clear" w:color="000000" w:fill="FFFFFF"/>
            <w:vAlign w:val="center"/>
            <w:hideMark/>
          </w:tcPr>
          <w:p w14:paraId="12A73244" w14:textId="640992C6" w:rsidR="00A231CB" w:rsidRPr="00537787" w:rsidRDefault="00A231CB" w:rsidP="00615573">
            <w:pPr>
              <w:jc w:val="center"/>
              <w:rPr>
                <w:b/>
                <w:bCs/>
                <w:sz w:val="20"/>
                <w:szCs w:val="20"/>
              </w:rPr>
            </w:pPr>
            <w:r>
              <w:rPr>
                <w:b/>
                <w:bCs/>
                <w:sz w:val="20"/>
                <w:szCs w:val="20"/>
              </w:rPr>
              <w:t>Secteur / utilisation</w:t>
            </w:r>
          </w:p>
        </w:tc>
        <w:tc>
          <w:tcPr>
            <w:tcW w:w="1268" w:type="dxa"/>
            <w:tcBorders>
              <w:top w:val="single" w:sz="8" w:space="0" w:color="auto"/>
              <w:left w:val="single" w:sz="8" w:space="0" w:color="auto"/>
              <w:bottom w:val="single" w:sz="8" w:space="0" w:color="000000"/>
              <w:right w:val="single" w:sz="8" w:space="0" w:color="auto"/>
            </w:tcBorders>
            <w:shd w:val="clear" w:color="000000" w:fill="FFFFFF"/>
            <w:vAlign w:val="center"/>
            <w:hideMark/>
          </w:tcPr>
          <w:p w14:paraId="33402735" w14:textId="77777777" w:rsidR="00A231CB" w:rsidRPr="00537787" w:rsidRDefault="00A231CB" w:rsidP="009760B8">
            <w:pPr>
              <w:jc w:val="center"/>
              <w:rPr>
                <w:b/>
                <w:bCs/>
                <w:sz w:val="20"/>
                <w:szCs w:val="20"/>
              </w:rPr>
            </w:pPr>
            <w:r>
              <w:rPr>
                <w:b/>
                <w:bCs/>
                <w:sz w:val="20"/>
                <w:szCs w:val="20"/>
              </w:rPr>
              <w:t>(</w:t>
            </w:r>
            <w:proofErr w:type="gramStart"/>
            <w:r>
              <w:rPr>
                <w:b/>
                <w:bCs/>
                <w:sz w:val="20"/>
                <w:szCs w:val="20"/>
              </w:rPr>
              <w:t>a</w:t>
            </w:r>
            <w:proofErr w:type="gramEnd"/>
            <w:r>
              <w:rPr>
                <w:b/>
                <w:bCs/>
                <w:sz w:val="20"/>
                <w:szCs w:val="20"/>
              </w:rPr>
              <w:t>)</w:t>
            </w:r>
          </w:p>
        </w:tc>
        <w:tc>
          <w:tcPr>
            <w:tcW w:w="1080" w:type="dxa"/>
            <w:tcBorders>
              <w:top w:val="single" w:sz="8" w:space="0" w:color="auto"/>
              <w:left w:val="single" w:sz="8" w:space="0" w:color="auto"/>
              <w:bottom w:val="single" w:sz="8" w:space="0" w:color="000000"/>
              <w:right w:val="single" w:sz="8" w:space="0" w:color="auto"/>
            </w:tcBorders>
            <w:shd w:val="clear" w:color="000000" w:fill="FFFFFF"/>
            <w:vAlign w:val="center"/>
            <w:hideMark/>
          </w:tcPr>
          <w:p w14:paraId="3F2CE130" w14:textId="77777777" w:rsidR="00A231CB" w:rsidRPr="00537787" w:rsidRDefault="00A231CB" w:rsidP="009760B8">
            <w:pPr>
              <w:jc w:val="center"/>
              <w:rPr>
                <w:b/>
                <w:bCs/>
                <w:sz w:val="20"/>
                <w:szCs w:val="20"/>
              </w:rPr>
            </w:pPr>
            <w:r>
              <w:rPr>
                <w:b/>
                <w:bCs/>
                <w:sz w:val="20"/>
                <w:szCs w:val="20"/>
              </w:rPr>
              <w:t>(</w:t>
            </w:r>
            <w:proofErr w:type="gramStart"/>
            <w:r>
              <w:rPr>
                <w:b/>
                <w:bCs/>
                <w:sz w:val="20"/>
                <w:szCs w:val="20"/>
              </w:rPr>
              <w:t>b</w:t>
            </w:r>
            <w:proofErr w:type="gramEnd"/>
            <w:r>
              <w:rPr>
                <w:b/>
                <w:bCs/>
                <w:sz w:val="20"/>
                <w:szCs w:val="20"/>
              </w:rPr>
              <w:t>)</w:t>
            </w:r>
          </w:p>
        </w:tc>
        <w:tc>
          <w:tcPr>
            <w:tcW w:w="1170" w:type="dxa"/>
            <w:tcBorders>
              <w:top w:val="single" w:sz="8" w:space="0" w:color="auto"/>
              <w:left w:val="single" w:sz="8" w:space="0" w:color="auto"/>
              <w:bottom w:val="single" w:sz="8" w:space="0" w:color="000000"/>
              <w:right w:val="single" w:sz="8" w:space="0" w:color="auto"/>
            </w:tcBorders>
            <w:shd w:val="clear" w:color="000000" w:fill="FFFFFF"/>
            <w:vAlign w:val="center"/>
            <w:hideMark/>
          </w:tcPr>
          <w:p w14:paraId="37C7CC79" w14:textId="7C80A3F9" w:rsidR="00A231CB" w:rsidRPr="00537787" w:rsidRDefault="00A231CB" w:rsidP="009760B8">
            <w:pPr>
              <w:jc w:val="center"/>
              <w:rPr>
                <w:b/>
                <w:bCs/>
                <w:sz w:val="20"/>
                <w:szCs w:val="20"/>
              </w:rPr>
            </w:pPr>
            <w:r>
              <w:rPr>
                <w:b/>
                <w:bCs/>
                <w:sz w:val="20"/>
                <w:szCs w:val="20"/>
              </w:rPr>
              <w:t>(</w:t>
            </w:r>
            <w:proofErr w:type="gramStart"/>
            <w:r>
              <w:rPr>
                <w:b/>
                <w:bCs/>
                <w:sz w:val="20"/>
                <w:szCs w:val="20"/>
              </w:rPr>
              <w:t>c</w:t>
            </w:r>
            <w:proofErr w:type="gramEnd"/>
            <w:r>
              <w:rPr>
                <w:b/>
                <w:bCs/>
                <w:sz w:val="20"/>
                <w:szCs w:val="20"/>
              </w:rPr>
              <w:t>)=(a)*(b)</w:t>
            </w:r>
          </w:p>
        </w:tc>
        <w:tc>
          <w:tcPr>
            <w:tcW w:w="1800" w:type="dxa"/>
            <w:tcBorders>
              <w:top w:val="single" w:sz="8" w:space="0" w:color="auto"/>
              <w:left w:val="single" w:sz="8" w:space="0" w:color="auto"/>
              <w:bottom w:val="single" w:sz="8" w:space="0" w:color="000000"/>
              <w:right w:val="single" w:sz="8" w:space="0" w:color="auto"/>
            </w:tcBorders>
            <w:shd w:val="clear" w:color="000000" w:fill="FFFFFF"/>
            <w:vAlign w:val="center"/>
            <w:hideMark/>
          </w:tcPr>
          <w:p w14:paraId="06FC163A" w14:textId="77777777" w:rsidR="00A231CB" w:rsidRPr="00537787" w:rsidRDefault="00A231CB" w:rsidP="009760B8">
            <w:pPr>
              <w:jc w:val="center"/>
              <w:rPr>
                <w:b/>
                <w:bCs/>
                <w:sz w:val="20"/>
                <w:szCs w:val="20"/>
              </w:rPr>
            </w:pPr>
            <w:r>
              <w:rPr>
                <w:b/>
                <w:bCs/>
                <w:sz w:val="20"/>
                <w:szCs w:val="20"/>
              </w:rPr>
              <w:t>(</w:t>
            </w:r>
            <w:proofErr w:type="gramStart"/>
            <w:r>
              <w:rPr>
                <w:b/>
                <w:bCs/>
                <w:sz w:val="20"/>
                <w:szCs w:val="20"/>
              </w:rPr>
              <w:t>d</w:t>
            </w:r>
            <w:proofErr w:type="gramEnd"/>
            <w:r>
              <w:rPr>
                <w:b/>
                <w:bCs/>
                <w:sz w:val="20"/>
                <w:szCs w:val="20"/>
              </w:rPr>
              <w:t>)</w:t>
            </w:r>
          </w:p>
        </w:tc>
        <w:tc>
          <w:tcPr>
            <w:tcW w:w="1620" w:type="dxa"/>
            <w:tcBorders>
              <w:top w:val="single" w:sz="8" w:space="0" w:color="auto"/>
              <w:left w:val="single" w:sz="8" w:space="0" w:color="auto"/>
              <w:bottom w:val="single" w:sz="8" w:space="0" w:color="000000"/>
              <w:right w:val="single" w:sz="8" w:space="0" w:color="auto"/>
            </w:tcBorders>
            <w:shd w:val="clear" w:color="000000" w:fill="FFFFFF"/>
            <w:vAlign w:val="center"/>
            <w:hideMark/>
          </w:tcPr>
          <w:p w14:paraId="0FED6180" w14:textId="47C45140" w:rsidR="00A231CB" w:rsidRPr="00537787" w:rsidRDefault="00A231CB" w:rsidP="009760B8">
            <w:pPr>
              <w:jc w:val="center"/>
              <w:rPr>
                <w:b/>
                <w:bCs/>
                <w:sz w:val="20"/>
                <w:szCs w:val="20"/>
              </w:rPr>
            </w:pPr>
            <w:r>
              <w:rPr>
                <w:b/>
                <w:bCs/>
                <w:sz w:val="20"/>
                <w:szCs w:val="20"/>
              </w:rPr>
              <w:t>(</w:t>
            </w:r>
            <w:proofErr w:type="gramStart"/>
            <w:r>
              <w:rPr>
                <w:b/>
                <w:bCs/>
                <w:sz w:val="20"/>
                <w:szCs w:val="20"/>
              </w:rPr>
              <w:t>e</w:t>
            </w:r>
            <w:proofErr w:type="gramEnd"/>
            <w:r>
              <w:rPr>
                <w:b/>
                <w:bCs/>
                <w:sz w:val="20"/>
                <w:szCs w:val="20"/>
              </w:rPr>
              <w:t>)=(c)*(d)</w:t>
            </w:r>
          </w:p>
        </w:tc>
      </w:tr>
      <w:tr w:rsidR="00C45E32" w:rsidRPr="00537787" w14:paraId="3C325FB7" w14:textId="77777777" w:rsidTr="00E334F4">
        <w:trPr>
          <w:gridAfter w:val="1"/>
          <w:wAfter w:w="252" w:type="dxa"/>
          <w:trHeight w:val="592"/>
        </w:trPr>
        <w:tc>
          <w:tcPr>
            <w:tcW w:w="3052" w:type="dxa"/>
            <w:vMerge/>
            <w:tcBorders>
              <w:left w:val="single" w:sz="8" w:space="0" w:color="auto"/>
              <w:bottom w:val="single" w:sz="8" w:space="0" w:color="auto"/>
              <w:right w:val="single" w:sz="8" w:space="0" w:color="auto"/>
            </w:tcBorders>
            <w:shd w:val="clear" w:color="000000" w:fill="FFFFFF"/>
            <w:vAlign w:val="center"/>
            <w:hideMark/>
          </w:tcPr>
          <w:p w14:paraId="682DDDE4" w14:textId="37332DF2" w:rsidR="00A231CB" w:rsidRPr="00537787" w:rsidRDefault="00A231CB" w:rsidP="009760B8">
            <w:pPr>
              <w:rPr>
                <w:b/>
                <w:bCs/>
                <w:sz w:val="20"/>
                <w:szCs w:val="20"/>
                <w:lang w:val="en-GB" w:eastAsia="en-GB"/>
              </w:rPr>
            </w:pPr>
          </w:p>
        </w:tc>
        <w:tc>
          <w:tcPr>
            <w:tcW w:w="1268" w:type="dxa"/>
            <w:tcBorders>
              <w:top w:val="nil"/>
              <w:left w:val="nil"/>
              <w:bottom w:val="single" w:sz="8" w:space="0" w:color="auto"/>
              <w:right w:val="single" w:sz="8" w:space="0" w:color="auto"/>
            </w:tcBorders>
            <w:shd w:val="clear" w:color="auto" w:fill="auto"/>
            <w:vAlign w:val="center"/>
            <w:hideMark/>
          </w:tcPr>
          <w:p w14:paraId="42A65263" w14:textId="7D0AFFC0" w:rsidR="00A231CB" w:rsidRPr="00537787" w:rsidRDefault="006C73CF" w:rsidP="00615573">
            <w:pPr>
              <w:jc w:val="center"/>
              <w:rPr>
                <w:b/>
                <w:bCs/>
                <w:sz w:val="20"/>
                <w:szCs w:val="20"/>
              </w:rPr>
            </w:pPr>
            <w:r>
              <w:rPr>
                <w:b/>
                <w:bCs/>
                <w:sz w:val="20"/>
                <w:szCs w:val="20"/>
              </w:rPr>
              <w:t>Inventaire des appareils</w:t>
            </w:r>
          </w:p>
        </w:tc>
        <w:tc>
          <w:tcPr>
            <w:tcW w:w="1080" w:type="dxa"/>
            <w:tcBorders>
              <w:top w:val="nil"/>
              <w:left w:val="nil"/>
              <w:bottom w:val="single" w:sz="8" w:space="0" w:color="auto"/>
              <w:right w:val="single" w:sz="8" w:space="0" w:color="auto"/>
            </w:tcBorders>
            <w:shd w:val="clear" w:color="auto" w:fill="auto"/>
            <w:vAlign w:val="center"/>
            <w:hideMark/>
          </w:tcPr>
          <w:p w14:paraId="01B382A6" w14:textId="57A19ED2" w:rsidR="00A231CB" w:rsidRPr="00537787" w:rsidRDefault="003C033B" w:rsidP="00615573">
            <w:pPr>
              <w:jc w:val="center"/>
              <w:rPr>
                <w:b/>
                <w:bCs/>
                <w:sz w:val="20"/>
                <w:szCs w:val="20"/>
              </w:rPr>
            </w:pPr>
            <w:r>
              <w:rPr>
                <w:b/>
                <w:bCs/>
                <w:sz w:val="20"/>
                <w:szCs w:val="20"/>
              </w:rPr>
              <w:t xml:space="preserve">Charge moyenne (kg) </w:t>
            </w:r>
          </w:p>
        </w:tc>
        <w:tc>
          <w:tcPr>
            <w:tcW w:w="1170" w:type="dxa"/>
            <w:tcBorders>
              <w:top w:val="nil"/>
              <w:left w:val="nil"/>
              <w:bottom w:val="single" w:sz="8" w:space="0" w:color="auto"/>
              <w:right w:val="single" w:sz="8" w:space="0" w:color="auto"/>
            </w:tcBorders>
            <w:shd w:val="clear" w:color="auto" w:fill="auto"/>
            <w:vAlign w:val="center"/>
            <w:hideMark/>
          </w:tcPr>
          <w:p w14:paraId="5EA7D63F" w14:textId="6E56BA73" w:rsidR="00A231CB" w:rsidRPr="00537787" w:rsidRDefault="005E4E2E" w:rsidP="00615573">
            <w:pPr>
              <w:jc w:val="center"/>
              <w:rPr>
                <w:b/>
                <w:bCs/>
                <w:sz w:val="20"/>
                <w:szCs w:val="20"/>
              </w:rPr>
            </w:pPr>
            <w:r>
              <w:rPr>
                <w:b/>
                <w:bCs/>
                <w:sz w:val="20"/>
                <w:szCs w:val="20"/>
              </w:rPr>
              <w:t>Banque de HCFC (</w:t>
            </w:r>
            <w:proofErr w:type="spellStart"/>
            <w:r>
              <w:rPr>
                <w:b/>
                <w:bCs/>
                <w:sz w:val="20"/>
                <w:szCs w:val="20"/>
              </w:rPr>
              <w:t>tm</w:t>
            </w:r>
            <w:proofErr w:type="spellEnd"/>
            <w:r>
              <w:rPr>
                <w:b/>
                <w:bCs/>
                <w:sz w:val="20"/>
                <w:szCs w:val="20"/>
              </w:rPr>
              <w:t>)</w:t>
            </w:r>
          </w:p>
        </w:tc>
        <w:tc>
          <w:tcPr>
            <w:tcW w:w="1800" w:type="dxa"/>
            <w:tcBorders>
              <w:top w:val="nil"/>
              <w:left w:val="nil"/>
              <w:bottom w:val="single" w:sz="8" w:space="0" w:color="auto"/>
              <w:right w:val="single" w:sz="8" w:space="0" w:color="auto"/>
            </w:tcBorders>
            <w:shd w:val="clear" w:color="auto" w:fill="auto"/>
            <w:vAlign w:val="center"/>
            <w:hideMark/>
          </w:tcPr>
          <w:p w14:paraId="67D314B7" w14:textId="5E014E78" w:rsidR="00A231CB" w:rsidRPr="00537787" w:rsidRDefault="004B3AEF" w:rsidP="00615573">
            <w:pPr>
              <w:jc w:val="center"/>
              <w:rPr>
                <w:b/>
                <w:bCs/>
                <w:sz w:val="20"/>
                <w:szCs w:val="20"/>
              </w:rPr>
            </w:pPr>
            <w:r>
              <w:rPr>
                <w:b/>
                <w:bCs/>
                <w:sz w:val="20"/>
                <w:szCs w:val="20"/>
              </w:rPr>
              <w:t>Banque rechargée estimée pendant l’entretien (%)</w:t>
            </w:r>
          </w:p>
        </w:tc>
        <w:tc>
          <w:tcPr>
            <w:tcW w:w="1620" w:type="dxa"/>
            <w:tcBorders>
              <w:top w:val="nil"/>
              <w:left w:val="nil"/>
              <w:bottom w:val="single" w:sz="8" w:space="0" w:color="auto"/>
              <w:right w:val="single" w:sz="8" w:space="0" w:color="auto"/>
            </w:tcBorders>
            <w:shd w:val="clear" w:color="auto" w:fill="auto"/>
            <w:vAlign w:val="center"/>
            <w:hideMark/>
          </w:tcPr>
          <w:p w14:paraId="27CE9B8E" w14:textId="77777777" w:rsidR="00A231CB" w:rsidRPr="00537787" w:rsidRDefault="00A231CB" w:rsidP="00615573">
            <w:pPr>
              <w:jc w:val="center"/>
              <w:rPr>
                <w:rFonts w:ascii="Calibri" w:hAnsi="Calibri" w:cs="Calibri"/>
                <w:b/>
                <w:bCs/>
                <w:sz w:val="20"/>
                <w:szCs w:val="20"/>
              </w:rPr>
            </w:pPr>
            <w:r>
              <w:rPr>
                <w:b/>
                <w:bCs/>
                <w:sz w:val="20"/>
                <w:szCs w:val="20"/>
              </w:rPr>
              <w:t>Besoins annuels pour l’entretien (</w:t>
            </w:r>
            <w:proofErr w:type="spellStart"/>
            <w:r>
              <w:rPr>
                <w:b/>
                <w:bCs/>
                <w:sz w:val="20"/>
                <w:szCs w:val="20"/>
              </w:rPr>
              <w:t>tm</w:t>
            </w:r>
            <w:proofErr w:type="spellEnd"/>
            <w:r>
              <w:rPr>
                <w:b/>
                <w:bCs/>
                <w:sz w:val="20"/>
                <w:szCs w:val="20"/>
              </w:rPr>
              <w:t>)</w:t>
            </w:r>
          </w:p>
        </w:tc>
      </w:tr>
      <w:tr w:rsidR="0005001C" w:rsidRPr="00537787" w14:paraId="30DF163C" w14:textId="77777777" w:rsidTr="00E334F4">
        <w:trPr>
          <w:gridAfter w:val="1"/>
          <w:wAfter w:w="252" w:type="dxa"/>
          <w:trHeight w:val="358"/>
        </w:trPr>
        <w:tc>
          <w:tcPr>
            <w:tcW w:w="3052" w:type="dxa"/>
            <w:tcBorders>
              <w:top w:val="nil"/>
              <w:left w:val="single" w:sz="8" w:space="0" w:color="auto"/>
              <w:bottom w:val="single" w:sz="8" w:space="0" w:color="auto"/>
              <w:right w:val="single" w:sz="8" w:space="0" w:color="auto"/>
            </w:tcBorders>
            <w:shd w:val="clear" w:color="000000" w:fill="FFFFFF"/>
            <w:vAlign w:val="center"/>
            <w:hideMark/>
          </w:tcPr>
          <w:p w14:paraId="738ED41B" w14:textId="019666F9" w:rsidR="00F8436C" w:rsidRPr="00537787" w:rsidRDefault="00F8436C" w:rsidP="009760B8">
            <w:pPr>
              <w:jc w:val="left"/>
              <w:rPr>
                <w:sz w:val="20"/>
                <w:szCs w:val="20"/>
              </w:rPr>
            </w:pPr>
            <w:r>
              <w:rPr>
                <w:sz w:val="20"/>
                <w:szCs w:val="20"/>
              </w:rPr>
              <w:t>Climatisation résidentielle (monobloc, unités portatives)</w:t>
            </w:r>
          </w:p>
        </w:tc>
        <w:tc>
          <w:tcPr>
            <w:tcW w:w="1268" w:type="dxa"/>
            <w:tcBorders>
              <w:top w:val="nil"/>
              <w:left w:val="nil"/>
              <w:bottom w:val="single" w:sz="8" w:space="0" w:color="000000"/>
              <w:right w:val="single" w:sz="8" w:space="0" w:color="000000"/>
            </w:tcBorders>
            <w:shd w:val="clear" w:color="auto" w:fill="auto"/>
            <w:vAlign w:val="center"/>
            <w:hideMark/>
          </w:tcPr>
          <w:p w14:paraId="496C0DD6" w14:textId="77777777" w:rsidR="00F8436C" w:rsidRPr="00537787" w:rsidRDefault="00F8436C" w:rsidP="009760B8">
            <w:pPr>
              <w:jc w:val="center"/>
              <w:rPr>
                <w:sz w:val="20"/>
                <w:szCs w:val="20"/>
              </w:rPr>
            </w:pPr>
            <w:r>
              <w:rPr>
                <w:sz w:val="20"/>
                <w:szCs w:val="20"/>
              </w:rPr>
              <w:t>14 184</w:t>
            </w:r>
          </w:p>
        </w:tc>
        <w:tc>
          <w:tcPr>
            <w:tcW w:w="1080" w:type="dxa"/>
            <w:tcBorders>
              <w:top w:val="nil"/>
              <w:left w:val="nil"/>
              <w:bottom w:val="single" w:sz="8" w:space="0" w:color="000000"/>
              <w:right w:val="single" w:sz="8" w:space="0" w:color="000000"/>
            </w:tcBorders>
            <w:shd w:val="clear" w:color="auto" w:fill="auto"/>
            <w:vAlign w:val="center"/>
            <w:hideMark/>
          </w:tcPr>
          <w:p w14:paraId="515BB8A9" w14:textId="77777777" w:rsidR="00F8436C" w:rsidRPr="00537787" w:rsidRDefault="00F8436C" w:rsidP="009760B8">
            <w:pPr>
              <w:jc w:val="center"/>
              <w:rPr>
                <w:sz w:val="20"/>
                <w:szCs w:val="20"/>
              </w:rPr>
            </w:pPr>
            <w:r>
              <w:rPr>
                <w:sz w:val="20"/>
                <w:szCs w:val="20"/>
              </w:rPr>
              <w:t>1,5</w:t>
            </w:r>
          </w:p>
        </w:tc>
        <w:tc>
          <w:tcPr>
            <w:tcW w:w="1170" w:type="dxa"/>
            <w:tcBorders>
              <w:top w:val="nil"/>
              <w:left w:val="nil"/>
              <w:bottom w:val="single" w:sz="8" w:space="0" w:color="000000"/>
              <w:right w:val="single" w:sz="8" w:space="0" w:color="000000"/>
            </w:tcBorders>
            <w:shd w:val="clear" w:color="auto" w:fill="auto"/>
            <w:vAlign w:val="center"/>
            <w:hideMark/>
          </w:tcPr>
          <w:p w14:paraId="46C81724" w14:textId="77777777" w:rsidR="00F8436C" w:rsidRPr="00537787" w:rsidRDefault="00F8436C" w:rsidP="009760B8">
            <w:pPr>
              <w:jc w:val="center"/>
              <w:rPr>
                <w:sz w:val="20"/>
                <w:szCs w:val="20"/>
              </w:rPr>
            </w:pPr>
            <w:r>
              <w:rPr>
                <w:sz w:val="20"/>
                <w:szCs w:val="20"/>
              </w:rPr>
              <w:t>21,27</w:t>
            </w:r>
          </w:p>
        </w:tc>
        <w:tc>
          <w:tcPr>
            <w:tcW w:w="1800" w:type="dxa"/>
            <w:tcBorders>
              <w:top w:val="nil"/>
              <w:left w:val="nil"/>
              <w:bottom w:val="single" w:sz="8" w:space="0" w:color="000000"/>
              <w:right w:val="single" w:sz="8" w:space="0" w:color="000000"/>
            </w:tcBorders>
            <w:shd w:val="clear" w:color="auto" w:fill="auto"/>
            <w:vAlign w:val="center"/>
            <w:hideMark/>
          </w:tcPr>
          <w:p w14:paraId="052CA190" w14:textId="77777777" w:rsidR="00F8436C" w:rsidRPr="00537787" w:rsidRDefault="00F8436C" w:rsidP="009760B8">
            <w:pPr>
              <w:jc w:val="center"/>
              <w:rPr>
                <w:sz w:val="20"/>
                <w:szCs w:val="20"/>
              </w:rPr>
            </w:pPr>
            <w:r>
              <w:rPr>
                <w:sz w:val="20"/>
                <w:szCs w:val="20"/>
              </w:rPr>
              <w:t>25</w:t>
            </w:r>
          </w:p>
        </w:tc>
        <w:tc>
          <w:tcPr>
            <w:tcW w:w="1620" w:type="dxa"/>
            <w:tcBorders>
              <w:top w:val="nil"/>
              <w:left w:val="nil"/>
              <w:bottom w:val="single" w:sz="8" w:space="0" w:color="000000"/>
              <w:right w:val="single" w:sz="8" w:space="0" w:color="000000"/>
            </w:tcBorders>
            <w:shd w:val="clear" w:color="auto" w:fill="auto"/>
            <w:vAlign w:val="center"/>
            <w:hideMark/>
          </w:tcPr>
          <w:p w14:paraId="1C3ED0DB" w14:textId="01F911F0" w:rsidR="00F8436C" w:rsidRPr="00537787" w:rsidRDefault="00F8436C" w:rsidP="009760B8">
            <w:pPr>
              <w:jc w:val="center"/>
              <w:rPr>
                <w:sz w:val="20"/>
                <w:szCs w:val="20"/>
              </w:rPr>
            </w:pPr>
            <w:r>
              <w:rPr>
                <w:sz w:val="20"/>
                <w:szCs w:val="20"/>
              </w:rPr>
              <w:t>5,32</w:t>
            </w:r>
          </w:p>
        </w:tc>
      </w:tr>
      <w:tr w:rsidR="004B707E" w:rsidRPr="00537787" w14:paraId="60D6546E" w14:textId="77777777" w:rsidTr="00E334F4">
        <w:trPr>
          <w:gridAfter w:val="1"/>
          <w:wAfter w:w="252" w:type="dxa"/>
          <w:trHeight w:val="253"/>
        </w:trPr>
        <w:tc>
          <w:tcPr>
            <w:tcW w:w="3052" w:type="dxa"/>
            <w:vMerge w:val="restart"/>
            <w:tcBorders>
              <w:top w:val="nil"/>
              <w:left w:val="single" w:sz="8" w:space="0" w:color="auto"/>
              <w:bottom w:val="single" w:sz="8" w:space="0" w:color="000000"/>
              <w:right w:val="single" w:sz="8" w:space="0" w:color="auto"/>
            </w:tcBorders>
            <w:shd w:val="clear" w:color="auto" w:fill="auto"/>
            <w:vAlign w:val="center"/>
            <w:hideMark/>
          </w:tcPr>
          <w:p w14:paraId="7964C9DE" w14:textId="73C37273" w:rsidR="00F8436C" w:rsidRPr="00537787" w:rsidRDefault="00F8436C" w:rsidP="006C73CF">
            <w:pPr>
              <w:jc w:val="left"/>
              <w:rPr>
                <w:sz w:val="20"/>
                <w:szCs w:val="20"/>
              </w:rPr>
            </w:pPr>
            <w:r>
              <w:rPr>
                <w:sz w:val="20"/>
                <w:szCs w:val="20"/>
              </w:rPr>
              <w:t>Climatisation commerciale (</w:t>
            </w:r>
            <w:proofErr w:type="spellStart"/>
            <w:r>
              <w:rPr>
                <w:sz w:val="20"/>
                <w:szCs w:val="20"/>
              </w:rPr>
              <w:t>multiblocs</w:t>
            </w:r>
            <w:proofErr w:type="spellEnd"/>
            <w:r>
              <w:rPr>
                <w:sz w:val="20"/>
                <w:szCs w:val="20"/>
              </w:rPr>
              <w:t>, systèmes centraux, climatiseur d’armoire de commande)</w:t>
            </w:r>
          </w:p>
        </w:tc>
        <w:tc>
          <w:tcPr>
            <w:tcW w:w="1268" w:type="dxa"/>
            <w:vMerge w:val="restart"/>
            <w:tcBorders>
              <w:top w:val="nil"/>
              <w:left w:val="single" w:sz="8" w:space="0" w:color="auto"/>
              <w:bottom w:val="single" w:sz="8" w:space="0" w:color="000000"/>
              <w:right w:val="single" w:sz="8" w:space="0" w:color="000000"/>
            </w:tcBorders>
            <w:shd w:val="clear" w:color="auto" w:fill="auto"/>
            <w:vAlign w:val="center"/>
            <w:hideMark/>
          </w:tcPr>
          <w:p w14:paraId="2AA15431" w14:textId="77777777" w:rsidR="00F8436C" w:rsidRPr="00537787" w:rsidRDefault="00F8436C" w:rsidP="006C73CF">
            <w:pPr>
              <w:jc w:val="center"/>
              <w:rPr>
                <w:sz w:val="20"/>
                <w:szCs w:val="20"/>
              </w:rPr>
            </w:pPr>
            <w:r>
              <w:rPr>
                <w:sz w:val="20"/>
                <w:szCs w:val="20"/>
              </w:rPr>
              <w:t>2 341</w:t>
            </w:r>
          </w:p>
        </w:tc>
        <w:tc>
          <w:tcPr>
            <w:tcW w:w="108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0A27B019" w14:textId="77777777" w:rsidR="00F8436C" w:rsidRPr="00537787" w:rsidRDefault="00F8436C" w:rsidP="006C73CF">
            <w:pPr>
              <w:jc w:val="center"/>
              <w:rPr>
                <w:sz w:val="20"/>
                <w:szCs w:val="20"/>
              </w:rPr>
            </w:pPr>
            <w:r>
              <w:rPr>
                <w:sz w:val="20"/>
                <w:szCs w:val="20"/>
              </w:rPr>
              <w:t>8</w:t>
            </w:r>
          </w:p>
        </w:tc>
        <w:tc>
          <w:tcPr>
            <w:tcW w:w="117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2F9B6FD2" w14:textId="77777777" w:rsidR="00F8436C" w:rsidRPr="00537787" w:rsidRDefault="00F8436C" w:rsidP="006C73CF">
            <w:pPr>
              <w:jc w:val="center"/>
              <w:rPr>
                <w:sz w:val="20"/>
                <w:szCs w:val="20"/>
              </w:rPr>
            </w:pPr>
            <w:r>
              <w:rPr>
                <w:sz w:val="20"/>
                <w:szCs w:val="20"/>
              </w:rPr>
              <w:t>18,73</w:t>
            </w:r>
          </w:p>
        </w:tc>
        <w:tc>
          <w:tcPr>
            <w:tcW w:w="180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791DA2BA" w14:textId="77777777" w:rsidR="00F8436C" w:rsidRPr="00537787" w:rsidRDefault="00F8436C" w:rsidP="006C73CF">
            <w:pPr>
              <w:jc w:val="center"/>
              <w:rPr>
                <w:sz w:val="20"/>
                <w:szCs w:val="20"/>
              </w:rPr>
            </w:pPr>
            <w:r>
              <w:rPr>
                <w:sz w:val="20"/>
                <w:szCs w:val="20"/>
              </w:rPr>
              <w:t>22</w:t>
            </w:r>
          </w:p>
        </w:tc>
        <w:tc>
          <w:tcPr>
            <w:tcW w:w="162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00F8B8CE" w14:textId="77777777" w:rsidR="00F8436C" w:rsidRPr="00537787" w:rsidRDefault="00F8436C" w:rsidP="006C73CF">
            <w:pPr>
              <w:jc w:val="center"/>
              <w:rPr>
                <w:sz w:val="20"/>
                <w:szCs w:val="20"/>
              </w:rPr>
            </w:pPr>
            <w:r>
              <w:rPr>
                <w:sz w:val="20"/>
                <w:szCs w:val="20"/>
              </w:rPr>
              <w:t>4,12</w:t>
            </w:r>
          </w:p>
        </w:tc>
      </w:tr>
      <w:tr w:rsidR="0005001C" w:rsidRPr="00537787" w14:paraId="29DD9B25" w14:textId="77777777" w:rsidTr="00E334F4">
        <w:trPr>
          <w:trHeight w:val="50"/>
        </w:trPr>
        <w:tc>
          <w:tcPr>
            <w:tcW w:w="3052" w:type="dxa"/>
            <w:vMerge/>
            <w:tcBorders>
              <w:top w:val="nil"/>
              <w:left w:val="single" w:sz="8" w:space="0" w:color="auto"/>
              <w:bottom w:val="single" w:sz="8" w:space="0" w:color="000000"/>
              <w:right w:val="single" w:sz="8" w:space="0" w:color="auto"/>
            </w:tcBorders>
            <w:vAlign w:val="center"/>
            <w:hideMark/>
          </w:tcPr>
          <w:p w14:paraId="1971F680" w14:textId="77777777" w:rsidR="00F8436C" w:rsidRPr="00537787" w:rsidRDefault="00F8436C" w:rsidP="009760B8">
            <w:pPr>
              <w:jc w:val="left"/>
              <w:rPr>
                <w:sz w:val="20"/>
                <w:szCs w:val="20"/>
                <w:lang w:val="en-GB" w:eastAsia="en-GB"/>
              </w:rPr>
            </w:pPr>
          </w:p>
        </w:tc>
        <w:tc>
          <w:tcPr>
            <w:tcW w:w="1268" w:type="dxa"/>
            <w:vMerge/>
            <w:tcBorders>
              <w:top w:val="nil"/>
              <w:left w:val="single" w:sz="8" w:space="0" w:color="auto"/>
              <w:bottom w:val="single" w:sz="8" w:space="0" w:color="000000"/>
              <w:right w:val="single" w:sz="8" w:space="0" w:color="000000"/>
            </w:tcBorders>
            <w:vAlign w:val="center"/>
            <w:hideMark/>
          </w:tcPr>
          <w:p w14:paraId="440A5914" w14:textId="77777777" w:rsidR="00F8436C" w:rsidRPr="00537787" w:rsidRDefault="00F8436C" w:rsidP="009760B8">
            <w:pPr>
              <w:jc w:val="left"/>
              <w:rPr>
                <w:sz w:val="20"/>
                <w:szCs w:val="20"/>
                <w:lang w:val="en-GB" w:eastAsia="en-GB"/>
              </w:rPr>
            </w:pPr>
          </w:p>
        </w:tc>
        <w:tc>
          <w:tcPr>
            <w:tcW w:w="1080" w:type="dxa"/>
            <w:vMerge/>
            <w:tcBorders>
              <w:top w:val="nil"/>
              <w:left w:val="single" w:sz="8" w:space="0" w:color="000000"/>
              <w:bottom w:val="single" w:sz="8" w:space="0" w:color="000000"/>
              <w:right w:val="single" w:sz="8" w:space="0" w:color="000000"/>
            </w:tcBorders>
            <w:vAlign w:val="center"/>
            <w:hideMark/>
          </w:tcPr>
          <w:p w14:paraId="5C08202B" w14:textId="77777777" w:rsidR="00F8436C" w:rsidRPr="00537787" w:rsidRDefault="00F8436C" w:rsidP="009760B8">
            <w:pPr>
              <w:jc w:val="left"/>
              <w:rPr>
                <w:sz w:val="20"/>
                <w:szCs w:val="20"/>
                <w:lang w:val="en-GB" w:eastAsia="en-GB"/>
              </w:rPr>
            </w:pPr>
          </w:p>
        </w:tc>
        <w:tc>
          <w:tcPr>
            <w:tcW w:w="1170" w:type="dxa"/>
            <w:vMerge/>
            <w:tcBorders>
              <w:top w:val="nil"/>
              <w:left w:val="single" w:sz="8" w:space="0" w:color="000000"/>
              <w:bottom w:val="single" w:sz="8" w:space="0" w:color="000000"/>
              <w:right w:val="single" w:sz="8" w:space="0" w:color="000000"/>
            </w:tcBorders>
            <w:vAlign w:val="center"/>
            <w:hideMark/>
          </w:tcPr>
          <w:p w14:paraId="3EC6EB89" w14:textId="77777777" w:rsidR="00F8436C" w:rsidRPr="00537787" w:rsidRDefault="00F8436C" w:rsidP="009760B8">
            <w:pPr>
              <w:jc w:val="left"/>
              <w:rPr>
                <w:sz w:val="20"/>
                <w:szCs w:val="20"/>
                <w:lang w:val="en-GB" w:eastAsia="en-GB"/>
              </w:rPr>
            </w:pPr>
          </w:p>
        </w:tc>
        <w:tc>
          <w:tcPr>
            <w:tcW w:w="1800" w:type="dxa"/>
            <w:vMerge/>
            <w:tcBorders>
              <w:top w:val="nil"/>
              <w:left w:val="single" w:sz="8" w:space="0" w:color="000000"/>
              <w:bottom w:val="single" w:sz="8" w:space="0" w:color="000000"/>
              <w:right w:val="single" w:sz="8" w:space="0" w:color="000000"/>
            </w:tcBorders>
            <w:vAlign w:val="center"/>
            <w:hideMark/>
          </w:tcPr>
          <w:p w14:paraId="7046BF68" w14:textId="77777777" w:rsidR="00F8436C" w:rsidRPr="00537787" w:rsidRDefault="00F8436C" w:rsidP="009760B8">
            <w:pPr>
              <w:jc w:val="left"/>
              <w:rPr>
                <w:sz w:val="20"/>
                <w:szCs w:val="20"/>
                <w:lang w:val="en-GB" w:eastAsia="en-GB"/>
              </w:rPr>
            </w:pPr>
          </w:p>
        </w:tc>
        <w:tc>
          <w:tcPr>
            <w:tcW w:w="1620" w:type="dxa"/>
            <w:vMerge/>
            <w:tcBorders>
              <w:top w:val="nil"/>
              <w:left w:val="single" w:sz="8" w:space="0" w:color="000000"/>
              <w:bottom w:val="single" w:sz="8" w:space="0" w:color="000000"/>
              <w:right w:val="single" w:sz="8" w:space="0" w:color="000000"/>
            </w:tcBorders>
            <w:vAlign w:val="center"/>
            <w:hideMark/>
          </w:tcPr>
          <w:p w14:paraId="6529F469" w14:textId="77777777" w:rsidR="00F8436C" w:rsidRPr="00537787" w:rsidRDefault="00F8436C" w:rsidP="009760B8">
            <w:pPr>
              <w:jc w:val="left"/>
              <w:rPr>
                <w:sz w:val="20"/>
                <w:szCs w:val="20"/>
                <w:lang w:val="en-GB" w:eastAsia="en-GB"/>
              </w:rPr>
            </w:pPr>
          </w:p>
        </w:tc>
        <w:tc>
          <w:tcPr>
            <w:tcW w:w="252" w:type="dxa"/>
            <w:tcBorders>
              <w:top w:val="nil"/>
              <w:left w:val="nil"/>
              <w:bottom w:val="nil"/>
              <w:right w:val="nil"/>
            </w:tcBorders>
            <w:shd w:val="clear" w:color="auto" w:fill="auto"/>
            <w:noWrap/>
            <w:vAlign w:val="bottom"/>
          </w:tcPr>
          <w:p w14:paraId="15925543" w14:textId="77777777" w:rsidR="00F8436C" w:rsidRPr="00537787" w:rsidRDefault="00F8436C" w:rsidP="009760B8">
            <w:pPr>
              <w:jc w:val="center"/>
              <w:rPr>
                <w:sz w:val="20"/>
                <w:szCs w:val="20"/>
                <w:lang w:val="en-GB" w:eastAsia="en-GB"/>
              </w:rPr>
            </w:pPr>
          </w:p>
        </w:tc>
      </w:tr>
      <w:tr w:rsidR="0005001C" w:rsidRPr="00537787" w14:paraId="1C4D01C6" w14:textId="77777777" w:rsidTr="00E334F4">
        <w:trPr>
          <w:trHeight w:val="646"/>
        </w:trPr>
        <w:tc>
          <w:tcPr>
            <w:tcW w:w="3052" w:type="dxa"/>
            <w:tcBorders>
              <w:top w:val="nil"/>
              <w:left w:val="single" w:sz="8" w:space="0" w:color="auto"/>
              <w:bottom w:val="single" w:sz="8" w:space="0" w:color="auto"/>
              <w:right w:val="single" w:sz="8" w:space="0" w:color="auto"/>
            </w:tcBorders>
            <w:shd w:val="clear" w:color="000000" w:fill="FFFFFF"/>
            <w:vAlign w:val="center"/>
            <w:hideMark/>
          </w:tcPr>
          <w:p w14:paraId="3595AFF0" w14:textId="77777777" w:rsidR="00F8436C" w:rsidRPr="00537787" w:rsidRDefault="00F8436C" w:rsidP="009760B8">
            <w:pPr>
              <w:jc w:val="left"/>
              <w:rPr>
                <w:sz w:val="20"/>
                <w:szCs w:val="20"/>
              </w:rPr>
            </w:pPr>
            <w:r>
              <w:rPr>
                <w:sz w:val="20"/>
                <w:szCs w:val="20"/>
              </w:rPr>
              <w:t>Réfrigération commerciale (chambres froides, congélateurs, réservoirs réfrigérés, refroidisseurs, armoires de présentatio</w:t>
            </w:r>
            <w:r>
              <w:rPr>
                <w:rFonts w:ascii="Calibri" w:hAnsi="Calibri"/>
                <w:sz w:val="20"/>
                <w:szCs w:val="20"/>
              </w:rPr>
              <w:t>n)</w:t>
            </w:r>
          </w:p>
        </w:tc>
        <w:tc>
          <w:tcPr>
            <w:tcW w:w="1268" w:type="dxa"/>
            <w:tcBorders>
              <w:top w:val="nil"/>
              <w:left w:val="nil"/>
              <w:bottom w:val="single" w:sz="8" w:space="0" w:color="000000"/>
              <w:right w:val="single" w:sz="8" w:space="0" w:color="000000"/>
            </w:tcBorders>
            <w:shd w:val="clear" w:color="auto" w:fill="auto"/>
            <w:vAlign w:val="center"/>
            <w:hideMark/>
          </w:tcPr>
          <w:p w14:paraId="4A8B4754" w14:textId="77777777" w:rsidR="00F8436C" w:rsidRPr="00537787" w:rsidRDefault="00F8436C" w:rsidP="009760B8">
            <w:pPr>
              <w:jc w:val="center"/>
              <w:rPr>
                <w:sz w:val="20"/>
                <w:szCs w:val="20"/>
              </w:rPr>
            </w:pPr>
            <w:r>
              <w:rPr>
                <w:sz w:val="20"/>
                <w:szCs w:val="20"/>
              </w:rPr>
              <w:t>1 226</w:t>
            </w:r>
          </w:p>
        </w:tc>
        <w:tc>
          <w:tcPr>
            <w:tcW w:w="1080" w:type="dxa"/>
            <w:tcBorders>
              <w:top w:val="nil"/>
              <w:left w:val="nil"/>
              <w:bottom w:val="single" w:sz="8" w:space="0" w:color="000000"/>
              <w:right w:val="single" w:sz="8" w:space="0" w:color="000000"/>
            </w:tcBorders>
            <w:shd w:val="clear" w:color="auto" w:fill="auto"/>
            <w:vAlign w:val="center"/>
            <w:hideMark/>
          </w:tcPr>
          <w:p w14:paraId="5C3C43BF" w14:textId="77777777" w:rsidR="00F8436C" w:rsidRPr="00537787" w:rsidRDefault="00F8436C" w:rsidP="009760B8">
            <w:pPr>
              <w:jc w:val="center"/>
              <w:rPr>
                <w:sz w:val="20"/>
                <w:szCs w:val="20"/>
              </w:rPr>
            </w:pPr>
            <w:r>
              <w:rPr>
                <w:sz w:val="20"/>
                <w:szCs w:val="20"/>
              </w:rPr>
              <w:t>5,5</w:t>
            </w:r>
          </w:p>
        </w:tc>
        <w:tc>
          <w:tcPr>
            <w:tcW w:w="1170" w:type="dxa"/>
            <w:tcBorders>
              <w:top w:val="nil"/>
              <w:left w:val="nil"/>
              <w:bottom w:val="single" w:sz="8" w:space="0" w:color="000000"/>
              <w:right w:val="single" w:sz="8" w:space="0" w:color="000000"/>
            </w:tcBorders>
            <w:shd w:val="clear" w:color="auto" w:fill="auto"/>
            <w:vAlign w:val="center"/>
            <w:hideMark/>
          </w:tcPr>
          <w:p w14:paraId="0EFFD540" w14:textId="77777777" w:rsidR="00F8436C" w:rsidRPr="00537787" w:rsidRDefault="00F8436C" w:rsidP="009760B8">
            <w:pPr>
              <w:jc w:val="center"/>
              <w:rPr>
                <w:sz w:val="20"/>
                <w:szCs w:val="20"/>
              </w:rPr>
            </w:pPr>
            <w:r>
              <w:rPr>
                <w:sz w:val="20"/>
                <w:szCs w:val="20"/>
              </w:rPr>
              <w:t>6,74</w:t>
            </w:r>
          </w:p>
        </w:tc>
        <w:tc>
          <w:tcPr>
            <w:tcW w:w="1800" w:type="dxa"/>
            <w:tcBorders>
              <w:top w:val="nil"/>
              <w:left w:val="nil"/>
              <w:bottom w:val="single" w:sz="8" w:space="0" w:color="000000"/>
              <w:right w:val="single" w:sz="8" w:space="0" w:color="000000"/>
            </w:tcBorders>
            <w:shd w:val="clear" w:color="auto" w:fill="auto"/>
            <w:vAlign w:val="center"/>
            <w:hideMark/>
          </w:tcPr>
          <w:p w14:paraId="07A4AA15" w14:textId="77777777" w:rsidR="00F8436C" w:rsidRPr="00537787" w:rsidRDefault="00F8436C" w:rsidP="009760B8">
            <w:pPr>
              <w:jc w:val="center"/>
              <w:rPr>
                <w:sz w:val="20"/>
                <w:szCs w:val="20"/>
              </w:rPr>
            </w:pPr>
            <w:r>
              <w:rPr>
                <w:sz w:val="20"/>
                <w:szCs w:val="20"/>
              </w:rPr>
              <w:t>15</w:t>
            </w:r>
          </w:p>
        </w:tc>
        <w:tc>
          <w:tcPr>
            <w:tcW w:w="1620" w:type="dxa"/>
            <w:tcBorders>
              <w:top w:val="nil"/>
              <w:left w:val="nil"/>
              <w:bottom w:val="single" w:sz="8" w:space="0" w:color="000000"/>
              <w:right w:val="single" w:sz="8" w:space="0" w:color="000000"/>
            </w:tcBorders>
            <w:shd w:val="clear" w:color="auto" w:fill="auto"/>
            <w:vAlign w:val="center"/>
            <w:hideMark/>
          </w:tcPr>
          <w:p w14:paraId="531D9316" w14:textId="77777777" w:rsidR="00F8436C" w:rsidRPr="00537787" w:rsidRDefault="00F8436C" w:rsidP="009760B8">
            <w:pPr>
              <w:jc w:val="center"/>
              <w:rPr>
                <w:sz w:val="20"/>
                <w:szCs w:val="20"/>
              </w:rPr>
            </w:pPr>
            <w:r>
              <w:rPr>
                <w:sz w:val="20"/>
                <w:szCs w:val="20"/>
              </w:rPr>
              <w:t>1,01</w:t>
            </w:r>
          </w:p>
        </w:tc>
        <w:tc>
          <w:tcPr>
            <w:tcW w:w="252" w:type="dxa"/>
            <w:vAlign w:val="center"/>
          </w:tcPr>
          <w:p w14:paraId="30A09A52" w14:textId="77777777" w:rsidR="00F8436C" w:rsidRPr="00537787" w:rsidRDefault="00F8436C" w:rsidP="009760B8">
            <w:pPr>
              <w:jc w:val="left"/>
              <w:rPr>
                <w:sz w:val="20"/>
                <w:szCs w:val="20"/>
                <w:lang w:val="en-GB" w:eastAsia="en-GB"/>
              </w:rPr>
            </w:pPr>
          </w:p>
        </w:tc>
      </w:tr>
      <w:tr w:rsidR="0005001C" w:rsidRPr="00537787" w14:paraId="7EDAC024" w14:textId="77777777" w:rsidTr="00E334F4">
        <w:trPr>
          <w:trHeight w:val="691"/>
        </w:trPr>
        <w:tc>
          <w:tcPr>
            <w:tcW w:w="3052" w:type="dxa"/>
            <w:tcBorders>
              <w:top w:val="nil"/>
              <w:left w:val="single" w:sz="8" w:space="0" w:color="auto"/>
              <w:bottom w:val="single" w:sz="8" w:space="0" w:color="auto"/>
              <w:right w:val="single" w:sz="8" w:space="0" w:color="auto"/>
            </w:tcBorders>
            <w:shd w:val="clear" w:color="000000" w:fill="FFFFFF"/>
            <w:vAlign w:val="center"/>
            <w:hideMark/>
          </w:tcPr>
          <w:p w14:paraId="5149D56E" w14:textId="77777777" w:rsidR="00F8436C" w:rsidRPr="00537787" w:rsidRDefault="00F8436C" w:rsidP="009760B8">
            <w:pPr>
              <w:jc w:val="left"/>
              <w:rPr>
                <w:sz w:val="20"/>
                <w:szCs w:val="20"/>
              </w:rPr>
            </w:pPr>
            <w:r>
              <w:rPr>
                <w:sz w:val="20"/>
                <w:szCs w:val="20"/>
              </w:rPr>
              <w:t>Réfrigération industrielle (entrepôt frigorifique, réservoirs réfrigérés, refroidisseurs,</w:t>
            </w:r>
            <w:r>
              <w:rPr>
                <w:rFonts w:ascii="Calibri" w:hAnsi="Calibri"/>
                <w:sz w:val="20"/>
                <w:szCs w:val="20"/>
              </w:rPr>
              <w:t xml:space="preserve"> </w:t>
            </w:r>
            <w:r>
              <w:rPr>
                <w:sz w:val="20"/>
                <w:szCs w:val="20"/>
              </w:rPr>
              <w:t>production de glace)</w:t>
            </w:r>
          </w:p>
        </w:tc>
        <w:tc>
          <w:tcPr>
            <w:tcW w:w="1268" w:type="dxa"/>
            <w:tcBorders>
              <w:top w:val="nil"/>
              <w:left w:val="nil"/>
              <w:bottom w:val="single" w:sz="8" w:space="0" w:color="auto"/>
              <w:right w:val="single" w:sz="8" w:space="0" w:color="000000"/>
            </w:tcBorders>
            <w:shd w:val="clear" w:color="auto" w:fill="auto"/>
            <w:vAlign w:val="center"/>
            <w:hideMark/>
          </w:tcPr>
          <w:p w14:paraId="188DC843" w14:textId="77777777" w:rsidR="00F8436C" w:rsidRPr="00537787" w:rsidRDefault="00F8436C" w:rsidP="009760B8">
            <w:pPr>
              <w:jc w:val="center"/>
              <w:rPr>
                <w:sz w:val="20"/>
                <w:szCs w:val="20"/>
              </w:rPr>
            </w:pPr>
            <w:r>
              <w:rPr>
                <w:sz w:val="20"/>
                <w:szCs w:val="20"/>
              </w:rPr>
              <w:t>239</w:t>
            </w:r>
          </w:p>
        </w:tc>
        <w:tc>
          <w:tcPr>
            <w:tcW w:w="1080" w:type="dxa"/>
            <w:tcBorders>
              <w:top w:val="nil"/>
              <w:left w:val="nil"/>
              <w:bottom w:val="single" w:sz="8" w:space="0" w:color="auto"/>
              <w:right w:val="single" w:sz="8" w:space="0" w:color="000000"/>
            </w:tcBorders>
            <w:shd w:val="clear" w:color="auto" w:fill="auto"/>
            <w:vAlign w:val="center"/>
            <w:hideMark/>
          </w:tcPr>
          <w:p w14:paraId="12486A04" w14:textId="77777777" w:rsidR="00F8436C" w:rsidRPr="00537787" w:rsidRDefault="00F8436C" w:rsidP="009760B8">
            <w:pPr>
              <w:jc w:val="center"/>
              <w:rPr>
                <w:sz w:val="20"/>
                <w:szCs w:val="20"/>
              </w:rPr>
            </w:pPr>
            <w:r>
              <w:rPr>
                <w:sz w:val="20"/>
                <w:szCs w:val="20"/>
              </w:rPr>
              <w:t>1,6</w:t>
            </w:r>
          </w:p>
        </w:tc>
        <w:tc>
          <w:tcPr>
            <w:tcW w:w="1170" w:type="dxa"/>
            <w:tcBorders>
              <w:top w:val="nil"/>
              <w:left w:val="nil"/>
              <w:bottom w:val="single" w:sz="8" w:space="0" w:color="auto"/>
              <w:right w:val="single" w:sz="8" w:space="0" w:color="000000"/>
            </w:tcBorders>
            <w:shd w:val="clear" w:color="auto" w:fill="auto"/>
            <w:vAlign w:val="center"/>
            <w:hideMark/>
          </w:tcPr>
          <w:p w14:paraId="7F17CD5A" w14:textId="2C0A91AD" w:rsidR="00F8436C" w:rsidRPr="00537787" w:rsidRDefault="00BE5017" w:rsidP="009760B8">
            <w:pPr>
              <w:jc w:val="center"/>
              <w:rPr>
                <w:sz w:val="20"/>
                <w:szCs w:val="20"/>
              </w:rPr>
            </w:pPr>
            <w:r>
              <w:rPr>
                <w:sz w:val="20"/>
                <w:szCs w:val="20"/>
              </w:rPr>
              <w:t>0,38</w:t>
            </w:r>
          </w:p>
        </w:tc>
        <w:tc>
          <w:tcPr>
            <w:tcW w:w="1800" w:type="dxa"/>
            <w:tcBorders>
              <w:top w:val="nil"/>
              <w:left w:val="nil"/>
              <w:bottom w:val="single" w:sz="8" w:space="0" w:color="auto"/>
              <w:right w:val="single" w:sz="8" w:space="0" w:color="000000"/>
            </w:tcBorders>
            <w:shd w:val="clear" w:color="auto" w:fill="auto"/>
            <w:vAlign w:val="center"/>
            <w:hideMark/>
          </w:tcPr>
          <w:p w14:paraId="4F2DF4D9" w14:textId="77777777" w:rsidR="00F8436C" w:rsidRPr="00537787" w:rsidRDefault="00F8436C" w:rsidP="009760B8">
            <w:pPr>
              <w:jc w:val="center"/>
              <w:rPr>
                <w:sz w:val="20"/>
                <w:szCs w:val="20"/>
              </w:rPr>
            </w:pPr>
            <w:r>
              <w:rPr>
                <w:sz w:val="20"/>
                <w:szCs w:val="20"/>
              </w:rPr>
              <w:t>20</w:t>
            </w:r>
          </w:p>
        </w:tc>
        <w:tc>
          <w:tcPr>
            <w:tcW w:w="1620" w:type="dxa"/>
            <w:tcBorders>
              <w:top w:val="nil"/>
              <w:left w:val="nil"/>
              <w:bottom w:val="single" w:sz="8" w:space="0" w:color="auto"/>
              <w:right w:val="single" w:sz="8" w:space="0" w:color="000000"/>
            </w:tcBorders>
            <w:shd w:val="clear" w:color="auto" w:fill="auto"/>
            <w:vAlign w:val="center"/>
            <w:hideMark/>
          </w:tcPr>
          <w:p w14:paraId="31170C1D" w14:textId="47761594" w:rsidR="00F8436C" w:rsidRPr="00537787" w:rsidRDefault="00F8436C" w:rsidP="009760B8">
            <w:pPr>
              <w:jc w:val="center"/>
              <w:rPr>
                <w:sz w:val="20"/>
                <w:szCs w:val="20"/>
              </w:rPr>
            </w:pPr>
            <w:r>
              <w:rPr>
                <w:sz w:val="20"/>
                <w:szCs w:val="20"/>
              </w:rPr>
              <w:t>0,08</w:t>
            </w:r>
          </w:p>
        </w:tc>
        <w:tc>
          <w:tcPr>
            <w:tcW w:w="252" w:type="dxa"/>
            <w:vAlign w:val="center"/>
          </w:tcPr>
          <w:p w14:paraId="5C3881DC" w14:textId="77777777" w:rsidR="00F8436C" w:rsidRPr="00537787" w:rsidRDefault="00F8436C" w:rsidP="009760B8">
            <w:pPr>
              <w:jc w:val="left"/>
              <w:rPr>
                <w:sz w:val="20"/>
                <w:szCs w:val="20"/>
                <w:lang w:val="en-GB" w:eastAsia="en-GB"/>
              </w:rPr>
            </w:pPr>
          </w:p>
        </w:tc>
      </w:tr>
      <w:tr w:rsidR="0005001C" w:rsidRPr="00537787" w14:paraId="222BF678" w14:textId="77777777" w:rsidTr="00E334F4">
        <w:trPr>
          <w:trHeight w:val="283"/>
        </w:trPr>
        <w:tc>
          <w:tcPr>
            <w:tcW w:w="3052" w:type="dxa"/>
            <w:tcBorders>
              <w:top w:val="nil"/>
              <w:left w:val="single" w:sz="8" w:space="0" w:color="auto"/>
              <w:bottom w:val="single" w:sz="8" w:space="0" w:color="auto"/>
              <w:right w:val="single" w:sz="8" w:space="0" w:color="auto"/>
            </w:tcBorders>
            <w:shd w:val="clear" w:color="auto" w:fill="auto"/>
            <w:vAlign w:val="center"/>
            <w:hideMark/>
          </w:tcPr>
          <w:p w14:paraId="290A2283" w14:textId="77777777" w:rsidR="00F8436C" w:rsidRPr="00537787" w:rsidRDefault="00F8436C" w:rsidP="009760B8">
            <w:pPr>
              <w:rPr>
                <w:b/>
                <w:bCs/>
                <w:sz w:val="20"/>
                <w:szCs w:val="20"/>
              </w:rPr>
            </w:pPr>
            <w:r>
              <w:rPr>
                <w:b/>
                <w:bCs/>
                <w:sz w:val="20"/>
                <w:szCs w:val="20"/>
              </w:rPr>
              <w:t>Total</w:t>
            </w:r>
          </w:p>
        </w:tc>
        <w:tc>
          <w:tcPr>
            <w:tcW w:w="1268" w:type="dxa"/>
            <w:tcBorders>
              <w:top w:val="nil"/>
              <w:left w:val="nil"/>
              <w:bottom w:val="single" w:sz="8" w:space="0" w:color="auto"/>
              <w:right w:val="single" w:sz="8" w:space="0" w:color="auto"/>
            </w:tcBorders>
            <w:shd w:val="clear" w:color="auto" w:fill="auto"/>
            <w:vAlign w:val="center"/>
            <w:hideMark/>
          </w:tcPr>
          <w:p w14:paraId="04DAB1C4" w14:textId="1826AA8E" w:rsidR="00F8436C" w:rsidRPr="00537787" w:rsidRDefault="00F8436C" w:rsidP="009760B8">
            <w:pPr>
              <w:jc w:val="center"/>
              <w:rPr>
                <w:b/>
                <w:bCs/>
                <w:sz w:val="20"/>
                <w:szCs w:val="20"/>
              </w:rPr>
            </w:pPr>
            <w:r>
              <w:rPr>
                <w:b/>
                <w:bCs/>
                <w:sz w:val="20"/>
                <w:szCs w:val="20"/>
              </w:rPr>
              <w:t>17 990</w:t>
            </w:r>
          </w:p>
        </w:tc>
        <w:tc>
          <w:tcPr>
            <w:tcW w:w="1080" w:type="dxa"/>
            <w:tcBorders>
              <w:top w:val="nil"/>
              <w:left w:val="nil"/>
              <w:bottom w:val="single" w:sz="8" w:space="0" w:color="auto"/>
              <w:right w:val="single" w:sz="8" w:space="0" w:color="auto"/>
            </w:tcBorders>
            <w:shd w:val="clear" w:color="auto" w:fill="auto"/>
            <w:vAlign w:val="center"/>
            <w:hideMark/>
          </w:tcPr>
          <w:p w14:paraId="54E26C31" w14:textId="77777777" w:rsidR="00F8436C" w:rsidRPr="00537787" w:rsidRDefault="00F8436C" w:rsidP="009760B8">
            <w:pPr>
              <w:jc w:val="center"/>
              <w:rPr>
                <w:b/>
                <w:bCs/>
                <w:sz w:val="20"/>
                <w:szCs w:val="20"/>
              </w:rPr>
            </w:pPr>
            <w:r>
              <w:rPr>
                <w:b/>
                <w:bCs/>
                <w:sz w:val="20"/>
                <w:szCs w:val="20"/>
              </w:rPr>
              <w:t>-</w:t>
            </w:r>
          </w:p>
        </w:tc>
        <w:tc>
          <w:tcPr>
            <w:tcW w:w="1170" w:type="dxa"/>
            <w:tcBorders>
              <w:top w:val="nil"/>
              <w:left w:val="nil"/>
              <w:bottom w:val="single" w:sz="8" w:space="0" w:color="auto"/>
              <w:right w:val="single" w:sz="8" w:space="0" w:color="auto"/>
            </w:tcBorders>
            <w:shd w:val="clear" w:color="auto" w:fill="auto"/>
            <w:vAlign w:val="center"/>
            <w:hideMark/>
          </w:tcPr>
          <w:p w14:paraId="0D5D724A" w14:textId="1E69D09F" w:rsidR="00F8436C" w:rsidRPr="00537787" w:rsidRDefault="00277517" w:rsidP="009760B8">
            <w:pPr>
              <w:jc w:val="center"/>
              <w:rPr>
                <w:b/>
                <w:bCs/>
                <w:sz w:val="20"/>
                <w:szCs w:val="20"/>
              </w:rPr>
            </w:pPr>
            <w:r>
              <w:rPr>
                <w:b/>
                <w:bCs/>
                <w:sz w:val="20"/>
                <w:szCs w:val="20"/>
              </w:rPr>
              <w:t>47,13</w:t>
            </w:r>
          </w:p>
        </w:tc>
        <w:tc>
          <w:tcPr>
            <w:tcW w:w="1800" w:type="dxa"/>
            <w:tcBorders>
              <w:top w:val="nil"/>
              <w:left w:val="nil"/>
              <w:bottom w:val="single" w:sz="8" w:space="0" w:color="auto"/>
              <w:right w:val="single" w:sz="8" w:space="0" w:color="auto"/>
            </w:tcBorders>
            <w:shd w:val="clear" w:color="auto" w:fill="auto"/>
            <w:vAlign w:val="center"/>
            <w:hideMark/>
          </w:tcPr>
          <w:p w14:paraId="54F6363B" w14:textId="77777777" w:rsidR="00F8436C" w:rsidRPr="00537787" w:rsidRDefault="00F8436C" w:rsidP="009760B8">
            <w:pPr>
              <w:jc w:val="center"/>
              <w:rPr>
                <w:b/>
                <w:bCs/>
                <w:sz w:val="20"/>
                <w:szCs w:val="20"/>
              </w:rPr>
            </w:pPr>
            <w:r>
              <w:rPr>
                <w:b/>
                <w:bCs/>
                <w:sz w:val="20"/>
                <w:szCs w:val="20"/>
              </w:rPr>
              <w:t>-</w:t>
            </w:r>
          </w:p>
        </w:tc>
        <w:tc>
          <w:tcPr>
            <w:tcW w:w="1620" w:type="dxa"/>
            <w:tcBorders>
              <w:top w:val="nil"/>
              <w:left w:val="nil"/>
              <w:bottom w:val="single" w:sz="8" w:space="0" w:color="auto"/>
              <w:right w:val="single" w:sz="8" w:space="0" w:color="auto"/>
            </w:tcBorders>
            <w:shd w:val="clear" w:color="auto" w:fill="auto"/>
            <w:vAlign w:val="center"/>
            <w:hideMark/>
          </w:tcPr>
          <w:p w14:paraId="048B5BDD" w14:textId="5C751EBB" w:rsidR="00F8436C" w:rsidRPr="00537787" w:rsidRDefault="00F8436C" w:rsidP="009760B8">
            <w:pPr>
              <w:jc w:val="center"/>
              <w:rPr>
                <w:b/>
                <w:bCs/>
                <w:sz w:val="20"/>
                <w:szCs w:val="20"/>
              </w:rPr>
            </w:pPr>
            <w:r>
              <w:rPr>
                <w:b/>
                <w:bCs/>
                <w:sz w:val="20"/>
                <w:szCs w:val="20"/>
              </w:rPr>
              <w:t>10,53</w:t>
            </w:r>
          </w:p>
        </w:tc>
        <w:tc>
          <w:tcPr>
            <w:tcW w:w="252" w:type="dxa"/>
            <w:vAlign w:val="center"/>
          </w:tcPr>
          <w:p w14:paraId="714FEC5F" w14:textId="77777777" w:rsidR="00F8436C" w:rsidRPr="00537787" w:rsidRDefault="00F8436C" w:rsidP="009760B8">
            <w:pPr>
              <w:jc w:val="left"/>
              <w:rPr>
                <w:b/>
                <w:bCs/>
                <w:sz w:val="20"/>
                <w:szCs w:val="20"/>
                <w:lang w:val="en-GB" w:eastAsia="en-GB"/>
              </w:rPr>
            </w:pPr>
          </w:p>
        </w:tc>
      </w:tr>
    </w:tbl>
    <w:p w14:paraId="1A201F5C" w14:textId="77777777" w:rsidR="00BE2DAA" w:rsidRPr="009931F4" w:rsidRDefault="00BE2DAA" w:rsidP="00DC561D">
      <w:pPr>
        <w:keepNext/>
        <w:widowControl w:val="0"/>
        <w:spacing w:before="240" w:after="240"/>
        <w:rPr>
          <w:b/>
        </w:rPr>
      </w:pPr>
      <w:r>
        <w:rPr>
          <w:u w:val="single"/>
        </w:rPr>
        <w:t>Stratégie d’élimination</w:t>
      </w:r>
    </w:p>
    <w:p w14:paraId="35360072" w14:textId="09785AA7" w:rsidR="00A35B35" w:rsidRDefault="349E2322" w:rsidP="00352449">
      <w:pPr>
        <w:pStyle w:val="Heading1"/>
        <w:rPr>
          <w:color w:val="000000" w:themeColor="text1"/>
        </w:rPr>
      </w:pPr>
      <w:bookmarkStart w:id="9" w:name="_Hlk125636542"/>
      <w:bookmarkEnd w:id="8"/>
      <w:r>
        <w:t xml:space="preserve">La phase II </w:t>
      </w:r>
      <w:bookmarkEnd w:id="9"/>
      <w:r>
        <w:t>du PGEH sera axée sur le renforcement accru du cadre juridique et de la capacité des agents d’application de la loi, des capacités techniques des techniciens dans le secteur de l’entretien par l’augmentation des possibilités de formation, les nouveaux centres d’excellence, l’établissement d’un régime de certification des techniciens; ainsi que sur la promotion</w:t>
      </w:r>
      <w:r>
        <w:rPr>
          <w:color w:val="000000" w:themeColor="text1"/>
        </w:rPr>
        <w:t xml:space="preserve"> de l’introduction et de l’utilisation des systèmes qui utilisent des frigorigènes à PRG faible ou nul et qui entraînent des avantages énergétiques.</w:t>
      </w:r>
    </w:p>
    <w:p w14:paraId="490C3DAA" w14:textId="19E8D9EF" w:rsidR="1171F503" w:rsidRDefault="3E3DCF67" w:rsidP="00352449">
      <w:pPr>
        <w:pStyle w:val="Heading1"/>
      </w:pPr>
      <w:bookmarkStart w:id="10" w:name="_Hlk126915743"/>
      <w:bookmarkStart w:id="11" w:name="_Hlk178333164"/>
      <w:r>
        <w:lastRenderedPageBreak/>
        <w:t xml:space="preserve">Les activités suivantes sont proposées pour la phase II : </w:t>
      </w:r>
      <w:bookmarkStart w:id="12" w:name="_Hlk179883924"/>
    </w:p>
    <w:p w14:paraId="13F27D01" w14:textId="5830AD70" w:rsidR="3E3DCF67" w:rsidRDefault="00F0662A" w:rsidP="00E24BE4">
      <w:pPr>
        <w:ind w:left="1440" w:hanging="720"/>
        <w:rPr>
          <w:i/>
          <w:iCs/>
        </w:rPr>
      </w:pPr>
      <w:r>
        <w:t xml:space="preserve">a) </w:t>
      </w:r>
      <w:r>
        <w:tab/>
      </w:r>
      <w:r>
        <w:rPr>
          <w:i/>
          <w:iCs/>
        </w:rPr>
        <w:t>Renforcement du cadre réglementaire et de la capacité des agents des douanes et d’application de la loi</w:t>
      </w:r>
      <w:r w:rsidR="002134AA">
        <w:rPr>
          <w:rStyle w:val="FootnoteReference"/>
          <w:i/>
          <w:iCs/>
        </w:rPr>
        <w:footnoteReference w:id="8"/>
      </w:r>
      <w:r>
        <w:rPr>
          <w:i/>
          <w:iCs/>
        </w:rPr>
        <w:t> :</w:t>
      </w:r>
      <w:r>
        <w:t xml:space="preserve"> L’élaboration et l’adoption d’une</w:t>
      </w:r>
      <w:r>
        <w:rPr>
          <w:color w:val="00B0F0"/>
        </w:rPr>
        <w:t xml:space="preserve"> </w:t>
      </w:r>
      <w:r>
        <w:t>interdiction sur l’importation d’équipements neufs et d’occasion fonctionnant aux HCFC avant le 1</w:t>
      </w:r>
      <w:r>
        <w:rPr>
          <w:vertAlign w:val="superscript"/>
        </w:rPr>
        <w:t>er</w:t>
      </w:r>
      <w:r>
        <w:t> janvier 2027; la conception de dispositions juridiques et réglementaires pour le processus de certification; l’élaboration de normes techniques et de protocoles nationaux sur la manipulation et l’usage sûrs des frigorigènes inflammables et toxiques; l’établissement d’une mesure réglementaire pour contrôler l’émission prévue de frigorigènes pendant l’installation, l’entretien et le démantèlement de l’équipement de réfrigération et de climatisation; l’introduction d’un outil en ligne pour mettre les douanes en contact avec l’UNO afin d’augmenter l’efficacité des mesures de contrôle sur l’importation des HCFC</w:t>
      </w:r>
      <w:r>
        <w:rPr>
          <w:sz w:val="24"/>
          <w:szCs w:val="24"/>
        </w:rPr>
        <w:t xml:space="preserve">; </w:t>
      </w:r>
      <w:r>
        <w:t>séances de formation avec des documents à jour pour 160 agents des douanes et d’application de la loi, dont un tiers de femmes, pour la surveillance, le contrôle et l’identification des HCFC et des équipements fonctionnant aux HCFC; six ateliers pour sensibiliser les importateurs et les distributeurs à l’élimination des HCFC et à la manutention, l’entreposage et le réemballage de ces substances; la traduction des règlements et des textes juridiques dans les principales langues locales (PNUE) (105 000 $ US);</w:t>
      </w:r>
      <w:r>
        <w:rPr>
          <w:i/>
          <w:iCs/>
        </w:rPr>
        <w:t xml:space="preserve">  </w:t>
      </w:r>
    </w:p>
    <w:p w14:paraId="26479949" w14:textId="4DC3CA3B" w:rsidR="34AE5D77" w:rsidRPr="00F41A6A" w:rsidRDefault="34AE5D77" w:rsidP="00E24BE4">
      <w:pPr>
        <w:ind w:left="142"/>
        <w:rPr>
          <w:i/>
          <w:iCs/>
          <w:color w:val="000000" w:themeColor="text1"/>
        </w:rPr>
      </w:pPr>
    </w:p>
    <w:p w14:paraId="709444E6" w14:textId="5A5ACBD3" w:rsidR="14D0F679" w:rsidRPr="00E24BE4" w:rsidRDefault="00F0662A" w:rsidP="00E24BE4">
      <w:pPr>
        <w:pStyle w:val="ListParagraph"/>
        <w:spacing w:after="60"/>
        <w:ind w:left="1434" w:hanging="720"/>
        <w:contextualSpacing w:val="0"/>
        <w:rPr>
          <w:rFonts w:cstheme="minorHAnsi"/>
          <w:sz w:val="24"/>
          <w:szCs w:val="24"/>
        </w:rPr>
      </w:pPr>
      <w:r>
        <w:rPr>
          <w:color w:val="000000" w:themeColor="text1"/>
        </w:rPr>
        <w:t>b)</w:t>
      </w:r>
      <w:r>
        <w:rPr>
          <w:i/>
          <w:iCs/>
          <w:color w:val="000000" w:themeColor="text1"/>
        </w:rPr>
        <w:t xml:space="preserve"> </w:t>
      </w:r>
      <w:r>
        <w:rPr>
          <w:i/>
          <w:iCs/>
          <w:color w:val="000000" w:themeColor="text1"/>
        </w:rPr>
        <w:tab/>
        <w:t>Renforcement de la capacité des techniciens en réfrigération sur les bonnes pratiques en réfrigération</w:t>
      </w:r>
      <w:r>
        <w:rPr>
          <w:i/>
          <w:iCs/>
        </w:rPr>
        <w:t> :</w:t>
      </w:r>
      <w:r>
        <w:rPr>
          <w:i/>
          <w:iCs/>
        </w:rPr>
        <w:tab/>
      </w:r>
      <w:r>
        <w:t>La révision du programme de formation des techniciens et la mise à jour des manuels pour inclure les aspects de sécurité des nouveaux frigorigènes et équipements; la formation de 350 techniciens en réfrigération et climatisation, dont 100 femmes, sur les bonnes pratiques d’entretien en réfrigération, y compris la récupération des frigorigènes; la conception et la mise sur pied d’un régime de certification des techniciens pour les techniciens en réfrigération et la certification de 75 techniciens; et des campagnes ciblées pour attirer des étudiants dans le domaine, en encourageant les femmes à se joindre aux écoles de formation professionnelle, aux écoles secondaires techniques et aux universités (PNUE) (147 000 $ US);</w:t>
      </w:r>
    </w:p>
    <w:p w14:paraId="0BC0542C" w14:textId="067A0F6F" w:rsidR="34AE5D77" w:rsidRDefault="34AE5D77" w:rsidP="34AE5D77">
      <w:pPr>
        <w:ind w:firstLine="720"/>
      </w:pPr>
    </w:p>
    <w:p w14:paraId="25BFC4AA" w14:textId="05590AC1" w:rsidR="0A97E873" w:rsidRDefault="00F0662A" w:rsidP="00E24BE4">
      <w:pPr>
        <w:ind w:left="1418" w:hanging="709"/>
      </w:pPr>
      <w:r>
        <w:t>c)</w:t>
      </w:r>
      <w:r>
        <w:rPr>
          <w:i/>
          <w:iCs/>
        </w:rPr>
        <w:t xml:space="preserve"> </w:t>
      </w:r>
      <w:r>
        <w:rPr>
          <w:i/>
          <w:iCs/>
        </w:rPr>
        <w:tab/>
        <w:t xml:space="preserve">Renforcement du centre d’excellence existant et mise sur pied de trois nouveaux, et </w:t>
      </w:r>
      <w:r>
        <w:tab/>
      </w:r>
      <w:r>
        <w:rPr>
          <w:i/>
          <w:iCs/>
        </w:rPr>
        <w:t xml:space="preserve">renforcement de la capacité de récupération des frigorigènes : </w:t>
      </w:r>
      <w:r>
        <w:t>L’approvisionnement et la livraison de l’équipement pour la mise sur pied de trois nouveaux centres d’excellence (</w:t>
      </w:r>
      <w:proofErr w:type="spellStart"/>
      <w:r>
        <w:t>Kamenge</w:t>
      </w:r>
      <w:proofErr w:type="spellEnd"/>
      <w:r>
        <w:t xml:space="preserve">, </w:t>
      </w:r>
      <w:proofErr w:type="spellStart"/>
      <w:r>
        <w:t>Kiryama</w:t>
      </w:r>
      <w:proofErr w:type="spellEnd"/>
      <w:r>
        <w:t xml:space="preserve">, </w:t>
      </w:r>
      <w:proofErr w:type="spellStart"/>
      <w:r>
        <w:t>Ngazi</w:t>
      </w:r>
      <w:proofErr w:type="spellEnd"/>
      <w:r>
        <w:t>), et l’actualisation de celui existant à Bujumbura; l’approvisionnement et la livraison d’outils et d’équipements pour renforcer les capacités de récupération des centres; la formation sur l’usage d’équipements et de technologies pertinents (ONUDI) (140 000 $ US)</w:t>
      </w:r>
      <w:r w:rsidR="00236F45" w:rsidRPr="00E24BE4">
        <w:rPr>
          <w:rStyle w:val="FootnoteReference"/>
          <w:i/>
          <w:iCs/>
        </w:rPr>
        <w:footnoteReference w:id="9"/>
      </w:r>
      <w:r>
        <w:t>.</w:t>
      </w:r>
      <w:r>
        <w:rPr>
          <w:i/>
          <w:iCs/>
        </w:rPr>
        <w:t xml:space="preserve"> </w:t>
      </w:r>
    </w:p>
    <w:p w14:paraId="6D93A91F" w14:textId="77777777" w:rsidR="00B03783" w:rsidRDefault="108B6DF0" w:rsidP="00B03783">
      <w:pPr>
        <w:keepNext/>
        <w:widowControl w:val="0"/>
        <w:spacing w:before="240" w:after="240"/>
        <w:rPr>
          <w:i/>
          <w:iCs/>
        </w:rPr>
      </w:pPr>
      <w:bookmarkStart w:id="13" w:name="_Hlk126915749"/>
      <w:bookmarkEnd w:id="10"/>
      <w:bookmarkEnd w:id="11"/>
      <w:r>
        <w:rPr>
          <w:i/>
          <w:iCs/>
        </w:rPr>
        <w:t>Mise en œuvre et suivi du projet</w:t>
      </w:r>
    </w:p>
    <w:bookmarkEnd w:id="13"/>
    <w:p w14:paraId="7067BD86" w14:textId="45678068" w:rsidR="00BE2DAA" w:rsidRPr="00E24BE4" w:rsidRDefault="349E2322" w:rsidP="00B03783">
      <w:pPr>
        <w:pStyle w:val="Heading1"/>
      </w:pPr>
      <w:r>
        <w:t xml:space="preserve">Le système mis sur pied dans le cadre de la phase I du PGEH se poursuivra au cours de la </w:t>
      </w:r>
      <w:bookmarkStart w:id="14" w:name="_Hlk125636825"/>
      <w:r>
        <w:t>phase II</w:t>
      </w:r>
      <w:bookmarkEnd w:id="14"/>
      <w:r>
        <w:t xml:space="preserve">, alors que l’UNO et le PNUE surveilleront les activités, feront état des progrès et travailleront avec les parties prenantes pour éliminer les HCFC. Le coût de ces activités pour le PNUE s’élève à 26 000 $ US et </w:t>
      </w:r>
      <w:r>
        <w:lastRenderedPageBreak/>
        <w:t>comprend le personnel du projet ainsi que les consultants, les déplacements locaux, les réunions et les ateliers.</w:t>
      </w:r>
    </w:p>
    <w:p w14:paraId="71D8C0A7" w14:textId="77777777" w:rsidR="00BE2DAA" w:rsidRPr="0070021E" w:rsidRDefault="00BE2DAA" w:rsidP="00A335E5">
      <w:pPr>
        <w:keepNext/>
        <w:widowControl w:val="0"/>
        <w:spacing w:after="240"/>
        <w:rPr>
          <w:i/>
        </w:rPr>
      </w:pPr>
      <w:bookmarkStart w:id="15" w:name="_Hlk126915810"/>
      <w:bookmarkEnd w:id="12"/>
      <w:r>
        <w:rPr>
          <w:i/>
        </w:rPr>
        <w:t>Mise en œuvre de la politique sur les questions de genre</w:t>
      </w:r>
      <w:bookmarkEnd w:id="15"/>
    </w:p>
    <w:p w14:paraId="67C073B5" w14:textId="7A1854DC" w:rsidR="004435E2" w:rsidRPr="00F45D3D" w:rsidRDefault="004435E2" w:rsidP="00352449">
      <w:pPr>
        <w:pStyle w:val="Heading1"/>
        <w:rPr>
          <w:rFonts w:cstheme="minorHAnsi"/>
        </w:rPr>
      </w:pPr>
      <w:r>
        <w:t xml:space="preserve">Le gouvernement du Burundi, le PNUE et l’ONUDI sont pleinement engagés à mettre en œuvre la politique sur les questions de genre du Fonds multilatéral ainsi que leurs propres politiques sur les questions de genre. Au cours de la phase I des campagnes d’information et de sensibilisation spécialement dédiées à la promotion de l’égalité entre les sexes dans la profession de l’entretien des équipements de réfrigération et de climatisation ont eu lieu, visant à introduire un quota de 50 pour cent de femmes lors du recrutement dans les écoles de formation professionnelle et technique pour l’entretien des appareils de réfrigération et de climatisation. Le plan de mise en œuvre pour la phase II comprend également des campagnes adaptées et ciblées pour attirer les étudiantes dans le domaine en encourageant les femmes à se joindre aux écoles de formation professionnelle et technique, ainsi qu’aux universités. Pendant la phase II, une évaluation sur les genres sera entreprise conformément à la décision 92/40 et les recommandations pertinentes seront mises en œuvre. La phase II comprend aussi des activités qui aborderont l’égalité entre les sexes et l’émancipation systématique des femmes, c.-à-d. la collecte et le suivi des données ventilées selon le sexe; dans le cadre des tâches de surveillance et d’évaluation en particulier, des rapports précis seront entrepris sur les exigences en matière de questions de genre et les progrès réalisés pour y remédier, tant sur le plan quantitatif que qualificatif. </w:t>
      </w:r>
    </w:p>
    <w:p w14:paraId="02D7BB68" w14:textId="127C7156" w:rsidR="004435E2" w:rsidRPr="00352449" w:rsidRDefault="007C2EC7" w:rsidP="00352449">
      <w:pPr>
        <w:pStyle w:val="Heading1"/>
        <w:rPr>
          <w:rFonts w:cstheme="minorHAnsi"/>
        </w:rPr>
      </w:pPr>
      <w:r>
        <w:t>Il faut souligner que, au niveau des établissements de formation, environ 25 pour cent des femmes ont été formées dans les centres de formation en réfrigération et climatisation pour la période de 2017 à 2022. Les femmes constituent désormais une importante présence dans cette profession, et certaines ont mis sur pied leurs propres ateliers d’entretien dans les grandes villes du pays.</w:t>
      </w:r>
    </w:p>
    <w:p w14:paraId="426D11D1" w14:textId="0FAB181F" w:rsidR="00BE2DAA" w:rsidRPr="00996241" w:rsidRDefault="76D557B7" w:rsidP="00352449">
      <w:pPr>
        <w:pStyle w:val="Heading1"/>
        <w:keepNext/>
        <w:widowControl w:val="0"/>
        <w:numPr>
          <w:ilvl w:val="0"/>
          <w:numId w:val="0"/>
        </w:numPr>
        <w:rPr>
          <w:u w:val="single"/>
        </w:rPr>
      </w:pPr>
      <w:bookmarkStart w:id="16" w:name="_Hlk126915819"/>
      <w:r>
        <w:rPr>
          <w:u w:val="single"/>
        </w:rPr>
        <w:t>Coût total de la phase II du plan de gestion de l’élimination des HCFC</w:t>
      </w:r>
    </w:p>
    <w:bookmarkEnd w:id="16"/>
    <w:p w14:paraId="79806442" w14:textId="757CF19C" w:rsidR="00491C24" w:rsidRPr="00491C24" w:rsidRDefault="349E2322" w:rsidP="00352449">
      <w:pPr>
        <w:pStyle w:val="Heading1"/>
      </w:pPr>
      <w:r>
        <w:t>Le coût total de la phase II du PGEH pour le Burundi a été estimé à 418 000 $ US (plus les coûts d’appui d’agence), conformément à la proposition initiale, pour atteindre une réduction de 67,5 pour cent de la valeur de référence pour la consommation de HCFC d’ici 2025 et une réduction de 100 pour cent d’ici 2030. Les activités proposées et la répartition des coûts sont résumées aux paragraphes 14 et 15 ci-dessus.</w:t>
      </w:r>
    </w:p>
    <w:p w14:paraId="48A7D6F8" w14:textId="2BB73C83" w:rsidR="00BE2DAA" w:rsidRPr="00C03D56" w:rsidRDefault="2B08D1C1" w:rsidP="00A335E5">
      <w:pPr>
        <w:keepNext/>
        <w:widowControl w:val="0"/>
        <w:spacing w:before="240" w:after="240"/>
        <w:rPr>
          <w:u w:val="single"/>
        </w:rPr>
      </w:pPr>
      <w:bookmarkStart w:id="17" w:name="_Hlk126915832"/>
      <w:r>
        <w:rPr>
          <w:u w:val="single"/>
        </w:rPr>
        <w:t>Plan de mise en œuvre pour la première tranche de la phase II du plan de gestion de l’élimination des HCFC</w:t>
      </w:r>
    </w:p>
    <w:bookmarkEnd w:id="17"/>
    <w:p w14:paraId="69EECAEC" w14:textId="554DF4EB" w:rsidR="00BE2DAA" w:rsidRPr="00352449" w:rsidRDefault="28DDC8BA" w:rsidP="34AE5D77">
      <w:pPr>
        <w:pStyle w:val="Heading1"/>
      </w:pPr>
      <w:r>
        <w:t>La première tranche de financement de la phase II du PGEH pour un montant total de 215 600 $ US, conformément à la proposition initiale, sera mise en œuvre entre décembre 2024 et décembre 2027 et comprendra les activités suivantes :</w:t>
      </w:r>
    </w:p>
    <w:p w14:paraId="34359249" w14:textId="2AB9AFF7" w:rsidR="6C9FDA6E" w:rsidRDefault="00862384" w:rsidP="00A677C5">
      <w:pPr>
        <w:pStyle w:val="Heading2"/>
        <w:widowControl/>
        <w:ind w:left="1440" w:hanging="720"/>
        <w:rPr>
          <w:i/>
          <w:iCs/>
        </w:rPr>
      </w:pPr>
      <w:r>
        <w:t xml:space="preserve">a) </w:t>
      </w:r>
      <w:r>
        <w:tab/>
      </w:r>
      <w:r>
        <w:rPr>
          <w:i/>
          <w:iCs/>
        </w:rPr>
        <w:t>Renforcement du cadre réglementaire et de la capacité des agents des douanes et d’application de la loi :</w:t>
      </w:r>
      <w:r>
        <w:t xml:space="preserve"> L’élaboration d’une</w:t>
      </w:r>
      <w:r>
        <w:rPr>
          <w:color w:val="00B0F0"/>
        </w:rPr>
        <w:t xml:space="preserve"> </w:t>
      </w:r>
      <w:r>
        <w:t>interdiction sur les équipements neufs et d’occasion fonctionnant aux HCFC; la conception de dispositions juridiques pour le processus de certification; l’élaboration de normes techniques et de protocoles nationaux sur la manipulation sûre des frigorigènes inflammables et toxiques; des séances de formation avec des documents à jour sur la surveillance et le contrôle des HCFC et de l’équipement fonctionnant aux HCFC pour 160 agents des douanes et d’application de la loi, dont 20 femmes; deux ateliers pour sensibiliser les importateurs et les distributeurs aux procédures pour l’émission des permis et des quotas d’importation ainsi qu’aux risques et dangers possibles de certains frigorigènes; la traduction des règlements et des textes juridiques dans les principales langues locales (PNUE) (54 000 $ US);</w:t>
      </w:r>
    </w:p>
    <w:p w14:paraId="54CAE768" w14:textId="30A07358" w:rsidR="00BE2DAA" w:rsidRDefault="00862384" w:rsidP="00A677C5">
      <w:pPr>
        <w:pStyle w:val="Heading2"/>
        <w:widowControl/>
        <w:ind w:left="1440" w:hanging="720"/>
      </w:pPr>
      <w:r>
        <w:t xml:space="preserve">b) </w:t>
      </w:r>
      <w:r>
        <w:tab/>
      </w:r>
      <w:r>
        <w:rPr>
          <w:i/>
          <w:iCs/>
        </w:rPr>
        <w:t>Renforcement de la capacité des techniciens en réfrigération sur les bonnes pratiques en réfrigération</w:t>
      </w:r>
      <w:r>
        <w:t xml:space="preserve"> : La révision du programme de formation des techniciens et la mise à jour des </w:t>
      </w:r>
      <w:r>
        <w:lastRenderedPageBreak/>
        <w:t>manuels pour inclure les aspects de sécurité des nouveaux frigorigènes et équipements, et la formation pour 120 techniciens en réfrigération et climatisation, dont 30 femmes, sur les bonnes pratiques en réfrigération, y compris la récupération des frigorigènes; l’exploration et la conception d’un régime de certification, incluant sa mise sur pied institutionnelle, la consultation des parties prenantes et l’accroissement de la capacité pour le processus de certification; des campagnes ciblées pour les étudiants qui veulent poursuivre leur carrière dans les domaines de la réfrigération et de la climatisation avec un accent particulier afin d’attirer les femmes (PNUE) (50 000 $ US);</w:t>
      </w:r>
    </w:p>
    <w:p w14:paraId="071C559B" w14:textId="1675BDEE" w:rsidR="00BE2DAA" w:rsidRPr="007A0C5D" w:rsidRDefault="00862384" w:rsidP="00A677C5">
      <w:pPr>
        <w:pStyle w:val="Heading2"/>
        <w:widowControl/>
        <w:ind w:left="1440" w:hanging="720"/>
      </w:pPr>
      <w:r>
        <w:t xml:space="preserve">c) </w:t>
      </w:r>
      <w:r>
        <w:tab/>
      </w:r>
      <w:r>
        <w:rPr>
          <w:i/>
          <w:iCs/>
        </w:rPr>
        <w:t xml:space="preserve">Renforcement du centre d’excellence existant et mise sur pied de trois nouveaux, et renforcement de la capacité de récupération des frigorigènes : </w:t>
      </w:r>
      <w:r>
        <w:t>L’approvisionnement et la livraison de l’équipement pour la mise sur pied de trois nouveaux centres d’excellence (</w:t>
      </w:r>
      <w:proofErr w:type="spellStart"/>
      <w:r>
        <w:t>Kamenge</w:t>
      </w:r>
      <w:proofErr w:type="spellEnd"/>
      <w:r>
        <w:t xml:space="preserve">, </w:t>
      </w:r>
      <w:proofErr w:type="spellStart"/>
      <w:r>
        <w:t>Kiryama</w:t>
      </w:r>
      <w:proofErr w:type="spellEnd"/>
      <w:r>
        <w:t xml:space="preserve">, </w:t>
      </w:r>
      <w:proofErr w:type="spellStart"/>
      <w:r>
        <w:t>Ngazi</w:t>
      </w:r>
      <w:proofErr w:type="spellEnd"/>
      <w:r>
        <w:t>), et l’actualisation de celui existant à Bujumbura; l’approvisionnement et la livraison d’outils et d’équipements pour renforcer les capacités de récupération des centres; la formation sur l’usage d’équipements et de technologies pertinents (ONUDI) (101 600 $ US);</w:t>
      </w:r>
    </w:p>
    <w:p w14:paraId="3532600A" w14:textId="450FE699" w:rsidR="00BE2DAA" w:rsidRPr="002E0658" w:rsidRDefault="00862384" w:rsidP="00F41A6A">
      <w:pPr>
        <w:pStyle w:val="Heading2"/>
        <w:widowControl/>
        <w:ind w:left="1440" w:hanging="720"/>
      </w:pPr>
      <w:r>
        <w:t>d)</w:t>
      </w:r>
      <w:r>
        <w:tab/>
      </w:r>
      <w:r>
        <w:rPr>
          <w:i/>
          <w:iCs/>
        </w:rPr>
        <w:t>Suivi du projet :</w:t>
      </w:r>
      <w:r>
        <w:t xml:space="preserve"> Personnel et consultants, déplacements locaux, réunion et ateliers. (PNUE) (10 000 $ US).</w:t>
      </w:r>
    </w:p>
    <w:p w14:paraId="2637E5C9" w14:textId="6C04E561" w:rsidR="00BE2DAA" w:rsidRPr="00996241" w:rsidRDefault="00BE2DAA" w:rsidP="007A0C5D">
      <w:pPr>
        <w:widowControl w:val="0"/>
        <w:spacing w:before="360" w:after="240"/>
        <w:jc w:val="center"/>
        <w:rPr>
          <w:b/>
        </w:rPr>
      </w:pPr>
      <w:bookmarkStart w:id="18" w:name="_Hlk126916095"/>
      <w:r>
        <w:rPr>
          <w:b/>
        </w:rPr>
        <w:t>OBSERVATIONS ET RECOMMANDATION DU SECRÉTARIAT</w:t>
      </w:r>
    </w:p>
    <w:bookmarkEnd w:id="18"/>
    <w:p w14:paraId="49771B79" w14:textId="4F50F232" w:rsidR="00BE2DAA" w:rsidRPr="00996241" w:rsidRDefault="349E2322" w:rsidP="00A335E5">
      <w:pPr>
        <w:pStyle w:val="Heading1"/>
      </w:pPr>
      <w:r>
        <w:t>Le Secrétariat a examiné la phase II du PGEH à la lumière de la phase I, des politiques et des directives du Fonds multilatéral, incluant les critères régissant le financement de l’élimination des HCFC dans le secteur de la consommation pour la phase II des PGEH (décisions 74/50 et 90/31), ainsi que du plan d’activités du Fonds multilatéral pour 2024 à 2026.</w:t>
      </w:r>
    </w:p>
    <w:p w14:paraId="7965C76C" w14:textId="77777777" w:rsidR="00BE2DAA" w:rsidRPr="00996241" w:rsidRDefault="00BE2DAA" w:rsidP="00A335E5">
      <w:pPr>
        <w:keepNext/>
        <w:widowControl w:val="0"/>
        <w:spacing w:after="240"/>
        <w:rPr>
          <w:u w:val="single"/>
        </w:rPr>
      </w:pPr>
      <w:bookmarkStart w:id="19" w:name="_Hlk126916105"/>
      <w:r>
        <w:rPr>
          <w:u w:val="single"/>
        </w:rPr>
        <w:t>Stratégie globale</w:t>
      </w:r>
    </w:p>
    <w:bookmarkEnd w:id="19"/>
    <w:p w14:paraId="50A06B9A" w14:textId="4CB20B97" w:rsidR="00BE2DAA" w:rsidRDefault="349E2322" w:rsidP="007143ED">
      <w:pPr>
        <w:pStyle w:val="Heading1"/>
      </w:pPr>
      <w:r>
        <w:t xml:space="preserve">Le gouvernement du Burundi a confirmé son engagement à atteindre une réduction de 100 pour cent de la valeur de référence de sa consommation de HCFC et à parvenir à la conformité aux mesures du Protocole de Montréal d’ici 2030. </w:t>
      </w:r>
    </w:p>
    <w:p w14:paraId="1BA636A8" w14:textId="3849C7C2" w:rsidR="00BC4960" w:rsidRDefault="00BC4960" w:rsidP="004434A3">
      <w:pPr>
        <w:pStyle w:val="Heading1"/>
      </w:pPr>
      <w:r>
        <w:t>Conformément à la décision 86/51, pour permettre l’examen de la dernière tranche du PGEH, le gouvernement du Burundi a convenu de présenter une description détaillée du cadre réglementaire et politique en place pour mettre en œuvre les mesures garantissant que la consommation des HCFC est conforme au paragraphe 8 ter(e)(i) de l’article 5 du Protocole de Montréal</w:t>
      </w:r>
      <w:r w:rsidR="006E074A">
        <w:rPr>
          <w:rStyle w:val="FootnoteReference"/>
        </w:rPr>
        <w:footnoteReference w:id="10"/>
      </w:r>
      <w:r>
        <w:t xml:space="preserve"> pour la période de 2030 à 2040, ainsi que les modifications proposées à son Accord avec le Comité exécutif couvrant la période au-delà de 2030, si le Burundi prévoit avoir une consommation pendant la période de 2030 à 2040, conformément au paragraphe 8 ter(e)(i) de l’article 5 du Protocole de Montréal.</w:t>
      </w:r>
    </w:p>
    <w:p w14:paraId="7D9D489B" w14:textId="200F5D6D" w:rsidR="00005D8E" w:rsidRPr="00352449" w:rsidRDefault="00005D8E" w:rsidP="00A335E5">
      <w:pPr>
        <w:keepNext/>
        <w:widowControl w:val="0"/>
        <w:spacing w:after="240"/>
        <w:rPr>
          <w:u w:val="single"/>
        </w:rPr>
      </w:pPr>
      <w:r>
        <w:rPr>
          <w:u w:val="single"/>
        </w:rPr>
        <w:t>Cadre juridique</w:t>
      </w:r>
    </w:p>
    <w:p w14:paraId="159E0C06" w14:textId="7183BBCF" w:rsidR="009F6AA1" w:rsidRDefault="009F6AA1" w:rsidP="009F6AA1">
      <w:pPr>
        <w:pStyle w:val="Heading1"/>
        <w:widowControl w:val="0"/>
      </w:pPr>
      <w:r>
        <w:t>Le gouvernement du Burundi a déjà émis des quotas d’importation de HCFC pour 2024 à hauteur de 12 </w:t>
      </w:r>
      <w:proofErr w:type="spellStart"/>
      <w:r>
        <w:t>tm</w:t>
      </w:r>
      <w:proofErr w:type="spellEnd"/>
      <w:r>
        <w:t xml:space="preserve"> (0,66 tonne PAO), ce qui est inférieur aux cibles de contrôle du Protocole de Montréal. </w:t>
      </w:r>
    </w:p>
    <w:p w14:paraId="018D0917" w14:textId="5DA0FF5B" w:rsidR="00005D8E" w:rsidRDefault="00005D8E" w:rsidP="00352449">
      <w:pPr>
        <w:pStyle w:val="Heading1"/>
      </w:pPr>
      <w:r>
        <w:lastRenderedPageBreak/>
        <w:t>Le gouvernement du Burundi a confirmé son engagement à interdire l’importation des HCFC à partir du 1</w:t>
      </w:r>
      <w:r>
        <w:rPr>
          <w:vertAlign w:val="superscript"/>
        </w:rPr>
        <w:t>er</w:t>
      </w:r>
      <w:r>
        <w:t> janvier 2030 ainsi que l’importation d’équipements neufs et d’occasion fonctionnant aux HCFC à partir du 1</w:t>
      </w:r>
      <w:r>
        <w:rPr>
          <w:vertAlign w:val="superscript"/>
        </w:rPr>
        <w:t>er</w:t>
      </w:r>
      <w:r>
        <w:t> janvier 2027.</w:t>
      </w:r>
    </w:p>
    <w:p w14:paraId="0B80A697" w14:textId="6CA97D20" w:rsidR="00BE2DAA" w:rsidRDefault="00BE2DAA" w:rsidP="00A335E5">
      <w:pPr>
        <w:keepNext/>
        <w:widowControl w:val="0"/>
        <w:spacing w:after="240"/>
      </w:pPr>
      <w:bookmarkStart w:id="20" w:name="_Hlk126916116"/>
      <w:r>
        <w:rPr>
          <w:u w:val="single"/>
        </w:rPr>
        <w:t xml:space="preserve">Questions techniques et financières </w:t>
      </w:r>
    </w:p>
    <w:p w14:paraId="2CFF088E" w14:textId="77777777" w:rsidR="00E16DEE" w:rsidRPr="00681C7E" w:rsidRDefault="00E16DEE" w:rsidP="00E16DEE">
      <w:pPr>
        <w:pStyle w:val="Heading1"/>
        <w:keepNext/>
        <w:numPr>
          <w:ilvl w:val="0"/>
          <w:numId w:val="0"/>
        </w:numPr>
        <w:spacing w:before="240"/>
        <w:rPr>
          <w:rFonts w:cstheme="minorHAnsi"/>
          <w:i/>
          <w:iCs/>
        </w:rPr>
      </w:pPr>
      <w:r>
        <w:rPr>
          <w:i/>
          <w:iCs/>
        </w:rPr>
        <w:t>Régime de certification des techniciens</w:t>
      </w:r>
    </w:p>
    <w:p w14:paraId="4EF805C1" w14:textId="065C4893" w:rsidR="00E16DEE" w:rsidRDefault="00E16DEE" w:rsidP="00352449">
      <w:pPr>
        <w:pStyle w:val="Heading1"/>
      </w:pPr>
      <w:r>
        <w:t xml:space="preserve">En ce qui concerne la mise sur pied d’un régime de certification pour les techniciens en réfrigération et climatisation, le PNUE a expliqué que pendant la première tranche, après avoir mené un examen de la situation et des besoins, l’exploration et la conception du régime de certification commenceront, y compris sa mise sur pied institutionnelle et la consultation des parties prenantes pour veiller à ce que le régime soit durable au-delà de la phase II. Le gouvernement se concentrera sur l’élaboration des procédures de certification, l’habilitation du centre d’excellence de Bujumbura afin d’exercer les fonctions de certificateur, ainsi que la conception des dispositions juridiques et réglementaires. On envisage que le régime </w:t>
      </w:r>
      <w:proofErr w:type="gramStart"/>
      <w:r>
        <w:t>sera</w:t>
      </w:r>
      <w:proofErr w:type="gramEnd"/>
      <w:r>
        <w:t xml:space="preserve"> achevé d’ici la fin de la deuxième tranche, lorsque la capacité des principales parties prenantes impliquées dans le processus de certification aura été édifiée. La dernière tranche du PGEH sera utilisée pour s’assurer que le régime est mis en œuvre à l’échelle nationale et qu’il peut continuer à être fonctionnel au-delà de 2030. Le PNUE aidera le pays à cet égard. Il est prévu que la certification soit lancée à partir de 2028, lorsqu’environ 75 techniciens seront certifiés par le centre d’excellence de Bujumbura jusqu’à 2030. Le gouvernement évaluera alors la capacité du centre d’excellence et décidera du nombre de techniciens qui seront certifiés à partir de 2030. Des initiatives seront mises en œuvre pour s’assurer que les techniciens sont motivés à se soumettre au processus de certification.</w:t>
      </w:r>
    </w:p>
    <w:p w14:paraId="1C01929C" w14:textId="1D3F1A12" w:rsidR="00E16DEE" w:rsidRPr="00FE0256" w:rsidRDefault="001934CF" w:rsidP="00E16DEE">
      <w:pPr>
        <w:pStyle w:val="Heading1"/>
        <w:widowControl w:val="0"/>
        <w:numPr>
          <w:ilvl w:val="0"/>
          <w:numId w:val="0"/>
        </w:numPr>
      </w:pPr>
      <w:r>
        <w:rPr>
          <w:i/>
          <w:iCs/>
        </w:rPr>
        <w:t>Renforcement des capacités de récupération des centres d’excellence</w:t>
      </w:r>
    </w:p>
    <w:p w14:paraId="5332459A" w14:textId="7795448E" w:rsidR="005E0F15" w:rsidRPr="00352449" w:rsidRDefault="001934CF" w:rsidP="00352449">
      <w:pPr>
        <w:pStyle w:val="Heading1"/>
      </w:pPr>
      <w:r>
        <w:t xml:space="preserve">La soumission initiale mentionnait la mise sur pied d’un centre de régénération; toutefois, après les demandes d’information du Secrétariat sur les quantités déjà régénérées et l’existence d’un cadre réglementaire pour assurer la durabilité d’un centre de régénération, le PNUE a précisé qu’il serait difficile d’exploiter un centre de régénération de façon rentable dans le contexte du haut niveau de pratique informelle au pays, en plus du fait qu’il n’y a pas de cadre réglementaire connexe, mais que les mesures de contrôles et d’élimination des HCFC du Burundi procurent néanmoins une possibilité de renforcer les capacités de régénération dans le centre d’excellence existant à Bujumbura et les trois nouveaux centres d’excellence qui seront mis sur pied dans le cadre de la phase II. La viabilité peut être assurée grâce à la formation continue, à l’accroissement de la capacité et à l’adoption graduelle des pratiques exemplaires, puisque ces centres seront intégrés dans la stratégie de gestion des frigorigènes du pays. </w:t>
      </w:r>
      <w:r>
        <w:rPr>
          <w:shd w:val="clear" w:color="auto" w:fill="FFFFFF"/>
        </w:rPr>
        <w:t xml:space="preserve">Les agences ont également confirmé </w:t>
      </w:r>
      <w:r>
        <w:t>l’engagement du gouvernement à mettre sur pied des mesures réglementaires afin de contrôler les émissions prévues de frigorigènes pendant l’installation, l’entretien et le démantèlement des équipements de réfrigération et de climatisation au cours de la phase II du PGEH.</w:t>
      </w:r>
    </w:p>
    <w:bookmarkEnd w:id="20"/>
    <w:p w14:paraId="51B7F826" w14:textId="77777777" w:rsidR="00BE2DAA" w:rsidRPr="00996241" w:rsidRDefault="00BE2DAA" w:rsidP="00F41A6A">
      <w:pPr>
        <w:pStyle w:val="Heading1"/>
        <w:keepNext/>
        <w:numPr>
          <w:ilvl w:val="0"/>
          <w:numId w:val="0"/>
        </w:numPr>
        <w:rPr>
          <w:u w:val="single"/>
        </w:rPr>
      </w:pPr>
      <w:r>
        <w:rPr>
          <w:u w:val="single"/>
        </w:rPr>
        <w:t>Coût total du projet</w:t>
      </w:r>
    </w:p>
    <w:p w14:paraId="19B799E8" w14:textId="236551A3" w:rsidR="00BE2DAA" w:rsidRPr="008326B7" w:rsidRDefault="349E2322" w:rsidP="007143ED">
      <w:pPr>
        <w:pStyle w:val="Heading1"/>
      </w:pPr>
      <w:r>
        <w:t>Le coût total pour la phase II du PGEH s’élève à 418 000 $ US, selon la décision 74/50(c)(xii) sur le taux de financement admissible pour un pays avec une consommation de faible volume et la décision 81/42. Le financement total pour la première tranche a été convenu tel qu’il a été présenté.</w:t>
      </w:r>
    </w:p>
    <w:p w14:paraId="6C2E14A3" w14:textId="77777777" w:rsidR="00BE2DAA" w:rsidRPr="00996241" w:rsidRDefault="00BE2DAA" w:rsidP="00A335E5">
      <w:pPr>
        <w:keepNext/>
        <w:widowControl w:val="0"/>
        <w:spacing w:after="240"/>
        <w:rPr>
          <w:u w:val="single"/>
        </w:rPr>
      </w:pPr>
      <w:bookmarkStart w:id="21" w:name="_Hlk126916178"/>
      <w:r>
        <w:rPr>
          <w:u w:val="single"/>
        </w:rPr>
        <w:t>Incidences sur le climat</w:t>
      </w:r>
    </w:p>
    <w:bookmarkEnd w:id="21"/>
    <w:p w14:paraId="625CCAFC" w14:textId="7A184358" w:rsidR="00E50CF7" w:rsidRPr="009B4448" w:rsidRDefault="349E2322" w:rsidP="00EE669F">
      <w:pPr>
        <w:pStyle w:val="Heading1"/>
        <w:keepNext/>
        <w:widowControl w:val="0"/>
        <w:rPr>
          <w:u w:val="single"/>
        </w:rPr>
      </w:pPr>
      <w:r>
        <w:t>Les activités proposées dans le secteur de l’entretien, qui comprennent une meilleure rétention des frigorigènes au moyen de la formation et de l’approvisionnement d’équipements, permettront de réduire la quantité de HCFC-22 utilisée pour l’entretien des équipements de réfrigération et de climatisation. Chaque kilogramme de HCFC-22 non rejeté grâce à des pratiques améliorées de réfrigération représente une économie d’environ 1,8 tonne d’</w:t>
      </w:r>
      <w:proofErr w:type="spellStart"/>
      <w:r>
        <w:t>éq</w:t>
      </w:r>
      <w:proofErr w:type="spellEnd"/>
      <w:r>
        <w:t>. CO</w:t>
      </w:r>
      <w:r>
        <w:rPr>
          <w:vertAlign w:val="subscript"/>
        </w:rPr>
        <w:t>2</w:t>
      </w:r>
      <w:r>
        <w:t xml:space="preserve">. Bien que le PGEH ne comportait pas la détermination des effets </w:t>
      </w:r>
      <w:r>
        <w:lastRenderedPageBreak/>
        <w:t xml:space="preserve">sur le climat, les activités prévues par le Burundi, incluant ses efforts pour promouvoir des solutions de remplacement à faible PRG, ainsi que la récupération des frigorigènes, indiquent que la mise en œuvre du PGEH permettra de réduire les émissions de frigorigènes dans l’atmosphère, et entraînera des avantages pour le climat. </w:t>
      </w:r>
      <w:bookmarkStart w:id="22" w:name="_Hlk126916186"/>
    </w:p>
    <w:p w14:paraId="638AED95" w14:textId="575B3DC0" w:rsidR="00BE2DAA" w:rsidRPr="00E50CF7" w:rsidRDefault="00BE2DAA" w:rsidP="00352449">
      <w:pPr>
        <w:pStyle w:val="Heading1"/>
        <w:keepNext/>
        <w:widowControl w:val="0"/>
        <w:numPr>
          <w:ilvl w:val="0"/>
          <w:numId w:val="0"/>
        </w:numPr>
        <w:rPr>
          <w:u w:val="single"/>
        </w:rPr>
      </w:pPr>
      <w:r>
        <w:rPr>
          <w:u w:val="single"/>
        </w:rPr>
        <w:t>Durabilité de l’élimination des HCFC et évaluation des risques</w:t>
      </w:r>
    </w:p>
    <w:bookmarkEnd w:id="22"/>
    <w:p w14:paraId="6612F3E1" w14:textId="1D4F11BB" w:rsidR="00DC0EE2" w:rsidRPr="00DC0EE2" w:rsidRDefault="00650076" w:rsidP="00352449">
      <w:pPr>
        <w:pStyle w:val="Heading1"/>
      </w:pPr>
      <w:r>
        <w:t>Le PNUE a confirmé que le pays peut mettre en œuvre les activités de la phase II du PGEH, compte tenu du long parcours positif d’engagement du Burundi par rapport au Protocole de Montréal. Les activités envisagées dans le cadre de la phase II contribueront à la capacité du pays à éliminer les HCFC d’ici 2030 et à utiliser des solutions de remplacement sans HCF et possiblement aussi à faible PRG.</w:t>
      </w:r>
    </w:p>
    <w:p w14:paraId="7284719C" w14:textId="1C5B2D17" w:rsidR="00DC0EE2" w:rsidRPr="00352449" w:rsidRDefault="00F02A7A" w:rsidP="00352449">
      <w:pPr>
        <w:pStyle w:val="Heading1"/>
      </w:pPr>
      <w:r>
        <w:t xml:space="preserve">Grâce aux activités du PGEH, un grand nombre de techniciens en réfrigération et climatisation ont été sensibilisés aux bonnes pratiques d’entretien des équipements de réfrigération et de climatisation, contribuant au renforcement du secteur de l’entretien des équipements de réfrigération et de climatisation, encourageant les solutions de remplacement à faibles PRG et garantissant que les systèmes d’octroi de permis et de quotas sont efficaces pour atteindre les cibles. La certification officielle des techniciens en réfrigération et climatisation, qui fait partie de la phase II, appuiera la durabilité de cette réalisation, qui sera en outre soutenue par l’association nationale de réfrigération et climatisation, qui s’est activement impliquée dans la mise en œuvre du PGEH. La durabilité et l’institutionnalisation de la formation des agents des douanes sont assurées par les obligations déjà intégrées relatives au Protocole de Montréal dans le programme pour la formation des agents des douanes et l’implication directe du Bureau burundais du revenu, qui est impliqué, de concert avec l’autorité douanière, dans la formation des agents des douanes, la planification des ateliers et la sélection des participants. Le pays a déjà mis en œuvre une interdiction sur l’importation des SAO et de l’équipement contenant ces substances, qui ont déjà été éliminées. La formation des agents des douanes et des activités de sensibilisation pour les importateurs et le public sont </w:t>
      </w:r>
      <w:proofErr w:type="gramStart"/>
      <w:r>
        <w:t>entreprises</w:t>
      </w:r>
      <w:proofErr w:type="gramEnd"/>
      <w:r>
        <w:t xml:space="preserve"> afin d’assurer la mise en œuvre efficace de l’interdiction. Dans le cadre de la phase II, une interdiction sur l’importation des équipements neufs et</w:t>
      </w:r>
      <w:r>
        <w:rPr>
          <w:color w:val="000000" w:themeColor="text1"/>
        </w:rPr>
        <w:t xml:space="preserve"> d’occasion fonctionnant aux HCFC sera introduite le 1</w:t>
      </w:r>
      <w:r>
        <w:rPr>
          <w:color w:val="000000" w:themeColor="text1"/>
          <w:vertAlign w:val="superscript"/>
        </w:rPr>
        <w:t>er</w:t>
      </w:r>
      <w:r>
        <w:rPr>
          <w:color w:val="000000" w:themeColor="text1"/>
        </w:rPr>
        <w:t> janvier 2027, et l’importation des HCFC sera interdite le 1</w:t>
      </w:r>
      <w:r>
        <w:rPr>
          <w:color w:val="000000" w:themeColor="text1"/>
          <w:vertAlign w:val="superscript"/>
        </w:rPr>
        <w:t>er</w:t>
      </w:r>
      <w:r>
        <w:rPr>
          <w:color w:val="000000" w:themeColor="text1"/>
        </w:rPr>
        <w:t> janvier 2030.</w:t>
      </w:r>
    </w:p>
    <w:p w14:paraId="545106B1" w14:textId="549C0173" w:rsidR="008504F4" w:rsidRPr="00352449" w:rsidRDefault="008504F4" w:rsidP="00352449">
      <w:pPr>
        <w:pStyle w:val="Heading1"/>
      </w:pPr>
      <w:r>
        <w:t>Les principaux défis que le secteur de l’entretien des équipements de réfrigération rencontre concernent le renforcement institutionnel et des capacités humaines pour la gestion sécuritaire et fiable sur le plan environnemental des frigorigènes, ainsi que du matériel et de l’équipement connexes. Le plan de la phase II comprend des activités qui aborderont et renforcent davantage ces capacités.</w:t>
      </w:r>
    </w:p>
    <w:p w14:paraId="21F8E441" w14:textId="4B0B83FD" w:rsidR="00BE2DAA" w:rsidRPr="00DC2B3A" w:rsidRDefault="00BE2DAA" w:rsidP="00A335E5">
      <w:pPr>
        <w:keepNext/>
        <w:widowControl w:val="0"/>
        <w:spacing w:after="240"/>
        <w:outlineLvl w:val="0"/>
        <w:rPr>
          <w:bCs/>
          <w:u w:val="single"/>
        </w:rPr>
      </w:pPr>
      <w:bookmarkStart w:id="23" w:name="_Hlk126916207"/>
      <w:r>
        <w:rPr>
          <w:bCs/>
          <w:u w:val="single"/>
        </w:rPr>
        <w:t>Cofinancement</w:t>
      </w:r>
    </w:p>
    <w:bookmarkEnd w:id="23"/>
    <w:p w14:paraId="04D22047" w14:textId="60C88D0D" w:rsidR="00E50CF7" w:rsidRPr="007613F9" w:rsidRDefault="00E50CF7" w:rsidP="00352449">
      <w:pPr>
        <w:pStyle w:val="Heading1"/>
      </w:pPr>
      <w:r>
        <w:t xml:space="preserve">La contribution fournie par le gouvernement du Burundi sera également prolongée dans la phase II, en particulier en ce qui concerne son appui à la surveillance et à l’évaluation du PGEH. L’ancrage de l’UNO au sein du ministère de l’Environnement assure un fonctionnement harmonieux de la mise en œuvre du PGEH, tout comme le soutien en nature fourni notamment sous forme de location de bureau, d’affectation de personnel temporaire local pour participer aux réunions et aux ateliers, l’organisation du transport pour les participants aux réunions et aux ateliers. </w:t>
      </w:r>
    </w:p>
    <w:p w14:paraId="5245F7CD" w14:textId="77777777" w:rsidR="00BE2DAA" w:rsidRPr="00DC2B3A" w:rsidRDefault="00BE2DAA" w:rsidP="00A335E5">
      <w:pPr>
        <w:keepNext/>
        <w:widowControl w:val="0"/>
        <w:spacing w:after="240"/>
        <w:outlineLvl w:val="0"/>
        <w:rPr>
          <w:bCs/>
          <w:u w:val="single"/>
        </w:rPr>
      </w:pPr>
      <w:bookmarkStart w:id="24" w:name="_Hlk126916238"/>
      <w:r>
        <w:rPr>
          <w:bCs/>
          <w:u w:val="single"/>
        </w:rPr>
        <w:t xml:space="preserve">Projet de plan d’activités du Fonds multilatéral pour 2024-2026 </w:t>
      </w:r>
    </w:p>
    <w:bookmarkEnd w:id="24"/>
    <w:p w14:paraId="16C39AA7" w14:textId="76E3AAA0" w:rsidR="007613F9" w:rsidRPr="007613F9" w:rsidRDefault="62E1E9EE" w:rsidP="007613F9">
      <w:pPr>
        <w:pStyle w:val="Heading1"/>
      </w:pPr>
      <w:r>
        <w:t>Le PNUE et l’ONUDI demandent 418 000 $ US, plus les coûts d’appui d’agence, pour la mise en œuvre de la phase II du PGEH pour le Burundi. La valeur totale demandée de 239 564 $ US, incluant les coûts d’appui d’agence, pour la période de 2024 à 2026, est de 85 653 $ US supérieure au montant inscrit dans le plan d’activités.</w:t>
      </w:r>
    </w:p>
    <w:p w14:paraId="286018DF" w14:textId="77777777" w:rsidR="00BE2DAA" w:rsidRPr="00DC2B3A" w:rsidRDefault="00BE2DAA" w:rsidP="00F41A6A">
      <w:pPr>
        <w:keepNext/>
        <w:spacing w:after="240"/>
        <w:outlineLvl w:val="0"/>
        <w:rPr>
          <w:bCs/>
          <w:u w:val="single"/>
        </w:rPr>
      </w:pPr>
      <w:bookmarkStart w:id="25" w:name="_Hlk126916245"/>
      <w:r>
        <w:rPr>
          <w:bCs/>
          <w:u w:val="single"/>
        </w:rPr>
        <w:lastRenderedPageBreak/>
        <w:t xml:space="preserve">Projet d’Accord </w:t>
      </w:r>
    </w:p>
    <w:bookmarkEnd w:id="25"/>
    <w:p w14:paraId="09A6E03B" w14:textId="1434E0BC" w:rsidR="00BE2DAA" w:rsidRDefault="349E2322" w:rsidP="00291611">
      <w:pPr>
        <w:pStyle w:val="Heading1"/>
      </w:pPr>
      <w:r>
        <w:t>Un projet d’Accord entre le gouvernement du Burundi et le Comité exécutif pour la phase II du PGEH est présenté dans l’Annexe I du présent document.</w:t>
      </w:r>
    </w:p>
    <w:p w14:paraId="61F4FA45" w14:textId="77777777" w:rsidR="00BE2DAA" w:rsidRPr="00996241" w:rsidRDefault="00BE2DAA" w:rsidP="00A335E5">
      <w:pPr>
        <w:keepNext/>
        <w:widowControl w:val="0"/>
        <w:autoSpaceDE w:val="0"/>
        <w:autoSpaceDN w:val="0"/>
        <w:adjustRightInd w:val="0"/>
        <w:spacing w:before="360" w:after="240"/>
        <w:outlineLvl w:val="0"/>
        <w:rPr>
          <w:b/>
        </w:rPr>
      </w:pPr>
      <w:bookmarkStart w:id="26" w:name="_Hlk126916251"/>
      <w:r>
        <w:rPr>
          <w:b/>
        </w:rPr>
        <w:t>RECOMMANDATION</w:t>
      </w:r>
    </w:p>
    <w:bookmarkEnd w:id="26"/>
    <w:p w14:paraId="5E657E3E" w14:textId="77777777" w:rsidR="00BE2DAA" w:rsidRPr="00A335E5" w:rsidRDefault="00BE2DAA" w:rsidP="00A335E5">
      <w:pPr>
        <w:pStyle w:val="Heading1"/>
        <w:keepNext/>
      </w:pPr>
      <w:r>
        <w:t>Le Comité exécutif pourrait envisager :</w:t>
      </w:r>
    </w:p>
    <w:p w14:paraId="76A8EF4E" w14:textId="7E0D11D7" w:rsidR="00BE2DAA" w:rsidRPr="00996241" w:rsidRDefault="349E2322" w:rsidP="007A0C5D">
      <w:pPr>
        <w:numPr>
          <w:ilvl w:val="1"/>
          <w:numId w:val="72"/>
        </w:numPr>
        <w:spacing w:after="240"/>
        <w:outlineLvl w:val="1"/>
      </w:pPr>
      <w:r>
        <w:t>D’approuver en principe la phase II du plan de gestion de l’élimination des HCFC (PGEH) pour le Burundi pour la période de 2024 à 2030 afin de compléter l’élimination de la consommation des HCFC, pour la somme de 466 740 $ US, soit 278 000 $ US, plus ses coûts d’appui d’agence de 36 140 $ US, pour le PNUE, et 140 000 $ US, plus des coûts d’appui d’agence de 12 600 $ US, pour l’ONUDI, étant entendu qu’aucun autre financement provenant du Fonds multilatéral ne sera accordé pour l’élimination des HCFC;</w:t>
      </w:r>
    </w:p>
    <w:p w14:paraId="77288329" w14:textId="77777777" w:rsidR="005B1C31" w:rsidRDefault="349E2322" w:rsidP="00A335E5">
      <w:pPr>
        <w:numPr>
          <w:ilvl w:val="1"/>
          <w:numId w:val="10"/>
        </w:numPr>
        <w:spacing w:after="240"/>
        <w:outlineLvl w:val="1"/>
      </w:pPr>
      <w:r>
        <w:t>De prendre note de l’engagement du gouvernement du Burundi à :</w:t>
      </w:r>
    </w:p>
    <w:p w14:paraId="49F17AEC" w14:textId="0F15EF01" w:rsidR="00BE2DAA" w:rsidRDefault="005B1C31" w:rsidP="005B1C31">
      <w:pPr>
        <w:pStyle w:val="Heading3"/>
      </w:pPr>
      <w:r>
        <w:t>Éliminer entièrement les HCFC d’ici le 1</w:t>
      </w:r>
      <w:r>
        <w:rPr>
          <w:vertAlign w:val="superscript"/>
        </w:rPr>
        <w:t>er</w:t>
      </w:r>
      <w:r>
        <w:t> janvier 2030, interdire l’importation de HCFC à partir de cette date, et interdire l’importation d’équipements fonctionnant aux HCFC d’ici le 1</w:t>
      </w:r>
      <w:r>
        <w:rPr>
          <w:vertAlign w:val="superscript"/>
        </w:rPr>
        <w:t>er</w:t>
      </w:r>
      <w:r>
        <w:t> janvier 2027.</w:t>
      </w:r>
    </w:p>
    <w:p w14:paraId="39332A06" w14:textId="49A3CDC6" w:rsidR="005B1C31" w:rsidRPr="00191C75" w:rsidRDefault="005B1C31" w:rsidP="005B1C31">
      <w:pPr>
        <w:pStyle w:val="Heading3"/>
      </w:pPr>
      <w:r>
        <w:t>Établir des mesures réglementaires afin de contrôler les émissions prévues de frigorigènes pendant l’installation, l’entretien et le démantèlement des équipements de réfrigération et de climatisation, au cours de la phase II du PGEH;</w:t>
      </w:r>
    </w:p>
    <w:p w14:paraId="7EE624CC" w14:textId="1030C688" w:rsidR="00BE2DAA" w:rsidRDefault="00BE2DAA" w:rsidP="00A335E5">
      <w:pPr>
        <w:numPr>
          <w:ilvl w:val="1"/>
          <w:numId w:val="10"/>
        </w:numPr>
        <w:spacing w:after="240"/>
        <w:outlineLvl w:val="1"/>
      </w:pPr>
      <w:r>
        <w:t>De déduire 2,10 tonnes PAO de HCFC de la consommation restante de HCFC admissible au financement;</w:t>
      </w:r>
    </w:p>
    <w:p w14:paraId="3E0D5B4F" w14:textId="6A61D0E5" w:rsidR="00E71F66" w:rsidRPr="00996241" w:rsidRDefault="00E71F66" w:rsidP="00F41A6A">
      <w:pPr>
        <w:pStyle w:val="Heading2"/>
        <w:widowControl/>
        <w:numPr>
          <w:ilvl w:val="1"/>
          <w:numId w:val="10"/>
        </w:numPr>
      </w:pPr>
      <w:r>
        <w:t>Que, pour permettre l’examen de la dernière tranche de son PGEH, le gouvernement du Burundi doit présenter :</w:t>
      </w:r>
    </w:p>
    <w:p w14:paraId="2174CB28" w14:textId="7B4AAE80" w:rsidR="00E71F66" w:rsidRPr="002B1F7B" w:rsidRDefault="00E71F66" w:rsidP="00E71F66">
      <w:pPr>
        <w:numPr>
          <w:ilvl w:val="2"/>
          <w:numId w:val="10"/>
        </w:numPr>
        <w:spacing w:after="240"/>
        <w:outlineLvl w:val="2"/>
      </w:pPr>
      <w:r>
        <w:t>Une description détaillée du cadre réglementaire et politique en place pour mettre en œuvre des mesures garantissant que la consommation des HCFC est conforme au paragraphe 8 ter(e)(i) de l’Article 5 du Protocole de Montréal pour la période de 2030 à 2040;</w:t>
      </w:r>
    </w:p>
    <w:p w14:paraId="18A26EC3" w14:textId="18E9542D" w:rsidR="00E71F66" w:rsidRPr="002B1F7B" w:rsidRDefault="00E71F66" w:rsidP="00F41A6A">
      <w:pPr>
        <w:pStyle w:val="Heading3"/>
      </w:pPr>
      <w:r>
        <w:t xml:space="preserve">La consommation annuelle prévue des HCFC au Burundi pour la période de 2030 à 2040; </w:t>
      </w:r>
    </w:p>
    <w:p w14:paraId="6949A1DB" w14:textId="052E2242" w:rsidR="00651BBA" w:rsidRDefault="349E2322" w:rsidP="004434A3">
      <w:pPr>
        <w:pStyle w:val="Heading2"/>
        <w:keepNext/>
        <w:widowControl/>
        <w:numPr>
          <w:ilvl w:val="1"/>
          <w:numId w:val="10"/>
        </w:numPr>
      </w:pPr>
      <w:r>
        <w:t>D’approuver :</w:t>
      </w:r>
    </w:p>
    <w:p w14:paraId="65F0C6BF" w14:textId="0E094041" w:rsidR="004B0AE4" w:rsidRPr="007A20E1" w:rsidRDefault="00651BBA" w:rsidP="00352449">
      <w:pPr>
        <w:pStyle w:val="Heading3"/>
      </w:pPr>
      <w:r>
        <w:t>Le projet d’Accord entre le gouvernement du Burundi et le Comité exécutif pour la réduction de la consommation des HCFC, conformément à la phase II du PGEH figurant à l’Annexe I du présent document;</w:t>
      </w:r>
    </w:p>
    <w:p w14:paraId="063E8346" w14:textId="6535E114" w:rsidR="007613F9" w:rsidRDefault="00651BBA" w:rsidP="003D02FB">
      <w:pPr>
        <w:pStyle w:val="Heading3"/>
      </w:pPr>
      <w:r>
        <w:t>La première tranche de la phase II du PGEH pour le Burundi, et le plan de mise en œuvre correspondant, au montant de 239 564 $ US, soit 114 000 $ US, plus des coûts d’appui d’agence de 14 820 $ US, pour le PNUE, et 101 600 $ US, plus des coûts d’appui d’agence de 9 144 $ US, pour l’ONUDI.</w:t>
      </w:r>
    </w:p>
    <w:p w14:paraId="40B572C9" w14:textId="69B49FAF" w:rsidR="007613F9" w:rsidRPr="007613F9" w:rsidRDefault="007613F9" w:rsidP="007613F9">
      <w:pPr>
        <w:sectPr w:rsidR="007613F9" w:rsidRPr="007613F9" w:rsidSect="002055F9">
          <w:headerReference w:type="even" r:id="rId15"/>
          <w:headerReference w:type="default" r:id="rId16"/>
          <w:footerReference w:type="even" r:id="rId17"/>
          <w:footerReference w:type="default" r:id="rId18"/>
          <w:footerReference w:type="first" r:id="rId19"/>
          <w:pgSz w:w="12240" w:h="15840" w:code="1"/>
          <w:pgMar w:top="720" w:right="1440" w:bottom="862" w:left="1440" w:header="720" w:footer="476" w:gutter="0"/>
          <w:cols w:space="720"/>
          <w:titlePg/>
        </w:sectPr>
      </w:pPr>
    </w:p>
    <w:p w14:paraId="0C0166C2" w14:textId="77777777" w:rsidR="00BE2DAA" w:rsidRDefault="00BE2DAA" w:rsidP="00BE2DAA">
      <w:pPr>
        <w:widowControl w:val="0"/>
        <w:spacing w:after="240"/>
        <w:jc w:val="center"/>
        <w:rPr>
          <w:b/>
          <w:bCs/>
        </w:rPr>
      </w:pPr>
      <w:r>
        <w:rPr>
          <w:b/>
          <w:bCs/>
        </w:rPr>
        <w:lastRenderedPageBreak/>
        <w:t>Annexe I</w:t>
      </w:r>
    </w:p>
    <w:p w14:paraId="2CCFDCDF" w14:textId="4CA33384" w:rsidR="00BE2DAA" w:rsidRPr="00B375EA" w:rsidRDefault="349E2322" w:rsidP="7D2D7327">
      <w:pPr>
        <w:jc w:val="center"/>
        <w:rPr>
          <w:b/>
          <w:bCs/>
        </w:rPr>
      </w:pPr>
      <w:r>
        <w:rPr>
          <w:b/>
          <w:bCs/>
        </w:rPr>
        <w:t>PROJET D’ACCORD ENTRE LE GOUVERNEMENT DU BURUNDI</w:t>
      </w:r>
      <w:r>
        <w:t xml:space="preserve"> </w:t>
      </w:r>
      <w:r>
        <w:rPr>
          <w:b/>
          <w:bCs/>
        </w:rPr>
        <w:t>ET LE COMITÉ EXÉCUTIF DU FONDS MULTILATÉRAL</w:t>
      </w:r>
      <w:r>
        <w:t xml:space="preserve"> </w:t>
      </w:r>
      <w:r>
        <w:rPr>
          <w:b/>
          <w:bCs/>
        </w:rPr>
        <w:t>POUR LA RÉDUCTION DE LA CONSOMMATION DES HYDROFLUOROCARBURES</w:t>
      </w:r>
      <w:r>
        <w:t xml:space="preserve"> </w:t>
      </w:r>
      <w:r>
        <w:rPr>
          <w:b/>
          <w:bCs/>
        </w:rPr>
        <w:t>CONFORMÉMENT À LA PHASE II DU PLAN DE GESTION DE L’ÉLIMINATION DES HCFC</w:t>
      </w:r>
    </w:p>
    <w:p w14:paraId="3D5919EC" w14:textId="77777777" w:rsidR="00BE2DAA" w:rsidRPr="00B375EA" w:rsidRDefault="00BE2DAA" w:rsidP="00A335E5">
      <w:pPr>
        <w:keepNext/>
        <w:spacing w:before="240" w:after="240"/>
        <w:rPr>
          <w:b/>
        </w:rPr>
      </w:pPr>
      <w:r>
        <w:rPr>
          <w:b/>
        </w:rPr>
        <w:t>Objet</w:t>
      </w:r>
    </w:p>
    <w:p w14:paraId="1E445471" w14:textId="237E93CD" w:rsidR="00BE2DAA" w:rsidRPr="00BB1690" w:rsidRDefault="349E2322" w:rsidP="00114FDC">
      <w:pPr>
        <w:pStyle w:val="Heading1"/>
        <w:numPr>
          <w:ilvl w:val="0"/>
          <w:numId w:val="60"/>
        </w:numPr>
        <w:spacing w:before="240"/>
      </w:pPr>
      <w:r>
        <w:t>Le présent Accord représente l’entente conclue entre le gouvernement du Burundi (le « Pays ») et le Comité exécutif concernant la réduction de l’usage réglementé des substances appauvrissant la couche d’ozone (SAO) indiquées à l’Appendice</w:t>
      </w:r>
      <w:r w:rsidR="00DE1FB5">
        <w:t> </w:t>
      </w:r>
      <w:r>
        <w:t>1-A (les «</w:t>
      </w:r>
      <w:r w:rsidR="003C05CE">
        <w:t> </w:t>
      </w:r>
      <w:r>
        <w:t>Substances</w:t>
      </w:r>
      <w:r w:rsidR="003C05CE">
        <w:t> </w:t>
      </w:r>
      <w:r>
        <w:t>») à un niveau durable de zéro tonne PAO d’ici au 1</w:t>
      </w:r>
      <w:r>
        <w:rPr>
          <w:vertAlign w:val="superscript"/>
        </w:rPr>
        <w:t>er</w:t>
      </w:r>
      <w:r>
        <w:t> janvier 2030, conformément au calendrier de réduction du Protocole de Montréal.</w:t>
      </w:r>
    </w:p>
    <w:p w14:paraId="3E68477F" w14:textId="5653C550" w:rsidR="00BE2DAA" w:rsidRPr="00BB1690" w:rsidRDefault="00BE2DAA" w:rsidP="007143ED">
      <w:pPr>
        <w:pStyle w:val="Heading1"/>
      </w:pPr>
      <w:r>
        <w:t>Le Pays convient de respecter les limites de consommation annuelle des Substances définies à la ligne</w:t>
      </w:r>
      <w:r w:rsidR="003C05CE">
        <w:t> </w:t>
      </w:r>
      <w:r>
        <w:t>1.2 de l’Appendice</w:t>
      </w:r>
      <w:r w:rsidR="003C05CE">
        <w:t> </w:t>
      </w:r>
      <w:r>
        <w:t>2-A («</w:t>
      </w:r>
      <w:r w:rsidR="003C05CE">
        <w:t> </w:t>
      </w:r>
      <w:r>
        <w:t>Objectifs et financement</w:t>
      </w:r>
      <w:r w:rsidR="003C05CE">
        <w:t> </w:t>
      </w:r>
      <w:r>
        <w:t>») du présent Accord, ainsi que les limites de consommation annuelle précisées dans l’Appendice 1-A pour toutes les Substances. Le Pays consent, en acceptant le présent Accord et lorsque le Comité exécutif s’acquitte de ses obligations de financement décrites au paragraphe</w:t>
      </w:r>
      <w:r w:rsidR="003C05CE">
        <w:t> </w:t>
      </w:r>
      <w:r>
        <w:t>3, à renoncer à toute demande ou allocation de fonds supplémentaires du Fonds multilatéral pour toute consommation de Substances dépassant le niveau indiqué à la ligne</w:t>
      </w:r>
      <w:r w:rsidR="00F63BE5">
        <w:t> </w:t>
      </w:r>
      <w:r>
        <w:t>1.2 de l’Appendice</w:t>
      </w:r>
      <w:r w:rsidR="00F63BE5">
        <w:t> </w:t>
      </w:r>
      <w:r>
        <w:t>2-A, constituant la phase finale de réduction en vertu du présent Accord pour toutes les substances spécifiées à l’Appendice 1-A, et pour toute consommation de chacune des substances dépassant le niveau défini à la ligne</w:t>
      </w:r>
      <w:r w:rsidR="00F63BE5">
        <w:t> </w:t>
      </w:r>
      <w:r>
        <w:t>4.1.3.</w:t>
      </w:r>
    </w:p>
    <w:p w14:paraId="418BA1D0" w14:textId="44AF05A4" w:rsidR="00BE2DAA" w:rsidRPr="00B375EA" w:rsidRDefault="00BE2DAA" w:rsidP="007143ED">
      <w:pPr>
        <w:pStyle w:val="Heading1"/>
      </w:pPr>
      <w:r>
        <w:t>Sous réserve du respect par le Pays de ses obligations définies dans le présent Accord, le Comité exécutif convient, en principe, d’accorder au Pays le financement indiqué à la ligne</w:t>
      </w:r>
      <w:r w:rsidR="00C74730">
        <w:t> </w:t>
      </w:r>
      <w:r>
        <w:t>3.1 de l’Appendice</w:t>
      </w:r>
      <w:r w:rsidR="00C74730">
        <w:t> </w:t>
      </w:r>
      <w:r>
        <w:t>2-A. Le Comité exécutif accordera, en principe, ce financement lors de ses réunions spécifiées à l’Appendice</w:t>
      </w:r>
      <w:r w:rsidR="00C74730">
        <w:t> </w:t>
      </w:r>
      <w:r>
        <w:t>3-A («</w:t>
      </w:r>
      <w:r w:rsidR="00C74730">
        <w:t> </w:t>
      </w:r>
      <w:r>
        <w:t>Calendrier d’approbation du financement</w:t>
      </w:r>
      <w:r w:rsidR="00C74730">
        <w:t> </w:t>
      </w:r>
      <w:r>
        <w:t>»).</w:t>
      </w:r>
    </w:p>
    <w:p w14:paraId="24CB77C4" w14:textId="7FCC4E0F" w:rsidR="00BE2DAA" w:rsidRPr="00B375EA" w:rsidRDefault="349E2322" w:rsidP="007143ED">
      <w:pPr>
        <w:pStyle w:val="Heading1"/>
      </w:pPr>
      <w:r>
        <w:t>Le Pays accepte de mettre en œuvre cet Accord conformément à la phase II du plan de gestion de l’élimination des HCFC approuvé (le «</w:t>
      </w:r>
      <w:r w:rsidR="00F63BE5">
        <w:t> </w:t>
      </w:r>
      <w:r>
        <w:t>Plan</w:t>
      </w:r>
      <w:r w:rsidR="00F63BE5">
        <w:t> </w:t>
      </w:r>
      <w:r>
        <w:t>»). Conformément au paragraphe 5 b) du présent Accord, le Pays acceptera une vérification indépendante du respect des limites de consommation annuelle des Substances, énumérées à la ligne</w:t>
      </w:r>
      <w:r w:rsidR="00F63BE5">
        <w:t> </w:t>
      </w:r>
      <w:r>
        <w:t>1.2 de l’Appendice</w:t>
      </w:r>
      <w:r w:rsidR="00F63BE5">
        <w:t> </w:t>
      </w:r>
      <w:r>
        <w:t>2-A du présent Accord. La vérification mentionnée ci-dessus sera commandée par l’agence bilatérale ou d’exécution pertinente.</w:t>
      </w:r>
    </w:p>
    <w:p w14:paraId="2CBE4D75" w14:textId="77777777" w:rsidR="00BE2DAA" w:rsidRPr="00B375EA" w:rsidRDefault="00BE2DAA" w:rsidP="00A335E5">
      <w:pPr>
        <w:keepNext/>
        <w:spacing w:after="240"/>
        <w:rPr>
          <w:b/>
        </w:rPr>
      </w:pPr>
      <w:r>
        <w:rPr>
          <w:b/>
        </w:rPr>
        <w:t>Conditions de décaissement du financement</w:t>
      </w:r>
    </w:p>
    <w:p w14:paraId="1BAE3E46" w14:textId="77777777" w:rsidR="00BE2DAA" w:rsidRPr="00B375EA" w:rsidRDefault="00BE2DAA" w:rsidP="007143ED">
      <w:pPr>
        <w:pStyle w:val="Heading1"/>
      </w:pPr>
      <w:r>
        <w:t>Le Comité exécutif accordera le financement prévu selon le calendrier d’approbation du financement uniquement lorsque le Pays aura satisfait aux conditions suivantes, au moins huit semaines avant la réunion du Comité exécutif indiquée dans le calendrier d’approbation du financement :</w:t>
      </w:r>
    </w:p>
    <w:p w14:paraId="0697C2D3" w14:textId="53C7062F" w:rsidR="00BE2DAA" w:rsidRPr="00B375EA" w:rsidRDefault="00BE2DAA" w:rsidP="00944D50">
      <w:pPr>
        <w:pStyle w:val="Heading2"/>
        <w:widowControl/>
        <w:numPr>
          <w:ilvl w:val="1"/>
          <w:numId w:val="73"/>
        </w:numPr>
      </w:pPr>
      <w:r>
        <w:t>Le Pays a atteint les Objectifs fixés à la ligne</w:t>
      </w:r>
      <w:r w:rsidR="006C4C1C">
        <w:t> </w:t>
      </w:r>
      <w:r>
        <w:t>1.2 de l’Appendice</w:t>
      </w:r>
      <w:r w:rsidR="006C4C1C">
        <w:t> </w:t>
      </w:r>
      <w:r>
        <w:t>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w:t>
      </w:r>
    </w:p>
    <w:p w14:paraId="0719BF65" w14:textId="77777777" w:rsidR="00BE2DAA" w:rsidRPr="00B375EA" w:rsidRDefault="00BE2DAA" w:rsidP="00A335E5">
      <w:pPr>
        <w:pStyle w:val="Heading2"/>
        <w:widowControl/>
        <w:numPr>
          <w:ilvl w:val="1"/>
          <w:numId w:val="10"/>
        </w:numPr>
        <w:tabs>
          <w:tab w:val="clear" w:pos="0"/>
          <w:tab w:val="num" w:pos="-720"/>
        </w:tabs>
      </w:pPr>
      <w:r>
        <w:t>Le respect de ces Objectifs a été vérifié de manière indépendante pour toutes les années concernées, à moins que le Comité exécutif n’ait décidé que cette vérification n’était pas nécessaire;</w:t>
      </w:r>
    </w:p>
    <w:p w14:paraId="01D035A6" w14:textId="23A5777E" w:rsidR="00BE2DAA" w:rsidRPr="00B375EA" w:rsidRDefault="00BE2DAA" w:rsidP="007143ED">
      <w:pPr>
        <w:pStyle w:val="Heading2"/>
        <w:widowControl/>
        <w:numPr>
          <w:ilvl w:val="1"/>
          <w:numId w:val="10"/>
        </w:numPr>
        <w:tabs>
          <w:tab w:val="clear" w:pos="0"/>
          <w:tab w:val="num" w:pos="-720"/>
        </w:tabs>
      </w:pPr>
      <w:r>
        <w:t>Le Pays a soumis un rapport sur la mise en œuvre de la tranche, selon le format défini à l’Appendice</w:t>
      </w:r>
      <w:r w:rsidR="00787A69">
        <w:t> </w:t>
      </w:r>
      <w:r>
        <w:t>4-A («</w:t>
      </w:r>
      <w:r w:rsidR="00787A69">
        <w:t> </w:t>
      </w:r>
      <w:r>
        <w:t>Format des rapports et des plans de mise en œuvre de la tranche</w:t>
      </w:r>
      <w:r w:rsidR="00787A69">
        <w:t> </w:t>
      </w:r>
      <w:r>
        <w:t xml:space="preserve">»), </w:t>
      </w:r>
      <w:r>
        <w:lastRenderedPageBreak/>
        <w:t>pour chaque année civile précédente, indiquant qu’il avait achevé une part importante de la mise en œuvre des activités amorcées lors des tranches précédentes approuvées; et que le taux de décaissement des fonds disponibles provenant de la tranche précédente approuvée était supérieur à 20</w:t>
      </w:r>
      <w:r w:rsidR="002733E4">
        <w:t> </w:t>
      </w:r>
      <w:r>
        <w:t>pour cent; et</w:t>
      </w:r>
    </w:p>
    <w:p w14:paraId="2BA6DE5F" w14:textId="77777777" w:rsidR="00BE2DAA" w:rsidRPr="00B375EA" w:rsidRDefault="00BE2DAA" w:rsidP="00A335E5">
      <w:pPr>
        <w:pStyle w:val="Heading2"/>
        <w:widowControl/>
        <w:numPr>
          <w:ilvl w:val="1"/>
          <w:numId w:val="10"/>
        </w:numPr>
        <w:tabs>
          <w:tab w:val="clear" w:pos="0"/>
          <w:tab w:val="num" w:pos="-720"/>
        </w:tabs>
      </w:pPr>
      <w:r>
        <w:t>Le Pays a soumis un plan de mise en œuvre de la tranche, selon le format défini à l’Appendice 4-A, pour chaque année civile, y compris l’année au cours de laquelle le calendrier de financement prévoit la soumission de la prochaine tranche, ou dans le cas de la tranche finale, jusqu’à l’achèvement de toutes les activités prévues.</w:t>
      </w:r>
    </w:p>
    <w:p w14:paraId="3BADBDC7" w14:textId="77777777" w:rsidR="00BE2DAA" w:rsidRPr="005D03A9" w:rsidRDefault="00BE2DAA" w:rsidP="00BE2DAA">
      <w:pPr>
        <w:keepNext/>
        <w:spacing w:before="240" w:after="240"/>
        <w:rPr>
          <w:b/>
        </w:rPr>
      </w:pPr>
      <w:r>
        <w:rPr>
          <w:b/>
        </w:rPr>
        <w:t>Suivi</w:t>
      </w:r>
    </w:p>
    <w:p w14:paraId="13564EEA" w14:textId="69A1490C" w:rsidR="00BE2DAA" w:rsidRPr="00B375EA" w:rsidRDefault="00BE2DAA" w:rsidP="00A335E5">
      <w:pPr>
        <w:pStyle w:val="Heading1"/>
      </w:pPr>
      <w:r>
        <w:t>Le Pays veillera à effectuer un suivi précis de ses activités dans le cadre du présent Accord. Les institutions spécifiées à l’Appendice</w:t>
      </w:r>
      <w:r w:rsidR="00ED1B1F">
        <w:t> </w:t>
      </w:r>
      <w:r>
        <w:t>5-A («</w:t>
      </w:r>
      <w:r w:rsidR="00ED1B1F">
        <w:t> </w:t>
      </w:r>
      <w:r>
        <w:t>Les institutions de suivi et leur rôle</w:t>
      </w:r>
      <w:r w:rsidR="00ED1B1F">
        <w:t> </w:t>
      </w:r>
      <w:r>
        <w:t>») assureront le suivi et soumettront un rapport sur la mise en œuvre des activités des plans précédents de mise en œuvre de la tranche, conformément à leurs rôle et responsabilités précisés dans le même Appendice.</w:t>
      </w:r>
    </w:p>
    <w:p w14:paraId="711E35C1" w14:textId="77777777" w:rsidR="00BE2DAA" w:rsidRPr="00B375EA" w:rsidRDefault="00BE2DAA" w:rsidP="00BE2DAA">
      <w:pPr>
        <w:keepNext/>
        <w:spacing w:before="240" w:after="240"/>
        <w:rPr>
          <w:b/>
        </w:rPr>
      </w:pPr>
      <w:r>
        <w:rPr>
          <w:b/>
        </w:rPr>
        <w:t>Souplesse dans la réaffectation des fonds</w:t>
      </w:r>
    </w:p>
    <w:p w14:paraId="2F0129A5" w14:textId="44A72BC1" w:rsidR="00BE2DAA" w:rsidRPr="00B375EA" w:rsidRDefault="00BE2DAA" w:rsidP="00A335E5">
      <w:pPr>
        <w:pStyle w:val="Heading1"/>
      </w:pPr>
      <w:r>
        <w:t>Le Comité exécutif accepte que le Pays puisse bénéficier d’une certaine souplesse pour réaffecter une partie ou la totalité des fonds approuvés, en fonction de l’évolution des circonstances, afin de parvenir à la réduction la plus harmonieuse de la consommation et à l’élimination des Substances énumérées à l’Appendice</w:t>
      </w:r>
      <w:r w:rsidR="00ED1B1F">
        <w:t> </w:t>
      </w:r>
      <w:r>
        <w:t>1-A</w:t>
      </w:r>
      <w:r w:rsidR="00ED1B1F">
        <w:t> </w:t>
      </w:r>
      <w:r>
        <w:t>:</w:t>
      </w:r>
    </w:p>
    <w:p w14:paraId="5AA77495" w14:textId="6270D73B" w:rsidR="00BE2DAA" w:rsidRPr="00B375EA" w:rsidRDefault="00BE2DAA" w:rsidP="00944D50">
      <w:pPr>
        <w:pStyle w:val="Heading2"/>
        <w:widowControl/>
        <w:numPr>
          <w:ilvl w:val="1"/>
          <w:numId w:val="74"/>
        </w:numPr>
      </w:pPr>
      <w:r>
        <w:t>Les réaffectations classées comme changements majeurs doivent être documentées à l’avance, soit dans un plan de mise en œuvre de la tranche, tel que prévu à l’alinéa 5 d) ci-dessus, soit dans une révision du plan de mise en œuvre de la tranche existant, à remettre huit semaines avant toute réunion du Comité exécutif, pour approbation. Les changements majeurs concernent</w:t>
      </w:r>
      <w:r w:rsidR="0059597B">
        <w:t> </w:t>
      </w:r>
      <w:r>
        <w:t>:</w:t>
      </w:r>
    </w:p>
    <w:p w14:paraId="65306992" w14:textId="77777777" w:rsidR="00BE2DAA" w:rsidRPr="00B375EA" w:rsidRDefault="00BE2DAA" w:rsidP="00A335E5">
      <w:pPr>
        <w:pStyle w:val="Heading3"/>
        <w:widowControl/>
      </w:pPr>
      <w:r>
        <w:t>Des enjeux qui pourraient concerner les règles et politiques du Fonds multilatéral;</w:t>
      </w:r>
    </w:p>
    <w:p w14:paraId="0D4EE008" w14:textId="77777777" w:rsidR="00BE2DAA" w:rsidRPr="00B375EA" w:rsidRDefault="00BE2DAA" w:rsidP="00A335E5">
      <w:pPr>
        <w:pStyle w:val="Heading3"/>
        <w:widowControl/>
      </w:pPr>
      <w:r>
        <w:t>Des changements qui modifieraient une clause quelconque du présent Accord;</w:t>
      </w:r>
    </w:p>
    <w:p w14:paraId="25F54C27" w14:textId="77777777" w:rsidR="00BE2DAA" w:rsidRPr="00B375EA" w:rsidRDefault="00BE2DAA" w:rsidP="00A335E5">
      <w:pPr>
        <w:pStyle w:val="Heading3"/>
        <w:widowControl/>
      </w:pPr>
      <w:r>
        <w:t>Des changements dans les montants annuels du financement alloué à des agences individuelles bilatérales ou d’exécution pour les différentes tranches;</w:t>
      </w:r>
    </w:p>
    <w:p w14:paraId="4E774551" w14:textId="77777777" w:rsidR="00BE2DAA" w:rsidRPr="00B375EA" w:rsidRDefault="00BE2DAA" w:rsidP="00A335E5">
      <w:pPr>
        <w:pStyle w:val="Heading3"/>
        <w:widowControl/>
      </w:pPr>
      <w:r>
        <w:t>D’octroi de fonds pour des activités qui ne sont pas incluses dans le plan approuvé de mise en œuvre de la tranche en cours ou bien le retrait d’une activité du plan de mise en œuvre de la tranche, représentant un coût supérieur à 30 pour cent du coût total de la dernière tranche approuvée;</w:t>
      </w:r>
    </w:p>
    <w:p w14:paraId="50AB0366" w14:textId="41B57889" w:rsidR="00BE2DAA" w:rsidRPr="00B3273C" w:rsidRDefault="00BE2DAA" w:rsidP="00A335E5">
      <w:pPr>
        <w:pStyle w:val="Heading3"/>
        <w:widowControl/>
      </w:pPr>
      <w:r>
        <w:t>Des changements dans les technologies de remplacement, en étant entendu que toute soumission relative à une telle demande devra identifier les coûts différentiels associés, l’incidence potentielle sur le climat et toute différence en tonnes PAO à éliminer,</w:t>
      </w:r>
      <w:r w:rsidR="00D51DBE">
        <w:t xml:space="preserve"> </w:t>
      </w:r>
      <w:r>
        <w:t>le cas échéant, et confirmer que le Pays accepte que les économies potentielles liées à ce changement de technologie réduisent, en conséquence, le niveau de financement global prévu dans le présent Accord;</w:t>
      </w:r>
    </w:p>
    <w:p w14:paraId="581E53C8" w14:textId="353EC1B8" w:rsidR="00BE2DAA" w:rsidRPr="00B3273C" w:rsidRDefault="00BE2DAA" w:rsidP="007D577F">
      <w:pPr>
        <w:pStyle w:val="Heading2"/>
        <w:widowControl/>
        <w:numPr>
          <w:ilvl w:val="1"/>
          <w:numId w:val="10"/>
        </w:numPr>
        <w:tabs>
          <w:tab w:val="clear" w:pos="0"/>
          <w:tab w:val="num" w:pos="-720"/>
        </w:tabs>
      </w:pPr>
      <w:r>
        <w:t xml:space="preserve">Les réaffectations qui ne sont pas classées comme changements importants peuvent être intégrées </w:t>
      </w:r>
      <w:proofErr w:type="gramStart"/>
      <w:r>
        <w:t>au</w:t>
      </w:r>
      <w:proofErr w:type="gramEnd"/>
      <w:r>
        <w:t xml:space="preserve"> plan annuel de mise en œuvre de la tranche approuvée, en cours d’application à ce moment, et communiquées au Comité exécutif dans le rapport de mise en œuvre de la tranche suivant; et</w:t>
      </w:r>
    </w:p>
    <w:p w14:paraId="1E811466" w14:textId="77777777" w:rsidR="00BE2DAA" w:rsidRPr="00B3273C" w:rsidRDefault="00BE2DAA" w:rsidP="00A335E5">
      <w:pPr>
        <w:pStyle w:val="Heading2"/>
        <w:widowControl/>
        <w:numPr>
          <w:ilvl w:val="1"/>
          <w:numId w:val="10"/>
        </w:numPr>
        <w:tabs>
          <w:tab w:val="clear" w:pos="0"/>
          <w:tab w:val="num" w:pos="-720"/>
        </w:tabs>
      </w:pPr>
      <w:r>
        <w:lastRenderedPageBreak/>
        <w:t>Tous les fonds restants, détenus par les agences bilatérales ou d’exécution ou par le Pays dans le cadre du Plan, seront restitués au Fonds multilatéral à l’achèvement de la dernière tranche prévue dans le cadre du présent Accord.</w:t>
      </w:r>
    </w:p>
    <w:p w14:paraId="58F84061" w14:textId="77777777" w:rsidR="00BE2DAA" w:rsidRPr="00F61D55" w:rsidRDefault="00BE2DAA" w:rsidP="00BE2DAA">
      <w:pPr>
        <w:keepNext/>
        <w:spacing w:before="240" w:after="240"/>
        <w:rPr>
          <w:b/>
        </w:rPr>
      </w:pPr>
      <w:r>
        <w:rPr>
          <w:b/>
        </w:rPr>
        <w:t>Considérations sur le secteur de l’entretien de l’équipement de réfrigération</w:t>
      </w:r>
    </w:p>
    <w:p w14:paraId="46CAB356" w14:textId="534BF6A5" w:rsidR="00BE2DAA" w:rsidRPr="00B375EA" w:rsidRDefault="00BE2DAA" w:rsidP="00A335E5">
      <w:pPr>
        <w:pStyle w:val="Heading1"/>
      </w:pPr>
      <w:r>
        <w:t>Une attention particulière sera accordé</w:t>
      </w:r>
      <w:r w:rsidR="00564C21">
        <w:t>e</w:t>
      </w:r>
      <w:r>
        <w:t xml:space="preserve"> à la réalisation des activités dans le secteur de l’entretien de l’équipement de réfrigération, notamment :</w:t>
      </w:r>
    </w:p>
    <w:p w14:paraId="694ECBDF" w14:textId="77777777" w:rsidR="00BE2DAA" w:rsidRPr="00B375EA" w:rsidRDefault="00BE2DAA" w:rsidP="00944D50">
      <w:pPr>
        <w:pStyle w:val="Heading2"/>
        <w:widowControl/>
        <w:numPr>
          <w:ilvl w:val="1"/>
          <w:numId w:val="75"/>
        </w:numPr>
      </w:pPr>
      <w:r>
        <w:t>Le Pays utilisera la souplesse prévue dans le cadre du présent Accord pour répondre aux besoins spécifiques qui pourraient survenir durant la mise en œuvre du projet; et</w:t>
      </w:r>
    </w:p>
    <w:p w14:paraId="0EF01DDB" w14:textId="77777777" w:rsidR="00BE2DAA" w:rsidRPr="00B375EA" w:rsidRDefault="00BE2DAA" w:rsidP="00A335E5">
      <w:pPr>
        <w:pStyle w:val="Heading2"/>
        <w:widowControl/>
        <w:numPr>
          <w:ilvl w:val="1"/>
          <w:numId w:val="10"/>
        </w:numPr>
        <w:tabs>
          <w:tab w:val="clear" w:pos="0"/>
          <w:tab w:val="num" w:pos="-720"/>
        </w:tabs>
      </w:pPr>
      <w:r>
        <w:t>Le Pays et les agences bilatérales et/ou d’exécution concernées tiendront compte des décisions pertinentes concernant le secteur de l’entretien de l’équipement de réfrigération pendant la mise en œuvre du Plan.</w:t>
      </w:r>
    </w:p>
    <w:p w14:paraId="2CB606FE" w14:textId="77777777" w:rsidR="00BE2DAA" w:rsidRPr="00F61D55" w:rsidRDefault="00BE2DAA" w:rsidP="00BE2DAA">
      <w:pPr>
        <w:keepNext/>
        <w:spacing w:before="240" w:after="240"/>
        <w:rPr>
          <w:b/>
        </w:rPr>
      </w:pPr>
      <w:r>
        <w:rPr>
          <w:b/>
        </w:rPr>
        <w:t>Agences bilatérales et d’exécution</w:t>
      </w:r>
    </w:p>
    <w:p w14:paraId="5E370D19" w14:textId="7C40E97B" w:rsidR="00BE2DAA" w:rsidRPr="00B3273C" w:rsidRDefault="349E2322" w:rsidP="7D2D7327">
      <w:pPr>
        <w:pStyle w:val="Heading1"/>
        <w:spacing w:line="259" w:lineRule="auto"/>
      </w:pPr>
      <w:r>
        <w:t>Le pays s’engage à assumer l’entière responsabilité de la gestion et de la mise en œuvre du présent Accord et de toutes les activités entreprises qu’il engagera ou qui sont engagées en son nom afin de remplir les obligations prévues par le présent Accord. Le PNUE a convenu d’agir en qualité d’agence d’exécution principale (« l’Agence principale ») et l’ONUDI en qualité d’agence de coopération (« l’Agence de coopération »), sous la gouverne de l’Agence principale, en ce qui concerne les activités du Pays prévues en vertu présent Accord. Le Pays s’engage à procéder à des évaluations qui pourraient être menées dans le cadre des programmes de travail de suivi et d’évaluation du Fonds multilatéral ou au titre du programme d’évaluation de l’Agence principale et/ou de l’Agence de coopération parties au présent Accord.</w:t>
      </w:r>
    </w:p>
    <w:p w14:paraId="00FE5539" w14:textId="6EFB7F0A" w:rsidR="00BE2DAA" w:rsidRPr="00B375EA" w:rsidRDefault="349E2322" w:rsidP="007143ED">
      <w:pPr>
        <w:pStyle w:val="Heading1"/>
      </w:pPr>
      <w:r>
        <w:t>L’Agence principale sera responsable de la coordination de la planification, de la mise en œuvre et des rapports pour toutes les activités dans le cadre du présent Accord, comprenant entre autres la vérification indépendante indiquée à l’alinéa 5 b). L’Agence de coopération soutiendra l’Agence principale dans la mise en œuvre le Plan, sous la coordination générale de l’Agence principale. Les rôles de l’Agence principale et de l’Agence de coopération sont respectivement précisés à l’Appendice 6-A et l’Appendice 6-B. Le Comité exécutif consent, en principe, à verser à l’Agence principale et à l’Agence de coopération les montants indiqués aux lignes 2.2 et 2.4 de l’Appendice 2-A.</w:t>
      </w:r>
    </w:p>
    <w:p w14:paraId="381816B7" w14:textId="77777777" w:rsidR="00BE2DAA" w:rsidRPr="00F61D55" w:rsidRDefault="00BE2DAA" w:rsidP="00BE2DAA">
      <w:pPr>
        <w:keepNext/>
        <w:spacing w:before="240" w:after="240"/>
        <w:rPr>
          <w:b/>
        </w:rPr>
      </w:pPr>
      <w:r>
        <w:rPr>
          <w:b/>
        </w:rPr>
        <w:t>Non-respect de l’Accord</w:t>
      </w:r>
    </w:p>
    <w:p w14:paraId="0F2C4E5D" w14:textId="77777777" w:rsidR="00BE2DAA" w:rsidRPr="00B375EA" w:rsidRDefault="00BE2DAA" w:rsidP="00A335E5">
      <w:pPr>
        <w:pStyle w:val="Heading1"/>
        <w:spacing w:before="240"/>
      </w:pPr>
      <w:r>
        <w:t>Si, pour une quelconque raison, le Pays ne respecte pas les Objectifs d’élimination des Substances énumérées à la ligne 1.2 de l’Appendice 2-A ou bien ne se conforme pas au présent Accord, il accepte n’ait alors plus droit au financement selon le calendrier d’approbation du financement. Il appartient au Comité exécutif de rétablir ce financement selon un calendrier révisé d’approbation du financement établi par ses soins, une fois que le Pays aura démontré qu’il a rempli toutes les obligations qu’il devait remplir avant de recevoir la prochaine tranche de financement selon le calendrier d’approbation du financement. Le Pays accepte que le Comité exécutif puisse déduire du financement le montant défini à l’Appendice 7-A (« Réductions du financement en cas de non-conformité ») pour chaque kilogramme PAO dont la consommation n’aura pas été réduite au cours d’une année quelconque. Le Comité exécutif étudiera chaque circonstance spécifique dans laquelle le Pays n’a pas respecté l’Accord et prendra des décisions en conséquence. Une fois les décisions prises, le cas spécifique de non-respect de l’Accord ne constituera pas un obstacle à l’octroi du financement pour des tranches futures selon le paragraphe 5 ci-dessus.</w:t>
      </w:r>
    </w:p>
    <w:p w14:paraId="31C70999" w14:textId="77777777" w:rsidR="00BE2DAA" w:rsidRPr="00B375EA" w:rsidRDefault="00BE2DAA" w:rsidP="00BE2DAA">
      <w:pPr>
        <w:pStyle w:val="Heading1"/>
      </w:pPr>
      <w:r>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3BC7F4D2" w14:textId="68BF5B85" w:rsidR="00BE2DAA" w:rsidRPr="00B375EA" w:rsidRDefault="349E2322" w:rsidP="00BE2DAA">
      <w:pPr>
        <w:pStyle w:val="Heading1"/>
      </w:pPr>
      <w:r>
        <w:lastRenderedPageBreak/>
        <w:t>Le Pays se conformera à toute demande raisonnable du Comité exécutif, de l’Agence principale et de l’Agence de coopération en vue de faciliter la mise en œuvre du présent Accord. En particulier, il permettra à l’Agence principale et à l’Agence de coopération d’accéder aux renseignements nécessaires pour vérifier la conformité à cet Accord.</w:t>
      </w:r>
    </w:p>
    <w:p w14:paraId="0107E5A6" w14:textId="77777777" w:rsidR="00BE2DAA" w:rsidRPr="00F61D55" w:rsidRDefault="00BE2DAA" w:rsidP="00A335E5">
      <w:pPr>
        <w:keepNext/>
        <w:widowControl w:val="0"/>
        <w:spacing w:before="240" w:after="240"/>
        <w:rPr>
          <w:b/>
        </w:rPr>
      </w:pPr>
      <w:r>
        <w:rPr>
          <w:b/>
        </w:rPr>
        <w:t>Date d’achèvement</w:t>
      </w:r>
    </w:p>
    <w:p w14:paraId="2701BE1D" w14:textId="77777777" w:rsidR="00BE2DAA" w:rsidRPr="00B375EA" w:rsidRDefault="00BE2DAA" w:rsidP="00BE2DAA">
      <w:pPr>
        <w:pStyle w:val="Heading1"/>
        <w:spacing w:before="240"/>
      </w:pPr>
      <w:r>
        <w:t>L’achèvement du Plan et de l’Accord s’y rapportant aura lieu à la fin de l’année suivant la dernière année pour laquelle le niveau de consommation totale maximale autorisée est spécifié à l’Appendice 2-A. Si des activités prévues dans le plan de mise en œuvre de la dernière tranche et dans ses révisions subséquentes, selon l’alinéa 5 d) et le paragraphe 7, se trouvaient encore en souffrance à cette date, l’achèvement du Plan serait reporté jusqu’à la fin de l’année suivant la mise en œuvre des activités restantes. Les rapports, prévus aux alinéas 1 a), 1 b), 1 d) et 1 e) de l’Appendice 4-A continueront d’être exigés jusqu’à l’achèvement du Plan, à moins d’indication contraire de la part du Comité exécutif.</w:t>
      </w:r>
    </w:p>
    <w:p w14:paraId="08E729D8" w14:textId="77777777" w:rsidR="00BE2DAA" w:rsidRPr="00B375EA" w:rsidRDefault="00BE2DAA" w:rsidP="00A335E5">
      <w:pPr>
        <w:keepNext/>
        <w:widowControl w:val="0"/>
        <w:spacing w:before="240" w:after="240"/>
      </w:pPr>
      <w:r>
        <w:rPr>
          <w:b/>
        </w:rPr>
        <w:t>Validité</w:t>
      </w:r>
    </w:p>
    <w:p w14:paraId="273CF124" w14:textId="7264CB97" w:rsidR="00BE2DAA" w:rsidRPr="00B375EA" w:rsidRDefault="00BE2DAA" w:rsidP="00BE2DAA">
      <w:pPr>
        <w:pStyle w:val="Heading1"/>
        <w:spacing w:before="240"/>
      </w:pPr>
      <w:r>
        <w:t>Toutes les conditions stipulées dans le présent Accord sont remplies uniquement dans le contexte du Protocole de Montréal et telles que spécifiées présent Accord. Sauf indication contraire, la signification de tous les termes utilisés dans le présent Accord est celle qui leur est attribuée dans le Protocole de Montréal.</w:t>
      </w:r>
    </w:p>
    <w:p w14:paraId="67FBAD9B" w14:textId="77777777" w:rsidR="00BE2DAA" w:rsidRPr="00F11D91" w:rsidRDefault="00BE2DAA" w:rsidP="00BE2DAA">
      <w:pPr>
        <w:pStyle w:val="Heading1"/>
      </w:pPr>
      <w:r>
        <w:t>Le présent Accord peut être modifié ou résilié uniquement par consentement mutuel écrit du Pays et du Comité exécutif du Fonds multilatéral.</w:t>
      </w:r>
    </w:p>
    <w:p w14:paraId="5F333588" w14:textId="77777777" w:rsidR="001366BF" w:rsidRPr="000D4A67" w:rsidRDefault="001366BF" w:rsidP="001366BF">
      <w:pPr>
        <w:pStyle w:val="Heading1"/>
        <w:keepNext/>
        <w:widowControl w:val="0"/>
        <w:numPr>
          <w:ilvl w:val="0"/>
          <w:numId w:val="0"/>
        </w:numPr>
        <w:spacing w:before="360" w:after="360"/>
        <w:rPr>
          <w:b/>
          <w:sz w:val="24"/>
          <w:szCs w:val="24"/>
        </w:rPr>
      </w:pPr>
      <w:r>
        <w:rPr>
          <w:b/>
          <w:sz w:val="24"/>
          <w:szCs w:val="24"/>
        </w:rPr>
        <w:t>APPENDICES</w:t>
      </w:r>
    </w:p>
    <w:p w14:paraId="4A999A37" w14:textId="77777777" w:rsidR="001366BF" w:rsidRPr="000D4A67" w:rsidRDefault="001366BF" w:rsidP="001366BF">
      <w:pPr>
        <w:pStyle w:val="Heading1"/>
        <w:keepNext/>
        <w:widowControl w:val="0"/>
        <w:numPr>
          <w:ilvl w:val="0"/>
          <w:numId w:val="0"/>
        </w:numPr>
        <w:spacing w:before="360"/>
        <w:rPr>
          <w:b/>
        </w:rPr>
      </w:pPr>
      <w:r>
        <w:rPr>
          <w:b/>
        </w:rPr>
        <w:t>APPENDICE 1-A : LES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1417"/>
        <w:gridCol w:w="1417"/>
        <w:gridCol w:w="2970"/>
      </w:tblGrid>
      <w:tr w:rsidR="001366BF" w:rsidRPr="000D4A67" w14:paraId="39C22213" w14:textId="77777777" w:rsidTr="00C8630C">
        <w:trPr>
          <w:trHeight w:val="413"/>
          <w:tblHeader/>
        </w:trPr>
        <w:tc>
          <w:tcPr>
            <w:tcW w:w="1896" w:type="pct"/>
            <w:shd w:val="clear" w:color="auto" w:fill="auto"/>
            <w:vAlign w:val="center"/>
          </w:tcPr>
          <w:p w14:paraId="01BE1AD5" w14:textId="77777777" w:rsidR="001366BF" w:rsidRPr="000D4A67" w:rsidRDefault="001366BF" w:rsidP="00C8630C">
            <w:pPr>
              <w:keepNext/>
              <w:widowControl w:val="0"/>
              <w:jc w:val="center"/>
              <w:rPr>
                <w:sz w:val="20"/>
                <w:szCs w:val="20"/>
              </w:rPr>
            </w:pPr>
            <w:r>
              <w:rPr>
                <w:sz w:val="20"/>
                <w:szCs w:val="20"/>
              </w:rPr>
              <w:t>Substance</w:t>
            </w:r>
          </w:p>
        </w:tc>
        <w:tc>
          <w:tcPr>
            <w:tcW w:w="758" w:type="pct"/>
            <w:shd w:val="clear" w:color="auto" w:fill="auto"/>
            <w:vAlign w:val="center"/>
          </w:tcPr>
          <w:p w14:paraId="7518119A" w14:textId="77777777" w:rsidR="001366BF" w:rsidRPr="000D4A67" w:rsidRDefault="001366BF" w:rsidP="00C8630C">
            <w:pPr>
              <w:keepNext/>
              <w:widowControl w:val="0"/>
              <w:jc w:val="center"/>
              <w:rPr>
                <w:sz w:val="20"/>
                <w:szCs w:val="20"/>
              </w:rPr>
            </w:pPr>
            <w:r>
              <w:rPr>
                <w:sz w:val="20"/>
                <w:szCs w:val="20"/>
              </w:rPr>
              <w:t>Annexe</w:t>
            </w:r>
          </w:p>
        </w:tc>
        <w:tc>
          <w:tcPr>
            <w:tcW w:w="758" w:type="pct"/>
            <w:shd w:val="clear" w:color="auto" w:fill="auto"/>
            <w:vAlign w:val="center"/>
          </w:tcPr>
          <w:p w14:paraId="376831F1" w14:textId="77777777" w:rsidR="001366BF" w:rsidRPr="000D4A67" w:rsidRDefault="001366BF" w:rsidP="00C8630C">
            <w:pPr>
              <w:keepNext/>
              <w:widowControl w:val="0"/>
              <w:jc w:val="center"/>
              <w:rPr>
                <w:sz w:val="20"/>
                <w:szCs w:val="20"/>
              </w:rPr>
            </w:pPr>
            <w:r>
              <w:rPr>
                <w:sz w:val="20"/>
                <w:szCs w:val="20"/>
              </w:rPr>
              <w:t>Groupe</w:t>
            </w:r>
          </w:p>
        </w:tc>
        <w:tc>
          <w:tcPr>
            <w:tcW w:w="1588" w:type="pct"/>
            <w:shd w:val="clear" w:color="auto" w:fill="auto"/>
            <w:vAlign w:val="center"/>
          </w:tcPr>
          <w:p w14:paraId="3350B1CF" w14:textId="77777777" w:rsidR="001366BF" w:rsidRPr="000D4A67" w:rsidRDefault="001366BF" w:rsidP="00C8630C">
            <w:pPr>
              <w:keepNext/>
              <w:widowControl w:val="0"/>
              <w:jc w:val="center"/>
              <w:rPr>
                <w:sz w:val="20"/>
                <w:szCs w:val="20"/>
              </w:rPr>
            </w:pPr>
            <w:r>
              <w:rPr>
                <w:sz w:val="20"/>
                <w:szCs w:val="20"/>
              </w:rPr>
              <w:t>Point de départ des réductions globales de la consommation (tonnes PAO)</w:t>
            </w:r>
          </w:p>
        </w:tc>
      </w:tr>
      <w:tr w:rsidR="001366BF" w:rsidRPr="000D4A67" w14:paraId="4A214FB5" w14:textId="77777777" w:rsidTr="00C8630C">
        <w:tc>
          <w:tcPr>
            <w:tcW w:w="1896" w:type="pct"/>
            <w:shd w:val="clear" w:color="auto" w:fill="auto"/>
          </w:tcPr>
          <w:p w14:paraId="67A1FE81" w14:textId="77777777" w:rsidR="001366BF" w:rsidRPr="000D4A67" w:rsidRDefault="001366BF" w:rsidP="00C8630C">
            <w:pPr>
              <w:widowControl w:val="0"/>
              <w:rPr>
                <w:sz w:val="20"/>
                <w:szCs w:val="20"/>
              </w:rPr>
            </w:pPr>
            <w:r>
              <w:rPr>
                <w:sz w:val="20"/>
                <w:szCs w:val="20"/>
              </w:rPr>
              <w:t>HCFC-22</w:t>
            </w:r>
          </w:p>
        </w:tc>
        <w:tc>
          <w:tcPr>
            <w:tcW w:w="758" w:type="pct"/>
            <w:shd w:val="clear" w:color="auto" w:fill="auto"/>
            <w:vAlign w:val="center"/>
          </w:tcPr>
          <w:p w14:paraId="4CAD7F44" w14:textId="77777777" w:rsidR="001366BF" w:rsidRPr="000D4A67" w:rsidRDefault="001366BF" w:rsidP="00C8630C">
            <w:pPr>
              <w:widowControl w:val="0"/>
              <w:jc w:val="center"/>
              <w:rPr>
                <w:sz w:val="20"/>
                <w:szCs w:val="20"/>
              </w:rPr>
            </w:pPr>
            <w:r>
              <w:rPr>
                <w:sz w:val="20"/>
                <w:szCs w:val="20"/>
              </w:rPr>
              <w:t>C</w:t>
            </w:r>
          </w:p>
        </w:tc>
        <w:tc>
          <w:tcPr>
            <w:tcW w:w="758" w:type="pct"/>
            <w:shd w:val="clear" w:color="auto" w:fill="auto"/>
            <w:vAlign w:val="center"/>
          </w:tcPr>
          <w:p w14:paraId="36F83CD4" w14:textId="77777777" w:rsidR="001366BF" w:rsidRPr="000D4A67" w:rsidRDefault="001366BF" w:rsidP="00C8630C">
            <w:pPr>
              <w:widowControl w:val="0"/>
              <w:jc w:val="center"/>
              <w:rPr>
                <w:sz w:val="20"/>
                <w:szCs w:val="20"/>
              </w:rPr>
            </w:pPr>
            <w:r>
              <w:rPr>
                <w:sz w:val="20"/>
                <w:szCs w:val="20"/>
              </w:rPr>
              <w:t>I</w:t>
            </w:r>
          </w:p>
        </w:tc>
        <w:tc>
          <w:tcPr>
            <w:tcW w:w="1588" w:type="pct"/>
            <w:shd w:val="clear" w:color="auto" w:fill="auto"/>
          </w:tcPr>
          <w:p w14:paraId="6C4264C8" w14:textId="77777777" w:rsidR="001366BF" w:rsidRPr="000D4A67" w:rsidRDefault="001366BF" w:rsidP="00C8630C">
            <w:pPr>
              <w:widowControl w:val="0"/>
              <w:jc w:val="right"/>
              <w:rPr>
                <w:sz w:val="20"/>
                <w:szCs w:val="20"/>
              </w:rPr>
            </w:pPr>
            <w:r>
              <w:rPr>
                <w:sz w:val="20"/>
                <w:szCs w:val="20"/>
              </w:rPr>
              <w:t>2,10</w:t>
            </w:r>
          </w:p>
        </w:tc>
      </w:tr>
    </w:tbl>
    <w:p w14:paraId="7AFBA0C0" w14:textId="77777777" w:rsidR="001366BF" w:rsidRPr="000D4A67" w:rsidRDefault="001366BF" w:rsidP="001366BF">
      <w:pPr>
        <w:pStyle w:val="Heading1"/>
        <w:keepNext/>
        <w:numPr>
          <w:ilvl w:val="0"/>
          <w:numId w:val="0"/>
        </w:numPr>
        <w:spacing w:before="360"/>
        <w:rPr>
          <w:b/>
        </w:rPr>
      </w:pPr>
      <w:r>
        <w:rPr>
          <w:b/>
        </w:rPr>
        <w:t>APPENDICE 2-A : OBJECTIFS</w:t>
      </w:r>
      <w:bookmarkStart w:id="27" w:name="_Hlk180580104"/>
      <w:r>
        <w:rPr>
          <w:b/>
        </w:rPr>
        <w:t xml:space="preserve"> ET FINANCEMENT</w:t>
      </w:r>
    </w:p>
    <w:tbl>
      <w:tblPr>
        <w:tblW w:w="5000" w:type="pct"/>
        <w:jc w:val="center"/>
        <w:tblCellMar>
          <w:left w:w="85" w:type="dxa"/>
          <w:right w:w="85" w:type="dxa"/>
        </w:tblCellMar>
        <w:tblLook w:val="04A0" w:firstRow="1" w:lastRow="0" w:firstColumn="1" w:lastColumn="0" w:noHBand="0" w:noVBand="1"/>
      </w:tblPr>
      <w:tblGrid>
        <w:gridCol w:w="659"/>
        <w:gridCol w:w="3313"/>
        <w:gridCol w:w="820"/>
        <w:gridCol w:w="714"/>
        <w:gridCol w:w="820"/>
        <w:gridCol w:w="716"/>
        <w:gridCol w:w="744"/>
        <w:gridCol w:w="744"/>
        <w:gridCol w:w="820"/>
      </w:tblGrid>
      <w:tr w:rsidR="001366BF" w:rsidRPr="000D4A67" w14:paraId="6EB2C75B" w14:textId="77777777" w:rsidTr="00C8630C">
        <w:trPr>
          <w:cantSplit/>
          <w:trHeight w:val="98"/>
          <w:tblHeader/>
          <w:jc w:val="center"/>
        </w:trPr>
        <w:tc>
          <w:tcPr>
            <w:tcW w:w="305" w:type="pct"/>
            <w:tcBorders>
              <w:top w:val="single" w:sz="4" w:space="0" w:color="auto"/>
              <w:left w:val="single" w:sz="4" w:space="0" w:color="auto"/>
              <w:bottom w:val="single" w:sz="4" w:space="0" w:color="auto"/>
              <w:right w:val="single" w:sz="4" w:space="0" w:color="auto"/>
            </w:tcBorders>
            <w:shd w:val="clear" w:color="auto" w:fill="auto"/>
            <w:hideMark/>
          </w:tcPr>
          <w:p w14:paraId="2252E954" w14:textId="77777777" w:rsidR="001366BF" w:rsidRPr="000D4A67" w:rsidRDefault="001366BF" w:rsidP="00C8630C">
            <w:pPr>
              <w:keepNext/>
              <w:keepLines/>
              <w:jc w:val="center"/>
              <w:rPr>
                <w:b/>
                <w:bCs/>
                <w:color w:val="000000"/>
                <w:sz w:val="20"/>
                <w:szCs w:val="20"/>
              </w:rPr>
            </w:pPr>
            <w:r>
              <w:rPr>
                <w:b/>
                <w:bCs/>
                <w:color w:val="000000"/>
                <w:sz w:val="20"/>
                <w:szCs w:val="20"/>
              </w:rPr>
              <w:t>Ligne</w:t>
            </w:r>
          </w:p>
        </w:tc>
        <w:tc>
          <w:tcPr>
            <w:tcW w:w="1779" w:type="pct"/>
            <w:tcBorders>
              <w:top w:val="single" w:sz="4" w:space="0" w:color="auto"/>
              <w:left w:val="nil"/>
              <w:bottom w:val="single" w:sz="4" w:space="0" w:color="auto"/>
              <w:right w:val="single" w:sz="4" w:space="0" w:color="auto"/>
            </w:tcBorders>
            <w:shd w:val="clear" w:color="auto" w:fill="auto"/>
            <w:hideMark/>
          </w:tcPr>
          <w:p w14:paraId="61CDED7E" w14:textId="77777777" w:rsidR="001366BF" w:rsidRPr="000D4A67" w:rsidRDefault="001366BF" w:rsidP="00C8630C">
            <w:pPr>
              <w:keepNext/>
              <w:keepLines/>
              <w:jc w:val="center"/>
              <w:rPr>
                <w:b/>
                <w:bCs/>
                <w:color w:val="000000"/>
                <w:sz w:val="20"/>
                <w:szCs w:val="20"/>
              </w:rPr>
            </w:pPr>
            <w:r>
              <w:rPr>
                <w:b/>
                <w:bCs/>
                <w:color w:val="000000"/>
                <w:sz w:val="20"/>
                <w:szCs w:val="20"/>
              </w:rPr>
              <w:t>Détails</w:t>
            </w:r>
          </w:p>
        </w:tc>
        <w:tc>
          <w:tcPr>
            <w:tcW w:w="439" w:type="pct"/>
            <w:tcBorders>
              <w:top w:val="single" w:sz="4" w:space="0" w:color="auto"/>
              <w:left w:val="nil"/>
              <w:bottom w:val="single" w:sz="4" w:space="0" w:color="auto"/>
              <w:right w:val="single" w:sz="4" w:space="0" w:color="auto"/>
            </w:tcBorders>
            <w:shd w:val="clear" w:color="auto" w:fill="auto"/>
            <w:hideMark/>
          </w:tcPr>
          <w:p w14:paraId="341CDA88" w14:textId="77777777" w:rsidR="001366BF" w:rsidRPr="000D4A67" w:rsidRDefault="001366BF" w:rsidP="00C8630C">
            <w:pPr>
              <w:keepNext/>
              <w:keepLines/>
              <w:jc w:val="center"/>
              <w:rPr>
                <w:b/>
                <w:bCs/>
                <w:color w:val="000000"/>
                <w:sz w:val="20"/>
                <w:szCs w:val="20"/>
              </w:rPr>
            </w:pPr>
            <w:r>
              <w:rPr>
                <w:b/>
                <w:bCs/>
                <w:color w:val="000000"/>
                <w:sz w:val="20"/>
                <w:szCs w:val="20"/>
              </w:rPr>
              <w:t>2024</w:t>
            </w:r>
          </w:p>
        </w:tc>
        <w:tc>
          <w:tcPr>
            <w:tcW w:w="395" w:type="pct"/>
            <w:tcBorders>
              <w:top w:val="single" w:sz="4" w:space="0" w:color="auto"/>
              <w:left w:val="nil"/>
              <w:bottom w:val="single" w:sz="4" w:space="0" w:color="auto"/>
              <w:right w:val="single" w:sz="4" w:space="0" w:color="auto"/>
            </w:tcBorders>
            <w:shd w:val="clear" w:color="auto" w:fill="auto"/>
            <w:hideMark/>
          </w:tcPr>
          <w:p w14:paraId="51F8727D" w14:textId="77777777" w:rsidR="001366BF" w:rsidRPr="000D4A67" w:rsidRDefault="001366BF" w:rsidP="00C8630C">
            <w:pPr>
              <w:keepNext/>
              <w:keepLines/>
              <w:jc w:val="center"/>
              <w:rPr>
                <w:b/>
                <w:bCs/>
                <w:color w:val="000000"/>
                <w:sz w:val="20"/>
                <w:szCs w:val="20"/>
              </w:rPr>
            </w:pPr>
            <w:r>
              <w:rPr>
                <w:b/>
                <w:bCs/>
                <w:color w:val="000000"/>
                <w:sz w:val="20"/>
                <w:szCs w:val="20"/>
              </w:rPr>
              <w:t>2025-</w:t>
            </w:r>
          </w:p>
          <w:p w14:paraId="434D1282" w14:textId="77777777" w:rsidR="001366BF" w:rsidRPr="000D4A67" w:rsidRDefault="001366BF" w:rsidP="00C8630C">
            <w:pPr>
              <w:keepNext/>
              <w:keepLines/>
              <w:jc w:val="center"/>
              <w:rPr>
                <w:b/>
                <w:bCs/>
                <w:color w:val="000000"/>
                <w:sz w:val="20"/>
                <w:szCs w:val="20"/>
              </w:rPr>
            </w:pPr>
            <w:r>
              <w:rPr>
                <w:b/>
                <w:bCs/>
                <w:color w:val="000000"/>
                <w:sz w:val="20"/>
                <w:szCs w:val="20"/>
              </w:rPr>
              <w:t>2026</w:t>
            </w:r>
          </w:p>
        </w:tc>
        <w:tc>
          <w:tcPr>
            <w:tcW w:w="439" w:type="pct"/>
            <w:tcBorders>
              <w:top w:val="single" w:sz="4" w:space="0" w:color="auto"/>
              <w:left w:val="nil"/>
              <w:bottom w:val="single" w:sz="4" w:space="0" w:color="auto"/>
              <w:right w:val="single" w:sz="4" w:space="0" w:color="auto"/>
            </w:tcBorders>
            <w:shd w:val="clear" w:color="auto" w:fill="auto"/>
            <w:hideMark/>
          </w:tcPr>
          <w:p w14:paraId="7ECBCAAE" w14:textId="77777777" w:rsidR="001366BF" w:rsidRPr="000D4A67" w:rsidRDefault="001366BF" w:rsidP="00C8630C">
            <w:pPr>
              <w:keepNext/>
              <w:keepLines/>
              <w:jc w:val="center"/>
              <w:rPr>
                <w:b/>
                <w:bCs/>
                <w:color w:val="000000"/>
                <w:sz w:val="20"/>
                <w:szCs w:val="20"/>
              </w:rPr>
            </w:pPr>
            <w:r>
              <w:rPr>
                <w:b/>
                <w:bCs/>
                <w:color w:val="000000"/>
                <w:sz w:val="20"/>
                <w:szCs w:val="20"/>
              </w:rPr>
              <w:t>2027</w:t>
            </w:r>
          </w:p>
        </w:tc>
        <w:tc>
          <w:tcPr>
            <w:tcW w:w="396" w:type="pct"/>
            <w:tcBorders>
              <w:top w:val="single" w:sz="4" w:space="0" w:color="auto"/>
              <w:left w:val="nil"/>
              <w:bottom w:val="single" w:sz="4" w:space="0" w:color="auto"/>
              <w:right w:val="single" w:sz="4" w:space="0" w:color="auto"/>
            </w:tcBorders>
            <w:shd w:val="clear" w:color="auto" w:fill="auto"/>
            <w:hideMark/>
          </w:tcPr>
          <w:p w14:paraId="6B2B8406" w14:textId="77777777" w:rsidR="001366BF" w:rsidRPr="000D4A67" w:rsidRDefault="001366BF" w:rsidP="00C8630C">
            <w:pPr>
              <w:keepNext/>
              <w:keepLines/>
              <w:jc w:val="center"/>
              <w:rPr>
                <w:b/>
                <w:bCs/>
                <w:color w:val="000000"/>
                <w:sz w:val="20"/>
                <w:szCs w:val="20"/>
              </w:rPr>
            </w:pPr>
            <w:r>
              <w:rPr>
                <w:b/>
                <w:bCs/>
                <w:color w:val="000000"/>
                <w:sz w:val="20"/>
                <w:szCs w:val="20"/>
              </w:rPr>
              <w:t>2028</w:t>
            </w:r>
          </w:p>
        </w:tc>
        <w:tc>
          <w:tcPr>
            <w:tcW w:w="405" w:type="pct"/>
            <w:tcBorders>
              <w:top w:val="single" w:sz="4" w:space="0" w:color="auto"/>
              <w:left w:val="nil"/>
              <w:bottom w:val="single" w:sz="4" w:space="0" w:color="auto"/>
              <w:right w:val="single" w:sz="4" w:space="0" w:color="auto"/>
            </w:tcBorders>
          </w:tcPr>
          <w:p w14:paraId="7F74BC1C" w14:textId="77777777" w:rsidR="001366BF" w:rsidRPr="000D4A67" w:rsidRDefault="001366BF" w:rsidP="00C8630C">
            <w:pPr>
              <w:keepNext/>
              <w:keepLines/>
              <w:jc w:val="center"/>
              <w:rPr>
                <w:b/>
                <w:bCs/>
                <w:color w:val="000000"/>
                <w:sz w:val="20"/>
                <w:szCs w:val="20"/>
              </w:rPr>
            </w:pPr>
            <w:r>
              <w:rPr>
                <w:b/>
                <w:bCs/>
                <w:color w:val="000000"/>
                <w:sz w:val="20"/>
                <w:szCs w:val="20"/>
              </w:rPr>
              <w:t>2029</w:t>
            </w:r>
          </w:p>
        </w:tc>
        <w:tc>
          <w:tcPr>
            <w:tcW w:w="405" w:type="pct"/>
            <w:tcBorders>
              <w:top w:val="single" w:sz="4" w:space="0" w:color="auto"/>
              <w:left w:val="single" w:sz="4" w:space="0" w:color="auto"/>
              <w:bottom w:val="single" w:sz="4" w:space="0" w:color="auto"/>
              <w:right w:val="single" w:sz="4" w:space="0" w:color="auto"/>
            </w:tcBorders>
            <w:shd w:val="clear" w:color="auto" w:fill="auto"/>
            <w:hideMark/>
          </w:tcPr>
          <w:p w14:paraId="3C616799" w14:textId="77777777" w:rsidR="001366BF" w:rsidRPr="000D4A67" w:rsidRDefault="001366BF" w:rsidP="00C8630C">
            <w:pPr>
              <w:keepNext/>
              <w:keepLines/>
              <w:jc w:val="center"/>
              <w:rPr>
                <w:b/>
                <w:bCs/>
                <w:color w:val="000000"/>
                <w:sz w:val="20"/>
                <w:szCs w:val="20"/>
              </w:rPr>
            </w:pPr>
            <w:r>
              <w:rPr>
                <w:b/>
                <w:bCs/>
                <w:color w:val="000000"/>
                <w:sz w:val="20"/>
                <w:szCs w:val="20"/>
              </w:rPr>
              <w:t>2030</w:t>
            </w:r>
          </w:p>
        </w:tc>
        <w:tc>
          <w:tcPr>
            <w:tcW w:w="439" w:type="pct"/>
            <w:tcBorders>
              <w:top w:val="single" w:sz="4" w:space="0" w:color="auto"/>
              <w:left w:val="nil"/>
              <w:bottom w:val="single" w:sz="4" w:space="0" w:color="auto"/>
              <w:right w:val="single" w:sz="4" w:space="0" w:color="auto"/>
            </w:tcBorders>
            <w:shd w:val="clear" w:color="auto" w:fill="auto"/>
            <w:hideMark/>
          </w:tcPr>
          <w:p w14:paraId="7FD021EF" w14:textId="77777777" w:rsidR="001366BF" w:rsidRPr="000D4A67" w:rsidRDefault="001366BF" w:rsidP="00C8630C">
            <w:pPr>
              <w:keepNext/>
              <w:keepLines/>
              <w:jc w:val="center"/>
              <w:rPr>
                <w:b/>
                <w:bCs/>
                <w:color w:val="000000"/>
                <w:sz w:val="20"/>
                <w:szCs w:val="20"/>
              </w:rPr>
            </w:pPr>
            <w:r>
              <w:rPr>
                <w:b/>
                <w:bCs/>
                <w:color w:val="000000"/>
                <w:sz w:val="20"/>
                <w:szCs w:val="20"/>
              </w:rPr>
              <w:t>Total</w:t>
            </w:r>
          </w:p>
        </w:tc>
      </w:tr>
      <w:tr w:rsidR="001366BF" w:rsidRPr="000D4A67" w14:paraId="11ECFDEA" w14:textId="77777777" w:rsidTr="00C8630C">
        <w:trPr>
          <w:trHeight w:val="408"/>
          <w:jc w:val="center"/>
        </w:trPr>
        <w:tc>
          <w:tcPr>
            <w:tcW w:w="305" w:type="pct"/>
            <w:tcBorders>
              <w:top w:val="nil"/>
              <w:left w:val="single" w:sz="4" w:space="0" w:color="auto"/>
              <w:bottom w:val="single" w:sz="4" w:space="0" w:color="auto"/>
              <w:right w:val="single" w:sz="4" w:space="0" w:color="auto"/>
            </w:tcBorders>
            <w:shd w:val="clear" w:color="auto" w:fill="auto"/>
            <w:hideMark/>
          </w:tcPr>
          <w:p w14:paraId="5B96DFE0" w14:textId="77777777" w:rsidR="001366BF" w:rsidRPr="000D4A67" w:rsidRDefault="001366BF" w:rsidP="00C8630C">
            <w:pPr>
              <w:keepNext/>
              <w:keepLines/>
              <w:jc w:val="left"/>
              <w:rPr>
                <w:color w:val="000000"/>
                <w:sz w:val="20"/>
                <w:szCs w:val="20"/>
              </w:rPr>
            </w:pPr>
            <w:r>
              <w:rPr>
                <w:color w:val="000000"/>
                <w:sz w:val="20"/>
                <w:szCs w:val="20"/>
              </w:rPr>
              <w:t>1.1</w:t>
            </w:r>
          </w:p>
        </w:tc>
        <w:tc>
          <w:tcPr>
            <w:tcW w:w="1779" w:type="pct"/>
            <w:tcBorders>
              <w:top w:val="nil"/>
              <w:left w:val="nil"/>
              <w:bottom w:val="single" w:sz="4" w:space="0" w:color="auto"/>
              <w:right w:val="single" w:sz="4" w:space="0" w:color="auto"/>
            </w:tcBorders>
            <w:shd w:val="clear" w:color="auto" w:fill="auto"/>
            <w:hideMark/>
          </w:tcPr>
          <w:p w14:paraId="46176AEB" w14:textId="77777777" w:rsidR="001366BF" w:rsidRPr="000D4A67" w:rsidRDefault="001366BF" w:rsidP="00C8630C">
            <w:pPr>
              <w:keepNext/>
              <w:keepLines/>
              <w:jc w:val="left"/>
              <w:rPr>
                <w:color w:val="000000"/>
                <w:sz w:val="20"/>
                <w:szCs w:val="20"/>
              </w:rPr>
            </w:pPr>
            <w:r>
              <w:rPr>
                <w:color w:val="000000"/>
                <w:sz w:val="20"/>
                <w:szCs w:val="20"/>
              </w:rPr>
              <w:t>Calendrier de réduction des substances du groupe I de l’annexe C du Protocole de Montréal (tonnes PAO)</w:t>
            </w:r>
          </w:p>
        </w:tc>
        <w:tc>
          <w:tcPr>
            <w:tcW w:w="439" w:type="pct"/>
            <w:tcBorders>
              <w:top w:val="nil"/>
              <w:left w:val="nil"/>
              <w:bottom w:val="single" w:sz="4" w:space="0" w:color="auto"/>
              <w:right w:val="single" w:sz="4" w:space="0" w:color="auto"/>
            </w:tcBorders>
            <w:shd w:val="clear" w:color="auto" w:fill="auto"/>
          </w:tcPr>
          <w:p w14:paraId="0B6D8B59" w14:textId="77777777" w:rsidR="001366BF" w:rsidRPr="000D4A67" w:rsidRDefault="001366BF" w:rsidP="00C8630C">
            <w:pPr>
              <w:keepNext/>
              <w:keepLines/>
              <w:jc w:val="right"/>
              <w:rPr>
                <w:color w:val="000000"/>
                <w:sz w:val="20"/>
                <w:szCs w:val="20"/>
              </w:rPr>
            </w:pPr>
            <w:r>
              <w:rPr>
                <w:bCs/>
                <w:sz w:val="20"/>
                <w:szCs w:val="20"/>
              </w:rPr>
              <w:t>4,65</w:t>
            </w:r>
          </w:p>
        </w:tc>
        <w:tc>
          <w:tcPr>
            <w:tcW w:w="395" w:type="pct"/>
            <w:tcBorders>
              <w:top w:val="nil"/>
              <w:left w:val="nil"/>
              <w:bottom w:val="single" w:sz="4" w:space="0" w:color="auto"/>
              <w:right w:val="single" w:sz="4" w:space="0" w:color="auto"/>
            </w:tcBorders>
            <w:shd w:val="clear" w:color="auto" w:fill="auto"/>
          </w:tcPr>
          <w:p w14:paraId="04877DDF" w14:textId="77777777" w:rsidR="001366BF" w:rsidRPr="000D4A67" w:rsidRDefault="001366BF" w:rsidP="00C8630C">
            <w:pPr>
              <w:keepNext/>
              <w:keepLines/>
              <w:jc w:val="right"/>
              <w:rPr>
                <w:color w:val="000000"/>
                <w:sz w:val="20"/>
                <w:szCs w:val="20"/>
              </w:rPr>
            </w:pPr>
            <w:r>
              <w:rPr>
                <w:bCs/>
                <w:sz w:val="20"/>
                <w:szCs w:val="20"/>
              </w:rPr>
              <w:t>2,32</w:t>
            </w:r>
          </w:p>
        </w:tc>
        <w:tc>
          <w:tcPr>
            <w:tcW w:w="439" w:type="pct"/>
            <w:tcBorders>
              <w:top w:val="nil"/>
              <w:left w:val="nil"/>
              <w:bottom w:val="single" w:sz="4" w:space="0" w:color="auto"/>
              <w:right w:val="single" w:sz="4" w:space="0" w:color="auto"/>
            </w:tcBorders>
            <w:shd w:val="clear" w:color="auto" w:fill="auto"/>
          </w:tcPr>
          <w:p w14:paraId="5CF491C0" w14:textId="77777777" w:rsidR="001366BF" w:rsidRPr="000D4A67" w:rsidRDefault="001366BF" w:rsidP="00C8630C">
            <w:pPr>
              <w:keepNext/>
              <w:keepLines/>
              <w:jc w:val="right"/>
              <w:rPr>
                <w:color w:val="000000"/>
                <w:sz w:val="20"/>
                <w:szCs w:val="20"/>
              </w:rPr>
            </w:pPr>
            <w:r>
              <w:rPr>
                <w:bCs/>
                <w:sz w:val="20"/>
                <w:szCs w:val="20"/>
              </w:rPr>
              <w:t>2,32</w:t>
            </w:r>
          </w:p>
        </w:tc>
        <w:tc>
          <w:tcPr>
            <w:tcW w:w="396" w:type="pct"/>
            <w:tcBorders>
              <w:top w:val="nil"/>
              <w:left w:val="nil"/>
              <w:bottom w:val="single" w:sz="4" w:space="0" w:color="auto"/>
              <w:right w:val="single" w:sz="4" w:space="0" w:color="auto"/>
            </w:tcBorders>
            <w:shd w:val="clear" w:color="auto" w:fill="auto"/>
          </w:tcPr>
          <w:p w14:paraId="2D88665E" w14:textId="77777777" w:rsidR="001366BF" w:rsidRPr="000D4A67" w:rsidRDefault="001366BF" w:rsidP="00C8630C">
            <w:pPr>
              <w:keepNext/>
              <w:keepLines/>
              <w:jc w:val="right"/>
              <w:rPr>
                <w:color w:val="000000"/>
                <w:sz w:val="20"/>
                <w:szCs w:val="20"/>
              </w:rPr>
            </w:pPr>
            <w:r>
              <w:rPr>
                <w:bCs/>
                <w:sz w:val="20"/>
                <w:szCs w:val="20"/>
              </w:rPr>
              <w:t>2,32</w:t>
            </w:r>
          </w:p>
        </w:tc>
        <w:tc>
          <w:tcPr>
            <w:tcW w:w="405" w:type="pct"/>
            <w:tcBorders>
              <w:top w:val="single" w:sz="4" w:space="0" w:color="auto"/>
              <w:left w:val="nil"/>
              <w:bottom w:val="single" w:sz="4" w:space="0" w:color="auto"/>
              <w:right w:val="single" w:sz="4" w:space="0" w:color="auto"/>
            </w:tcBorders>
          </w:tcPr>
          <w:p w14:paraId="64CBE20A" w14:textId="77777777" w:rsidR="001366BF" w:rsidRPr="000D4A67" w:rsidRDefault="001366BF" w:rsidP="00C8630C">
            <w:pPr>
              <w:keepNext/>
              <w:keepLines/>
              <w:jc w:val="right"/>
              <w:rPr>
                <w:bCs/>
                <w:sz w:val="20"/>
                <w:szCs w:val="20"/>
              </w:rPr>
            </w:pPr>
            <w:r>
              <w:rPr>
                <w:bCs/>
                <w:sz w:val="20"/>
                <w:szCs w:val="20"/>
              </w:rPr>
              <w:t>2,32</w:t>
            </w:r>
          </w:p>
        </w:tc>
        <w:tc>
          <w:tcPr>
            <w:tcW w:w="405" w:type="pct"/>
            <w:tcBorders>
              <w:top w:val="nil"/>
              <w:left w:val="single" w:sz="4" w:space="0" w:color="auto"/>
              <w:bottom w:val="single" w:sz="4" w:space="0" w:color="auto"/>
              <w:right w:val="single" w:sz="4" w:space="0" w:color="auto"/>
            </w:tcBorders>
            <w:shd w:val="clear" w:color="auto" w:fill="auto"/>
          </w:tcPr>
          <w:p w14:paraId="7CAB74D1" w14:textId="77777777" w:rsidR="001366BF" w:rsidRPr="000D4A67" w:rsidRDefault="001366BF" w:rsidP="00C8630C">
            <w:pPr>
              <w:keepNext/>
              <w:keepLines/>
              <w:jc w:val="right"/>
              <w:rPr>
                <w:color w:val="000000"/>
                <w:sz w:val="20"/>
                <w:szCs w:val="20"/>
              </w:rPr>
            </w:pPr>
            <w:r>
              <w:rPr>
                <w:bCs/>
                <w:sz w:val="20"/>
                <w:szCs w:val="20"/>
              </w:rPr>
              <w:t>0,00</w:t>
            </w:r>
          </w:p>
        </w:tc>
        <w:tc>
          <w:tcPr>
            <w:tcW w:w="439" w:type="pct"/>
            <w:tcBorders>
              <w:top w:val="nil"/>
              <w:left w:val="nil"/>
              <w:bottom w:val="single" w:sz="4" w:space="0" w:color="auto"/>
              <w:right w:val="single" w:sz="4" w:space="0" w:color="auto"/>
            </w:tcBorders>
            <w:shd w:val="clear" w:color="auto" w:fill="auto"/>
          </w:tcPr>
          <w:p w14:paraId="58AD784D" w14:textId="77777777" w:rsidR="001366BF" w:rsidRPr="000D4A67" w:rsidRDefault="001366BF" w:rsidP="00C8630C">
            <w:pPr>
              <w:keepNext/>
              <w:keepLines/>
              <w:jc w:val="right"/>
              <w:rPr>
                <w:color w:val="000000"/>
                <w:sz w:val="20"/>
                <w:szCs w:val="20"/>
              </w:rPr>
            </w:pPr>
            <w:r>
              <w:rPr>
                <w:color w:val="000000"/>
                <w:sz w:val="20"/>
                <w:szCs w:val="20"/>
              </w:rPr>
              <w:t>s. o.</w:t>
            </w:r>
          </w:p>
        </w:tc>
      </w:tr>
      <w:tr w:rsidR="001366BF" w:rsidRPr="000D4A67" w14:paraId="72D37A86" w14:textId="77777777" w:rsidTr="00C8630C">
        <w:trPr>
          <w:trHeight w:val="408"/>
          <w:jc w:val="center"/>
        </w:trPr>
        <w:tc>
          <w:tcPr>
            <w:tcW w:w="305" w:type="pct"/>
            <w:tcBorders>
              <w:top w:val="nil"/>
              <w:left w:val="single" w:sz="4" w:space="0" w:color="auto"/>
              <w:bottom w:val="single" w:sz="4" w:space="0" w:color="auto"/>
              <w:right w:val="single" w:sz="4" w:space="0" w:color="auto"/>
            </w:tcBorders>
            <w:shd w:val="clear" w:color="auto" w:fill="auto"/>
            <w:hideMark/>
          </w:tcPr>
          <w:p w14:paraId="4BD5A89D" w14:textId="77777777" w:rsidR="001366BF" w:rsidRPr="000D4A67" w:rsidRDefault="001366BF" w:rsidP="00C8630C">
            <w:pPr>
              <w:jc w:val="left"/>
              <w:rPr>
                <w:color w:val="000000"/>
                <w:sz w:val="20"/>
                <w:szCs w:val="20"/>
              </w:rPr>
            </w:pPr>
            <w:r>
              <w:rPr>
                <w:color w:val="000000"/>
                <w:sz w:val="20"/>
                <w:szCs w:val="20"/>
              </w:rPr>
              <w:t>1.2</w:t>
            </w:r>
          </w:p>
        </w:tc>
        <w:tc>
          <w:tcPr>
            <w:tcW w:w="1779" w:type="pct"/>
            <w:tcBorders>
              <w:top w:val="nil"/>
              <w:left w:val="nil"/>
              <w:bottom w:val="single" w:sz="4" w:space="0" w:color="auto"/>
              <w:right w:val="single" w:sz="4" w:space="0" w:color="auto"/>
            </w:tcBorders>
            <w:shd w:val="clear" w:color="auto" w:fill="auto"/>
            <w:hideMark/>
          </w:tcPr>
          <w:p w14:paraId="5EB26820" w14:textId="77777777" w:rsidR="001366BF" w:rsidRPr="000D4A67" w:rsidRDefault="001366BF" w:rsidP="00C8630C">
            <w:pPr>
              <w:jc w:val="left"/>
              <w:rPr>
                <w:color w:val="000000"/>
                <w:sz w:val="20"/>
                <w:szCs w:val="20"/>
              </w:rPr>
            </w:pPr>
            <w:r>
              <w:rPr>
                <w:color w:val="000000"/>
                <w:sz w:val="20"/>
                <w:szCs w:val="20"/>
              </w:rPr>
              <w:t>Consommation maximale admissible des substances du groupe I de l’Annexe C (tonnes PAO)</w:t>
            </w:r>
          </w:p>
        </w:tc>
        <w:tc>
          <w:tcPr>
            <w:tcW w:w="439" w:type="pct"/>
            <w:tcBorders>
              <w:top w:val="nil"/>
              <w:left w:val="nil"/>
              <w:bottom w:val="single" w:sz="4" w:space="0" w:color="auto"/>
              <w:right w:val="single" w:sz="4" w:space="0" w:color="auto"/>
            </w:tcBorders>
            <w:shd w:val="clear" w:color="auto" w:fill="auto"/>
          </w:tcPr>
          <w:p w14:paraId="7D516C56" w14:textId="77777777" w:rsidR="001366BF" w:rsidRPr="000D4A67" w:rsidRDefault="001366BF" w:rsidP="00C8630C">
            <w:pPr>
              <w:jc w:val="right"/>
              <w:rPr>
                <w:bCs/>
                <w:color w:val="000000"/>
                <w:sz w:val="20"/>
                <w:szCs w:val="20"/>
              </w:rPr>
            </w:pPr>
            <w:r>
              <w:rPr>
                <w:bCs/>
                <w:sz w:val="20"/>
                <w:szCs w:val="20"/>
              </w:rPr>
              <w:t>0,70</w:t>
            </w:r>
          </w:p>
        </w:tc>
        <w:tc>
          <w:tcPr>
            <w:tcW w:w="395" w:type="pct"/>
            <w:tcBorders>
              <w:top w:val="nil"/>
              <w:left w:val="nil"/>
              <w:bottom w:val="single" w:sz="4" w:space="0" w:color="auto"/>
              <w:right w:val="single" w:sz="4" w:space="0" w:color="auto"/>
            </w:tcBorders>
            <w:shd w:val="clear" w:color="auto" w:fill="auto"/>
          </w:tcPr>
          <w:p w14:paraId="37B621D8" w14:textId="77777777" w:rsidR="001366BF" w:rsidRPr="000D4A67" w:rsidRDefault="001366BF" w:rsidP="00C8630C">
            <w:pPr>
              <w:jc w:val="right"/>
              <w:rPr>
                <w:bCs/>
                <w:color w:val="000000"/>
                <w:sz w:val="20"/>
                <w:szCs w:val="20"/>
              </w:rPr>
            </w:pPr>
            <w:r>
              <w:rPr>
                <w:bCs/>
                <w:sz w:val="20"/>
                <w:szCs w:val="20"/>
              </w:rPr>
              <w:t>0,68</w:t>
            </w:r>
          </w:p>
        </w:tc>
        <w:tc>
          <w:tcPr>
            <w:tcW w:w="439" w:type="pct"/>
            <w:tcBorders>
              <w:top w:val="nil"/>
              <w:left w:val="nil"/>
              <w:bottom w:val="single" w:sz="4" w:space="0" w:color="auto"/>
              <w:right w:val="single" w:sz="4" w:space="0" w:color="auto"/>
            </w:tcBorders>
            <w:shd w:val="clear" w:color="auto" w:fill="auto"/>
          </w:tcPr>
          <w:p w14:paraId="613D2605" w14:textId="77777777" w:rsidR="001366BF" w:rsidRPr="000D4A67" w:rsidRDefault="001366BF" w:rsidP="00C8630C">
            <w:pPr>
              <w:jc w:val="right"/>
              <w:rPr>
                <w:bCs/>
                <w:color w:val="000000"/>
                <w:sz w:val="20"/>
                <w:szCs w:val="20"/>
              </w:rPr>
            </w:pPr>
            <w:r>
              <w:rPr>
                <w:bCs/>
                <w:sz w:val="20"/>
                <w:szCs w:val="20"/>
              </w:rPr>
              <w:t>0,68</w:t>
            </w:r>
          </w:p>
        </w:tc>
        <w:tc>
          <w:tcPr>
            <w:tcW w:w="396" w:type="pct"/>
            <w:tcBorders>
              <w:top w:val="nil"/>
              <w:left w:val="nil"/>
              <w:bottom w:val="single" w:sz="4" w:space="0" w:color="auto"/>
              <w:right w:val="single" w:sz="4" w:space="0" w:color="auto"/>
            </w:tcBorders>
            <w:shd w:val="clear" w:color="auto" w:fill="auto"/>
          </w:tcPr>
          <w:p w14:paraId="01E883C2" w14:textId="77777777" w:rsidR="001366BF" w:rsidRPr="000D4A67" w:rsidRDefault="001366BF" w:rsidP="00C8630C">
            <w:pPr>
              <w:jc w:val="right"/>
              <w:rPr>
                <w:bCs/>
                <w:color w:val="000000"/>
                <w:sz w:val="20"/>
                <w:szCs w:val="20"/>
              </w:rPr>
            </w:pPr>
            <w:r>
              <w:rPr>
                <w:bCs/>
                <w:sz w:val="20"/>
                <w:szCs w:val="20"/>
              </w:rPr>
              <w:t>0,68</w:t>
            </w:r>
          </w:p>
        </w:tc>
        <w:tc>
          <w:tcPr>
            <w:tcW w:w="405" w:type="pct"/>
            <w:tcBorders>
              <w:top w:val="single" w:sz="4" w:space="0" w:color="auto"/>
              <w:left w:val="nil"/>
              <w:bottom w:val="single" w:sz="4" w:space="0" w:color="auto"/>
              <w:right w:val="single" w:sz="4" w:space="0" w:color="auto"/>
            </w:tcBorders>
          </w:tcPr>
          <w:p w14:paraId="50135935" w14:textId="77777777" w:rsidR="001366BF" w:rsidRPr="000D4A67" w:rsidRDefault="001366BF" w:rsidP="00C8630C">
            <w:pPr>
              <w:jc w:val="right"/>
              <w:rPr>
                <w:bCs/>
                <w:sz w:val="20"/>
                <w:szCs w:val="20"/>
              </w:rPr>
            </w:pPr>
            <w:r>
              <w:rPr>
                <w:bCs/>
                <w:sz w:val="20"/>
                <w:szCs w:val="20"/>
              </w:rPr>
              <w:t>0,68</w:t>
            </w:r>
          </w:p>
        </w:tc>
        <w:tc>
          <w:tcPr>
            <w:tcW w:w="405" w:type="pct"/>
            <w:tcBorders>
              <w:top w:val="nil"/>
              <w:left w:val="single" w:sz="4" w:space="0" w:color="auto"/>
              <w:bottom w:val="single" w:sz="4" w:space="0" w:color="auto"/>
              <w:right w:val="single" w:sz="4" w:space="0" w:color="auto"/>
            </w:tcBorders>
            <w:shd w:val="clear" w:color="auto" w:fill="auto"/>
          </w:tcPr>
          <w:p w14:paraId="115214C9" w14:textId="77777777" w:rsidR="001366BF" w:rsidRPr="000D4A67" w:rsidRDefault="001366BF" w:rsidP="00C8630C">
            <w:pPr>
              <w:jc w:val="right"/>
              <w:rPr>
                <w:bCs/>
                <w:color w:val="000000"/>
                <w:sz w:val="20"/>
                <w:szCs w:val="20"/>
              </w:rPr>
            </w:pPr>
            <w:r>
              <w:rPr>
                <w:bCs/>
                <w:sz w:val="20"/>
                <w:szCs w:val="20"/>
              </w:rPr>
              <w:t>0,00</w:t>
            </w:r>
          </w:p>
        </w:tc>
        <w:tc>
          <w:tcPr>
            <w:tcW w:w="439" w:type="pct"/>
            <w:tcBorders>
              <w:top w:val="nil"/>
              <w:left w:val="nil"/>
              <w:bottom w:val="single" w:sz="4" w:space="0" w:color="auto"/>
              <w:right w:val="single" w:sz="4" w:space="0" w:color="auto"/>
            </w:tcBorders>
            <w:shd w:val="clear" w:color="auto" w:fill="auto"/>
          </w:tcPr>
          <w:p w14:paraId="14F414ED" w14:textId="77777777" w:rsidR="001366BF" w:rsidRPr="000D4A67" w:rsidRDefault="001366BF" w:rsidP="00C8630C">
            <w:pPr>
              <w:jc w:val="right"/>
              <w:rPr>
                <w:bCs/>
                <w:color w:val="000000"/>
                <w:sz w:val="20"/>
                <w:szCs w:val="20"/>
              </w:rPr>
            </w:pPr>
            <w:r>
              <w:rPr>
                <w:bCs/>
                <w:color w:val="000000"/>
                <w:sz w:val="20"/>
                <w:szCs w:val="20"/>
              </w:rPr>
              <w:t>s. o.</w:t>
            </w:r>
          </w:p>
        </w:tc>
      </w:tr>
      <w:tr w:rsidR="001366BF" w:rsidRPr="000D4A67" w14:paraId="0326A50C" w14:textId="77777777" w:rsidTr="00C8630C">
        <w:trPr>
          <w:trHeight w:val="116"/>
          <w:jc w:val="center"/>
        </w:trPr>
        <w:tc>
          <w:tcPr>
            <w:tcW w:w="305" w:type="pct"/>
            <w:tcBorders>
              <w:top w:val="nil"/>
              <w:left w:val="single" w:sz="4" w:space="0" w:color="auto"/>
              <w:bottom w:val="single" w:sz="4" w:space="0" w:color="auto"/>
              <w:right w:val="single" w:sz="4" w:space="0" w:color="auto"/>
            </w:tcBorders>
            <w:shd w:val="clear" w:color="auto" w:fill="auto"/>
            <w:hideMark/>
          </w:tcPr>
          <w:p w14:paraId="361049E3" w14:textId="77777777" w:rsidR="001366BF" w:rsidRPr="000D4A67" w:rsidRDefault="001366BF" w:rsidP="00C8630C">
            <w:pPr>
              <w:jc w:val="left"/>
              <w:rPr>
                <w:color w:val="000000"/>
                <w:sz w:val="20"/>
                <w:szCs w:val="20"/>
              </w:rPr>
            </w:pPr>
            <w:r>
              <w:rPr>
                <w:color w:val="000000"/>
                <w:sz w:val="20"/>
                <w:szCs w:val="20"/>
              </w:rPr>
              <w:t>2.1</w:t>
            </w:r>
          </w:p>
        </w:tc>
        <w:tc>
          <w:tcPr>
            <w:tcW w:w="1779" w:type="pct"/>
            <w:tcBorders>
              <w:top w:val="nil"/>
              <w:left w:val="nil"/>
              <w:bottom w:val="single" w:sz="4" w:space="0" w:color="auto"/>
              <w:right w:val="single" w:sz="4" w:space="0" w:color="auto"/>
            </w:tcBorders>
            <w:shd w:val="clear" w:color="auto" w:fill="auto"/>
            <w:hideMark/>
          </w:tcPr>
          <w:p w14:paraId="29EF4FD3" w14:textId="77777777" w:rsidR="001366BF" w:rsidRPr="000D4A67" w:rsidRDefault="001366BF" w:rsidP="00C8630C">
            <w:pPr>
              <w:jc w:val="left"/>
              <w:rPr>
                <w:color w:val="000000"/>
                <w:sz w:val="20"/>
                <w:szCs w:val="20"/>
              </w:rPr>
            </w:pPr>
            <w:r>
              <w:rPr>
                <w:color w:val="000000"/>
                <w:sz w:val="20"/>
                <w:szCs w:val="20"/>
              </w:rPr>
              <w:t>Financement convenu pour l’Agence principale (PNUE) ($ US)</w:t>
            </w:r>
          </w:p>
        </w:tc>
        <w:tc>
          <w:tcPr>
            <w:tcW w:w="439" w:type="pct"/>
            <w:tcBorders>
              <w:top w:val="nil"/>
              <w:left w:val="nil"/>
              <w:bottom w:val="single" w:sz="4" w:space="0" w:color="auto"/>
              <w:right w:val="single" w:sz="4" w:space="0" w:color="auto"/>
            </w:tcBorders>
            <w:shd w:val="clear" w:color="auto" w:fill="auto"/>
          </w:tcPr>
          <w:p w14:paraId="5CD61AA2" w14:textId="77777777" w:rsidR="001366BF" w:rsidRPr="000D4A67" w:rsidRDefault="001366BF" w:rsidP="00C8630C">
            <w:pPr>
              <w:jc w:val="right"/>
              <w:rPr>
                <w:color w:val="000000"/>
                <w:sz w:val="20"/>
                <w:szCs w:val="20"/>
              </w:rPr>
            </w:pPr>
            <w:r>
              <w:rPr>
                <w:bCs/>
                <w:sz w:val="20"/>
                <w:szCs w:val="20"/>
              </w:rPr>
              <w:t>114 000</w:t>
            </w:r>
          </w:p>
        </w:tc>
        <w:tc>
          <w:tcPr>
            <w:tcW w:w="395" w:type="pct"/>
            <w:tcBorders>
              <w:top w:val="nil"/>
              <w:left w:val="nil"/>
              <w:bottom w:val="single" w:sz="4" w:space="0" w:color="auto"/>
              <w:right w:val="single" w:sz="4" w:space="0" w:color="auto"/>
            </w:tcBorders>
            <w:shd w:val="clear" w:color="auto" w:fill="auto"/>
          </w:tcPr>
          <w:p w14:paraId="1CC88F8C" w14:textId="77777777" w:rsidR="001366BF" w:rsidRPr="000D4A67" w:rsidRDefault="001366BF" w:rsidP="00C8630C">
            <w:pPr>
              <w:jc w:val="right"/>
              <w:rPr>
                <w:color w:val="000000"/>
                <w:sz w:val="20"/>
                <w:szCs w:val="20"/>
              </w:rPr>
            </w:pPr>
            <w:r>
              <w:rPr>
                <w:bCs/>
                <w:sz w:val="20"/>
                <w:szCs w:val="20"/>
              </w:rPr>
              <w:t>0</w:t>
            </w:r>
          </w:p>
        </w:tc>
        <w:tc>
          <w:tcPr>
            <w:tcW w:w="439" w:type="pct"/>
            <w:tcBorders>
              <w:top w:val="nil"/>
              <w:left w:val="nil"/>
              <w:bottom w:val="single" w:sz="4" w:space="0" w:color="auto"/>
              <w:right w:val="single" w:sz="4" w:space="0" w:color="auto"/>
            </w:tcBorders>
            <w:shd w:val="clear" w:color="auto" w:fill="auto"/>
          </w:tcPr>
          <w:p w14:paraId="5537A767" w14:textId="77777777" w:rsidR="001366BF" w:rsidRPr="000D4A67" w:rsidRDefault="001366BF" w:rsidP="00C8630C">
            <w:pPr>
              <w:jc w:val="right"/>
              <w:rPr>
                <w:color w:val="000000"/>
                <w:sz w:val="20"/>
                <w:szCs w:val="20"/>
              </w:rPr>
            </w:pPr>
            <w:r>
              <w:rPr>
                <w:bCs/>
                <w:sz w:val="20"/>
                <w:szCs w:val="20"/>
              </w:rPr>
              <w:t>130 000</w:t>
            </w:r>
          </w:p>
        </w:tc>
        <w:tc>
          <w:tcPr>
            <w:tcW w:w="396" w:type="pct"/>
            <w:tcBorders>
              <w:top w:val="nil"/>
              <w:left w:val="nil"/>
              <w:bottom w:val="single" w:sz="4" w:space="0" w:color="auto"/>
              <w:right w:val="single" w:sz="4" w:space="0" w:color="auto"/>
            </w:tcBorders>
            <w:shd w:val="clear" w:color="auto" w:fill="auto"/>
          </w:tcPr>
          <w:p w14:paraId="531E0770" w14:textId="77777777" w:rsidR="001366BF" w:rsidRPr="000D4A67" w:rsidRDefault="001366BF" w:rsidP="00C8630C">
            <w:pPr>
              <w:jc w:val="right"/>
              <w:rPr>
                <w:color w:val="000000"/>
                <w:sz w:val="20"/>
                <w:szCs w:val="20"/>
              </w:rPr>
            </w:pPr>
            <w:r>
              <w:rPr>
                <w:bCs/>
                <w:sz w:val="20"/>
                <w:szCs w:val="20"/>
              </w:rPr>
              <w:t>0</w:t>
            </w:r>
          </w:p>
        </w:tc>
        <w:tc>
          <w:tcPr>
            <w:tcW w:w="405" w:type="pct"/>
            <w:tcBorders>
              <w:top w:val="single" w:sz="4" w:space="0" w:color="auto"/>
              <w:left w:val="nil"/>
              <w:bottom w:val="single" w:sz="4" w:space="0" w:color="auto"/>
              <w:right w:val="single" w:sz="4" w:space="0" w:color="auto"/>
            </w:tcBorders>
          </w:tcPr>
          <w:p w14:paraId="4210388B" w14:textId="77777777" w:rsidR="001366BF" w:rsidRPr="000D4A67" w:rsidRDefault="001366BF" w:rsidP="00C8630C">
            <w:pPr>
              <w:jc w:val="right"/>
              <w:rPr>
                <w:bCs/>
                <w:sz w:val="20"/>
                <w:szCs w:val="20"/>
              </w:rPr>
            </w:pPr>
            <w:r>
              <w:rPr>
                <w:bCs/>
                <w:sz w:val="20"/>
                <w:szCs w:val="20"/>
              </w:rPr>
              <w:t>0</w:t>
            </w:r>
          </w:p>
        </w:tc>
        <w:tc>
          <w:tcPr>
            <w:tcW w:w="405" w:type="pct"/>
            <w:tcBorders>
              <w:top w:val="nil"/>
              <w:left w:val="single" w:sz="4" w:space="0" w:color="auto"/>
              <w:bottom w:val="single" w:sz="4" w:space="0" w:color="auto"/>
              <w:right w:val="single" w:sz="4" w:space="0" w:color="auto"/>
            </w:tcBorders>
            <w:shd w:val="clear" w:color="auto" w:fill="auto"/>
          </w:tcPr>
          <w:p w14:paraId="0355F2B5" w14:textId="77777777" w:rsidR="001366BF" w:rsidRPr="000D4A67" w:rsidRDefault="001366BF" w:rsidP="00C8630C">
            <w:pPr>
              <w:jc w:val="right"/>
              <w:rPr>
                <w:color w:val="000000"/>
                <w:sz w:val="20"/>
                <w:szCs w:val="20"/>
              </w:rPr>
            </w:pPr>
            <w:r>
              <w:rPr>
                <w:bCs/>
                <w:sz w:val="20"/>
                <w:szCs w:val="20"/>
              </w:rPr>
              <w:t>34 000</w:t>
            </w:r>
          </w:p>
        </w:tc>
        <w:tc>
          <w:tcPr>
            <w:tcW w:w="439" w:type="pct"/>
            <w:tcBorders>
              <w:top w:val="nil"/>
              <w:left w:val="nil"/>
              <w:bottom w:val="single" w:sz="4" w:space="0" w:color="auto"/>
              <w:right w:val="single" w:sz="4" w:space="0" w:color="auto"/>
            </w:tcBorders>
            <w:shd w:val="clear" w:color="auto" w:fill="auto"/>
          </w:tcPr>
          <w:p w14:paraId="134CC4CD" w14:textId="77777777" w:rsidR="001366BF" w:rsidRPr="000D4A67" w:rsidRDefault="001366BF" w:rsidP="00C8630C">
            <w:pPr>
              <w:jc w:val="right"/>
              <w:rPr>
                <w:color w:val="000000"/>
                <w:sz w:val="20"/>
                <w:szCs w:val="20"/>
              </w:rPr>
            </w:pPr>
            <w:r>
              <w:rPr>
                <w:sz w:val="20"/>
                <w:szCs w:val="20"/>
              </w:rPr>
              <w:t>278 000</w:t>
            </w:r>
          </w:p>
        </w:tc>
      </w:tr>
      <w:tr w:rsidR="001366BF" w:rsidRPr="000D4A67" w14:paraId="6C069250" w14:textId="77777777" w:rsidTr="00C8630C">
        <w:trPr>
          <w:trHeight w:val="56"/>
          <w:jc w:val="center"/>
        </w:trPr>
        <w:tc>
          <w:tcPr>
            <w:tcW w:w="305" w:type="pct"/>
            <w:tcBorders>
              <w:top w:val="nil"/>
              <w:left w:val="single" w:sz="4" w:space="0" w:color="auto"/>
              <w:bottom w:val="single" w:sz="4" w:space="0" w:color="auto"/>
              <w:right w:val="single" w:sz="4" w:space="0" w:color="auto"/>
            </w:tcBorders>
            <w:shd w:val="clear" w:color="auto" w:fill="auto"/>
            <w:hideMark/>
          </w:tcPr>
          <w:p w14:paraId="7C967627" w14:textId="77777777" w:rsidR="001366BF" w:rsidRPr="000D4A67" w:rsidRDefault="001366BF" w:rsidP="00C8630C">
            <w:pPr>
              <w:jc w:val="left"/>
              <w:rPr>
                <w:color w:val="000000"/>
                <w:sz w:val="20"/>
                <w:szCs w:val="20"/>
              </w:rPr>
            </w:pPr>
            <w:r>
              <w:rPr>
                <w:color w:val="000000"/>
                <w:sz w:val="20"/>
                <w:szCs w:val="20"/>
              </w:rPr>
              <w:t>2.2</w:t>
            </w:r>
          </w:p>
        </w:tc>
        <w:tc>
          <w:tcPr>
            <w:tcW w:w="1779" w:type="pct"/>
            <w:tcBorders>
              <w:top w:val="nil"/>
              <w:left w:val="nil"/>
              <w:bottom w:val="single" w:sz="4" w:space="0" w:color="auto"/>
              <w:right w:val="single" w:sz="4" w:space="0" w:color="auto"/>
            </w:tcBorders>
            <w:shd w:val="clear" w:color="auto" w:fill="auto"/>
            <w:hideMark/>
          </w:tcPr>
          <w:p w14:paraId="333FAA3C" w14:textId="77777777" w:rsidR="001366BF" w:rsidRPr="000D4A67" w:rsidRDefault="001366BF" w:rsidP="00C8630C">
            <w:pPr>
              <w:jc w:val="left"/>
              <w:rPr>
                <w:color w:val="000000"/>
                <w:sz w:val="20"/>
                <w:szCs w:val="20"/>
              </w:rPr>
            </w:pPr>
            <w:r>
              <w:rPr>
                <w:color w:val="000000"/>
                <w:sz w:val="20"/>
                <w:szCs w:val="20"/>
              </w:rPr>
              <w:t>Coûts d’appui pour l’Agence principale ($ US)</w:t>
            </w:r>
          </w:p>
        </w:tc>
        <w:tc>
          <w:tcPr>
            <w:tcW w:w="439" w:type="pct"/>
            <w:tcBorders>
              <w:top w:val="nil"/>
              <w:left w:val="nil"/>
              <w:bottom w:val="single" w:sz="4" w:space="0" w:color="auto"/>
              <w:right w:val="single" w:sz="4" w:space="0" w:color="auto"/>
            </w:tcBorders>
            <w:shd w:val="clear" w:color="auto" w:fill="auto"/>
          </w:tcPr>
          <w:p w14:paraId="2C729824" w14:textId="77777777" w:rsidR="001366BF" w:rsidRPr="000D4A67" w:rsidRDefault="001366BF" w:rsidP="00C8630C">
            <w:pPr>
              <w:jc w:val="right"/>
              <w:rPr>
                <w:color w:val="000000"/>
                <w:sz w:val="20"/>
                <w:szCs w:val="20"/>
              </w:rPr>
            </w:pPr>
            <w:r>
              <w:rPr>
                <w:bCs/>
                <w:sz w:val="20"/>
                <w:szCs w:val="20"/>
              </w:rPr>
              <w:t>14 820</w:t>
            </w:r>
          </w:p>
        </w:tc>
        <w:tc>
          <w:tcPr>
            <w:tcW w:w="395" w:type="pct"/>
            <w:tcBorders>
              <w:top w:val="nil"/>
              <w:left w:val="nil"/>
              <w:bottom w:val="single" w:sz="4" w:space="0" w:color="auto"/>
              <w:right w:val="single" w:sz="4" w:space="0" w:color="auto"/>
            </w:tcBorders>
            <w:shd w:val="clear" w:color="auto" w:fill="auto"/>
          </w:tcPr>
          <w:p w14:paraId="43435679" w14:textId="77777777" w:rsidR="001366BF" w:rsidRPr="000D4A67" w:rsidRDefault="001366BF" w:rsidP="00C8630C">
            <w:pPr>
              <w:jc w:val="right"/>
              <w:rPr>
                <w:color w:val="000000"/>
                <w:sz w:val="20"/>
                <w:szCs w:val="20"/>
              </w:rPr>
            </w:pPr>
            <w:r>
              <w:rPr>
                <w:bCs/>
                <w:sz w:val="20"/>
                <w:szCs w:val="20"/>
              </w:rPr>
              <w:t>0</w:t>
            </w:r>
          </w:p>
        </w:tc>
        <w:tc>
          <w:tcPr>
            <w:tcW w:w="439" w:type="pct"/>
            <w:tcBorders>
              <w:top w:val="nil"/>
              <w:left w:val="nil"/>
              <w:bottom w:val="single" w:sz="4" w:space="0" w:color="auto"/>
              <w:right w:val="single" w:sz="4" w:space="0" w:color="auto"/>
            </w:tcBorders>
            <w:shd w:val="clear" w:color="auto" w:fill="auto"/>
          </w:tcPr>
          <w:p w14:paraId="09593F0B" w14:textId="77777777" w:rsidR="001366BF" w:rsidRPr="000D4A67" w:rsidRDefault="001366BF" w:rsidP="00C8630C">
            <w:pPr>
              <w:jc w:val="right"/>
              <w:rPr>
                <w:color w:val="000000"/>
                <w:sz w:val="20"/>
                <w:szCs w:val="20"/>
              </w:rPr>
            </w:pPr>
            <w:r>
              <w:rPr>
                <w:bCs/>
                <w:sz w:val="20"/>
                <w:szCs w:val="20"/>
              </w:rPr>
              <w:t>16 900</w:t>
            </w:r>
          </w:p>
        </w:tc>
        <w:tc>
          <w:tcPr>
            <w:tcW w:w="396" w:type="pct"/>
            <w:tcBorders>
              <w:top w:val="nil"/>
              <w:left w:val="nil"/>
              <w:bottom w:val="single" w:sz="4" w:space="0" w:color="auto"/>
              <w:right w:val="single" w:sz="4" w:space="0" w:color="auto"/>
            </w:tcBorders>
            <w:shd w:val="clear" w:color="auto" w:fill="auto"/>
          </w:tcPr>
          <w:p w14:paraId="3FD44FBB" w14:textId="77777777" w:rsidR="001366BF" w:rsidRPr="000D4A67" w:rsidRDefault="001366BF" w:rsidP="00C8630C">
            <w:pPr>
              <w:jc w:val="right"/>
              <w:rPr>
                <w:color w:val="000000"/>
                <w:sz w:val="20"/>
                <w:szCs w:val="20"/>
              </w:rPr>
            </w:pPr>
            <w:r>
              <w:rPr>
                <w:bCs/>
                <w:sz w:val="20"/>
                <w:szCs w:val="20"/>
              </w:rPr>
              <w:t>0</w:t>
            </w:r>
          </w:p>
        </w:tc>
        <w:tc>
          <w:tcPr>
            <w:tcW w:w="405" w:type="pct"/>
            <w:tcBorders>
              <w:top w:val="single" w:sz="4" w:space="0" w:color="auto"/>
              <w:left w:val="nil"/>
              <w:bottom w:val="single" w:sz="4" w:space="0" w:color="auto"/>
              <w:right w:val="single" w:sz="4" w:space="0" w:color="auto"/>
            </w:tcBorders>
          </w:tcPr>
          <w:p w14:paraId="4F037E64" w14:textId="77777777" w:rsidR="001366BF" w:rsidRPr="000D4A67" w:rsidRDefault="001366BF" w:rsidP="00C8630C">
            <w:pPr>
              <w:jc w:val="right"/>
              <w:rPr>
                <w:bCs/>
                <w:sz w:val="20"/>
                <w:szCs w:val="20"/>
              </w:rPr>
            </w:pPr>
            <w:r>
              <w:rPr>
                <w:bCs/>
                <w:sz w:val="20"/>
                <w:szCs w:val="20"/>
              </w:rPr>
              <w:t>0</w:t>
            </w:r>
          </w:p>
        </w:tc>
        <w:tc>
          <w:tcPr>
            <w:tcW w:w="405" w:type="pct"/>
            <w:tcBorders>
              <w:top w:val="nil"/>
              <w:left w:val="single" w:sz="4" w:space="0" w:color="auto"/>
              <w:bottom w:val="single" w:sz="4" w:space="0" w:color="auto"/>
              <w:right w:val="single" w:sz="4" w:space="0" w:color="auto"/>
            </w:tcBorders>
            <w:shd w:val="clear" w:color="auto" w:fill="auto"/>
          </w:tcPr>
          <w:p w14:paraId="5414AAC7" w14:textId="77777777" w:rsidR="001366BF" w:rsidRPr="000D4A67" w:rsidRDefault="001366BF" w:rsidP="00C8630C">
            <w:pPr>
              <w:jc w:val="right"/>
              <w:rPr>
                <w:color w:val="000000"/>
                <w:sz w:val="20"/>
                <w:szCs w:val="20"/>
              </w:rPr>
            </w:pPr>
            <w:r>
              <w:rPr>
                <w:bCs/>
                <w:sz w:val="20"/>
                <w:szCs w:val="20"/>
              </w:rPr>
              <w:t>4 420</w:t>
            </w:r>
          </w:p>
        </w:tc>
        <w:tc>
          <w:tcPr>
            <w:tcW w:w="439" w:type="pct"/>
            <w:tcBorders>
              <w:top w:val="nil"/>
              <w:left w:val="nil"/>
              <w:bottom w:val="single" w:sz="4" w:space="0" w:color="auto"/>
              <w:right w:val="single" w:sz="4" w:space="0" w:color="auto"/>
            </w:tcBorders>
            <w:shd w:val="clear" w:color="auto" w:fill="auto"/>
          </w:tcPr>
          <w:p w14:paraId="37E87613" w14:textId="77777777" w:rsidR="001366BF" w:rsidRPr="000D4A67" w:rsidRDefault="001366BF" w:rsidP="00C8630C">
            <w:pPr>
              <w:jc w:val="right"/>
              <w:rPr>
                <w:color w:val="000000"/>
                <w:sz w:val="20"/>
                <w:szCs w:val="20"/>
              </w:rPr>
            </w:pPr>
            <w:r>
              <w:rPr>
                <w:sz w:val="20"/>
                <w:szCs w:val="20"/>
              </w:rPr>
              <w:t>36 140</w:t>
            </w:r>
          </w:p>
        </w:tc>
      </w:tr>
      <w:tr w:rsidR="001366BF" w:rsidRPr="000D4A67" w14:paraId="791F158F" w14:textId="77777777" w:rsidTr="00C8630C">
        <w:trPr>
          <w:trHeight w:val="161"/>
          <w:jc w:val="center"/>
        </w:trPr>
        <w:tc>
          <w:tcPr>
            <w:tcW w:w="305" w:type="pct"/>
            <w:tcBorders>
              <w:top w:val="nil"/>
              <w:left w:val="single" w:sz="4" w:space="0" w:color="auto"/>
              <w:bottom w:val="single" w:sz="4" w:space="0" w:color="auto"/>
              <w:right w:val="single" w:sz="4" w:space="0" w:color="auto"/>
            </w:tcBorders>
            <w:shd w:val="clear" w:color="auto" w:fill="FFFFFF" w:themeFill="background1"/>
            <w:hideMark/>
          </w:tcPr>
          <w:p w14:paraId="5327F7FB" w14:textId="77777777" w:rsidR="001366BF" w:rsidRPr="000D4A67" w:rsidRDefault="001366BF" w:rsidP="00C8630C">
            <w:pPr>
              <w:jc w:val="left"/>
              <w:rPr>
                <w:color w:val="000000"/>
                <w:sz w:val="20"/>
                <w:szCs w:val="20"/>
              </w:rPr>
            </w:pPr>
            <w:r>
              <w:rPr>
                <w:color w:val="000000" w:themeColor="text1"/>
                <w:sz w:val="20"/>
                <w:szCs w:val="20"/>
              </w:rPr>
              <w:t>2.3</w:t>
            </w:r>
          </w:p>
        </w:tc>
        <w:tc>
          <w:tcPr>
            <w:tcW w:w="1779" w:type="pct"/>
            <w:tcBorders>
              <w:top w:val="nil"/>
              <w:left w:val="nil"/>
              <w:bottom w:val="single" w:sz="4" w:space="0" w:color="auto"/>
              <w:right w:val="single" w:sz="4" w:space="0" w:color="auto"/>
            </w:tcBorders>
            <w:shd w:val="clear" w:color="auto" w:fill="FFFFFF" w:themeFill="background1"/>
            <w:hideMark/>
          </w:tcPr>
          <w:p w14:paraId="3F6127D5" w14:textId="77777777" w:rsidR="001366BF" w:rsidRPr="000D4A67" w:rsidRDefault="001366BF" w:rsidP="00C8630C">
            <w:pPr>
              <w:jc w:val="left"/>
              <w:rPr>
                <w:color w:val="000000"/>
                <w:sz w:val="20"/>
                <w:szCs w:val="20"/>
              </w:rPr>
            </w:pPr>
            <w:r>
              <w:rPr>
                <w:color w:val="000000" w:themeColor="text1"/>
                <w:sz w:val="20"/>
                <w:szCs w:val="20"/>
              </w:rPr>
              <w:t>Financement convenu pour l’Agence de coopération (ONUDI) ($ US)</w:t>
            </w:r>
          </w:p>
        </w:tc>
        <w:tc>
          <w:tcPr>
            <w:tcW w:w="439" w:type="pct"/>
            <w:tcBorders>
              <w:top w:val="nil"/>
              <w:left w:val="nil"/>
              <w:bottom w:val="single" w:sz="4" w:space="0" w:color="auto"/>
              <w:right w:val="single" w:sz="4" w:space="0" w:color="auto"/>
            </w:tcBorders>
            <w:shd w:val="clear" w:color="auto" w:fill="FFFFFF" w:themeFill="background1"/>
          </w:tcPr>
          <w:p w14:paraId="0D41F371" w14:textId="77777777" w:rsidR="001366BF" w:rsidRPr="000D4A67" w:rsidRDefault="001366BF" w:rsidP="00C8630C">
            <w:pPr>
              <w:jc w:val="right"/>
              <w:rPr>
                <w:color w:val="000000"/>
                <w:sz w:val="20"/>
                <w:szCs w:val="20"/>
              </w:rPr>
            </w:pPr>
            <w:r>
              <w:rPr>
                <w:bCs/>
                <w:sz w:val="20"/>
                <w:szCs w:val="20"/>
              </w:rPr>
              <w:t>101 600</w:t>
            </w:r>
          </w:p>
        </w:tc>
        <w:tc>
          <w:tcPr>
            <w:tcW w:w="395" w:type="pct"/>
            <w:tcBorders>
              <w:top w:val="nil"/>
              <w:left w:val="nil"/>
              <w:bottom w:val="single" w:sz="4" w:space="0" w:color="auto"/>
              <w:right w:val="single" w:sz="4" w:space="0" w:color="auto"/>
            </w:tcBorders>
            <w:shd w:val="clear" w:color="auto" w:fill="FFFFFF" w:themeFill="background1"/>
          </w:tcPr>
          <w:p w14:paraId="36250075" w14:textId="77777777" w:rsidR="001366BF" w:rsidRPr="000D4A67" w:rsidRDefault="001366BF" w:rsidP="00C8630C">
            <w:pPr>
              <w:jc w:val="right"/>
              <w:rPr>
                <w:color w:val="000000"/>
                <w:sz w:val="20"/>
                <w:szCs w:val="20"/>
              </w:rPr>
            </w:pPr>
            <w:r>
              <w:rPr>
                <w:bCs/>
                <w:sz w:val="20"/>
                <w:szCs w:val="20"/>
              </w:rPr>
              <w:t>0</w:t>
            </w:r>
          </w:p>
        </w:tc>
        <w:tc>
          <w:tcPr>
            <w:tcW w:w="439" w:type="pct"/>
            <w:tcBorders>
              <w:top w:val="nil"/>
              <w:left w:val="nil"/>
              <w:bottom w:val="single" w:sz="4" w:space="0" w:color="auto"/>
              <w:right w:val="single" w:sz="4" w:space="0" w:color="auto"/>
            </w:tcBorders>
            <w:shd w:val="clear" w:color="auto" w:fill="FFFFFF" w:themeFill="background1"/>
          </w:tcPr>
          <w:p w14:paraId="448F4A24" w14:textId="77777777" w:rsidR="001366BF" w:rsidRPr="000D4A67" w:rsidRDefault="001366BF" w:rsidP="00C8630C">
            <w:pPr>
              <w:jc w:val="right"/>
              <w:rPr>
                <w:color w:val="000000"/>
                <w:sz w:val="20"/>
                <w:szCs w:val="20"/>
              </w:rPr>
            </w:pPr>
            <w:r>
              <w:rPr>
                <w:bCs/>
                <w:sz w:val="20"/>
                <w:szCs w:val="20"/>
              </w:rPr>
              <w:t>25 000</w:t>
            </w:r>
          </w:p>
        </w:tc>
        <w:tc>
          <w:tcPr>
            <w:tcW w:w="396" w:type="pct"/>
            <w:tcBorders>
              <w:top w:val="nil"/>
              <w:left w:val="nil"/>
              <w:bottom w:val="single" w:sz="4" w:space="0" w:color="auto"/>
              <w:right w:val="single" w:sz="4" w:space="0" w:color="auto"/>
            </w:tcBorders>
            <w:shd w:val="clear" w:color="auto" w:fill="FFFFFF" w:themeFill="background1"/>
          </w:tcPr>
          <w:p w14:paraId="481C256A" w14:textId="77777777" w:rsidR="001366BF" w:rsidRPr="000D4A67" w:rsidRDefault="001366BF" w:rsidP="00C8630C">
            <w:pPr>
              <w:jc w:val="right"/>
              <w:rPr>
                <w:color w:val="000000"/>
                <w:sz w:val="20"/>
                <w:szCs w:val="20"/>
              </w:rPr>
            </w:pPr>
            <w:r>
              <w:rPr>
                <w:bCs/>
                <w:sz w:val="20"/>
                <w:szCs w:val="20"/>
              </w:rPr>
              <w:t>0</w:t>
            </w:r>
          </w:p>
        </w:tc>
        <w:tc>
          <w:tcPr>
            <w:tcW w:w="405" w:type="pct"/>
            <w:tcBorders>
              <w:top w:val="single" w:sz="4" w:space="0" w:color="auto"/>
              <w:left w:val="nil"/>
              <w:bottom w:val="single" w:sz="4" w:space="0" w:color="auto"/>
              <w:right w:val="single" w:sz="4" w:space="0" w:color="auto"/>
            </w:tcBorders>
            <w:shd w:val="clear" w:color="auto" w:fill="FFFFFF" w:themeFill="background1"/>
          </w:tcPr>
          <w:p w14:paraId="7AD42148" w14:textId="77777777" w:rsidR="001366BF" w:rsidRPr="000D4A67" w:rsidRDefault="001366BF" w:rsidP="00C8630C">
            <w:pPr>
              <w:jc w:val="right"/>
              <w:rPr>
                <w:color w:val="000000"/>
                <w:sz w:val="20"/>
                <w:szCs w:val="20"/>
              </w:rPr>
            </w:pPr>
            <w:r>
              <w:rPr>
                <w:bCs/>
                <w:sz w:val="20"/>
                <w:szCs w:val="20"/>
              </w:rPr>
              <w:t>0</w:t>
            </w:r>
          </w:p>
        </w:tc>
        <w:tc>
          <w:tcPr>
            <w:tcW w:w="405" w:type="pct"/>
            <w:tcBorders>
              <w:top w:val="nil"/>
              <w:left w:val="single" w:sz="4" w:space="0" w:color="auto"/>
              <w:bottom w:val="single" w:sz="4" w:space="0" w:color="auto"/>
              <w:right w:val="single" w:sz="4" w:space="0" w:color="auto"/>
            </w:tcBorders>
            <w:shd w:val="clear" w:color="auto" w:fill="FFFFFF" w:themeFill="background1"/>
          </w:tcPr>
          <w:p w14:paraId="370DB5D4" w14:textId="77777777" w:rsidR="001366BF" w:rsidRPr="000D4A67" w:rsidRDefault="001366BF" w:rsidP="00C8630C">
            <w:pPr>
              <w:jc w:val="right"/>
              <w:rPr>
                <w:color w:val="000000"/>
                <w:sz w:val="20"/>
                <w:szCs w:val="20"/>
              </w:rPr>
            </w:pPr>
            <w:r>
              <w:rPr>
                <w:bCs/>
                <w:sz w:val="20"/>
                <w:szCs w:val="20"/>
              </w:rPr>
              <w:t>13 400</w:t>
            </w:r>
          </w:p>
        </w:tc>
        <w:tc>
          <w:tcPr>
            <w:tcW w:w="439" w:type="pct"/>
            <w:tcBorders>
              <w:top w:val="nil"/>
              <w:left w:val="nil"/>
              <w:bottom w:val="single" w:sz="4" w:space="0" w:color="auto"/>
              <w:right w:val="single" w:sz="4" w:space="0" w:color="auto"/>
            </w:tcBorders>
            <w:shd w:val="clear" w:color="auto" w:fill="FFFFFF" w:themeFill="background1"/>
          </w:tcPr>
          <w:p w14:paraId="2405446F" w14:textId="77777777" w:rsidR="001366BF" w:rsidRPr="000D4A67" w:rsidRDefault="001366BF" w:rsidP="00C8630C">
            <w:pPr>
              <w:jc w:val="right"/>
              <w:rPr>
                <w:color w:val="000000"/>
                <w:sz w:val="20"/>
                <w:szCs w:val="20"/>
              </w:rPr>
            </w:pPr>
            <w:r>
              <w:rPr>
                <w:bCs/>
                <w:sz w:val="20"/>
                <w:szCs w:val="20"/>
              </w:rPr>
              <w:t>140 000</w:t>
            </w:r>
          </w:p>
        </w:tc>
      </w:tr>
      <w:tr w:rsidR="001366BF" w:rsidRPr="000D4A67" w14:paraId="003E62AF" w14:textId="77777777" w:rsidTr="00C8630C">
        <w:trPr>
          <w:trHeight w:val="60"/>
          <w:jc w:val="center"/>
        </w:trPr>
        <w:tc>
          <w:tcPr>
            <w:tcW w:w="305" w:type="pct"/>
            <w:tcBorders>
              <w:top w:val="nil"/>
              <w:left w:val="single" w:sz="4" w:space="0" w:color="auto"/>
              <w:bottom w:val="single" w:sz="4" w:space="0" w:color="auto"/>
              <w:right w:val="single" w:sz="4" w:space="0" w:color="auto"/>
            </w:tcBorders>
            <w:shd w:val="clear" w:color="auto" w:fill="FFFFFF" w:themeFill="background1"/>
            <w:hideMark/>
          </w:tcPr>
          <w:p w14:paraId="388B1AD7" w14:textId="77777777" w:rsidR="001366BF" w:rsidRPr="000D4A67" w:rsidRDefault="001366BF" w:rsidP="00C8630C">
            <w:pPr>
              <w:jc w:val="left"/>
              <w:rPr>
                <w:color w:val="000000"/>
                <w:sz w:val="20"/>
                <w:szCs w:val="20"/>
              </w:rPr>
            </w:pPr>
            <w:r>
              <w:rPr>
                <w:color w:val="000000" w:themeColor="text1"/>
                <w:sz w:val="20"/>
                <w:szCs w:val="20"/>
              </w:rPr>
              <w:t>2.4</w:t>
            </w:r>
          </w:p>
        </w:tc>
        <w:tc>
          <w:tcPr>
            <w:tcW w:w="1779" w:type="pct"/>
            <w:tcBorders>
              <w:top w:val="nil"/>
              <w:left w:val="nil"/>
              <w:bottom w:val="single" w:sz="4" w:space="0" w:color="auto"/>
              <w:right w:val="single" w:sz="4" w:space="0" w:color="auto"/>
            </w:tcBorders>
            <w:shd w:val="clear" w:color="auto" w:fill="FFFFFF" w:themeFill="background1"/>
            <w:hideMark/>
          </w:tcPr>
          <w:p w14:paraId="4B9188BD" w14:textId="77777777" w:rsidR="001366BF" w:rsidRPr="000D4A67" w:rsidRDefault="001366BF" w:rsidP="00C8630C">
            <w:pPr>
              <w:jc w:val="left"/>
              <w:rPr>
                <w:color w:val="000000"/>
                <w:sz w:val="20"/>
                <w:szCs w:val="20"/>
              </w:rPr>
            </w:pPr>
            <w:r>
              <w:rPr>
                <w:color w:val="000000" w:themeColor="text1"/>
                <w:sz w:val="20"/>
                <w:szCs w:val="20"/>
              </w:rPr>
              <w:t>Coûts d’appui pour l’Agence de coopération ($ US)</w:t>
            </w:r>
          </w:p>
        </w:tc>
        <w:tc>
          <w:tcPr>
            <w:tcW w:w="439" w:type="pct"/>
            <w:tcBorders>
              <w:top w:val="nil"/>
              <w:left w:val="nil"/>
              <w:bottom w:val="single" w:sz="4" w:space="0" w:color="auto"/>
              <w:right w:val="single" w:sz="4" w:space="0" w:color="auto"/>
            </w:tcBorders>
            <w:shd w:val="clear" w:color="auto" w:fill="FFFFFF" w:themeFill="background1"/>
          </w:tcPr>
          <w:p w14:paraId="2937A450" w14:textId="77777777" w:rsidR="001366BF" w:rsidRPr="000D4A67" w:rsidRDefault="001366BF" w:rsidP="00C8630C">
            <w:pPr>
              <w:jc w:val="right"/>
              <w:rPr>
                <w:color w:val="000000"/>
                <w:sz w:val="20"/>
                <w:szCs w:val="20"/>
              </w:rPr>
            </w:pPr>
            <w:r>
              <w:rPr>
                <w:bCs/>
                <w:sz w:val="20"/>
                <w:szCs w:val="20"/>
              </w:rPr>
              <w:t>9 144</w:t>
            </w:r>
          </w:p>
        </w:tc>
        <w:tc>
          <w:tcPr>
            <w:tcW w:w="395" w:type="pct"/>
            <w:tcBorders>
              <w:top w:val="nil"/>
              <w:left w:val="nil"/>
              <w:bottom w:val="single" w:sz="4" w:space="0" w:color="auto"/>
              <w:right w:val="single" w:sz="4" w:space="0" w:color="auto"/>
            </w:tcBorders>
            <w:shd w:val="clear" w:color="auto" w:fill="FFFFFF" w:themeFill="background1"/>
          </w:tcPr>
          <w:p w14:paraId="56A748E2" w14:textId="77777777" w:rsidR="001366BF" w:rsidRPr="000D4A67" w:rsidRDefault="001366BF" w:rsidP="00C8630C">
            <w:pPr>
              <w:jc w:val="right"/>
              <w:rPr>
                <w:color w:val="000000"/>
                <w:sz w:val="20"/>
                <w:szCs w:val="20"/>
              </w:rPr>
            </w:pPr>
            <w:r>
              <w:rPr>
                <w:bCs/>
                <w:sz w:val="20"/>
                <w:szCs w:val="20"/>
              </w:rPr>
              <w:t>0</w:t>
            </w:r>
          </w:p>
        </w:tc>
        <w:tc>
          <w:tcPr>
            <w:tcW w:w="439" w:type="pct"/>
            <w:tcBorders>
              <w:top w:val="nil"/>
              <w:left w:val="nil"/>
              <w:bottom w:val="single" w:sz="4" w:space="0" w:color="auto"/>
              <w:right w:val="single" w:sz="4" w:space="0" w:color="auto"/>
            </w:tcBorders>
            <w:shd w:val="clear" w:color="auto" w:fill="FFFFFF" w:themeFill="background1"/>
          </w:tcPr>
          <w:p w14:paraId="6AA3EC4D" w14:textId="77777777" w:rsidR="001366BF" w:rsidRPr="000D4A67" w:rsidRDefault="001366BF" w:rsidP="00C8630C">
            <w:pPr>
              <w:jc w:val="right"/>
              <w:rPr>
                <w:color w:val="000000"/>
                <w:sz w:val="20"/>
                <w:szCs w:val="20"/>
              </w:rPr>
            </w:pPr>
            <w:r>
              <w:rPr>
                <w:bCs/>
                <w:sz w:val="20"/>
                <w:szCs w:val="20"/>
              </w:rPr>
              <w:t>2 250</w:t>
            </w:r>
          </w:p>
        </w:tc>
        <w:tc>
          <w:tcPr>
            <w:tcW w:w="396" w:type="pct"/>
            <w:tcBorders>
              <w:top w:val="nil"/>
              <w:left w:val="nil"/>
              <w:bottom w:val="single" w:sz="4" w:space="0" w:color="auto"/>
              <w:right w:val="single" w:sz="4" w:space="0" w:color="auto"/>
            </w:tcBorders>
            <w:shd w:val="clear" w:color="auto" w:fill="FFFFFF" w:themeFill="background1"/>
          </w:tcPr>
          <w:p w14:paraId="2DAD3CE3" w14:textId="77777777" w:rsidR="001366BF" w:rsidRPr="000D4A67" w:rsidRDefault="001366BF" w:rsidP="00C8630C">
            <w:pPr>
              <w:jc w:val="right"/>
              <w:rPr>
                <w:color w:val="000000"/>
                <w:sz w:val="20"/>
                <w:szCs w:val="20"/>
              </w:rPr>
            </w:pPr>
            <w:r>
              <w:rPr>
                <w:bCs/>
                <w:sz w:val="20"/>
                <w:szCs w:val="20"/>
              </w:rPr>
              <w:t>0</w:t>
            </w:r>
          </w:p>
        </w:tc>
        <w:tc>
          <w:tcPr>
            <w:tcW w:w="405" w:type="pct"/>
            <w:tcBorders>
              <w:top w:val="single" w:sz="4" w:space="0" w:color="auto"/>
              <w:left w:val="nil"/>
              <w:bottom w:val="single" w:sz="4" w:space="0" w:color="auto"/>
              <w:right w:val="single" w:sz="4" w:space="0" w:color="auto"/>
            </w:tcBorders>
            <w:shd w:val="clear" w:color="auto" w:fill="FFFFFF" w:themeFill="background1"/>
          </w:tcPr>
          <w:p w14:paraId="6A058E0E" w14:textId="77777777" w:rsidR="001366BF" w:rsidRPr="000D4A67" w:rsidRDefault="001366BF" w:rsidP="00C8630C">
            <w:pPr>
              <w:jc w:val="right"/>
              <w:rPr>
                <w:color w:val="000000"/>
                <w:sz w:val="20"/>
                <w:szCs w:val="20"/>
              </w:rPr>
            </w:pPr>
            <w:r>
              <w:rPr>
                <w:bCs/>
                <w:sz w:val="20"/>
                <w:szCs w:val="20"/>
              </w:rPr>
              <w:t>0</w:t>
            </w:r>
          </w:p>
        </w:tc>
        <w:tc>
          <w:tcPr>
            <w:tcW w:w="405" w:type="pct"/>
            <w:tcBorders>
              <w:top w:val="nil"/>
              <w:left w:val="single" w:sz="4" w:space="0" w:color="auto"/>
              <w:bottom w:val="single" w:sz="4" w:space="0" w:color="auto"/>
              <w:right w:val="single" w:sz="4" w:space="0" w:color="auto"/>
            </w:tcBorders>
            <w:shd w:val="clear" w:color="auto" w:fill="FFFFFF" w:themeFill="background1"/>
          </w:tcPr>
          <w:p w14:paraId="722794C3" w14:textId="77777777" w:rsidR="001366BF" w:rsidRPr="000D4A67" w:rsidRDefault="001366BF" w:rsidP="00C8630C">
            <w:pPr>
              <w:jc w:val="right"/>
              <w:rPr>
                <w:color w:val="000000"/>
                <w:sz w:val="20"/>
                <w:szCs w:val="20"/>
              </w:rPr>
            </w:pPr>
            <w:r>
              <w:rPr>
                <w:bCs/>
                <w:sz w:val="20"/>
                <w:szCs w:val="20"/>
              </w:rPr>
              <w:t>1 206</w:t>
            </w:r>
          </w:p>
        </w:tc>
        <w:tc>
          <w:tcPr>
            <w:tcW w:w="439" w:type="pct"/>
            <w:tcBorders>
              <w:top w:val="nil"/>
              <w:left w:val="nil"/>
              <w:bottom w:val="single" w:sz="4" w:space="0" w:color="auto"/>
              <w:right w:val="single" w:sz="4" w:space="0" w:color="auto"/>
            </w:tcBorders>
            <w:shd w:val="clear" w:color="auto" w:fill="FFFFFF" w:themeFill="background1"/>
          </w:tcPr>
          <w:p w14:paraId="7382E955" w14:textId="77777777" w:rsidR="001366BF" w:rsidRPr="000D4A67" w:rsidRDefault="001366BF" w:rsidP="00C8630C">
            <w:pPr>
              <w:jc w:val="right"/>
              <w:rPr>
                <w:color w:val="000000"/>
                <w:sz w:val="20"/>
                <w:szCs w:val="20"/>
              </w:rPr>
            </w:pPr>
            <w:r>
              <w:rPr>
                <w:bCs/>
                <w:sz w:val="20"/>
                <w:szCs w:val="20"/>
              </w:rPr>
              <w:t>12 600</w:t>
            </w:r>
          </w:p>
        </w:tc>
      </w:tr>
      <w:tr w:rsidR="001366BF" w:rsidRPr="000D4A67" w14:paraId="1CA49195" w14:textId="77777777" w:rsidTr="00C8630C">
        <w:trPr>
          <w:trHeight w:val="62"/>
          <w:jc w:val="center"/>
        </w:trPr>
        <w:tc>
          <w:tcPr>
            <w:tcW w:w="305" w:type="pct"/>
            <w:tcBorders>
              <w:top w:val="nil"/>
              <w:left w:val="single" w:sz="4" w:space="0" w:color="auto"/>
              <w:bottom w:val="single" w:sz="4" w:space="0" w:color="auto"/>
              <w:right w:val="single" w:sz="4" w:space="0" w:color="auto"/>
            </w:tcBorders>
            <w:shd w:val="clear" w:color="auto" w:fill="auto"/>
            <w:hideMark/>
          </w:tcPr>
          <w:p w14:paraId="745C9057" w14:textId="77777777" w:rsidR="001366BF" w:rsidRPr="000D4A67" w:rsidRDefault="001366BF" w:rsidP="00C8630C">
            <w:pPr>
              <w:jc w:val="left"/>
              <w:rPr>
                <w:color w:val="000000"/>
                <w:sz w:val="20"/>
                <w:szCs w:val="20"/>
              </w:rPr>
            </w:pPr>
            <w:r>
              <w:rPr>
                <w:color w:val="000000"/>
                <w:sz w:val="20"/>
                <w:szCs w:val="20"/>
              </w:rPr>
              <w:t>3.1</w:t>
            </w:r>
          </w:p>
        </w:tc>
        <w:tc>
          <w:tcPr>
            <w:tcW w:w="1779" w:type="pct"/>
            <w:tcBorders>
              <w:top w:val="nil"/>
              <w:left w:val="nil"/>
              <w:bottom w:val="single" w:sz="4" w:space="0" w:color="auto"/>
              <w:right w:val="single" w:sz="4" w:space="0" w:color="auto"/>
            </w:tcBorders>
            <w:shd w:val="clear" w:color="auto" w:fill="auto"/>
            <w:hideMark/>
          </w:tcPr>
          <w:p w14:paraId="1E1A3F5D" w14:textId="77777777" w:rsidR="001366BF" w:rsidRPr="000D4A67" w:rsidRDefault="001366BF" w:rsidP="00C8630C">
            <w:pPr>
              <w:jc w:val="left"/>
              <w:rPr>
                <w:color w:val="000000"/>
                <w:sz w:val="20"/>
                <w:szCs w:val="20"/>
              </w:rPr>
            </w:pPr>
            <w:r>
              <w:rPr>
                <w:color w:val="000000"/>
                <w:sz w:val="20"/>
                <w:szCs w:val="20"/>
              </w:rPr>
              <w:t>Financement total convenu ($ US)</w:t>
            </w:r>
          </w:p>
        </w:tc>
        <w:tc>
          <w:tcPr>
            <w:tcW w:w="439" w:type="pct"/>
            <w:tcBorders>
              <w:top w:val="nil"/>
              <w:left w:val="nil"/>
              <w:bottom w:val="single" w:sz="4" w:space="0" w:color="auto"/>
              <w:right w:val="single" w:sz="4" w:space="0" w:color="auto"/>
            </w:tcBorders>
            <w:shd w:val="clear" w:color="auto" w:fill="auto"/>
          </w:tcPr>
          <w:p w14:paraId="6FFD87E8" w14:textId="77777777" w:rsidR="001366BF" w:rsidRPr="000D4A67" w:rsidRDefault="001366BF" w:rsidP="00C8630C">
            <w:pPr>
              <w:jc w:val="right"/>
              <w:rPr>
                <w:color w:val="000000"/>
                <w:sz w:val="20"/>
                <w:szCs w:val="20"/>
              </w:rPr>
            </w:pPr>
            <w:r>
              <w:rPr>
                <w:color w:val="000000"/>
                <w:sz w:val="20"/>
                <w:szCs w:val="20"/>
              </w:rPr>
              <w:t>215 600</w:t>
            </w:r>
          </w:p>
        </w:tc>
        <w:tc>
          <w:tcPr>
            <w:tcW w:w="395" w:type="pct"/>
            <w:tcBorders>
              <w:top w:val="nil"/>
              <w:left w:val="nil"/>
              <w:bottom w:val="single" w:sz="4" w:space="0" w:color="auto"/>
              <w:right w:val="single" w:sz="4" w:space="0" w:color="auto"/>
            </w:tcBorders>
            <w:shd w:val="clear" w:color="auto" w:fill="auto"/>
          </w:tcPr>
          <w:p w14:paraId="6C53C72A" w14:textId="77777777" w:rsidR="001366BF" w:rsidRPr="000D4A67" w:rsidRDefault="001366BF" w:rsidP="00C8630C">
            <w:pPr>
              <w:jc w:val="right"/>
              <w:rPr>
                <w:color w:val="000000"/>
                <w:sz w:val="20"/>
                <w:szCs w:val="20"/>
              </w:rPr>
            </w:pPr>
            <w:r>
              <w:rPr>
                <w:color w:val="000000"/>
                <w:sz w:val="20"/>
                <w:szCs w:val="20"/>
              </w:rPr>
              <w:t>0</w:t>
            </w:r>
          </w:p>
        </w:tc>
        <w:tc>
          <w:tcPr>
            <w:tcW w:w="439" w:type="pct"/>
            <w:tcBorders>
              <w:top w:val="nil"/>
              <w:left w:val="nil"/>
              <w:bottom w:val="single" w:sz="4" w:space="0" w:color="auto"/>
              <w:right w:val="single" w:sz="4" w:space="0" w:color="auto"/>
            </w:tcBorders>
            <w:shd w:val="clear" w:color="auto" w:fill="auto"/>
          </w:tcPr>
          <w:p w14:paraId="650C8812" w14:textId="77777777" w:rsidR="001366BF" w:rsidRPr="000D4A67" w:rsidRDefault="001366BF" w:rsidP="00C8630C">
            <w:pPr>
              <w:jc w:val="right"/>
              <w:rPr>
                <w:color w:val="000000"/>
                <w:sz w:val="20"/>
                <w:szCs w:val="20"/>
              </w:rPr>
            </w:pPr>
            <w:r>
              <w:rPr>
                <w:color w:val="000000"/>
                <w:sz w:val="20"/>
                <w:szCs w:val="20"/>
              </w:rPr>
              <w:t>155 000</w:t>
            </w:r>
          </w:p>
        </w:tc>
        <w:tc>
          <w:tcPr>
            <w:tcW w:w="396" w:type="pct"/>
            <w:tcBorders>
              <w:top w:val="nil"/>
              <w:left w:val="nil"/>
              <w:bottom w:val="single" w:sz="4" w:space="0" w:color="auto"/>
              <w:right w:val="single" w:sz="4" w:space="0" w:color="auto"/>
            </w:tcBorders>
            <w:shd w:val="clear" w:color="auto" w:fill="auto"/>
          </w:tcPr>
          <w:p w14:paraId="2CCD1772" w14:textId="77777777" w:rsidR="001366BF" w:rsidRPr="000D4A67" w:rsidRDefault="001366BF" w:rsidP="00C8630C">
            <w:pPr>
              <w:jc w:val="right"/>
              <w:rPr>
                <w:color w:val="000000"/>
                <w:sz w:val="20"/>
                <w:szCs w:val="20"/>
              </w:rPr>
            </w:pPr>
            <w:r>
              <w:rPr>
                <w:color w:val="000000"/>
                <w:sz w:val="20"/>
                <w:szCs w:val="20"/>
              </w:rPr>
              <w:t>0</w:t>
            </w:r>
          </w:p>
        </w:tc>
        <w:tc>
          <w:tcPr>
            <w:tcW w:w="405" w:type="pct"/>
            <w:tcBorders>
              <w:top w:val="single" w:sz="4" w:space="0" w:color="auto"/>
              <w:left w:val="nil"/>
              <w:bottom w:val="single" w:sz="4" w:space="0" w:color="auto"/>
              <w:right w:val="single" w:sz="4" w:space="0" w:color="auto"/>
            </w:tcBorders>
          </w:tcPr>
          <w:p w14:paraId="53094263" w14:textId="77777777" w:rsidR="001366BF" w:rsidRPr="000D4A67" w:rsidRDefault="001366BF" w:rsidP="00C8630C">
            <w:pPr>
              <w:jc w:val="right"/>
              <w:rPr>
                <w:color w:val="000000"/>
                <w:sz w:val="20"/>
                <w:szCs w:val="20"/>
              </w:rPr>
            </w:pPr>
            <w:r>
              <w:rPr>
                <w:color w:val="000000"/>
                <w:sz w:val="20"/>
                <w:szCs w:val="20"/>
              </w:rPr>
              <w:t>0</w:t>
            </w:r>
          </w:p>
        </w:tc>
        <w:tc>
          <w:tcPr>
            <w:tcW w:w="405" w:type="pct"/>
            <w:tcBorders>
              <w:top w:val="nil"/>
              <w:left w:val="single" w:sz="4" w:space="0" w:color="auto"/>
              <w:bottom w:val="single" w:sz="4" w:space="0" w:color="auto"/>
              <w:right w:val="single" w:sz="4" w:space="0" w:color="auto"/>
            </w:tcBorders>
            <w:shd w:val="clear" w:color="auto" w:fill="auto"/>
          </w:tcPr>
          <w:p w14:paraId="25449EDE" w14:textId="77777777" w:rsidR="001366BF" w:rsidRPr="000D4A67" w:rsidRDefault="001366BF" w:rsidP="00C8630C">
            <w:pPr>
              <w:jc w:val="right"/>
              <w:rPr>
                <w:color w:val="000000"/>
                <w:sz w:val="20"/>
                <w:szCs w:val="20"/>
              </w:rPr>
            </w:pPr>
            <w:r>
              <w:rPr>
                <w:color w:val="000000"/>
                <w:sz w:val="20"/>
                <w:szCs w:val="20"/>
              </w:rPr>
              <w:t>47 400</w:t>
            </w:r>
          </w:p>
        </w:tc>
        <w:tc>
          <w:tcPr>
            <w:tcW w:w="439" w:type="pct"/>
            <w:tcBorders>
              <w:top w:val="nil"/>
              <w:left w:val="nil"/>
              <w:bottom w:val="single" w:sz="4" w:space="0" w:color="auto"/>
              <w:right w:val="single" w:sz="4" w:space="0" w:color="auto"/>
            </w:tcBorders>
            <w:shd w:val="clear" w:color="auto" w:fill="auto"/>
          </w:tcPr>
          <w:p w14:paraId="548F6863" w14:textId="77777777" w:rsidR="001366BF" w:rsidRPr="000D4A67" w:rsidRDefault="001366BF" w:rsidP="00C8630C">
            <w:pPr>
              <w:jc w:val="right"/>
              <w:rPr>
                <w:color w:val="000000"/>
                <w:sz w:val="20"/>
                <w:szCs w:val="20"/>
              </w:rPr>
            </w:pPr>
            <w:r>
              <w:rPr>
                <w:color w:val="000000"/>
                <w:sz w:val="20"/>
                <w:szCs w:val="20"/>
              </w:rPr>
              <w:t>418 000</w:t>
            </w:r>
          </w:p>
        </w:tc>
      </w:tr>
      <w:tr w:rsidR="001366BF" w:rsidRPr="000D4A67" w14:paraId="16303F5E" w14:textId="77777777" w:rsidTr="00C8630C">
        <w:trPr>
          <w:trHeight w:val="62"/>
          <w:jc w:val="center"/>
        </w:trPr>
        <w:tc>
          <w:tcPr>
            <w:tcW w:w="305" w:type="pct"/>
            <w:tcBorders>
              <w:top w:val="nil"/>
              <w:left w:val="single" w:sz="4" w:space="0" w:color="auto"/>
              <w:bottom w:val="single" w:sz="4" w:space="0" w:color="auto"/>
              <w:right w:val="single" w:sz="4" w:space="0" w:color="auto"/>
            </w:tcBorders>
            <w:shd w:val="clear" w:color="auto" w:fill="auto"/>
            <w:hideMark/>
          </w:tcPr>
          <w:p w14:paraId="7071BF04" w14:textId="77777777" w:rsidR="001366BF" w:rsidRPr="000D4A67" w:rsidRDefault="001366BF" w:rsidP="00C8630C">
            <w:pPr>
              <w:jc w:val="left"/>
              <w:rPr>
                <w:color w:val="000000"/>
                <w:sz w:val="20"/>
                <w:szCs w:val="20"/>
              </w:rPr>
            </w:pPr>
            <w:r>
              <w:rPr>
                <w:color w:val="000000"/>
                <w:sz w:val="20"/>
                <w:szCs w:val="20"/>
              </w:rPr>
              <w:lastRenderedPageBreak/>
              <w:t>3.2</w:t>
            </w:r>
          </w:p>
        </w:tc>
        <w:tc>
          <w:tcPr>
            <w:tcW w:w="1779" w:type="pct"/>
            <w:tcBorders>
              <w:top w:val="nil"/>
              <w:left w:val="nil"/>
              <w:bottom w:val="single" w:sz="4" w:space="0" w:color="auto"/>
              <w:right w:val="single" w:sz="4" w:space="0" w:color="auto"/>
            </w:tcBorders>
            <w:shd w:val="clear" w:color="auto" w:fill="auto"/>
            <w:hideMark/>
          </w:tcPr>
          <w:p w14:paraId="56B9FE01" w14:textId="77777777" w:rsidR="001366BF" w:rsidRPr="000D4A67" w:rsidRDefault="001366BF" w:rsidP="00C8630C">
            <w:pPr>
              <w:jc w:val="left"/>
              <w:rPr>
                <w:color w:val="000000"/>
                <w:sz w:val="20"/>
                <w:szCs w:val="20"/>
              </w:rPr>
            </w:pPr>
            <w:r>
              <w:rPr>
                <w:color w:val="000000"/>
                <w:sz w:val="20"/>
                <w:szCs w:val="20"/>
              </w:rPr>
              <w:t>Total des coûts d’appui ($ US)</w:t>
            </w:r>
          </w:p>
        </w:tc>
        <w:tc>
          <w:tcPr>
            <w:tcW w:w="439" w:type="pct"/>
            <w:tcBorders>
              <w:top w:val="nil"/>
              <w:left w:val="nil"/>
              <w:bottom w:val="single" w:sz="4" w:space="0" w:color="auto"/>
              <w:right w:val="single" w:sz="4" w:space="0" w:color="auto"/>
            </w:tcBorders>
            <w:shd w:val="clear" w:color="auto" w:fill="auto"/>
          </w:tcPr>
          <w:p w14:paraId="38524873" w14:textId="77777777" w:rsidR="001366BF" w:rsidRPr="000D4A67" w:rsidRDefault="001366BF" w:rsidP="00C8630C">
            <w:pPr>
              <w:jc w:val="right"/>
              <w:rPr>
                <w:color w:val="000000"/>
                <w:sz w:val="20"/>
                <w:szCs w:val="20"/>
              </w:rPr>
            </w:pPr>
            <w:r>
              <w:rPr>
                <w:color w:val="000000"/>
                <w:sz w:val="20"/>
                <w:szCs w:val="20"/>
              </w:rPr>
              <w:t>23 964</w:t>
            </w:r>
          </w:p>
        </w:tc>
        <w:tc>
          <w:tcPr>
            <w:tcW w:w="395" w:type="pct"/>
            <w:tcBorders>
              <w:top w:val="nil"/>
              <w:left w:val="nil"/>
              <w:bottom w:val="single" w:sz="4" w:space="0" w:color="auto"/>
              <w:right w:val="single" w:sz="4" w:space="0" w:color="auto"/>
            </w:tcBorders>
            <w:shd w:val="clear" w:color="auto" w:fill="auto"/>
          </w:tcPr>
          <w:p w14:paraId="47B246AF" w14:textId="77777777" w:rsidR="001366BF" w:rsidRPr="000D4A67" w:rsidRDefault="001366BF" w:rsidP="00C8630C">
            <w:pPr>
              <w:jc w:val="right"/>
              <w:rPr>
                <w:color w:val="000000"/>
                <w:sz w:val="20"/>
                <w:szCs w:val="20"/>
              </w:rPr>
            </w:pPr>
            <w:r>
              <w:rPr>
                <w:color w:val="000000"/>
                <w:sz w:val="20"/>
                <w:szCs w:val="20"/>
              </w:rPr>
              <w:t>0</w:t>
            </w:r>
          </w:p>
        </w:tc>
        <w:tc>
          <w:tcPr>
            <w:tcW w:w="439" w:type="pct"/>
            <w:tcBorders>
              <w:top w:val="nil"/>
              <w:left w:val="nil"/>
              <w:bottom w:val="single" w:sz="4" w:space="0" w:color="auto"/>
              <w:right w:val="single" w:sz="4" w:space="0" w:color="auto"/>
            </w:tcBorders>
            <w:shd w:val="clear" w:color="auto" w:fill="auto"/>
          </w:tcPr>
          <w:p w14:paraId="1D4E786D" w14:textId="77777777" w:rsidR="001366BF" w:rsidRPr="000D4A67" w:rsidRDefault="001366BF" w:rsidP="00C8630C">
            <w:pPr>
              <w:jc w:val="right"/>
              <w:rPr>
                <w:color w:val="000000"/>
                <w:sz w:val="20"/>
                <w:szCs w:val="20"/>
              </w:rPr>
            </w:pPr>
            <w:r>
              <w:rPr>
                <w:color w:val="000000"/>
                <w:sz w:val="20"/>
                <w:szCs w:val="20"/>
              </w:rPr>
              <w:t>19 150</w:t>
            </w:r>
          </w:p>
        </w:tc>
        <w:tc>
          <w:tcPr>
            <w:tcW w:w="396" w:type="pct"/>
            <w:tcBorders>
              <w:top w:val="nil"/>
              <w:left w:val="nil"/>
              <w:bottom w:val="single" w:sz="4" w:space="0" w:color="auto"/>
              <w:right w:val="single" w:sz="4" w:space="0" w:color="auto"/>
            </w:tcBorders>
            <w:shd w:val="clear" w:color="auto" w:fill="auto"/>
          </w:tcPr>
          <w:p w14:paraId="666EA0B2" w14:textId="77777777" w:rsidR="001366BF" w:rsidRPr="000D4A67" w:rsidRDefault="001366BF" w:rsidP="00C8630C">
            <w:pPr>
              <w:jc w:val="right"/>
              <w:rPr>
                <w:color w:val="000000"/>
                <w:sz w:val="20"/>
                <w:szCs w:val="20"/>
              </w:rPr>
            </w:pPr>
            <w:r>
              <w:rPr>
                <w:color w:val="000000"/>
                <w:sz w:val="20"/>
                <w:szCs w:val="20"/>
              </w:rPr>
              <w:t>0</w:t>
            </w:r>
          </w:p>
        </w:tc>
        <w:tc>
          <w:tcPr>
            <w:tcW w:w="405" w:type="pct"/>
            <w:tcBorders>
              <w:top w:val="single" w:sz="4" w:space="0" w:color="auto"/>
              <w:left w:val="nil"/>
              <w:bottom w:val="single" w:sz="4" w:space="0" w:color="auto"/>
              <w:right w:val="single" w:sz="4" w:space="0" w:color="auto"/>
            </w:tcBorders>
          </w:tcPr>
          <w:p w14:paraId="3D17C839" w14:textId="77777777" w:rsidR="001366BF" w:rsidRPr="000D4A67" w:rsidRDefault="001366BF" w:rsidP="00C8630C">
            <w:pPr>
              <w:jc w:val="right"/>
              <w:rPr>
                <w:color w:val="000000"/>
                <w:sz w:val="20"/>
                <w:szCs w:val="20"/>
              </w:rPr>
            </w:pPr>
            <w:r>
              <w:rPr>
                <w:color w:val="000000"/>
                <w:sz w:val="20"/>
                <w:szCs w:val="20"/>
              </w:rPr>
              <w:t>0</w:t>
            </w:r>
          </w:p>
        </w:tc>
        <w:tc>
          <w:tcPr>
            <w:tcW w:w="405" w:type="pct"/>
            <w:tcBorders>
              <w:top w:val="nil"/>
              <w:left w:val="single" w:sz="4" w:space="0" w:color="auto"/>
              <w:bottom w:val="single" w:sz="4" w:space="0" w:color="auto"/>
              <w:right w:val="single" w:sz="4" w:space="0" w:color="auto"/>
            </w:tcBorders>
            <w:shd w:val="clear" w:color="auto" w:fill="auto"/>
          </w:tcPr>
          <w:p w14:paraId="5468FA56" w14:textId="77777777" w:rsidR="001366BF" w:rsidRPr="000D4A67" w:rsidRDefault="001366BF" w:rsidP="00C8630C">
            <w:pPr>
              <w:jc w:val="right"/>
              <w:rPr>
                <w:color w:val="000000"/>
                <w:sz w:val="20"/>
                <w:szCs w:val="20"/>
              </w:rPr>
            </w:pPr>
            <w:r>
              <w:rPr>
                <w:color w:val="000000"/>
                <w:sz w:val="20"/>
                <w:szCs w:val="20"/>
              </w:rPr>
              <w:t>5 626</w:t>
            </w:r>
          </w:p>
        </w:tc>
        <w:tc>
          <w:tcPr>
            <w:tcW w:w="439" w:type="pct"/>
            <w:tcBorders>
              <w:top w:val="nil"/>
              <w:left w:val="nil"/>
              <w:bottom w:val="single" w:sz="4" w:space="0" w:color="auto"/>
              <w:right w:val="single" w:sz="4" w:space="0" w:color="auto"/>
            </w:tcBorders>
            <w:shd w:val="clear" w:color="auto" w:fill="auto"/>
          </w:tcPr>
          <w:p w14:paraId="5A58A7F5" w14:textId="77777777" w:rsidR="001366BF" w:rsidRPr="000D4A67" w:rsidRDefault="001366BF" w:rsidP="00C8630C">
            <w:pPr>
              <w:jc w:val="right"/>
              <w:rPr>
                <w:color w:val="000000"/>
                <w:sz w:val="20"/>
                <w:szCs w:val="20"/>
              </w:rPr>
            </w:pPr>
            <w:r>
              <w:rPr>
                <w:color w:val="000000"/>
                <w:sz w:val="20"/>
                <w:szCs w:val="20"/>
              </w:rPr>
              <w:t>48 740</w:t>
            </w:r>
          </w:p>
        </w:tc>
      </w:tr>
      <w:tr w:rsidR="001366BF" w:rsidRPr="000D4A67" w14:paraId="08507651" w14:textId="77777777" w:rsidTr="00C8630C">
        <w:trPr>
          <w:trHeight w:val="53"/>
          <w:jc w:val="center"/>
        </w:trPr>
        <w:tc>
          <w:tcPr>
            <w:tcW w:w="305" w:type="pct"/>
            <w:tcBorders>
              <w:top w:val="nil"/>
              <w:left w:val="single" w:sz="4" w:space="0" w:color="auto"/>
              <w:bottom w:val="single" w:sz="4" w:space="0" w:color="auto"/>
              <w:right w:val="single" w:sz="4" w:space="0" w:color="auto"/>
            </w:tcBorders>
            <w:shd w:val="clear" w:color="auto" w:fill="auto"/>
            <w:hideMark/>
          </w:tcPr>
          <w:p w14:paraId="53FBB910" w14:textId="77777777" w:rsidR="001366BF" w:rsidRPr="000D4A67" w:rsidRDefault="001366BF" w:rsidP="00C8630C">
            <w:pPr>
              <w:jc w:val="left"/>
              <w:rPr>
                <w:color w:val="000000"/>
                <w:sz w:val="20"/>
                <w:szCs w:val="20"/>
              </w:rPr>
            </w:pPr>
            <w:r>
              <w:rPr>
                <w:color w:val="000000"/>
                <w:sz w:val="20"/>
                <w:szCs w:val="20"/>
              </w:rPr>
              <w:t>3.3</w:t>
            </w:r>
          </w:p>
        </w:tc>
        <w:tc>
          <w:tcPr>
            <w:tcW w:w="1779" w:type="pct"/>
            <w:tcBorders>
              <w:top w:val="nil"/>
              <w:left w:val="nil"/>
              <w:bottom w:val="single" w:sz="4" w:space="0" w:color="auto"/>
              <w:right w:val="single" w:sz="4" w:space="0" w:color="auto"/>
            </w:tcBorders>
            <w:shd w:val="clear" w:color="auto" w:fill="auto"/>
            <w:hideMark/>
          </w:tcPr>
          <w:p w14:paraId="7AF77253" w14:textId="77777777" w:rsidR="001366BF" w:rsidRPr="000D4A67" w:rsidRDefault="001366BF" w:rsidP="00C8630C">
            <w:pPr>
              <w:jc w:val="left"/>
              <w:rPr>
                <w:color w:val="000000"/>
                <w:sz w:val="20"/>
                <w:szCs w:val="20"/>
              </w:rPr>
            </w:pPr>
            <w:r>
              <w:rPr>
                <w:color w:val="000000"/>
                <w:sz w:val="20"/>
                <w:szCs w:val="20"/>
              </w:rPr>
              <w:t>Total des coûts convenus ($ US)</w:t>
            </w:r>
          </w:p>
        </w:tc>
        <w:tc>
          <w:tcPr>
            <w:tcW w:w="439" w:type="pct"/>
            <w:tcBorders>
              <w:top w:val="nil"/>
              <w:left w:val="nil"/>
              <w:bottom w:val="single" w:sz="4" w:space="0" w:color="auto"/>
              <w:right w:val="single" w:sz="4" w:space="0" w:color="auto"/>
            </w:tcBorders>
            <w:shd w:val="clear" w:color="auto" w:fill="auto"/>
          </w:tcPr>
          <w:p w14:paraId="01E9E05A" w14:textId="77777777" w:rsidR="001366BF" w:rsidRPr="000D4A67" w:rsidRDefault="001366BF" w:rsidP="00C8630C">
            <w:pPr>
              <w:jc w:val="right"/>
              <w:rPr>
                <w:color w:val="000000"/>
                <w:sz w:val="20"/>
                <w:szCs w:val="20"/>
              </w:rPr>
            </w:pPr>
            <w:r>
              <w:rPr>
                <w:color w:val="000000"/>
                <w:sz w:val="20"/>
                <w:szCs w:val="20"/>
              </w:rPr>
              <w:t>239 564</w:t>
            </w:r>
          </w:p>
        </w:tc>
        <w:tc>
          <w:tcPr>
            <w:tcW w:w="395" w:type="pct"/>
            <w:tcBorders>
              <w:top w:val="nil"/>
              <w:left w:val="nil"/>
              <w:bottom w:val="single" w:sz="4" w:space="0" w:color="auto"/>
              <w:right w:val="single" w:sz="4" w:space="0" w:color="auto"/>
            </w:tcBorders>
            <w:shd w:val="clear" w:color="auto" w:fill="auto"/>
          </w:tcPr>
          <w:p w14:paraId="04509C77" w14:textId="77777777" w:rsidR="001366BF" w:rsidRPr="000D4A67" w:rsidRDefault="001366BF" w:rsidP="00C8630C">
            <w:pPr>
              <w:jc w:val="right"/>
              <w:rPr>
                <w:color w:val="000000"/>
                <w:sz w:val="20"/>
                <w:szCs w:val="20"/>
              </w:rPr>
            </w:pPr>
            <w:r>
              <w:rPr>
                <w:color w:val="000000"/>
                <w:sz w:val="20"/>
                <w:szCs w:val="20"/>
              </w:rPr>
              <w:t>0</w:t>
            </w:r>
          </w:p>
        </w:tc>
        <w:tc>
          <w:tcPr>
            <w:tcW w:w="439" w:type="pct"/>
            <w:tcBorders>
              <w:top w:val="nil"/>
              <w:left w:val="nil"/>
              <w:bottom w:val="single" w:sz="4" w:space="0" w:color="auto"/>
              <w:right w:val="single" w:sz="4" w:space="0" w:color="auto"/>
            </w:tcBorders>
            <w:shd w:val="clear" w:color="auto" w:fill="auto"/>
          </w:tcPr>
          <w:p w14:paraId="238F2474" w14:textId="77777777" w:rsidR="001366BF" w:rsidRPr="000D4A67" w:rsidRDefault="001366BF" w:rsidP="00C8630C">
            <w:pPr>
              <w:jc w:val="right"/>
              <w:rPr>
                <w:color w:val="000000"/>
                <w:sz w:val="20"/>
                <w:szCs w:val="20"/>
              </w:rPr>
            </w:pPr>
            <w:r>
              <w:rPr>
                <w:color w:val="000000"/>
                <w:sz w:val="20"/>
                <w:szCs w:val="20"/>
              </w:rPr>
              <w:t>174 150</w:t>
            </w:r>
          </w:p>
        </w:tc>
        <w:tc>
          <w:tcPr>
            <w:tcW w:w="396" w:type="pct"/>
            <w:tcBorders>
              <w:top w:val="nil"/>
              <w:left w:val="nil"/>
              <w:bottom w:val="single" w:sz="4" w:space="0" w:color="auto"/>
              <w:right w:val="single" w:sz="4" w:space="0" w:color="auto"/>
            </w:tcBorders>
            <w:shd w:val="clear" w:color="auto" w:fill="auto"/>
          </w:tcPr>
          <w:p w14:paraId="4576287C" w14:textId="77777777" w:rsidR="001366BF" w:rsidRPr="000D4A67" w:rsidRDefault="001366BF" w:rsidP="00C8630C">
            <w:pPr>
              <w:jc w:val="right"/>
              <w:rPr>
                <w:color w:val="000000"/>
                <w:sz w:val="20"/>
                <w:szCs w:val="20"/>
              </w:rPr>
            </w:pPr>
            <w:r>
              <w:rPr>
                <w:color w:val="000000"/>
                <w:sz w:val="20"/>
                <w:szCs w:val="20"/>
              </w:rPr>
              <w:t>0</w:t>
            </w:r>
          </w:p>
        </w:tc>
        <w:tc>
          <w:tcPr>
            <w:tcW w:w="405" w:type="pct"/>
            <w:tcBorders>
              <w:top w:val="single" w:sz="4" w:space="0" w:color="auto"/>
              <w:left w:val="nil"/>
              <w:bottom w:val="single" w:sz="4" w:space="0" w:color="auto"/>
              <w:right w:val="single" w:sz="4" w:space="0" w:color="auto"/>
            </w:tcBorders>
          </w:tcPr>
          <w:p w14:paraId="60FBEA09" w14:textId="77777777" w:rsidR="001366BF" w:rsidRPr="000D4A67" w:rsidRDefault="001366BF" w:rsidP="00C8630C">
            <w:pPr>
              <w:jc w:val="right"/>
              <w:rPr>
                <w:color w:val="000000"/>
                <w:sz w:val="20"/>
                <w:szCs w:val="20"/>
              </w:rPr>
            </w:pPr>
            <w:r>
              <w:rPr>
                <w:color w:val="000000"/>
                <w:sz w:val="20"/>
                <w:szCs w:val="20"/>
              </w:rPr>
              <w:t>0</w:t>
            </w:r>
          </w:p>
        </w:tc>
        <w:tc>
          <w:tcPr>
            <w:tcW w:w="405" w:type="pct"/>
            <w:tcBorders>
              <w:top w:val="nil"/>
              <w:left w:val="single" w:sz="4" w:space="0" w:color="auto"/>
              <w:bottom w:val="single" w:sz="4" w:space="0" w:color="auto"/>
              <w:right w:val="single" w:sz="4" w:space="0" w:color="auto"/>
            </w:tcBorders>
            <w:shd w:val="clear" w:color="auto" w:fill="auto"/>
          </w:tcPr>
          <w:p w14:paraId="3B4E3A47" w14:textId="77777777" w:rsidR="001366BF" w:rsidRPr="000D4A67" w:rsidRDefault="001366BF" w:rsidP="00C8630C">
            <w:pPr>
              <w:jc w:val="right"/>
              <w:rPr>
                <w:color w:val="000000"/>
                <w:sz w:val="20"/>
                <w:szCs w:val="20"/>
              </w:rPr>
            </w:pPr>
            <w:r>
              <w:rPr>
                <w:color w:val="000000"/>
                <w:sz w:val="20"/>
                <w:szCs w:val="20"/>
              </w:rPr>
              <w:t>53 026</w:t>
            </w:r>
          </w:p>
        </w:tc>
        <w:tc>
          <w:tcPr>
            <w:tcW w:w="439" w:type="pct"/>
            <w:tcBorders>
              <w:top w:val="nil"/>
              <w:left w:val="nil"/>
              <w:bottom w:val="single" w:sz="4" w:space="0" w:color="auto"/>
              <w:right w:val="single" w:sz="4" w:space="0" w:color="auto"/>
            </w:tcBorders>
            <w:shd w:val="clear" w:color="auto" w:fill="auto"/>
          </w:tcPr>
          <w:p w14:paraId="431E9BEC" w14:textId="77777777" w:rsidR="001366BF" w:rsidRPr="000D4A67" w:rsidRDefault="001366BF" w:rsidP="00C8630C">
            <w:pPr>
              <w:jc w:val="right"/>
              <w:rPr>
                <w:color w:val="000000"/>
                <w:sz w:val="20"/>
                <w:szCs w:val="20"/>
              </w:rPr>
            </w:pPr>
            <w:r>
              <w:rPr>
                <w:color w:val="000000"/>
                <w:sz w:val="20"/>
                <w:szCs w:val="20"/>
              </w:rPr>
              <w:t>466 740</w:t>
            </w:r>
          </w:p>
        </w:tc>
      </w:tr>
      <w:tr w:rsidR="001366BF" w:rsidRPr="000D4A67" w14:paraId="15C0C2A4" w14:textId="77777777" w:rsidTr="00C8630C">
        <w:trPr>
          <w:trHeight w:val="53"/>
          <w:jc w:val="center"/>
        </w:trPr>
        <w:tc>
          <w:tcPr>
            <w:tcW w:w="305" w:type="pct"/>
            <w:tcBorders>
              <w:top w:val="nil"/>
              <w:left w:val="single" w:sz="4" w:space="0" w:color="auto"/>
              <w:bottom w:val="single" w:sz="4" w:space="0" w:color="auto"/>
              <w:right w:val="single" w:sz="4" w:space="0" w:color="auto"/>
            </w:tcBorders>
            <w:shd w:val="clear" w:color="auto" w:fill="auto"/>
          </w:tcPr>
          <w:p w14:paraId="11D7C324" w14:textId="77777777" w:rsidR="001366BF" w:rsidRPr="000D4A67" w:rsidRDefault="001366BF" w:rsidP="00C8630C">
            <w:pPr>
              <w:jc w:val="left"/>
              <w:rPr>
                <w:color w:val="000000"/>
                <w:sz w:val="20"/>
                <w:szCs w:val="20"/>
              </w:rPr>
            </w:pPr>
            <w:r>
              <w:rPr>
                <w:color w:val="000000"/>
                <w:sz w:val="20"/>
                <w:szCs w:val="20"/>
              </w:rPr>
              <w:t>4.1.1</w:t>
            </w:r>
          </w:p>
        </w:tc>
        <w:tc>
          <w:tcPr>
            <w:tcW w:w="4257" w:type="pct"/>
            <w:gridSpan w:val="7"/>
            <w:tcBorders>
              <w:top w:val="nil"/>
              <w:left w:val="nil"/>
              <w:bottom w:val="single" w:sz="4" w:space="0" w:color="auto"/>
              <w:right w:val="single" w:sz="4" w:space="0" w:color="auto"/>
            </w:tcBorders>
            <w:shd w:val="clear" w:color="auto" w:fill="auto"/>
          </w:tcPr>
          <w:p w14:paraId="1D65FB05" w14:textId="77777777" w:rsidR="001366BF" w:rsidRPr="000D4A67" w:rsidRDefault="001366BF" w:rsidP="00C8630C">
            <w:pPr>
              <w:jc w:val="left"/>
              <w:rPr>
                <w:color w:val="000000"/>
                <w:sz w:val="20"/>
                <w:szCs w:val="20"/>
              </w:rPr>
            </w:pPr>
            <w:r>
              <w:rPr>
                <w:color w:val="000000"/>
                <w:sz w:val="20"/>
                <w:szCs w:val="20"/>
              </w:rPr>
              <w:t>Élimination totale de HCFC-22 convenu aux termes du présent Accord (tonnes PAO)</w:t>
            </w:r>
          </w:p>
        </w:tc>
        <w:tc>
          <w:tcPr>
            <w:tcW w:w="439" w:type="pct"/>
            <w:tcBorders>
              <w:top w:val="nil"/>
              <w:left w:val="nil"/>
              <w:bottom w:val="single" w:sz="4" w:space="0" w:color="auto"/>
              <w:right w:val="single" w:sz="4" w:space="0" w:color="auto"/>
            </w:tcBorders>
            <w:shd w:val="clear" w:color="auto" w:fill="auto"/>
          </w:tcPr>
          <w:p w14:paraId="6C5BB878" w14:textId="77777777" w:rsidR="001366BF" w:rsidRPr="000D4A67" w:rsidRDefault="001366BF" w:rsidP="00C8630C">
            <w:pPr>
              <w:jc w:val="right"/>
              <w:rPr>
                <w:color w:val="000000"/>
                <w:sz w:val="20"/>
                <w:szCs w:val="20"/>
              </w:rPr>
            </w:pPr>
            <w:r>
              <w:rPr>
                <w:color w:val="000000"/>
                <w:sz w:val="20"/>
                <w:szCs w:val="20"/>
              </w:rPr>
              <w:t>1,37</w:t>
            </w:r>
          </w:p>
        </w:tc>
      </w:tr>
      <w:tr w:rsidR="001366BF" w:rsidRPr="000D4A67" w14:paraId="10304527" w14:textId="77777777" w:rsidTr="00C8630C">
        <w:trPr>
          <w:trHeight w:val="53"/>
          <w:jc w:val="center"/>
        </w:trPr>
        <w:tc>
          <w:tcPr>
            <w:tcW w:w="305" w:type="pct"/>
            <w:tcBorders>
              <w:top w:val="nil"/>
              <w:left w:val="single" w:sz="4" w:space="0" w:color="auto"/>
              <w:bottom w:val="single" w:sz="4" w:space="0" w:color="auto"/>
              <w:right w:val="single" w:sz="4" w:space="0" w:color="auto"/>
            </w:tcBorders>
            <w:shd w:val="clear" w:color="auto" w:fill="auto"/>
          </w:tcPr>
          <w:p w14:paraId="1EF7C88D" w14:textId="77777777" w:rsidR="001366BF" w:rsidRPr="000D4A67" w:rsidRDefault="001366BF" w:rsidP="00C8630C">
            <w:pPr>
              <w:jc w:val="left"/>
              <w:rPr>
                <w:color w:val="000000"/>
                <w:sz w:val="20"/>
                <w:szCs w:val="20"/>
              </w:rPr>
            </w:pPr>
            <w:r>
              <w:rPr>
                <w:color w:val="000000"/>
                <w:sz w:val="20"/>
                <w:szCs w:val="20"/>
              </w:rPr>
              <w:t>4.1.2</w:t>
            </w:r>
          </w:p>
        </w:tc>
        <w:tc>
          <w:tcPr>
            <w:tcW w:w="4257" w:type="pct"/>
            <w:gridSpan w:val="7"/>
            <w:tcBorders>
              <w:top w:val="nil"/>
              <w:left w:val="nil"/>
              <w:bottom w:val="single" w:sz="4" w:space="0" w:color="auto"/>
              <w:right w:val="single" w:sz="4" w:space="0" w:color="auto"/>
            </w:tcBorders>
            <w:shd w:val="clear" w:color="auto" w:fill="auto"/>
          </w:tcPr>
          <w:p w14:paraId="22D57AD4" w14:textId="77777777" w:rsidR="001366BF" w:rsidRPr="000D4A67" w:rsidRDefault="001366BF" w:rsidP="00C8630C">
            <w:pPr>
              <w:jc w:val="left"/>
              <w:rPr>
                <w:color w:val="000000"/>
                <w:sz w:val="20"/>
                <w:szCs w:val="20"/>
              </w:rPr>
            </w:pPr>
            <w:r>
              <w:rPr>
                <w:color w:val="000000"/>
                <w:sz w:val="20"/>
                <w:szCs w:val="20"/>
              </w:rPr>
              <w:t>Élimination de HCFC-22 à réaliser lors de la phase précédente (tonnes PAO)</w:t>
            </w:r>
          </w:p>
        </w:tc>
        <w:tc>
          <w:tcPr>
            <w:tcW w:w="439" w:type="pct"/>
            <w:tcBorders>
              <w:top w:val="nil"/>
              <w:left w:val="nil"/>
              <w:bottom w:val="single" w:sz="4" w:space="0" w:color="auto"/>
              <w:right w:val="single" w:sz="4" w:space="0" w:color="auto"/>
            </w:tcBorders>
            <w:shd w:val="clear" w:color="auto" w:fill="auto"/>
          </w:tcPr>
          <w:p w14:paraId="72D5D3EE" w14:textId="77777777" w:rsidR="001366BF" w:rsidRPr="000D4A67" w:rsidRDefault="001366BF" w:rsidP="00C8630C">
            <w:pPr>
              <w:jc w:val="right"/>
              <w:rPr>
                <w:color w:val="000000"/>
                <w:sz w:val="20"/>
                <w:szCs w:val="20"/>
              </w:rPr>
            </w:pPr>
            <w:r>
              <w:rPr>
                <w:color w:val="000000" w:themeColor="text1"/>
                <w:sz w:val="20"/>
                <w:szCs w:val="20"/>
              </w:rPr>
              <w:t>0,73</w:t>
            </w:r>
          </w:p>
        </w:tc>
      </w:tr>
      <w:tr w:rsidR="001366BF" w:rsidRPr="000D4A67" w14:paraId="6FF5E1DD" w14:textId="77777777" w:rsidTr="00C8630C">
        <w:trPr>
          <w:trHeight w:val="53"/>
          <w:jc w:val="center"/>
        </w:trPr>
        <w:tc>
          <w:tcPr>
            <w:tcW w:w="305" w:type="pct"/>
            <w:tcBorders>
              <w:top w:val="nil"/>
              <w:left w:val="single" w:sz="4" w:space="0" w:color="auto"/>
              <w:bottom w:val="single" w:sz="4" w:space="0" w:color="auto"/>
              <w:right w:val="single" w:sz="4" w:space="0" w:color="auto"/>
            </w:tcBorders>
            <w:shd w:val="clear" w:color="auto" w:fill="auto"/>
          </w:tcPr>
          <w:p w14:paraId="26D9AE07" w14:textId="77777777" w:rsidR="001366BF" w:rsidRPr="000D4A67" w:rsidRDefault="001366BF" w:rsidP="00C8630C">
            <w:pPr>
              <w:jc w:val="left"/>
              <w:rPr>
                <w:color w:val="000000"/>
                <w:sz w:val="20"/>
                <w:szCs w:val="20"/>
              </w:rPr>
            </w:pPr>
            <w:r>
              <w:rPr>
                <w:color w:val="000000"/>
                <w:sz w:val="20"/>
                <w:szCs w:val="20"/>
              </w:rPr>
              <w:t>4.1.3</w:t>
            </w:r>
          </w:p>
        </w:tc>
        <w:tc>
          <w:tcPr>
            <w:tcW w:w="4257" w:type="pct"/>
            <w:gridSpan w:val="7"/>
            <w:tcBorders>
              <w:top w:val="nil"/>
              <w:left w:val="nil"/>
              <w:bottom w:val="single" w:sz="4" w:space="0" w:color="auto"/>
              <w:right w:val="single" w:sz="4" w:space="0" w:color="auto"/>
            </w:tcBorders>
            <w:shd w:val="clear" w:color="auto" w:fill="auto"/>
          </w:tcPr>
          <w:p w14:paraId="07F6199D" w14:textId="77777777" w:rsidR="001366BF" w:rsidRPr="000D4A67" w:rsidRDefault="001366BF" w:rsidP="00C8630C">
            <w:pPr>
              <w:jc w:val="left"/>
              <w:rPr>
                <w:color w:val="000000"/>
                <w:sz w:val="20"/>
                <w:szCs w:val="20"/>
              </w:rPr>
            </w:pPr>
            <w:r>
              <w:rPr>
                <w:color w:val="000000"/>
                <w:sz w:val="20"/>
                <w:szCs w:val="20"/>
              </w:rPr>
              <w:t>Consommation restante admissible de HCFC-22 (tonnes PAO)</w:t>
            </w:r>
          </w:p>
        </w:tc>
        <w:tc>
          <w:tcPr>
            <w:tcW w:w="439" w:type="pct"/>
            <w:tcBorders>
              <w:top w:val="nil"/>
              <w:left w:val="nil"/>
              <w:bottom w:val="single" w:sz="4" w:space="0" w:color="auto"/>
              <w:right w:val="single" w:sz="4" w:space="0" w:color="auto"/>
            </w:tcBorders>
            <w:shd w:val="clear" w:color="auto" w:fill="auto"/>
          </w:tcPr>
          <w:p w14:paraId="07415210" w14:textId="77777777" w:rsidR="001366BF" w:rsidRPr="000D4A67" w:rsidRDefault="001366BF" w:rsidP="00C8630C">
            <w:pPr>
              <w:jc w:val="right"/>
              <w:rPr>
                <w:color w:val="000000"/>
                <w:sz w:val="20"/>
                <w:szCs w:val="20"/>
              </w:rPr>
            </w:pPr>
            <w:r>
              <w:rPr>
                <w:color w:val="000000"/>
                <w:sz w:val="20"/>
                <w:szCs w:val="20"/>
              </w:rPr>
              <w:t>0</w:t>
            </w:r>
          </w:p>
        </w:tc>
      </w:tr>
    </w:tbl>
    <w:bookmarkEnd w:id="27"/>
    <w:p w14:paraId="46E6C203" w14:textId="77777777" w:rsidR="001366BF" w:rsidRPr="000D4A67" w:rsidRDefault="001366BF" w:rsidP="001366BF">
      <w:pPr>
        <w:pStyle w:val="Heading1"/>
        <w:numPr>
          <w:ilvl w:val="0"/>
          <w:numId w:val="0"/>
        </w:numPr>
        <w:rPr>
          <w:sz w:val="16"/>
          <w:szCs w:val="16"/>
        </w:rPr>
      </w:pPr>
      <w:r>
        <w:rPr>
          <w:sz w:val="18"/>
          <w:szCs w:val="16"/>
        </w:rPr>
        <w:t>* D</w:t>
      </w:r>
      <w:r>
        <w:rPr>
          <w:sz w:val="16"/>
          <w:szCs w:val="16"/>
        </w:rPr>
        <w:t>ate d’achèvement de la phase I conformément à la décision 93/36 et à l’annexe XIV du document UNEP/</w:t>
      </w:r>
      <w:proofErr w:type="spellStart"/>
      <w:r>
        <w:rPr>
          <w:sz w:val="16"/>
          <w:szCs w:val="16"/>
        </w:rPr>
        <w:t>OzL.Pro</w:t>
      </w:r>
      <w:proofErr w:type="spellEnd"/>
      <w:r>
        <w:rPr>
          <w:sz w:val="16"/>
          <w:szCs w:val="16"/>
        </w:rPr>
        <w:t>/</w:t>
      </w:r>
      <w:proofErr w:type="spellStart"/>
      <w:r>
        <w:rPr>
          <w:sz w:val="16"/>
          <w:szCs w:val="16"/>
        </w:rPr>
        <w:t>ExCom</w:t>
      </w:r>
      <w:proofErr w:type="spellEnd"/>
      <w:r>
        <w:rPr>
          <w:sz w:val="16"/>
          <w:szCs w:val="16"/>
        </w:rPr>
        <w:t>/93/105 : 31 décembre 2024</w:t>
      </w:r>
    </w:p>
    <w:p w14:paraId="1DADC821" w14:textId="77777777" w:rsidR="001366BF" w:rsidRPr="000D4A67" w:rsidRDefault="001366BF" w:rsidP="001366BF">
      <w:pPr>
        <w:keepNext/>
        <w:spacing w:before="360" w:after="240"/>
        <w:rPr>
          <w:b/>
        </w:rPr>
      </w:pPr>
      <w:r>
        <w:rPr>
          <w:b/>
        </w:rPr>
        <w:t>APPENDICE 3-A : CALENDRIER D’APPROBATION DU FINANCEMENT</w:t>
      </w:r>
    </w:p>
    <w:p w14:paraId="2EE36811" w14:textId="77777777" w:rsidR="001366BF" w:rsidRPr="000D4A67" w:rsidRDefault="001366BF" w:rsidP="001366BF">
      <w:pPr>
        <w:pStyle w:val="Heading1"/>
        <w:numPr>
          <w:ilvl w:val="0"/>
          <w:numId w:val="63"/>
        </w:numPr>
      </w:pPr>
      <w:r>
        <w:t>Le financement des futures tranches sera examiné pour approbation lors de la deuxième réunion de l’année spécifiée à l’Appendice 2-A.</w:t>
      </w:r>
    </w:p>
    <w:p w14:paraId="651C11FD" w14:textId="77777777" w:rsidR="001366BF" w:rsidRPr="000D4A67" w:rsidRDefault="001366BF" w:rsidP="001366BF">
      <w:pPr>
        <w:keepNext/>
        <w:spacing w:before="360" w:after="240"/>
        <w:rPr>
          <w:b/>
        </w:rPr>
      </w:pPr>
      <w:r>
        <w:rPr>
          <w:b/>
        </w:rPr>
        <w:t>APPENDICE 4-A : FORMAT DES RAPPORTS ET DES PLANS DE TRANCHE DE FINANCEMENT</w:t>
      </w:r>
    </w:p>
    <w:p w14:paraId="00EB117F" w14:textId="77777777" w:rsidR="001366BF" w:rsidRPr="000D4A67" w:rsidRDefault="001366BF" w:rsidP="001366BF">
      <w:pPr>
        <w:pStyle w:val="Heading1"/>
        <w:numPr>
          <w:ilvl w:val="0"/>
          <w:numId w:val="68"/>
        </w:numPr>
      </w:pPr>
      <w:r>
        <w:t>La présentation du rapport de mise en œuvre de la tranche et des plans pour chaque demande de tranche comprendra cinq parties :</w:t>
      </w:r>
    </w:p>
    <w:p w14:paraId="550AEEE8" w14:textId="77777777" w:rsidR="001366BF" w:rsidRPr="000D4A67" w:rsidRDefault="001366BF" w:rsidP="001366BF">
      <w:pPr>
        <w:pStyle w:val="Heading2"/>
        <w:widowControl/>
        <w:numPr>
          <w:ilvl w:val="1"/>
          <w:numId w:val="65"/>
        </w:numPr>
      </w:pPr>
      <w:r>
        <w:t>Un rapport narratif, avec des données fournies par tranche, décrivant les progrès réalisés depuis le précédent rapport, reflétant la situation du pays en matière d’élimination des Substances, la façon dont les différentes activités y contribuent et comment elles sont reliées entre elles. Le rapport devra inclure la quantité de SAO éliminée qui résulte directement de la mise en œuvre des activités, par substance, la technologie de remplacement utilisée et la transition vers les solutions de remplacement, afin de permettre au Secrétariat de transmettre au Comité exécutif des informations sur les changements qui en résultent dans les émissions pertinentes affectant le climat. Le rapport devra aussi souligner les réussites, les expériences et les défis liés aux différentes activités incluses dans le Plan, refléter tout changement de circonstances dans le Pays et fournir toute autre information pertinente. Le rapport devra aussi contenir des informations sur et la justification de tout changement par rapport au(x) Plan(s) de mise en œuvre de la tranche soumis précédemment, tels que des retards, des recours à la souplesse prévue pour la réaffectation des fonds durant la mise en œuvre d’une tranche, tel qu’indiqué au paragraphe 7 du présent Accord ou tout autre changement;</w:t>
      </w:r>
    </w:p>
    <w:p w14:paraId="1F7C15D9" w14:textId="77777777" w:rsidR="001366BF" w:rsidRPr="000D4A67" w:rsidRDefault="001366BF" w:rsidP="001366BF">
      <w:pPr>
        <w:pStyle w:val="Heading2"/>
        <w:widowControl/>
        <w:numPr>
          <w:ilvl w:val="1"/>
          <w:numId w:val="10"/>
        </w:numPr>
        <w:tabs>
          <w:tab w:val="clear" w:pos="0"/>
          <w:tab w:val="num" w:pos="-720"/>
        </w:tabs>
      </w:pPr>
      <w:r>
        <w:t>Un rapport de vérification indépendante sur les résultats du Plan et la consommation des Substances, selon l’alinéa 5 b) du présent Accord. À moins que le Comité exécutif n’en décide autrement, une telle vérification doit être remise avec chaque demande de tranche et devra fournir une vérification de la consommation pour toutes les années pertinentes, tel qu’indiqué à l’alinéa 5 a) du présent Accord pour lesquelles un rapport de vérification n’a pas encore été approuvé par le Comité;</w:t>
      </w:r>
    </w:p>
    <w:p w14:paraId="765EE36C" w14:textId="77777777" w:rsidR="001366BF" w:rsidRPr="000D4A67" w:rsidRDefault="001366BF" w:rsidP="001366BF">
      <w:pPr>
        <w:pStyle w:val="Heading2"/>
        <w:widowControl/>
        <w:numPr>
          <w:ilvl w:val="1"/>
          <w:numId w:val="10"/>
        </w:numPr>
        <w:tabs>
          <w:tab w:val="clear" w:pos="0"/>
          <w:tab w:val="num" w:pos="-720"/>
        </w:tabs>
      </w:pPr>
      <w:r>
        <w:t>Une description écrite des activités à entreprendre durant la période couverte par la tranche demandée, soulignant les étapes de la mise en œuvre, leur date d’achèvement et l’interdépendance entre les activités, et tenant compte des expériences réalisées et des progrès accomplis dans la mise en œuvre des tranches antérieures; les données seront transmises dans le plan, par année civile. La description doit aussi faire mention du plan d’ensemble et des progrès réalisés ainsi que des changements éventuels prévus au plan d’ensemble. Elle doit également spécifier et expliquer en détails de tels changements apportés au plan d’ensemble. La description des activités futures peut être fournie dans le même document que le rapport narratif mentionné à l’alinéa b) ci-dessus;</w:t>
      </w:r>
    </w:p>
    <w:p w14:paraId="31478BEA" w14:textId="77777777" w:rsidR="001366BF" w:rsidRPr="000D4A67" w:rsidRDefault="001366BF" w:rsidP="001366BF">
      <w:pPr>
        <w:pStyle w:val="Heading2"/>
        <w:widowControl/>
        <w:numPr>
          <w:ilvl w:val="1"/>
          <w:numId w:val="10"/>
        </w:numPr>
        <w:tabs>
          <w:tab w:val="clear" w:pos="0"/>
          <w:tab w:val="num" w:pos="-720"/>
        </w:tabs>
      </w:pPr>
      <w:r>
        <w:lastRenderedPageBreak/>
        <w:t>Une série d’informations quantitatives pour tous les Rapports et les Plans de mise en œuvre de tranche doit être transmise via une banque de données en ligne; et</w:t>
      </w:r>
    </w:p>
    <w:p w14:paraId="20CF5638" w14:textId="77777777" w:rsidR="001366BF" w:rsidRPr="000D4A67" w:rsidRDefault="001366BF" w:rsidP="001366BF">
      <w:pPr>
        <w:pStyle w:val="Heading2"/>
        <w:widowControl/>
        <w:numPr>
          <w:ilvl w:val="1"/>
          <w:numId w:val="10"/>
        </w:numPr>
        <w:tabs>
          <w:tab w:val="clear" w:pos="0"/>
          <w:tab w:val="num" w:pos="-720"/>
        </w:tabs>
      </w:pPr>
      <w:r>
        <w:t>Une synthèse comprenant environ cinq paragraphes, résumant les informations des paragraphes 1 a) à 1 d) ci-dessus.</w:t>
      </w:r>
    </w:p>
    <w:p w14:paraId="4D2B5D63" w14:textId="77777777" w:rsidR="001366BF" w:rsidRPr="000D4A67" w:rsidRDefault="001366BF" w:rsidP="001366BF">
      <w:pPr>
        <w:pStyle w:val="Heading1"/>
        <w:numPr>
          <w:ilvl w:val="0"/>
          <w:numId w:val="64"/>
        </w:numPr>
      </w:pPr>
      <w:r>
        <w:t>Si deux phases du Plan sont mises en œuvre en parallèle au cours d’une année donnée, il faudra tenir compte des considérations suivantes pour la préparation des Rapports et Plans de mise en œuvre de la tranche :</w:t>
      </w:r>
    </w:p>
    <w:p w14:paraId="13AA7DE7" w14:textId="77777777" w:rsidR="001366BF" w:rsidRPr="000D4A67" w:rsidRDefault="001366BF" w:rsidP="001366BF">
      <w:pPr>
        <w:pStyle w:val="Heading2"/>
        <w:widowControl/>
        <w:numPr>
          <w:ilvl w:val="1"/>
          <w:numId w:val="66"/>
        </w:numPr>
      </w:pPr>
      <w:r>
        <w:t>Les rapports de mise en œuvre de la tranche et les plans dont il est question dans le présent Accord ne porteront que sur les activités et les sommes prévues dans cet Accord; et</w:t>
      </w:r>
    </w:p>
    <w:p w14:paraId="0EACBFB8" w14:textId="77777777" w:rsidR="001366BF" w:rsidRPr="000D4A67" w:rsidRDefault="001366BF" w:rsidP="001366BF">
      <w:pPr>
        <w:pStyle w:val="Heading2"/>
        <w:widowControl/>
        <w:numPr>
          <w:ilvl w:val="1"/>
          <w:numId w:val="10"/>
        </w:numPr>
        <w:tabs>
          <w:tab w:val="clear" w:pos="0"/>
          <w:tab w:val="num" w:pos="-720"/>
        </w:tabs>
      </w:pPr>
      <w:r>
        <w:t>Si les phases en cours de mise en œuvre ont des objectifs de consommation des HCFC différents selon l’Appendice 2-A de chaque accord pour une année donnée, l’objectif de consommation de HCFC le plus faible sera utilisé comme référence pour la conformité de ces Accords et servira de base à la vérification indépendante.</w:t>
      </w:r>
    </w:p>
    <w:p w14:paraId="14439D2F" w14:textId="77777777" w:rsidR="001366BF" w:rsidRPr="000D4A67" w:rsidRDefault="001366BF" w:rsidP="001366BF">
      <w:pPr>
        <w:keepNext/>
        <w:widowControl w:val="0"/>
        <w:spacing w:before="360" w:after="240"/>
        <w:rPr>
          <w:b/>
        </w:rPr>
      </w:pPr>
      <w:r>
        <w:rPr>
          <w:b/>
        </w:rPr>
        <w:t>APPENDICE 5-A : LES INSTITUTIONS DE SUIVI ET LEUR RÔLE</w:t>
      </w:r>
    </w:p>
    <w:p w14:paraId="00F1D56A" w14:textId="77777777" w:rsidR="001366BF" w:rsidRPr="000D4A67" w:rsidRDefault="001366BF" w:rsidP="001366BF">
      <w:pPr>
        <w:pStyle w:val="Heading1"/>
        <w:numPr>
          <w:ilvl w:val="0"/>
          <w:numId w:val="67"/>
        </w:numPr>
        <w:rPr>
          <w:rFonts w:eastAsia="Calibri" w:cstheme="minorHAnsi"/>
        </w:rPr>
      </w:pPr>
      <w:r>
        <w:t>Le suivi général sera assuré par le gouvernement, par le biais du service national de l’ozone (UNO), avec l’assistance de l’Agence principale. L’UNO fournira les rapports périodiques annuels sur l’état de mise en œuvre du Plan à l’Agence principale.</w:t>
      </w:r>
    </w:p>
    <w:p w14:paraId="589505F8" w14:textId="77777777" w:rsidR="001366BF" w:rsidRPr="000D4A67" w:rsidRDefault="001366BF" w:rsidP="001366BF">
      <w:pPr>
        <w:pStyle w:val="Heading1"/>
        <w:numPr>
          <w:ilvl w:val="0"/>
          <w:numId w:val="67"/>
        </w:numPr>
        <w:rPr>
          <w:rFonts w:eastAsia="Calibri" w:cstheme="minorHAnsi"/>
        </w:rPr>
      </w:pPr>
      <w:r>
        <w:t>La consommation sera surveillée et déterminée à partir des données officielles d’importation et d’exportation des substances enregistrées par les services gouvernementaux pertinents. L’UNO compilera les données et informations suivantes et en fera rapport annuellement selon les échéances pertinentes :</w:t>
      </w:r>
    </w:p>
    <w:p w14:paraId="6812D95A" w14:textId="77777777" w:rsidR="001366BF" w:rsidRPr="000D4A67" w:rsidRDefault="001366BF" w:rsidP="001366BF">
      <w:pPr>
        <w:pStyle w:val="Heading1"/>
        <w:numPr>
          <w:ilvl w:val="0"/>
          <w:numId w:val="0"/>
        </w:numPr>
        <w:ind w:left="1440" w:hanging="720"/>
        <w:rPr>
          <w:rFonts w:cstheme="minorHAnsi"/>
        </w:rPr>
      </w:pPr>
      <w:r>
        <w:t>a)</w:t>
      </w:r>
      <w:r>
        <w:tab/>
        <w:t xml:space="preserve">Les Rapports sur la consommation des substances à soumettre au Secrétariat de l’ozone conformément à l’Article 7 du Protocole de Montréal; et </w:t>
      </w:r>
    </w:p>
    <w:p w14:paraId="36294A55" w14:textId="77777777" w:rsidR="001366BF" w:rsidRPr="000D4A67" w:rsidRDefault="001366BF" w:rsidP="001366BF">
      <w:pPr>
        <w:pStyle w:val="Heading1"/>
        <w:numPr>
          <w:ilvl w:val="0"/>
          <w:numId w:val="0"/>
        </w:numPr>
        <w:ind w:left="1440" w:hanging="720"/>
        <w:rPr>
          <w:rFonts w:eastAsia="Calibri" w:cstheme="minorHAnsi"/>
        </w:rPr>
      </w:pPr>
      <w:r>
        <w:t>b)</w:t>
      </w:r>
      <w:r>
        <w:tab/>
        <w:t>Les rapports sur les données relatives au programme de pays à soumettre au Secrétariat du Fonds multilatéral.</w:t>
      </w:r>
    </w:p>
    <w:p w14:paraId="69156349" w14:textId="77777777" w:rsidR="001366BF" w:rsidRPr="000D4A67" w:rsidRDefault="001366BF" w:rsidP="001366BF">
      <w:pPr>
        <w:pStyle w:val="Heading1"/>
        <w:numPr>
          <w:ilvl w:val="0"/>
          <w:numId w:val="67"/>
        </w:numPr>
        <w:rPr>
          <w:rFonts w:eastAsia="Calibri" w:cstheme="minorHAnsi"/>
        </w:rPr>
      </w:pPr>
      <w:r>
        <w:t>Le suivi de l’élaboration du Plan et la vérification de la réalisation des cibles de rendement seront confiés à un entrepreneur indépendant local ou à au moins un consultant indépendant local par l’Agence principale. L’entreprise ou le(s) consultant(s) responsable(s) de la vérification aura plein accès aux données techniques et financières pertinentes touchant la mise en œuvre du PGEH.</w:t>
      </w:r>
    </w:p>
    <w:p w14:paraId="748EE180" w14:textId="77777777" w:rsidR="001366BF" w:rsidRPr="000D4A67" w:rsidRDefault="001366BF" w:rsidP="001366BF">
      <w:pPr>
        <w:keepNext/>
        <w:widowControl w:val="0"/>
        <w:spacing w:before="360" w:after="240"/>
        <w:rPr>
          <w:b/>
        </w:rPr>
      </w:pPr>
      <w:r>
        <w:rPr>
          <w:b/>
        </w:rPr>
        <w:t xml:space="preserve">APPENDICE 6-A : RÔLE DE L’AGENCE D’EXÉCUTION PRINCIPALE </w:t>
      </w:r>
    </w:p>
    <w:p w14:paraId="286DE09D" w14:textId="77777777" w:rsidR="001366BF" w:rsidRPr="000D4A67" w:rsidRDefault="001366BF" w:rsidP="001366BF">
      <w:pPr>
        <w:pStyle w:val="Heading1"/>
        <w:numPr>
          <w:ilvl w:val="0"/>
          <w:numId w:val="69"/>
        </w:numPr>
      </w:pPr>
      <w:r>
        <w:t>L’Agence d’exécution principale sera responsable d’une série d’activités, incluant au moins les suivantes :</w:t>
      </w:r>
    </w:p>
    <w:p w14:paraId="1A4EBD48" w14:textId="77777777" w:rsidR="001366BF" w:rsidRPr="000D4A67" w:rsidRDefault="001366BF" w:rsidP="001366BF">
      <w:pPr>
        <w:pStyle w:val="Heading2"/>
        <w:widowControl/>
        <w:numPr>
          <w:ilvl w:val="1"/>
          <w:numId w:val="70"/>
        </w:numPr>
      </w:pPr>
      <w:r>
        <w:t>S’assurer du rendement et de la vérification financière conformément au présent Accord et à ses procédures internes et exigences spécifiques, définies dans le Plan du Pays;</w:t>
      </w:r>
    </w:p>
    <w:p w14:paraId="59C02941" w14:textId="77777777" w:rsidR="001366BF" w:rsidRPr="000D4A67" w:rsidRDefault="001366BF" w:rsidP="001366BF">
      <w:pPr>
        <w:pStyle w:val="Heading2"/>
        <w:widowControl/>
        <w:numPr>
          <w:ilvl w:val="1"/>
          <w:numId w:val="70"/>
        </w:numPr>
      </w:pPr>
      <w:r>
        <w:t>Aider le Pays à préparer les Plans et les Rapports de mise en œuvre de la tranche, conformément à l’Appendice 4-A;</w:t>
      </w:r>
    </w:p>
    <w:p w14:paraId="3BFB81FF" w14:textId="77777777" w:rsidR="001366BF" w:rsidRPr="000D4A67" w:rsidRDefault="001366BF" w:rsidP="001366BF">
      <w:pPr>
        <w:pStyle w:val="Heading2"/>
        <w:widowControl/>
        <w:numPr>
          <w:ilvl w:val="1"/>
          <w:numId w:val="10"/>
        </w:numPr>
        <w:tabs>
          <w:tab w:val="clear" w:pos="0"/>
          <w:tab w:val="num" w:pos="-720"/>
        </w:tabs>
      </w:pPr>
      <w:r>
        <w:t>Remettre au Comité exécutif la vérification indépendante confirmant que les objectifs ont été atteints et que les activités correspondantes de la tranche ont été réalisées, tel qu’indiqué dans le plan de mise en œuvre de la tranche, conformément à l’Appendice 4-A;</w:t>
      </w:r>
    </w:p>
    <w:p w14:paraId="3AB6F63E" w14:textId="77777777" w:rsidR="001366BF" w:rsidRPr="000D4A67" w:rsidRDefault="001366BF" w:rsidP="001366BF">
      <w:pPr>
        <w:pStyle w:val="Heading2"/>
        <w:widowControl/>
        <w:numPr>
          <w:ilvl w:val="1"/>
          <w:numId w:val="10"/>
        </w:numPr>
        <w:tabs>
          <w:tab w:val="clear" w:pos="0"/>
          <w:tab w:val="num" w:pos="-720"/>
        </w:tabs>
      </w:pPr>
      <w:r>
        <w:lastRenderedPageBreak/>
        <w:t>Veiller à ce que les expériences et progrès soient reflétés dans les mises à jour du plan global et dans les plans futurs de mise en œuvre de la tranche, conformément aux alinéas 1 c) et 1 d) de l’Appendice 4-A</w:t>
      </w:r>
    </w:p>
    <w:p w14:paraId="181183DD" w14:textId="77777777" w:rsidR="001366BF" w:rsidRPr="000D4A67" w:rsidRDefault="001366BF" w:rsidP="001366BF">
      <w:pPr>
        <w:pStyle w:val="Heading2"/>
        <w:widowControl/>
        <w:numPr>
          <w:ilvl w:val="1"/>
          <w:numId w:val="10"/>
        </w:numPr>
        <w:tabs>
          <w:tab w:val="clear" w:pos="0"/>
          <w:tab w:val="num" w:pos="-720"/>
        </w:tabs>
      </w:pPr>
      <w:r>
        <w:t>Satisfaire aux exigences de rapport pour les rapports et plans de mise en œuvre de la tranche et le plan global, selon les spécifications de l’Appendice 4-A aux fins de présentation au Comité exécutif, et devant inclure les activités mises en œuvre par l’Agence de coopération;</w:t>
      </w:r>
    </w:p>
    <w:p w14:paraId="72FC78DE" w14:textId="77777777" w:rsidR="001366BF" w:rsidRPr="000D4A67" w:rsidRDefault="001366BF" w:rsidP="001366BF">
      <w:pPr>
        <w:pStyle w:val="Heading2"/>
        <w:widowControl/>
        <w:numPr>
          <w:ilvl w:val="1"/>
          <w:numId w:val="10"/>
        </w:numPr>
        <w:tabs>
          <w:tab w:val="clear" w:pos="0"/>
          <w:tab w:val="num" w:pos="-720"/>
        </w:tabs>
      </w:pPr>
      <w:r>
        <w:t>Dans l’éventualité où la dernière tranche de financement est demandée une ou plusieurs années avant la dernière année pour laquelle un objectif de consommation a été établi, les rapports de mise en œuvre de la tranche annuelle et, s’il y a lieu, les rapports de vérification de l’étape actuelle du Plan devront être soumis jusqu’à ce que toutes les activités prévues aient été menées à terme et que les objectifs de consommation de HCFC aient été atteints;</w:t>
      </w:r>
    </w:p>
    <w:p w14:paraId="5AB5D6B5" w14:textId="77777777" w:rsidR="001366BF" w:rsidRPr="000D4A67" w:rsidRDefault="001366BF" w:rsidP="001366BF">
      <w:pPr>
        <w:pStyle w:val="Heading2"/>
        <w:widowControl/>
        <w:numPr>
          <w:ilvl w:val="1"/>
          <w:numId w:val="10"/>
        </w:numPr>
        <w:tabs>
          <w:tab w:val="clear" w:pos="0"/>
          <w:tab w:val="num" w:pos="-720"/>
        </w:tabs>
      </w:pPr>
      <w:r>
        <w:t>Veiller à ce que des experts techniques indépendants et qualifiés réalisent les examens techniques;</w:t>
      </w:r>
    </w:p>
    <w:p w14:paraId="0CFAB38D" w14:textId="77777777" w:rsidR="001366BF" w:rsidRPr="000D4A67" w:rsidRDefault="001366BF" w:rsidP="001366BF">
      <w:pPr>
        <w:pStyle w:val="Heading2"/>
        <w:widowControl/>
        <w:numPr>
          <w:ilvl w:val="1"/>
          <w:numId w:val="10"/>
        </w:numPr>
        <w:tabs>
          <w:tab w:val="clear" w:pos="0"/>
          <w:tab w:val="num" w:pos="-720"/>
        </w:tabs>
      </w:pPr>
      <w:r>
        <w:t>Exécuter les missions de supervision requises;</w:t>
      </w:r>
    </w:p>
    <w:p w14:paraId="08C6DAE1" w14:textId="77777777" w:rsidR="001366BF" w:rsidRPr="000D4A67" w:rsidRDefault="001366BF" w:rsidP="001366BF">
      <w:pPr>
        <w:pStyle w:val="Heading2"/>
        <w:widowControl/>
        <w:numPr>
          <w:ilvl w:val="1"/>
          <w:numId w:val="10"/>
        </w:numPr>
        <w:tabs>
          <w:tab w:val="clear" w:pos="0"/>
          <w:tab w:val="num" w:pos="-720"/>
        </w:tabs>
      </w:pPr>
      <w:r>
        <w:t>S’assurer qu’il existe un mécanisme opérationnel permettant la mise en œuvre efficace et transparente du plan de mise en œuvre de la tranche et la communication de données exactes;</w:t>
      </w:r>
    </w:p>
    <w:p w14:paraId="4FC7951F" w14:textId="77777777" w:rsidR="001366BF" w:rsidRPr="000D4A67" w:rsidRDefault="001366BF" w:rsidP="001366BF">
      <w:pPr>
        <w:pStyle w:val="Heading2"/>
        <w:widowControl/>
        <w:numPr>
          <w:ilvl w:val="1"/>
          <w:numId w:val="10"/>
        </w:numPr>
        <w:tabs>
          <w:tab w:val="clear" w:pos="0"/>
          <w:tab w:val="num" w:pos="-720"/>
        </w:tabs>
      </w:pPr>
      <w:r>
        <w:t>Coordonner les activités de l’Agence de coopération et veiller au déroulement des activités dans l’ordre établi;</w:t>
      </w:r>
    </w:p>
    <w:p w14:paraId="36B0A69F" w14:textId="77777777" w:rsidR="001366BF" w:rsidRPr="000D4A67" w:rsidRDefault="001366BF" w:rsidP="001366BF">
      <w:pPr>
        <w:pStyle w:val="Heading2"/>
        <w:widowControl/>
        <w:numPr>
          <w:ilvl w:val="1"/>
          <w:numId w:val="10"/>
        </w:numPr>
        <w:tabs>
          <w:tab w:val="clear" w:pos="0"/>
          <w:tab w:val="num" w:pos="-720"/>
        </w:tabs>
      </w:pPr>
      <w:r>
        <w:t>En cas de réduction du financement pour non-conformité selon le paragraphe 11 du présent Accord, déterminer, en consultation avec le Pays et l’Agence de coopération, la répartition des réductions entre les différents postes budgétaires et le financement de l’Agence principale et de l’Agence de coopération;</w:t>
      </w:r>
    </w:p>
    <w:p w14:paraId="31F4EBDE" w14:textId="77777777" w:rsidR="001366BF" w:rsidRPr="000D4A67" w:rsidRDefault="001366BF" w:rsidP="001366BF">
      <w:pPr>
        <w:pStyle w:val="Heading2"/>
        <w:widowControl/>
        <w:numPr>
          <w:ilvl w:val="1"/>
          <w:numId w:val="10"/>
        </w:numPr>
        <w:tabs>
          <w:tab w:val="clear" w:pos="0"/>
          <w:tab w:val="num" w:pos="-720"/>
        </w:tabs>
      </w:pPr>
      <w:r>
        <w:t>Veiller à ce que les versements effectués au Pays reposent sur l’utilisation des indicateurs;</w:t>
      </w:r>
    </w:p>
    <w:p w14:paraId="1C096FC7" w14:textId="77777777" w:rsidR="001366BF" w:rsidRPr="000D4A67" w:rsidRDefault="001366BF" w:rsidP="001366BF">
      <w:pPr>
        <w:pStyle w:val="Heading2"/>
        <w:widowControl/>
        <w:numPr>
          <w:ilvl w:val="1"/>
          <w:numId w:val="10"/>
        </w:numPr>
        <w:tabs>
          <w:tab w:val="clear" w:pos="0"/>
          <w:tab w:val="num" w:pos="-720"/>
        </w:tabs>
      </w:pPr>
      <w:r>
        <w:t xml:space="preserve">Fournir si nécessaire une assistance en matière de politique, de gestion et de soutien technique; </w:t>
      </w:r>
    </w:p>
    <w:p w14:paraId="3111EDC0" w14:textId="77777777" w:rsidR="001366BF" w:rsidRPr="000D4A67" w:rsidRDefault="001366BF" w:rsidP="001366BF">
      <w:pPr>
        <w:pStyle w:val="Heading2"/>
        <w:widowControl/>
        <w:numPr>
          <w:ilvl w:val="1"/>
          <w:numId w:val="10"/>
        </w:numPr>
        <w:tabs>
          <w:tab w:val="clear" w:pos="0"/>
          <w:tab w:val="num" w:pos="-720"/>
        </w:tabs>
      </w:pPr>
      <w:r>
        <w:t>Parvenir à un consensus avec l’Agence de coopération concernant toute mesure de planification, de coordination et de remise de rapports requise pour faciliter la mise en œuvre du Plan; et</w:t>
      </w:r>
    </w:p>
    <w:p w14:paraId="17DAAB08" w14:textId="77777777" w:rsidR="001366BF" w:rsidRPr="000D4A67" w:rsidRDefault="001366BF" w:rsidP="001366BF">
      <w:pPr>
        <w:pStyle w:val="Heading2"/>
        <w:widowControl/>
        <w:numPr>
          <w:ilvl w:val="1"/>
          <w:numId w:val="10"/>
        </w:numPr>
        <w:tabs>
          <w:tab w:val="clear" w:pos="0"/>
          <w:tab w:val="num" w:pos="-720"/>
        </w:tabs>
      </w:pPr>
      <w:r>
        <w:t>Décaisser les sommes au pays/aux entreprises participantes dans les délais nécessaires pour achever les activités reliées au projet.</w:t>
      </w:r>
    </w:p>
    <w:p w14:paraId="3AE001F0" w14:textId="77777777" w:rsidR="001366BF" w:rsidRPr="000D4A67" w:rsidRDefault="001366BF" w:rsidP="001366BF">
      <w:pPr>
        <w:pStyle w:val="Heading1"/>
        <w:numPr>
          <w:ilvl w:val="0"/>
          <w:numId w:val="64"/>
        </w:numPr>
      </w:pPr>
      <w:r>
        <w:t>Après avoir consulté le Pays et pris en considération les points de vue exprimés, l’Agence principale sélectionnera une organisation indépendante et la chargera de réaliser la vérification des résultats du Plan et de la consommation des substances mentionnées à l’Appendice 1-A, conformément au paragraphe 5 b) de l’Accord et au paragraphe 1 b) de l’Appendice 4-A.</w:t>
      </w:r>
    </w:p>
    <w:p w14:paraId="3EB71839" w14:textId="77777777" w:rsidR="001366BF" w:rsidRPr="000D4A67" w:rsidRDefault="001366BF" w:rsidP="001366BF">
      <w:pPr>
        <w:pStyle w:val="Heading1"/>
        <w:numPr>
          <w:ilvl w:val="0"/>
          <w:numId w:val="0"/>
        </w:numPr>
        <w:spacing w:before="360"/>
      </w:pPr>
      <w:r>
        <w:rPr>
          <w:b/>
        </w:rPr>
        <w:t>APPENDICE 6-B : RÔLE DES AGENCES D’EXÉCUTION DE COOPÉRATION</w:t>
      </w:r>
    </w:p>
    <w:p w14:paraId="112919DA" w14:textId="77777777" w:rsidR="001366BF" w:rsidRPr="000D4A67" w:rsidRDefault="001366BF" w:rsidP="001366BF">
      <w:pPr>
        <w:pStyle w:val="Heading1"/>
        <w:numPr>
          <w:ilvl w:val="0"/>
          <w:numId w:val="0"/>
        </w:numPr>
      </w:pPr>
      <w:r>
        <w:t>1.</w:t>
      </w:r>
      <w:r>
        <w:tab/>
        <w:t xml:space="preserve">L’Agence de coopération est responsable d’une série d’activités. Ces activités sont précisées dans le Plan, et comprennent au moins les suivantes : </w:t>
      </w:r>
    </w:p>
    <w:p w14:paraId="70D17D2F" w14:textId="77777777" w:rsidR="001366BF" w:rsidRPr="000D4A67" w:rsidRDefault="001366BF" w:rsidP="001366BF">
      <w:pPr>
        <w:pStyle w:val="Heading2"/>
        <w:widowControl/>
        <w:numPr>
          <w:ilvl w:val="1"/>
          <w:numId w:val="71"/>
        </w:numPr>
      </w:pPr>
      <w:r>
        <w:lastRenderedPageBreak/>
        <w:t xml:space="preserve">Offrir de l’assistance pour l’élaboration de politiques, au besoin; </w:t>
      </w:r>
    </w:p>
    <w:p w14:paraId="2FBC6EBC" w14:textId="77777777" w:rsidR="001366BF" w:rsidRPr="000D4A67" w:rsidRDefault="001366BF" w:rsidP="001366BF">
      <w:pPr>
        <w:pStyle w:val="Heading2"/>
        <w:widowControl/>
        <w:numPr>
          <w:ilvl w:val="1"/>
          <w:numId w:val="10"/>
        </w:numPr>
        <w:tabs>
          <w:tab w:val="clear" w:pos="0"/>
          <w:tab w:val="num" w:pos="-720"/>
        </w:tabs>
      </w:pPr>
      <w:r>
        <w:t xml:space="preserve">Aider le Pays à mettre en œuvre et à évaluer les activités financées par l’Agence de coopération, et consulter l’Agence principale afin de coordonner le déroulement des activités dans l’ordre; </w:t>
      </w:r>
    </w:p>
    <w:p w14:paraId="6AF0E31C" w14:textId="77777777" w:rsidR="001366BF" w:rsidRPr="000D4A67" w:rsidRDefault="001366BF" w:rsidP="001366BF">
      <w:pPr>
        <w:pStyle w:val="Heading2"/>
        <w:widowControl/>
        <w:numPr>
          <w:ilvl w:val="1"/>
          <w:numId w:val="10"/>
        </w:numPr>
        <w:tabs>
          <w:tab w:val="clear" w:pos="0"/>
          <w:tab w:val="num" w:pos="-720"/>
        </w:tabs>
      </w:pPr>
      <w:r>
        <w:t>Remettre des rapports à l’Agence principale sur ces activités, afin de les inclure dans les rapports globaux, conformément à l’Appendice 4-A; et</w:t>
      </w:r>
    </w:p>
    <w:p w14:paraId="36458795" w14:textId="77777777" w:rsidR="001366BF" w:rsidRPr="000D4A67" w:rsidRDefault="001366BF" w:rsidP="001366BF">
      <w:pPr>
        <w:pStyle w:val="Heading2"/>
        <w:widowControl/>
        <w:numPr>
          <w:ilvl w:val="1"/>
          <w:numId w:val="10"/>
        </w:numPr>
        <w:tabs>
          <w:tab w:val="clear" w:pos="0"/>
          <w:tab w:val="num" w:pos="-720"/>
        </w:tabs>
      </w:pPr>
      <w:r>
        <w:t>Parvenir à un consensus avec l’Agence principale concernant toute mesure de planification, de coordination et de remise de rapports requise pour faciliter la mise en œuvre du Plan.</w:t>
      </w:r>
    </w:p>
    <w:p w14:paraId="246F33E0" w14:textId="77777777" w:rsidR="001366BF" w:rsidRPr="000D4A67" w:rsidRDefault="001366BF" w:rsidP="001366BF">
      <w:pPr>
        <w:keepNext/>
        <w:widowControl w:val="0"/>
        <w:spacing w:before="360" w:after="240"/>
        <w:rPr>
          <w:b/>
        </w:rPr>
      </w:pPr>
      <w:r>
        <w:rPr>
          <w:b/>
        </w:rPr>
        <w:t>APPENDICE 7-A : RÉDUCTION DU FINANCEMENT EN CAS DE NON-CONFORMITÉ</w:t>
      </w:r>
    </w:p>
    <w:p w14:paraId="5925DC8F" w14:textId="77777777" w:rsidR="001366BF" w:rsidRPr="000D4A67" w:rsidRDefault="001366BF" w:rsidP="001366BF">
      <w:pPr>
        <w:pStyle w:val="Heading1"/>
        <w:keepNext/>
        <w:numPr>
          <w:ilvl w:val="0"/>
          <w:numId w:val="62"/>
        </w:numPr>
        <w:spacing w:before="360"/>
      </w:pPr>
      <w:r>
        <w:t>Conformément au paragraphe 11 de l’Accord, il pourra être déduit du montant du financement accordé un montant de 180 $ US par kg PAO de consommation dépassant la quantité précisée à la ligne 1.2 de l’Appendice 2-A pour chaque année de non-conformité à l’objectif précisé à la ligne 1.2 de l’Appendice 2-A, en étant entendu que la réduction maximum du financement ne dépassera pas le niveau de financement de la tranche demandé. Des mesures supplémentaires peuvent être considérées dans les cas où une non-conformité se prolonge sur deux années consécutives.</w:t>
      </w:r>
    </w:p>
    <w:p w14:paraId="1C8B3F08" w14:textId="77777777" w:rsidR="001366BF" w:rsidRPr="000D4A67" w:rsidRDefault="001366BF" w:rsidP="001366BF">
      <w:pPr>
        <w:pStyle w:val="Heading1"/>
        <w:numPr>
          <w:ilvl w:val="0"/>
          <w:numId w:val="64"/>
        </w:numPr>
      </w:pPr>
      <w:r>
        <w:t>Si la pénalité doit être appliquée au cours d’une année où deux accords assortis de pénalités différentes sont en vigueur (mise en œuvre en parallèle de deux phases du Plan), l’application de la pénalité sera déterminée au cas par cas en tenant compte du secteur en particulier responsable de la non-conformité. S’il est impossible de déterminer un secteur, ou si les deux phases concernent le même secteur, le niveau de pénalité à appliquer sera le plus élevé.</w:t>
      </w:r>
    </w:p>
    <w:p w14:paraId="13A8183B" w14:textId="77777777" w:rsidR="00E85409" w:rsidRPr="001366BF"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1366BF" w14:paraId="157925A0" w14:textId="77777777" w:rsidTr="00FB077C">
        <w:tc>
          <w:tcPr>
            <w:tcW w:w="1915" w:type="dxa"/>
          </w:tcPr>
          <w:p w14:paraId="32B63B91" w14:textId="77777777" w:rsidR="00E85409" w:rsidRPr="001366BF" w:rsidRDefault="00E85409" w:rsidP="00FB077C"/>
        </w:tc>
        <w:tc>
          <w:tcPr>
            <w:tcW w:w="1915" w:type="dxa"/>
          </w:tcPr>
          <w:p w14:paraId="141802FE" w14:textId="77777777" w:rsidR="00E85409" w:rsidRPr="001366BF" w:rsidRDefault="00E85409" w:rsidP="00FB077C"/>
        </w:tc>
        <w:tc>
          <w:tcPr>
            <w:tcW w:w="1915" w:type="dxa"/>
            <w:tcBorders>
              <w:bottom w:val="single" w:sz="4" w:space="0" w:color="auto"/>
            </w:tcBorders>
          </w:tcPr>
          <w:p w14:paraId="78379187" w14:textId="77777777" w:rsidR="00E85409" w:rsidRPr="001366BF" w:rsidRDefault="00E85409" w:rsidP="00FB077C"/>
        </w:tc>
        <w:tc>
          <w:tcPr>
            <w:tcW w:w="1915" w:type="dxa"/>
          </w:tcPr>
          <w:p w14:paraId="06D6DE49" w14:textId="77777777" w:rsidR="00E85409" w:rsidRPr="001366BF" w:rsidRDefault="00E85409" w:rsidP="00FB077C"/>
        </w:tc>
        <w:tc>
          <w:tcPr>
            <w:tcW w:w="1916" w:type="dxa"/>
          </w:tcPr>
          <w:p w14:paraId="7C1A3BE8" w14:textId="77777777" w:rsidR="00E85409" w:rsidRPr="001366BF" w:rsidRDefault="00E85409" w:rsidP="00FB077C"/>
        </w:tc>
      </w:tr>
    </w:tbl>
    <w:p w14:paraId="63A525CB" w14:textId="77777777" w:rsidR="00E85409" w:rsidRPr="001366BF" w:rsidRDefault="00E85409" w:rsidP="004E7F9C"/>
    <w:sectPr w:rsidR="00E85409" w:rsidRPr="001366BF" w:rsidSect="00D664DC">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5FD6FF" w14:textId="77777777" w:rsidR="00567DA8" w:rsidRDefault="00567DA8" w:rsidP="004A504B">
      <w:r>
        <w:separator/>
      </w:r>
    </w:p>
  </w:endnote>
  <w:endnote w:type="continuationSeparator" w:id="0">
    <w:p w14:paraId="1DFEB5E3" w14:textId="77777777" w:rsidR="00567DA8" w:rsidRDefault="00567DA8" w:rsidP="004A504B">
      <w:r>
        <w:continuationSeparator/>
      </w:r>
    </w:p>
  </w:endnote>
  <w:endnote w:type="continuationNotice" w:id="1">
    <w:p w14:paraId="1099C893" w14:textId="77777777" w:rsidR="00567DA8" w:rsidRDefault="00567D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8E0472" w14:textId="77777777" w:rsidR="00BE2DAA" w:rsidRPr="0033525D" w:rsidRDefault="00BE2DAA">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6A6E60" w14:textId="77777777" w:rsidR="00BE2DAA" w:rsidRPr="0033525D" w:rsidRDefault="00BE2DAA">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1A5CF7" w14:textId="77777777" w:rsidR="00C75270" w:rsidRDefault="00BE2DAA"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 xml:space="preserve">Les documents de présession du Comité exécutif du Fonds multilatéral aux fins d’application du Protocole de </w:t>
    </w:r>
  </w:p>
  <w:p w14:paraId="1E4CB187" w14:textId="37A0B2D1" w:rsidR="00BE2DAA" w:rsidRDefault="00BE2DAA" w:rsidP="00C75270">
    <w:pPr>
      <w:pBdr>
        <w:top w:val="single" w:sz="4" w:space="1" w:color="auto"/>
        <w:left w:val="single" w:sz="4" w:space="4" w:color="auto"/>
        <w:bottom w:val="single" w:sz="4" w:space="1" w:color="auto"/>
        <w:right w:val="single" w:sz="4" w:space="4" w:color="auto"/>
      </w:pBdr>
      <w:jc w:val="center"/>
      <w:rPr>
        <w:sz w:val="18"/>
        <w:szCs w:val="18"/>
      </w:rPr>
    </w:pPr>
    <w:r>
      <w:rPr>
        <w:sz w:val="18"/>
        <w:szCs w:val="18"/>
      </w:rPr>
      <w:t>Montréal sont présentés sous réserve des décisions pouvant être prises par le Comité exécutif après leur publication.</w:t>
    </w:r>
  </w:p>
  <w:p w14:paraId="097D1B79" w14:textId="77777777" w:rsidR="001E5705" w:rsidRDefault="001E5705" w:rsidP="00C75270">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0C00B"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798E61"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7D8EA8" w14:textId="77777777" w:rsidR="004E7F9C" w:rsidRDefault="004E7F9C" w:rsidP="00D664DC">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97930A" w14:textId="77777777" w:rsidR="00567DA8" w:rsidRDefault="00567DA8" w:rsidP="004A504B">
      <w:r>
        <w:separator/>
      </w:r>
    </w:p>
  </w:footnote>
  <w:footnote w:type="continuationSeparator" w:id="0">
    <w:p w14:paraId="11026F6C" w14:textId="77777777" w:rsidR="00567DA8" w:rsidRDefault="00567DA8" w:rsidP="004A504B">
      <w:r>
        <w:continuationSeparator/>
      </w:r>
    </w:p>
  </w:footnote>
  <w:footnote w:type="continuationNotice" w:id="1">
    <w:p w14:paraId="38A65AEA" w14:textId="77777777" w:rsidR="00567DA8" w:rsidRDefault="00567DA8"/>
  </w:footnote>
  <w:footnote w:id="2">
    <w:p w14:paraId="381ABCD2" w14:textId="77777777" w:rsidR="00997D6F" w:rsidRPr="001E1147" w:rsidRDefault="00997D6F" w:rsidP="00997D6F">
      <w:pPr>
        <w:pStyle w:val="FootnoteText"/>
        <w:spacing w:after="40"/>
      </w:pPr>
      <w:r>
        <w:rPr>
          <w:rStyle w:val="FootnoteReference"/>
        </w:rPr>
        <w:footnoteRef/>
      </w:r>
      <w:r>
        <w:t xml:space="preserve"> UNEP/</w:t>
      </w:r>
      <w:proofErr w:type="spellStart"/>
      <w:r>
        <w:t>OzL.Pro</w:t>
      </w:r>
      <w:proofErr w:type="spellEnd"/>
      <w:r>
        <w:t>/</w:t>
      </w:r>
      <w:proofErr w:type="spellStart"/>
      <w:r>
        <w:t>ExCom</w:t>
      </w:r>
      <w:proofErr w:type="spellEnd"/>
      <w:r>
        <w:t>/95/1</w:t>
      </w:r>
    </w:p>
  </w:footnote>
  <w:footnote w:id="3">
    <w:p w14:paraId="1D88797F" w14:textId="4F17A38A" w:rsidR="00BE2DAA" w:rsidRPr="00996241" w:rsidRDefault="00BE2DAA" w:rsidP="00BE2DAA">
      <w:pPr>
        <w:pStyle w:val="FootnoteText"/>
      </w:pPr>
      <w:r>
        <w:rPr>
          <w:rStyle w:val="FootnoteReference"/>
        </w:rPr>
        <w:footnoteRef/>
      </w:r>
      <w:r>
        <w:t xml:space="preserve"> Conformément à la lettre du 31 juillet 2024 adressée au Secrétariat par le ministère de l’Environnement, de l’Agriculture et du Bétail du Burundi.</w:t>
      </w:r>
    </w:p>
  </w:footnote>
  <w:footnote w:id="4">
    <w:p w14:paraId="67252376" w14:textId="078E1CAF" w:rsidR="00BE2DAA" w:rsidRPr="009931F4" w:rsidRDefault="00BE2DAA" w:rsidP="7D2D7327">
      <w:pPr>
        <w:pStyle w:val="FootnoteText"/>
        <w:rPr>
          <w:highlight w:val="cyan"/>
        </w:rPr>
      </w:pPr>
      <w:r>
        <w:rPr>
          <w:rStyle w:val="FootnoteReference"/>
        </w:rPr>
        <w:footnoteRef/>
      </w:r>
      <w:r>
        <w:t> Décision 65/23</w:t>
      </w:r>
    </w:p>
  </w:footnote>
  <w:footnote w:id="5">
    <w:p w14:paraId="16CE41A8" w14:textId="0E46FE36" w:rsidR="00BE2DAA" w:rsidRPr="00352449" w:rsidRDefault="00BE2DAA" w:rsidP="7D2D7327">
      <w:pPr>
        <w:pStyle w:val="FootnoteText"/>
      </w:pPr>
      <w:r>
        <w:rPr>
          <w:rStyle w:val="FootnoteReference"/>
        </w:rPr>
        <w:footnoteRef/>
      </w:r>
      <w:r>
        <w:t> Décision 81/42</w:t>
      </w:r>
    </w:p>
  </w:footnote>
  <w:footnote w:id="6">
    <w:p w14:paraId="6737CF2B" w14:textId="711CC494" w:rsidR="7D2D7327" w:rsidRPr="000D09E4" w:rsidRDefault="7D2D7327" w:rsidP="00E24BE4">
      <w:pPr>
        <w:pStyle w:val="FootnoteText"/>
      </w:pPr>
      <w:r>
        <w:rPr>
          <w:rStyle w:val="FootnoteReference"/>
        </w:rPr>
        <w:footnoteRef/>
      </w:r>
      <w:r>
        <w:t xml:space="preserve"> Selon la décision 81/42, le total des fonds approuvé pour la phase I du PGEH afin de respecter la réduction de 35 pour cent par rapport à la valeur de référence des HCFC a été rectifié de 332 000 $ US à 210 000 $ US, conformément à la décision 60/44(f)(xii); et le solde du financement maximal admissible pour le pays en vue de l’élimination complète des HCFC a été établi à 418 000 $ US, conformément à la décision 74/50(c)(xii), avec les ajustements de financements nécessaires à apporter pendant l’approbation de la phase II du PGEH pour le pays.</w:t>
      </w:r>
    </w:p>
  </w:footnote>
  <w:footnote w:id="7">
    <w:p w14:paraId="65628613" w14:textId="67FA8127" w:rsidR="009D3562" w:rsidRPr="00770005" w:rsidRDefault="009D3562" w:rsidP="00E24BE4">
      <w:pPr>
        <w:widowControl w:val="0"/>
        <w:contextualSpacing/>
      </w:pPr>
      <w:r>
        <w:rPr>
          <w:rStyle w:val="FootnoteReference"/>
          <w:sz w:val="20"/>
          <w:szCs w:val="20"/>
        </w:rPr>
        <w:footnoteRef/>
      </w:r>
      <w:r>
        <w:rPr>
          <w:sz w:val="20"/>
          <w:szCs w:val="20"/>
        </w:rPr>
        <w:t xml:space="preserve"> Y compris des ensembles de clés à cliquet, des </w:t>
      </w:r>
      <w:proofErr w:type="spellStart"/>
      <w:r>
        <w:rPr>
          <w:sz w:val="20"/>
          <w:szCs w:val="20"/>
        </w:rPr>
        <w:t>évaseurs</w:t>
      </w:r>
      <w:proofErr w:type="spellEnd"/>
      <w:r>
        <w:rPr>
          <w:sz w:val="20"/>
          <w:szCs w:val="20"/>
        </w:rPr>
        <w:t xml:space="preserve"> et des outils de sertissage, des tubes écarteurs, des trousses de brasage, des ensembles de manomètres de collecteurs de vannes, des manomètres numériques </w:t>
      </w:r>
      <w:proofErr w:type="spellStart"/>
      <w:r>
        <w:rPr>
          <w:sz w:val="20"/>
          <w:szCs w:val="20"/>
        </w:rPr>
        <w:t>quadridirectionnels</w:t>
      </w:r>
      <w:proofErr w:type="spellEnd"/>
      <w:r>
        <w:rPr>
          <w:sz w:val="20"/>
          <w:szCs w:val="20"/>
        </w:rPr>
        <w:t xml:space="preserve"> avec tubes, des pompes à vide, des stations de recharge portatives pour les hydrocarbures (HC), des machines de récupération, des unités de récupération pour les frigorigènes, y compris les frigorigènes inflammable A3.</w:t>
      </w:r>
    </w:p>
  </w:footnote>
  <w:footnote w:id="8">
    <w:p w14:paraId="128E6AF3" w14:textId="1A90BBD5" w:rsidR="002134AA" w:rsidRPr="002134AA" w:rsidRDefault="002134AA">
      <w:pPr>
        <w:pStyle w:val="FootnoteText"/>
      </w:pPr>
      <w:r>
        <w:rPr>
          <w:rStyle w:val="FootnoteReference"/>
        </w:rPr>
        <w:footnoteRef/>
      </w:r>
      <w:r>
        <w:t xml:space="preserve"> Les activités proposées ont été prises en compte dans les recommandations du rapport de vérification à la 93</w:t>
      </w:r>
      <w:r>
        <w:rPr>
          <w:vertAlign w:val="superscript"/>
        </w:rPr>
        <w:t>e</w:t>
      </w:r>
      <w:r>
        <w:t> réunion, y compris poursuivre le renforcement et l’accroissement de la capacité pour les importateurs et les agents des douanes sur le système d’octroi de permis et de quotas; élaborer un système d’autorisation en ligne pour un suivi plus efficace; et fournir de l’équipement supplémentaire d’identification des frigorigènes pour les agents des douanes aux frontières.</w:t>
      </w:r>
    </w:p>
  </w:footnote>
  <w:footnote w:id="9">
    <w:p w14:paraId="0B6915AB" w14:textId="1C1F47C6" w:rsidR="00236F45" w:rsidRPr="00352449" w:rsidRDefault="00236F45">
      <w:pPr>
        <w:pStyle w:val="FootnoteText"/>
      </w:pPr>
      <w:r>
        <w:rPr>
          <w:rStyle w:val="FootnoteReference"/>
        </w:rPr>
        <w:footnoteRef/>
      </w:r>
      <w:r>
        <w:t xml:space="preserve"> Les équipements à acquérir incluent des filtres de séchage, des pompes à vide, une balance électronique, des tuyaux, des détecteurs de fuite à infrarouge, des compteurs à pinces compacts </w:t>
      </w:r>
      <w:proofErr w:type="spellStart"/>
      <w:r>
        <w:t>Fieldpiece</w:t>
      </w:r>
      <w:proofErr w:type="spellEnd"/>
      <w:r>
        <w:t xml:space="preserve">, coupe-tubes, des ensembles de clés à cliquet, des </w:t>
      </w:r>
      <w:proofErr w:type="spellStart"/>
      <w:r>
        <w:t>évaseurs</w:t>
      </w:r>
      <w:proofErr w:type="spellEnd"/>
      <w:r>
        <w:t xml:space="preserve"> et des outils de sertissage, des trousses de brasage, des manomètres numériques portatifs, des ensembles de manomètres de collecteurs de vannes, une unité de récupération, des bonbonnes à frigorigènes.</w:t>
      </w:r>
    </w:p>
  </w:footnote>
  <w:footnote w:id="10">
    <w:p w14:paraId="61C0BED3" w14:textId="27EDB4A4" w:rsidR="006E074A" w:rsidRPr="004434A3" w:rsidRDefault="006E074A">
      <w:pPr>
        <w:pStyle w:val="FootnoteText"/>
      </w:pPr>
      <w:r>
        <w:rPr>
          <w:rStyle w:val="FootnoteReference"/>
        </w:rPr>
        <w:footnoteRef/>
      </w:r>
      <w:r>
        <w:t xml:space="preserve"> La consommation des HCFC peut dépasser zéro durant n’importe quelle année, aussi longtemps que la somme des taux de consommation calculés pour la période de 10 ans, du 1</w:t>
      </w:r>
      <w:r>
        <w:rPr>
          <w:vertAlign w:val="superscript"/>
        </w:rPr>
        <w:t>er</w:t>
      </w:r>
      <w:r>
        <w:t> janvier 2030 au 1</w:t>
      </w:r>
      <w:r>
        <w:rPr>
          <w:vertAlign w:val="superscript"/>
        </w:rPr>
        <w:t>er</w:t>
      </w:r>
      <w:r>
        <w:t> janvier 2040, divisée par dix, ne dépasse pas 2,5 pour cent de la valeur de référence des HCFC.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A5B363" w14:textId="16B17193" w:rsidR="00BE2DAA" w:rsidRPr="009B0D30" w:rsidRDefault="009B654D" w:rsidP="00BE2DAA">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/95/44</w:t>
    </w:r>
    <w:r>
      <w:fldChar w:fldCharType="end"/>
    </w:r>
  </w:p>
  <w:p w14:paraId="06DF8BCD" w14:textId="77777777" w:rsidR="00BE2DAA" w:rsidRPr="0033525D" w:rsidRDefault="00BE2DAA"/>
  <w:p w14:paraId="4902D8BE" w14:textId="77777777" w:rsidR="00BE2DAA" w:rsidRPr="0033525D" w:rsidRDefault="00BE2DA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0AE93D" w14:textId="3F7470EB" w:rsidR="00BE2DAA" w:rsidRPr="009B0D30" w:rsidRDefault="009B654D" w:rsidP="00BE2DAA">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/95/44</w:t>
    </w:r>
    <w:r>
      <w:fldChar w:fldCharType="end"/>
    </w:r>
  </w:p>
  <w:p w14:paraId="73A28912" w14:textId="77777777" w:rsidR="00BE2DAA" w:rsidRPr="0033525D" w:rsidRDefault="00BE2DAA" w:rsidP="00630F36">
    <w:pPr>
      <w:jc w:val="right"/>
    </w:pPr>
  </w:p>
  <w:p w14:paraId="3D71756B" w14:textId="77777777" w:rsidR="00BE2DAA" w:rsidRPr="0033525D" w:rsidRDefault="00BE2DAA"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37AD7E" w14:textId="0A1F7702" w:rsidR="00DC6A10" w:rsidRPr="000959A2" w:rsidRDefault="00E64057">
    <w:pPr>
      <w:rPr>
        <w:lang w:val="en-CA"/>
      </w:rPr>
    </w:pPr>
    <w:r>
      <w:fldChar w:fldCharType="begin"/>
    </w:r>
    <w:r w:rsidRPr="000959A2">
      <w:rPr>
        <w:lang w:val="en-CA"/>
      </w:rPr>
      <w:instrText xml:space="preserve"> DOCPROPERTY "Document number"  \* MERGEFORMAT </w:instrText>
    </w:r>
    <w:r>
      <w:fldChar w:fldCharType="separate"/>
    </w:r>
    <w:r w:rsidRPr="000959A2">
      <w:rPr>
        <w:lang w:val="en-CA"/>
      </w:rPr>
      <w:t>UNEP/</w:t>
    </w:r>
    <w:proofErr w:type="spellStart"/>
    <w:r w:rsidRPr="000959A2">
      <w:rPr>
        <w:lang w:val="en-CA"/>
      </w:rPr>
      <w:t>OzL.Pro</w:t>
    </w:r>
    <w:proofErr w:type="spellEnd"/>
    <w:r w:rsidRPr="000959A2">
      <w:rPr>
        <w:lang w:val="en-CA"/>
      </w:rPr>
      <w:t>/ExCom/95/44</w:t>
    </w:r>
    <w:r>
      <w:fldChar w:fldCharType="end"/>
    </w:r>
  </w:p>
  <w:p w14:paraId="77079B0E" w14:textId="77777777" w:rsidR="00DC6A10" w:rsidRPr="000959A2" w:rsidRDefault="00BE2DAA">
    <w:pPr>
      <w:rPr>
        <w:lang w:val="en-CA"/>
      </w:rPr>
    </w:pPr>
    <w:r w:rsidRPr="000959A2">
      <w:rPr>
        <w:lang w:val="en-CA"/>
      </w:rPr>
      <w:t>Annexe I</w:t>
    </w:r>
  </w:p>
  <w:p w14:paraId="79D45195" w14:textId="77777777" w:rsidR="00DC6A10" w:rsidRPr="000959A2" w:rsidRDefault="00DC6A10">
    <w:pPr>
      <w:rPr>
        <w:lang w:val="en-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77BC2F" w14:textId="65C510E9" w:rsidR="00DC6A10" w:rsidRPr="000959A2" w:rsidRDefault="00E64057" w:rsidP="00CA5833">
    <w:pPr>
      <w:jc w:val="right"/>
      <w:rPr>
        <w:lang w:val="en-CA"/>
      </w:rPr>
    </w:pPr>
    <w:r>
      <w:fldChar w:fldCharType="begin"/>
    </w:r>
    <w:r w:rsidRPr="000959A2">
      <w:rPr>
        <w:lang w:val="en-CA"/>
      </w:rPr>
      <w:instrText xml:space="preserve"> DOCPROPERTY "Document number"  \* MERGEFORMAT </w:instrText>
    </w:r>
    <w:r>
      <w:fldChar w:fldCharType="separate"/>
    </w:r>
    <w:r w:rsidRPr="000959A2">
      <w:rPr>
        <w:lang w:val="en-CA"/>
      </w:rPr>
      <w:t>UNEP/</w:t>
    </w:r>
    <w:proofErr w:type="spellStart"/>
    <w:r w:rsidRPr="000959A2">
      <w:rPr>
        <w:lang w:val="en-CA"/>
      </w:rPr>
      <w:t>OzL.Pro</w:t>
    </w:r>
    <w:proofErr w:type="spellEnd"/>
    <w:r w:rsidRPr="000959A2">
      <w:rPr>
        <w:lang w:val="en-CA"/>
      </w:rPr>
      <w:t>/ExCom/95/44</w:t>
    </w:r>
    <w:r>
      <w:fldChar w:fldCharType="end"/>
    </w:r>
  </w:p>
  <w:p w14:paraId="2E7B077B" w14:textId="77777777" w:rsidR="00DC6A10" w:rsidRPr="000959A2" w:rsidRDefault="00BE2DAA" w:rsidP="00CA5833">
    <w:pPr>
      <w:jc w:val="right"/>
      <w:rPr>
        <w:lang w:val="en-CA"/>
      </w:rPr>
    </w:pPr>
    <w:r w:rsidRPr="000959A2">
      <w:rPr>
        <w:lang w:val="en-CA"/>
      </w:rPr>
      <w:t>Annexe I</w:t>
    </w:r>
  </w:p>
  <w:p w14:paraId="40DABA32" w14:textId="77777777" w:rsidR="00DC6A10" w:rsidRPr="000959A2" w:rsidRDefault="00DC6A10" w:rsidP="00C25EA1">
    <w:pPr>
      <w:pStyle w:val="Header"/>
      <w:jc w:val="right"/>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46DC1F" w14:textId="77777777" w:rsidR="00BE2DAA" w:rsidRPr="000959A2" w:rsidRDefault="008D7650" w:rsidP="00BE2DAA">
    <w:pPr>
      <w:jc w:val="right"/>
      <w:rPr>
        <w:lang w:val="en-CA"/>
      </w:rPr>
    </w:pPr>
    <w:r>
      <w:fldChar w:fldCharType="begin"/>
    </w:r>
    <w:r w:rsidRPr="000959A2">
      <w:rPr>
        <w:lang w:val="en-CA"/>
      </w:rPr>
      <w:instrText xml:space="preserve"> DOCPROPERTY "Document number"  \* MERGEFORMAT </w:instrText>
    </w:r>
    <w:r>
      <w:fldChar w:fldCharType="separate"/>
    </w:r>
    <w:r w:rsidRPr="000959A2">
      <w:rPr>
        <w:lang w:val="en-CA"/>
      </w:rPr>
      <w:t>UNEP/</w:t>
    </w:r>
    <w:proofErr w:type="spellStart"/>
    <w:r w:rsidRPr="000959A2">
      <w:rPr>
        <w:lang w:val="en-CA"/>
      </w:rPr>
      <w:t>OzL.Pro</w:t>
    </w:r>
    <w:proofErr w:type="spellEnd"/>
    <w:r w:rsidRPr="000959A2">
      <w:rPr>
        <w:lang w:val="en-CA"/>
      </w:rPr>
      <w:t>/ExCom/95/1</w:t>
    </w:r>
    <w:r>
      <w:fldChar w:fldCharType="end"/>
    </w:r>
  </w:p>
  <w:p w14:paraId="51779163" w14:textId="77777777" w:rsidR="00BE2DAA" w:rsidRPr="000959A2" w:rsidRDefault="00BE2DAA" w:rsidP="00BE2DAA">
    <w:pPr>
      <w:jc w:val="right"/>
      <w:rPr>
        <w:lang w:val="en-CA"/>
      </w:rPr>
    </w:pPr>
    <w:r w:rsidRPr="000959A2">
      <w:rPr>
        <w:lang w:val="en-CA"/>
      </w:rPr>
      <w:t>Annexe I</w:t>
    </w:r>
  </w:p>
  <w:p w14:paraId="7311742E" w14:textId="77777777" w:rsidR="00BE2DAA" w:rsidRPr="000959A2" w:rsidRDefault="00BE2DAA">
    <w:pPr>
      <w:pStyle w:val="Header"/>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0ECC5E6"/>
    <w:lvl w:ilvl="0">
      <w:start w:val="1"/>
      <w:numFmt w:val="decimal"/>
      <w:pStyle w:val="Heading1"/>
      <w:lvlText w:val="%1."/>
      <w:lvlJc w:val="left"/>
      <w:pPr>
        <w:tabs>
          <w:tab w:val="num" w:pos="0"/>
        </w:tabs>
        <w:ind w:left="0" w:firstLine="0"/>
      </w:pPr>
      <w:rPr>
        <w:rFonts w:hint="default"/>
      </w:rPr>
    </w:lvl>
    <w:lvl w:ilvl="1">
      <w:numFmt w:val="lowerLetter"/>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937E2F3"/>
    <w:multiLevelType w:val="multilevel"/>
    <w:tmpl w:val="B3D6CAB8"/>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B12F805"/>
    <w:multiLevelType w:val="hybridMultilevel"/>
    <w:tmpl w:val="8D824366"/>
    <w:lvl w:ilvl="0" w:tplc="2F66BB04">
      <w:start w:val="1"/>
      <w:numFmt w:val="decimal"/>
      <w:lvlText w:val="%1."/>
      <w:lvlJc w:val="left"/>
      <w:pPr>
        <w:ind w:left="720" w:hanging="360"/>
      </w:pPr>
    </w:lvl>
    <w:lvl w:ilvl="1" w:tplc="204E966C">
      <w:start w:val="1"/>
      <w:numFmt w:val="lowerLetter"/>
      <w:lvlText w:val="%2."/>
      <w:lvlJc w:val="left"/>
      <w:pPr>
        <w:ind w:left="1440" w:hanging="360"/>
      </w:pPr>
    </w:lvl>
    <w:lvl w:ilvl="2" w:tplc="2E1EBB18">
      <w:start w:val="1"/>
      <w:numFmt w:val="lowerRoman"/>
      <w:lvlText w:val="%3."/>
      <w:lvlJc w:val="right"/>
      <w:pPr>
        <w:ind w:left="2160" w:hanging="180"/>
      </w:pPr>
    </w:lvl>
    <w:lvl w:ilvl="3" w:tplc="40EAD492">
      <w:start w:val="1"/>
      <w:numFmt w:val="decimal"/>
      <w:lvlText w:val="%4."/>
      <w:lvlJc w:val="left"/>
      <w:pPr>
        <w:ind w:left="2880" w:hanging="360"/>
      </w:pPr>
    </w:lvl>
    <w:lvl w:ilvl="4" w:tplc="919446F2">
      <w:start w:val="1"/>
      <w:numFmt w:val="lowerLetter"/>
      <w:lvlText w:val="%5."/>
      <w:lvlJc w:val="left"/>
      <w:pPr>
        <w:ind w:left="3600" w:hanging="360"/>
      </w:pPr>
    </w:lvl>
    <w:lvl w:ilvl="5" w:tplc="2F8A1704">
      <w:start w:val="1"/>
      <w:numFmt w:val="lowerRoman"/>
      <w:lvlText w:val="%6."/>
      <w:lvlJc w:val="right"/>
      <w:pPr>
        <w:ind w:left="4320" w:hanging="180"/>
      </w:pPr>
    </w:lvl>
    <w:lvl w:ilvl="6" w:tplc="66D67520">
      <w:start w:val="1"/>
      <w:numFmt w:val="decimal"/>
      <w:lvlText w:val="%7."/>
      <w:lvlJc w:val="left"/>
      <w:pPr>
        <w:ind w:left="5040" w:hanging="360"/>
      </w:pPr>
    </w:lvl>
    <w:lvl w:ilvl="7" w:tplc="E2F0D262">
      <w:start w:val="1"/>
      <w:numFmt w:val="lowerLetter"/>
      <w:lvlText w:val="%8."/>
      <w:lvlJc w:val="left"/>
      <w:pPr>
        <w:ind w:left="5760" w:hanging="360"/>
      </w:pPr>
    </w:lvl>
    <w:lvl w:ilvl="8" w:tplc="B426999E">
      <w:start w:val="1"/>
      <w:numFmt w:val="lowerRoman"/>
      <w:lvlText w:val="%9."/>
      <w:lvlJc w:val="right"/>
      <w:pPr>
        <w:ind w:left="6480" w:hanging="180"/>
      </w:pPr>
    </w:lvl>
  </w:abstractNum>
  <w:abstractNum w:abstractNumId="13" w15:restartNumberingAfterBreak="0">
    <w:nsid w:val="0B71261C"/>
    <w:multiLevelType w:val="multilevel"/>
    <w:tmpl w:val="079AFA52"/>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4FE1825"/>
    <w:multiLevelType w:val="hybridMultilevel"/>
    <w:tmpl w:val="6E3C8C4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EAE5F40"/>
    <w:multiLevelType w:val="hybridMultilevel"/>
    <w:tmpl w:val="B9E89160"/>
    <w:lvl w:ilvl="0" w:tplc="71A4FAD4">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08FEFF8"/>
    <w:multiLevelType w:val="hybridMultilevel"/>
    <w:tmpl w:val="90F2F8D8"/>
    <w:lvl w:ilvl="0" w:tplc="1F5ED566">
      <w:start w:val="1"/>
      <w:numFmt w:val="bullet"/>
      <w:lvlText w:val=""/>
      <w:lvlJc w:val="left"/>
      <w:pPr>
        <w:ind w:left="720" w:hanging="360"/>
      </w:pPr>
      <w:rPr>
        <w:rFonts w:ascii="Symbol" w:hAnsi="Symbol" w:hint="default"/>
      </w:rPr>
    </w:lvl>
    <w:lvl w:ilvl="1" w:tplc="4A6C6E7C">
      <w:start w:val="1"/>
      <w:numFmt w:val="bullet"/>
      <w:lvlText w:val="o"/>
      <w:lvlJc w:val="left"/>
      <w:pPr>
        <w:ind w:left="1440" w:hanging="360"/>
      </w:pPr>
      <w:rPr>
        <w:rFonts w:ascii="Courier New" w:hAnsi="Courier New" w:hint="default"/>
      </w:rPr>
    </w:lvl>
    <w:lvl w:ilvl="2" w:tplc="2A28C644">
      <w:start w:val="1"/>
      <w:numFmt w:val="bullet"/>
      <w:lvlText w:val=""/>
      <w:lvlJc w:val="left"/>
      <w:pPr>
        <w:ind w:left="2160" w:hanging="360"/>
      </w:pPr>
      <w:rPr>
        <w:rFonts w:ascii="Wingdings" w:hAnsi="Wingdings" w:hint="default"/>
      </w:rPr>
    </w:lvl>
    <w:lvl w:ilvl="3" w:tplc="A8AEA9F8">
      <w:start w:val="1"/>
      <w:numFmt w:val="bullet"/>
      <w:lvlText w:val=""/>
      <w:lvlJc w:val="left"/>
      <w:pPr>
        <w:ind w:left="2880" w:hanging="360"/>
      </w:pPr>
      <w:rPr>
        <w:rFonts w:ascii="Symbol" w:hAnsi="Symbol" w:hint="default"/>
      </w:rPr>
    </w:lvl>
    <w:lvl w:ilvl="4" w:tplc="350696FE">
      <w:start w:val="1"/>
      <w:numFmt w:val="bullet"/>
      <w:lvlText w:val="o"/>
      <w:lvlJc w:val="left"/>
      <w:pPr>
        <w:ind w:left="3600" w:hanging="360"/>
      </w:pPr>
      <w:rPr>
        <w:rFonts w:ascii="Courier New" w:hAnsi="Courier New" w:hint="default"/>
      </w:rPr>
    </w:lvl>
    <w:lvl w:ilvl="5" w:tplc="278A321E">
      <w:start w:val="1"/>
      <w:numFmt w:val="bullet"/>
      <w:lvlText w:val=""/>
      <w:lvlJc w:val="left"/>
      <w:pPr>
        <w:ind w:left="4320" w:hanging="360"/>
      </w:pPr>
      <w:rPr>
        <w:rFonts w:ascii="Wingdings" w:hAnsi="Wingdings" w:hint="default"/>
      </w:rPr>
    </w:lvl>
    <w:lvl w:ilvl="6" w:tplc="FD44A52C">
      <w:start w:val="1"/>
      <w:numFmt w:val="bullet"/>
      <w:lvlText w:val=""/>
      <w:lvlJc w:val="left"/>
      <w:pPr>
        <w:ind w:left="5040" w:hanging="360"/>
      </w:pPr>
      <w:rPr>
        <w:rFonts w:ascii="Symbol" w:hAnsi="Symbol" w:hint="default"/>
      </w:rPr>
    </w:lvl>
    <w:lvl w:ilvl="7" w:tplc="36E2D60E">
      <w:start w:val="1"/>
      <w:numFmt w:val="bullet"/>
      <w:lvlText w:val="o"/>
      <w:lvlJc w:val="left"/>
      <w:pPr>
        <w:ind w:left="5760" w:hanging="360"/>
      </w:pPr>
      <w:rPr>
        <w:rFonts w:ascii="Courier New" w:hAnsi="Courier New" w:hint="default"/>
      </w:rPr>
    </w:lvl>
    <w:lvl w:ilvl="8" w:tplc="7822458A">
      <w:start w:val="1"/>
      <w:numFmt w:val="bullet"/>
      <w:lvlText w:val=""/>
      <w:lvlJc w:val="left"/>
      <w:pPr>
        <w:ind w:left="6480" w:hanging="360"/>
      </w:pPr>
      <w:rPr>
        <w:rFonts w:ascii="Wingdings" w:hAnsi="Wingdings" w:hint="default"/>
      </w:rPr>
    </w:lvl>
  </w:abstractNum>
  <w:abstractNum w:abstractNumId="20" w15:restartNumberingAfterBreak="0">
    <w:nsid w:val="428B7147"/>
    <w:multiLevelType w:val="multilevel"/>
    <w:tmpl w:val="4C5A9B5E"/>
    <w:lvl w:ilvl="0">
      <w:start w:val="1"/>
      <w:numFmt w:val="decimal"/>
      <w:lvlText w:val="%1."/>
      <w:lvlJc w:val="left"/>
      <w:pPr>
        <w:ind w:left="0" w:firstLine="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48E22891"/>
    <w:multiLevelType w:val="hybridMultilevel"/>
    <w:tmpl w:val="9B126A20"/>
    <w:lvl w:ilvl="0" w:tplc="EF564746">
      <w:start w:val="1"/>
      <w:numFmt w:val="decimal"/>
      <w:lvlText w:val="%1."/>
      <w:lvlJc w:val="left"/>
      <w:pPr>
        <w:ind w:left="720" w:hanging="360"/>
      </w:pPr>
    </w:lvl>
    <w:lvl w:ilvl="1" w:tplc="DB2E337E">
      <w:start w:val="1"/>
      <w:numFmt w:val="lowerLetter"/>
      <w:lvlText w:val="%2."/>
      <w:lvlJc w:val="left"/>
      <w:pPr>
        <w:ind w:left="1440" w:hanging="360"/>
      </w:pPr>
    </w:lvl>
    <w:lvl w:ilvl="2" w:tplc="E6C48F24">
      <w:start w:val="1"/>
      <w:numFmt w:val="lowerRoman"/>
      <w:lvlText w:val="%3."/>
      <w:lvlJc w:val="right"/>
      <w:pPr>
        <w:ind w:left="2160" w:hanging="180"/>
      </w:pPr>
    </w:lvl>
    <w:lvl w:ilvl="3" w:tplc="E0E2BE32">
      <w:start w:val="1"/>
      <w:numFmt w:val="decimal"/>
      <w:lvlText w:val="%4."/>
      <w:lvlJc w:val="left"/>
      <w:pPr>
        <w:ind w:left="2880" w:hanging="360"/>
      </w:pPr>
    </w:lvl>
    <w:lvl w:ilvl="4" w:tplc="3216DD4A">
      <w:start w:val="1"/>
      <w:numFmt w:val="lowerLetter"/>
      <w:lvlText w:val="%5."/>
      <w:lvlJc w:val="left"/>
      <w:pPr>
        <w:ind w:left="3600" w:hanging="360"/>
      </w:pPr>
    </w:lvl>
    <w:lvl w:ilvl="5" w:tplc="029C869A">
      <w:start w:val="1"/>
      <w:numFmt w:val="lowerRoman"/>
      <w:lvlText w:val="%6."/>
      <w:lvlJc w:val="right"/>
      <w:pPr>
        <w:ind w:left="4320" w:hanging="180"/>
      </w:pPr>
    </w:lvl>
    <w:lvl w:ilvl="6" w:tplc="6478C44C">
      <w:start w:val="1"/>
      <w:numFmt w:val="decimal"/>
      <w:lvlText w:val="%7."/>
      <w:lvlJc w:val="left"/>
      <w:pPr>
        <w:ind w:left="5040" w:hanging="360"/>
      </w:pPr>
    </w:lvl>
    <w:lvl w:ilvl="7" w:tplc="2E7A53EA">
      <w:start w:val="1"/>
      <w:numFmt w:val="lowerLetter"/>
      <w:lvlText w:val="%8."/>
      <w:lvlJc w:val="left"/>
      <w:pPr>
        <w:ind w:left="5760" w:hanging="360"/>
      </w:pPr>
    </w:lvl>
    <w:lvl w:ilvl="8" w:tplc="CC30DA8E">
      <w:start w:val="1"/>
      <w:numFmt w:val="lowerRoman"/>
      <w:lvlText w:val="%9."/>
      <w:lvlJc w:val="right"/>
      <w:pPr>
        <w:ind w:left="6480" w:hanging="180"/>
      </w:pPr>
    </w:lvl>
  </w:abstractNum>
  <w:abstractNum w:abstractNumId="22"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43047BF"/>
    <w:multiLevelType w:val="hybridMultilevel"/>
    <w:tmpl w:val="5C8AA21E"/>
    <w:lvl w:ilvl="0" w:tplc="0C965424">
      <w:start w:val="163"/>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4305047"/>
    <w:multiLevelType w:val="hybridMultilevel"/>
    <w:tmpl w:val="DFE88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0786BE0"/>
    <w:multiLevelType w:val="multilevel"/>
    <w:tmpl w:val="9F94796A"/>
    <w:lvl w:ilvl="0">
      <w:start w:val="1"/>
      <w:numFmt w:val="decimal"/>
      <w:lvlText w:val="%1."/>
      <w:lvlJc w:val="left"/>
      <w:pPr>
        <w:tabs>
          <w:tab w:val="num" w:pos="0"/>
        </w:tabs>
        <w:ind w:left="720" w:hanging="360"/>
      </w:pPr>
      <w:rPr>
        <w:b w:val="0"/>
        <w:b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 w15:restartNumberingAfterBreak="0">
    <w:nsid w:val="7C1E7031"/>
    <w:multiLevelType w:val="hybridMultilevel"/>
    <w:tmpl w:val="6DB64F64"/>
    <w:lvl w:ilvl="0" w:tplc="46CAFF76">
      <w:start w:val="1"/>
      <w:numFmt w:val="decimal"/>
      <w:lvlText w:val="%1."/>
      <w:lvlJc w:val="left"/>
      <w:pPr>
        <w:ind w:left="720" w:hanging="360"/>
      </w:pPr>
    </w:lvl>
    <w:lvl w:ilvl="1" w:tplc="FC2CB238">
      <w:start w:val="1"/>
      <w:numFmt w:val="lowerLetter"/>
      <w:lvlText w:val="%2."/>
      <w:lvlJc w:val="left"/>
      <w:pPr>
        <w:ind w:left="1440" w:hanging="360"/>
      </w:pPr>
    </w:lvl>
    <w:lvl w:ilvl="2" w:tplc="C50634E0">
      <w:start w:val="1"/>
      <w:numFmt w:val="lowerRoman"/>
      <w:lvlText w:val="%3."/>
      <w:lvlJc w:val="right"/>
      <w:pPr>
        <w:ind w:left="2160" w:hanging="180"/>
      </w:pPr>
    </w:lvl>
    <w:lvl w:ilvl="3" w:tplc="DBEED13A">
      <w:start w:val="1"/>
      <w:numFmt w:val="decimal"/>
      <w:lvlText w:val="%4."/>
      <w:lvlJc w:val="left"/>
      <w:pPr>
        <w:ind w:left="2880" w:hanging="360"/>
      </w:pPr>
    </w:lvl>
    <w:lvl w:ilvl="4" w:tplc="242C3064">
      <w:start w:val="1"/>
      <w:numFmt w:val="lowerLetter"/>
      <w:lvlText w:val="%5."/>
      <w:lvlJc w:val="left"/>
      <w:pPr>
        <w:ind w:left="3600" w:hanging="360"/>
      </w:pPr>
    </w:lvl>
    <w:lvl w:ilvl="5" w:tplc="D5000646">
      <w:start w:val="1"/>
      <w:numFmt w:val="lowerRoman"/>
      <w:lvlText w:val="%6."/>
      <w:lvlJc w:val="right"/>
      <w:pPr>
        <w:ind w:left="4320" w:hanging="180"/>
      </w:pPr>
    </w:lvl>
    <w:lvl w:ilvl="6" w:tplc="0774343A">
      <w:start w:val="1"/>
      <w:numFmt w:val="decimal"/>
      <w:lvlText w:val="%7."/>
      <w:lvlJc w:val="left"/>
      <w:pPr>
        <w:ind w:left="5040" w:hanging="360"/>
      </w:pPr>
    </w:lvl>
    <w:lvl w:ilvl="7" w:tplc="04AC817C">
      <w:start w:val="1"/>
      <w:numFmt w:val="lowerLetter"/>
      <w:lvlText w:val="%8."/>
      <w:lvlJc w:val="left"/>
      <w:pPr>
        <w:ind w:left="5760" w:hanging="360"/>
      </w:pPr>
    </w:lvl>
    <w:lvl w:ilvl="8" w:tplc="154C758E">
      <w:start w:val="1"/>
      <w:numFmt w:val="lowerRoman"/>
      <w:lvlText w:val="%9."/>
      <w:lvlJc w:val="right"/>
      <w:pPr>
        <w:ind w:left="6480" w:hanging="180"/>
      </w:pPr>
    </w:lvl>
  </w:abstractNum>
  <w:abstractNum w:abstractNumId="30" w15:restartNumberingAfterBreak="0">
    <w:nsid w:val="7C5051D3"/>
    <w:multiLevelType w:val="multilevel"/>
    <w:tmpl w:val="08D64FB2"/>
    <w:lvl w:ilvl="0">
      <w:start w:val="12"/>
      <w:numFmt w:val="upperRoman"/>
      <w:lvlText w:val="%1."/>
      <w:lvlJc w:val="left"/>
      <w:pPr>
        <w:ind w:left="1080" w:hanging="72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2" w15:restartNumberingAfterBreak="0">
    <w:nsid w:val="7ED3493E"/>
    <w:multiLevelType w:val="hybridMultilevel"/>
    <w:tmpl w:val="C9F69514"/>
    <w:lvl w:ilvl="0" w:tplc="B5F04B50">
      <w:start w:val="1"/>
      <w:numFmt w:val="decimal"/>
      <w:lvlText w:val="%1."/>
      <w:lvlJc w:val="left"/>
      <w:pPr>
        <w:ind w:left="720" w:hanging="360"/>
      </w:pPr>
    </w:lvl>
    <w:lvl w:ilvl="1" w:tplc="B8B43F18">
      <w:start w:val="1"/>
      <w:numFmt w:val="lowerLetter"/>
      <w:lvlText w:val="%2."/>
      <w:lvlJc w:val="left"/>
      <w:pPr>
        <w:ind w:left="1440" w:hanging="360"/>
      </w:pPr>
    </w:lvl>
    <w:lvl w:ilvl="2" w:tplc="DFDEF422">
      <w:start w:val="1"/>
      <w:numFmt w:val="lowerRoman"/>
      <w:lvlText w:val="%3."/>
      <w:lvlJc w:val="right"/>
      <w:pPr>
        <w:ind w:left="2160" w:hanging="180"/>
      </w:pPr>
    </w:lvl>
    <w:lvl w:ilvl="3" w:tplc="86C487F6">
      <w:start w:val="1"/>
      <w:numFmt w:val="decimal"/>
      <w:lvlText w:val="%4."/>
      <w:lvlJc w:val="left"/>
      <w:pPr>
        <w:ind w:left="2880" w:hanging="360"/>
      </w:pPr>
    </w:lvl>
    <w:lvl w:ilvl="4" w:tplc="802A6A52">
      <w:start w:val="1"/>
      <w:numFmt w:val="lowerLetter"/>
      <w:lvlText w:val="%5."/>
      <w:lvlJc w:val="left"/>
      <w:pPr>
        <w:ind w:left="3600" w:hanging="360"/>
      </w:pPr>
    </w:lvl>
    <w:lvl w:ilvl="5" w:tplc="66044626">
      <w:start w:val="1"/>
      <w:numFmt w:val="lowerRoman"/>
      <w:lvlText w:val="%6."/>
      <w:lvlJc w:val="right"/>
      <w:pPr>
        <w:ind w:left="4320" w:hanging="180"/>
      </w:pPr>
    </w:lvl>
    <w:lvl w:ilvl="6" w:tplc="6B4E12A0">
      <w:start w:val="1"/>
      <w:numFmt w:val="decimal"/>
      <w:lvlText w:val="%7."/>
      <w:lvlJc w:val="left"/>
      <w:pPr>
        <w:ind w:left="5040" w:hanging="360"/>
      </w:pPr>
    </w:lvl>
    <w:lvl w:ilvl="7" w:tplc="E09A037C">
      <w:start w:val="1"/>
      <w:numFmt w:val="lowerLetter"/>
      <w:lvlText w:val="%8."/>
      <w:lvlJc w:val="left"/>
      <w:pPr>
        <w:ind w:left="5760" w:hanging="360"/>
      </w:pPr>
    </w:lvl>
    <w:lvl w:ilvl="8" w:tplc="FFD2D7BA">
      <w:start w:val="1"/>
      <w:numFmt w:val="lowerRoman"/>
      <w:lvlText w:val="%9."/>
      <w:lvlJc w:val="right"/>
      <w:pPr>
        <w:ind w:left="6480" w:hanging="180"/>
      </w:pPr>
    </w:lvl>
  </w:abstractNum>
  <w:abstractNum w:abstractNumId="33" w15:restartNumberingAfterBreak="0">
    <w:nsid w:val="7FBE2A42"/>
    <w:multiLevelType w:val="multilevel"/>
    <w:tmpl w:val="FD949EF8"/>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02268726">
    <w:abstractNumId w:val="13"/>
  </w:num>
  <w:num w:numId="2" w16cid:durableId="1112170020">
    <w:abstractNumId w:val="20"/>
  </w:num>
  <w:num w:numId="3" w16cid:durableId="868420336">
    <w:abstractNumId w:val="19"/>
  </w:num>
  <w:num w:numId="4" w16cid:durableId="432045568">
    <w:abstractNumId w:val="33"/>
  </w:num>
  <w:num w:numId="5" w16cid:durableId="85004325">
    <w:abstractNumId w:val="32"/>
  </w:num>
  <w:num w:numId="6" w16cid:durableId="1325204212">
    <w:abstractNumId w:val="12"/>
  </w:num>
  <w:num w:numId="7" w16cid:durableId="1148472667">
    <w:abstractNumId w:val="29"/>
  </w:num>
  <w:num w:numId="8" w16cid:durableId="358161911">
    <w:abstractNumId w:val="11"/>
  </w:num>
  <w:num w:numId="9" w16cid:durableId="2023122392">
    <w:abstractNumId w:val="21"/>
  </w:num>
  <w:num w:numId="10" w16cid:durableId="842863112">
    <w:abstractNumId w:val="10"/>
  </w:num>
  <w:num w:numId="11" w16cid:durableId="1467314392">
    <w:abstractNumId w:val="10"/>
  </w:num>
  <w:num w:numId="12" w16cid:durableId="983697108">
    <w:abstractNumId w:val="10"/>
  </w:num>
  <w:num w:numId="13" w16cid:durableId="2023127001">
    <w:abstractNumId w:val="10"/>
  </w:num>
  <w:num w:numId="14" w16cid:durableId="1746999825">
    <w:abstractNumId w:val="10"/>
  </w:num>
  <w:num w:numId="15" w16cid:durableId="1784107671">
    <w:abstractNumId w:val="9"/>
  </w:num>
  <w:num w:numId="16" w16cid:durableId="1839810355">
    <w:abstractNumId w:val="7"/>
  </w:num>
  <w:num w:numId="17" w16cid:durableId="1336880388">
    <w:abstractNumId w:val="6"/>
  </w:num>
  <w:num w:numId="18" w16cid:durableId="241304915">
    <w:abstractNumId w:val="5"/>
  </w:num>
  <w:num w:numId="19" w16cid:durableId="1774475732">
    <w:abstractNumId w:val="4"/>
  </w:num>
  <w:num w:numId="20" w16cid:durableId="1295328194">
    <w:abstractNumId w:val="8"/>
  </w:num>
  <w:num w:numId="21" w16cid:durableId="1853957162">
    <w:abstractNumId w:val="3"/>
  </w:num>
  <w:num w:numId="22" w16cid:durableId="765930498">
    <w:abstractNumId w:val="2"/>
  </w:num>
  <w:num w:numId="23" w16cid:durableId="502166907">
    <w:abstractNumId w:val="1"/>
  </w:num>
  <w:num w:numId="24" w16cid:durableId="919410863">
    <w:abstractNumId w:val="0"/>
  </w:num>
  <w:num w:numId="25" w16cid:durableId="462847601">
    <w:abstractNumId w:val="16"/>
  </w:num>
  <w:num w:numId="26" w16cid:durableId="299306927">
    <w:abstractNumId w:val="23"/>
  </w:num>
  <w:num w:numId="27" w16cid:durableId="559828470">
    <w:abstractNumId w:val="24"/>
  </w:num>
  <w:num w:numId="28" w16cid:durableId="1488010068">
    <w:abstractNumId w:val="31"/>
  </w:num>
  <w:num w:numId="29" w16cid:durableId="444007775">
    <w:abstractNumId w:val="17"/>
  </w:num>
  <w:num w:numId="30" w16cid:durableId="2081637436">
    <w:abstractNumId w:val="25"/>
  </w:num>
  <w:num w:numId="31" w16cid:durableId="1708261730">
    <w:abstractNumId w:val="22"/>
  </w:num>
  <w:num w:numId="32" w16cid:durableId="309213599">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4350016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22458732">
    <w:abstractNumId w:val="15"/>
  </w:num>
  <w:num w:numId="35" w16cid:durableId="1980039355">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03549086">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96845268">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86761701">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46840255">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88825089">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30433345">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30508526">
    <w:abstractNumId w:val="10"/>
  </w:num>
  <w:num w:numId="43" w16cid:durableId="1682118603">
    <w:abstractNumId w:val="10"/>
  </w:num>
  <w:num w:numId="44" w16cid:durableId="1794864721">
    <w:abstractNumId w:val="10"/>
  </w:num>
  <w:num w:numId="45" w16cid:durableId="1598097498">
    <w:abstractNumId w:val="10"/>
  </w:num>
  <w:num w:numId="46" w16cid:durableId="1684672478">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478764773">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932250337">
    <w:abstractNumId w:val="10"/>
  </w:num>
  <w:num w:numId="49" w16cid:durableId="485122897">
    <w:abstractNumId w:val="10"/>
  </w:num>
  <w:num w:numId="50" w16cid:durableId="661784598">
    <w:abstractNumId w:val="10"/>
  </w:num>
  <w:num w:numId="51" w16cid:durableId="363673854">
    <w:abstractNumId w:val="10"/>
  </w:num>
  <w:num w:numId="52" w16cid:durableId="1260993451">
    <w:abstractNumId w:val="10"/>
  </w:num>
  <w:num w:numId="53" w16cid:durableId="296764109">
    <w:abstractNumId w:val="10"/>
  </w:num>
  <w:num w:numId="54" w16cid:durableId="239295233">
    <w:abstractNumId w:val="10"/>
    <w:lvlOverride w:ilvl="0">
      <w:startOverride w:val="16"/>
    </w:lvlOverride>
  </w:num>
  <w:num w:numId="55" w16cid:durableId="1065954288">
    <w:abstractNumId w:val="18"/>
  </w:num>
  <w:num w:numId="56" w16cid:durableId="1247835753">
    <w:abstractNumId w:val="27"/>
  </w:num>
  <w:num w:numId="57" w16cid:durableId="995761188">
    <w:abstractNumId w:val="30"/>
  </w:num>
  <w:num w:numId="58" w16cid:durableId="833649104">
    <w:abstractNumId w:val="26"/>
  </w:num>
  <w:num w:numId="59" w16cid:durableId="1357267443">
    <w:abstractNumId w:val="28"/>
  </w:num>
  <w:num w:numId="60" w16cid:durableId="1685748169">
    <w:abstractNumId w:val="10"/>
    <w:lvlOverride w:ilvl="0">
      <w:startOverride w:val="1"/>
    </w:lvlOverride>
  </w:num>
  <w:num w:numId="61" w16cid:durableId="210461690">
    <w:abstractNumId w:val="14"/>
  </w:num>
  <w:num w:numId="62" w16cid:durableId="1796175898">
    <w:abstractNumId w:val="10"/>
    <w:lvlOverride w:ilvl="0">
      <w:startOverride w:val="1"/>
    </w:lvlOverride>
  </w:num>
  <w:num w:numId="63" w16cid:durableId="391273346">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2049715686">
    <w:abstractNumId w:val="10"/>
  </w:num>
  <w:num w:numId="65" w16cid:durableId="1778258944">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722360879">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324473407">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370568938">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901136138">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3865395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7995">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907350428">
    <w:abstractNumId w:val="10"/>
    <w:lvlOverride w:ilvl="0">
      <w:startOverride w:val="3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708191606">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2112507383">
    <w:abstractNumId w:val="1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291444836">
    <w:abstractNumId w:val="1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752969077">
    <w:abstractNumId w:val="10"/>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8D7650"/>
    <w:rsid w:val="00000FED"/>
    <w:rsid w:val="000032A8"/>
    <w:rsid w:val="0000434E"/>
    <w:rsid w:val="00004627"/>
    <w:rsid w:val="00005D8E"/>
    <w:rsid w:val="00010219"/>
    <w:rsid w:val="00014C7B"/>
    <w:rsid w:val="00016957"/>
    <w:rsid w:val="000211A9"/>
    <w:rsid w:val="00021238"/>
    <w:rsid w:val="00022071"/>
    <w:rsid w:val="0002236B"/>
    <w:rsid w:val="00031260"/>
    <w:rsid w:val="0003681A"/>
    <w:rsid w:val="000372B7"/>
    <w:rsid w:val="00041DF5"/>
    <w:rsid w:val="0005001C"/>
    <w:rsid w:val="000506B3"/>
    <w:rsid w:val="00050F6E"/>
    <w:rsid w:val="00061EC2"/>
    <w:rsid w:val="00061EF0"/>
    <w:rsid w:val="00066CE8"/>
    <w:rsid w:val="00070316"/>
    <w:rsid w:val="0007246F"/>
    <w:rsid w:val="00072827"/>
    <w:rsid w:val="00080ED0"/>
    <w:rsid w:val="00085B8F"/>
    <w:rsid w:val="00090481"/>
    <w:rsid w:val="000959A2"/>
    <w:rsid w:val="00097AA0"/>
    <w:rsid w:val="000A3826"/>
    <w:rsid w:val="000A6C26"/>
    <w:rsid w:val="000B36C8"/>
    <w:rsid w:val="000C4AF2"/>
    <w:rsid w:val="000C5FE9"/>
    <w:rsid w:val="000D032B"/>
    <w:rsid w:val="000D09E4"/>
    <w:rsid w:val="000D0FE6"/>
    <w:rsid w:val="000D52A4"/>
    <w:rsid w:val="000E07BC"/>
    <w:rsid w:val="000E2DC6"/>
    <w:rsid w:val="000E2E21"/>
    <w:rsid w:val="000F1CD4"/>
    <w:rsid w:val="000F4103"/>
    <w:rsid w:val="000F70A7"/>
    <w:rsid w:val="00111243"/>
    <w:rsid w:val="00112BA2"/>
    <w:rsid w:val="00113CCA"/>
    <w:rsid w:val="00114FDC"/>
    <w:rsid w:val="001164D9"/>
    <w:rsid w:val="00116A81"/>
    <w:rsid w:val="00122F25"/>
    <w:rsid w:val="00124499"/>
    <w:rsid w:val="00127C86"/>
    <w:rsid w:val="00131CEE"/>
    <w:rsid w:val="00133DC8"/>
    <w:rsid w:val="00135980"/>
    <w:rsid w:val="00136438"/>
    <w:rsid w:val="001366BF"/>
    <w:rsid w:val="0013786F"/>
    <w:rsid w:val="00144703"/>
    <w:rsid w:val="00150F36"/>
    <w:rsid w:val="00151B9C"/>
    <w:rsid w:val="00155193"/>
    <w:rsid w:val="001605CE"/>
    <w:rsid w:val="001613C1"/>
    <w:rsid w:val="00164719"/>
    <w:rsid w:val="00166FC4"/>
    <w:rsid w:val="00167420"/>
    <w:rsid w:val="001677AC"/>
    <w:rsid w:val="001678BA"/>
    <w:rsid w:val="00176824"/>
    <w:rsid w:val="001804EA"/>
    <w:rsid w:val="00183EE2"/>
    <w:rsid w:val="00184CB3"/>
    <w:rsid w:val="00186F78"/>
    <w:rsid w:val="00190A61"/>
    <w:rsid w:val="00190F81"/>
    <w:rsid w:val="001934CF"/>
    <w:rsid w:val="00193B13"/>
    <w:rsid w:val="00196904"/>
    <w:rsid w:val="00197179"/>
    <w:rsid w:val="001A1ECF"/>
    <w:rsid w:val="001A2215"/>
    <w:rsid w:val="001A30B6"/>
    <w:rsid w:val="001A3342"/>
    <w:rsid w:val="001A3E3D"/>
    <w:rsid w:val="001A651E"/>
    <w:rsid w:val="001A7049"/>
    <w:rsid w:val="001B1E40"/>
    <w:rsid w:val="001B5152"/>
    <w:rsid w:val="001C764E"/>
    <w:rsid w:val="001D616B"/>
    <w:rsid w:val="001E1052"/>
    <w:rsid w:val="001E21B1"/>
    <w:rsid w:val="001E2F93"/>
    <w:rsid w:val="001E4554"/>
    <w:rsid w:val="001E5705"/>
    <w:rsid w:val="001E5FC0"/>
    <w:rsid w:val="001E61E5"/>
    <w:rsid w:val="001EB842"/>
    <w:rsid w:val="001F2159"/>
    <w:rsid w:val="001F2CC3"/>
    <w:rsid w:val="001F3FA6"/>
    <w:rsid w:val="001F53FD"/>
    <w:rsid w:val="002055F9"/>
    <w:rsid w:val="00210B8B"/>
    <w:rsid w:val="002134AA"/>
    <w:rsid w:val="00214863"/>
    <w:rsid w:val="002156B4"/>
    <w:rsid w:val="00222AE1"/>
    <w:rsid w:val="00224D1E"/>
    <w:rsid w:val="00224FCD"/>
    <w:rsid w:val="00227880"/>
    <w:rsid w:val="00236F45"/>
    <w:rsid w:val="00237325"/>
    <w:rsid w:val="00237369"/>
    <w:rsid w:val="002453DF"/>
    <w:rsid w:val="00253222"/>
    <w:rsid w:val="002544F9"/>
    <w:rsid w:val="0026171C"/>
    <w:rsid w:val="00261C13"/>
    <w:rsid w:val="00262847"/>
    <w:rsid w:val="00265774"/>
    <w:rsid w:val="00265EC0"/>
    <w:rsid w:val="002733E4"/>
    <w:rsid w:val="00275284"/>
    <w:rsid w:val="00275D63"/>
    <w:rsid w:val="00277517"/>
    <w:rsid w:val="002777EB"/>
    <w:rsid w:val="00281BB2"/>
    <w:rsid w:val="00291611"/>
    <w:rsid w:val="0029A66C"/>
    <w:rsid w:val="002A03C3"/>
    <w:rsid w:val="002B0CE4"/>
    <w:rsid w:val="002B1EAD"/>
    <w:rsid w:val="002B1F7B"/>
    <w:rsid w:val="002B254E"/>
    <w:rsid w:val="002B418B"/>
    <w:rsid w:val="002B4CE8"/>
    <w:rsid w:val="002B600B"/>
    <w:rsid w:val="002B72E9"/>
    <w:rsid w:val="002B9F31"/>
    <w:rsid w:val="002C3B54"/>
    <w:rsid w:val="002C4B96"/>
    <w:rsid w:val="002C7998"/>
    <w:rsid w:val="002D0642"/>
    <w:rsid w:val="002D16E6"/>
    <w:rsid w:val="002D4BF6"/>
    <w:rsid w:val="002D7C5B"/>
    <w:rsid w:val="002E3E5F"/>
    <w:rsid w:val="002E3E95"/>
    <w:rsid w:val="002E4F34"/>
    <w:rsid w:val="002F1E53"/>
    <w:rsid w:val="002F2CAA"/>
    <w:rsid w:val="002F6478"/>
    <w:rsid w:val="0030052C"/>
    <w:rsid w:val="00300709"/>
    <w:rsid w:val="00301E9E"/>
    <w:rsid w:val="0030597E"/>
    <w:rsid w:val="00305ECA"/>
    <w:rsid w:val="00315811"/>
    <w:rsid w:val="00316F33"/>
    <w:rsid w:val="0032160F"/>
    <w:rsid w:val="003306E1"/>
    <w:rsid w:val="003320E4"/>
    <w:rsid w:val="0033525D"/>
    <w:rsid w:val="00336436"/>
    <w:rsid w:val="00336FCB"/>
    <w:rsid w:val="003414F3"/>
    <w:rsid w:val="0034301E"/>
    <w:rsid w:val="00346453"/>
    <w:rsid w:val="00352449"/>
    <w:rsid w:val="0035613E"/>
    <w:rsid w:val="00363EE9"/>
    <w:rsid w:val="00365E15"/>
    <w:rsid w:val="00374D45"/>
    <w:rsid w:val="00376128"/>
    <w:rsid w:val="0037742E"/>
    <w:rsid w:val="00377D56"/>
    <w:rsid w:val="0038245A"/>
    <w:rsid w:val="003840E6"/>
    <w:rsid w:val="00385CFC"/>
    <w:rsid w:val="003865B6"/>
    <w:rsid w:val="0039337A"/>
    <w:rsid w:val="003965E6"/>
    <w:rsid w:val="0039764E"/>
    <w:rsid w:val="00397A95"/>
    <w:rsid w:val="003A2327"/>
    <w:rsid w:val="003A3189"/>
    <w:rsid w:val="003A3CA7"/>
    <w:rsid w:val="003B266F"/>
    <w:rsid w:val="003B33BD"/>
    <w:rsid w:val="003B3CE1"/>
    <w:rsid w:val="003B4677"/>
    <w:rsid w:val="003B569D"/>
    <w:rsid w:val="003B5B79"/>
    <w:rsid w:val="003B73D3"/>
    <w:rsid w:val="003B791D"/>
    <w:rsid w:val="003C033B"/>
    <w:rsid w:val="003C05CE"/>
    <w:rsid w:val="003C3C0E"/>
    <w:rsid w:val="003D1A93"/>
    <w:rsid w:val="003D42A6"/>
    <w:rsid w:val="003D4F21"/>
    <w:rsid w:val="003D4FAC"/>
    <w:rsid w:val="003E1885"/>
    <w:rsid w:val="003E7906"/>
    <w:rsid w:val="003F000F"/>
    <w:rsid w:val="003F3C50"/>
    <w:rsid w:val="00406202"/>
    <w:rsid w:val="00406A6A"/>
    <w:rsid w:val="00406B22"/>
    <w:rsid w:val="00407147"/>
    <w:rsid w:val="004078FA"/>
    <w:rsid w:val="00415EC9"/>
    <w:rsid w:val="00416AA6"/>
    <w:rsid w:val="00431E08"/>
    <w:rsid w:val="004328A7"/>
    <w:rsid w:val="004334EB"/>
    <w:rsid w:val="00434C74"/>
    <w:rsid w:val="004404AB"/>
    <w:rsid w:val="004411D9"/>
    <w:rsid w:val="004434A3"/>
    <w:rsid w:val="004435E2"/>
    <w:rsid w:val="004451B8"/>
    <w:rsid w:val="00451306"/>
    <w:rsid w:val="00454164"/>
    <w:rsid w:val="00456EB4"/>
    <w:rsid w:val="00457827"/>
    <w:rsid w:val="004634AE"/>
    <w:rsid w:val="00464925"/>
    <w:rsid w:val="00464D0E"/>
    <w:rsid w:val="004718F3"/>
    <w:rsid w:val="00474AD5"/>
    <w:rsid w:val="00475040"/>
    <w:rsid w:val="00477D4F"/>
    <w:rsid w:val="00490C06"/>
    <w:rsid w:val="00491C24"/>
    <w:rsid w:val="00493D40"/>
    <w:rsid w:val="00493EE3"/>
    <w:rsid w:val="00494666"/>
    <w:rsid w:val="004967B6"/>
    <w:rsid w:val="004A1024"/>
    <w:rsid w:val="004A2C22"/>
    <w:rsid w:val="004A504B"/>
    <w:rsid w:val="004A559B"/>
    <w:rsid w:val="004A6911"/>
    <w:rsid w:val="004B0AE4"/>
    <w:rsid w:val="004B3652"/>
    <w:rsid w:val="004B3AEF"/>
    <w:rsid w:val="004B54E0"/>
    <w:rsid w:val="004B707E"/>
    <w:rsid w:val="004B7384"/>
    <w:rsid w:val="004C0833"/>
    <w:rsid w:val="004C4269"/>
    <w:rsid w:val="004C4A8E"/>
    <w:rsid w:val="004C7CFB"/>
    <w:rsid w:val="004D1959"/>
    <w:rsid w:val="004D6236"/>
    <w:rsid w:val="004D7F90"/>
    <w:rsid w:val="004E051D"/>
    <w:rsid w:val="004E4DBB"/>
    <w:rsid w:val="004E4E41"/>
    <w:rsid w:val="004E73DB"/>
    <w:rsid w:val="004E7F9C"/>
    <w:rsid w:val="004F3493"/>
    <w:rsid w:val="004F5143"/>
    <w:rsid w:val="004F6322"/>
    <w:rsid w:val="004F6332"/>
    <w:rsid w:val="00501FD9"/>
    <w:rsid w:val="00505D73"/>
    <w:rsid w:val="00512B09"/>
    <w:rsid w:val="00514A93"/>
    <w:rsid w:val="00515035"/>
    <w:rsid w:val="0051581B"/>
    <w:rsid w:val="005220ED"/>
    <w:rsid w:val="00523A3C"/>
    <w:rsid w:val="00524FEB"/>
    <w:rsid w:val="005273A6"/>
    <w:rsid w:val="00527C3C"/>
    <w:rsid w:val="00532ADD"/>
    <w:rsid w:val="00533796"/>
    <w:rsid w:val="005344B3"/>
    <w:rsid w:val="005363FF"/>
    <w:rsid w:val="00537343"/>
    <w:rsid w:val="00537787"/>
    <w:rsid w:val="005516F3"/>
    <w:rsid w:val="00553C5A"/>
    <w:rsid w:val="00555D75"/>
    <w:rsid w:val="005564E2"/>
    <w:rsid w:val="00560DF0"/>
    <w:rsid w:val="00564C21"/>
    <w:rsid w:val="005667A8"/>
    <w:rsid w:val="0056759C"/>
    <w:rsid w:val="00567DA8"/>
    <w:rsid w:val="005719B4"/>
    <w:rsid w:val="005741BD"/>
    <w:rsid w:val="00577798"/>
    <w:rsid w:val="0059513E"/>
    <w:rsid w:val="0059597B"/>
    <w:rsid w:val="005A6AA4"/>
    <w:rsid w:val="005A6D9F"/>
    <w:rsid w:val="005B1C31"/>
    <w:rsid w:val="005B4817"/>
    <w:rsid w:val="005B48FF"/>
    <w:rsid w:val="005C1323"/>
    <w:rsid w:val="005C1672"/>
    <w:rsid w:val="005C1E32"/>
    <w:rsid w:val="005C297C"/>
    <w:rsid w:val="005C2ABD"/>
    <w:rsid w:val="005C6014"/>
    <w:rsid w:val="005C670D"/>
    <w:rsid w:val="005C6894"/>
    <w:rsid w:val="005C7381"/>
    <w:rsid w:val="005D01DE"/>
    <w:rsid w:val="005D363F"/>
    <w:rsid w:val="005D753A"/>
    <w:rsid w:val="005E0F15"/>
    <w:rsid w:val="005E47AE"/>
    <w:rsid w:val="005E4E2E"/>
    <w:rsid w:val="005F5ED7"/>
    <w:rsid w:val="00603337"/>
    <w:rsid w:val="00604C15"/>
    <w:rsid w:val="00612851"/>
    <w:rsid w:val="00614722"/>
    <w:rsid w:val="00615573"/>
    <w:rsid w:val="006158D5"/>
    <w:rsid w:val="006217D8"/>
    <w:rsid w:val="00624F17"/>
    <w:rsid w:val="00625D83"/>
    <w:rsid w:val="006457D7"/>
    <w:rsid w:val="00650076"/>
    <w:rsid w:val="00651984"/>
    <w:rsid w:val="00651BBA"/>
    <w:rsid w:val="006615F6"/>
    <w:rsid w:val="006623E7"/>
    <w:rsid w:val="006624B7"/>
    <w:rsid w:val="00662B80"/>
    <w:rsid w:val="00664BD9"/>
    <w:rsid w:val="006656E2"/>
    <w:rsid w:val="0066768F"/>
    <w:rsid w:val="006709D5"/>
    <w:rsid w:val="00670F6C"/>
    <w:rsid w:val="00675456"/>
    <w:rsid w:val="00676E58"/>
    <w:rsid w:val="006852C7"/>
    <w:rsid w:val="006852CE"/>
    <w:rsid w:val="00692D14"/>
    <w:rsid w:val="00694FCC"/>
    <w:rsid w:val="006958AE"/>
    <w:rsid w:val="006A08AF"/>
    <w:rsid w:val="006A3FF3"/>
    <w:rsid w:val="006A7A3B"/>
    <w:rsid w:val="006B4E71"/>
    <w:rsid w:val="006B65C7"/>
    <w:rsid w:val="006C0EF5"/>
    <w:rsid w:val="006C1727"/>
    <w:rsid w:val="006C32FD"/>
    <w:rsid w:val="006C39CE"/>
    <w:rsid w:val="006C410D"/>
    <w:rsid w:val="006C4C1C"/>
    <w:rsid w:val="006C73CF"/>
    <w:rsid w:val="006D06FC"/>
    <w:rsid w:val="006D0FCC"/>
    <w:rsid w:val="006D199B"/>
    <w:rsid w:val="006D21F5"/>
    <w:rsid w:val="006D3089"/>
    <w:rsid w:val="006E074A"/>
    <w:rsid w:val="006E126D"/>
    <w:rsid w:val="006E1FC3"/>
    <w:rsid w:val="006E4411"/>
    <w:rsid w:val="006E5EEC"/>
    <w:rsid w:val="006E60DD"/>
    <w:rsid w:val="006F043C"/>
    <w:rsid w:val="0070021E"/>
    <w:rsid w:val="00704CE9"/>
    <w:rsid w:val="0070616B"/>
    <w:rsid w:val="00706295"/>
    <w:rsid w:val="00706FDA"/>
    <w:rsid w:val="00711F9A"/>
    <w:rsid w:val="00712AE7"/>
    <w:rsid w:val="00713810"/>
    <w:rsid w:val="007143ED"/>
    <w:rsid w:val="00716544"/>
    <w:rsid w:val="00725D04"/>
    <w:rsid w:val="007275FC"/>
    <w:rsid w:val="0072788C"/>
    <w:rsid w:val="007303A5"/>
    <w:rsid w:val="00730B3E"/>
    <w:rsid w:val="007332A3"/>
    <w:rsid w:val="0073420B"/>
    <w:rsid w:val="00736367"/>
    <w:rsid w:val="0074760E"/>
    <w:rsid w:val="007548C4"/>
    <w:rsid w:val="00754ABA"/>
    <w:rsid w:val="007613F9"/>
    <w:rsid w:val="00766811"/>
    <w:rsid w:val="00770005"/>
    <w:rsid w:val="00776956"/>
    <w:rsid w:val="0077794E"/>
    <w:rsid w:val="00782B0D"/>
    <w:rsid w:val="00786B53"/>
    <w:rsid w:val="00787A69"/>
    <w:rsid w:val="007912FB"/>
    <w:rsid w:val="00791BD9"/>
    <w:rsid w:val="0079781A"/>
    <w:rsid w:val="007A0C5D"/>
    <w:rsid w:val="007A1546"/>
    <w:rsid w:val="007A20E1"/>
    <w:rsid w:val="007A228C"/>
    <w:rsid w:val="007A29F0"/>
    <w:rsid w:val="007A368E"/>
    <w:rsid w:val="007A5868"/>
    <w:rsid w:val="007B04CE"/>
    <w:rsid w:val="007B2497"/>
    <w:rsid w:val="007B6871"/>
    <w:rsid w:val="007B6E3C"/>
    <w:rsid w:val="007B7A2F"/>
    <w:rsid w:val="007BEBE2"/>
    <w:rsid w:val="007C2B69"/>
    <w:rsid w:val="007C2EC7"/>
    <w:rsid w:val="007C32EE"/>
    <w:rsid w:val="007C3D33"/>
    <w:rsid w:val="007C5982"/>
    <w:rsid w:val="007D294A"/>
    <w:rsid w:val="007D47D2"/>
    <w:rsid w:val="007D577F"/>
    <w:rsid w:val="007D6EC0"/>
    <w:rsid w:val="007D7E1D"/>
    <w:rsid w:val="007E503C"/>
    <w:rsid w:val="007E6BD7"/>
    <w:rsid w:val="007F0E8B"/>
    <w:rsid w:val="007F5D05"/>
    <w:rsid w:val="007F6111"/>
    <w:rsid w:val="008014B7"/>
    <w:rsid w:val="0080345C"/>
    <w:rsid w:val="008044FB"/>
    <w:rsid w:val="008150FA"/>
    <w:rsid w:val="008160DA"/>
    <w:rsid w:val="00817C53"/>
    <w:rsid w:val="0082522F"/>
    <w:rsid w:val="00826C64"/>
    <w:rsid w:val="00827E79"/>
    <w:rsid w:val="00831979"/>
    <w:rsid w:val="008326B7"/>
    <w:rsid w:val="00843474"/>
    <w:rsid w:val="00847934"/>
    <w:rsid w:val="008504F4"/>
    <w:rsid w:val="00851352"/>
    <w:rsid w:val="008543D7"/>
    <w:rsid w:val="00854B05"/>
    <w:rsid w:val="00857077"/>
    <w:rsid w:val="00860A60"/>
    <w:rsid w:val="00860D1E"/>
    <w:rsid w:val="00862384"/>
    <w:rsid w:val="00863230"/>
    <w:rsid w:val="00864308"/>
    <w:rsid w:val="00865BD0"/>
    <w:rsid w:val="008717D8"/>
    <w:rsid w:val="0087215C"/>
    <w:rsid w:val="008747BE"/>
    <w:rsid w:val="00875D25"/>
    <w:rsid w:val="008762A8"/>
    <w:rsid w:val="00880E35"/>
    <w:rsid w:val="00883B5D"/>
    <w:rsid w:val="00884E32"/>
    <w:rsid w:val="008850E7"/>
    <w:rsid w:val="00885932"/>
    <w:rsid w:val="008875FE"/>
    <w:rsid w:val="00887F8E"/>
    <w:rsid w:val="00890D57"/>
    <w:rsid w:val="008947A4"/>
    <w:rsid w:val="00896234"/>
    <w:rsid w:val="00897E43"/>
    <w:rsid w:val="008A24EF"/>
    <w:rsid w:val="008A4FD0"/>
    <w:rsid w:val="008A5A1B"/>
    <w:rsid w:val="008A675E"/>
    <w:rsid w:val="008B66AD"/>
    <w:rsid w:val="008C1201"/>
    <w:rsid w:val="008C222B"/>
    <w:rsid w:val="008C5738"/>
    <w:rsid w:val="008C574A"/>
    <w:rsid w:val="008C7EAD"/>
    <w:rsid w:val="008CB804"/>
    <w:rsid w:val="008D0CFE"/>
    <w:rsid w:val="008D6152"/>
    <w:rsid w:val="008D6F9E"/>
    <w:rsid w:val="008D7650"/>
    <w:rsid w:val="008E0D92"/>
    <w:rsid w:val="008E2FF5"/>
    <w:rsid w:val="008E3AE2"/>
    <w:rsid w:val="008E7BA9"/>
    <w:rsid w:val="008F0F81"/>
    <w:rsid w:val="008F27BF"/>
    <w:rsid w:val="008F2E64"/>
    <w:rsid w:val="00905D6C"/>
    <w:rsid w:val="009064F6"/>
    <w:rsid w:val="00910BD8"/>
    <w:rsid w:val="009142EC"/>
    <w:rsid w:val="009145E4"/>
    <w:rsid w:val="009154C3"/>
    <w:rsid w:val="00915D77"/>
    <w:rsid w:val="00916C2E"/>
    <w:rsid w:val="0091743A"/>
    <w:rsid w:val="00921B83"/>
    <w:rsid w:val="00923540"/>
    <w:rsid w:val="00926767"/>
    <w:rsid w:val="009302AE"/>
    <w:rsid w:val="0093382C"/>
    <w:rsid w:val="00935515"/>
    <w:rsid w:val="009361D5"/>
    <w:rsid w:val="00941EAF"/>
    <w:rsid w:val="009428A4"/>
    <w:rsid w:val="00944D50"/>
    <w:rsid w:val="00946564"/>
    <w:rsid w:val="00957706"/>
    <w:rsid w:val="00962629"/>
    <w:rsid w:val="0096467E"/>
    <w:rsid w:val="009659F4"/>
    <w:rsid w:val="00970D60"/>
    <w:rsid w:val="00973522"/>
    <w:rsid w:val="009760B8"/>
    <w:rsid w:val="009763B8"/>
    <w:rsid w:val="00976CB8"/>
    <w:rsid w:val="00981567"/>
    <w:rsid w:val="00985AB9"/>
    <w:rsid w:val="00986D5A"/>
    <w:rsid w:val="009870FC"/>
    <w:rsid w:val="009874D0"/>
    <w:rsid w:val="00990D46"/>
    <w:rsid w:val="0099377F"/>
    <w:rsid w:val="0099390E"/>
    <w:rsid w:val="009946D5"/>
    <w:rsid w:val="009960E5"/>
    <w:rsid w:val="00997D6F"/>
    <w:rsid w:val="0099EAF9"/>
    <w:rsid w:val="009A4BA4"/>
    <w:rsid w:val="009A5A85"/>
    <w:rsid w:val="009A659B"/>
    <w:rsid w:val="009A7ADC"/>
    <w:rsid w:val="009B0D30"/>
    <w:rsid w:val="009B4448"/>
    <w:rsid w:val="009B654D"/>
    <w:rsid w:val="009C19B7"/>
    <w:rsid w:val="009C37C2"/>
    <w:rsid w:val="009C5ABB"/>
    <w:rsid w:val="009C6A86"/>
    <w:rsid w:val="009C77C1"/>
    <w:rsid w:val="009D06CF"/>
    <w:rsid w:val="009D15F0"/>
    <w:rsid w:val="009D3562"/>
    <w:rsid w:val="009D7C51"/>
    <w:rsid w:val="009E196C"/>
    <w:rsid w:val="009E1B42"/>
    <w:rsid w:val="009E2C28"/>
    <w:rsid w:val="009E6A0A"/>
    <w:rsid w:val="009F36BF"/>
    <w:rsid w:val="009F6AA1"/>
    <w:rsid w:val="009F7403"/>
    <w:rsid w:val="00A05F1A"/>
    <w:rsid w:val="00A0696E"/>
    <w:rsid w:val="00A06CB4"/>
    <w:rsid w:val="00A111B6"/>
    <w:rsid w:val="00A17A8F"/>
    <w:rsid w:val="00A231CB"/>
    <w:rsid w:val="00A26D27"/>
    <w:rsid w:val="00A26E41"/>
    <w:rsid w:val="00A335E5"/>
    <w:rsid w:val="00A35B35"/>
    <w:rsid w:val="00A376EE"/>
    <w:rsid w:val="00A402DB"/>
    <w:rsid w:val="00A42A99"/>
    <w:rsid w:val="00A43915"/>
    <w:rsid w:val="00A460EC"/>
    <w:rsid w:val="00A5151A"/>
    <w:rsid w:val="00A57E0A"/>
    <w:rsid w:val="00A64FE7"/>
    <w:rsid w:val="00A65DF4"/>
    <w:rsid w:val="00A668B4"/>
    <w:rsid w:val="00A677C5"/>
    <w:rsid w:val="00A73206"/>
    <w:rsid w:val="00A74E44"/>
    <w:rsid w:val="00A753F9"/>
    <w:rsid w:val="00A77919"/>
    <w:rsid w:val="00A823F6"/>
    <w:rsid w:val="00A8719E"/>
    <w:rsid w:val="00A972FE"/>
    <w:rsid w:val="00AA0A89"/>
    <w:rsid w:val="00AA5368"/>
    <w:rsid w:val="00AA6429"/>
    <w:rsid w:val="00AA718D"/>
    <w:rsid w:val="00AB518B"/>
    <w:rsid w:val="00AC01AA"/>
    <w:rsid w:val="00AC1159"/>
    <w:rsid w:val="00AC22AC"/>
    <w:rsid w:val="00AC3EE9"/>
    <w:rsid w:val="00AC4F72"/>
    <w:rsid w:val="00AC5041"/>
    <w:rsid w:val="00AD1B67"/>
    <w:rsid w:val="00AE482E"/>
    <w:rsid w:val="00AE618D"/>
    <w:rsid w:val="00AF1B39"/>
    <w:rsid w:val="00AF6335"/>
    <w:rsid w:val="00AF741A"/>
    <w:rsid w:val="00B01ADB"/>
    <w:rsid w:val="00B03783"/>
    <w:rsid w:val="00B040E1"/>
    <w:rsid w:val="00B04161"/>
    <w:rsid w:val="00B056F9"/>
    <w:rsid w:val="00B0571A"/>
    <w:rsid w:val="00B06952"/>
    <w:rsid w:val="00B10150"/>
    <w:rsid w:val="00B11E3D"/>
    <w:rsid w:val="00B14D2C"/>
    <w:rsid w:val="00B17E82"/>
    <w:rsid w:val="00B22661"/>
    <w:rsid w:val="00B2439B"/>
    <w:rsid w:val="00B26E12"/>
    <w:rsid w:val="00B30D5D"/>
    <w:rsid w:val="00B3273C"/>
    <w:rsid w:val="00B368D0"/>
    <w:rsid w:val="00B36E6C"/>
    <w:rsid w:val="00B40D14"/>
    <w:rsid w:val="00B43493"/>
    <w:rsid w:val="00B4575A"/>
    <w:rsid w:val="00B50160"/>
    <w:rsid w:val="00B51D38"/>
    <w:rsid w:val="00B5562F"/>
    <w:rsid w:val="00B575BA"/>
    <w:rsid w:val="00B65994"/>
    <w:rsid w:val="00B70359"/>
    <w:rsid w:val="00B71608"/>
    <w:rsid w:val="00B76429"/>
    <w:rsid w:val="00B800E3"/>
    <w:rsid w:val="00B80889"/>
    <w:rsid w:val="00B8125F"/>
    <w:rsid w:val="00B82B65"/>
    <w:rsid w:val="00B86471"/>
    <w:rsid w:val="00B93197"/>
    <w:rsid w:val="00B956D4"/>
    <w:rsid w:val="00B97446"/>
    <w:rsid w:val="00B9777F"/>
    <w:rsid w:val="00BA61EF"/>
    <w:rsid w:val="00BA7432"/>
    <w:rsid w:val="00BB1690"/>
    <w:rsid w:val="00BB2764"/>
    <w:rsid w:val="00BB4D47"/>
    <w:rsid w:val="00BC1AA0"/>
    <w:rsid w:val="00BC2495"/>
    <w:rsid w:val="00BC314A"/>
    <w:rsid w:val="00BC4960"/>
    <w:rsid w:val="00BC7EB9"/>
    <w:rsid w:val="00BD2643"/>
    <w:rsid w:val="00BD56B1"/>
    <w:rsid w:val="00BD6558"/>
    <w:rsid w:val="00BE0195"/>
    <w:rsid w:val="00BE072C"/>
    <w:rsid w:val="00BE2DAA"/>
    <w:rsid w:val="00BE3AB5"/>
    <w:rsid w:val="00BE5017"/>
    <w:rsid w:val="00BE54A7"/>
    <w:rsid w:val="00BF2AD7"/>
    <w:rsid w:val="00BF2CE5"/>
    <w:rsid w:val="00BF2F76"/>
    <w:rsid w:val="00BF3022"/>
    <w:rsid w:val="00BF3214"/>
    <w:rsid w:val="00BF5573"/>
    <w:rsid w:val="00BF6764"/>
    <w:rsid w:val="00C01C5B"/>
    <w:rsid w:val="00C03D56"/>
    <w:rsid w:val="00C0711A"/>
    <w:rsid w:val="00C116BA"/>
    <w:rsid w:val="00C1434F"/>
    <w:rsid w:val="00C15867"/>
    <w:rsid w:val="00C15FE9"/>
    <w:rsid w:val="00C1789A"/>
    <w:rsid w:val="00C17A7C"/>
    <w:rsid w:val="00C22398"/>
    <w:rsid w:val="00C2296D"/>
    <w:rsid w:val="00C23155"/>
    <w:rsid w:val="00C23DA2"/>
    <w:rsid w:val="00C25EA1"/>
    <w:rsid w:val="00C26588"/>
    <w:rsid w:val="00C26E27"/>
    <w:rsid w:val="00C279FA"/>
    <w:rsid w:val="00C3306A"/>
    <w:rsid w:val="00C345A2"/>
    <w:rsid w:val="00C34A45"/>
    <w:rsid w:val="00C40C41"/>
    <w:rsid w:val="00C416D7"/>
    <w:rsid w:val="00C45885"/>
    <w:rsid w:val="00C45E32"/>
    <w:rsid w:val="00C50F22"/>
    <w:rsid w:val="00C56812"/>
    <w:rsid w:val="00C57971"/>
    <w:rsid w:val="00C65BD7"/>
    <w:rsid w:val="00C74730"/>
    <w:rsid w:val="00C75270"/>
    <w:rsid w:val="00C76BA4"/>
    <w:rsid w:val="00C7FC73"/>
    <w:rsid w:val="00C83A48"/>
    <w:rsid w:val="00C85865"/>
    <w:rsid w:val="00C85C49"/>
    <w:rsid w:val="00C85E85"/>
    <w:rsid w:val="00C87145"/>
    <w:rsid w:val="00C87C3A"/>
    <w:rsid w:val="00C926C8"/>
    <w:rsid w:val="00C92861"/>
    <w:rsid w:val="00C94FB7"/>
    <w:rsid w:val="00C954DB"/>
    <w:rsid w:val="00CA2EAE"/>
    <w:rsid w:val="00CA323D"/>
    <w:rsid w:val="00CA3D17"/>
    <w:rsid w:val="00CA4AC1"/>
    <w:rsid w:val="00CA5833"/>
    <w:rsid w:val="00CA585C"/>
    <w:rsid w:val="00CA59FB"/>
    <w:rsid w:val="00CA6825"/>
    <w:rsid w:val="00CB0316"/>
    <w:rsid w:val="00CB0B11"/>
    <w:rsid w:val="00CB1DBA"/>
    <w:rsid w:val="00CB426A"/>
    <w:rsid w:val="00CB5354"/>
    <w:rsid w:val="00CC076C"/>
    <w:rsid w:val="00CC3C9E"/>
    <w:rsid w:val="00CC6A14"/>
    <w:rsid w:val="00CC70A3"/>
    <w:rsid w:val="00CD4442"/>
    <w:rsid w:val="00CD53C3"/>
    <w:rsid w:val="00CD574E"/>
    <w:rsid w:val="00CD6907"/>
    <w:rsid w:val="00CE4C22"/>
    <w:rsid w:val="00CE549D"/>
    <w:rsid w:val="00CE69BE"/>
    <w:rsid w:val="00CE76E5"/>
    <w:rsid w:val="00CF02B6"/>
    <w:rsid w:val="00CF41EC"/>
    <w:rsid w:val="00CF4719"/>
    <w:rsid w:val="00CF5D04"/>
    <w:rsid w:val="00D01F08"/>
    <w:rsid w:val="00D04DE4"/>
    <w:rsid w:val="00D063F1"/>
    <w:rsid w:val="00D11735"/>
    <w:rsid w:val="00D11C42"/>
    <w:rsid w:val="00D1464C"/>
    <w:rsid w:val="00D14F22"/>
    <w:rsid w:val="00D15372"/>
    <w:rsid w:val="00D17CD7"/>
    <w:rsid w:val="00D259AA"/>
    <w:rsid w:val="00D33F13"/>
    <w:rsid w:val="00D4741C"/>
    <w:rsid w:val="00D50A3B"/>
    <w:rsid w:val="00D51DBE"/>
    <w:rsid w:val="00D54D93"/>
    <w:rsid w:val="00D551A4"/>
    <w:rsid w:val="00D57918"/>
    <w:rsid w:val="00D57FB9"/>
    <w:rsid w:val="00D65E7F"/>
    <w:rsid w:val="00D664DC"/>
    <w:rsid w:val="00D73DC6"/>
    <w:rsid w:val="00D74C1A"/>
    <w:rsid w:val="00D754C1"/>
    <w:rsid w:val="00D77393"/>
    <w:rsid w:val="00D77A35"/>
    <w:rsid w:val="00D81B3E"/>
    <w:rsid w:val="00D839C0"/>
    <w:rsid w:val="00D86A9C"/>
    <w:rsid w:val="00D90C70"/>
    <w:rsid w:val="00D90E49"/>
    <w:rsid w:val="00D96ADE"/>
    <w:rsid w:val="00D9751F"/>
    <w:rsid w:val="00DA0CE2"/>
    <w:rsid w:val="00DA2387"/>
    <w:rsid w:val="00DA407B"/>
    <w:rsid w:val="00DA6D84"/>
    <w:rsid w:val="00DA7BC8"/>
    <w:rsid w:val="00DB0E47"/>
    <w:rsid w:val="00DC0EE2"/>
    <w:rsid w:val="00DC561D"/>
    <w:rsid w:val="00DC6A10"/>
    <w:rsid w:val="00DC7A50"/>
    <w:rsid w:val="00DD3B9F"/>
    <w:rsid w:val="00DD61D3"/>
    <w:rsid w:val="00DE1FB5"/>
    <w:rsid w:val="00DE657E"/>
    <w:rsid w:val="00DF10C6"/>
    <w:rsid w:val="00DF2169"/>
    <w:rsid w:val="00DF4704"/>
    <w:rsid w:val="00E024AA"/>
    <w:rsid w:val="00E0370E"/>
    <w:rsid w:val="00E15C77"/>
    <w:rsid w:val="00E1693E"/>
    <w:rsid w:val="00E16DEE"/>
    <w:rsid w:val="00E20080"/>
    <w:rsid w:val="00E208C0"/>
    <w:rsid w:val="00E24BE4"/>
    <w:rsid w:val="00E250F1"/>
    <w:rsid w:val="00E2620D"/>
    <w:rsid w:val="00E334F4"/>
    <w:rsid w:val="00E35155"/>
    <w:rsid w:val="00E3550D"/>
    <w:rsid w:val="00E37E23"/>
    <w:rsid w:val="00E42CBF"/>
    <w:rsid w:val="00E47C79"/>
    <w:rsid w:val="00E50CF7"/>
    <w:rsid w:val="00E52838"/>
    <w:rsid w:val="00E57682"/>
    <w:rsid w:val="00E614E0"/>
    <w:rsid w:val="00E63EB0"/>
    <w:rsid w:val="00E64057"/>
    <w:rsid w:val="00E645A5"/>
    <w:rsid w:val="00E71F66"/>
    <w:rsid w:val="00E73B31"/>
    <w:rsid w:val="00E73F7F"/>
    <w:rsid w:val="00E753E8"/>
    <w:rsid w:val="00E85409"/>
    <w:rsid w:val="00E866B6"/>
    <w:rsid w:val="00E9339B"/>
    <w:rsid w:val="00E95D49"/>
    <w:rsid w:val="00E962C8"/>
    <w:rsid w:val="00EA429F"/>
    <w:rsid w:val="00EA4F9E"/>
    <w:rsid w:val="00EA63CA"/>
    <w:rsid w:val="00EA6D3B"/>
    <w:rsid w:val="00EB00AD"/>
    <w:rsid w:val="00EB035D"/>
    <w:rsid w:val="00EB136C"/>
    <w:rsid w:val="00EB480E"/>
    <w:rsid w:val="00EB5EC6"/>
    <w:rsid w:val="00EB7FC9"/>
    <w:rsid w:val="00EC682D"/>
    <w:rsid w:val="00ED02CF"/>
    <w:rsid w:val="00ED0F41"/>
    <w:rsid w:val="00ED1B1F"/>
    <w:rsid w:val="00ED27E8"/>
    <w:rsid w:val="00ED7137"/>
    <w:rsid w:val="00EE17FB"/>
    <w:rsid w:val="00EE19AD"/>
    <w:rsid w:val="00EE2FA2"/>
    <w:rsid w:val="00EE31E5"/>
    <w:rsid w:val="00EF06EA"/>
    <w:rsid w:val="00F0034E"/>
    <w:rsid w:val="00F02A7A"/>
    <w:rsid w:val="00F0662A"/>
    <w:rsid w:val="00F07604"/>
    <w:rsid w:val="00F11D91"/>
    <w:rsid w:val="00F15845"/>
    <w:rsid w:val="00F21088"/>
    <w:rsid w:val="00F222F8"/>
    <w:rsid w:val="00F31148"/>
    <w:rsid w:val="00F326BF"/>
    <w:rsid w:val="00F327E7"/>
    <w:rsid w:val="00F3479A"/>
    <w:rsid w:val="00F35746"/>
    <w:rsid w:val="00F4148E"/>
    <w:rsid w:val="00F41A6A"/>
    <w:rsid w:val="00F447C7"/>
    <w:rsid w:val="00F459B4"/>
    <w:rsid w:val="00F45D3D"/>
    <w:rsid w:val="00F47D30"/>
    <w:rsid w:val="00F5211B"/>
    <w:rsid w:val="00F554A9"/>
    <w:rsid w:val="00F6222E"/>
    <w:rsid w:val="00F633F6"/>
    <w:rsid w:val="00F63BE5"/>
    <w:rsid w:val="00F665DC"/>
    <w:rsid w:val="00F716FD"/>
    <w:rsid w:val="00F80355"/>
    <w:rsid w:val="00F810C8"/>
    <w:rsid w:val="00F8436C"/>
    <w:rsid w:val="00F86AA8"/>
    <w:rsid w:val="00F87C43"/>
    <w:rsid w:val="00F91CE7"/>
    <w:rsid w:val="00F93F41"/>
    <w:rsid w:val="00FA50DE"/>
    <w:rsid w:val="00FA5722"/>
    <w:rsid w:val="00FA7F26"/>
    <w:rsid w:val="00FB0C81"/>
    <w:rsid w:val="00FC07ED"/>
    <w:rsid w:val="00FC2200"/>
    <w:rsid w:val="00FC2540"/>
    <w:rsid w:val="00FC3EC5"/>
    <w:rsid w:val="00FD0E32"/>
    <w:rsid w:val="00FD67B1"/>
    <w:rsid w:val="00FF0204"/>
    <w:rsid w:val="00FF3AED"/>
    <w:rsid w:val="0107F048"/>
    <w:rsid w:val="011260F0"/>
    <w:rsid w:val="011DE9EF"/>
    <w:rsid w:val="013D19D2"/>
    <w:rsid w:val="01704BDF"/>
    <w:rsid w:val="0176980C"/>
    <w:rsid w:val="0176AF93"/>
    <w:rsid w:val="017AD7DD"/>
    <w:rsid w:val="019E46A1"/>
    <w:rsid w:val="01DCB9A6"/>
    <w:rsid w:val="020594DA"/>
    <w:rsid w:val="0217820F"/>
    <w:rsid w:val="021AF5F5"/>
    <w:rsid w:val="021EFA80"/>
    <w:rsid w:val="022C27D2"/>
    <w:rsid w:val="02490589"/>
    <w:rsid w:val="02536EF6"/>
    <w:rsid w:val="026840D9"/>
    <w:rsid w:val="027BB71D"/>
    <w:rsid w:val="028940F8"/>
    <w:rsid w:val="02C6AC62"/>
    <w:rsid w:val="03000A31"/>
    <w:rsid w:val="03350E73"/>
    <w:rsid w:val="03390236"/>
    <w:rsid w:val="034740D6"/>
    <w:rsid w:val="03556998"/>
    <w:rsid w:val="03667067"/>
    <w:rsid w:val="03870362"/>
    <w:rsid w:val="03975B40"/>
    <w:rsid w:val="0397BE58"/>
    <w:rsid w:val="03A990FB"/>
    <w:rsid w:val="03B72EF6"/>
    <w:rsid w:val="03CA9D32"/>
    <w:rsid w:val="03CF9410"/>
    <w:rsid w:val="03D24DF2"/>
    <w:rsid w:val="03D24FAD"/>
    <w:rsid w:val="03EB1720"/>
    <w:rsid w:val="03F4A468"/>
    <w:rsid w:val="03F8BBFC"/>
    <w:rsid w:val="0420F459"/>
    <w:rsid w:val="0447DC2F"/>
    <w:rsid w:val="04548BD4"/>
    <w:rsid w:val="0475E2FA"/>
    <w:rsid w:val="047C339C"/>
    <w:rsid w:val="0480064B"/>
    <w:rsid w:val="04A7933E"/>
    <w:rsid w:val="04B57AAE"/>
    <w:rsid w:val="04C0BAF2"/>
    <w:rsid w:val="04C60BC1"/>
    <w:rsid w:val="04DF6DE5"/>
    <w:rsid w:val="0526A8E8"/>
    <w:rsid w:val="0539A8AA"/>
    <w:rsid w:val="0545FF00"/>
    <w:rsid w:val="0553AA4A"/>
    <w:rsid w:val="0553D855"/>
    <w:rsid w:val="05545481"/>
    <w:rsid w:val="0560EDF7"/>
    <w:rsid w:val="05704B3F"/>
    <w:rsid w:val="057486A1"/>
    <w:rsid w:val="058E13AE"/>
    <w:rsid w:val="0597939C"/>
    <w:rsid w:val="05A0800E"/>
    <w:rsid w:val="05A0979E"/>
    <w:rsid w:val="05A282B4"/>
    <w:rsid w:val="05B20921"/>
    <w:rsid w:val="05B25F65"/>
    <w:rsid w:val="05B85E15"/>
    <w:rsid w:val="05BCD790"/>
    <w:rsid w:val="05C48BC7"/>
    <w:rsid w:val="05CB13E0"/>
    <w:rsid w:val="05E4DDB1"/>
    <w:rsid w:val="060E8673"/>
    <w:rsid w:val="06258AA5"/>
    <w:rsid w:val="062D5769"/>
    <w:rsid w:val="069A8F76"/>
    <w:rsid w:val="069C1641"/>
    <w:rsid w:val="06B63B5D"/>
    <w:rsid w:val="06BFE476"/>
    <w:rsid w:val="06C3F152"/>
    <w:rsid w:val="06EC9B4E"/>
    <w:rsid w:val="071AAEB2"/>
    <w:rsid w:val="07290CD0"/>
    <w:rsid w:val="073D9467"/>
    <w:rsid w:val="07605B63"/>
    <w:rsid w:val="0767C3EB"/>
    <w:rsid w:val="0781BE71"/>
    <w:rsid w:val="0795B97F"/>
    <w:rsid w:val="079ECE41"/>
    <w:rsid w:val="07AFE5CD"/>
    <w:rsid w:val="07BCD8F1"/>
    <w:rsid w:val="07DB262E"/>
    <w:rsid w:val="07E9B6F1"/>
    <w:rsid w:val="07EC2AB6"/>
    <w:rsid w:val="07ED8E7A"/>
    <w:rsid w:val="0822745D"/>
    <w:rsid w:val="082F4387"/>
    <w:rsid w:val="083AC93D"/>
    <w:rsid w:val="0844182F"/>
    <w:rsid w:val="084A036F"/>
    <w:rsid w:val="086DFDAA"/>
    <w:rsid w:val="08862E74"/>
    <w:rsid w:val="0887C3DF"/>
    <w:rsid w:val="088FB3C4"/>
    <w:rsid w:val="08948568"/>
    <w:rsid w:val="089497D6"/>
    <w:rsid w:val="089B4F1E"/>
    <w:rsid w:val="08B807A7"/>
    <w:rsid w:val="08CCA079"/>
    <w:rsid w:val="08D73482"/>
    <w:rsid w:val="08D860A4"/>
    <w:rsid w:val="08D92D63"/>
    <w:rsid w:val="08ECB6AD"/>
    <w:rsid w:val="08F4F256"/>
    <w:rsid w:val="091411E8"/>
    <w:rsid w:val="0925D6C5"/>
    <w:rsid w:val="093B77CD"/>
    <w:rsid w:val="095A2BCC"/>
    <w:rsid w:val="09780EEF"/>
    <w:rsid w:val="098F7530"/>
    <w:rsid w:val="09A78BAE"/>
    <w:rsid w:val="09A904F5"/>
    <w:rsid w:val="09AA45FC"/>
    <w:rsid w:val="09F105B9"/>
    <w:rsid w:val="0A0277FC"/>
    <w:rsid w:val="0A0FE9BB"/>
    <w:rsid w:val="0A11E878"/>
    <w:rsid w:val="0A18DF84"/>
    <w:rsid w:val="0A23639E"/>
    <w:rsid w:val="0A3F2093"/>
    <w:rsid w:val="0A5D2FC0"/>
    <w:rsid w:val="0A5E9691"/>
    <w:rsid w:val="0A626112"/>
    <w:rsid w:val="0A6420BC"/>
    <w:rsid w:val="0A69B0CC"/>
    <w:rsid w:val="0A8E118D"/>
    <w:rsid w:val="0A97E873"/>
    <w:rsid w:val="0A9E0B4A"/>
    <w:rsid w:val="0B2B471E"/>
    <w:rsid w:val="0B3A5746"/>
    <w:rsid w:val="0B49FA07"/>
    <w:rsid w:val="0B536522"/>
    <w:rsid w:val="0B5E6693"/>
    <w:rsid w:val="0B652568"/>
    <w:rsid w:val="0B6AB7F1"/>
    <w:rsid w:val="0B9B8EA5"/>
    <w:rsid w:val="0BBAC22F"/>
    <w:rsid w:val="0BFAC648"/>
    <w:rsid w:val="0C118885"/>
    <w:rsid w:val="0C1DA222"/>
    <w:rsid w:val="0C5BCD22"/>
    <w:rsid w:val="0C64654D"/>
    <w:rsid w:val="0C7C7523"/>
    <w:rsid w:val="0C854A37"/>
    <w:rsid w:val="0C90AC6A"/>
    <w:rsid w:val="0CB829ED"/>
    <w:rsid w:val="0CC20CDF"/>
    <w:rsid w:val="0D211053"/>
    <w:rsid w:val="0D4E661C"/>
    <w:rsid w:val="0D5788CC"/>
    <w:rsid w:val="0D73F733"/>
    <w:rsid w:val="0D88442D"/>
    <w:rsid w:val="0D8FE7A9"/>
    <w:rsid w:val="0DB0B329"/>
    <w:rsid w:val="0DB5571F"/>
    <w:rsid w:val="0DE27F2D"/>
    <w:rsid w:val="0DF5B3A6"/>
    <w:rsid w:val="0E04E825"/>
    <w:rsid w:val="0E057D17"/>
    <w:rsid w:val="0E133978"/>
    <w:rsid w:val="0E34DFBB"/>
    <w:rsid w:val="0E40FD98"/>
    <w:rsid w:val="0E626F07"/>
    <w:rsid w:val="0E85AC11"/>
    <w:rsid w:val="0E8615C3"/>
    <w:rsid w:val="0EA22D80"/>
    <w:rsid w:val="0EBAF68D"/>
    <w:rsid w:val="0EBB8CEF"/>
    <w:rsid w:val="0EBC0EB3"/>
    <w:rsid w:val="0ED6E256"/>
    <w:rsid w:val="0EF655F9"/>
    <w:rsid w:val="0F475F98"/>
    <w:rsid w:val="0F589BB9"/>
    <w:rsid w:val="0F6025C4"/>
    <w:rsid w:val="0F65D37E"/>
    <w:rsid w:val="0F6A7C38"/>
    <w:rsid w:val="0F76884E"/>
    <w:rsid w:val="0F8400FA"/>
    <w:rsid w:val="0F915153"/>
    <w:rsid w:val="0F935BB3"/>
    <w:rsid w:val="0FA40270"/>
    <w:rsid w:val="0FA82268"/>
    <w:rsid w:val="0FADD0BD"/>
    <w:rsid w:val="0FBAC9D1"/>
    <w:rsid w:val="0FD209FC"/>
    <w:rsid w:val="0FE397F3"/>
    <w:rsid w:val="0FF1E0DF"/>
    <w:rsid w:val="0FF2BA0A"/>
    <w:rsid w:val="100A60AF"/>
    <w:rsid w:val="10177046"/>
    <w:rsid w:val="10249DAB"/>
    <w:rsid w:val="1036C76C"/>
    <w:rsid w:val="1046ECF2"/>
    <w:rsid w:val="105502ED"/>
    <w:rsid w:val="105A0ADA"/>
    <w:rsid w:val="106477E5"/>
    <w:rsid w:val="1069F1C0"/>
    <w:rsid w:val="106B9FFD"/>
    <w:rsid w:val="106DCC8A"/>
    <w:rsid w:val="1079846F"/>
    <w:rsid w:val="108B6DF0"/>
    <w:rsid w:val="109784B6"/>
    <w:rsid w:val="10A5E9D1"/>
    <w:rsid w:val="10BC9023"/>
    <w:rsid w:val="10EFCC77"/>
    <w:rsid w:val="11000A6B"/>
    <w:rsid w:val="1102AADC"/>
    <w:rsid w:val="111BFC12"/>
    <w:rsid w:val="112080EA"/>
    <w:rsid w:val="113A1D51"/>
    <w:rsid w:val="11436C4A"/>
    <w:rsid w:val="11472DF9"/>
    <w:rsid w:val="115939E6"/>
    <w:rsid w:val="11617DEF"/>
    <w:rsid w:val="11627D54"/>
    <w:rsid w:val="1171F503"/>
    <w:rsid w:val="117BEA4B"/>
    <w:rsid w:val="11882D69"/>
    <w:rsid w:val="119F006B"/>
    <w:rsid w:val="11C78E03"/>
    <w:rsid w:val="11D0DF11"/>
    <w:rsid w:val="11D52286"/>
    <w:rsid w:val="11DDEF0A"/>
    <w:rsid w:val="11E474D9"/>
    <w:rsid w:val="11F355AE"/>
    <w:rsid w:val="12065155"/>
    <w:rsid w:val="120A0905"/>
    <w:rsid w:val="1212A84C"/>
    <w:rsid w:val="121EE823"/>
    <w:rsid w:val="122F9FBB"/>
    <w:rsid w:val="1267FBAB"/>
    <w:rsid w:val="1274EAA4"/>
    <w:rsid w:val="12BC29F5"/>
    <w:rsid w:val="12C6F384"/>
    <w:rsid w:val="130F91FF"/>
    <w:rsid w:val="132D7DAB"/>
    <w:rsid w:val="132EBE42"/>
    <w:rsid w:val="132F231F"/>
    <w:rsid w:val="13359C39"/>
    <w:rsid w:val="133FD1E2"/>
    <w:rsid w:val="13423F87"/>
    <w:rsid w:val="135B1579"/>
    <w:rsid w:val="13612624"/>
    <w:rsid w:val="13623165"/>
    <w:rsid w:val="13847324"/>
    <w:rsid w:val="138DC95E"/>
    <w:rsid w:val="139160DB"/>
    <w:rsid w:val="13AEDDE7"/>
    <w:rsid w:val="1403704A"/>
    <w:rsid w:val="140E0E40"/>
    <w:rsid w:val="14164878"/>
    <w:rsid w:val="1445106E"/>
    <w:rsid w:val="1449F942"/>
    <w:rsid w:val="145F5409"/>
    <w:rsid w:val="14759E37"/>
    <w:rsid w:val="149735D2"/>
    <w:rsid w:val="14C0265E"/>
    <w:rsid w:val="14D0F679"/>
    <w:rsid w:val="14DB0831"/>
    <w:rsid w:val="152292A4"/>
    <w:rsid w:val="152CE1AA"/>
    <w:rsid w:val="1535245A"/>
    <w:rsid w:val="15410BC2"/>
    <w:rsid w:val="15890291"/>
    <w:rsid w:val="158F0B8E"/>
    <w:rsid w:val="15A87C1C"/>
    <w:rsid w:val="15AD915D"/>
    <w:rsid w:val="15AFED69"/>
    <w:rsid w:val="15FED7BA"/>
    <w:rsid w:val="16034768"/>
    <w:rsid w:val="1607CEFE"/>
    <w:rsid w:val="16152E25"/>
    <w:rsid w:val="163D7838"/>
    <w:rsid w:val="167067F2"/>
    <w:rsid w:val="1675F004"/>
    <w:rsid w:val="16807291"/>
    <w:rsid w:val="16B19267"/>
    <w:rsid w:val="16B3FC3E"/>
    <w:rsid w:val="16D3BE0C"/>
    <w:rsid w:val="16FBE2FF"/>
    <w:rsid w:val="170CF872"/>
    <w:rsid w:val="1711A52D"/>
    <w:rsid w:val="1712ECF1"/>
    <w:rsid w:val="17358808"/>
    <w:rsid w:val="1748FB47"/>
    <w:rsid w:val="174BC495"/>
    <w:rsid w:val="174D7C9E"/>
    <w:rsid w:val="17554C9C"/>
    <w:rsid w:val="177ED726"/>
    <w:rsid w:val="177FB8A9"/>
    <w:rsid w:val="17CCB177"/>
    <w:rsid w:val="17D034AD"/>
    <w:rsid w:val="17E6B4B6"/>
    <w:rsid w:val="17E6BD9C"/>
    <w:rsid w:val="17F5F2C4"/>
    <w:rsid w:val="17FAE665"/>
    <w:rsid w:val="18016B0C"/>
    <w:rsid w:val="180FD355"/>
    <w:rsid w:val="1821271A"/>
    <w:rsid w:val="1829EFAC"/>
    <w:rsid w:val="182A2F49"/>
    <w:rsid w:val="182B621D"/>
    <w:rsid w:val="183E4A52"/>
    <w:rsid w:val="1857FA11"/>
    <w:rsid w:val="186D6F83"/>
    <w:rsid w:val="18720434"/>
    <w:rsid w:val="187F80C5"/>
    <w:rsid w:val="1880AEEF"/>
    <w:rsid w:val="18B8634D"/>
    <w:rsid w:val="18CC7ECF"/>
    <w:rsid w:val="18E02853"/>
    <w:rsid w:val="18E8EA31"/>
    <w:rsid w:val="1908401D"/>
    <w:rsid w:val="192968A3"/>
    <w:rsid w:val="192EEBB8"/>
    <w:rsid w:val="1936B0DF"/>
    <w:rsid w:val="1946AFE3"/>
    <w:rsid w:val="194B1850"/>
    <w:rsid w:val="19772910"/>
    <w:rsid w:val="19809252"/>
    <w:rsid w:val="19B891C3"/>
    <w:rsid w:val="19D6540C"/>
    <w:rsid w:val="19DA2F4B"/>
    <w:rsid w:val="19DC39A4"/>
    <w:rsid w:val="19EB1909"/>
    <w:rsid w:val="1A107730"/>
    <w:rsid w:val="1A127A0C"/>
    <w:rsid w:val="1A1C7391"/>
    <w:rsid w:val="1A2F68CE"/>
    <w:rsid w:val="1A60CD69"/>
    <w:rsid w:val="1A6CEC8A"/>
    <w:rsid w:val="1A8C80C1"/>
    <w:rsid w:val="1AC97194"/>
    <w:rsid w:val="1B009B77"/>
    <w:rsid w:val="1B062BE1"/>
    <w:rsid w:val="1B41182D"/>
    <w:rsid w:val="1B71AC65"/>
    <w:rsid w:val="1B898E23"/>
    <w:rsid w:val="1B964505"/>
    <w:rsid w:val="1B9CD560"/>
    <w:rsid w:val="1BB53F86"/>
    <w:rsid w:val="1BB906A9"/>
    <w:rsid w:val="1BB9B23C"/>
    <w:rsid w:val="1BD3CB06"/>
    <w:rsid w:val="1BD4E0EE"/>
    <w:rsid w:val="1C0A2AD8"/>
    <w:rsid w:val="1C15F402"/>
    <w:rsid w:val="1C22DEB8"/>
    <w:rsid w:val="1C41FAB0"/>
    <w:rsid w:val="1C540FB8"/>
    <w:rsid w:val="1C6DC808"/>
    <w:rsid w:val="1C7A5E5F"/>
    <w:rsid w:val="1C7FBA83"/>
    <w:rsid w:val="1C843847"/>
    <w:rsid w:val="1C874F1F"/>
    <w:rsid w:val="1CA001F9"/>
    <w:rsid w:val="1CADF97C"/>
    <w:rsid w:val="1CC3EBF0"/>
    <w:rsid w:val="1CCC538F"/>
    <w:rsid w:val="1D0CCD9D"/>
    <w:rsid w:val="1D0FDD01"/>
    <w:rsid w:val="1D1587D0"/>
    <w:rsid w:val="1D1D75E6"/>
    <w:rsid w:val="1D20B636"/>
    <w:rsid w:val="1D3180C2"/>
    <w:rsid w:val="1D4D895C"/>
    <w:rsid w:val="1D69083F"/>
    <w:rsid w:val="1D6D924C"/>
    <w:rsid w:val="1D6DAF1F"/>
    <w:rsid w:val="1D78D7CB"/>
    <w:rsid w:val="1D842487"/>
    <w:rsid w:val="1DAC2D70"/>
    <w:rsid w:val="1DBA6F5E"/>
    <w:rsid w:val="1DCD8B5B"/>
    <w:rsid w:val="1DE6134D"/>
    <w:rsid w:val="1E0A2F44"/>
    <w:rsid w:val="1E0E4FCA"/>
    <w:rsid w:val="1E14073C"/>
    <w:rsid w:val="1E1777D8"/>
    <w:rsid w:val="1E2C26D3"/>
    <w:rsid w:val="1E2EC74F"/>
    <w:rsid w:val="1E5D0E12"/>
    <w:rsid w:val="1E7B1C76"/>
    <w:rsid w:val="1E962924"/>
    <w:rsid w:val="1EA1358E"/>
    <w:rsid w:val="1EA7A9D8"/>
    <w:rsid w:val="1EC60D0A"/>
    <w:rsid w:val="1ECB45CE"/>
    <w:rsid w:val="1EDE808E"/>
    <w:rsid w:val="1EE3AF2F"/>
    <w:rsid w:val="1EE6FDC6"/>
    <w:rsid w:val="1EF92121"/>
    <w:rsid w:val="1F01DE7A"/>
    <w:rsid w:val="1F307F5C"/>
    <w:rsid w:val="1F6BC1B0"/>
    <w:rsid w:val="1F6BF579"/>
    <w:rsid w:val="1F77759E"/>
    <w:rsid w:val="1F7F7761"/>
    <w:rsid w:val="1F86713D"/>
    <w:rsid w:val="1FBACEBC"/>
    <w:rsid w:val="1FCD4048"/>
    <w:rsid w:val="1FD78BD5"/>
    <w:rsid w:val="1FE1D0DE"/>
    <w:rsid w:val="1FE884E5"/>
    <w:rsid w:val="1FEC1848"/>
    <w:rsid w:val="2002709D"/>
    <w:rsid w:val="20333071"/>
    <w:rsid w:val="203794E4"/>
    <w:rsid w:val="20587AC0"/>
    <w:rsid w:val="2067A08F"/>
    <w:rsid w:val="20682CB4"/>
    <w:rsid w:val="206D3799"/>
    <w:rsid w:val="2091DCD2"/>
    <w:rsid w:val="20BA0CAF"/>
    <w:rsid w:val="20C5FA84"/>
    <w:rsid w:val="20CACB05"/>
    <w:rsid w:val="20D4A28F"/>
    <w:rsid w:val="20DB2CB4"/>
    <w:rsid w:val="20F90DA6"/>
    <w:rsid w:val="2118B651"/>
    <w:rsid w:val="2122399A"/>
    <w:rsid w:val="212BF19A"/>
    <w:rsid w:val="214404AB"/>
    <w:rsid w:val="215EA0D1"/>
    <w:rsid w:val="21797221"/>
    <w:rsid w:val="2194B185"/>
    <w:rsid w:val="219BF93B"/>
    <w:rsid w:val="21B2F2C5"/>
    <w:rsid w:val="21BAAF5E"/>
    <w:rsid w:val="21EA3C34"/>
    <w:rsid w:val="21F068FE"/>
    <w:rsid w:val="22021577"/>
    <w:rsid w:val="220A4381"/>
    <w:rsid w:val="2214CE4D"/>
    <w:rsid w:val="2217DD71"/>
    <w:rsid w:val="222A379A"/>
    <w:rsid w:val="223E2EBE"/>
    <w:rsid w:val="2267DB92"/>
    <w:rsid w:val="226F1D80"/>
    <w:rsid w:val="227C895A"/>
    <w:rsid w:val="228A100E"/>
    <w:rsid w:val="22A73EAB"/>
    <w:rsid w:val="22ADC247"/>
    <w:rsid w:val="22AED01B"/>
    <w:rsid w:val="22AF26C2"/>
    <w:rsid w:val="22BACB91"/>
    <w:rsid w:val="22E3999E"/>
    <w:rsid w:val="2351671F"/>
    <w:rsid w:val="2358B10A"/>
    <w:rsid w:val="2359A00D"/>
    <w:rsid w:val="2362CBEE"/>
    <w:rsid w:val="23667324"/>
    <w:rsid w:val="236D4702"/>
    <w:rsid w:val="237E591A"/>
    <w:rsid w:val="2383D573"/>
    <w:rsid w:val="238B3BA8"/>
    <w:rsid w:val="23974A67"/>
    <w:rsid w:val="23B16AF8"/>
    <w:rsid w:val="23C4F59E"/>
    <w:rsid w:val="23C55CF7"/>
    <w:rsid w:val="23D137BA"/>
    <w:rsid w:val="23DF0112"/>
    <w:rsid w:val="23EC09F2"/>
    <w:rsid w:val="23F8369D"/>
    <w:rsid w:val="23FE8D54"/>
    <w:rsid w:val="24128A71"/>
    <w:rsid w:val="2417FD43"/>
    <w:rsid w:val="241D247B"/>
    <w:rsid w:val="241F82AB"/>
    <w:rsid w:val="242CBB1B"/>
    <w:rsid w:val="2439172D"/>
    <w:rsid w:val="243DBFDA"/>
    <w:rsid w:val="244DFE29"/>
    <w:rsid w:val="2457C96C"/>
    <w:rsid w:val="245B2687"/>
    <w:rsid w:val="24631B35"/>
    <w:rsid w:val="246FF4B6"/>
    <w:rsid w:val="247EABA4"/>
    <w:rsid w:val="2489697C"/>
    <w:rsid w:val="248A4BFF"/>
    <w:rsid w:val="248BE078"/>
    <w:rsid w:val="24A0E684"/>
    <w:rsid w:val="24A1127C"/>
    <w:rsid w:val="24A919C6"/>
    <w:rsid w:val="24A9B06B"/>
    <w:rsid w:val="24C836C9"/>
    <w:rsid w:val="24F192CB"/>
    <w:rsid w:val="2507DEDA"/>
    <w:rsid w:val="251419A8"/>
    <w:rsid w:val="2515474E"/>
    <w:rsid w:val="2544F26F"/>
    <w:rsid w:val="25482DAB"/>
    <w:rsid w:val="2567835C"/>
    <w:rsid w:val="258577CA"/>
    <w:rsid w:val="258B1CFB"/>
    <w:rsid w:val="258B749F"/>
    <w:rsid w:val="25B60B3F"/>
    <w:rsid w:val="25B8765D"/>
    <w:rsid w:val="25C4BA25"/>
    <w:rsid w:val="25D38485"/>
    <w:rsid w:val="25D715D0"/>
    <w:rsid w:val="25DA3098"/>
    <w:rsid w:val="25E9B697"/>
    <w:rsid w:val="25EEF008"/>
    <w:rsid w:val="261AE498"/>
    <w:rsid w:val="26323520"/>
    <w:rsid w:val="26450D3A"/>
    <w:rsid w:val="264E2BD4"/>
    <w:rsid w:val="265DE1B3"/>
    <w:rsid w:val="266BE39C"/>
    <w:rsid w:val="266DC2E7"/>
    <w:rsid w:val="26754B31"/>
    <w:rsid w:val="267FE196"/>
    <w:rsid w:val="2690D29F"/>
    <w:rsid w:val="269EE924"/>
    <w:rsid w:val="26C05D5C"/>
    <w:rsid w:val="26D71244"/>
    <w:rsid w:val="26D9D457"/>
    <w:rsid w:val="26F58827"/>
    <w:rsid w:val="26FDE382"/>
    <w:rsid w:val="2705A266"/>
    <w:rsid w:val="27118777"/>
    <w:rsid w:val="271DEE30"/>
    <w:rsid w:val="2748F83A"/>
    <w:rsid w:val="275C963F"/>
    <w:rsid w:val="27671EF4"/>
    <w:rsid w:val="2777AA04"/>
    <w:rsid w:val="278B6435"/>
    <w:rsid w:val="27903B56"/>
    <w:rsid w:val="27ACAFF8"/>
    <w:rsid w:val="27B28C76"/>
    <w:rsid w:val="280D4C36"/>
    <w:rsid w:val="286A1626"/>
    <w:rsid w:val="287814ED"/>
    <w:rsid w:val="28927FA3"/>
    <w:rsid w:val="28BA3CE4"/>
    <w:rsid w:val="28DBF48D"/>
    <w:rsid w:val="28DDC8BA"/>
    <w:rsid w:val="28F68BB5"/>
    <w:rsid w:val="28FAE730"/>
    <w:rsid w:val="28FC4617"/>
    <w:rsid w:val="29234201"/>
    <w:rsid w:val="292739FF"/>
    <w:rsid w:val="2943380C"/>
    <w:rsid w:val="29841724"/>
    <w:rsid w:val="29BB3696"/>
    <w:rsid w:val="29CC56CB"/>
    <w:rsid w:val="2A167253"/>
    <w:rsid w:val="2A515FAB"/>
    <w:rsid w:val="2A59536A"/>
    <w:rsid w:val="2A9CC036"/>
    <w:rsid w:val="2AA16A29"/>
    <w:rsid w:val="2AFFADEB"/>
    <w:rsid w:val="2B08D1C1"/>
    <w:rsid w:val="2B1F20BF"/>
    <w:rsid w:val="2B255DBA"/>
    <w:rsid w:val="2B5D80D5"/>
    <w:rsid w:val="2B67E8B1"/>
    <w:rsid w:val="2B73AADF"/>
    <w:rsid w:val="2BB70715"/>
    <w:rsid w:val="2BC3362C"/>
    <w:rsid w:val="2BD3779F"/>
    <w:rsid w:val="2BE4032D"/>
    <w:rsid w:val="2C0B3C6C"/>
    <w:rsid w:val="2C29C8F6"/>
    <w:rsid w:val="2C2BAECC"/>
    <w:rsid w:val="2C409F4E"/>
    <w:rsid w:val="2C4994D3"/>
    <w:rsid w:val="2C523429"/>
    <w:rsid w:val="2CBCCA0E"/>
    <w:rsid w:val="2CC72E20"/>
    <w:rsid w:val="2CE180DF"/>
    <w:rsid w:val="2CE191A4"/>
    <w:rsid w:val="2CEB0A21"/>
    <w:rsid w:val="2CEC867E"/>
    <w:rsid w:val="2CF957D7"/>
    <w:rsid w:val="2D25E1EA"/>
    <w:rsid w:val="2D2794D6"/>
    <w:rsid w:val="2D462CAB"/>
    <w:rsid w:val="2D4E65D3"/>
    <w:rsid w:val="2D59AB56"/>
    <w:rsid w:val="2D5FEA1F"/>
    <w:rsid w:val="2D6E3676"/>
    <w:rsid w:val="2D7C4624"/>
    <w:rsid w:val="2D83136E"/>
    <w:rsid w:val="2D878EA1"/>
    <w:rsid w:val="2D899816"/>
    <w:rsid w:val="2D8D4822"/>
    <w:rsid w:val="2D8E2C3B"/>
    <w:rsid w:val="2DCB11B9"/>
    <w:rsid w:val="2DD61B6B"/>
    <w:rsid w:val="2E073C31"/>
    <w:rsid w:val="2E0E3478"/>
    <w:rsid w:val="2E108C45"/>
    <w:rsid w:val="2E129F0C"/>
    <w:rsid w:val="2E15D20D"/>
    <w:rsid w:val="2E24B185"/>
    <w:rsid w:val="2E546E68"/>
    <w:rsid w:val="2E6171FB"/>
    <w:rsid w:val="2E768E0A"/>
    <w:rsid w:val="2E7ED4D6"/>
    <w:rsid w:val="2E87D0DC"/>
    <w:rsid w:val="2EA21134"/>
    <w:rsid w:val="2EAB2F4F"/>
    <w:rsid w:val="2EB3337A"/>
    <w:rsid w:val="2EC25BD7"/>
    <w:rsid w:val="2EF2FB27"/>
    <w:rsid w:val="2EF305EC"/>
    <w:rsid w:val="2EFAC2B3"/>
    <w:rsid w:val="2F185DE1"/>
    <w:rsid w:val="2F3C5675"/>
    <w:rsid w:val="2F405205"/>
    <w:rsid w:val="2F51DBFB"/>
    <w:rsid w:val="2F5B6994"/>
    <w:rsid w:val="2F9CD922"/>
    <w:rsid w:val="2FAD5281"/>
    <w:rsid w:val="2FB5366E"/>
    <w:rsid w:val="2FC8E4F6"/>
    <w:rsid w:val="2FCBA622"/>
    <w:rsid w:val="2FF065F6"/>
    <w:rsid w:val="302E3819"/>
    <w:rsid w:val="304A836D"/>
    <w:rsid w:val="30541C7A"/>
    <w:rsid w:val="3068A552"/>
    <w:rsid w:val="3088FAC7"/>
    <w:rsid w:val="30AFDCBE"/>
    <w:rsid w:val="30CF3A6D"/>
    <w:rsid w:val="30DAAD60"/>
    <w:rsid w:val="30E9A448"/>
    <w:rsid w:val="30ECE2FA"/>
    <w:rsid w:val="30F526F5"/>
    <w:rsid w:val="30F9BD16"/>
    <w:rsid w:val="3104B4CB"/>
    <w:rsid w:val="310AF98F"/>
    <w:rsid w:val="311347B8"/>
    <w:rsid w:val="31277298"/>
    <w:rsid w:val="315121E9"/>
    <w:rsid w:val="3152113A"/>
    <w:rsid w:val="316FCAC2"/>
    <w:rsid w:val="3171F19F"/>
    <w:rsid w:val="31901676"/>
    <w:rsid w:val="31B21F7F"/>
    <w:rsid w:val="31C48A2A"/>
    <w:rsid w:val="31D4BC54"/>
    <w:rsid w:val="31E55744"/>
    <w:rsid w:val="32112043"/>
    <w:rsid w:val="3215E275"/>
    <w:rsid w:val="32303B5D"/>
    <w:rsid w:val="323730E8"/>
    <w:rsid w:val="32535CDF"/>
    <w:rsid w:val="3262A482"/>
    <w:rsid w:val="32775438"/>
    <w:rsid w:val="3294E9E4"/>
    <w:rsid w:val="329E798E"/>
    <w:rsid w:val="32DFBFB7"/>
    <w:rsid w:val="32E12A14"/>
    <w:rsid w:val="32E32A02"/>
    <w:rsid w:val="32F25F52"/>
    <w:rsid w:val="32F37765"/>
    <w:rsid w:val="32F6E006"/>
    <w:rsid w:val="3317F985"/>
    <w:rsid w:val="331F29E2"/>
    <w:rsid w:val="3329F595"/>
    <w:rsid w:val="332FA14D"/>
    <w:rsid w:val="333B8C06"/>
    <w:rsid w:val="33782107"/>
    <w:rsid w:val="338FE593"/>
    <w:rsid w:val="339EC7B3"/>
    <w:rsid w:val="33A63D7F"/>
    <w:rsid w:val="33C2C845"/>
    <w:rsid w:val="33DBEAEE"/>
    <w:rsid w:val="340EFA1F"/>
    <w:rsid w:val="3410638D"/>
    <w:rsid w:val="3417FEBF"/>
    <w:rsid w:val="342113D6"/>
    <w:rsid w:val="342EA5E7"/>
    <w:rsid w:val="343C1070"/>
    <w:rsid w:val="343EDCD0"/>
    <w:rsid w:val="3445ADD5"/>
    <w:rsid w:val="344722E0"/>
    <w:rsid w:val="34562BAF"/>
    <w:rsid w:val="345C9175"/>
    <w:rsid w:val="3460DFEE"/>
    <w:rsid w:val="3486D3D3"/>
    <w:rsid w:val="3490FFCC"/>
    <w:rsid w:val="34910830"/>
    <w:rsid w:val="349E2322"/>
    <w:rsid w:val="34AE5D77"/>
    <w:rsid w:val="34D99DEF"/>
    <w:rsid w:val="34EB9B28"/>
    <w:rsid w:val="34FAC4F5"/>
    <w:rsid w:val="35010FC1"/>
    <w:rsid w:val="3506CE93"/>
    <w:rsid w:val="350DE854"/>
    <w:rsid w:val="350F5BE4"/>
    <w:rsid w:val="35121B57"/>
    <w:rsid w:val="351298D5"/>
    <w:rsid w:val="35170324"/>
    <w:rsid w:val="3536E575"/>
    <w:rsid w:val="354E39AB"/>
    <w:rsid w:val="354F2909"/>
    <w:rsid w:val="356F6022"/>
    <w:rsid w:val="35733C58"/>
    <w:rsid w:val="35770210"/>
    <w:rsid w:val="35807E4C"/>
    <w:rsid w:val="359FB898"/>
    <w:rsid w:val="35AD5F23"/>
    <w:rsid w:val="35B832A8"/>
    <w:rsid w:val="35BF9003"/>
    <w:rsid w:val="35C0EAAE"/>
    <w:rsid w:val="35D6150A"/>
    <w:rsid w:val="35D9CEA0"/>
    <w:rsid w:val="35E47D10"/>
    <w:rsid w:val="35ED5CBD"/>
    <w:rsid w:val="35F27CF2"/>
    <w:rsid w:val="360FA4E7"/>
    <w:rsid w:val="3619F3E2"/>
    <w:rsid w:val="3629A298"/>
    <w:rsid w:val="3640CE52"/>
    <w:rsid w:val="3643A424"/>
    <w:rsid w:val="36487B15"/>
    <w:rsid w:val="364EE4F4"/>
    <w:rsid w:val="36555E7D"/>
    <w:rsid w:val="365CFA17"/>
    <w:rsid w:val="366E8DD8"/>
    <w:rsid w:val="3672EA32"/>
    <w:rsid w:val="367E42D6"/>
    <w:rsid w:val="36A39B52"/>
    <w:rsid w:val="36A7CAC1"/>
    <w:rsid w:val="36AC75E2"/>
    <w:rsid w:val="36D02DA0"/>
    <w:rsid w:val="36E12A58"/>
    <w:rsid w:val="36EC1BFE"/>
    <w:rsid w:val="3713E67F"/>
    <w:rsid w:val="374063CF"/>
    <w:rsid w:val="37524AB5"/>
    <w:rsid w:val="3759530A"/>
    <w:rsid w:val="375F8FC7"/>
    <w:rsid w:val="377558E6"/>
    <w:rsid w:val="377EF764"/>
    <w:rsid w:val="37A65ED0"/>
    <w:rsid w:val="37A6707F"/>
    <w:rsid w:val="37BF7527"/>
    <w:rsid w:val="37BF8A72"/>
    <w:rsid w:val="37D02B79"/>
    <w:rsid w:val="3802F276"/>
    <w:rsid w:val="38317DFF"/>
    <w:rsid w:val="383D1047"/>
    <w:rsid w:val="3849FFB4"/>
    <w:rsid w:val="3878A4C1"/>
    <w:rsid w:val="38792967"/>
    <w:rsid w:val="38968F16"/>
    <w:rsid w:val="389BA7D9"/>
    <w:rsid w:val="38A597A1"/>
    <w:rsid w:val="38AA754B"/>
    <w:rsid w:val="38B06637"/>
    <w:rsid w:val="38C62D53"/>
    <w:rsid w:val="38EE5032"/>
    <w:rsid w:val="391745F5"/>
    <w:rsid w:val="39264871"/>
    <w:rsid w:val="395A0BE5"/>
    <w:rsid w:val="3963C6E8"/>
    <w:rsid w:val="3967F34E"/>
    <w:rsid w:val="39787F55"/>
    <w:rsid w:val="398E687C"/>
    <w:rsid w:val="39991CE4"/>
    <w:rsid w:val="39D44FC2"/>
    <w:rsid w:val="39FB18E0"/>
    <w:rsid w:val="39FCBD40"/>
    <w:rsid w:val="3A12E652"/>
    <w:rsid w:val="3A23145A"/>
    <w:rsid w:val="3A2B06F4"/>
    <w:rsid w:val="3A3EF44B"/>
    <w:rsid w:val="3A45C326"/>
    <w:rsid w:val="3A53F834"/>
    <w:rsid w:val="3A9C27BA"/>
    <w:rsid w:val="3AA4585D"/>
    <w:rsid w:val="3AAC0E76"/>
    <w:rsid w:val="3AAD32FC"/>
    <w:rsid w:val="3AC0F0BB"/>
    <w:rsid w:val="3ACDA52F"/>
    <w:rsid w:val="3ADFA3DA"/>
    <w:rsid w:val="3AF2A557"/>
    <w:rsid w:val="3B114F6C"/>
    <w:rsid w:val="3B1E93B1"/>
    <w:rsid w:val="3B1EC46E"/>
    <w:rsid w:val="3B2A5E39"/>
    <w:rsid w:val="3B3FD23F"/>
    <w:rsid w:val="3B6685D1"/>
    <w:rsid w:val="3B7B33A5"/>
    <w:rsid w:val="3B9382DE"/>
    <w:rsid w:val="3B977294"/>
    <w:rsid w:val="3C01919A"/>
    <w:rsid w:val="3C23DA25"/>
    <w:rsid w:val="3C2BC32F"/>
    <w:rsid w:val="3C2D2A14"/>
    <w:rsid w:val="3C46E033"/>
    <w:rsid w:val="3C473A4D"/>
    <w:rsid w:val="3C6B9003"/>
    <w:rsid w:val="3C73CBD3"/>
    <w:rsid w:val="3C899AAD"/>
    <w:rsid w:val="3CA98B26"/>
    <w:rsid w:val="3CAAD08F"/>
    <w:rsid w:val="3CD98900"/>
    <w:rsid w:val="3CDC2B57"/>
    <w:rsid w:val="3CDCED99"/>
    <w:rsid w:val="3CF73D6C"/>
    <w:rsid w:val="3CF7B1A8"/>
    <w:rsid w:val="3CFF633D"/>
    <w:rsid w:val="3D4B3BEE"/>
    <w:rsid w:val="3D583906"/>
    <w:rsid w:val="3D58B358"/>
    <w:rsid w:val="3D8D2782"/>
    <w:rsid w:val="3DA5588D"/>
    <w:rsid w:val="3DC9FDA1"/>
    <w:rsid w:val="3DF25609"/>
    <w:rsid w:val="3E2C40C9"/>
    <w:rsid w:val="3E3DCF67"/>
    <w:rsid w:val="3E4E988B"/>
    <w:rsid w:val="3E5E2090"/>
    <w:rsid w:val="3E5ED6C2"/>
    <w:rsid w:val="3E6F7973"/>
    <w:rsid w:val="3E7E16C6"/>
    <w:rsid w:val="3E850447"/>
    <w:rsid w:val="3EB142B1"/>
    <w:rsid w:val="3EBB2080"/>
    <w:rsid w:val="3EBBB919"/>
    <w:rsid w:val="3EBCE8E4"/>
    <w:rsid w:val="3EC384C3"/>
    <w:rsid w:val="3EDBFCA1"/>
    <w:rsid w:val="3EE97CD7"/>
    <w:rsid w:val="3EEDC233"/>
    <w:rsid w:val="3EF064CB"/>
    <w:rsid w:val="3F0D5360"/>
    <w:rsid w:val="3F1D8AA7"/>
    <w:rsid w:val="3F2FF920"/>
    <w:rsid w:val="3F41D3D8"/>
    <w:rsid w:val="3F54F298"/>
    <w:rsid w:val="3F5C122A"/>
    <w:rsid w:val="3F77EA9B"/>
    <w:rsid w:val="3F7AAA88"/>
    <w:rsid w:val="3F8B210C"/>
    <w:rsid w:val="3F8CA96D"/>
    <w:rsid w:val="3F91BDC5"/>
    <w:rsid w:val="3FAF6732"/>
    <w:rsid w:val="40054826"/>
    <w:rsid w:val="4021729E"/>
    <w:rsid w:val="40319D6B"/>
    <w:rsid w:val="405D3DEB"/>
    <w:rsid w:val="406CF416"/>
    <w:rsid w:val="406ECA51"/>
    <w:rsid w:val="407343DD"/>
    <w:rsid w:val="407C03A5"/>
    <w:rsid w:val="408D1F4B"/>
    <w:rsid w:val="408F69C4"/>
    <w:rsid w:val="40A33EC4"/>
    <w:rsid w:val="40AB776A"/>
    <w:rsid w:val="40B8FCFA"/>
    <w:rsid w:val="40C5063B"/>
    <w:rsid w:val="40D287F4"/>
    <w:rsid w:val="40F8E6A6"/>
    <w:rsid w:val="410D94E0"/>
    <w:rsid w:val="4140E929"/>
    <w:rsid w:val="4164DE4D"/>
    <w:rsid w:val="416F3E49"/>
    <w:rsid w:val="417290BA"/>
    <w:rsid w:val="41B3E2CA"/>
    <w:rsid w:val="41B45663"/>
    <w:rsid w:val="41BA40B6"/>
    <w:rsid w:val="41DE3170"/>
    <w:rsid w:val="41E7DEB7"/>
    <w:rsid w:val="41FA9DD9"/>
    <w:rsid w:val="422C0288"/>
    <w:rsid w:val="422C5614"/>
    <w:rsid w:val="423B5F38"/>
    <w:rsid w:val="4253EB7E"/>
    <w:rsid w:val="4254F6D3"/>
    <w:rsid w:val="426F46CF"/>
    <w:rsid w:val="42768A6D"/>
    <w:rsid w:val="42778B8B"/>
    <w:rsid w:val="427CFE00"/>
    <w:rsid w:val="4293AE63"/>
    <w:rsid w:val="429ADA91"/>
    <w:rsid w:val="42BF6640"/>
    <w:rsid w:val="42CFD8D0"/>
    <w:rsid w:val="42F8188F"/>
    <w:rsid w:val="43360D6F"/>
    <w:rsid w:val="433BFDC1"/>
    <w:rsid w:val="433D74F0"/>
    <w:rsid w:val="4345CA82"/>
    <w:rsid w:val="4356D50F"/>
    <w:rsid w:val="43625F07"/>
    <w:rsid w:val="436AC40E"/>
    <w:rsid w:val="43735CE4"/>
    <w:rsid w:val="4375CB60"/>
    <w:rsid w:val="4384E3F8"/>
    <w:rsid w:val="439EC8AB"/>
    <w:rsid w:val="43A1C749"/>
    <w:rsid w:val="43CAED2B"/>
    <w:rsid w:val="43CC475C"/>
    <w:rsid w:val="43D382A0"/>
    <w:rsid w:val="43D66D83"/>
    <w:rsid w:val="43DD2214"/>
    <w:rsid w:val="43E02765"/>
    <w:rsid w:val="43E809BA"/>
    <w:rsid w:val="43EC138D"/>
    <w:rsid w:val="43F932F0"/>
    <w:rsid w:val="44159182"/>
    <w:rsid w:val="445640E5"/>
    <w:rsid w:val="445F5B2A"/>
    <w:rsid w:val="44898EDE"/>
    <w:rsid w:val="44972789"/>
    <w:rsid w:val="449ABCF2"/>
    <w:rsid w:val="44AFD313"/>
    <w:rsid w:val="44D6379B"/>
    <w:rsid w:val="44DB6AE5"/>
    <w:rsid w:val="44E3E2AF"/>
    <w:rsid w:val="44E695A8"/>
    <w:rsid w:val="45249B0F"/>
    <w:rsid w:val="452808E4"/>
    <w:rsid w:val="452AF1BE"/>
    <w:rsid w:val="4534E652"/>
    <w:rsid w:val="4550C308"/>
    <w:rsid w:val="45521332"/>
    <w:rsid w:val="45568F2D"/>
    <w:rsid w:val="45AB044B"/>
    <w:rsid w:val="45B06D13"/>
    <w:rsid w:val="45DCBCCD"/>
    <w:rsid w:val="45E7BEAB"/>
    <w:rsid w:val="45E7F6B4"/>
    <w:rsid w:val="45F55638"/>
    <w:rsid w:val="45F8EA35"/>
    <w:rsid w:val="46034B49"/>
    <w:rsid w:val="46160A67"/>
    <w:rsid w:val="462985D8"/>
    <w:rsid w:val="462BA0C8"/>
    <w:rsid w:val="46515304"/>
    <w:rsid w:val="4655BCCC"/>
    <w:rsid w:val="4660CD3D"/>
    <w:rsid w:val="466108A0"/>
    <w:rsid w:val="466460F8"/>
    <w:rsid w:val="468E5FAB"/>
    <w:rsid w:val="46D09B43"/>
    <w:rsid w:val="46F6922E"/>
    <w:rsid w:val="46FECB74"/>
    <w:rsid w:val="472AC427"/>
    <w:rsid w:val="473E1B99"/>
    <w:rsid w:val="4776FBA0"/>
    <w:rsid w:val="4794B1EB"/>
    <w:rsid w:val="47B282A9"/>
    <w:rsid w:val="47B438A3"/>
    <w:rsid w:val="47BB2237"/>
    <w:rsid w:val="47D03B7C"/>
    <w:rsid w:val="47DE527E"/>
    <w:rsid w:val="47EB56D9"/>
    <w:rsid w:val="47F1B5F6"/>
    <w:rsid w:val="47F2C2F6"/>
    <w:rsid w:val="48045D6B"/>
    <w:rsid w:val="480A26B3"/>
    <w:rsid w:val="48237781"/>
    <w:rsid w:val="485EA342"/>
    <w:rsid w:val="487F3106"/>
    <w:rsid w:val="48814AFA"/>
    <w:rsid w:val="488230B2"/>
    <w:rsid w:val="48AB89EA"/>
    <w:rsid w:val="48BD8D3A"/>
    <w:rsid w:val="48CBF9F0"/>
    <w:rsid w:val="48FDE75A"/>
    <w:rsid w:val="4966157E"/>
    <w:rsid w:val="496B5ED2"/>
    <w:rsid w:val="496D2A7D"/>
    <w:rsid w:val="49734D44"/>
    <w:rsid w:val="4976F464"/>
    <w:rsid w:val="4977A6A5"/>
    <w:rsid w:val="497CC564"/>
    <w:rsid w:val="49899762"/>
    <w:rsid w:val="4997C54C"/>
    <w:rsid w:val="49AC6D81"/>
    <w:rsid w:val="49AF2D2A"/>
    <w:rsid w:val="49CC7317"/>
    <w:rsid w:val="49D4614C"/>
    <w:rsid w:val="4A280262"/>
    <w:rsid w:val="4A2F2FE8"/>
    <w:rsid w:val="4A4C300A"/>
    <w:rsid w:val="4A59E456"/>
    <w:rsid w:val="4A6F295B"/>
    <w:rsid w:val="4A7835C8"/>
    <w:rsid w:val="4A790689"/>
    <w:rsid w:val="4A94DD8D"/>
    <w:rsid w:val="4A9FC569"/>
    <w:rsid w:val="4AAA1C45"/>
    <w:rsid w:val="4AABC935"/>
    <w:rsid w:val="4AB00397"/>
    <w:rsid w:val="4AD38471"/>
    <w:rsid w:val="4B0493A5"/>
    <w:rsid w:val="4B193BA6"/>
    <w:rsid w:val="4B4D80D8"/>
    <w:rsid w:val="4B5C3295"/>
    <w:rsid w:val="4B652D9D"/>
    <w:rsid w:val="4B70F36B"/>
    <w:rsid w:val="4B90C877"/>
    <w:rsid w:val="4BA12747"/>
    <w:rsid w:val="4BA27370"/>
    <w:rsid w:val="4BB70EEE"/>
    <w:rsid w:val="4BC10521"/>
    <w:rsid w:val="4BC820F5"/>
    <w:rsid w:val="4BCD04D2"/>
    <w:rsid w:val="4BD4FC66"/>
    <w:rsid w:val="4BE20EFB"/>
    <w:rsid w:val="4C0ACCCB"/>
    <w:rsid w:val="4C1C4B95"/>
    <w:rsid w:val="4C2B8834"/>
    <w:rsid w:val="4C45680E"/>
    <w:rsid w:val="4C60CD42"/>
    <w:rsid w:val="4C8E8DE8"/>
    <w:rsid w:val="4CA057BB"/>
    <w:rsid w:val="4CEED47F"/>
    <w:rsid w:val="4CF282A8"/>
    <w:rsid w:val="4CF92A85"/>
    <w:rsid w:val="4D029EBB"/>
    <w:rsid w:val="4D0342FD"/>
    <w:rsid w:val="4D0643C8"/>
    <w:rsid w:val="4D09A1BC"/>
    <w:rsid w:val="4D127F4B"/>
    <w:rsid w:val="4D4D6D7B"/>
    <w:rsid w:val="4D5CB0AD"/>
    <w:rsid w:val="4D97A024"/>
    <w:rsid w:val="4DB1F640"/>
    <w:rsid w:val="4DB2B1D6"/>
    <w:rsid w:val="4DC85D3F"/>
    <w:rsid w:val="4E013BE7"/>
    <w:rsid w:val="4E0B2BC8"/>
    <w:rsid w:val="4E0E0D31"/>
    <w:rsid w:val="4E0E560B"/>
    <w:rsid w:val="4E21E654"/>
    <w:rsid w:val="4E27B5FC"/>
    <w:rsid w:val="4E289EA9"/>
    <w:rsid w:val="4E302765"/>
    <w:rsid w:val="4E318076"/>
    <w:rsid w:val="4E416235"/>
    <w:rsid w:val="4E513DCD"/>
    <w:rsid w:val="4E6A804F"/>
    <w:rsid w:val="4E750708"/>
    <w:rsid w:val="4E773CDB"/>
    <w:rsid w:val="4E8BE05E"/>
    <w:rsid w:val="4E922C16"/>
    <w:rsid w:val="4EA5D3FC"/>
    <w:rsid w:val="4EC45115"/>
    <w:rsid w:val="4ECCB7BA"/>
    <w:rsid w:val="4EEC5E37"/>
    <w:rsid w:val="4F154F31"/>
    <w:rsid w:val="4F5E89A0"/>
    <w:rsid w:val="4F80CB0C"/>
    <w:rsid w:val="4FB2D1A2"/>
    <w:rsid w:val="4FB9C297"/>
    <w:rsid w:val="4FD8B49E"/>
    <w:rsid w:val="4FDA17EB"/>
    <w:rsid w:val="4FEE9639"/>
    <w:rsid w:val="50356B56"/>
    <w:rsid w:val="504D1ED6"/>
    <w:rsid w:val="504FE413"/>
    <w:rsid w:val="506F0D66"/>
    <w:rsid w:val="509B4981"/>
    <w:rsid w:val="50A282D1"/>
    <w:rsid w:val="50A59C4C"/>
    <w:rsid w:val="50A8A65F"/>
    <w:rsid w:val="5136188C"/>
    <w:rsid w:val="51533692"/>
    <w:rsid w:val="51550296"/>
    <w:rsid w:val="515C0C98"/>
    <w:rsid w:val="516A99BB"/>
    <w:rsid w:val="516C5D19"/>
    <w:rsid w:val="5178FBA2"/>
    <w:rsid w:val="5179C034"/>
    <w:rsid w:val="517B4D79"/>
    <w:rsid w:val="51946EB4"/>
    <w:rsid w:val="519B4A3F"/>
    <w:rsid w:val="519C4CB1"/>
    <w:rsid w:val="519DF5EF"/>
    <w:rsid w:val="51B05060"/>
    <w:rsid w:val="51BC06F7"/>
    <w:rsid w:val="51C2B924"/>
    <w:rsid w:val="51D98729"/>
    <w:rsid w:val="51EC34B7"/>
    <w:rsid w:val="51F8891F"/>
    <w:rsid w:val="51FC14B4"/>
    <w:rsid w:val="5205525D"/>
    <w:rsid w:val="52069168"/>
    <w:rsid w:val="5220BD75"/>
    <w:rsid w:val="5242D9ED"/>
    <w:rsid w:val="52562FF6"/>
    <w:rsid w:val="525CD8EE"/>
    <w:rsid w:val="5266851B"/>
    <w:rsid w:val="5266A732"/>
    <w:rsid w:val="526DE361"/>
    <w:rsid w:val="52817876"/>
    <w:rsid w:val="52888A2F"/>
    <w:rsid w:val="52AC605D"/>
    <w:rsid w:val="52CC94BE"/>
    <w:rsid w:val="52FC9477"/>
    <w:rsid w:val="52FD9934"/>
    <w:rsid w:val="532EEB07"/>
    <w:rsid w:val="53328EE7"/>
    <w:rsid w:val="53479F2E"/>
    <w:rsid w:val="535E3AAC"/>
    <w:rsid w:val="5375D3A4"/>
    <w:rsid w:val="537A77BB"/>
    <w:rsid w:val="539211E0"/>
    <w:rsid w:val="53AE1052"/>
    <w:rsid w:val="53BCCC78"/>
    <w:rsid w:val="53BD0A42"/>
    <w:rsid w:val="53CF360C"/>
    <w:rsid w:val="53EF692A"/>
    <w:rsid w:val="53FC1F72"/>
    <w:rsid w:val="540DAA16"/>
    <w:rsid w:val="541061C0"/>
    <w:rsid w:val="541945B8"/>
    <w:rsid w:val="543B99E3"/>
    <w:rsid w:val="548E0D56"/>
    <w:rsid w:val="54917C53"/>
    <w:rsid w:val="54A1D41D"/>
    <w:rsid w:val="54CC91FD"/>
    <w:rsid w:val="54E41688"/>
    <w:rsid w:val="54F8FB94"/>
    <w:rsid w:val="5505D282"/>
    <w:rsid w:val="5536A2AF"/>
    <w:rsid w:val="55378927"/>
    <w:rsid w:val="5544BC26"/>
    <w:rsid w:val="5561CCD1"/>
    <w:rsid w:val="55669C4A"/>
    <w:rsid w:val="55794613"/>
    <w:rsid w:val="5581241E"/>
    <w:rsid w:val="55834FF4"/>
    <w:rsid w:val="5597DA89"/>
    <w:rsid w:val="559F8F93"/>
    <w:rsid w:val="55A34E68"/>
    <w:rsid w:val="55A80622"/>
    <w:rsid w:val="55A8392E"/>
    <w:rsid w:val="55CBA64C"/>
    <w:rsid w:val="55D5D8B0"/>
    <w:rsid w:val="55E2B959"/>
    <w:rsid w:val="565A254B"/>
    <w:rsid w:val="566280D7"/>
    <w:rsid w:val="569C3FB4"/>
    <w:rsid w:val="56A82D2A"/>
    <w:rsid w:val="56BD4BF4"/>
    <w:rsid w:val="56CDD0C2"/>
    <w:rsid w:val="56E29B22"/>
    <w:rsid w:val="56E405C7"/>
    <w:rsid w:val="572D8D42"/>
    <w:rsid w:val="57490A95"/>
    <w:rsid w:val="574FAF68"/>
    <w:rsid w:val="5760EE94"/>
    <w:rsid w:val="57634334"/>
    <w:rsid w:val="5772241A"/>
    <w:rsid w:val="5783358E"/>
    <w:rsid w:val="579FBEDE"/>
    <w:rsid w:val="57A57985"/>
    <w:rsid w:val="57C1B11B"/>
    <w:rsid w:val="57C938FD"/>
    <w:rsid w:val="57DA2828"/>
    <w:rsid w:val="57E1073D"/>
    <w:rsid w:val="57FAF98A"/>
    <w:rsid w:val="57FC6B19"/>
    <w:rsid w:val="5853EEBA"/>
    <w:rsid w:val="588A3EC4"/>
    <w:rsid w:val="58A1A5A9"/>
    <w:rsid w:val="58A5584E"/>
    <w:rsid w:val="58C13BA2"/>
    <w:rsid w:val="58D4E36C"/>
    <w:rsid w:val="58D9457D"/>
    <w:rsid w:val="58DF6C62"/>
    <w:rsid w:val="58FD8049"/>
    <w:rsid w:val="590CC972"/>
    <w:rsid w:val="5928E929"/>
    <w:rsid w:val="59399536"/>
    <w:rsid w:val="5960B261"/>
    <w:rsid w:val="597557C4"/>
    <w:rsid w:val="59772FE3"/>
    <w:rsid w:val="598FD01C"/>
    <w:rsid w:val="5992BBD3"/>
    <w:rsid w:val="59A3905E"/>
    <w:rsid w:val="59CCC31D"/>
    <w:rsid w:val="59CD8581"/>
    <w:rsid w:val="5A060408"/>
    <w:rsid w:val="5A0976B3"/>
    <w:rsid w:val="5A100F93"/>
    <w:rsid w:val="5A43A122"/>
    <w:rsid w:val="5A6ADF05"/>
    <w:rsid w:val="5A7591F1"/>
    <w:rsid w:val="5A768647"/>
    <w:rsid w:val="5A9FFE0C"/>
    <w:rsid w:val="5AD00753"/>
    <w:rsid w:val="5AFD33D2"/>
    <w:rsid w:val="5B018D8A"/>
    <w:rsid w:val="5B08C247"/>
    <w:rsid w:val="5B0C2696"/>
    <w:rsid w:val="5B1E9168"/>
    <w:rsid w:val="5B32550E"/>
    <w:rsid w:val="5B4E6CC0"/>
    <w:rsid w:val="5B7516D0"/>
    <w:rsid w:val="5B8A9DB7"/>
    <w:rsid w:val="5B8CE565"/>
    <w:rsid w:val="5B909C31"/>
    <w:rsid w:val="5BABF590"/>
    <w:rsid w:val="5BB132D5"/>
    <w:rsid w:val="5BB88510"/>
    <w:rsid w:val="5BC6C6CC"/>
    <w:rsid w:val="5BD6A407"/>
    <w:rsid w:val="5BE0E747"/>
    <w:rsid w:val="5BF1C70D"/>
    <w:rsid w:val="5C4184F6"/>
    <w:rsid w:val="5C439877"/>
    <w:rsid w:val="5C4B14F2"/>
    <w:rsid w:val="5C502537"/>
    <w:rsid w:val="5C6CE532"/>
    <w:rsid w:val="5CAFC823"/>
    <w:rsid w:val="5CB8885A"/>
    <w:rsid w:val="5CD58150"/>
    <w:rsid w:val="5CE99D1B"/>
    <w:rsid w:val="5D08E1DA"/>
    <w:rsid w:val="5D0C7E0C"/>
    <w:rsid w:val="5D0F8143"/>
    <w:rsid w:val="5D1A795B"/>
    <w:rsid w:val="5D2167F5"/>
    <w:rsid w:val="5D24F487"/>
    <w:rsid w:val="5D2A62C4"/>
    <w:rsid w:val="5D34FA22"/>
    <w:rsid w:val="5D7850EB"/>
    <w:rsid w:val="5D907E51"/>
    <w:rsid w:val="5DBC97AE"/>
    <w:rsid w:val="5DD61895"/>
    <w:rsid w:val="5DDB42EF"/>
    <w:rsid w:val="5E068DB0"/>
    <w:rsid w:val="5E0DD4FD"/>
    <w:rsid w:val="5E29D71A"/>
    <w:rsid w:val="5E36A159"/>
    <w:rsid w:val="5E42A1B3"/>
    <w:rsid w:val="5E4E465F"/>
    <w:rsid w:val="5E530A9F"/>
    <w:rsid w:val="5E57594D"/>
    <w:rsid w:val="5E8D8297"/>
    <w:rsid w:val="5EB1FDF9"/>
    <w:rsid w:val="5EB81C63"/>
    <w:rsid w:val="5EC37B40"/>
    <w:rsid w:val="5EC842A1"/>
    <w:rsid w:val="5F508D39"/>
    <w:rsid w:val="5F75B43B"/>
    <w:rsid w:val="5F794A58"/>
    <w:rsid w:val="5F8E8719"/>
    <w:rsid w:val="5F9BC02D"/>
    <w:rsid w:val="5FBCD896"/>
    <w:rsid w:val="5FBEDFA4"/>
    <w:rsid w:val="5FC0029D"/>
    <w:rsid w:val="5FDB2819"/>
    <w:rsid w:val="5FF2579A"/>
    <w:rsid w:val="5FF85D3B"/>
    <w:rsid w:val="5FFA64C7"/>
    <w:rsid w:val="5FFED318"/>
    <w:rsid w:val="600FAA30"/>
    <w:rsid w:val="60595AB7"/>
    <w:rsid w:val="60AA512F"/>
    <w:rsid w:val="60B2F1A7"/>
    <w:rsid w:val="60CB8ACE"/>
    <w:rsid w:val="60F167B0"/>
    <w:rsid w:val="6112FA2B"/>
    <w:rsid w:val="611DD8C1"/>
    <w:rsid w:val="61266F2D"/>
    <w:rsid w:val="6128BBAE"/>
    <w:rsid w:val="614BF25F"/>
    <w:rsid w:val="6173FCAE"/>
    <w:rsid w:val="6181DEEE"/>
    <w:rsid w:val="618CB01E"/>
    <w:rsid w:val="619B2B37"/>
    <w:rsid w:val="61A3680D"/>
    <w:rsid w:val="61BF3A99"/>
    <w:rsid w:val="61C04BAC"/>
    <w:rsid w:val="61CC60C9"/>
    <w:rsid w:val="61EC279A"/>
    <w:rsid w:val="6209408E"/>
    <w:rsid w:val="62183610"/>
    <w:rsid w:val="622992BE"/>
    <w:rsid w:val="62309875"/>
    <w:rsid w:val="624A9339"/>
    <w:rsid w:val="6268AAA1"/>
    <w:rsid w:val="626A7769"/>
    <w:rsid w:val="62727BFB"/>
    <w:rsid w:val="62796754"/>
    <w:rsid w:val="629B51C6"/>
    <w:rsid w:val="62B217A6"/>
    <w:rsid w:val="62BF51E5"/>
    <w:rsid w:val="62C75785"/>
    <w:rsid w:val="62DF55B4"/>
    <w:rsid w:val="62E1E9EE"/>
    <w:rsid w:val="62FB8ADD"/>
    <w:rsid w:val="62FFE96C"/>
    <w:rsid w:val="63072864"/>
    <w:rsid w:val="631C0F3C"/>
    <w:rsid w:val="6324A692"/>
    <w:rsid w:val="632AA89C"/>
    <w:rsid w:val="633C1157"/>
    <w:rsid w:val="635DBE67"/>
    <w:rsid w:val="636CD024"/>
    <w:rsid w:val="6390A5A5"/>
    <w:rsid w:val="639C655A"/>
    <w:rsid w:val="63A80563"/>
    <w:rsid w:val="63AEB6CD"/>
    <w:rsid w:val="63C4E850"/>
    <w:rsid w:val="63D1458F"/>
    <w:rsid w:val="63E56C0D"/>
    <w:rsid w:val="63E67759"/>
    <w:rsid w:val="63EC2C12"/>
    <w:rsid w:val="640653EF"/>
    <w:rsid w:val="6416645B"/>
    <w:rsid w:val="6419BFD9"/>
    <w:rsid w:val="6450C071"/>
    <w:rsid w:val="645E26D0"/>
    <w:rsid w:val="645EB09B"/>
    <w:rsid w:val="64955142"/>
    <w:rsid w:val="6496D834"/>
    <w:rsid w:val="64AAE900"/>
    <w:rsid w:val="64D97883"/>
    <w:rsid w:val="64E06DBA"/>
    <w:rsid w:val="64E11F41"/>
    <w:rsid w:val="6502AD85"/>
    <w:rsid w:val="650417D0"/>
    <w:rsid w:val="65074721"/>
    <w:rsid w:val="65203489"/>
    <w:rsid w:val="6528607D"/>
    <w:rsid w:val="65299AFE"/>
    <w:rsid w:val="653EEB4D"/>
    <w:rsid w:val="653F1F61"/>
    <w:rsid w:val="6541BFEE"/>
    <w:rsid w:val="656C2EA9"/>
    <w:rsid w:val="6573EFCC"/>
    <w:rsid w:val="657B2CB5"/>
    <w:rsid w:val="65C29776"/>
    <w:rsid w:val="65CCEB98"/>
    <w:rsid w:val="65DDED81"/>
    <w:rsid w:val="65F839DE"/>
    <w:rsid w:val="6636CD7B"/>
    <w:rsid w:val="66465EE7"/>
    <w:rsid w:val="664831BF"/>
    <w:rsid w:val="667E1281"/>
    <w:rsid w:val="66ABAB4D"/>
    <w:rsid w:val="66D76B22"/>
    <w:rsid w:val="66D8ABA4"/>
    <w:rsid w:val="66EA9A2F"/>
    <w:rsid w:val="66FBDF54"/>
    <w:rsid w:val="66FC0DDB"/>
    <w:rsid w:val="670C7417"/>
    <w:rsid w:val="67150254"/>
    <w:rsid w:val="671B6219"/>
    <w:rsid w:val="6728935C"/>
    <w:rsid w:val="67356D7F"/>
    <w:rsid w:val="67381A19"/>
    <w:rsid w:val="67849DD3"/>
    <w:rsid w:val="67AA9EC0"/>
    <w:rsid w:val="67AB564C"/>
    <w:rsid w:val="67B4559B"/>
    <w:rsid w:val="67BFFAE6"/>
    <w:rsid w:val="67DC1D3B"/>
    <w:rsid w:val="67E1C745"/>
    <w:rsid w:val="67E8D531"/>
    <w:rsid w:val="67EFCDBA"/>
    <w:rsid w:val="67FEBDCD"/>
    <w:rsid w:val="681792F9"/>
    <w:rsid w:val="6834C220"/>
    <w:rsid w:val="683BA36C"/>
    <w:rsid w:val="68470F0A"/>
    <w:rsid w:val="6858B34C"/>
    <w:rsid w:val="685EE736"/>
    <w:rsid w:val="689150B7"/>
    <w:rsid w:val="68950728"/>
    <w:rsid w:val="6895CC3E"/>
    <w:rsid w:val="6898213A"/>
    <w:rsid w:val="68985ED7"/>
    <w:rsid w:val="68B2522D"/>
    <w:rsid w:val="68BE77E7"/>
    <w:rsid w:val="68C1D7FE"/>
    <w:rsid w:val="68C21D89"/>
    <w:rsid w:val="68C41B0C"/>
    <w:rsid w:val="68CA5AD2"/>
    <w:rsid w:val="68E41BE3"/>
    <w:rsid w:val="68E80CC7"/>
    <w:rsid w:val="68FCF954"/>
    <w:rsid w:val="68FF0000"/>
    <w:rsid w:val="6906B52A"/>
    <w:rsid w:val="69071B87"/>
    <w:rsid w:val="690DC4BD"/>
    <w:rsid w:val="691587F4"/>
    <w:rsid w:val="691D52CB"/>
    <w:rsid w:val="692F07C1"/>
    <w:rsid w:val="6930C26F"/>
    <w:rsid w:val="6931BC72"/>
    <w:rsid w:val="69356BAE"/>
    <w:rsid w:val="694D55C9"/>
    <w:rsid w:val="69550D64"/>
    <w:rsid w:val="6965A4C0"/>
    <w:rsid w:val="69665B5F"/>
    <w:rsid w:val="696D87CB"/>
    <w:rsid w:val="6979D378"/>
    <w:rsid w:val="69A02516"/>
    <w:rsid w:val="69A9112C"/>
    <w:rsid w:val="69B437B9"/>
    <w:rsid w:val="69BD0C3C"/>
    <w:rsid w:val="69C1BA81"/>
    <w:rsid w:val="69C3A9D1"/>
    <w:rsid w:val="69C5B291"/>
    <w:rsid w:val="69D567CD"/>
    <w:rsid w:val="69D5B77B"/>
    <w:rsid w:val="6A11E975"/>
    <w:rsid w:val="6A274661"/>
    <w:rsid w:val="6A43754A"/>
    <w:rsid w:val="6A4784EA"/>
    <w:rsid w:val="6A5AE997"/>
    <w:rsid w:val="6A6106F8"/>
    <w:rsid w:val="6A6F4C33"/>
    <w:rsid w:val="6A725CAD"/>
    <w:rsid w:val="6A832001"/>
    <w:rsid w:val="6A86F5B6"/>
    <w:rsid w:val="6A9B941F"/>
    <w:rsid w:val="6AB2056F"/>
    <w:rsid w:val="6AC70E5F"/>
    <w:rsid w:val="6ACB607F"/>
    <w:rsid w:val="6AD69E20"/>
    <w:rsid w:val="6AE0519B"/>
    <w:rsid w:val="6AF2BA10"/>
    <w:rsid w:val="6AF35C94"/>
    <w:rsid w:val="6AFC4DA6"/>
    <w:rsid w:val="6B14F4E3"/>
    <w:rsid w:val="6B3599B2"/>
    <w:rsid w:val="6B3DE0B0"/>
    <w:rsid w:val="6B3FAAE3"/>
    <w:rsid w:val="6B4D60D3"/>
    <w:rsid w:val="6B4EA3F0"/>
    <w:rsid w:val="6B502774"/>
    <w:rsid w:val="6B50AB29"/>
    <w:rsid w:val="6B6DF30C"/>
    <w:rsid w:val="6B977990"/>
    <w:rsid w:val="6B9B0B7C"/>
    <w:rsid w:val="6BA81703"/>
    <w:rsid w:val="6BAD9979"/>
    <w:rsid w:val="6BC716E6"/>
    <w:rsid w:val="6BE77178"/>
    <w:rsid w:val="6BF6527B"/>
    <w:rsid w:val="6BFF7CE1"/>
    <w:rsid w:val="6C0B7A0F"/>
    <w:rsid w:val="6C0EAB1E"/>
    <w:rsid w:val="6C15044A"/>
    <w:rsid w:val="6C3BB3C1"/>
    <w:rsid w:val="6C3C5CB1"/>
    <w:rsid w:val="6C40186D"/>
    <w:rsid w:val="6C439576"/>
    <w:rsid w:val="6C57883D"/>
    <w:rsid w:val="6C65AC62"/>
    <w:rsid w:val="6C6C65E7"/>
    <w:rsid w:val="6C6CB764"/>
    <w:rsid w:val="6C6EC9D1"/>
    <w:rsid w:val="6C775CF0"/>
    <w:rsid w:val="6C84A3D4"/>
    <w:rsid w:val="6C94A095"/>
    <w:rsid w:val="6C954797"/>
    <w:rsid w:val="6C9FDA6E"/>
    <w:rsid w:val="6CA37ABA"/>
    <w:rsid w:val="6CAFF208"/>
    <w:rsid w:val="6CC075EB"/>
    <w:rsid w:val="6CC15D38"/>
    <w:rsid w:val="6CD12845"/>
    <w:rsid w:val="6CD63BB0"/>
    <w:rsid w:val="6CE10783"/>
    <w:rsid w:val="6D283E0C"/>
    <w:rsid w:val="6D347AC0"/>
    <w:rsid w:val="6D6BD21D"/>
    <w:rsid w:val="6D9B04EF"/>
    <w:rsid w:val="6D9C9797"/>
    <w:rsid w:val="6DA4985A"/>
    <w:rsid w:val="6DB3A987"/>
    <w:rsid w:val="6DBC12E6"/>
    <w:rsid w:val="6DCC5810"/>
    <w:rsid w:val="6DE5ED20"/>
    <w:rsid w:val="6DED98D2"/>
    <w:rsid w:val="6E038156"/>
    <w:rsid w:val="6E127512"/>
    <w:rsid w:val="6E162A67"/>
    <w:rsid w:val="6E52D830"/>
    <w:rsid w:val="6E7247BF"/>
    <w:rsid w:val="6E72A607"/>
    <w:rsid w:val="6E8B2A4B"/>
    <w:rsid w:val="6E9F7CA2"/>
    <w:rsid w:val="6EB82301"/>
    <w:rsid w:val="6ECF6A89"/>
    <w:rsid w:val="6EED4C91"/>
    <w:rsid w:val="6F177383"/>
    <w:rsid w:val="6F21F5D5"/>
    <w:rsid w:val="6F2CF22D"/>
    <w:rsid w:val="6F2E11A2"/>
    <w:rsid w:val="6F334427"/>
    <w:rsid w:val="6F37367B"/>
    <w:rsid w:val="6F3D4F89"/>
    <w:rsid w:val="6F479F45"/>
    <w:rsid w:val="6F75BF6F"/>
    <w:rsid w:val="6F76C208"/>
    <w:rsid w:val="6F791E81"/>
    <w:rsid w:val="6F7D740C"/>
    <w:rsid w:val="6F826B6D"/>
    <w:rsid w:val="6F85EE9D"/>
    <w:rsid w:val="6F880601"/>
    <w:rsid w:val="6F8BBCB6"/>
    <w:rsid w:val="6FB4F10C"/>
    <w:rsid w:val="6FC3F092"/>
    <w:rsid w:val="6FCB7813"/>
    <w:rsid w:val="6FDC0F91"/>
    <w:rsid w:val="6FDD9506"/>
    <w:rsid w:val="6FF2845D"/>
    <w:rsid w:val="70126A0C"/>
    <w:rsid w:val="702A8CC1"/>
    <w:rsid w:val="706522E7"/>
    <w:rsid w:val="70840326"/>
    <w:rsid w:val="70A2791B"/>
    <w:rsid w:val="70A70168"/>
    <w:rsid w:val="70BCFECF"/>
    <w:rsid w:val="70C2DD63"/>
    <w:rsid w:val="70D645A2"/>
    <w:rsid w:val="70E77CA5"/>
    <w:rsid w:val="70E9F34C"/>
    <w:rsid w:val="70ED9CE1"/>
    <w:rsid w:val="710B6E90"/>
    <w:rsid w:val="710BA0F9"/>
    <w:rsid w:val="711ADBD7"/>
    <w:rsid w:val="71334B29"/>
    <w:rsid w:val="713CB63B"/>
    <w:rsid w:val="7149B929"/>
    <w:rsid w:val="7166000C"/>
    <w:rsid w:val="717708D7"/>
    <w:rsid w:val="71AF4E5B"/>
    <w:rsid w:val="71C1A3D0"/>
    <w:rsid w:val="71D6CCC5"/>
    <w:rsid w:val="71DDB8F6"/>
    <w:rsid w:val="7216622D"/>
    <w:rsid w:val="722237F1"/>
    <w:rsid w:val="72507828"/>
    <w:rsid w:val="7256C0D7"/>
    <w:rsid w:val="72845F45"/>
    <w:rsid w:val="72849AA9"/>
    <w:rsid w:val="72A2C3E5"/>
    <w:rsid w:val="72A3BE4A"/>
    <w:rsid w:val="72A4529E"/>
    <w:rsid w:val="72B7276E"/>
    <w:rsid w:val="72CD280D"/>
    <w:rsid w:val="72D75525"/>
    <w:rsid w:val="72DFFEEE"/>
    <w:rsid w:val="72E5D66E"/>
    <w:rsid w:val="72F3EDA2"/>
    <w:rsid w:val="73179062"/>
    <w:rsid w:val="73222A51"/>
    <w:rsid w:val="733E1FB6"/>
    <w:rsid w:val="734ACE8C"/>
    <w:rsid w:val="7358F978"/>
    <w:rsid w:val="735FDD7A"/>
    <w:rsid w:val="73652A11"/>
    <w:rsid w:val="736CF500"/>
    <w:rsid w:val="73759C01"/>
    <w:rsid w:val="73A7C9B8"/>
    <w:rsid w:val="73B0C573"/>
    <w:rsid w:val="73DC2E3B"/>
    <w:rsid w:val="74164141"/>
    <w:rsid w:val="74187C41"/>
    <w:rsid w:val="741A43C6"/>
    <w:rsid w:val="745242D4"/>
    <w:rsid w:val="745690F0"/>
    <w:rsid w:val="7457F46C"/>
    <w:rsid w:val="745A8547"/>
    <w:rsid w:val="745CB82A"/>
    <w:rsid w:val="7462E6FC"/>
    <w:rsid w:val="74639C54"/>
    <w:rsid w:val="746D1BFD"/>
    <w:rsid w:val="749ABDFB"/>
    <w:rsid w:val="74B6F1AC"/>
    <w:rsid w:val="74BC737F"/>
    <w:rsid w:val="74DD7B6E"/>
    <w:rsid w:val="75033C57"/>
    <w:rsid w:val="754006E0"/>
    <w:rsid w:val="7577A163"/>
    <w:rsid w:val="7592BDB6"/>
    <w:rsid w:val="759FA209"/>
    <w:rsid w:val="75BCC140"/>
    <w:rsid w:val="75C3964A"/>
    <w:rsid w:val="75E33474"/>
    <w:rsid w:val="75EAF4A6"/>
    <w:rsid w:val="75F0E7D4"/>
    <w:rsid w:val="75FE826D"/>
    <w:rsid w:val="7608B8B9"/>
    <w:rsid w:val="761749EE"/>
    <w:rsid w:val="761C69C7"/>
    <w:rsid w:val="7635F001"/>
    <w:rsid w:val="7659FF4C"/>
    <w:rsid w:val="7677FEC2"/>
    <w:rsid w:val="767858A9"/>
    <w:rsid w:val="768027F4"/>
    <w:rsid w:val="7689F270"/>
    <w:rsid w:val="769BE9B7"/>
    <w:rsid w:val="76A11C6A"/>
    <w:rsid w:val="76AA4299"/>
    <w:rsid w:val="76AF4130"/>
    <w:rsid w:val="76BED2F8"/>
    <w:rsid w:val="76C91CDE"/>
    <w:rsid w:val="76CAE9A5"/>
    <w:rsid w:val="76CC4D59"/>
    <w:rsid w:val="76D557B7"/>
    <w:rsid w:val="76D78DAD"/>
    <w:rsid w:val="76DBC727"/>
    <w:rsid w:val="76E65522"/>
    <w:rsid w:val="76E90B2D"/>
    <w:rsid w:val="771E4B47"/>
    <w:rsid w:val="7737D873"/>
    <w:rsid w:val="77445E24"/>
    <w:rsid w:val="7745076B"/>
    <w:rsid w:val="774FCA03"/>
    <w:rsid w:val="776BF574"/>
    <w:rsid w:val="77778CD6"/>
    <w:rsid w:val="7782DD60"/>
    <w:rsid w:val="779D7DB7"/>
    <w:rsid w:val="77DB360D"/>
    <w:rsid w:val="78370395"/>
    <w:rsid w:val="783D87E8"/>
    <w:rsid w:val="784C6B84"/>
    <w:rsid w:val="784CFFEB"/>
    <w:rsid w:val="7873C2C8"/>
    <w:rsid w:val="788EBA95"/>
    <w:rsid w:val="7897B5F5"/>
    <w:rsid w:val="78DBE1E8"/>
    <w:rsid w:val="78DD92A6"/>
    <w:rsid w:val="78EE5AC0"/>
    <w:rsid w:val="78F2DB67"/>
    <w:rsid w:val="791B6ADE"/>
    <w:rsid w:val="792C2C35"/>
    <w:rsid w:val="792C5532"/>
    <w:rsid w:val="793B84B5"/>
    <w:rsid w:val="794087F2"/>
    <w:rsid w:val="7954FCC3"/>
    <w:rsid w:val="79556310"/>
    <w:rsid w:val="7961213B"/>
    <w:rsid w:val="798B25CC"/>
    <w:rsid w:val="799D39FE"/>
    <w:rsid w:val="79BD33BD"/>
    <w:rsid w:val="79C9D76F"/>
    <w:rsid w:val="79E0C458"/>
    <w:rsid w:val="79E463ED"/>
    <w:rsid w:val="7A4D9F5A"/>
    <w:rsid w:val="7A580FD8"/>
    <w:rsid w:val="7A85FA2B"/>
    <w:rsid w:val="7A8743F8"/>
    <w:rsid w:val="7A88C91A"/>
    <w:rsid w:val="7AB7E979"/>
    <w:rsid w:val="7AE34142"/>
    <w:rsid w:val="7B0C647F"/>
    <w:rsid w:val="7B155E2F"/>
    <w:rsid w:val="7B223DDB"/>
    <w:rsid w:val="7B26B262"/>
    <w:rsid w:val="7B29DCA5"/>
    <w:rsid w:val="7B2A7448"/>
    <w:rsid w:val="7B36DB27"/>
    <w:rsid w:val="7B444E9C"/>
    <w:rsid w:val="7B476F88"/>
    <w:rsid w:val="7B518AFE"/>
    <w:rsid w:val="7B5D89E3"/>
    <w:rsid w:val="7B6A778B"/>
    <w:rsid w:val="7B743331"/>
    <w:rsid w:val="7B8E9D8B"/>
    <w:rsid w:val="7B91BCCE"/>
    <w:rsid w:val="7BA04385"/>
    <w:rsid w:val="7BA48611"/>
    <w:rsid w:val="7BACAEBD"/>
    <w:rsid w:val="7BE4B8AB"/>
    <w:rsid w:val="7BE57526"/>
    <w:rsid w:val="7C0FEEDE"/>
    <w:rsid w:val="7C1754FF"/>
    <w:rsid w:val="7C1A7D17"/>
    <w:rsid w:val="7C3E4CA5"/>
    <w:rsid w:val="7C49132D"/>
    <w:rsid w:val="7C5D5C07"/>
    <w:rsid w:val="7C5D89D5"/>
    <w:rsid w:val="7C84F5D0"/>
    <w:rsid w:val="7C99A39E"/>
    <w:rsid w:val="7C9D685A"/>
    <w:rsid w:val="7CB08404"/>
    <w:rsid w:val="7CD196ED"/>
    <w:rsid w:val="7CD573F8"/>
    <w:rsid w:val="7D0B522C"/>
    <w:rsid w:val="7D2212A2"/>
    <w:rsid w:val="7D2D7327"/>
    <w:rsid w:val="7D8710FF"/>
    <w:rsid w:val="7D88F6CD"/>
    <w:rsid w:val="7D8990B2"/>
    <w:rsid w:val="7D8C66E5"/>
    <w:rsid w:val="7D941B0B"/>
    <w:rsid w:val="7DBB74B5"/>
    <w:rsid w:val="7DC27779"/>
    <w:rsid w:val="7DD8BC9C"/>
    <w:rsid w:val="7DE59108"/>
    <w:rsid w:val="7DF32D3E"/>
    <w:rsid w:val="7DF95740"/>
    <w:rsid w:val="7E00A20D"/>
    <w:rsid w:val="7E3178CF"/>
    <w:rsid w:val="7E3C3D50"/>
    <w:rsid w:val="7E702F4E"/>
    <w:rsid w:val="7E999638"/>
    <w:rsid w:val="7EA5A8A8"/>
    <w:rsid w:val="7EA5CD63"/>
    <w:rsid w:val="7EC4C5B5"/>
    <w:rsid w:val="7F0C3D9E"/>
    <w:rsid w:val="7F26D936"/>
    <w:rsid w:val="7F45CC08"/>
    <w:rsid w:val="7F57F0AE"/>
    <w:rsid w:val="7F609CB4"/>
    <w:rsid w:val="7F6963F4"/>
    <w:rsid w:val="7F725736"/>
    <w:rsid w:val="7FA9E374"/>
    <w:rsid w:val="7FAB382E"/>
    <w:rsid w:val="7FB5E4D0"/>
    <w:rsid w:val="7FC962AD"/>
    <w:rsid w:val="7FD2299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CE1B11"/>
  <w15:docId w15:val="{48945747-9681-4D30-A5CF-55CF9239B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20E1"/>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0"/>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0"/>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0"/>
      </w:numPr>
      <w:spacing w:before="240" w:after="60"/>
      <w:outlineLvl w:val="3"/>
    </w:pPr>
  </w:style>
  <w:style w:type="paragraph" w:styleId="Heading5">
    <w:name w:val="heading 5"/>
    <w:basedOn w:val="Normal"/>
    <w:next w:val="Normal"/>
    <w:qFormat/>
    <w:rsid w:val="00DC6A10"/>
    <w:pPr>
      <w:keepNext/>
      <w:numPr>
        <w:numId w:val="29"/>
      </w:numPr>
      <w:spacing w:after="240"/>
      <w:ind w:left="3600" w:hanging="720"/>
      <w:outlineLvl w:val="4"/>
    </w:pPr>
  </w:style>
  <w:style w:type="paragraph" w:styleId="Heading6">
    <w:name w:val="heading 6"/>
    <w:basedOn w:val="Normal"/>
    <w:next w:val="Normal"/>
    <w:qFormat/>
    <w:rsid w:val="00A5151A"/>
    <w:pPr>
      <w:numPr>
        <w:ilvl w:val="5"/>
        <w:numId w:val="10"/>
      </w:numPr>
      <w:spacing w:before="240" w:after="60"/>
      <w:outlineLvl w:val="5"/>
    </w:pPr>
    <w:rPr>
      <w:rFonts w:ascii="Arial" w:hAnsi="Arial"/>
      <w:i/>
    </w:rPr>
  </w:style>
  <w:style w:type="paragraph" w:styleId="Heading7">
    <w:name w:val="heading 7"/>
    <w:basedOn w:val="Normal"/>
    <w:next w:val="Normal"/>
    <w:qFormat/>
    <w:rsid w:val="00A5151A"/>
    <w:pPr>
      <w:numPr>
        <w:ilvl w:val="6"/>
        <w:numId w:val="10"/>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0"/>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qFormat/>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26"/>
      </w:numPr>
    </w:pPr>
  </w:style>
  <w:style w:type="numbering" w:styleId="ArticleSection">
    <w:name w:val="Outline List 3"/>
    <w:basedOn w:val="NoList"/>
    <w:semiHidden/>
    <w:rsid w:val="00493D40"/>
    <w:pPr>
      <w:numPr>
        <w:numId w:val="2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fr-CA"/>
    </w:rPr>
  </w:style>
  <w:style w:type="paragraph" w:customStyle="1" w:styleId="Header4">
    <w:name w:val="Header4"/>
    <w:aliases w:val="Para 4"/>
    <w:basedOn w:val="Normal"/>
    <w:next w:val="Normal"/>
    <w:rsid w:val="00DC6A10"/>
    <w:pPr>
      <w:widowControl w:val="0"/>
      <w:numPr>
        <w:numId w:val="2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fr-CA"/>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Bullet OSM,CORE-1.1.1,Dot pt,Heading 2_sj,List Paragraph (numbered (a)),List Paragraph1,List Paragraph11,Numbered Para 1,Proposal Bullet List,Report Para,Resume Title,TOC style,Table,WB Para,WinDForce-Letter,bullets,d_bodyb,L,lp1"/>
    <w:basedOn w:val="Normal"/>
    <w:link w:val="ListParagraphChar"/>
    <w:uiPriority w:val="34"/>
    <w:qFormat/>
    <w:rsid w:val="00BE2DAA"/>
    <w:pPr>
      <w:ind w:left="720"/>
      <w:contextualSpacing/>
    </w:pPr>
  </w:style>
  <w:style w:type="character" w:customStyle="1" w:styleId="ListParagraphChar">
    <w:name w:val="List Paragraph Char"/>
    <w:aliases w:val="Bullet OSM Char,CORE-1.1.1 Char,Dot pt Char,Heading 2_sj Char,List Paragraph (numbered (a)) Char,List Paragraph1 Char,List Paragraph11 Char,Numbered Para 1 Char,Proposal Bullet List Char,Report Para Char,Resume Title Char,Table Char"/>
    <w:basedOn w:val="DefaultParagraphFont"/>
    <w:link w:val="ListParagraph"/>
    <w:uiPriority w:val="34"/>
    <w:qFormat/>
    <w:locked/>
    <w:rsid w:val="00BE2DAA"/>
    <w:rPr>
      <w:sz w:val="22"/>
      <w:szCs w:val="22"/>
      <w:lang w:val="fr-CA"/>
    </w:rPr>
  </w:style>
  <w:style w:type="paragraph" w:customStyle="1" w:styleId="Default">
    <w:name w:val="Default"/>
    <w:rsid w:val="00BE2DAA"/>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BE2DAA"/>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E2DAA"/>
    <w:rPr>
      <w:sz w:val="22"/>
      <w:szCs w:val="22"/>
    </w:rPr>
  </w:style>
  <w:style w:type="paragraph" w:styleId="NormalWeb">
    <w:name w:val="Normal (Web)"/>
    <w:basedOn w:val="Normal"/>
    <w:link w:val="NormalWebChar"/>
    <w:unhideWhenUsed/>
    <w:qFormat/>
    <w:rsid w:val="00BE2DAA"/>
    <w:pPr>
      <w:jc w:val="left"/>
    </w:pPr>
    <w:rPr>
      <w:rFonts w:eastAsiaTheme="minorHAnsi"/>
      <w:sz w:val="24"/>
      <w:szCs w:val="24"/>
    </w:rPr>
  </w:style>
  <w:style w:type="paragraph" w:styleId="EndnoteText">
    <w:name w:val="endnote text"/>
    <w:basedOn w:val="Normal"/>
    <w:link w:val="EndnoteTextChar"/>
    <w:uiPriority w:val="99"/>
    <w:semiHidden/>
    <w:unhideWhenUsed/>
    <w:rsid w:val="00BE2DAA"/>
    <w:rPr>
      <w:sz w:val="20"/>
      <w:szCs w:val="20"/>
    </w:rPr>
  </w:style>
  <w:style w:type="character" w:customStyle="1" w:styleId="EndnoteTextChar">
    <w:name w:val="Endnote Text Char"/>
    <w:basedOn w:val="DefaultParagraphFont"/>
    <w:link w:val="EndnoteText"/>
    <w:uiPriority w:val="99"/>
    <w:semiHidden/>
    <w:rsid w:val="00BE2DAA"/>
    <w:rPr>
      <w:lang w:val="fr-CA"/>
    </w:rPr>
  </w:style>
  <w:style w:type="character" w:styleId="EndnoteReference">
    <w:name w:val="endnote reference"/>
    <w:basedOn w:val="DefaultParagraphFont"/>
    <w:uiPriority w:val="99"/>
    <w:semiHidden/>
    <w:unhideWhenUsed/>
    <w:rsid w:val="00BE2DAA"/>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E2DAA"/>
    <w:rPr>
      <w:sz w:val="22"/>
      <w:szCs w:val="22"/>
      <w:lang w:val="fr-CA"/>
    </w:rPr>
  </w:style>
  <w:style w:type="character" w:customStyle="1" w:styleId="0Heading0Char">
    <w:name w:val="0 Heading 0 Char"/>
    <w:link w:val="0Heading0"/>
    <w:qFormat/>
    <w:rsid w:val="00B5562F"/>
    <w:rPr>
      <w:sz w:val="22"/>
      <w:szCs w:val="22"/>
      <w:lang w:val="fr-CA"/>
    </w:rPr>
  </w:style>
  <w:style w:type="character" w:customStyle="1" w:styleId="NormalWebChar">
    <w:name w:val="Normal (Web) Char"/>
    <w:link w:val="NormalWeb"/>
    <w:qFormat/>
    <w:rsid w:val="00E50CF7"/>
    <w:rPr>
      <w:rFonts w:eastAsiaTheme="minorHAns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0415898">
      <w:bodyDiv w:val="1"/>
      <w:marLeft w:val="0"/>
      <w:marRight w:val="0"/>
      <w:marTop w:val="0"/>
      <w:marBottom w:val="0"/>
      <w:divBdr>
        <w:top w:val="none" w:sz="0" w:space="0" w:color="auto"/>
        <w:left w:val="none" w:sz="0" w:space="0" w:color="auto"/>
        <w:bottom w:val="none" w:sz="0" w:space="0" w:color="auto"/>
        <w:right w:val="none" w:sz="0" w:space="0" w:color="auto"/>
      </w:divBdr>
    </w:div>
    <w:div w:id="163862259">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67807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dro\Documents\95thMeeting_HPMP-stag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95thMeeting_HPMP-stage</Template>
  <TotalTime>93</TotalTime>
  <Pages>20</Pages>
  <Words>8215</Words>
  <Characters>46832</Characters>
  <Application>Microsoft Office Word</Application>
  <DocSecurity>0</DocSecurity>
  <Lines>390</Lines>
  <Paragraphs>109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Proposition de projet : Burundi</vt:lpstr>
      <vt:lpstr>Project proposal(s): Burundi</vt:lpstr>
    </vt:vector>
  </TitlesOfParts>
  <Manager/>
  <Company>UNMFS</Company>
  <LinksUpToDate>false</LinksUpToDate>
  <CharactersWithSpaces>54938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Burundi</dc:title>
  <dc:subject>ExCom95</dc:subject>
  <dc:creator>pedro</dc:creator>
  <cp:keywords/>
  <dc:description/>
  <cp:lastModifiedBy>Angela Xue He Yan</cp:lastModifiedBy>
  <cp:revision>86</cp:revision>
  <cp:lastPrinted>2001-05-26T16:40:00Z</cp:lastPrinted>
  <dcterms:created xsi:type="dcterms:W3CDTF">2024-10-23T20:36:00Z</dcterms:created>
  <dcterms:modified xsi:type="dcterms:W3CDTF">2024-10-28T16:15:00Z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UNEP/OzL.Pro/ExCom/95/44</vt:lpwstr>
  </property>
  <property fmtid="{D5CDD505-2E9C-101B-9397-08002B2CF9AE}" pid="3" name="Revision date">
    <vt:lpwstr>10/23/2024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