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26CC90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CAA65C1" w14:textId="457FDD3E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FE698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0E5F5A" w14:textId="1852E035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FE698D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1DB2A515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69CAE6" w14:textId="77777777" w:rsidR="007E5D09" w:rsidRDefault="00E62B2D" w:rsidP="0084173D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0288" behindDoc="0" locked="0" layoutInCell="0" allowOverlap="1" wp14:anchorId="0F29A273" wp14:editId="4B49D325">
                  <wp:simplePos x="0" y="0"/>
                  <wp:positionH relativeFrom="column">
                    <wp:posOffset>5309870</wp:posOffset>
                  </wp:positionH>
                  <wp:positionV relativeFrom="paragraph">
                    <wp:posOffset>699135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6A360336" wp14:editId="3526277A">
                  <wp:simplePos x="0" y="0"/>
                  <wp:positionH relativeFrom="column">
                    <wp:posOffset>5301615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 w:bidi="ar-LB"/>
              </w:rPr>
              <w:t>Distr.</w:t>
            </w:r>
          </w:p>
          <w:p w14:paraId="2F997E7F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2E9696AC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621F085E" w14:textId="77777777" w:rsidR="00393115" w:rsidRPr="004E181B" w:rsidRDefault="00393115" w:rsidP="00446096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E62B2D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E62B2D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E62B2D">
              <w:rPr>
                <w:rFonts w:asciiTheme="majorBidi" w:hAnsiTheme="majorBidi" w:cstheme="majorBidi"/>
                <w:szCs w:val="24"/>
                <w:lang w:bidi="ar-LB"/>
              </w:rPr>
              <w:t>/ExCom/95/</w:t>
            </w:r>
            <w:r w:rsidR="00446096">
              <w:rPr>
                <w:rFonts w:asciiTheme="majorBidi" w:hAnsiTheme="majorBidi" w:cstheme="majorBidi"/>
                <w:szCs w:val="24"/>
                <w:lang w:bidi="ar-LB"/>
              </w:rPr>
              <w:t>71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5B90EDB7" w14:textId="6EE98E42" w:rsidR="00393115" w:rsidRPr="004E181B" w:rsidRDefault="00AA140A" w:rsidP="00446096">
            <w:pPr>
              <w:rPr>
                <w:szCs w:val="24"/>
                <w:lang w:val="en-US" w:bidi="ar-LB"/>
              </w:rPr>
            </w:pPr>
            <w:r>
              <w:rPr>
                <w:szCs w:val="24"/>
                <w:lang w:val="en-US" w:bidi="ar-LB"/>
              </w:rPr>
              <w:t>1</w:t>
            </w:r>
            <w:r w:rsidR="00446096">
              <w:rPr>
                <w:szCs w:val="24"/>
                <w:lang w:val="en-US" w:bidi="ar-LB"/>
              </w:rPr>
              <w:t>6</w:t>
            </w:r>
            <w:r w:rsidR="00FE698D">
              <w:rPr>
                <w:szCs w:val="24"/>
                <w:lang w:val="en-US" w:bidi="ar-LB"/>
              </w:rPr>
              <w:t xml:space="preserve"> </w:t>
            </w:r>
            <w:r>
              <w:rPr>
                <w:szCs w:val="24"/>
                <w:lang w:val="en-US" w:bidi="ar-LB"/>
              </w:rPr>
              <w:t>November</w:t>
            </w:r>
            <w:r w:rsidR="00FE698D">
              <w:rPr>
                <w:szCs w:val="24"/>
                <w:lang w:val="en-US" w:bidi="ar-LB"/>
              </w:rPr>
              <w:t xml:space="preserve"> </w:t>
            </w:r>
            <w:r w:rsidR="00393115" w:rsidRPr="004E181B">
              <w:rPr>
                <w:szCs w:val="24"/>
                <w:lang w:val="en-US" w:bidi="ar-LB"/>
              </w:rPr>
              <w:t>2024</w:t>
            </w:r>
          </w:p>
          <w:p w14:paraId="61FC7113" w14:textId="77777777" w:rsidR="00662A73" w:rsidRDefault="00662A73" w:rsidP="0084173D">
            <w:pPr>
              <w:jc w:val="left"/>
              <w:rPr>
                <w:rtl/>
                <w:lang w:val="en-US" w:bidi="ar-LB"/>
              </w:rPr>
            </w:pPr>
          </w:p>
          <w:p w14:paraId="2C8ADFD0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66B8F657" w14:textId="4A56CC5B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FE698D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CF684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FDF8119" w14:textId="09969A1E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FE698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0C685CC0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BADBDD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0D9163E9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6973DC63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1CDA9FED" w14:textId="651E280D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FE698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FE698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FE698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FE698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0A361866" w14:textId="2E99CF62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</w:p>
    <w:p w14:paraId="5852B79A" w14:textId="5F0E9492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FE698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FE698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785A71C6" w14:textId="0FADD43C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FE698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40CBA92C" w14:textId="4130C6F1" w:rsidR="00393115" w:rsidRPr="005A4D44" w:rsidRDefault="00393115" w:rsidP="008457C9">
      <w:pPr>
        <w:bidi/>
        <w:jc w:val="left"/>
        <w:rPr>
          <w:lang w:val="en-US" w:bidi="ar-LB"/>
        </w:rPr>
      </w:pPr>
      <w:r w:rsidRPr="006106BD">
        <w:rPr>
          <w:sz w:val="28"/>
          <w:szCs w:val="28"/>
          <w:rtl/>
          <w:lang w:bidi="ar-LB"/>
        </w:rPr>
        <w:t>البند</w:t>
      </w:r>
      <w:r w:rsidR="008457C9">
        <w:rPr>
          <w:sz w:val="28"/>
          <w:szCs w:val="28"/>
          <w:rtl/>
          <w:lang w:bidi="ar-LB"/>
        </w:rPr>
        <w:t>ان</w:t>
      </w:r>
      <w:r w:rsidR="00FE698D">
        <w:rPr>
          <w:sz w:val="28"/>
          <w:szCs w:val="28"/>
          <w:rtl/>
          <w:lang w:bidi="ar-LB"/>
        </w:rPr>
        <w:t xml:space="preserve"> </w:t>
      </w:r>
      <w:r w:rsidR="008914DA">
        <w:rPr>
          <w:sz w:val="28"/>
          <w:szCs w:val="28"/>
          <w:rtl/>
          <w:lang w:bidi="ar-LB"/>
        </w:rPr>
        <w:t>9</w:t>
      </w:r>
      <w:r w:rsidR="00FE698D">
        <w:rPr>
          <w:sz w:val="28"/>
          <w:szCs w:val="28"/>
          <w:rtl/>
          <w:lang w:bidi="ar-LB"/>
        </w:rPr>
        <w:t xml:space="preserve"> </w:t>
      </w:r>
      <w:r w:rsidR="008457C9" w:rsidRPr="008457C9">
        <w:rPr>
          <w:sz w:val="28"/>
          <w:szCs w:val="28"/>
          <w:rtl/>
          <w:lang w:bidi="ar-LB"/>
        </w:rPr>
        <w:t>(ج)</w:t>
      </w:r>
      <w:r w:rsidR="00FE698D">
        <w:rPr>
          <w:sz w:val="28"/>
          <w:szCs w:val="28"/>
          <w:rtl/>
          <w:lang w:bidi="ar-LB"/>
        </w:rPr>
        <w:t xml:space="preserve"> </w:t>
      </w:r>
      <w:r w:rsidR="008457C9" w:rsidRPr="008457C9">
        <w:rPr>
          <w:sz w:val="28"/>
          <w:szCs w:val="28"/>
          <w:rtl/>
          <w:lang w:bidi="ar-LB"/>
        </w:rPr>
        <w:t>و</w:t>
      </w:r>
      <w:r w:rsidR="00FE698D">
        <w:rPr>
          <w:sz w:val="28"/>
          <w:szCs w:val="28"/>
          <w:rtl/>
          <w:lang w:bidi="ar-LB"/>
        </w:rPr>
        <w:t xml:space="preserve"> </w:t>
      </w:r>
      <w:r w:rsidR="008457C9" w:rsidRPr="008457C9">
        <w:rPr>
          <w:sz w:val="28"/>
          <w:szCs w:val="28"/>
          <w:rtl/>
          <w:lang w:bidi="ar-LB"/>
        </w:rPr>
        <w:t>(د)</w:t>
      </w:r>
      <w:r w:rsidR="00FE698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من</w:t>
      </w:r>
      <w:r w:rsidR="00FE698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جدول</w:t>
      </w:r>
      <w:r w:rsidR="00FE698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الأعمال</w:t>
      </w:r>
      <w:r w:rsidR="00FE698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المؤقت</w:t>
      </w:r>
      <w:r w:rsidR="00FE698D">
        <w:rPr>
          <w:rStyle w:val="FootnoteReference"/>
          <w:sz w:val="28"/>
          <w:szCs w:val="28"/>
          <w:rtl/>
          <w:lang w:bidi="ar-LB"/>
        </w:rPr>
        <w:t xml:space="preserve"> </w:t>
      </w:r>
      <w:r w:rsidRPr="00550019">
        <w:rPr>
          <w:rStyle w:val="FootnoteReference"/>
          <w:lang w:val="fr-FR" w:bidi="ar-LB"/>
        </w:rPr>
        <w:footnoteReference w:id="1"/>
      </w:r>
    </w:p>
    <w:p w14:paraId="6025DAB8" w14:textId="77777777" w:rsidR="007E5D09" w:rsidRDefault="007E5D09" w:rsidP="00A51C40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p w14:paraId="2744A79A" w14:textId="2079AA58" w:rsidR="00FD0C53" w:rsidRPr="0061282E" w:rsidRDefault="00F825C2" w:rsidP="0013309A">
      <w:pPr>
        <w:bidi/>
        <w:jc w:val="center"/>
        <w:rPr>
          <w:b/>
          <w:bCs/>
          <w:sz w:val="28"/>
          <w:szCs w:val="28"/>
          <w:rtl/>
          <w:lang w:bidi="ar-LB"/>
        </w:rPr>
      </w:pPr>
      <w:r w:rsidRPr="0061282E">
        <w:rPr>
          <w:b/>
          <w:bCs/>
          <w:sz w:val="28"/>
          <w:szCs w:val="28"/>
          <w:rtl/>
          <w:lang w:bidi="ar-LB"/>
        </w:rPr>
        <w:t>مقترحا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="00AC6949" w:rsidRPr="0061282E">
        <w:rPr>
          <w:b/>
          <w:bCs/>
          <w:sz w:val="28"/>
          <w:szCs w:val="28"/>
          <w:rtl/>
          <w:lang w:bidi="ar-LB"/>
        </w:rPr>
        <w:t>مشرو</w:t>
      </w:r>
      <w:r w:rsidR="00FD0C53" w:rsidRPr="0061282E">
        <w:rPr>
          <w:b/>
          <w:bCs/>
          <w:sz w:val="28"/>
          <w:szCs w:val="28"/>
          <w:rtl/>
          <w:lang w:bidi="ar-LB"/>
        </w:rPr>
        <w:t>ع</w:t>
      </w:r>
      <w:r w:rsidRPr="0061282E">
        <w:rPr>
          <w:b/>
          <w:bCs/>
          <w:sz w:val="28"/>
          <w:szCs w:val="28"/>
          <w:rtl/>
          <w:lang w:bidi="ar-LB"/>
        </w:rPr>
        <w:t>ان</w:t>
      </w:r>
      <w:r w:rsidR="00FD0C53" w:rsidRPr="0061282E">
        <w:rPr>
          <w:b/>
          <w:bCs/>
          <w:sz w:val="28"/>
          <w:szCs w:val="28"/>
          <w:rtl/>
          <w:lang w:bidi="ar-LB"/>
        </w:rPr>
        <w:t>: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="0013309A" w:rsidRPr="0061282E">
        <w:rPr>
          <w:b/>
          <w:bCs/>
          <w:sz w:val="28"/>
          <w:szCs w:val="28"/>
          <w:rtl/>
          <w:lang w:bidi="ar-LB"/>
        </w:rPr>
        <w:t>بلدان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="00FD0C53" w:rsidRPr="0061282E">
        <w:rPr>
          <w:b/>
          <w:bCs/>
          <w:sz w:val="28"/>
          <w:szCs w:val="28"/>
          <w:rtl/>
          <w:lang w:bidi="ar-LB"/>
        </w:rPr>
        <w:t>جزر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="00FD0C53" w:rsidRPr="0061282E">
        <w:rPr>
          <w:b/>
          <w:bCs/>
          <w:sz w:val="28"/>
          <w:szCs w:val="28"/>
          <w:rtl/>
          <w:lang w:bidi="ar-LB"/>
        </w:rPr>
        <w:t>المحيط</w:t>
      </w:r>
      <w:r w:rsidR="00FE698D">
        <w:rPr>
          <w:b/>
          <w:bCs/>
          <w:sz w:val="28"/>
          <w:szCs w:val="28"/>
          <w:rtl/>
          <w:lang w:bidi="ar-LB"/>
        </w:rPr>
        <w:t xml:space="preserve"> </w:t>
      </w:r>
      <w:r w:rsidR="00FD0C53" w:rsidRPr="0061282E">
        <w:rPr>
          <w:b/>
          <w:bCs/>
          <w:sz w:val="28"/>
          <w:szCs w:val="28"/>
          <w:rtl/>
          <w:lang w:bidi="ar-LB"/>
        </w:rPr>
        <w:t>الهادئ</w:t>
      </w:r>
    </w:p>
    <w:p w14:paraId="0FDE81DC" w14:textId="77777777" w:rsidR="00FD0C53" w:rsidRPr="00DB14F5" w:rsidRDefault="00FD0C53" w:rsidP="00FD0C53">
      <w:pPr>
        <w:bidi/>
        <w:rPr>
          <w:sz w:val="26"/>
          <w:szCs w:val="26"/>
          <w:rtl/>
          <w:lang w:bidi="ar-LB"/>
        </w:rPr>
      </w:pPr>
    </w:p>
    <w:p w14:paraId="66289043" w14:textId="77777777" w:rsidR="00FD0C53" w:rsidRPr="00DB14F5" w:rsidRDefault="00FD0C53" w:rsidP="00FD0C53">
      <w:pPr>
        <w:bidi/>
        <w:rPr>
          <w:sz w:val="26"/>
          <w:szCs w:val="26"/>
          <w:rtl/>
          <w:lang w:bidi="ar-LB"/>
        </w:rPr>
      </w:pPr>
    </w:p>
    <w:p w14:paraId="3D335526" w14:textId="2981FEA7" w:rsidR="00FD0C53" w:rsidRPr="00DB14F5" w:rsidRDefault="00FD0C53" w:rsidP="00B10531">
      <w:pPr>
        <w:bidi/>
        <w:ind w:firstLine="72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تتكون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الوثيقة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تعليقات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وتوصيات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825C2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825C2">
        <w:rPr>
          <w:sz w:val="26"/>
          <w:szCs w:val="26"/>
          <w:rtl/>
          <w:lang w:bidi="ar-LB"/>
        </w:rPr>
        <w:t>مقترحي</w:t>
      </w:r>
      <w:r w:rsidR="00FE698D">
        <w:rPr>
          <w:sz w:val="26"/>
          <w:szCs w:val="26"/>
          <w:rtl/>
          <w:lang w:bidi="ar-LB"/>
        </w:rPr>
        <w:t xml:space="preserve"> </w:t>
      </w:r>
      <w:r w:rsidR="00B10531">
        <w:rPr>
          <w:sz w:val="26"/>
          <w:szCs w:val="26"/>
          <w:rtl/>
          <w:lang w:bidi="ar-LB"/>
        </w:rPr>
        <w:t>المشرو</w:t>
      </w:r>
      <w:r w:rsidRPr="00DB14F5">
        <w:rPr>
          <w:sz w:val="26"/>
          <w:szCs w:val="26"/>
          <w:rtl/>
          <w:lang w:bidi="ar-LB"/>
        </w:rPr>
        <w:t>ع</w:t>
      </w:r>
      <w:r w:rsidR="00F825C2">
        <w:rPr>
          <w:sz w:val="26"/>
          <w:szCs w:val="26"/>
          <w:rtl/>
          <w:lang w:bidi="ar-LB"/>
        </w:rPr>
        <w:t>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825C2">
        <w:rPr>
          <w:sz w:val="26"/>
          <w:szCs w:val="26"/>
          <w:rtl/>
          <w:lang w:bidi="ar-LB"/>
        </w:rPr>
        <w:t>التاليين</w:t>
      </w:r>
      <w:r w:rsidRPr="00DB14F5">
        <w:rPr>
          <w:sz w:val="26"/>
          <w:szCs w:val="26"/>
          <w:rtl/>
          <w:lang w:bidi="ar-LB"/>
        </w:rPr>
        <w:t>:</w:t>
      </w:r>
    </w:p>
    <w:p w14:paraId="7556617A" w14:textId="77777777" w:rsidR="00FD0C53" w:rsidRPr="00DB14F5" w:rsidRDefault="00C001BF" w:rsidP="00FD0C53">
      <w:pPr>
        <w:bidi/>
        <w:spacing w:before="240" w:after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1968"/>
        <w:gridCol w:w="1803"/>
      </w:tblGrid>
      <w:tr w:rsidR="00FD0C53" w:rsidRPr="00DB14F5" w14:paraId="23627451" w14:textId="77777777" w:rsidTr="00C001BF">
        <w:tc>
          <w:tcPr>
            <w:tcW w:w="5589" w:type="dxa"/>
          </w:tcPr>
          <w:p w14:paraId="0DE67AE3" w14:textId="7A5B4576" w:rsidR="00FD0C53" w:rsidRPr="00DB14F5" w:rsidRDefault="00FD0C53" w:rsidP="002955FD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  <w:ind w:left="337" w:hanging="447"/>
              <w:jc w:val="both"/>
              <w:rPr>
                <w:sz w:val="26"/>
                <w:szCs w:val="26"/>
                <w:lang w:val="en-CA" w:bidi="ar-LB"/>
              </w:rPr>
            </w:pPr>
            <w:r w:rsidRPr="00DB14F5">
              <w:rPr>
                <w:sz w:val="26"/>
                <w:szCs w:val="26"/>
                <w:rtl/>
                <w:lang w:bidi="ar-LB"/>
              </w:rPr>
              <w:t>خطة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إدارة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C001BF">
              <w:rPr>
                <w:sz w:val="26"/>
                <w:szCs w:val="26"/>
                <w:rtl/>
                <w:lang w:bidi="ar-LB"/>
              </w:rPr>
              <w:t>إزالة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C001BF">
              <w:rPr>
                <w:sz w:val="26"/>
                <w:szCs w:val="26"/>
                <w:rtl/>
                <w:lang w:bidi="ar-LB"/>
              </w:rPr>
              <w:t>المواد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الهيدروكلوروفلوروكربون</w:t>
            </w:r>
            <w:r w:rsidR="00C001BF">
              <w:rPr>
                <w:sz w:val="26"/>
                <w:szCs w:val="26"/>
                <w:rtl/>
                <w:lang w:bidi="ar-LB"/>
              </w:rPr>
              <w:t>ية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(المرحلة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الثانية،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الشريحة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الثانية)</w:t>
            </w:r>
          </w:p>
        </w:tc>
        <w:tc>
          <w:tcPr>
            <w:tcW w:w="1968" w:type="dxa"/>
          </w:tcPr>
          <w:p w14:paraId="5E0509CA" w14:textId="2DCEE188" w:rsidR="00FD0C53" w:rsidRPr="00DB14F5" w:rsidRDefault="00FD0C53" w:rsidP="00AF541F">
            <w:pPr>
              <w:bidi/>
              <w:jc w:val="center"/>
              <w:rPr>
                <w:sz w:val="26"/>
                <w:szCs w:val="26"/>
                <w:rtl/>
                <w:lang w:bidi="ar-LB"/>
              </w:rPr>
            </w:pPr>
            <w:r w:rsidRPr="00DB14F5">
              <w:rPr>
                <w:sz w:val="26"/>
                <w:szCs w:val="26"/>
                <w:rtl/>
                <w:lang w:bidi="ar-LB"/>
              </w:rPr>
              <w:t>برنامج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الأمم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المتحدة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للبيئة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C001BF">
              <w:rPr>
                <w:sz w:val="26"/>
                <w:szCs w:val="26"/>
                <w:rtl/>
                <w:lang w:bidi="ar-LB"/>
              </w:rPr>
              <w:t>(اليونيب)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وحكومة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أستراليا</w:t>
            </w:r>
          </w:p>
        </w:tc>
        <w:tc>
          <w:tcPr>
            <w:tcW w:w="1803" w:type="dxa"/>
          </w:tcPr>
          <w:p w14:paraId="0255747C" w14:textId="75A1CFA3" w:rsidR="00FD0C53" w:rsidRPr="00DB14F5" w:rsidRDefault="00C001BF" w:rsidP="00AF541F">
            <w:pPr>
              <w:bidi/>
              <w:ind w:left="347"/>
              <w:jc w:val="center"/>
              <w:rPr>
                <w:sz w:val="26"/>
                <w:szCs w:val="26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الموافقة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الش</w:t>
            </w:r>
            <w:r w:rsidR="00FD0C53" w:rsidRPr="00DB14F5">
              <w:rPr>
                <w:sz w:val="26"/>
                <w:szCs w:val="26"/>
                <w:rtl/>
                <w:lang w:bidi="ar-LB"/>
              </w:rPr>
              <w:t>م</w:t>
            </w:r>
            <w:r w:rsidR="001639D8">
              <w:rPr>
                <w:sz w:val="26"/>
                <w:szCs w:val="26"/>
                <w:rtl/>
                <w:lang w:bidi="ar-LB"/>
              </w:rPr>
              <w:t>و</w:t>
            </w:r>
            <w:r w:rsidR="00FD0C53" w:rsidRPr="00DB14F5">
              <w:rPr>
                <w:sz w:val="26"/>
                <w:szCs w:val="26"/>
                <w:rtl/>
                <w:lang w:bidi="ar-LB"/>
              </w:rPr>
              <w:t>ل</w:t>
            </w:r>
            <w:r>
              <w:rPr>
                <w:sz w:val="26"/>
                <w:szCs w:val="26"/>
                <w:rtl/>
                <w:lang w:bidi="ar-LB"/>
              </w:rPr>
              <w:t>ي</w:t>
            </w:r>
            <w:r w:rsidR="00FD0C53" w:rsidRPr="00DB14F5">
              <w:rPr>
                <w:sz w:val="26"/>
                <w:szCs w:val="26"/>
                <w:rtl/>
                <w:lang w:bidi="ar-LB"/>
              </w:rPr>
              <w:t>ة</w:t>
            </w:r>
          </w:p>
        </w:tc>
      </w:tr>
    </w:tbl>
    <w:p w14:paraId="131514E8" w14:textId="45E21BBA" w:rsidR="00FD0C53" w:rsidRPr="00DB14F5" w:rsidRDefault="00FD0C53" w:rsidP="00FD0C53">
      <w:pPr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التخفيض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التدريجي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1"/>
        <w:gridCol w:w="1954"/>
        <w:gridCol w:w="1785"/>
      </w:tblGrid>
      <w:tr w:rsidR="00FD0C53" w:rsidRPr="00DB14F5" w14:paraId="0E503195" w14:textId="77777777" w:rsidTr="00C001BF">
        <w:tc>
          <w:tcPr>
            <w:tcW w:w="5621" w:type="dxa"/>
          </w:tcPr>
          <w:p w14:paraId="2ACFCBB8" w14:textId="7150AE0B" w:rsidR="00FD0C53" w:rsidRPr="00DB14F5" w:rsidRDefault="0008720A" w:rsidP="002955FD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  <w:ind w:left="337" w:hanging="447"/>
              <w:jc w:val="both"/>
              <w:rPr>
                <w:sz w:val="26"/>
                <w:szCs w:val="26"/>
                <w:lang w:val="en-CA"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خطة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bidi="ar-LB"/>
              </w:rPr>
              <w:t>تنفيذ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تعديل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val="en-CA" w:bidi="ar-LB"/>
              </w:rPr>
              <w:t>كيغالي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للمواد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الهيدروفلوروكربونية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lang w:val="en-CA" w:bidi="ar-LB"/>
              </w:rPr>
              <w:t>)</w:t>
            </w:r>
            <w:r w:rsidR="00FD0C53" w:rsidRPr="00DB14F5">
              <w:rPr>
                <w:sz w:val="26"/>
                <w:szCs w:val="26"/>
                <w:rtl/>
                <w:lang w:val="en-CA" w:bidi="ar-LB"/>
              </w:rPr>
              <w:t>المرحلة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val="en-CA" w:bidi="ar-LB"/>
              </w:rPr>
              <w:t>الأولى،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FE698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val="en-CA" w:bidi="ar-LB"/>
              </w:rPr>
              <w:t>الأولى</w:t>
            </w:r>
            <w:r>
              <w:rPr>
                <w:sz w:val="26"/>
                <w:szCs w:val="26"/>
                <w:lang w:val="en-CA" w:bidi="ar-LB"/>
              </w:rPr>
              <w:t>(</w:t>
            </w:r>
          </w:p>
        </w:tc>
        <w:tc>
          <w:tcPr>
            <w:tcW w:w="1954" w:type="dxa"/>
          </w:tcPr>
          <w:p w14:paraId="00C7179B" w14:textId="5BF7912D" w:rsidR="00FD0C53" w:rsidRPr="00DB14F5" w:rsidRDefault="00FD0C53" w:rsidP="00AF541F">
            <w:pPr>
              <w:bidi/>
              <w:jc w:val="center"/>
              <w:rPr>
                <w:sz w:val="26"/>
                <w:szCs w:val="26"/>
                <w:rtl/>
                <w:lang w:bidi="ar-LB"/>
              </w:rPr>
            </w:pPr>
            <w:r w:rsidRPr="00DB14F5">
              <w:rPr>
                <w:sz w:val="26"/>
                <w:szCs w:val="26"/>
                <w:rtl/>
                <w:lang w:bidi="ar-LB"/>
              </w:rPr>
              <w:t>برنامج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الأمم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المتحدة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للبيئة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8720A">
              <w:rPr>
                <w:sz w:val="26"/>
                <w:szCs w:val="26"/>
                <w:rtl/>
                <w:lang w:bidi="ar-LB"/>
              </w:rPr>
              <w:t>(اليونيب)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وحكومة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B14F5">
              <w:rPr>
                <w:sz w:val="26"/>
                <w:szCs w:val="26"/>
                <w:rtl/>
                <w:lang w:bidi="ar-LB"/>
              </w:rPr>
              <w:t>أستراليا</w:t>
            </w:r>
          </w:p>
        </w:tc>
        <w:tc>
          <w:tcPr>
            <w:tcW w:w="1785" w:type="dxa"/>
          </w:tcPr>
          <w:p w14:paraId="70E14CE7" w14:textId="5CD3C805" w:rsidR="00FD0C53" w:rsidRPr="00DB14F5" w:rsidRDefault="000845BD" w:rsidP="00AF541F">
            <w:pPr>
              <w:bidi/>
              <w:ind w:left="321"/>
              <w:jc w:val="center"/>
              <w:rPr>
                <w:sz w:val="26"/>
                <w:szCs w:val="26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النظر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فيه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بصفة</w:t>
            </w:r>
            <w:r w:rsidR="00FE698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FD0C53" w:rsidRPr="00DB14F5">
              <w:rPr>
                <w:sz w:val="26"/>
                <w:szCs w:val="26"/>
                <w:rtl/>
                <w:lang w:bidi="ar-LB"/>
              </w:rPr>
              <w:t>فردي</w:t>
            </w:r>
            <w:r>
              <w:rPr>
                <w:sz w:val="26"/>
                <w:szCs w:val="26"/>
                <w:rtl/>
                <w:lang w:bidi="ar-LB"/>
              </w:rPr>
              <w:t>ة</w:t>
            </w:r>
          </w:p>
        </w:tc>
      </w:tr>
    </w:tbl>
    <w:p w14:paraId="2DA9D62A" w14:textId="77777777" w:rsidR="00FD0C53" w:rsidRPr="00DB14F5" w:rsidRDefault="00FD0C53" w:rsidP="00FD0C5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br w:type="page"/>
      </w:r>
    </w:p>
    <w:p w14:paraId="6789D9A7" w14:textId="5F52737E" w:rsidR="00FD0C53" w:rsidRPr="00DB14F5" w:rsidRDefault="00082477" w:rsidP="003D0101">
      <w:pPr>
        <w:bidi/>
        <w:spacing w:after="12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تقييم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المشروع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–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مشرو</w:t>
      </w:r>
      <w:r w:rsidR="00FD0C53" w:rsidRPr="00DB14F5">
        <w:rPr>
          <w:b/>
          <w:bCs/>
          <w:sz w:val="26"/>
          <w:szCs w:val="26"/>
          <w:rtl/>
          <w:lang w:bidi="ar-LB"/>
        </w:rPr>
        <w:t>ع</w:t>
      </w:r>
      <w:r w:rsidR="003D0101">
        <w:rPr>
          <w:b/>
          <w:bCs/>
          <w:sz w:val="26"/>
          <w:szCs w:val="26"/>
          <w:rtl/>
          <w:lang w:bidi="ar-LB"/>
        </w:rPr>
        <w:t>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متعددة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D0101">
        <w:rPr>
          <w:b/>
          <w:bCs/>
          <w:sz w:val="26"/>
          <w:szCs w:val="26"/>
          <w:rtl/>
          <w:lang w:bidi="ar-LB"/>
        </w:rPr>
        <w:t>ا</w:t>
      </w:r>
      <w:r w:rsidR="00FD0C53" w:rsidRPr="00DB14F5">
        <w:rPr>
          <w:b/>
          <w:bCs/>
          <w:sz w:val="26"/>
          <w:szCs w:val="26"/>
          <w:rtl/>
          <w:lang w:bidi="ar-LB"/>
        </w:rPr>
        <w:t>لسنوات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p w14:paraId="2E6FD80D" w14:textId="23EAA69E" w:rsidR="00FD0C53" w:rsidRPr="00DB14F5" w:rsidRDefault="004F0845" w:rsidP="00FD0C53">
      <w:pPr>
        <w:bidi/>
        <w:spacing w:after="20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</w:p>
    <w:tbl>
      <w:tblPr>
        <w:tblStyle w:val="TableGrid"/>
        <w:bidiVisual/>
        <w:tblW w:w="10530" w:type="dxa"/>
        <w:tblInd w:w="-427" w:type="dxa"/>
        <w:tblLook w:val="04A0" w:firstRow="1" w:lastRow="0" w:firstColumn="1" w:lastColumn="0" w:noHBand="0" w:noVBand="1"/>
      </w:tblPr>
      <w:tblGrid>
        <w:gridCol w:w="3257"/>
        <w:gridCol w:w="2127"/>
        <w:gridCol w:w="2409"/>
        <w:gridCol w:w="2737"/>
      </w:tblGrid>
      <w:tr w:rsidR="00FD0C53" w:rsidRPr="00082477" w14:paraId="2494F23A" w14:textId="77777777" w:rsidTr="006D3524">
        <w:trPr>
          <w:trHeight w:val="240"/>
        </w:trPr>
        <w:tc>
          <w:tcPr>
            <w:tcW w:w="3257" w:type="dxa"/>
            <w:hideMark/>
          </w:tcPr>
          <w:p w14:paraId="13C03248" w14:textId="64B0E1F4" w:rsidR="00FD0C53" w:rsidRPr="00082477" w:rsidRDefault="00082477" w:rsidP="00082477">
            <w:pPr>
              <w:bidi/>
              <w:jc w:val="left"/>
              <w:rPr>
                <w:b/>
                <w:sz w:val="20"/>
                <w:lang w:val="en-US" w:bidi="ar-LB"/>
              </w:rPr>
            </w:pPr>
            <w:proofErr w:type="gramStart"/>
            <w:r w:rsidRPr="00082477">
              <w:rPr>
                <w:b/>
                <w:sz w:val="20"/>
                <w:lang w:val="en-US" w:bidi="ar-LB"/>
              </w:rPr>
              <w:t>)</w:t>
            </w:r>
            <w:r w:rsidR="00FD0C53" w:rsidRPr="00082477">
              <w:rPr>
                <w:b/>
                <w:bCs/>
                <w:sz w:val="20"/>
                <w:rtl/>
                <w:lang w:val="en-US" w:bidi="ar-LB"/>
              </w:rPr>
              <w:t>أ</w:t>
            </w:r>
            <w:proofErr w:type="gramEnd"/>
            <w:r w:rsidRPr="00082477">
              <w:rPr>
                <w:b/>
                <w:bCs/>
                <w:sz w:val="20"/>
                <w:rtl/>
                <w:lang w:val="en-US" w:bidi="ar-LB"/>
              </w:rPr>
              <w:t>)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b/>
                <w:bCs/>
                <w:sz w:val="20"/>
                <w:rtl/>
                <w:lang w:val="en-US" w:bidi="ar-LB"/>
              </w:rPr>
              <w:t>عنوان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b/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2127" w:type="dxa"/>
            <w:hideMark/>
          </w:tcPr>
          <w:p w14:paraId="4F55B98A" w14:textId="77777777" w:rsidR="00FD0C53" w:rsidRPr="00082477" w:rsidRDefault="00082477" w:rsidP="00AF541F">
            <w:pPr>
              <w:bidi/>
              <w:jc w:val="center"/>
              <w:rPr>
                <w:b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val="en-US" w:bidi="ar-LB"/>
              </w:rPr>
              <w:t>ال</w:t>
            </w:r>
            <w:r w:rsidR="00FD0C53" w:rsidRPr="00082477">
              <w:rPr>
                <w:b/>
                <w:bCs/>
                <w:sz w:val="20"/>
                <w:rtl/>
                <w:lang w:val="en-US" w:bidi="ar-LB"/>
              </w:rPr>
              <w:t>وكالة</w:t>
            </w:r>
          </w:p>
        </w:tc>
        <w:tc>
          <w:tcPr>
            <w:tcW w:w="2409" w:type="dxa"/>
            <w:hideMark/>
          </w:tcPr>
          <w:p w14:paraId="26BBC49E" w14:textId="2CB817E1" w:rsidR="00FD0C53" w:rsidRPr="00082477" w:rsidRDefault="00FD0C53" w:rsidP="00AF541F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082477">
              <w:rPr>
                <w:b/>
                <w:bCs/>
                <w:sz w:val="20"/>
                <w:rtl/>
                <w:lang w:val="en-US" w:bidi="ar-LB"/>
              </w:rPr>
              <w:t>الاجتماع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082477" w:rsidRPr="006E088D">
              <w:rPr>
                <w:bCs/>
                <w:sz w:val="20"/>
                <w:rtl/>
                <w:lang w:val="en-US" w:bidi="ar-LB"/>
              </w:rPr>
              <w:t>الموافق</w:t>
            </w:r>
            <w:r w:rsidR="00FE698D">
              <w:rPr>
                <w:bCs/>
                <w:sz w:val="20"/>
                <w:rtl/>
                <w:lang w:val="en-US" w:bidi="ar-LB"/>
              </w:rPr>
              <w:t xml:space="preserve"> </w:t>
            </w:r>
            <w:r w:rsidR="00082477" w:rsidRPr="006E088D">
              <w:rPr>
                <w:bCs/>
                <w:sz w:val="20"/>
                <w:rtl/>
                <w:lang w:val="en-US" w:bidi="ar-LB"/>
              </w:rPr>
              <w:t>عليه</w:t>
            </w:r>
            <w:r w:rsidR="00FE698D">
              <w:rPr>
                <w:bCs/>
                <w:sz w:val="20"/>
                <w:rtl/>
                <w:lang w:val="en-US" w:bidi="ar-LB"/>
              </w:rPr>
              <w:t xml:space="preserve"> </w:t>
            </w:r>
            <w:r w:rsidR="00082477" w:rsidRPr="006E088D">
              <w:rPr>
                <w:bCs/>
                <w:sz w:val="20"/>
                <w:rtl/>
                <w:lang w:val="en-US" w:bidi="ar-LB"/>
              </w:rPr>
              <w:t>فيه</w:t>
            </w:r>
          </w:p>
        </w:tc>
        <w:tc>
          <w:tcPr>
            <w:tcW w:w="2737" w:type="dxa"/>
            <w:hideMark/>
          </w:tcPr>
          <w:p w14:paraId="0C72A0F1" w14:textId="0E9AEF2C" w:rsidR="00FD0C53" w:rsidRPr="00082477" w:rsidRDefault="00FD0C53" w:rsidP="00794D17">
            <w:pPr>
              <w:bidi/>
              <w:ind w:left="360"/>
              <w:jc w:val="center"/>
              <w:rPr>
                <w:b/>
                <w:sz w:val="20"/>
                <w:lang w:val="en-US" w:bidi="ar-LB"/>
              </w:rPr>
            </w:pPr>
            <w:r w:rsidRPr="00082477">
              <w:rPr>
                <w:b/>
                <w:bCs/>
                <w:sz w:val="20"/>
                <w:rtl/>
                <w:lang w:val="en-US" w:bidi="ar-LB"/>
              </w:rPr>
              <w:t>تدابير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440C8">
              <w:rPr>
                <w:b/>
                <w:bCs/>
                <w:sz w:val="20"/>
                <w:rtl/>
                <w:lang w:val="en-US" w:bidi="ar-LB"/>
              </w:rPr>
              <w:t>الضبط</w:t>
            </w:r>
          </w:p>
        </w:tc>
      </w:tr>
      <w:tr w:rsidR="00FD0C53" w:rsidRPr="00082477" w14:paraId="3E1E3734" w14:textId="77777777" w:rsidTr="006D3524">
        <w:trPr>
          <w:trHeight w:val="240"/>
        </w:trPr>
        <w:tc>
          <w:tcPr>
            <w:tcW w:w="3257" w:type="dxa"/>
            <w:vAlign w:val="center"/>
            <w:hideMark/>
          </w:tcPr>
          <w:p w14:paraId="011D6926" w14:textId="78270538" w:rsidR="00FD0C53" w:rsidRPr="00082477" w:rsidRDefault="00FD0C53" w:rsidP="008440C8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 w:rsidRPr="00082477">
              <w:rPr>
                <w:sz w:val="20"/>
                <w:rtl/>
                <w:lang w:val="en-US" w:bidi="ar-LB"/>
              </w:rPr>
              <w:t>خطة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8440C8">
              <w:rPr>
                <w:sz w:val="20"/>
                <w:rtl/>
                <w:lang w:val="en-US" w:bidi="ar-LB"/>
              </w:rPr>
              <w:t>إدارة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8440C8">
              <w:rPr>
                <w:sz w:val="20"/>
                <w:rtl/>
                <w:lang w:val="en-US" w:bidi="ar-LB"/>
              </w:rPr>
              <w:t>إزالة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8440C8">
              <w:rPr>
                <w:sz w:val="20"/>
                <w:rtl/>
                <w:lang w:val="en-US" w:bidi="ar-LB"/>
              </w:rPr>
              <w:t>المواد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82477">
              <w:rPr>
                <w:sz w:val="20"/>
                <w:rtl/>
                <w:lang w:val="en-US" w:bidi="ar-LB"/>
              </w:rPr>
              <w:t>الهيدروكلوروفلوروكربون</w:t>
            </w:r>
            <w:r w:rsidR="008440C8">
              <w:rPr>
                <w:sz w:val="20"/>
                <w:rtl/>
                <w:lang w:val="en-US" w:bidi="ar-LB"/>
              </w:rPr>
              <w:t>ية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8440C8">
              <w:rPr>
                <w:sz w:val="20"/>
                <w:rtl/>
                <w:lang w:val="en-US" w:bidi="ar-LB"/>
              </w:rPr>
              <w:t>(</w:t>
            </w:r>
            <w:r w:rsidRPr="00082477">
              <w:rPr>
                <w:sz w:val="20"/>
                <w:rtl/>
                <w:lang w:val="en-US" w:bidi="ar-LB"/>
              </w:rPr>
              <w:t>المرحلة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82477">
              <w:rPr>
                <w:sz w:val="20"/>
                <w:rtl/>
                <w:lang w:val="en-US" w:bidi="ar-LB"/>
              </w:rPr>
              <w:t>الثانية</w:t>
            </w:r>
            <w:r w:rsidR="008440C8">
              <w:rPr>
                <w:sz w:val="20"/>
                <w:lang w:val="en-US" w:bidi="ar-LB"/>
              </w:rPr>
              <w:t>(</w:t>
            </w:r>
          </w:p>
        </w:tc>
        <w:tc>
          <w:tcPr>
            <w:tcW w:w="2127" w:type="dxa"/>
            <w:vAlign w:val="center"/>
          </w:tcPr>
          <w:p w14:paraId="6057949E" w14:textId="5C4AEB46" w:rsidR="00FD0C53" w:rsidRPr="00082477" w:rsidRDefault="00070B7E" w:rsidP="00070B7E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082477">
              <w:rPr>
                <w:color w:val="000000" w:themeColor="text1"/>
                <w:sz w:val="20"/>
                <w:rtl/>
                <w:lang w:bidi="ar-LB"/>
              </w:rPr>
              <w:t>(</w:t>
            </w:r>
            <w:r>
              <w:rPr>
                <w:color w:val="000000" w:themeColor="text1"/>
                <w:sz w:val="20"/>
                <w:rtl/>
                <w:lang w:bidi="ar-LB"/>
              </w:rPr>
              <w:t>رئيسية</w:t>
            </w:r>
            <w:r w:rsidR="00FD0C53" w:rsidRPr="00082477">
              <w:rPr>
                <w:color w:val="000000" w:themeColor="text1"/>
                <w:sz w:val="20"/>
                <w:rtl/>
                <w:lang w:bidi="ar-LB"/>
              </w:rPr>
              <w:t>)،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082477">
              <w:rPr>
                <w:color w:val="000000" w:themeColor="text1"/>
                <w:sz w:val="20"/>
                <w:rtl/>
                <w:lang w:bidi="ar-LB"/>
              </w:rPr>
              <w:t>حكومة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082477">
              <w:rPr>
                <w:color w:val="000000" w:themeColor="text1"/>
                <w:sz w:val="20"/>
                <w:rtl/>
                <w:lang w:bidi="ar-LB"/>
              </w:rPr>
              <w:t>أستراليا</w:t>
            </w:r>
          </w:p>
        </w:tc>
        <w:tc>
          <w:tcPr>
            <w:tcW w:w="2409" w:type="dxa"/>
            <w:vAlign w:val="center"/>
          </w:tcPr>
          <w:p w14:paraId="1AED6BFC" w14:textId="010AC8D5" w:rsidR="00FD0C53" w:rsidRPr="00082477" w:rsidRDefault="00070B7E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السادس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والثمانون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2737" w:type="dxa"/>
            <w:vAlign w:val="center"/>
          </w:tcPr>
          <w:p w14:paraId="215467C8" w14:textId="6EA0FA5D" w:rsidR="00FD0C53" w:rsidRPr="00082477" w:rsidRDefault="00070B7E" w:rsidP="00070B7E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الإزالة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sz w:val="20"/>
                <w:rtl/>
                <w:lang w:val="en-US" w:bidi="ar-LB"/>
              </w:rPr>
              <w:t>بنسبة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sz w:val="20"/>
                <w:lang w:val="en-US" w:bidi="ar-LB"/>
              </w:rPr>
              <w:t>100</w:t>
            </w:r>
            <w:r>
              <w:rPr>
                <w:sz w:val="20"/>
                <w:rtl/>
                <w:lang w:val="en-US" w:bidi="ar-LB"/>
              </w:rPr>
              <w:t>%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sz w:val="20"/>
                <w:rtl/>
                <w:lang w:val="en-US" w:bidi="ar-LB"/>
              </w:rPr>
              <w:t>بحلول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sz w:val="20"/>
                <w:rtl/>
                <w:lang w:val="en-US" w:bidi="ar-LB"/>
              </w:rPr>
              <w:t>عام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082477">
              <w:rPr>
                <w:sz w:val="20"/>
                <w:lang w:val="en-US" w:bidi="ar-LB"/>
              </w:rPr>
              <w:t>2030</w:t>
            </w:r>
          </w:p>
        </w:tc>
      </w:tr>
    </w:tbl>
    <w:p w14:paraId="28388DAC" w14:textId="77777777" w:rsidR="00FD0C53" w:rsidRPr="004263BA" w:rsidRDefault="00FD0C53" w:rsidP="00FD0C53">
      <w:pPr>
        <w:jc w:val="center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10530" w:type="dxa"/>
        <w:tblInd w:w="-427" w:type="dxa"/>
        <w:tblLook w:val="04A0" w:firstRow="1" w:lastRow="0" w:firstColumn="1" w:lastColumn="0" w:noHBand="0" w:noVBand="1"/>
      </w:tblPr>
      <w:tblGrid>
        <w:gridCol w:w="5395"/>
        <w:gridCol w:w="2340"/>
        <w:gridCol w:w="2795"/>
      </w:tblGrid>
      <w:tr w:rsidR="00FD0C53" w:rsidRPr="00070B7E" w14:paraId="5E483370" w14:textId="77777777" w:rsidTr="006D3524">
        <w:trPr>
          <w:trHeight w:val="43"/>
        </w:trPr>
        <w:tc>
          <w:tcPr>
            <w:tcW w:w="5395" w:type="dxa"/>
            <w:hideMark/>
          </w:tcPr>
          <w:p w14:paraId="1C9FD9C7" w14:textId="66E8A0D1" w:rsidR="00FD0C53" w:rsidRPr="00070B7E" w:rsidRDefault="00FE698D" w:rsidP="008902FA">
            <w:pPr>
              <w:bidi/>
              <w:jc w:val="left"/>
              <w:rPr>
                <w:b/>
                <w:sz w:val="20"/>
                <w:lang w:val="en-US" w:bidi="ar-LB"/>
              </w:rPr>
            </w:pPr>
            <w:r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sz w:val="20"/>
                <w:lang w:val="en-US" w:bidi="ar-LB"/>
              </w:rPr>
              <w:t>(</w:t>
            </w:r>
            <w:r w:rsidR="008902FA">
              <w:rPr>
                <w:b/>
                <w:sz w:val="20"/>
                <w:lang w:val="en-US" w:bidi="ar-LB"/>
              </w:rPr>
              <w:t>2</w:t>
            </w:r>
            <w:r w:rsidR="00FD0C53" w:rsidRPr="00070B7E">
              <w:rPr>
                <w:b/>
                <w:sz w:val="20"/>
                <w:lang w:val="en-US" w:bidi="ar-LB"/>
              </w:rPr>
              <w:t>)</w:t>
            </w:r>
            <w:r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أحدث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المادة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902FA">
              <w:rPr>
                <w:b/>
                <w:bCs/>
                <w:sz w:val="20"/>
                <w:rtl/>
                <w:lang w:val="en-US" w:bidi="ar-LB"/>
              </w:rPr>
              <w:t>7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902FA">
              <w:rPr>
                <w:b/>
                <w:bCs/>
                <w:sz w:val="20"/>
                <w:rtl/>
                <w:lang w:val="en-US" w:bidi="ar-LB"/>
              </w:rPr>
              <w:t>المرفق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ج</w:t>
            </w:r>
            <w:r w:rsidR="008902FA">
              <w:rPr>
                <w:b/>
                <w:bCs/>
                <w:sz w:val="20"/>
                <w:rtl/>
                <w:lang w:val="en-US" w:bidi="ar-LB"/>
              </w:rPr>
              <w:t>يم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،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المجموعة</w:t>
            </w:r>
            <w:r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proofErr w:type="gramStart"/>
            <w:r w:rsidR="00FD0C53" w:rsidRPr="00070B7E">
              <w:rPr>
                <w:b/>
                <w:bCs/>
                <w:sz w:val="20"/>
                <w:rtl/>
                <w:lang w:val="en-US" w:bidi="ar-LB"/>
              </w:rPr>
              <w:t>الأولى</w:t>
            </w:r>
            <w:r w:rsidR="008902FA">
              <w:rPr>
                <w:b/>
                <w:sz w:val="20"/>
                <w:lang w:val="en-US" w:bidi="ar-LB"/>
              </w:rPr>
              <w:t>(</w:t>
            </w:r>
            <w:proofErr w:type="gramEnd"/>
          </w:p>
        </w:tc>
        <w:tc>
          <w:tcPr>
            <w:tcW w:w="2340" w:type="dxa"/>
            <w:hideMark/>
          </w:tcPr>
          <w:p w14:paraId="3B72560D" w14:textId="779EDEDB" w:rsidR="00FD0C53" w:rsidRPr="00070B7E" w:rsidRDefault="00FD0C53" w:rsidP="00A3166B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 w:rsidRPr="00070B7E">
              <w:rPr>
                <w:sz w:val="20"/>
                <w:rtl/>
                <w:lang w:val="en-US" w:bidi="ar-LB"/>
              </w:rPr>
              <w:t>السنة</w:t>
            </w:r>
            <w:r w:rsidR="00A3166B">
              <w:rPr>
                <w:sz w:val="20"/>
                <w:rtl/>
                <w:lang w:val="en-US" w:bidi="ar-LB"/>
              </w:rPr>
              <w:t>: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70B7E">
              <w:rPr>
                <w:sz w:val="20"/>
                <w:lang w:val="en-US" w:bidi="ar-LB"/>
              </w:rPr>
              <w:t>2023</w:t>
            </w:r>
          </w:p>
        </w:tc>
        <w:tc>
          <w:tcPr>
            <w:tcW w:w="2795" w:type="dxa"/>
            <w:hideMark/>
          </w:tcPr>
          <w:p w14:paraId="2C5BF163" w14:textId="1E093893" w:rsidR="00FD0C53" w:rsidRPr="00070B7E" w:rsidRDefault="00FD0C53" w:rsidP="00A3166B">
            <w:pPr>
              <w:bidi/>
              <w:jc w:val="left"/>
              <w:rPr>
                <w:sz w:val="20"/>
                <w:lang w:val="en-US" w:bidi="ar-LB"/>
              </w:rPr>
            </w:pPr>
            <w:r w:rsidRPr="00070B7E">
              <w:rPr>
                <w:sz w:val="20"/>
                <w:rtl/>
                <w:lang w:bidi="ar-LB"/>
              </w:rPr>
              <w:t>0.11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70B7E">
              <w:rPr>
                <w:sz w:val="20"/>
                <w:rtl/>
                <w:lang w:val="en-US" w:bidi="ar-LB"/>
              </w:rPr>
              <w:t>طن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70B7E">
              <w:rPr>
                <w:sz w:val="20"/>
                <w:rtl/>
                <w:lang w:val="en-US" w:bidi="ar-LB"/>
              </w:rPr>
              <w:t>من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70B7E">
              <w:rPr>
                <w:sz w:val="20"/>
                <w:rtl/>
                <w:lang w:val="en-US" w:bidi="ar-LB"/>
              </w:rPr>
              <w:t>قدرات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70B7E">
              <w:rPr>
                <w:sz w:val="20"/>
                <w:rtl/>
                <w:lang w:val="en-US" w:bidi="ar-LB"/>
              </w:rPr>
              <w:t>استنفاد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070B7E">
              <w:rPr>
                <w:sz w:val="20"/>
                <w:rtl/>
                <w:lang w:val="en-US" w:bidi="ar-LB"/>
              </w:rPr>
              <w:t>الأوزون</w:t>
            </w:r>
          </w:p>
        </w:tc>
      </w:tr>
    </w:tbl>
    <w:p w14:paraId="12EA2CAD" w14:textId="77777777" w:rsidR="00FD0C53" w:rsidRPr="004263BA" w:rsidRDefault="00FD0C53" w:rsidP="00FD0C53">
      <w:pPr>
        <w:jc w:val="center"/>
        <w:rPr>
          <w:sz w:val="16"/>
          <w:szCs w:val="16"/>
          <w:rtl/>
          <w:lang w:val="en-US" w:bidi="ar-LB"/>
        </w:rPr>
      </w:pPr>
    </w:p>
    <w:tbl>
      <w:tblPr>
        <w:tblStyle w:val="TableGrid"/>
        <w:bidiVisual/>
        <w:tblW w:w="10530" w:type="dxa"/>
        <w:tblInd w:w="-427" w:type="dxa"/>
        <w:tblLayout w:type="fixed"/>
        <w:tblLook w:val="04A0" w:firstRow="1" w:lastRow="0" w:firstColumn="1" w:lastColumn="0" w:noHBand="0" w:noVBand="1"/>
      </w:tblPr>
      <w:tblGrid>
        <w:gridCol w:w="2785"/>
        <w:gridCol w:w="1080"/>
        <w:gridCol w:w="720"/>
        <w:gridCol w:w="810"/>
        <w:gridCol w:w="720"/>
        <w:gridCol w:w="630"/>
        <w:gridCol w:w="810"/>
        <w:gridCol w:w="720"/>
        <w:gridCol w:w="900"/>
        <w:gridCol w:w="1355"/>
      </w:tblGrid>
      <w:tr w:rsidR="00FD0C53" w:rsidRPr="00A269FF" w14:paraId="3DFBABC1" w14:textId="77777777" w:rsidTr="006D3524">
        <w:trPr>
          <w:trHeight w:val="249"/>
        </w:trPr>
        <w:tc>
          <w:tcPr>
            <w:tcW w:w="8275" w:type="dxa"/>
            <w:gridSpan w:val="8"/>
            <w:hideMark/>
          </w:tcPr>
          <w:p w14:paraId="3CC0AC49" w14:textId="0DC88301" w:rsidR="00FD0C53" w:rsidRPr="00A269FF" w:rsidRDefault="00A269FF" w:rsidP="008D7A8D">
            <w:pPr>
              <w:bidi/>
              <w:jc w:val="left"/>
              <w:rPr>
                <w:b/>
                <w:sz w:val="20"/>
                <w:rtl/>
                <w:lang w:val="en-US" w:bidi="ar-LB"/>
              </w:rPr>
            </w:pPr>
            <w:r w:rsidRPr="00A269FF">
              <w:rPr>
                <w:bCs/>
                <w:sz w:val="20"/>
                <w:rtl/>
                <w:lang w:val="en-US" w:bidi="ar-LB"/>
              </w:rPr>
              <w:t>(3)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أحدث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البيانات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القطاعية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D7A8D">
              <w:rPr>
                <w:b/>
                <w:bCs/>
                <w:sz w:val="20"/>
                <w:rtl/>
                <w:lang w:val="en-US" w:bidi="ar-LB"/>
              </w:rPr>
              <w:t>للبرنامج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D7A8D">
              <w:rPr>
                <w:b/>
                <w:bCs/>
                <w:sz w:val="20"/>
                <w:rtl/>
                <w:lang w:val="en-US" w:bidi="ar-LB"/>
              </w:rPr>
              <w:t>القطري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D7A8D">
              <w:rPr>
                <w:b/>
                <w:sz w:val="20"/>
                <w:rtl/>
                <w:lang w:val="en-US" w:bidi="ar-LB"/>
              </w:rPr>
              <w:t>(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D7A8D">
              <w:rPr>
                <w:b/>
                <w:bCs/>
                <w:sz w:val="20"/>
                <w:rtl/>
                <w:lang w:val="en-US"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8D7A8D">
              <w:rPr>
                <w:b/>
                <w:bCs/>
                <w:sz w:val="20"/>
                <w:rtl/>
                <w:lang w:val="en-US" w:bidi="ar-LB"/>
              </w:rPr>
              <w:t>قدرات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استنفاد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b/>
                <w:bCs/>
                <w:sz w:val="20"/>
                <w:rtl/>
                <w:lang w:val="en-US" w:bidi="ar-LB"/>
              </w:rPr>
              <w:t>الأوزون</w:t>
            </w:r>
            <w:r w:rsidR="008D7A8D">
              <w:rPr>
                <w:b/>
                <w:bCs/>
                <w:sz w:val="20"/>
                <w:rtl/>
                <w:lang w:val="en-US" w:bidi="ar-LB"/>
              </w:rPr>
              <w:t>)</w:t>
            </w:r>
          </w:p>
        </w:tc>
        <w:tc>
          <w:tcPr>
            <w:tcW w:w="2255" w:type="dxa"/>
            <w:gridSpan w:val="2"/>
            <w:hideMark/>
          </w:tcPr>
          <w:p w14:paraId="469E3247" w14:textId="6EE05D86" w:rsidR="00FD0C53" w:rsidRPr="00A269FF" w:rsidRDefault="00FD0C53" w:rsidP="003B7A86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A269FF">
              <w:rPr>
                <w:b/>
                <w:bCs/>
                <w:sz w:val="20"/>
                <w:rtl/>
                <w:lang w:val="en-US" w:bidi="ar-LB"/>
              </w:rPr>
              <w:t>السنة</w:t>
            </w:r>
            <w:r w:rsidR="003B7A86">
              <w:rPr>
                <w:b/>
                <w:bCs/>
                <w:sz w:val="20"/>
                <w:rtl/>
                <w:lang w:val="en-US" w:bidi="ar-LB"/>
              </w:rPr>
              <w:t>: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A269FF">
              <w:rPr>
                <w:b/>
                <w:bCs/>
                <w:sz w:val="20"/>
                <w:lang w:val="en-US" w:bidi="ar-LB"/>
              </w:rPr>
              <w:t>2023</w:t>
            </w:r>
          </w:p>
        </w:tc>
      </w:tr>
      <w:tr w:rsidR="00CD0850" w:rsidRPr="00A269FF" w14:paraId="6B37B15C" w14:textId="77777777" w:rsidTr="006D3524">
        <w:trPr>
          <w:trHeight w:val="249"/>
        </w:trPr>
        <w:tc>
          <w:tcPr>
            <w:tcW w:w="2785" w:type="dxa"/>
            <w:vAlign w:val="center"/>
            <w:hideMark/>
          </w:tcPr>
          <w:p w14:paraId="7AF8DC68" w14:textId="759551EB" w:rsidR="00FD0C53" w:rsidRPr="00A269FF" w:rsidRDefault="00CD0850" w:rsidP="00AF541F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المواد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A269FF">
              <w:rPr>
                <w:sz w:val="20"/>
                <w:rtl/>
                <w:lang w:val="en-US" w:bidi="ar-LB"/>
              </w:rPr>
              <w:t>كيميائي</w:t>
            </w:r>
            <w:r>
              <w:rPr>
                <w:sz w:val="20"/>
                <w:rtl/>
                <w:lang w:val="en-US" w:bidi="ar-LB"/>
              </w:rPr>
              <w:t>ة</w:t>
            </w:r>
          </w:p>
        </w:tc>
        <w:tc>
          <w:tcPr>
            <w:tcW w:w="1080" w:type="dxa"/>
            <w:vAlign w:val="center"/>
            <w:hideMark/>
          </w:tcPr>
          <w:p w14:paraId="382C850E" w14:textId="77777777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الإيروسولات</w:t>
            </w:r>
          </w:p>
        </w:tc>
        <w:tc>
          <w:tcPr>
            <w:tcW w:w="720" w:type="dxa"/>
            <w:vAlign w:val="center"/>
            <w:hideMark/>
          </w:tcPr>
          <w:p w14:paraId="1EF94CEB" w14:textId="77777777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A269FF">
              <w:rPr>
                <w:sz w:val="20"/>
                <w:rtl/>
                <w:lang w:val="en-US" w:bidi="ar-LB"/>
              </w:rPr>
              <w:t>رغوة</w:t>
            </w:r>
          </w:p>
        </w:tc>
        <w:tc>
          <w:tcPr>
            <w:tcW w:w="810" w:type="dxa"/>
            <w:vAlign w:val="center"/>
            <w:hideMark/>
          </w:tcPr>
          <w:p w14:paraId="5D089D40" w14:textId="1DCCBBEA" w:rsidR="00FD0C53" w:rsidRPr="00A269FF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A269FF">
              <w:rPr>
                <w:sz w:val="20"/>
                <w:rtl/>
                <w:lang w:val="en-US" w:bidi="ar-LB"/>
              </w:rPr>
              <w:t>مكافحة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A269FF">
              <w:rPr>
                <w:sz w:val="20"/>
                <w:rtl/>
                <w:lang w:val="en-US" w:bidi="ar-LB"/>
              </w:rPr>
              <w:t>الحرائق</w:t>
            </w:r>
          </w:p>
        </w:tc>
        <w:tc>
          <w:tcPr>
            <w:tcW w:w="1350" w:type="dxa"/>
            <w:gridSpan w:val="2"/>
            <w:vAlign w:val="center"/>
            <w:hideMark/>
          </w:tcPr>
          <w:p w14:paraId="2E857DD6" w14:textId="77777777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A269FF">
              <w:rPr>
                <w:sz w:val="20"/>
                <w:rtl/>
                <w:lang w:val="en-US" w:bidi="ar-LB"/>
              </w:rPr>
              <w:t>تبريد</w:t>
            </w:r>
          </w:p>
        </w:tc>
        <w:tc>
          <w:tcPr>
            <w:tcW w:w="810" w:type="dxa"/>
            <w:vAlign w:val="center"/>
            <w:hideMark/>
          </w:tcPr>
          <w:p w14:paraId="52394F8F" w14:textId="77777777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A269FF">
              <w:rPr>
                <w:sz w:val="20"/>
                <w:rtl/>
                <w:lang w:val="en-US" w:bidi="ar-LB"/>
              </w:rPr>
              <w:t>مذيب</w:t>
            </w:r>
            <w:r>
              <w:rPr>
                <w:sz w:val="20"/>
                <w:rtl/>
                <w:lang w:val="en-US" w:bidi="ar-LB"/>
              </w:rPr>
              <w:t>ات</w:t>
            </w:r>
          </w:p>
        </w:tc>
        <w:tc>
          <w:tcPr>
            <w:tcW w:w="720" w:type="dxa"/>
            <w:vAlign w:val="center"/>
            <w:hideMark/>
          </w:tcPr>
          <w:p w14:paraId="7BAE1276" w14:textId="2422E4ED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عامل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التصنيع</w:t>
            </w:r>
          </w:p>
        </w:tc>
        <w:tc>
          <w:tcPr>
            <w:tcW w:w="900" w:type="dxa"/>
            <w:vAlign w:val="center"/>
            <w:hideMark/>
          </w:tcPr>
          <w:p w14:paraId="60074030" w14:textId="6577EACF" w:rsidR="00FD0C53" w:rsidRPr="00A269FF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A269FF">
              <w:rPr>
                <w:sz w:val="20"/>
                <w:rtl/>
                <w:lang w:val="en-US" w:bidi="ar-LB"/>
              </w:rPr>
              <w:t>استخدام</w:t>
            </w:r>
            <w:r w:rsidR="00CD0850">
              <w:rPr>
                <w:sz w:val="20"/>
                <w:rtl/>
                <w:lang w:val="en-US" w:bidi="ar-LB"/>
              </w:rPr>
              <w:t>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A269FF">
              <w:rPr>
                <w:sz w:val="20"/>
                <w:rtl/>
                <w:lang w:val="en-US" w:bidi="ar-LB"/>
              </w:rPr>
              <w:t>المختبر</w:t>
            </w:r>
          </w:p>
        </w:tc>
        <w:tc>
          <w:tcPr>
            <w:tcW w:w="1355" w:type="dxa"/>
            <w:vAlign w:val="center"/>
            <w:hideMark/>
          </w:tcPr>
          <w:p w14:paraId="11364D14" w14:textId="5B311959" w:rsidR="00FD0C53" w:rsidRPr="00A269FF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A269FF">
              <w:rPr>
                <w:sz w:val="20"/>
                <w:rtl/>
                <w:lang w:val="en-US" w:bidi="ar-LB"/>
              </w:rPr>
              <w:t>إجمالي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A269FF">
              <w:rPr>
                <w:sz w:val="20"/>
                <w:rtl/>
                <w:lang w:val="en-US" w:bidi="ar-LB"/>
              </w:rPr>
              <w:t>استهلاك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A269FF">
              <w:rPr>
                <w:sz w:val="20"/>
                <w:rtl/>
                <w:lang w:val="en-US" w:bidi="ar-LB"/>
              </w:rPr>
              <w:t>القطاع</w:t>
            </w:r>
          </w:p>
        </w:tc>
      </w:tr>
      <w:tr w:rsidR="00CD0850" w:rsidRPr="00A269FF" w14:paraId="346B6617" w14:textId="77777777" w:rsidTr="006D3524">
        <w:trPr>
          <w:trHeight w:val="249"/>
        </w:trPr>
        <w:tc>
          <w:tcPr>
            <w:tcW w:w="5395" w:type="dxa"/>
            <w:gridSpan w:val="4"/>
            <w:hideMark/>
          </w:tcPr>
          <w:p w14:paraId="529BFFFF" w14:textId="77777777" w:rsidR="00FD0C53" w:rsidRPr="00A269FF" w:rsidRDefault="00FD0C53" w:rsidP="00AF541F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720" w:type="dxa"/>
            <w:hideMark/>
          </w:tcPr>
          <w:p w14:paraId="45B8B0EE" w14:textId="77777777" w:rsidR="00FD0C53" w:rsidRPr="00A269FF" w:rsidRDefault="00CD0850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A269FF">
              <w:rPr>
                <w:sz w:val="20"/>
                <w:rtl/>
                <w:lang w:val="en-US" w:bidi="ar-LB"/>
              </w:rPr>
              <w:t>تصنيع</w:t>
            </w:r>
          </w:p>
        </w:tc>
        <w:tc>
          <w:tcPr>
            <w:tcW w:w="630" w:type="dxa"/>
            <w:hideMark/>
          </w:tcPr>
          <w:p w14:paraId="59686563" w14:textId="77777777" w:rsidR="00FD0C53" w:rsidRPr="00A269FF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A269FF">
              <w:rPr>
                <w:sz w:val="20"/>
                <w:rtl/>
                <w:lang w:val="en-US" w:bidi="ar-LB"/>
              </w:rPr>
              <w:t>الخدمة</w:t>
            </w:r>
          </w:p>
        </w:tc>
        <w:tc>
          <w:tcPr>
            <w:tcW w:w="3785" w:type="dxa"/>
            <w:gridSpan w:val="4"/>
          </w:tcPr>
          <w:p w14:paraId="15067962" w14:textId="77777777" w:rsidR="00FD0C53" w:rsidRPr="00A269FF" w:rsidRDefault="00FD0C53" w:rsidP="00AF541F">
            <w:pPr>
              <w:jc w:val="center"/>
              <w:rPr>
                <w:sz w:val="20"/>
                <w:lang w:val="en-US" w:bidi="ar-LB"/>
              </w:rPr>
            </w:pPr>
          </w:p>
        </w:tc>
      </w:tr>
      <w:tr w:rsidR="00CD0850" w:rsidRPr="00A269FF" w14:paraId="60C7F092" w14:textId="77777777" w:rsidTr="006D3524">
        <w:trPr>
          <w:trHeight w:val="249"/>
        </w:trPr>
        <w:tc>
          <w:tcPr>
            <w:tcW w:w="2785" w:type="dxa"/>
            <w:hideMark/>
          </w:tcPr>
          <w:p w14:paraId="173850C2" w14:textId="77777777" w:rsidR="00FD0C53" w:rsidRPr="00A269FF" w:rsidRDefault="00CD0850" w:rsidP="00CD0850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A269FF">
              <w:rPr>
                <w:sz w:val="20"/>
                <w:rtl/>
                <w:lang w:val="en-US" w:bidi="ar-LB"/>
              </w:rPr>
              <w:t>هيدروكلوروفلوروكربون</w:t>
            </w:r>
            <w:r>
              <w:rPr>
                <w:sz w:val="20"/>
                <w:rtl/>
                <w:lang w:val="en-US" w:bidi="ar-LB"/>
              </w:rPr>
              <w:t>-22</w:t>
            </w:r>
          </w:p>
        </w:tc>
        <w:tc>
          <w:tcPr>
            <w:tcW w:w="1080" w:type="dxa"/>
          </w:tcPr>
          <w:p w14:paraId="667ED221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20" w:type="dxa"/>
          </w:tcPr>
          <w:p w14:paraId="2A5029E9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10" w:type="dxa"/>
          </w:tcPr>
          <w:p w14:paraId="60649507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20" w:type="dxa"/>
          </w:tcPr>
          <w:p w14:paraId="0DB60F07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630" w:type="dxa"/>
          </w:tcPr>
          <w:p w14:paraId="1C6B3F16" w14:textId="77777777" w:rsidR="00FD0C53" w:rsidRPr="00A269FF" w:rsidRDefault="00FD0C53" w:rsidP="00763862">
            <w:pPr>
              <w:bidi/>
              <w:jc w:val="left"/>
              <w:rPr>
                <w:sz w:val="20"/>
                <w:rtl/>
                <w:lang w:val="en-US" w:bidi="ar-LB"/>
              </w:rPr>
            </w:pPr>
            <w:r w:rsidRPr="00A269FF">
              <w:rPr>
                <w:sz w:val="20"/>
                <w:lang w:val="en-US" w:bidi="ar-LB"/>
              </w:rPr>
              <w:t>0.11</w:t>
            </w:r>
          </w:p>
        </w:tc>
        <w:tc>
          <w:tcPr>
            <w:tcW w:w="810" w:type="dxa"/>
          </w:tcPr>
          <w:p w14:paraId="595FE3AA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20" w:type="dxa"/>
          </w:tcPr>
          <w:p w14:paraId="4EADE532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900" w:type="dxa"/>
          </w:tcPr>
          <w:p w14:paraId="003E9359" w14:textId="77777777" w:rsidR="00FD0C53" w:rsidRPr="00A269FF" w:rsidRDefault="00FD0C53" w:rsidP="00AF541F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355" w:type="dxa"/>
          </w:tcPr>
          <w:p w14:paraId="7BA76B2F" w14:textId="77777777" w:rsidR="00FD0C53" w:rsidRPr="00A269FF" w:rsidRDefault="00FD0C53" w:rsidP="00763862">
            <w:pPr>
              <w:bidi/>
              <w:jc w:val="left"/>
              <w:rPr>
                <w:sz w:val="20"/>
                <w:lang w:val="en-US" w:bidi="ar-LB"/>
              </w:rPr>
            </w:pPr>
            <w:r w:rsidRPr="00A269FF">
              <w:rPr>
                <w:color w:val="000000" w:themeColor="text1"/>
                <w:sz w:val="20"/>
                <w:rtl/>
                <w:lang w:bidi="ar-LB"/>
              </w:rPr>
              <w:t>0.11</w:t>
            </w:r>
          </w:p>
        </w:tc>
      </w:tr>
    </w:tbl>
    <w:p w14:paraId="7164FB0F" w14:textId="77777777" w:rsidR="00FD0C53" w:rsidRPr="004263BA" w:rsidRDefault="00FD0C53" w:rsidP="00FD0C53">
      <w:pPr>
        <w:jc w:val="center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10530" w:type="dxa"/>
        <w:tblInd w:w="-427" w:type="dxa"/>
        <w:tblLook w:val="04A0" w:firstRow="1" w:lastRow="0" w:firstColumn="1" w:lastColumn="0" w:noHBand="0" w:noVBand="1"/>
      </w:tblPr>
      <w:tblGrid>
        <w:gridCol w:w="2832"/>
        <w:gridCol w:w="1701"/>
        <w:gridCol w:w="4394"/>
        <w:gridCol w:w="1603"/>
      </w:tblGrid>
      <w:tr w:rsidR="00FD0C53" w:rsidRPr="00C675CA" w14:paraId="0DC16D12" w14:textId="77777777" w:rsidTr="006D3524">
        <w:trPr>
          <w:trHeight w:val="276"/>
        </w:trPr>
        <w:tc>
          <w:tcPr>
            <w:tcW w:w="10530" w:type="dxa"/>
            <w:gridSpan w:val="4"/>
            <w:hideMark/>
          </w:tcPr>
          <w:p w14:paraId="4A006F7A" w14:textId="66E3BC87" w:rsidR="00FD0C53" w:rsidRPr="00C675CA" w:rsidRDefault="00C675CA" w:rsidP="00C675CA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C675CA">
              <w:rPr>
                <w:b/>
                <w:sz w:val="20"/>
                <w:rtl/>
                <w:lang w:val="en-US" w:bidi="ar-LB"/>
              </w:rPr>
              <w:t>(4)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C675CA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C675CA">
              <w:rPr>
                <w:b/>
                <w:bCs/>
                <w:sz w:val="20"/>
                <w:rtl/>
                <w:lang w:val="en-US" w:bidi="ar-LB"/>
              </w:rPr>
              <w:t>الاستهلاك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sz w:val="20"/>
                <w:lang w:val="en-US" w:bidi="ar-LB"/>
              </w:rPr>
              <w:t>)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C675CA">
              <w:rPr>
                <w:b/>
                <w:bCs/>
                <w:sz w:val="20"/>
                <w:rtl/>
                <w:lang w:val="en-US"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قدرات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استنفاذ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الأوزون)</w:t>
            </w:r>
          </w:p>
        </w:tc>
      </w:tr>
      <w:tr w:rsidR="00FD0C53" w:rsidRPr="00C675CA" w14:paraId="2B394E11" w14:textId="77777777" w:rsidTr="006D3524">
        <w:trPr>
          <w:trHeight w:val="276"/>
        </w:trPr>
        <w:tc>
          <w:tcPr>
            <w:tcW w:w="2832" w:type="dxa"/>
            <w:hideMark/>
          </w:tcPr>
          <w:p w14:paraId="50820588" w14:textId="132DEED1" w:rsidR="00FD0C53" w:rsidRPr="00C675CA" w:rsidRDefault="00FD0C53" w:rsidP="00CA4C98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 w:rsidRPr="00C675CA">
              <w:rPr>
                <w:sz w:val="20"/>
                <w:rtl/>
                <w:lang w:val="en-US" w:bidi="ar-LB"/>
              </w:rPr>
              <w:t>خط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sz w:val="20"/>
                <w:rtl/>
                <w:lang w:val="en-US" w:bidi="ar-LB"/>
              </w:rPr>
              <w:t>الأساس</w:t>
            </w:r>
            <w:r w:rsidR="00CA4C98">
              <w:rPr>
                <w:sz w:val="20"/>
                <w:rtl/>
                <w:lang w:val="en-US" w:bidi="ar-LB"/>
              </w:rPr>
              <w:t>: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CA4C98">
              <w:rPr>
                <w:sz w:val="20"/>
                <w:rtl/>
                <w:lang w:val="en-US" w:bidi="ar-LB"/>
              </w:rPr>
              <w:t>2009-2010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71B22E0" w14:textId="77777777" w:rsidR="00FD0C53" w:rsidRPr="00C675CA" w:rsidRDefault="00FD0C53" w:rsidP="00CA4C98">
            <w:pPr>
              <w:bidi/>
              <w:jc w:val="left"/>
              <w:rPr>
                <w:sz w:val="20"/>
                <w:lang w:val="en-US" w:bidi="ar-LB"/>
              </w:rPr>
            </w:pPr>
            <w:r w:rsidRPr="00C675CA">
              <w:rPr>
                <w:sz w:val="20"/>
                <w:rtl/>
                <w:lang w:bidi="ar-LB"/>
              </w:rPr>
              <w:t>3.6</w:t>
            </w:r>
          </w:p>
        </w:tc>
        <w:tc>
          <w:tcPr>
            <w:tcW w:w="4394" w:type="dxa"/>
            <w:hideMark/>
          </w:tcPr>
          <w:p w14:paraId="5715B780" w14:textId="6D0BD5DA" w:rsidR="00FD0C53" w:rsidRPr="00C675CA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C675CA">
              <w:rPr>
                <w:sz w:val="20"/>
                <w:rtl/>
                <w:lang w:val="en-US" w:bidi="ar-LB"/>
              </w:rPr>
              <w:t>نقطة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sz w:val="20"/>
                <w:rtl/>
                <w:lang w:val="en-US" w:bidi="ar-LB"/>
              </w:rPr>
              <w:t>البداية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sz w:val="20"/>
                <w:rtl/>
                <w:lang w:val="en-US" w:bidi="ar-LB"/>
              </w:rPr>
              <w:t>ل</w:t>
            </w:r>
            <w:r w:rsidR="00CA4C98">
              <w:rPr>
                <w:sz w:val="20"/>
                <w:rtl/>
                <w:lang w:val="en-US" w:bidi="ar-LB"/>
              </w:rPr>
              <w:t>ل</w:t>
            </w:r>
            <w:r w:rsidRPr="00C675CA">
              <w:rPr>
                <w:sz w:val="20"/>
                <w:rtl/>
                <w:lang w:val="en-US" w:bidi="ar-LB"/>
              </w:rPr>
              <w:t>تخفيضات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CA4C98">
              <w:rPr>
                <w:sz w:val="20"/>
                <w:rtl/>
                <w:lang w:val="en-US" w:bidi="ar-LB"/>
              </w:rPr>
              <w:t>ال</w:t>
            </w:r>
            <w:r w:rsidRPr="00C675CA">
              <w:rPr>
                <w:sz w:val="20"/>
                <w:rtl/>
                <w:lang w:val="en-US" w:bidi="ar-LB"/>
              </w:rPr>
              <w:t>إجمالية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CA4C98">
              <w:rPr>
                <w:sz w:val="20"/>
                <w:rtl/>
                <w:lang w:val="en-US" w:bidi="ar-LB"/>
              </w:rPr>
              <w:t>ال</w:t>
            </w:r>
            <w:r w:rsidRPr="00C675CA">
              <w:rPr>
                <w:sz w:val="20"/>
                <w:rtl/>
                <w:lang w:val="en-US" w:bidi="ar-LB"/>
              </w:rPr>
              <w:t>مستدامة</w:t>
            </w:r>
            <w:r w:rsidRPr="00C675CA">
              <w:rPr>
                <w:sz w:val="20"/>
                <w:lang w:val="en-US" w:bidi="ar-LB"/>
              </w:rPr>
              <w:t>:</w:t>
            </w:r>
          </w:p>
        </w:tc>
        <w:tc>
          <w:tcPr>
            <w:tcW w:w="1603" w:type="dxa"/>
            <w:hideMark/>
          </w:tcPr>
          <w:p w14:paraId="772D9851" w14:textId="77777777" w:rsidR="00FD0C53" w:rsidRPr="00C675CA" w:rsidRDefault="00FD0C53" w:rsidP="00CA4C98">
            <w:pPr>
              <w:bidi/>
              <w:jc w:val="left"/>
              <w:rPr>
                <w:sz w:val="20"/>
                <w:lang w:val="en-US" w:bidi="ar-LB"/>
              </w:rPr>
            </w:pPr>
            <w:r w:rsidRPr="00C675CA">
              <w:rPr>
                <w:sz w:val="20"/>
                <w:lang w:val="en-US" w:bidi="ar-LB"/>
              </w:rPr>
              <w:t>3.6</w:t>
            </w:r>
          </w:p>
        </w:tc>
      </w:tr>
      <w:tr w:rsidR="00FD0C53" w:rsidRPr="00C675CA" w14:paraId="28DF3CD1" w14:textId="77777777" w:rsidTr="006D3524">
        <w:trPr>
          <w:trHeight w:val="276"/>
        </w:trPr>
        <w:tc>
          <w:tcPr>
            <w:tcW w:w="10530" w:type="dxa"/>
            <w:gridSpan w:val="4"/>
            <w:hideMark/>
          </w:tcPr>
          <w:p w14:paraId="5074B8B8" w14:textId="14AE1F02" w:rsidR="00FD0C53" w:rsidRPr="00C675CA" w:rsidRDefault="00FD0C53" w:rsidP="00AF541F">
            <w:pPr>
              <w:bidi/>
              <w:ind w:left="316"/>
              <w:rPr>
                <w:b/>
                <w:sz w:val="20"/>
                <w:lang w:val="en-US" w:bidi="ar-LB"/>
              </w:rPr>
            </w:pPr>
            <w:r w:rsidRPr="00C675CA">
              <w:rPr>
                <w:b/>
                <w:bCs/>
                <w:sz w:val="20"/>
                <w:rtl/>
                <w:lang w:val="en-US" w:bidi="ar-LB"/>
              </w:rPr>
              <w:t>الاستهلاك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المؤهل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C675CA">
              <w:rPr>
                <w:b/>
                <w:bCs/>
                <w:sz w:val="20"/>
                <w:rtl/>
                <w:lang w:val="en-US" w:bidi="ar-LB"/>
              </w:rPr>
              <w:t>للتمويل</w:t>
            </w:r>
          </w:p>
        </w:tc>
      </w:tr>
      <w:tr w:rsidR="00FD0C53" w:rsidRPr="00C675CA" w14:paraId="167F9DD8" w14:textId="77777777" w:rsidTr="006D3524">
        <w:trPr>
          <w:trHeight w:val="276"/>
        </w:trPr>
        <w:tc>
          <w:tcPr>
            <w:tcW w:w="2832" w:type="dxa"/>
            <w:hideMark/>
          </w:tcPr>
          <w:p w14:paraId="172CECD4" w14:textId="148F2D47" w:rsidR="00FD0C53" w:rsidRPr="00C675CA" w:rsidRDefault="00CA4C98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الموافق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عليه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675CA">
              <w:rPr>
                <w:sz w:val="20"/>
                <w:rtl/>
                <w:lang w:val="en-US" w:bidi="ar-LB"/>
              </w:rPr>
              <w:t>بالفعل</w:t>
            </w:r>
            <w:r w:rsidR="00FD0C53" w:rsidRPr="00C675CA">
              <w:rPr>
                <w:sz w:val="20"/>
                <w:lang w:val="en-US" w:bidi="ar-LB"/>
              </w:rPr>
              <w:t>:</w:t>
            </w:r>
          </w:p>
        </w:tc>
        <w:tc>
          <w:tcPr>
            <w:tcW w:w="1701" w:type="dxa"/>
            <w:hideMark/>
          </w:tcPr>
          <w:p w14:paraId="31863EC2" w14:textId="77777777" w:rsidR="00FD0C53" w:rsidRPr="00C675CA" w:rsidRDefault="00FD0C53" w:rsidP="00CA4C98">
            <w:pPr>
              <w:bidi/>
              <w:jc w:val="left"/>
              <w:rPr>
                <w:sz w:val="20"/>
                <w:lang w:val="en-US" w:bidi="ar-LB"/>
              </w:rPr>
            </w:pPr>
            <w:r w:rsidRPr="00C675CA">
              <w:rPr>
                <w:sz w:val="20"/>
                <w:lang w:val="en-US" w:bidi="ar-LB"/>
              </w:rPr>
              <w:t>3.6</w:t>
            </w:r>
          </w:p>
        </w:tc>
        <w:tc>
          <w:tcPr>
            <w:tcW w:w="4394" w:type="dxa"/>
            <w:hideMark/>
          </w:tcPr>
          <w:p w14:paraId="062265BB" w14:textId="77777777" w:rsidR="00FD0C53" w:rsidRPr="00C675CA" w:rsidRDefault="00CA4C98" w:rsidP="00AF541F">
            <w:pPr>
              <w:bidi/>
              <w:jc w:val="center"/>
              <w:rPr>
                <w:i/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</w:t>
            </w:r>
            <w:r w:rsidR="00FD0C53" w:rsidRPr="00C675CA">
              <w:rPr>
                <w:sz w:val="20"/>
                <w:rtl/>
                <w:lang w:val="en-US" w:bidi="ar-LB"/>
              </w:rPr>
              <w:t>متبقي</w:t>
            </w:r>
            <w:r w:rsidR="00FD0C53" w:rsidRPr="00C675CA">
              <w:rPr>
                <w:sz w:val="20"/>
                <w:lang w:val="en-US" w:bidi="ar-LB"/>
              </w:rPr>
              <w:t>:</w:t>
            </w:r>
          </w:p>
        </w:tc>
        <w:tc>
          <w:tcPr>
            <w:tcW w:w="1603" w:type="dxa"/>
            <w:shd w:val="clear" w:color="auto" w:fill="auto"/>
          </w:tcPr>
          <w:p w14:paraId="70A574D2" w14:textId="77777777" w:rsidR="00FD0C53" w:rsidRPr="00C675CA" w:rsidRDefault="00FD0C53" w:rsidP="00CA4C98">
            <w:pPr>
              <w:bidi/>
              <w:jc w:val="left"/>
              <w:rPr>
                <w:sz w:val="20"/>
                <w:lang w:val="en-US" w:bidi="ar-LB"/>
              </w:rPr>
            </w:pPr>
            <w:r w:rsidRPr="00C675CA">
              <w:rPr>
                <w:color w:val="000000" w:themeColor="text1"/>
                <w:sz w:val="20"/>
                <w:rtl/>
                <w:lang w:bidi="ar-LB"/>
              </w:rPr>
              <w:t>0</w:t>
            </w:r>
          </w:p>
        </w:tc>
      </w:tr>
    </w:tbl>
    <w:p w14:paraId="38D71D31" w14:textId="77777777" w:rsidR="00FD0C53" w:rsidRPr="004263BA" w:rsidRDefault="00FD0C53" w:rsidP="00FD0C53">
      <w:pPr>
        <w:jc w:val="center"/>
        <w:rPr>
          <w:sz w:val="16"/>
          <w:szCs w:val="16"/>
          <w:rtl/>
          <w:lang w:val="en-US" w:bidi="ar-LB"/>
        </w:rPr>
      </w:pPr>
    </w:p>
    <w:tbl>
      <w:tblPr>
        <w:tblStyle w:val="TableGrid"/>
        <w:bidiVisual/>
        <w:tblW w:w="5498" w:type="pct"/>
        <w:tblInd w:w="-427" w:type="dxa"/>
        <w:tblLook w:val="04A0" w:firstRow="1" w:lastRow="0" w:firstColumn="1" w:lastColumn="0" w:noHBand="0" w:noVBand="1"/>
      </w:tblPr>
      <w:tblGrid>
        <w:gridCol w:w="1877"/>
        <w:gridCol w:w="2721"/>
        <w:gridCol w:w="1493"/>
        <w:gridCol w:w="1493"/>
        <w:gridCol w:w="1493"/>
        <w:gridCol w:w="1453"/>
      </w:tblGrid>
      <w:tr w:rsidR="00FD0C53" w:rsidRPr="00CA4C98" w14:paraId="42E4AE62" w14:textId="77777777" w:rsidTr="006D3524">
        <w:trPr>
          <w:trHeight w:val="264"/>
        </w:trPr>
        <w:tc>
          <w:tcPr>
            <w:tcW w:w="2183" w:type="pct"/>
            <w:gridSpan w:val="2"/>
            <w:hideMark/>
          </w:tcPr>
          <w:p w14:paraId="2F87C3B5" w14:textId="44309BFC" w:rsidR="00FD0C53" w:rsidRPr="00CA4C98" w:rsidRDefault="00760C99" w:rsidP="00AF541F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760C99">
              <w:rPr>
                <w:bCs/>
                <w:sz w:val="20"/>
                <w:rtl/>
                <w:lang w:val="en-US" w:bidi="ar-LB"/>
              </w:rPr>
              <w:t>(5)</w:t>
            </w:r>
            <w:r w:rsidR="00FE698D">
              <w:rPr>
                <w:b/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b/>
                <w:bCs/>
                <w:sz w:val="20"/>
                <w:rtl/>
                <w:lang w:val="en-US" w:bidi="ar-LB"/>
              </w:rPr>
              <w:t>خطة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b/>
                <w:bCs/>
                <w:sz w:val="20"/>
                <w:rtl/>
                <w:lang w:val="en-US" w:bidi="ar-LB"/>
              </w:rPr>
              <w:t>العمل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b/>
                <w:bCs/>
                <w:sz w:val="20"/>
                <w:rtl/>
                <w:lang w:val="en-US" w:bidi="ar-LB"/>
              </w:rPr>
              <w:t>المعتمدة</w:t>
            </w:r>
          </w:p>
        </w:tc>
        <w:tc>
          <w:tcPr>
            <w:tcW w:w="709" w:type="pct"/>
            <w:vAlign w:val="center"/>
            <w:hideMark/>
          </w:tcPr>
          <w:p w14:paraId="066BC79B" w14:textId="77777777" w:rsidR="00FD0C53" w:rsidRPr="00CA4C98" w:rsidRDefault="00FD0C53" w:rsidP="00AF541F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CA4C98">
              <w:rPr>
                <w:b/>
                <w:sz w:val="20"/>
                <w:lang w:val="en-US" w:bidi="ar-LB"/>
              </w:rPr>
              <w:t>2024</w:t>
            </w:r>
          </w:p>
        </w:tc>
        <w:tc>
          <w:tcPr>
            <w:tcW w:w="709" w:type="pct"/>
            <w:vAlign w:val="center"/>
            <w:hideMark/>
          </w:tcPr>
          <w:p w14:paraId="6FD53868" w14:textId="77777777" w:rsidR="00FD0C53" w:rsidRPr="00CA4C98" w:rsidRDefault="00F91821" w:rsidP="00F91821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32D66">
              <w:rPr>
                <w:bCs/>
                <w:sz w:val="20"/>
                <w:rtl/>
                <w:lang w:val="en-US" w:bidi="ar-LB"/>
              </w:rPr>
              <w:t>2025</w:t>
            </w:r>
            <w:r w:rsidRPr="00F91821">
              <w:rPr>
                <w:bCs/>
                <w:sz w:val="20"/>
                <w:rtl/>
                <w:lang w:val="en-US" w:bidi="ar-LB"/>
              </w:rPr>
              <w:t>*</w:t>
            </w:r>
          </w:p>
        </w:tc>
        <w:tc>
          <w:tcPr>
            <w:tcW w:w="709" w:type="pct"/>
            <w:vAlign w:val="center"/>
            <w:hideMark/>
          </w:tcPr>
          <w:p w14:paraId="61E1E956" w14:textId="77777777" w:rsidR="00FD0C53" w:rsidRPr="00CA4C98" w:rsidRDefault="00FD0C53" w:rsidP="00AF541F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CA4C98">
              <w:rPr>
                <w:b/>
                <w:sz w:val="20"/>
                <w:lang w:val="en-US" w:bidi="ar-LB"/>
              </w:rPr>
              <w:t>2026</w:t>
            </w:r>
          </w:p>
        </w:tc>
        <w:tc>
          <w:tcPr>
            <w:tcW w:w="690" w:type="pct"/>
            <w:vAlign w:val="center"/>
            <w:hideMark/>
          </w:tcPr>
          <w:p w14:paraId="32C17650" w14:textId="77777777" w:rsidR="00FD0C53" w:rsidRPr="00CA4C98" w:rsidRDefault="00FD0C53" w:rsidP="00AF541F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CA4C98">
              <w:rPr>
                <w:b/>
                <w:bCs/>
                <w:sz w:val="20"/>
                <w:rtl/>
                <w:lang w:val="en-US" w:bidi="ar-LB"/>
              </w:rPr>
              <w:t>المجموع</w:t>
            </w:r>
          </w:p>
        </w:tc>
      </w:tr>
      <w:tr w:rsidR="00FD0C53" w:rsidRPr="00CA4C98" w14:paraId="5AB2890B" w14:textId="77777777" w:rsidTr="006D3524">
        <w:trPr>
          <w:trHeight w:val="187"/>
        </w:trPr>
        <w:tc>
          <w:tcPr>
            <w:tcW w:w="891" w:type="pct"/>
            <w:vMerge w:val="restart"/>
            <w:vAlign w:val="center"/>
            <w:hideMark/>
          </w:tcPr>
          <w:p w14:paraId="5A02BED7" w14:textId="77777777" w:rsidR="00FD0C53" w:rsidRPr="00CA4C98" w:rsidRDefault="001B2A89" w:rsidP="00AF541F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292" w:type="pct"/>
            <w:hideMark/>
          </w:tcPr>
          <w:p w14:paraId="366024C2" w14:textId="28EA2A84" w:rsidR="00FD0C53" w:rsidRPr="00CA4C98" w:rsidRDefault="001B2A89" w:rsidP="001B2A89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إزالة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المواد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المستنفدة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للأوزون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lang w:val="en-US" w:bidi="ar-LB"/>
              </w:rPr>
              <w:t>)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طن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من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قدرات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استنفاد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FD0C53" w:rsidRPr="00CA4C98">
              <w:rPr>
                <w:sz w:val="20"/>
                <w:rtl/>
                <w:lang w:val="en-US" w:bidi="ar-LB"/>
              </w:rPr>
              <w:t>الأوزون</w:t>
            </w:r>
            <w:r>
              <w:rPr>
                <w:sz w:val="20"/>
                <w:rtl/>
                <w:lang w:val="en-US" w:bidi="ar-LB"/>
              </w:rPr>
              <w:t>)</w:t>
            </w:r>
          </w:p>
        </w:tc>
        <w:tc>
          <w:tcPr>
            <w:tcW w:w="709" w:type="pct"/>
          </w:tcPr>
          <w:p w14:paraId="216EFA79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</w:t>
            </w:r>
          </w:p>
        </w:tc>
        <w:tc>
          <w:tcPr>
            <w:tcW w:w="709" w:type="pct"/>
          </w:tcPr>
          <w:p w14:paraId="398BBF30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0.86</w:t>
            </w:r>
          </w:p>
        </w:tc>
        <w:tc>
          <w:tcPr>
            <w:tcW w:w="709" w:type="pct"/>
          </w:tcPr>
          <w:p w14:paraId="41325600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0.0</w:t>
            </w:r>
          </w:p>
        </w:tc>
        <w:tc>
          <w:tcPr>
            <w:tcW w:w="690" w:type="pct"/>
          </w:tcPr>
          <w:p w14:paraId="431A155E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0.86</w:t>
            </w:r>
          </w:p>
        </w:tc>
      </w:tr>
      <w:tr w:rsidR="00FD0C53" w:rsidRPr="00CA4C98" w14:paraId="54568B4F" w14:textId="77777777" w:rsidTr="006D3524">
        <w:trPr>
          <w:trHeight w:val="55"/>
        </w:trPr>
        <w:tc>
          <w:tcPr>
            <w:tcW w:w="891" w:type="pct"/>
            <w:vMerge/>
            <w:vAlign w:val="center"/>
            <w:hideMark/>
          </w:tcPr>
          <w:p w14:paraId="0E40594B" w14:textId="77777777" w:rsidR="00FD0C53" w:rsidRPr="00CA4C98" w:rsidRDefault="00FD0C53" w:rsidP="00AF541F">
            <w:pPr>
              <w:rPr>
                <w:sz w:val="20"/>
                <w:lang w:val="en-US" w:bidi="ar-LB"/>
              </w:rPr>
            </w:pPr>
          </w:p>
        </w:tc>
        <w:tc>
          <w:tcPr>
            <w:tcW w:w="1292" w:type="pct"/>
            <w:hideMark/>
          </w:tcPr>
          <w:p w14:paraId="55AE541B" w14:textId="35A8E07C" w:rsidR="00FD0C53" w:rsidRPr="00CA4C98" w:rsidRDefault="00FD0C53" w:rsidP="00832D66">
            <w:pPr>
              <w:bidi/>
              <w:jc w:val="left"/>
              <w:rPr>
                <w:sz w:val="20"/>
                <w:rtl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التمويل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832D66">
              <w:rPr>
                <w:sz w:val="20"/>
                <w:lang w:val="en-US" w:bidi="ar-LB"/>
              </w:rPr>
              <w:t>)</w:t>
            </w:r>
            <w:r w:rsidRPr="00CA4C98">
              <w:rPr>
                <w:sz w:val="20"/>
                <w:rtl/>
                <w:lang w:val="en-US" w:bidi="ar-LB"/>
              </w:rPr>
              <w:t>بالدولار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الأمريكي</w:t>
            </w:r>
            <w:r w:rsidR="00832D66">
              <w:rPr>
                <w:sz w:val="20"/>
                <w:lang w:val="en-US" w:bidi="ar-LB"/>
              </w:rPr>
              <w:t>(</w:t>
            </w:r>
          </w:p>
        </w:tc>
        <w:tc>
          <w:tcPr>
            <w:tcW w:w="709" w:type="pct"/>
          </w:tcPr>
          <w:p w14:paraId="1BDD830D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</w:t>
            </w:r>
          </w:p>
        </w:tc>
        <w:tc>
          <w:tcPr>
            <w:tcW w:w="709" w:type="pct"/>
          </w:tcPr>
          <w:p w14:paraId="1BF94B23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2,925,570</w:t>
            </w:r>
          </w:p>
        </w:tc>
        <w:tc>
          <w:tcPr>
            <w:tcW w:w="709" w:type="pct"/>
          </w:tcPr>
          <w:p w14:paraId="45C44725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0</w:t>
            </w:r>
          </w:p>
        </w:tc>
        <w:tc>
          <w:tcPr>
            <w:tcW w:w="690" w:type="pct"/>
          </w:tcPr>
          <w:p w14:paraId="15EA3095" w14:textId="77777777" w:rsidR="00FD0C53" w:rsidRPr="00CA4C98" w:rsidRDefault="00FD0C53" w:rsidP="001B2A89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lang w:val="en-US" w:bidi="ar-LB"/>
              </w:rPr>
              <w:t>2,925,570</w:t>
            </w:r>
          </w:p>
        </w:tc>
      </w:tr>
      <w:tr w:rsidR="00FD0C53" w:rsidRPr="00CA4C98" w14:paraId="34D7C92D" w14:textId="77777777" w:rsidTr="006D3524">
        <w:trPr>
          <w:trHeight w:val="150"/>
        </w:trPr>
        <w:tc>
          <w:tcPr>
            <w:tcW w:w="891" w:type="pct"/>
            <w:vMerge w:val="restart"/>
            <w:vAlign w:val="center"/>
            <w:hideMark/>
          </w:tcPr>
          <w:p w14:paraId="172B44F8" w14:textId="0B5F14C0" w:rsidR="00FD0C53" w:rsidRPr="00CA4C98" w:rsidRDefault="00FD0C53" w:rsidP="00AF541F">
            <w:pPr>
              <w:bidi/>
              <w:jc w:val="center"/>
              <w:rPr>
                <w:sz w:val="20"/>
                <w:lang w:val="en-US" w:bidi="ar-LB"/>
              </w:rPr>
            </w:pPr>
            <w:r w:rsidRPr="00CA4C98">
              <w:rPr>
                <w:color w:val="000000" w:themeColor="text1"/>
                <w:sz w:val="20"/>
                <w:rtl/>
                <w:lang w:bidi="ar-LB"/>
              </w:rPr>
              <w:t>حكومة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A4C98">
              <w:rPr>
                <w:color w:val="000000" w:themeColor="text1"/>
                <w:sz w:val="20"/>
                <w:rtl/>
                <w:lang w:bidi="ar-LB"/>
              </w:rPr>
              <w:t>أستراليا</w:t>
            </w:r>
          </w:p>
        </w:tc>
        <w:tc>
          <w:tcPr>
            <w:tcW w:w="1292" w:type="pct"/>
            <w:hideMark/>
          </w:tcPr>
          <w:p w14:paraId="7201ADD1" w14:textId="2BFC0F98" w:rsidR="00FD0C53" w:rsidRPr="00CA4C98" w:rsidRDefault="00832D66" w:rsidP="00AF541F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إزالة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المواد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المستنفدة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للأوزون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lang w:val="en-US" w:bidi="ar-LB"/>
              </w:rPr>
              <w:t>)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طن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قدرات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استنفاد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الأوزون</w:t>
            </w:r>
            <w:r>
              <w:rPr>
                <w:sz w:val="20"/>
                <w:rtl/>
                <w:lang w:val="en-US" w:bidi="ar-LB"/>
              </w:rPr>
              <w:t>)</w:t>
            </w:r>
          </w:p>
        </w:tc>
        <w:tc>
          <w:tcPr>
            <w:tcW w:w="709" w:type="pct"/>
          </w:tcPr>
          <w:p w14:paraId="45760EF4" w14:textId="11D015E6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709" w:type="pct"/>
          </w:tcPr>
          <w:p w14:paraId="5D28935C" w14:textId="461776AD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709" w:type="pct"/>
          </w:tcPr>
          <w:p w14:paraId="78AA1FC3" w14:textId="1F3EB932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690" w:type="pct"/>
          </w:tcPr>
          <w:p w14:paraId="319178E5" w14:textId="52780681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</w:tr>
      <w:tr w:rsidR="00FD0C53" w:rsidRPr="00CA4C98" w14:paraId="1BD808C2" w14:textId="77777777" w:rsidTr="006D3524">
        <w:trPr>
          <w:trHeight w:val="264"/>
        </w:trPr>
        <w:tc>
          <w:tcPr>
            <w:tcW w:w="891" w:type="pct"/>
            <w:vMerge/>
            <w:vAlign w:val="center"/>
            <w:hideMark/>
          </w:tcPr>
          <w:p w14:paraId="554D90F9" w14:textId="77777777" w:rsidR="00FD0C53" w:rsidRPr="00CA4C98" w:rsidRDefault="00FD0C53" w:rsidP="00AF541F">
            <w:pPr>
              <w:rPr>
                <w:sz w:val="20"/>
                <w:lang w:val="en-US" w:bidi="ar-LB"/>
              </w:rPr>
            </w:pPr>
          </w:p>
        </w:tc>
        <w:tc>
          <w:tcPr>
            <w:tcW w:w="1292" w:type="pct"/>
            <w:hideMark/>
          </w:tcPr>
          <w:p w14:paraId="1BBF8131" w14:textId="1FA0D877" w:rsidR="00FD0C53" w:rsidRPr="00CA4C98" w:rsidRDefault="00FD0C53" w:rsidP="00AF541F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التمويل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C335B4">
              <w:rPr>
                <w:sz w:val="20"/>
                <w:lang w:val="en-US" w:bidi="ar-LB"/>
              </w:rPr>
              <w:t>)</w:t>
            </w:r>
            <w:r w:rsidR="00C335B4" w:rsidRPr="00CA4C98">
              <w:rPr>
                <w:sz w:val="20"/>
                <w:rtl/>
                <w:lang w:val="en-US" w:bidi="ar-LB"/>
              </w:rPr>
              <w:t>بالدولار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C335B4" w:rsidRPr="00CA4C98">
              <w:rPr>
                <w:sz w:val="20"/>
                <w:rtl/>
                <w:lang w:val="en-US" w:bidi="ar-LB"/>
              </w:rPr>
              <w:t>الأمريكي</w:t>
            </w:r>
            <w:r w:rsidR="00C335B4">
              <w:rPr>
                <w:sz w:val="20"/>
                <w:lang w:val="en-US" w:bidi="ar-LB"/>
              </w:rPr>
              <w:t>(</w:t>
            </w:r>
          </w:p>
        </w:tc>
        <w:tc>
          <w:tcPr>
            <w:tcW w:w="709" w:type="pct"/>
          </w:tcPr>
          <w:p w14:paraId="1CCBFB63" w14:textId="3AA3EC41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709" w:type="pct"/>
          </w:tcPr>
          <w:p w14:paraId="5877BC7C" w14:textId="6EECEEFC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709" w:type="pct"/>
          </w:tcPr>
          <w:p w14:paraId="0486D1BE" w14:textId="19D39D50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  <w:tc>
          <w:tcPr>
            <w:tcW w:w="690" w:type="pct"/>
          </w:tcPr>
          <w:p w14:paraId="432920B1" w14:textId="430F0BE2" w:rsidR="00FD0C53" w:rsidRPr="00CA4C98" w:rsidRDefault="00FD0C53" w:rsidP="007F43ED">
            <w:pPr>
              <w:bidi/>
              <w:jc w:val="left"/>
              <w:rPr>
                <w:sz w:val="20"/>
                <w:lang w:val="en-US" w:bidi="ar-LB"/>
              </w:rPr>
            </w:pPr>
            <w:r w:rsidRPr="00CA4C98">
              <w:rPr>
                <w:sz w:val="20"/>
                <w:rtl/>
                <w:lang w:val="en-US" w:bidi="ar-LB"/>
              </w:rPr>
              <w:t>غير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CA4C98">
              <w:rPr>
                <w:sz w:val="20"/>
                <w:rtl/>
                <w:lang w:val="en-US" w:bidi="ar-LB"/>
              </w:rPr>
              <w:t>متاح</w:t>
            </w:r>
          </w:p>
        </w:tc>
      </w:tr>
    </w:tbl>
    <w:p w14:paraId="49D4C7E1" w14:textId="649D5E3B" w:rsidR="00FD0C53" w:rsidRDefault="00FD0C53" w:rsidP="006D3524">
      <w:pPr>
        <w:bidi/>
        <w:ind w:right="-563" w:hanging="540"/>
        <w:rPr>
          <w:sz w:val="20"/>
          <w:rtl/>
          <w:lang w:bidi="ar-LB"/>
        </w:rPr>
      </w:pPr>
      <w:r w:rsidRPr="00061D0F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="00F4763C">
        <w:rPr>
          <w:sz w:val="20"/>
          <w:rtl/>
          <w:lang w:bidi="ar-LB"/>
        </w:rPr>
        <w:t>يشمل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1,356,000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دولار</w:t>
      </w:r>
      <w:r w:rsidR="00F4763C">
        <w:rPr>
          <w:sz w:val="20"/>
          <w:rtl/>
          <w:lang w:bidi="ar-LB"/>
        </w:rPr>
        <w:t>ا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أمريكي</w:t>
      </w:r>
      <w:r w:rsidR="00F4763C">
        <w:rPr>
          <w:sz w:val="20"/>
          <w:rtl/>
          <w:lang w:bidi="ar-LB"/>
        </w:rPr>
        <w:t>ا</w:t>
      </w:r>
      <w:r w:rsidR="00FE698D">
        <w:rPr>
          <w:sz w:val="20"/>
          <w:rtl/>
          <w:lang w:bidi="ar-LB"/>
        </w:rPr>
        <w:t xml:space="preserve"> </w:t>
      </w:r>
      <w:r w:rsidR="00F4763C">
        <w:rPr>
          <w:sz w:val="20"/>
          <w:rtl/>
          <w:lang w:bidi="ar-LB"/>
        </w:rPr>
        <w:t>لليونيب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للأنشطة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الإضافية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للحفاظ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على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كفاءة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الطاقة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(القرار</w:t>
      </w:r>
      <w:r w:rsidR="00FE698D">
        <w:rPr>
          <w:sz w:val="20"/>
          <w:rtl/>
          <w:lang w:bidi="ar-LB"/>
        </w:rPr>
        <w:t xml:space="preserve"> </w:t>
      </w:r>
      <w:r w:rsidRPr="00061D0F">
        <w:rPr>
          <w:sz w:val="20"/>
          <w:rtl/>
          <w:lang w:bidi="ar-LB"/>
        </w:rPr>
        <w:t>89/6)</w:t>
      </w:r>
    </w:p>
    <w:p w14:paraId="0304CE92" w14:textId="77777777" w:rsidR="00D81722" w:rsidRPr="00D81722" w:rsidRDefault="00D81722" w:rsidP="00D81722">
      <w:pPr>
        <w:bidi/>
        <w:ind w:right="-563"/>
        <w:rPr>
          <w:sz w:val="16"/>
          <w:szCs w:val="16"/>
          <w:lang w:val="en-US" w:bidi="ar-LB"/>
        </w:rPr>
      </w:pPr>
    </w:p>
    <w:tbl>
      <w:tblPr>
        <w:tblStyle w:val="TableGrid"/>
        <w:bidiVisual/>
        <w:tblW w:w="10466" w:type="dxa"/>
        <w:tblInd w:w="-47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5"/>
        <w:gridCol w:w="1203"/>
        <w:gridCol w:w="1065"/>
        <w:gridCol w:w="986"/>
        <w:gridCol w:w="987"/>
        <w:gridCol w:w="986"/>
        <w:gridCol w:w="987"/>
        <w:gridCol w:w="986"/>
        <w:gridCol w:w="987"/>
        <w:gridCol w:w="954"/>
      </w:tblGrid>
      <w:tr w:rsidR="00FD0C53" w:rsidRPr="00540C64" w14:paraId="56C45B9B" w14:textId="77777777" w:rsidTr="006D3524">
        <w:trPr>
          <w:trHeight w:val="209"/>
        </w:trPr>
        <w:tc>
          <w:tcPr>
            <w:tcW w:w="35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75639E" w14:textId="6A5FE68C" w:rsidR="00FD0C53" w:rsidRPr="00540C64" w:rsidRDefault="00760C99" w:rsidP="00AF541F">
            <w:pPr>
              <w:bidi/>
              <w:spacing w:afterLines="20" w:after="48"/>
              <w:ind w:left="38"/>
              <w:jc w:val="left"/>
              <w:rPr>
                <w:b/>
                <w:sz w:val="18"/>
                <w:szCs w:val="18"/>
                <w:lang w:val="en-US" w:bidi="ar-LB"/>
              </w:rPr>
            </w:pPr>
            <w:r w:rsidRPr="00540C64">
              <w:rPr>
                <w:bCs/>
                <w:sz w:val="18"/>
                <w:szCs w:val="18"/>
                <w:rtl/>
                <w:lang w:val="en-US" w:bidi="ar-LB"/>
              </w:rPr>
              <w:t>(6)</w:t>
            </w:r>
            <w:r w:rsidR="00FE698D">
              <w:rPr>
                <w:b/>
                <w:sz w:val="18"/>
                <w:szCs w:val="18"/>
                <w:rtl/>
                <w:lang w:val="en-US" w:bidi="ar-LB"/>
              </w:rPr>
              <w:t xml:space="preserve"> </w:t>
            </w:r>
            <w:r w:rsidR="00FD0C53" w:rsidRPr="00540C64">
              <w:rPr>
                <w:b/>
                <w:bCs/>
                <w:sz w:val="18"/>
                <w:szCs w:val="18"/>
                <w:rtl/>
                <w:lang w:val="en-US" w:bidi="ar-LB"/>
              </w:rPr>
              <w:t>بيانات</w:t>
            </w:r>
            <w:r w:rsidR="00FE698D">
              <w:rPr>
                <w:b/>
                <w:bCs/>
                <w:sz w:val="18"/>
                <w:szCs w:val="18"/>
                <w:rtl/>
                <w:lang w:val="en-US" w:bidi="ar-LB"/>
              </w:rPr>
              <w:t xml:space="preserve"> </w:t>
            </w:r>
            <w:r w:rsidR="00FD0C53" w:rsidRPr="00540C64">
              <w:rPr>
                <w:b/>
                <w:bCs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BA787" w14:textId="77777777" w:rsidR="00FD0C53" w:rsidRPr="00540C64" w:rsidRDefault="00FD0C53" w:rsidP="00AF541F">
            <w:pPr>
              <w:bidi/>
              <w:spacing w:afterLines="20" w:after="48"/>
              <w:ind w:left="38"/>
              <w:jc w:val="center"/>
              <w:rPr>
                <w:b/>
                <w:sz w:val="18"/>
                <w:szCs w:val="18"/>
                <w:highlight w:val="cyan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lang w:val="en-US" w:bidi="ar-LB"/>
              </w:rPr>
              <w:t>2020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6AB95" w14:textId="77777777" w:rsidR="00FD0C53" w:rsidRPr="00540C64" w:rsidRDefault="008531BF" w:rsidP="008531BF">
            <w:pPr>
              <w:bidi/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rtl/>
                <w:lang w:val="en-US" w:bidi="ar-LB"/>
              </w:rPr>
              <w:t>2021-2023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115D1" w14:textId="77777777" w:rsidR="00FD0C53" w:rsidRPr="00540C64" w:rsidRDefault="008531BF" w:rsidP="00AF541F">
            <w:pPr>
              <w:bidi/>
              <w:spacing w:afterLines="20" w:after="48"/>
              <w:jc w:val="center"/>
              <w:rPr>
                <w:b/>
                <w:bCs/>
                <w:color w:val="000000"/>
                <w:sz w:val="18"/>
                <w:szCs w:val="18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rtl/>
                <w:lang w:val="en-US" w:bidi="ar-LB"/>
              </w:rPr>
              <w:t>2024*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EF6F4" w14:textId="77777777" w:rsidR="00FD0C53" w:rsidRPr="00540C64" w:rsidRDefault="00FD0C53" w:rsidP="00AF541F">
            <w:pPr>
              <w:bidi/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lang w:val="en-US" w:bidi="ar-LB"/>
              </w:rPr>
              <w:t>2025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4A436" w14:textId="77777777" w:rsidR="00FD0C53" w:rsidRPr="00540C64" w:rsidRDefault="008531BF" w:rsidP="00AF541F">
            <w:pPr>
              <w:bidi/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rtl/>
                <w:lang w:val="en-US" w:bidi="ar-LB"/>
              </w:rPr>
              <w:t>2026-2029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CA6F3" w14:textId="77777777" w:rsidR="00FD0C53" w:rsidRPr="00540C64" w:rsidRDefault="00FD0C53" w:rsidP="00AF541F">
            <w:pPr>
              <w:bidi/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lang w:val="en-US" w:bidi="ar-LB"/>
              </w:rPr>
              <w:t>2030</w:t>
            </w:r>
          </w:p>
        </w:tc>
        <w:tc>
          <w:tcPr>
            <w:tcW w:w="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D9184" w14:textId="77777777" w:rsidR="00FD0C53" w:rsidRPr="00540C64" w:rsidRDefault="00FD0C53" w:rsidP="00AF541F">
            <w:pPr>
              <w:bidi/>
              <w:spacing w:afterLines="20" w:after="48"/>
              <w:jc w:val="center"/>
              <w:rPr>
                <w:b/>
                <w:sz w:val="18"/>
                <w:szCs w:val="18"/>
                <w:lang w:val="en-US" w:bidi="ar-LB"/>
              </w:rPr>
            </w:pPr>
            <w:r w:rsidRPr="00540C64">
              <w:rPr>
                <w:b/>
                <w:bCs/>
                <w:color w:val="000000"/>
                <w:sz w:val="18"/>
                <w:szCs w:val="18"/>
                <w:rtl/>
                <w:lang w:val="en-US" w:bidi="ar-LB"/>
              </w:rPr>
              <w:t>المجموع</w:t>
            </w:r>
          </w:p>
        </w:tc>
      </w:tr>
      <w:tr w:rsidR="00FD0C53" w:rsidRPr="00540C64" w14:paraId="6D45B6AF" w14:textId="77777777" w:rsidTr="006D3524">
        <w:trPr>
          <w:trHeight w:val="53"/>
        </w:trPr>
        <w:tc>
          <w:tcPr>
            <w:tcW w:w="35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FB1D74" w14:textId="6A558084" w:rsidR="00FD0C53" w:rsidRPr="00540C64" w:rsidRDefault="00FD0C53" w:rsidP="00760E76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حدود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استهلاك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rtl/>
                <w:lang w:val="en-US" w:bidi="ar-LB"/>
              </w:rPr>
              <w:t>في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بروتوكول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مونتريال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lang w:val="en-US" w:bidi="ar-LB"/>
              </w:rPr>
              <w:t>)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طن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rtl/>
                <w:lang w:val="en-US" w:bidi="ar-LB"/>
              </w:rPr>
              <w:t>من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rtl/>
                <w:lang w:val="en-US" w:bidi="ar-LB"/>
              </w:rPr>
              <w:t>قدرات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rtl/>
                <w:lang w:val="en-US" w:bidi="ar-LB"/>
              </w:rPr>
              <w:t>استنفاد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60E76" w:rsidRPr="00540C64">
              <w:rPr>
                <w:sz w:val="18"/>
                <w:szCs w:val="18"/>
                <w:rtl/>
                <w:lang w:val="en-US" w:bidi="ar-LB"/>
              </w:rPr>
              <w:t>الأوزون)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5C44E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39.4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8C404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39.4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34CBEF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39.4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805AAD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19.7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38A4C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19.7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D4B39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B735D" w14:textId="6EFCA755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غير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متاح</w:t>
            </w:r>
          </w:p>
        </w:tc>
      </w:tr>
      <w:tr w:rsidR="00FD0C53" w:rsidRPr="00540C64" w14:paraId="380C1E66" w14:textId="77777777" w:rsidTr="006D3524">
        <w:trPr>
          <w:trHeight w:val="191"/>
        </w:trPr>
        <w:tc>
          <w:tcPr>
            <w:tcW w:w="35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7E5A2D" w14:textId="638FD11F" w:rsidR="00FD0C53" w:rsidRPr="00540C64" w:rsidRDefault="00FD0C53" w:rsidP="0052310D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الحد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الأقصى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للاستهلاك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المسموح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به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52310D" w:rsidRPr="00540C64">
              <w:rPr>
                <w:sz w:val="18"/>
                <w:szCs w:val="18"/>
                <w:lang w:val="en-US" w:bidi="ar-LB"/>
              </w:rPr>
              <w:t>)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طن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52310D" w:rsidRPr="00540C64">
              <w:rPr>
                <w:sz w:val="18"/>
                <w:szCs w:val="18"/>
                <w:rtl/>
                <w:lang w:val="en-US" w:bidi="ar-LB"/>
              </w:rPr>
              <w:t>من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52310D" w:rsidRPr="00540C64">
              <w:rPr>
                <w:sz w:val="18"/>
                <w:szCs w:val="18"/>
                <w:rtl/>
                <w:lang w:val="en-US" w:bidi="ar-LB"/>
              </w:rPr>
              <w:t>قدرات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52310D" w:rsidRPr="00540C64">
              <w:rPr>
                <w:sz w:val="18"/>
                <w:szCs w:val="18"/>
                <w:rtl/>
                <w:lang w:val="en-US" w:bidi="ar-LB"/>
              </w:rPr>
              <w:t>استنفاد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52310D" w:rsidRPr="00540C64">
              <w:rPr>
                <w:sz w:val="18"/>
                <w:szCs w:val="18"/>
                <w:rtl/>
                <w:lang w:val="en-US" w:bidi="ar-LB"/>
              </w:rPr>
              <w:t>الأوزون)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63AE6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39.4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E7F7D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10.32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DDADE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10.32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24540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5.19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77707C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5.19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2FC6B" w14:textId="77777777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A77A1" w14:textId="56A557C1" w:rsidR="00FD0C53" w:rsidRPr="00540C64" w:rsidRDefault="00FD0C53" w:rsidP="00E72FB0">
            <w:pPr>
              <w:bidi/>
              <w:spacing w:after="60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غير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متاح</w:t>
            </w:r>
          </w:p>
        </w:tc>
      </w:tr>
      <w:tr w:rsidR="00FD0C53" w:rsidRPr="00540C64" w14:paraId="5DEF3B9C" w14:textId="77777777" w:rsidTr="006D3524">
        <w:trPr>
          <w:trHeight w:val="165"/>
        </w:trPr>
        <w:tc>
          <w:tcPr>
            <w:tcW w:w="1325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10C3" w14:textId="50054A2B" w:rsidR="00FD0C53" w:rsidRPr="00540C64" w:rsidRDefault="00FD0C53" w:rsidP="00A323E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التمويل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المتفق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عليه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مبدئيا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323EF" w:rsidRPr="00540C64">
              <w:rPr>
                <w:sz w:val="18"/>
                <w:szCs w:val="18"/>
                <w:lang w:val="en-US" w:bidi="ar-LB"/>
              </w:rPr>
              <w:t>)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بالدولار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الأمريكي</w:t>
            </w:r>
            <w:r w:rsidR="00A323EF" w:rsidRPr="00540C64">
              <w:rPr>
                <w:sz w:val="18"/>
                <w:szCs w:val="18"/>
                <w:lang w:val="en-US" w:bidi="ar-LB"/>
              </w:rPr>
              <w:t>(</w:t>
            </w:r>
          </w:p>
        </w:tc>
        <w:tc>
          <w:tcPr>
            <w:tcW w:w="1203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DD48" w14:textId="77777777" w:rsidR="00FD0C53" w:rsidRPr="00540C64" w:rsidRDefault="00A323EF" w:rsidP="00AF541F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اليونيب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0831" w14:textId="407914A0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3584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2,165,400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A37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81D6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D120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2,772,000</w:t>
            </w:r>
          </w:p>
        </w:tc>
        <w:tc>
          <w:tcPr>
            <w:tcW w:w="9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F22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1246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294,000</w:t>
            </w:r>
          </w:p>
        </w:tc>
        <w:tc>
          <w:tcPr>
            <w:tcW w:w="95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AF83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bidi="ar-LB"/>
              </w:rPr>
              <w:t>5,231,400</w:t>
            </w:r>
          </w:p>
        </w:tc>
      </w:tr>
      <w:tr w:rsidR="00FD0C53" w:rsidRPr="00540C64" w14:paraId="7FAABC3D" w14:textId="77777777" w:rsidTr="006D3524">
        <w:trPr>
          <w:trHeight w:val="33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B5CD" w14:textId="77777777" w:rsidR="00FD0C53" w:rsidRPr="00540C64" w:rsidRDefault="00FD0C53" w:rsidP="00AF541F">
            <w:pPr>
              <w:spacing w:after="60"/>
              <w:ind w:left="38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430D" w14:textId="77777777" w:rsidR="00FD0C53" w:rsidRPr="00540C64" w:rsidRDefault="00FD0C53" w:rsidP="00AF541F">
            <w:pPr>
              <w:spacing w:after="60"/>
              <w:ind w:left="38"/>
              <w:jc w:val="center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31CD" w14:textId="5D2F369C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الدعم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4469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279,469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602A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404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FF3D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348,188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B36E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6EEF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37,675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6ED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val="en-US" w:eastAsia="en-CA" w:bidi="ar-LB"/>
              </w:rPr>
              <w:t>665,332</w:t>
            </w:r>
          </w:p>
        </w:tc>
      </w:tr>
      <w:tr w:rsidR="00FD0C53" w:rsidRPr="00540C64" w14:paraId="32611C4F" w14:textId="77777777" w:rsidTr="006D3524">
        <w:trPr>
          <w:trHeight w:val="99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6E90" w14:textId="77777777" w:rsidR="00FD0C53" w:rsidRPr="00540C64" w:rsidRDefault="00FD0C53" w:rsidP="00AF541F">
            <w:pPr>
              <w:spacing w:after="60"/>
              <w:ind w:left="38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74A3" w14:textId="27A9AF55" w:rsidR="00FD0C53" w:rsidRPr="00540C64" w:rsidRDefault="00FD0C53" w:rsidP="00AF541F">
            <w:pPr>
              <w:bidi/>
              <w:spacing w:after="60"/>
              <w:ind w:left="38"/>
              <w:jc w:val="center"/>
              <w:rPr>
                <w:caps/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حكومة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أستراليا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6163" w14:textId="35FB0502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FA72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375,000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94F8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D8B8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D087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382,000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A209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08B0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2479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bidi="ar-LB"/>
              </w:rPr>
              <w:t>757,000</w:t>
            </w:r>
          </w:p>
        </w:tc>
      </w:tr>
      <w:tr w:rsidR="00FD0C53" w:rsidRPr="00540C64" w14:paraId="1FA01F9A" w14:textId="77777777" w:rsidTr="006D3524">
        <w:trPr>
          <w:trHeight w:val="92"/>
        </w:trPr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E12F" w14:textId="77777777" w:rsidR="00FD0C53" w:rsidRPr="00540C64" w:rsidRDefault="00FD0C53" w:rsidP="00AF541F">
            <w:pPr>
              <w:spacing w:after="60"/>
              <w:ind w:left="38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A3C9" w14:textId="77777777" w:rsidR="00FD0C53" w:rsidRPr="00540C64" w:rsidRDefault="00FD0C53" w:rsidP="00AF541F">
            <w:pPr>
              <w:spacing w:after="60"/>
              <w:ind w:left="38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3C72" w14:textId="4EE5AEEC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الدعم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C6DF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48,603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A3E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ACF7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3B4C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44,667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BBF6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8ED4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3946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bidi="ar-LB"/>
              </w:rPr>
              <w:t>93,270</w:t>
            </w:r>
          </w:p>
        </w:tc>
      </w:tr>
      <w:tr w:rsidR="00FD0C53" w:rsidRPr="00540C64" w14:paraId="7D961259" w14:textId="77777777" w:rsidTr="006D3524">
        <w:trPr>
          <w:trHeight w:val="75"/>
        </w:trPr>
        <w:tc>
          <w:tcPr>
            <w:tcW w:w="2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2372" w14:textId="40E9167A" w:rsidR="00FD0C53" w:rsidRPr="00540C64" w:rsidRDefault="00FD0C53" w:rsidP="00A323E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الأموال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المعتمدة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من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اللجنة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التنفيذية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323EF" w:rsidRPr="00540C64">
              <w:rPr>
                <w:sz w:val="18"/>
                <w:szCs w:val="18"/>
                <w:rtl/>
                <w:lang w:val="en-US" w:bidi="ar-LB"/>
              </w:rPr>
              <w:t>(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بالدولار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الأمريكي</w:t>
            </w:r>
            <w:r w:rsidR="00A323EF" w:rsidRPr="00540C64">
              <w:rPr>
                <w:sz w:val="18"/>
                <w:szCs w:val="18"/>
                <w:lang w:val="en-US" w:bidi="ar-LB"/>
              </w:rPr>
              <w:t>(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B7B5" w14:textId="07787B8F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9F28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2,540,400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383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21FD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9FA1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096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CFF3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85BA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2,540,400</w:t>
            </w:r>
          </w:p>
        </w:tc>
      </w:tr>
      <w:tr w:rsidR="00FD0C53" w:rsidRPr="00540C64" w14:paraId="3840E704" w14:textId="77777777" w:rsidTr="006D3524">
        <w:trPr>
          <w:trHeight w:val="59"/>
        </w:trPr>
        <w:tc>
          <w:tcPr>
            <w:tcW w:w="2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E21D" w14:textId="77777777" w:rsidR="00FD0C53" w:rsidRPr="00540C64" w:rsidRDefault="00FD0C53" w:rsidP="00AF541F">
            <w:pPr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16BA" w14:textId="1B274A6A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الدعم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AD25" w14:textId="77777777" w:rsidR="00FD0C53" w:rsidRPr="00540C64" w:rsidRDefault="00FD0C53" w:rsidP="00E72FB0">
            <w:pPr>
              <w:bidi/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328,072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460A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A47C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B07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54EF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A47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0D29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bidi="ar-LB"/>
              </w:rPr>
              <w:t>328,072</w:t>
            </w:r>
          </w:p>
        </w:tc>
      </w:tr>
      <w:tr w:rsidR="00FD0C53" w:rsidRPr="00540C64" w14:paraId="2EC480AA" w14:textId="77777777" w:rsidTr="006D3524">
        <w:trPr>
          <w:trHeight w:val="256"/>
        </w:trPr>
        <w:tc>
          <w:tcPr>
            <w:tcW w:w="2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4784" w14:textId="192FD0ED" w:rsidR="00FD0C53" w:rsidRPr="00540C64" w:rsidRDefault="00FD0C53" w:rsidP="00A323EF">
            <w:pPr>
              <w:bidi/>
              <w:spacing w:after="60"/>
              <w:ind w:left="38" w:right="-85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sz w:val="18"/>
                <w:szCs w:val="18"/>
                <w:rtl/>
                <w:lang w:val="en-US" w:bidi="ar-LB"/>
              </w:rPr>
              <w:t>إجمالي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الأموال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323EF" w:rsidRPr="00540C64">
              <w:rPr>
                <w:sz w:val="18"/>
                <w:szCs w:val="18"/>
                <w:rtl/>
                <w:lang w:val="en-US" w:bidi="ar-LB"/>
              </w:rPr>
              <w:t>الموصي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بالموافقة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عليها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في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هذا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الاجتماع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A323EF" w:rsidRPr="00540C64">
              <w:rPr>
                <w:sz w:val="18"/>
                <w:szCs w:val="18"/>
                <w:lang w:val="en-US" w:bidi="ar-LB"/>
              </w:rPr>
              <w:t>)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بالدولار</w:t>
            </w:r>
            <w:r w:rsidR="00FE698D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sz w:val="18"/>
                <w:szCs w:val="18"/>
                <w:rtl/>
                <w:lang w:val="en-US" w:bidi="ar-LB"/>
              </w:rPr>
              <w:t>الأمريكي</w:t>
            </w:r>
            <w:r w:rsidR="00A323EF" w:rsidRPr="00540C64">
              <w:rPr>
                <w:sz w:val="18"/>
                <w:szCs w:val="18"/>
                <w:rtl/>
                <w:lang w:val="en-US" w:bidi="ar-LB"/>
              </w:rPr>
              <w:t>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5C3B" w14:textId="6749FFCE" w:rsidR="00FD0C53" w:rsidRPr="00540C64" w:rsidRDefault="00FD0C53" w:rsidP="00AF541F">
            <w:pPr>
              <w:bidi/>
              <w:spacing w:after="60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المشروع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3600" w14:textId="77777777" w:rsidR="00FD0C53" w:rsidRPr="00540C64" w:rsidRDefault="00FD0C53" w:rsidP="00E72FB0">
            <w:pPr>
              <w:spacing w:after="60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D6C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B6C2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bidi="ar-LB"/>
              </w:rPr>
              <w:t>3,154,000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0E1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FE9D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B603" w14:textId="77777777" w:rsidR="00FD0C53" w:rsidRPr="00540C64" w:rsidRDefault="00FD0C53" w:rsidP="00E72FB0">
            <w:pPr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56ED" w14:textId="77777777" w:rsidR="00FD0C53" w:rsidRPr="00540C64" w:rsidRDefault="00FD0C53" w:rsidP="00E72FB0">
            <w:pPr>
              <w:bidi/>
              <w:spacing w:after="60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bidi="ar-LB"/>
              </w:rPr>
              <w:t>3,154,000</w:t>
            </w:r>
          </w:p>
        </w:tc>
      </w:tr>
      <w:tr w:rsidR="00FD0C53" w:rsidRPr="00540C64" w14:paraId="63D37C2F" w14:textId="77777777" w:rsidTr="006D3524">
        <w:trPr>
          <w:trHeight w:val="256"/>
        </w:trPr>
        <w:tc>
          <w:tcPr>
            <w:tcW w:w="2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C6EF" w14:textId="77777777" w:rsidR="00FD0C53" w:rsidRPr="00540C64" w:rsidRDefault="00FD0C53" w:rsidP="00AF541F">
            <w:pPr>
              <w:ind w:left="38"/>
              <w:rPr>
                <w:sz w:val="18"/>
                <w:szCs w:val="18"/>
                <w:lang w:val="en-US" w:bidi="ar-LB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9C1B" w14:textId="75415029" w:rsidR="00FD0C53" w:rsidRPr="00540C64" w:rsidRDefault="00FD0C53" w:rsidP="00AF541F">
            <w:pPr>
              <w:bidi/>
              <w:spacing w:afterLines="20" w:after="48"/>
              <w:ind w:left="38"/>
              <w:jc w:val="left"/>
              <w:rPr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تكاليف</w:t>
            </w:r>
            <w:r w:rsidR="00FE698D">
              <w:rPr>
                <w:color w:val="000000"/>
                <w:sz w:val="18"/>
                <w:szCs w:val="18"/>
                <w:rtl/>
                <w:lang w:val="en-US" w:bidi="ar-LB"/>
              </w:rPr>
              <w:t xml:space="preserve"> </w:t>
            </w:r>
            <w:r w:rsidRPr="00540C64">
              <w:rPr>
                <w:color w:val="000000"/>
                <w:sz w:val="18"/>
                <w:szCs w:val="18"/>
                <w:rtl/>
                <w:lang w:val="en-US" w:bidi="ar-LB"/>
              </w:rPr>
              <w:t>الدعم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BD7A" w14:textId="77777777" w:rsidR="00FD0C53" w:rsidRPr="00540C64" w:rsidRDefault="00FD0C53" w:rsidP="00E72FB0">
            <w:pPr>
              <w:spacing w:afterLines="20" w:after="48"/>
              <w:ind w:left="3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F351" w14:textId="77777777" w:rsidR="00FD0C53" w:rsidRPr="00540C64" w:rsidRDefault="00FD0C53" w:rsidP="00E72FB0">
            <w:pPr>
              <w:spacing w:afterLines="20" w:after="4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7054" w14:textId="77777777" w:rsidR="00FD0C53" w:rsidRPr="00540C64" w:rsidRDefault="00FD0C53" w:rsidP="00E72FB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540C64">
              <w:rPr>
                <w:color w:val="000000"/>
                <w:sz w:val="18"/>
                <w:szCs w:val="18"/>
                <w:lang w:val="en-US" w:bidi="ar-LB"/>
              </w:rPr>
              <w:t>392,855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EA68" w14:textId="77777777" w:rsidR="00FD0C53" w:rsidRPr="00540C64" w:rsidRDefault="00FD0C53" w:rsidP="00E72FB0">
            <w:pPr>
              <w:spacing w:afterLines="20" w:after="4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71D8" w14:textId="77777777" w:rsidR="00FD0C53" w:rsidRPr="00540C64" w:rsidRDefault="00FD0C53" w:rsidP="00E72FB0">
            <w:pPr>
              <w:spacing w:afterLines="20" w:after="4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520C" w14:textId="77777777" w:rsidR="00FD0C53" w:rsidRPr="00540C64" w:rsidRDefault="00FD0C53" w:rsidP="00E72FB0">
            <w:pPr>
              <w:spacing w:afterLines="20" w:after="4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6375" w14:textId="77777777" w:rsidR="00FD0C53" w:rsidRPr="00540C64" w:rsidRDefault="00FD0C53" w:rsidP="00E72FB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540C64">
              <w:rPr>
                <w:color w:val="000000"/>
                <w:sz w:val="18"/>
                <w:szCs w:val="18"/>
                <w:lang w:val="en-US" w:bidi="ar-LB"/>
              </w:rPr>
              <w:t>392,855</w:t>
            </w:r>
          </w:p>
        </w:tc>
      </w:tr>
    </w:tbl>
    <w:p w14:paraId="434FFA81" w14:textId="422ABD80" w:rsidR="00FD0C53" w:rsidRPr="00932F52" w:rsidRDefault="00FD0C53" w:rsidP="006D3524">
      <w:pPr>
        <w:bidi/>
        <w:ind w:left="-450" w:right="-563" w:hanging="90"/>
        <w:rPr>
          <w:sz w:val="20"/>
          <w:rtl/>
          <w:lang w:bidi="ar-LB"/>
        </w:rPr>
      </w:pPr>
      <w:r w:rsidRPr="00932F52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تم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طلب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الشريحة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الثانية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bookmarkStart w:id="0" w:name="_Hlk182600735"/>
      <w:r w:rsidRPr="00932F52">
        <w:rPr>
          <w:sz w:val="20"/>
          <w:rtl/>
          <w:lang w:bidi="ar-LB"/>
        </w:rPr>
        <w:t>عام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2024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بدلاً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من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عام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2025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لكي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ت</w:t>
      </w:r>
      <w:r w:rsidRPr="00932F52">
        <w:rPr>
          <w:sz w:val="20"/>
          <w:rtl/>
          <w:lang w:bidi="ar-LB"/>
        </w:rPr>
        <w:t>توافق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مع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تقديم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المرحلة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الأولى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من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خطة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تنفيذ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تعديل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كيغالي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للمواد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الهيدروفلوروكربونية</w:t>
      </w:r>
      <w:bookmarkEnd w:id="0"/>
      <w:r w:rsidRPr="00932F52">
        <w:rPr>
          <w:sz w:val="20"/>
          <w:rtl/>
          <w:lang w:bidi="ar-LB"/>
        </w:rPr>
        <w:t>.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و</w:t>
      </w:r>
      <w:r w:rsidRPr="00932F52">
        <w:rPr>
          <w:sz w:val="20"/>
          <w:rtl/>
          <w:lang w:bidi="ar-LB"/>
        </w:rPr>
        <w:t>يشمل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التمويل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المطلوب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عام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2024</w:t>
      </w:r>
      <w:r w:rsidR="00FE698D">
        <w:rPr>
          <w:sz w:val="20"/>
          <w:rtl/>
          <w:lang w:bidi="ar-LB"/>
        </w:rPr>
        <w:t xml:space="preserve"> </w:t>
      </w:r>
      <w:r w:rsidR="00EF0C65">
        <w:rPr>
          <w:sz w:val="20"/>
          <w:rtl/>
          <w:lang w:bidi="ar-LB"/>
        </w:rPr>
        <w:t>ال</w:t>
      </w:r>
      <w:r w:rsidRPr="00932F52">
        <w:rPr>
          <w:sz w:val="20"/>
          <w:rtl/>
          <w:lang w:bidi="ar-LB"/>
        </w:rPr>
        <w:t>مبلغ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1,356,000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دولار</w:t>
      </w:r>
      <w:r w:rsidR="00EF0C65">
        <w:rPr>
          <w:sz w:val="20"/>
          <w:rtl/>
          <w:lang w:bidi="ar-LB"/>
        </w:rPr>
        <w:t>ا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أمريكي</w:t>
      </w:r>
      <w:r w:rsidR="00EF0C65">
        <w:rPr>
          <w:sz w:val="20"/>
          <w:rtl/>
          <w:lang w:bidi="ar-LB"/>
        </w:rPr>
        <w:t>ا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(</w:t>
      </w:r>
      <w:r w:rsidR="00EF0C65">
        <w:rPr>
          <w:sz w:val="20"/>
          <w:rtl/>
          <w:lang w:bidi="ar-LB"/>
        </w:rPr>
        <w:t>شاملا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تكاليف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دعم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الوكالة)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للأنشطة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الإضافية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للحفاظ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على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كفاءة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الطاقة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(القرار</w:t>
      </w:r>
      <w:r w:rsidR="00FE698D">
        <w:rPr>
          <w:sz w:val="20"/>
          <w:rtl/>
          <w:lang w:bidi="ar-LB"/>
        </w:rPr>
        <w:t xml:space="preserve"> </w:t>
      </w:r>
      <w:r w:rsidRPr="00932F52">
        <w:rPr>
          <w:sz w:val="20"/>
          <w:rtl/>
          <w:lang w:bidi="ar-LB"/>
        </w:rPr>
        <w:t>89/6).</w:t>
      </w:r>
    </w:p>
    <w:p w14:paraId="6E4A0220" w14:textId="77777777" w:rsidR="00FD0C53" w:rsidRPr="00CA0B53" w:rsidRDefault="00FD0C53" w:rsidP="00FD0C53">
      <w:pPr>
        <w:ind w:right="-563"/>
        <w:rPr>
          <w:sz w:val="16"/>
          <w:szCs w:val="16"/>
          <w:rtl/>
          <w:lang w:val="en-US" w:bidi="ar-LB"/>
        </w:rPr>
      </w:pPr>
    </w:p>
    <w:tbl>
      <w:tblPr>
        <w:tblStyle w:val="TableGrid"/>
        <w:bidiVisual/>
        <w:tblW w:w="10427" w:type="dxa"/>
        <w:tblInd w:w="-4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52"/>
        <w:gridCol w:w="6175"/>
      </w:tblGrid>
      <w:tr w:rsidR="00FD0C53" w:rsidRPr="00137775" w14:paraId="1134B2D8" w14:textId="77777777" w:rsidTr="006D3524">
        <w:trPr>
          <w:trHeight w:val="42"/>
        </w:trPr>
        <w:tc>
          <w:tcPr>
            <w:tcW w:w="4252" w:type="dxa"/>
            <w:hideMark/>
          </w:tcPr>
          <w:p w14:paraId="2840689B" w14:textId="3BD31EF7" w:rsidR="00FD0C53" w:rsidRPr="00137775" w:rsidRDefault="00FD0C53" w:rsidP="00137775">
            <w:pPr>
              <w:bidi/>
              <w:spacing w:after="60"/>
              <w:jc w:val="left"/>
              <w:rPr>
                <w:b/>
                <w:sz w:val="20"/>
                <w:lang w:val="en-US" w:bidi="ar-LB"/>
              </w:rPr>
            </w:pPr>
            <w:r w:rsidRPr="00137775">
              <w:rPr>
                <w:b/>
                <w:bCs/>
                <w:sz w:val="20"/>
                <w:rtl/>
                <w:lang w:val="en-US" w:bidi="ar-LB"/>
              </w:rPr>
              <w:lastRenderedPageBreak/>
              <w:t>توصية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7775">
              <w:rPr>
                <w:b/>
                <w:bCs/>
                <w:sz w:val="20"/>
                <w:rtl/>
                <w:lang w:val="en-US" w:bidi="ar-LB"/>
              </w:rPr>
              <w:t>الأمانة</w:t>
            </w:r>
            <w:r w:rsidRPr="00137775">
              <w:rPr>
                <w:b/>
                <w:sz w:val="20"/>
                <w:lang w:val="en-US" w:bidi="ar-LB"/>
              </w:rPr>
              <w:t>:</w:t>
            </w:r>
          </w:p>
        </w:tc>
        <w:tc>
          <w:tcPr>
            <w:tcW w:w="6175" w:type="dxa"/>
            <w:hideMark/>
          </w:tcPr>
          <w:p w14:paraId="49F9DA33" w14:textId="1C71F8A4" w:rsidR="00FD0C53" w:rsidRPr="00137775" w:rsidRDefault="00137775" w:rsidP="00AF541F">
            <w:pPr>
              <w:bidi/>
              <w:spacing w:after="60"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الموافقة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الش</w:t>
            </w:r>
            <w:r w:rsidR="00FD0C53" w:rsidRPr="00137775">
              <w:rPr>
                <w:sz w:val="20"/>
                <w:rtl/>
                <w:lang w:val="en-US" w:bidi="ar-LB"/>
              </w:rPr>
              <w:t>م</w:t>
            </w:r>
            <w:r>
              <w:rPr>
                <w:sz w:val="20"/>
                <w:rtl/>
                <w:lang w:val="en-US" w:bidi="ar-LB"/>
              </w:rPr>
              <w:t>و</w:t>
            </w:r>
            <w:r w:rsidR="00FD0C53" w:rsidRPr="00137775">
              <w:rPr>
                <w:sz w:val="20"/>
                <w:rtl/>
                <w:lang w:val="en-US" w:bidi="ar-LB"/>
              </w:rPr>
              <w:t>ل</w:t>
            </w:r>
            <w:r>
              <w:rPr>
                <w:sz w:val="20"/>
                <w:rtl/>
                <w:lang w:val="en-US" w:bidi="ar-LB"/>
              </w:rPr>
              <w:t>ي</w:t>
            </w:r>
            <w:r w:rsidR="00FD0C53" w:rsidRPr="00137775">
              <w:rPr>
                <w:sz w:val="20"/>
                <w:rtl/>
                <w:lang w:val="en-US" w:bidi="ar-LB"/>
              </w:rPr>
              <w:t>ة</w:t>
            </w:r>
          </w:p>
        </w:tc>
      </w:tr>
    </w:tbl>
    <w:p w14:paraId="2DBDB38E" w14:textId="065D7839" w:rsidR="00FD0C53" w:rsidRPr="00DB14F5" w:rsidRDefault="00FD0C53" w:rsidP="00AB3DAB">
      <w:pPr>
        <w:keepNext/>
        <w:bidi/>
        <w:spacing w:before="240" w:after="240"/>
        <w:jc w:val="center"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t>وصف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المشروع</w:t>
      </w:r>
    </w:p>
    <w:p w14:paraId="619E1312" w14:textId="66B424F7" w:rsidR="00FD0C53" w:rsidRPr="00DB14F5" w:rsidRDefault="005C3069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بالنيابة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وفانواتو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(المشار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باسم</w:t>
      </w:r>
      <w:r w:rsidR="00FE698D">
        <w:rPr>
          <w:sz w:val="26"/>
          <w:szCs w:val="26"/>
          <w:rtl/>
          <w:lang w:bidi="ar-LB"/>
        </w:rPr>
        <w:t xml:space="preserve"> </w:t>
      </w:r>
      <w:r w:rsidR="002E06E8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الهادئ)،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بصفته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المنفذة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الرئيسية،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طلبًا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لتمويل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إجمالية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3,546,855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أمريكيًا،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تتألف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2,772,000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348,188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أمريكيًا،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و382,000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44,667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أمريكيًا،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أستراليا.</w:t>
      </w:r>
      <w:r w:rsidR="00FD0C53" w:rsidRPr="00DB14F5">
        <w:rPr>
          <w:rStyle w:val="FootnoteReference"/>
          <w:sz w:val="26"/>
          <w:szCs w:val="26"/>
          <w:lang w:bidi="ar-LB"/>
        </w:rPr>
        <w:footnoteReference w:id="2"/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الطلب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تقريرًا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مرحليا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الأولى؛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تقارير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وتونغا؛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وطلب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للحفاظ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التبريد؛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FD0C53" w:rsidRPr="00DB14F5">
        <w:rPr>
          <w:rStyle w:val="FootnoteReference"/>
          <w:sz w:val="26"/>
          <w:szCs w:val="26"/>
          <w:lang w:bidi="ar-LB"/>
        </w:rPr>
        <w:footnoteReference w:id="3"/>
      </w:r>
      <w:r w:rsidR="00FD0C53" w:rsidRPr="00DB14F5">
        <w:rPr>
          <w:sz w:val="26"/>
          <w:szCs w:val="26"/>
          <w:rtl/>
          <w:lang w:bidi="ar-LB"/>
        </w:rPr>
        <w:t>وخطة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2030.</w:t>
      </w:r>
    </w:p>
    <w:p w14:paraId="084E7422" w14:textId="4E3793C7" w:rsidR="00FD0C53" w:rsidRPr="00DB14F5" w:rsidRDefault="00FD0C53" w:rsidP="004D0E6B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تقرير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عن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استهلاك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4A7A41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4A7A41">
        <w:rPr>
          <w:sz w:val="26"/>
          <w:szCs w:val="26"/>
          <w:u w:val="single"/>
          <w:rtl/>
          <w:lang w:bidi="ar-LB"/>
        </w:rPr>
        <w:t>ية</w:t>
      </w:r>
    </w:p>
    <w:p w14:paraId="44C9E09E" w14:textId="00B67C1F" w:rsidR="00FD0C53" w:rsidRPr="00DB14F5" w:rsidRDefault="004A7A41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أبلغت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2E06E8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0.11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استنفاذ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وهو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يقل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97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المحدد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يمتثل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له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1F753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 w:rsidR="001F7539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2019-2023.</w:t>
      </w:r>
    </w:p>
    <w:p w14:paraId="0FBAE3F2" w14:textId="03252E0E" w:rsidR="00FD0C53" w:rsidRPr="00DB14F5" w:rsidRDefault="00FD0C53" w:rsidP="002E06E8">
      <w:pPr>
        <w:keepNext/>
        <w:bidi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t>ال</w:t>
      </w:r>
      <w:r w:rsidR="001F7539">
        <w:rPr>
          <w:b/>
          <w:bCs/>
          <w:sz w:val="26"/>
          <w:szCs w:val="26"/>
          <w:rtl/>
          <w:lang w:bidi="ar-LB"/>
        </w:rPr>
        <w:t>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F7539">
        <w:rPr>
          <w:b/>
          <w:bCs/>
          <w:sz w:val="26"/>
          <w:szCs w:val="26"/>
          <w:rtl/>
          <w:lang w:bidi="ar-LB"/>
        </w:rPr>
        <w:t>1-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F7539"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الهيدروكلوروفلوروكربون</w:t>
      </w:r>
      <w:r w:rsidR="001F7539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2E06E8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(بيانات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المادة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7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للفترة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2019-2023)</w:t>
      </w:r>
    </w:p>
    <w:tbl>
      <w:tblPr>
        <w:bidiVisual/>
        <w:tblW w:w="9346" w:type="dxa"/>
        <w:tblLook w:val="04A0" w:firstRow="1" w:lastRow="0" w:firstColumn="1" w:lastColumn="0" w:noHBand="0" w:noVBand="1"/>
      </w:tblPr>
      <w:tblGrid>
        <w:gridCol w:w="3396"/>
        <w:gridCol w:w="1318"/>
        <w:gridCol w:w="936"/>
        <w:gridCol w:w="923"/>
        <w:gridCol w:w="883"/>
        <w:gridCol w:w="708"/>
        <w:gridCol w:w="1182"/>
      </w:tblGrid>
      <w:tr w:rsidR="00FD0C53" w:rsidRPr="001F7539" w14:paraId="1CEF2AB0" w14:textId="77777777" w:rsidTr="004D0E6B">
        <w:trPr>
          <w:trHeight w:val="57"/>
          <w:tblHeader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6687" w14:textId="77777777" w:rsidR="00FD0C53" w:rsidRPr="001F7539" w:rsidRDefault="008F6C8A" w:rsidP="008F6C8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DA6587">
              <w:rPr>
                <w:b/>
                <w:bCs/>
                <w:color w:val="000000"/>
                <w:sz w:val="20"/>
                <w:rtl/>
                <w:lang w:eastAsia="en-CA" w:bidi="ar-LB"/>
              </w:rPr>
              <w:t>هيدروكلوروفلوروكربون</w:t>
            </w:r>
            <w:r w:rsidR="00FD0C53"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noBreakHyphen/>
              <w:t>22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F194" w14:textId="77777777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2019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9EE0" w14:textId="77777777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9E43" w14:textId="77777777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5498" w14:textId="77777777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2669" w14:textId="77777777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3FCB" w14:textId="5F1F9DEA" w:rsidR="00FD0C53" w:rsidRPr="001F7539" w:rsidRDefault="00FD0C53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خط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الأساس</w:t>
            </w:r>
          </w:p>
        </w:tc>
      </w:tr>
      <w:tr w:rsidR="00FD0C53" w:rsidRPr="001F7539" w14:paraId="5B00FD19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508C" w14:textId="470BC3F4" w:rsidR="00FD0C53" w:rsidRPr="001F7539" w:rsidRDefault="00DA6587" w:rsidP="00AF541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طن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BD95" w14:textId="4712F112" w:rsidR="00FD0C53" w:rsidRPr="001F7539" w:rsidRDefault="00FE698D" w:rsidP="001F753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FC36" w14:textId="56165E44" w:rsidR="00FD0C53" w:rsidRPr="001F7539" w:rsidRDefault="00FE698D" w:rsidP="001F753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597E" w14:textId="1A70BBFD" w:rsidR="00FD0C53" w:rsidRPr="001F7539" w:rsidRDefault="00FE698D" w:rsidP="001F753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0140" w14:textId="0618AD32" w:rsidR="00FD0C53" w:rsidRPr="001F7539" w:rsidRDefault="00FE698D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E338" w14:textId="038116C6" w:rsidR="00FD0C53" w:rsidRPr="001F7539" w:rsidRDefault="00FE698D" w:rsidP="00AF541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B590" w14:textId="3A86B837" w:rsidR="00FD0C53" w:rsidRPr="001F7539" w:rsidRDefault="00FE698D" w:rsidP="001F753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D0C53" w:rsidRPr="001F7539" w14:paraId="34B9B301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933B" w14:textId="419C82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F0E8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D57EB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2840D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0AA9D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EBE0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EDBF9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0.86</w:t>
            </w:r>
          </w:p>
        </w:tc>
      </w:tr>
      <w:tr w:rsidR="00FD0C53" w:rsidRPr="001F7539" w14:paraId="6C210634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F525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66B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AE90E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B7EC0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A5C3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0D3B2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6171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0.97</w:t>
            </w:r>
          </w:p>
        </w:tc>
      </w:tr>
      <w:tr w:rsidR="00FD0C53" w:rsidRPr="001F7539" w14:paraId="4FA02307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D6DA" w14:textId="11DA1FE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A3AA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8906C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9802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77C2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4E9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DC4B5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3.99</w:t>
            </w:r>
          </w:p>
        </w:tc>
      </w:tr>
      <w:tr w:rsidR="00FD0C53" w:rsidRPr="001F7539" w14:paraId="058B7FAD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A420" w14:textId="0A3CC3F0" w:rsidR="00FD0C53" w:rsidRPr="001F7539" w:rsidRDefault="00FB5530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D0C53" w:rsidRPr="001F7539">
              <w:rPr>
                <w:color w:val="000000"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13EA2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1.82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CB2F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B10C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0.22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EF110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2E60E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068A5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2.55</w:t>
            </w:r>
          </w:p>
        </w:tc>
      </w:tr>
      <w:tr w:rsidR="00FD0C53" w:rsidRPr="001F7539" w14:paraId="4C999036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BB88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02646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92B69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34F22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AC1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98E9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F7B4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0.18</w:t>
            </w:r>
          </w:p>
        </w:tc>
      </w:tr>
      <w:tr w:rsidR="00FD0C53" w:rsidRPr="001F7539" w14:paraId="042C6BBC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48A6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5EAC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C083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4FE5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ACA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D02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BCB21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0.15</w:t>
            </w:r>
          </w:p>
        </w:tc>
      </w:tr>
      <w:tr w:rsidR="00FD0C53" w:rsidRPr="001F7539" w14:paraId="1AED4506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CE5C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268B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D9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FCFB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094F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FC0BD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1F9EA" w14:textId="16017C59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2.97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2DBAC847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C7CE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EE65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7A3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2AFC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D7C65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9FD2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0.53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12EBD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4.6</w:t>
            </w:r>
          </w:p>
        </w:tc>
      </w:tr>
      <w:tr w:rsidR="00FD0C53" w:rsidRPr="001F7539" w14:paraId="1E3423F6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076F" w14:textId="37BB54B2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41DA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2013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525F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F760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F2AC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1.28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8FE64" w14:textId="102597CC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35.05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1554CB5E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61EB" w14:textId="77777777" w:rsidR="00FD0C53" w:rsidRPr="001F7539" w:rsidRDefault="00FB5530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تونغ</w:t>
            </w:r>
            <w:r w:rsidR="00FD0C53" w:rsidRPr="001F7539">
              <w:rPr>
                <w:color w:val="000000"/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D4E2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5F6C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86962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FA27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80B6B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AC217" w14:textId="00E94033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2.55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6514799F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94E9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F9E96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3C8B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807B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D059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D6E45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C07D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1.64</w:t>
            </w:r>
          </w:p>
        </w:tc>
      </w:tr>
      <w:tr w:rsidR="00FD0C53" w:rsidRPr="001F7539" w14:paraId="74DB6E71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B867" w14:textId="1ED09379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فانواتو</w:t>
            </w:r>
            <w:r w:rsidR="00FE698D">
              <w:rPr>
                <w:color w:val="000000"/>
                <w:sz w:val="20"/>
                <w:vertAlign w:val="superscript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**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139FC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A47F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7E39C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3D4CD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7A380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835FA" w14:textId="685F6035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5.11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0F3B12BC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CEDA" w14:textId="74D8D598" w:rsidR="00FD0C53" w:rsidRPr="001F7539" w:rsidRDefault="00FD0C53" w:rsidP="00AF541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446F4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4.58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2DC9B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2.70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5D13F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2.07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9146F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3.27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1C927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ECD69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60.62</w:t>
            </w:r>
          </w:p>
        </w:tc>
      </w:tr>
      <w:tr w:rsidR="00FD0C53" w:rsidRPr="001F7539" w14:paraId="5294B2CD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64C0" w14:textId="0501F176" w:rsidR="00FD0C53" w:rsidRPr="001F7539" w:rsidRDefault="00FD0C53" w:rsidP="00DA658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طن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A6587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A6587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A6587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استنفاذ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A6587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80B45" w14:textId="2414754A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510AA" w14:textId="3731174E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CFEE2" w14:textId="5486DAF1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F5A0" w14:textId="530C76E1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DC694" w14:textId="57B0C478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7F23B" w14:textId="21A5DF64" w:rsidR="00FD0C53" w:rsidRPr="001F7539" w:rsidRDefault="00FE698D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D0C53" w:rsidRPr="001F7539" w14:paraId="17CB57F8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357F" w14:textId="56352AEA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D068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53A2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866B7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92D6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0C294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59E0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</w:t>
            </w:r>
          </w:p>
        </w:tc>
      </w:tr>
      <w:tr w:rsidR="00FD0C53" w:rsidRPr="001F7539" w14:paraId="115240EE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8322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5987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7542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4B2E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84F7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9B5EB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EF6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</w:t>
            </w:r>
          </w:p>
        </w:tc>
      </w:tr>
      <w:tr w:rsidR="00FD0C53" w:rsidRPr="001F7539" w14:paraId="4C417066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A881" w14:textId="60B7B3FB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A1FA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C10E5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0FDE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86EA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A45FF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C4A76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0.2</w:t>
            </w:r>
          </w:p>
        </w:tc>
      </w:tr>
      <w:tr w:rsidR="00FD0C53" w:rsidRPr="001F7539" w14:paraId="54BBB0D6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E99A" w14:textId="1F449AD3" w:rsidR="00FD0C53" w:rsidRPr="001F7539" w:rsidRDefault="00FB5530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D0C53" w:rsidRPr="001F7539">
              <w:rPr>
                <w:color w:val="000000"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B65AD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8888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B2F83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8775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8FA8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31F7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0.2</w:t>
            </w:r>
          </w:p>
        </w:tc>
      </w:tr>
      <w:tr w:rsidR="00FD0C53" w:rsidRPr="001F7539" w14:paraId="4F59B1D4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E506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lastRenderedPageBreak/>
              <w:t>ناورو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DE482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41416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3670E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586D6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2983B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6FD20" w14:textId="299B387F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ب</w:t>
            </w:r>
          </w:p>
        </w:tc>
      </w:tr>
      <w:tr w:rsidR="00FD0C53" w:rsidRPr="001F7539" w14:paraId="4484C61E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FFDC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F7FB4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2DBA1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09504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19917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CAA3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CD3C4" w14:textId="3736D91D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ب</w:t>
            </w:r>
          </w:p>
        </w:tc>
      </w:tr>
      <w:tr w:rsidR="00FD0C53" w:rsidRPr="001F7539" w14:paraId="6DE95D4B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446A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A7658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ACDA9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08F02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B0590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23E1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A3BEA" w14:textId="3A3A4002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0.20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3F8C2B1E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E58E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F5438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EEE2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3AAF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34457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1797A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DF5D2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0.3</w:t>
            </w:r>
          </w:p>
        </w:tc>
      </w:tr>
      <w:tr w:rsidR="00FD0C53" w:rsidRPr="001F7539" w14:paraId="2E27A66A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EFB7" w14:textId="5B41BD94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F4D2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0570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8148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E048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0DE16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4A0C0" w14:textId="5FEDAF5D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2.00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6EB745B0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00FB" w14:textId="77777777" w:rsidR="00FD0C53" w:rsidRPr="001F7539" w:rsidRDefault="00FB5530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تونغ</w:t>
            </w:r>
            <w:r w:rsidR="00FD0C53" w:rsidRPr="001F7539">
              <w:rPr>
                <w:color w:val="000000"/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A7A2C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DAD6B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2CDF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5674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19F7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5FFE8" w14:textId="4A1CDC95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5C3B62BE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6C0C" w14:textId="77777777" w:rsidR="00FD0C53" w:rsidRPr="001F7539" w:rsidRDefault="00FD0C53" w:rsidP="00AF541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2CC9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0B573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DAD68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24433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3510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38D2A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0.1</w:t>
            </w:r>
          </w:p>
        </w:tc>
      </w:tr>
      <w:tr w:rsidR="00FD0C53" w:rsidRPr="001F7539" w14:paraId="79FDCBE2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EEBC" w14:textId="52857339" w:rsidR="00FD0C53" w:rsidRPr="001F7539" w:rsidRDefault="00FD0C53" w:rsidP="00AF541F">
            <w:pPr>
              <w:widowControl w:val="0"/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فانواتو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rtl/>
                <w:lang w:eastAsia="en-CA" w:bidi="ar-LB"/>
              </w:rPr>
              <w:t>**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E88B8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006BD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F38EF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EC1D" w14:textId="77777777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CC5B" w14:textId="77777777" w:rsidR="00FD0C53" w:rsidRPr="001F7539" w:rsidRDefault="00FD0C53" w:rsidP="00FC4629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1A544" w14:textId="3C988998" w:rsidR="00FD0C53" w:rsidRPr="001F7539" w:rsidRDefault="00FD0C53" w:rsidP="00FC4629">
            <w:pPr>
              <w:widowControl w:val="0"/>
              <w:bidi/>
              <w:ind w:firstLineChars="100" w:firstLine="200"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color w:val="000000"/>
                <w:sz w:val="20"/>
                <w:rtl/>
                <w:lang w:eastAsia="en-CA" w:bidi="ar-LB"/>
              </w:rPr>
              <w:t>0.30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color w:val="000000"/>
                <w:sz w:val="20"/>
                <w:vertAlign w:val="superscript"/>
                <w:rtl/>
                <w:lang w:eastAsia="en-CA" w:bidi="ar-LB"/>
              </w:rPr>
              <w:t>أ</w:t>
            </w:r>
          </w:p>
        </w:tc>
      </w:tr>
      <w:tr w:rsidR="00FD0C53" w:rsidRPr="001F7539" w14:paraId="498286FF" w14:textId="77777777" w:rsidTr="001F7539">
        <w:trPr>
          <w:trHeight w:val="57"/>
        </w:trPr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A76D" w14:textId="664574AB" w:rsidR="00FD0C53" w:rsidRPr="001F7539" w:rsidRDefault="00FD0C53" w:rsidP="00FB5530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B5530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B5530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B5530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استنفاذ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B5530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الأوزون</w:t>
            </w: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B0A1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0.25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D486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0.15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EFD2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0.11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2EA5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0.18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E443D" w14:textId="77777777" w:rsidR="00FD0C53" w:rsidRPr="001F7539" w:rsidRDefault="00FD0C53" w:rsidP="00FC462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0.11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98E5" w14:textId="77777777" w:rsidR="00FD0C53" w:rsidRPr="001F7539" w:rsidRDefault="00FD0C53" w:rsidP="00FC4629">
            <w:pPr>
              <w:widowControl w:val="0"/>
              <w:bidi/>
              <w:ind w:firstLineChars="100" w:firstLine="201"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F7539">
              <w:rPr>
                <w:b/>
                <w:bCs/>
                <w:color w:val="000000"/>
                <w:sz w:val="20"/>
                <w:rtl/>
                <w:lang w:eastAsia="en-CA" w:bidi="ar-LB"/>
              </w:rPr>
              <w:t>3.6</w:t>
            </w:r>
          </w:p>
        </w:tc>
      </w:tr>
    </w:tbl>
    <w:p w14:paraId="2F81BD81" w14:textId="03FD817B" w:rsidR="00FD0C53" w:rsidRPr="00076DD3" w:rsidRDefault="00FD0C53" w:rsidP="001E4C27">
      <w:pPr>
        <w:widowControl w:val="0"/>
        <w:bidi/>
        <w:rPr>
          <w:b/>
          <w:sz w:val="20"/>
          <w:rtl/>
          <w:lang w:bidi="ar-LB"/>
        </w:rPr>
      </w:pPr>
      <w:r w:rsidRPr="00076DD3">
        <w:rPr>
          <w:bCs/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="001E4C27">
        <w:rPr>
          <w:sz w:val="20"/>
          <w:rtl/>
          <w:lang w:bidi="ar-LB"/>
        </w:rPr>
        <w:t>استهلكت</w:t>
      </w:r>
      <w:r w:rsidR="00FE698D">
        <w:rPr>
          <w:sz w:val="20"/>
          <w:rtl/>
          <w:lang w:bidi="ar-LB"/>
        </w:rPr>
        <w:t xml:space="preserve"> </w:t>
      </w:r>
      <w:r w:rsidR="001E4C27">
        <w:rPr>
          <w:sz w:val="20"/>
          <w:rtl/>
          <w:lang w:bidi="ar-LB"/>
        </w:rPr>
        <w:t>ولايات</w:t>
      </w:r>
      <w:r w:rsidR="00FE698D">
        <w:rPr>
          <w:sz w:val="20"/>
          <w:rtl/>
          <w:lang w:bidi="ar-LB"/>
        </w:rPr>
        <w:t xml:space="preserve"> </w:t>
      </w:r>
      <w:r w:rsidR="001E4C27">
        <w:rPr>
          <w:sz w:val="20"/>
          <w:rtl/>
          <w:lang w:bidi="ar-LB"/>
        </w:rPr>
        <w:t>ميكرونيزيا</w:t>
      </w:r>
      <w:r w:rsidR="00FE698D">
        <w:rPr>
          <w:sz w:val="20"/>
          <w:rtl/>
          <w:lang w:bidi="ar-LB"/>
        </w:rPr>
        <w:t xml:space="preserve"> </w:t>
      </w:r>
      <w:r w:rsidR="001E4C27">
        <w:rPr>
          <w:sz w:val="20"/>
          <w:rtl/>
          <w:lang w:bidi="ar-LB"/>
        </w:rPr>
        <w:t>المو</w:t>
      </w:r>
      <w:r w:rsidRPr="00076DD3">
        <w:rPr>
          <w:sz w:val="20"/>
          <w:rtl/>
          <w:lang w:bidi="ar-LB"/>
        </w:rPr>
        <w:t>حدة</w:t>
      </w:r>
      <w:r w:rsidR="00FE698D">
        <w:rPr>
          <w:sz w:val="20"/>
          <w:rtl/>
          <w:lang w:bidi="ar-LB"/>
        </w:rPr>
        <w:t xml:space="preserve"> </w:t>
      </w:r>
      <w:r w:rsidR="001E4C27">
        <w:rPr>
          <w:sz w:val="20"/>
          <w:rtl/>
          <w:lang w:bidi="ar-LB"/>
        </w:rPr>
        <w:t>أيضا</w:t>
      </w:r>
      <w:r w:rsidR="00FE698D">
        <w:rPr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0.02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طن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متري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</w:t>
      </w:r>
      <w:r w:rsidR="00FE698D">
        <w:rPr>
          <w:b/>
          <w:sz w:val="20"/>
          <w:rtl/>
          <w:lang w:bidi="ar-LB"/>
        </w:rPr>
        <w:t xml:space="preserve"> </w:t>
      </w:r>
      <w:r w:rsidR="001E4C27">
        <w:rPr>
          <w:b/>
          <w:sz w:val="20"/>
          <w:rtl/>
          <w:lang w:bidi="ar-LB"/>
        </w:rPr>
        <w:t>الهيدروكلوروفلوروكربون-124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في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عام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2021.</w:t>
      </w:r>
    </w:p>
    <w:p w14:paraId="1F4FC1AD" w14:textId="4A72AA89" w:rsidR="00FD0C53" w:rsidRPr="00076DD3" w:rsidRDefault="00FD0C53" w:rsidP="00C00BC4">
      <w:pPr>
        <w:widowControl w:val="0"/>
        <w:bidi/>
        <w:rPr>
          <w:b/>
          <w:sz w:val="20"/>
          <w:rtl/>
          <w:lang w:bidi="ar-LB"/>
        </w:rPr>
      </w:pPr>
      <w:r w:rsidRPr="00076DD3">
        <w:rPr>
          <w:b/>
          <w:sz w:val="20"/>
          <w:rtl/>
          <w:lang w:bidi="ar-LB"/>
        </w:rPr>
        <w:t>**</w:t>
      </w:r>
      <w:r w:rsidR="00FE698D">
        <w:rPr>
          <w:b/>
          <w:sz w:val="20"/>
          <w:rtl/>
          <w:lang w:bidi="ar-LB"/>
        </w:rPr>
        <w:t xml:space="preserve"> </w:t>
      </w:r>
      <w:r w:rsidR="00C00BC4">
        <w:rPr>
          <w:b/>
          <w:sz w:val="20"/>
          <w:rtl/>
          <w:lang w:bidi="ar-LB"/>
        </w:rPr>
        <w:t>تشمل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فانواتو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0.002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طن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متري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(0.0001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طن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قدرات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استنفاد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الأوزون)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</w:t>
      </w:r>
      <w:r w:rsidR="00FE698D">
        <w:rPr>
          <w:b/>
          <w:sz w:val="20"/>
          <w:rtl/>
          <w:lang w:bidi="ar-LB"/>
        </w:rPr>
        <w:t xml:space="preserve"> </w:t>
      </w:r>
      <w:r w:rsidR="00C00BC4">
        <w:rPr>
          <w:b/>
          <w:sz w:val="20"/>
          <w:rtl/>
          <w:lang w:bidi="ar-LB"/>
        </w:rPr>
        <w:t>الهيدروكلوروفلوروكربون-142ب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و0.003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طن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متري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(0.0001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طن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قدرات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استنفاد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الأوزون)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</w:t>
      </w:r>
      <w:r w:rsidR="00FE698D">
        <w:rPr>
          <w:b/>
          <w:sz w:val="20"/>
          <w:rtl/>
          <w:lang w:bidi="ar-LB"/>
        </w:rPr>
        <w:t xml:space="preserve"> </w:t>
      </w:r>
      <w:r w:rsidR="00C00BC4">
        <w:rPr>
          <w:b/>
          <w:sz w:val="20"/>
          <w:rtl/>
          <w:lang w:bidi="ar-LB"/>
        </w:rPr>
        <w:t>الهيدروكلوروفلوروكربون-124</w:t>
      </w:r>
      <w:r w:rsidRPr="00076DD3">
        <w:rPr>
          <w:b/>
          <w:sz w:val="20"/>
          <w:rtl/>
          <w:lang w:bidi="ar-LB"/>
        </w:rPr>
        <w:t>.</w:t>
      </w:r>
    </w:p>
    <w:p w14:paraId="51C5CC15" w14:textId="0770017B" w:rsidR="00FD0C53" w:rsidRPr="00076DD3" w:rsidRDefault="00DB4E2D" w:rsidP="00DB4E2D">
      <w:pPr>
        <w:widowControl w:val="0"/>
        <w:bidi/>
        <w:rPr>
          <w:b/>
          <w:sz w:val="20"/>
          <w:rtl/>
          <w:lang w:bidi="ar-LB"/>
        </w:rPr>
      </w:pPr>
      <w:r>
        <w:rPr>
          <w:b/>
          <w:sz w:val="20"/>
          <w:rtl/>
          <w:lang w:bidi="ar-LB"/>
        </w:rPr>
        <w:t>استهلاك</w:t>
      </w:r>
      <w:r w:rsidR="00FE698D">
        <w:rPr>
          <w:b/>
          <w:sz w:val="20"/>
          <w:rtl/>
          <w:lang w:bidi="ar-LB"/>
        </w:rPr>
        <w:t xml:space="preserve"> </w:t>
      </w:r>
      <w:r>
        <w:rPr>
          <w:b/>
          <w:sz w:val="20"/>
          <w:rtl/>
          <w:lang w:bidi="ar-LB"/>
        </w:rPr>
        <w:t>المواد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الهيدروكلوروفلوروكربون</w:t>
      </w:r>
      <w:r>
        <w:rPr>
          <w:b/>
          <w:sz w:val="20"/>
          <w:rtl/>
          <w:lang w:bidi="ar-LB"/>
        </w:rPr>
        <w:t>ية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لعام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2009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وفقا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للقرار</w:t>
      </w:r>
      <w:r w:rsidR="00FE698D">
        <w:rPr>
          <w:b/>
          <w:sz w:val="20"/>
          <w:rtl/>
          <w:lang w:bidi="ar-LB"/>
        </w:rPr>
        <w:t xml:space="preserve"> </w:t>
      </w:r>
      <w:r>
        <w:rPr>
          <w:b/>
          <w:sz w:val="20"/>
          <w:rtl/>
          <w:lang w:bidi="ar-LB"/>
        </w:rPr>
        <w:t>23/29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الصادر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عن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اجتماع</w:t>
      </w:r>
      <w:r w:rsidR="00FE698D">
        <w:rPr>
          <w:b/>
          <w:sz w:val="20"/>
          <w:rtl/>
          <w:lang w:bidi="ar-LB"/>
        </w:rPr>
        <w:t xml:space="preserve"> </w:t>
      </w:r>
      <w:r w:rsidR="00FD0C53" w:rsidRPr="00076DD3">
        <w:rPr>
          <w:b/>
          <w:sz w:val="20"/>
          <w:rtl/>
          <w:lang w:bidi="ar-LB"/>
        </w:rPr>
        <w:t>الأطراف.</w:t>
      </w:r>
    </w:p>
    <w:p w14:paraId="2C333159" w14:textId="7215CC84" w:rsidR="00FD0C53" w:rsidRPr="00076DD3" w:rsidRDefault="00FD0C53" w:rsidP="00BC50F6">
      <w:pPr>
        <w:widowControl w:val="0"/>
        <w:bidi/>
        <w:rPr>
          <w:b/>
          <w:sz w:val="20"/>
          <w:rtl/>
          <w:lang w:bidi="ar-LB"/>
        </w:rPr>
      </w:pPr>
      <w:r w:rsidRPr="00076DD3">
        <w:rPr>
          <w:b/>
          <w:sz w:val="20"/>
          <w:vertAlign w:val="superscript"/>
          <w:rtl/>
          <w:lang w:bidi="ar-LB"/>
        </w:rPr>
        <w:t>ب-</w:t>
      </w:r>
      <w:r w:rsidR="00FE698D">
        <w:rPr>
          <w:b/>
          <w:sz w:val="20"/>
          <w:vertAlign w:val="superscript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استهلاك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منخفض</w:t>
      </w:r>
      <w:r w:rsidR="00FE698D">
        <w:rPr>
          <w:b/>
          <w:sz w:val="20"/>
          <w:rtl/>
          <w:lang w:bidi="ar-LB"/>
        </w:rPr>
        <w:t xml:space="preserve"> </w:t>
      </w:r>
      <w:r w:rsidR="00BC50F6">
        <w:rPr>
          <w:b/>
          <w:sz w:val="20"/>
          <w:rtl/>
          <w:lang w:bidi="ar-LB"/>
        </w:rPr>
        <w:t>جدا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حيث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أن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تقريب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الأرقام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إلى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رقمين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يُظهر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استهلاكًا</w:t>
      </w:r>
      <w:r w:rsidR="00FE698D">
        <w:rPr>
          <w:b/>
          <w:sz w:val="20"/>
          <w:rtl/>
          <w:lang w:bidi="ar-LB"/>
        </w:rPr>
        <w:t xml:space="preserve"> </w:t>
      </w:r>
      <w:r w:rsidRPr="00076DD3">
        <w:rPr>
          <w:b/>
          <w:sz w:val="20"/>
          <w:rtl/>
          <w:lang w:bidi="ar-LB"/>
        </w:rPr>
        <w:t>صفريًا.</w:t>
      </w:r>
    </w:p>
    <w:p w14:paraId="42F8F681" w14:textId="71D49F81" w:rsidR="00FD0C53" w:rsidRPr="00DB14F5" w:rsidRDefault="001A5A49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rFonts w:eastAsia="SimSun"/>
          <w:color w:val="000000" w:themeColor="text1"/>
          <w:sz w:val="26"/>
          <w:szCs w:val="26"/>
          <w:rtl/>
          <w:lang w:bidi="ar-LB"/>
        </w:rPr>
        <w:t>يستخدم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C406F">
        <w:rPr>
          <w:rFonts w:eastAsia="SimSun"/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-22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جزر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المحيط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الهادئ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حصريًا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لخدمة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قطاعات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مكيفات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الهواء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والتبريد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التجاري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و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التخزين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البارد.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انخفض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rFonts w:eastAsia="SimSun"/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Pr="00DB14F5">
        <w:rPr>
          <w:rFonts w:eastAsia="SimSun"/>
          <w:color w:val="000000" w:themeColor="text1"/>
          <w:sz w:val="26"/>
          <w:szCs w:val="26"/>
          <w:rtl/>
          <w:lang w:bidi="ar-LB"/>
        </w:rPr>
        <w:t>-22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الاثني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عشر؛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أبلغت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ثماني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AF541F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صفري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المتري)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وحافظت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ست</w:t>
      </w:r>
      <w:r w:rsidR="00AF541F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صفري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2022.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ويعزى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الانخفاض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المستمر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AF541F">
        <w:rPr>
          <w:rFonts w:eastAsia="SimSun"/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AF541F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أمور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أخرى،</w:t>
      </w:r>
      <w:r w:rsidR="00FE698D">
        <w:rPr>
          <w:sz w:val="26"/>
          <w:szCs w:val="26"/>
          <w:rtl/>
          <w:lang w:bidi="ar-LB"/>
        </w:rPr>
        <w:t xml:space="preserve"> </w:t>
      </w:r>
      <w:r w:rsidR="00AF541F"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AF541F">
        <w:rPr>
          <w:sz w:val="26"/>
          <w:szCs w:val="26"/>
          <w:rtl/>
          <w:lang w:bidi="ar-LB"/>
        </w:rPr>
        <w:t>ها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الترخيص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والحصص،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وحملات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العامة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أدت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انخفاض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الطلب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rFonts w:eastAsia="SimSun"/>
          <w:color w:val="000000" w:themeColor="text1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95455B">
        <w:rPr>
          <w:rFonts w:eastAsia="SimSun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للخدمة.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ساهمت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rFonts w:eastAsia="SimSun"/>
          <w:color w:val="000000" w:themeColor="text1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95455B">
        <w:rPr>
          <w:rFonts w:eastAsia="SimSun"/>
          <w:color w:val="000000" w:themeColor="text1"/>
          <w:sz w:val="26"/>
          <w:szCs w:val="26"/>
          <w:rtl/>
          <w:lang w:bidi="ar-LB"/>
        </w:rPr>
        <w:t>الهيدروكلوروفلوروكربونية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الاستهلاك.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وجه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التحديد،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كانت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البديلة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المادة</w:t>
      </w:r>
      <w:r w:rsidR="0095455B" w:rsidRPr="00545FD2">
        <w:rPr>
          <w:lang w:bidi="ar-LB"/>
        </w:rPr>
        <w:t>R</w:t>
      </w:r>
      <w:r w:rsidR="0095455B">
        <w:rPr>
          <w:lang w:bidi="ar-LB"/>
        </w:rPr>
        <w:noBreakHyphen/>
      </w:r>
      <w:r w:rsidR="0095455B" w:rsidRPr="00545FD2">
        <w:rPr>
          <w:lang w:bidi="ar-LB"/>
        </w:rPr>
        <w:t>410A</w:t>
      </w:r>
      <w:r w:rsidR="00FE698D">
        <w:rPr>
          <w:rtl/>
          <w:lang w:bidi="ar-LB"/>
        </w:rPr>
        <w:t xml:space="preserve"> </w:t>
      </w:r>
      <w:r w:rsidR="0095455B" w:rsidRPr="0095455B">
        <w:rPr>
          <w:sz w:val="26"/>
          <w:szCs w:val="26"/>
          <w:rtl/>
          <w:lang w:bidi="ar-LB"/>
        </w:rPr>
        <w:t>والهيدروفلوروكربون-32</w:t>
      </w:r>
      <w:r w:rsidR="00FE698D">
        <w:rPr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السكني،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 w:rsidRPr="0095455B">
        <w:rPr>
          <w:sz w:val="26"/>
          <w:szCs w:val="26"/>
          <w:rtl/>
          <w:lang w:bidi="ar-LB"/>
        </w:rPr>
        <w:t>الهيدروفلوروكربو</w:t>
      </w:r>
      <w:r w:rsidR="0095455B">
        <w:rPr>
          <w:sz w:val="26"/>
          <w:szCs w:val="26"/>
          <w:rtl/>
          <w:lang w:bidi="ar-LB"/>
        </w:rPr>
        <w:t>ن-</w:t>
      </w:r>
      <w:r w:rsidR="0095455B" w:rsidRPr="00A60536">
        <w:rPr>
          <w:lang w:bidi="ar-LB"/>
        </w:rPr>
        <w:t>134a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 w:rsidRPr="00A60536">
        <w:rPr>
          <w:lang w:bidi="ar-LB"/>
        </w:rPr>
        <w:t>R</w:t>
      </w:r>
      <w:r w:rsidR="0095455B">
        <w:rPr>
          <w:lang w:bidi="ar-LB"/>
        </w:rPr>
        <w:noBreakHyphen/>
      </w:r>
      <w:r w:rsidR="0095455B" w:rsidRPr="00A60536">
        <w:rPr>
          <w:lang w:bidi="ar-LB"/>
        </w:rPr>
        <w:t>404A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والبروبان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95455B">
        <w:rPr>
          <w:lang w:bidi="ar-LB"/>
        </w:rPr>
        <w:t>R-600a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AB6364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AB6364"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البارد.</w:t>
      </w:r>
    </w:p>
    <w:p w14:paraId="64157E2A" w14:textId="1AF349A6" w:rsidR="00FD0C53" w:rsidRPr="00DB14F5" w:rsidRDefault="00FD0C53" w:rsidP="004D0E6B">
      <w:pPr>
        <w:keepNext/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تقرير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E55573">
        <w:rPr>
          <w:i/>
          <w:iCs/>
          <w:sz w:val="26"/>
          <w:szCs w:val="26"/>
          <w:rtl/>
          <w:lang w:bidi="ar-LB"/>
        </w:rPr>
        <w:t>عن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تنفيذ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البرنامج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القطري</w:t>
      </w:r>
    </w:p>
    <w:p w14:paraId="27960027" w14:textId="6323AA3A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قدمت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055B7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C055B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C055B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تقارير</w:t>
      </w:r>
      <w:r w:rsidR="00C055B7">
        <w:rPr>
          <w:sz w:val="26"/>
          <w:szCs w:val="26"/>
          <w:rtl/>
          <w:lang w:bidi="ar-LB"/>
        </w:rPr>
        <w:t>ها</w:t>
      </w:r>
      <w:r w:rsidR="00FE698D">
        <w:rPr>
          <w:sz w:val="26"/>
          <w:szCs w:val="26"/>
          <w:rtl/>
          <w:lang w:bidi="ar-LB"/>
        </w:rPr>
        <w:t xml:space="preserve"> </w:t>
      </w:r>
      <w:r w:rsidR="00C055B7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برامجها</w:t>
      </w:r>
      <w:r w:rsidR="00FE698D">
        <w:rPr>
          <w:sz w:val="26"/>
          <w:szCs w:val="26"/>
          <w:rtl/>
          <w:lang w:bidi="ar-LB"/>
        </w:rPr>
        <w:t xml:space="preserve"> </w:t>
      </w:r>
      <w:r w:rsidR="00C055B7">
        <w:rPr>
          <w:sz w:val="26"/>
          <w:szCs w:val="26"/>
          <w:rtl/>
          <w:lang w:bidi="ar-LB"/>
        </w:rPr>
        <w:t>القطرية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B2F01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4B2F01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="004B2F01">
        <w:rPr>
          <w:sz w:val="26"/>
          <w:szCs w:val="26"/>
          <w:rtl/>
          <w:lang w:bidi="ar-LB"/>
        </w:rPr>
        <w:t>وهي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يتسق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الواردة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مونتريال.</w:t>
      </w:r>
    </w:p>
    <w:p w14:paraId="4090AB6A" w14:textId="25FB9894" w:rsidR="00FD0C53" w:rsidRPr="00DB14F5" w:rsidRDefault="00FD0C53" w:rsidP="004D0E6B">
      <w:pPr>
        <w:keepNext/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تقرير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التحقق</w:t>
      </w:r>
    </w:p>
    <w:p w14:paraId="090CD3C8" w14:textId="61C89023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أكدت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تقارير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لواردات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وصادرات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86582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886582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886582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886582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صحيحًا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886582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86582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886582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أعلاه).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وخلصت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الأربعة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أوفت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بالتزاماتها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تجاوزتها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باستمرار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="00711E9E">
        <w:rPr>
          <w:sz w:val="26"/>
          <w:szCs w:val="26"/>
          <w:rtl/>
          <w:lang w:bidi="ar-LB"/>
        </w:rPr>
        <w:t>معمول</w:t>
      </w:r>
      <w:r w:rsidR="00FE698D">
        <w:rPr>
          <w:sz w:val="26"/>
          <w:szCs w:val="26"/>
          <w:rtl/>
          <w:lang w:bidi="ar-LB"/>
        </w:rPr>
        <w:t xml:space="preserve"> </w:t>
      </w:r>
      <w:r w:rsidR="00711E9E">
        <w:rPr>
          <w:sz w:val="26"/>
          <w:szCs w:val="26"/>
          <w:rtl/>
          <w:lang w:bidi="ar-LB"/>
        </w:rPr>
        <w:t>بها</w:t>
      </w:r>
      <w:r w:rsidRPr="00DB14F5">
        <w:rPr>
          <w:sz w:val="26"/>
          <w:szCs w:val="26"/>
          <w:rtl/>
          <w:lang w:bidi="ar-LB"/>
        </w:rPr>
        <w:t>.</w:t>
      </w:r>
    </w:p>
    <w:p w14:paraId="4C256411" w14:textId="095117A7" w:rsidR="00FD0C53" w:rsidRPr="00DB14F5" w:rsidRDefault="00FD0C53" w:rsidP="004D0E6B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حالة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264251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264251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264251">
        <w:rPr>
          <w:sz w:val="26"/>
          <w:szCs w:val="26"/>
          <w:u w:val="single"/>
          <w:rtl/>
          <w:lang w:bidi="ar-LB"/>
        </w:rPr>
        <w:t>ية</w:t>
      </w:r>
    </w:p>
    <w:p w14:paraId="517CB3CC" w14:textId="26661DD5" w:rsidR="00FD0C53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264251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26425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64251" w:rsidRPr="00264251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ديسمبر</w:t>
      </w:r>
      <w:r w:rsidR="00725DAA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725DAA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725DAA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2022،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للتمديد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وافقت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عليه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87/18.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أبريل</w:t>
      </w:r>
      <w:r w:rsidR="00256BD3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256BD3">
        <w:rPr>
          <w:sz w:val="26"/>
          <w:szCs w:val="26"/>
          <w:rtl/>
          <w:lang w:bidi="ar-LB"/>
        </w:rPr>
        <w:t>نيسان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2023.</w:t>
      </w:r>
    </w:p>
    <w:p w14:paraId="380A67DC" w14:textId="1456A5DE" w:rsidR="00EF5DBD" w:rsidRPr="00DB14F5" w:rsidRDefault="00EF5DBD" w:rsidP="004D0E6B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lastRenderedPageBreak/>
        <w:t>تقرير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التقدم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المحرز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في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الشريحة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noBreakHyphen/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التخلص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التدريجي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مركبات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</w:p>
    <w:p w14:paraId="023F3918" w14:textId="5AEE4575" w:rsidR="00EF5DBD" w:rsidRPr="00DB14F5" w:rsidRDefault="00EF5DBD" w:rsidP="004D0E6B">
      <w:pPr>
        <w:keepNext/>
        <w:tabs>
          <w:tab w:val="left" w:pos="3354"/>
        </w:tabs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الإطار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القانوني</w:t>
      </w:r>
    </w:p>
    <w:p w14:paraId="5259F457" w14:textId="40E5A671" w:rsidR="00FD0C53" w:rsidRPr="00DB14F5" w:rsidRDefault="00FD0C53" w:rsidP="004D0E6B">
      <w:pPr>
        <w:keepNext/>
        <w:tabs>
          <w:tab w:val="left" w:pos="3354"/>
        </w:tabs>
        <w:bidi/>
        <w:spacing w:before="240" w:after="240"/>
        <w:rPr>
          <w:i/>
          <w:iCs/>
          <w:sz w:val="26"/>
          <w:szCs w:val="26"/>
          <w:u w:val="single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المكون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الإقليمي</w:t>
      </w:r>
    </w:p>
    <w:p w14:paraId="5FFF8079" w14:textId="754DD901" w:rsidR="00FD0C53" w:rsidRPr="00DB14F5" w:rsidRDefault="00FD0C53" w:rsidP="004D0E6B">
      <w:pPr>
        <w:pStyle w:val="Heading1"/>
        <w:bidi/>
        <w:spacing w:before="240"/>
        <w:rPr>
          <w:rFonts w:eastAsiaTheme="minorHAnsi"/>
          <w:sz w:val="26"/>
          <w:szCs w:val="26"/>
          <w:lang w:val="en-US" w:bidi="ar-LB"/>
        </w:rPr>
      </w:pP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366147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التشريعات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أربع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افتراضية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 w:rsidRPr="00DB14F5">
        <w:rPr>
          <w:sz w:val="26"/>
          <w:szCs w:val="26"/>
          <w:rtl/>
          <w:lang w:bidi="ar-LB"/>
        </w:rPr>
        <w:t>الهيدروكلوروفلوروكربون</w:t>
      </w:r>
      <w:r w:rsidR="00366147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وخيارات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السياسات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شروط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الإلزامية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أسطوانات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الهيدروكلوروفلوروكربون؛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ووضع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الهواء؛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بالحضور</w:t>
      </w:r>
      <w:r w:rsidR="00FE698D">
        <w:rPr>
          <w:sz w:val="26"/>
          <w:szCs w:val="26"/>
          <w:rtl/>
          <w:lang w:bidi="ar-LB"/>
        </w:rPr>
        <w:t xml:space="preserve"> </w:t>
      </w:r>
      <w:r w:rsidR="00366147">
        <w:rPr>
          <w:sz w:val="26"/>
          <w:szCs w:val="26"/>
          <w:rtl/>
          <w:lang w:bidi="ar-LB"/>
        </w:rPr>
        <w:t>شخصيا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إنشاء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وتنفيذ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نظام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اعتماد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قائم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على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الكفاءة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لفنيي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التبريد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وتكييف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الهواء</w:t>
      </w:r>
      <w:r w:rsidR="00366147">
        <w:rPr>
          <w:rFonts w:eastAsiaTheme="minorHAnsi"/>
          <w:sz w:val="26"/>
          <w:szCs w:val="26"/>
          <w:rtl/>
          <w:lang w:val="en-US" w:bidi="ar-LB"/>
        </w:rPr>
        <w:t>.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="00366147">
        <w:rPr>
          <w:rFonts w:eastAsiaTheme="minorHAnsi"/>
          <w:sz w:val="26"/>
          <w:szCs w:val="26"/>
          <w:rtl/>
          <w:lang w:val="en-US" w:bidi="ar-LB"/>
        </w:rPr>
        <w:t>وإجمالا</w:t>
      </w:r>
      <w:r w:rsidRPr="00DB14F5">
        <w:rPr>
          <w:rFonts w:eastAsiaTheme="minorHAnsi"/>
          <w:sz w:val="26"/>
          <w:szCs w:val="26"/>
          <w:rtl/>
          <w:lang w:val="en-US" w:bidi="ar-LB"/>
        </w:rPr>
        <w:t>،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حضر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الاجتماعات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lang w:val="en-US" w:bidi="ar-LB"/>
        </w:rPr>
        <w:t>133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مشاركًا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من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بينهم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lang w:val="en-US" w:bidi="ar-LB"/>
        </w:rPr>
        <w:t>63</w:t>
      </w:r>
      <w:r w:rsidR="00366147">
        <w:rPr>
          <w:rFonts w:eastAsiaTheme="minorHAnsi"/>
          <w:sz w:val="26"/>
          <w:szCs w:val="26"/>
          <w:lang w:val="en-US" w:bidi="ar-LB"/>
        </w:rPr>
        <w:t>)</w:t>
      </w:r>
      <w:r w:rsidR="00FE698D">
        <w:rPr>
          <w:rFonts w:eastAsiaTheme="minorHAnsi"/>
          <w:sz w:val="26"/>
          <w:szCs w:val="26"/>
          <w:rtl/>
          <w:lang w:val="en-US" w:bidi="ar-LB"/>
        </w:rPr>
        <w:t xml:space="preserve"> </w:t>
      </w:r>
      <w:r w:rsidRPr="00DB14F5">
        <w:rPr>
          <w:rFonts w:eastAsiaTheme="minorHAnsi"/>
          <w:sz w:val="26"/>
          <w:szCs w:val="26"/>
          <w:rtl/>
          <w:lang w:val="en-US" w:bidi="ar-LB"/>
        </w:rPr>
        <w:t>امرأة</w:t>
      </w:r>
      <w:r w:rsidR="00366147">
        <w:rPr>
          <w:rFonts w:eastAsiaTheme="minorHAnsi"/>
          <w:sz w:val="26"/>
          <w:szCs w:val="26"/>
          <w:rtl/>
          <w:lang w:val="en-US" w:bidi="ar-LB"/>
        </w:rPr>
        <w:t>).</w:t>
      </w:r>
    </w:p>
    <w:p w14:paraId="67F09E1C" w14:textId="3FC2A317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عُقدت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F575D5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575D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مراقبة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تجارة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المستنفدة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للأوزون/</w:t>
      </w:r>
      <w:r w:rsidR="00F575D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F575D5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والإبلاغ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عنها،</w:t>
      </w:r>
      <w:r w:rsidR="00FE698D">
        <w:rPr>
          <w:sz w:val="26"/>
          <w:szCs w:val="26"/>
          <w:rtl/>
          <w:lang w:bidi="ar-LB"/>
        </w:rPr>
        <w:t xml:space="preserve"> </w:t>
      </w:r>
      <w:r w:rsidR="00F575D5">
        <w:rPr>
          <w:sz w:val="26"/>
          <w:szCs w:val="26"/>
          <w:rtl/>
          <w:lang w:bidi="ar-LB"/>
        </w:rPr>
        <w:t>بحضور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مشاركاً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F575D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575D5">
        <w:rPr>
          <w:sz w:val="26"/>
          <w:szCs w:val="26"/>
          <w:rtl/>
          <w:lang w:bidi="ar-LB"/>
        </w:rPr>
        <w:t>بينهم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الاثنتي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عشرة،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يشملوا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ضباط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(12)،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وموظفون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</w:t>
      </w:r>
      <w:r w:rsidR="00AA41B2">
        <w:rPr>
          <w:sz w:val="26"/>
          <w:szCs w:val="26"/>
          <w:rtl/>
          <w:lang w:bidi="ar-LB"/>
        </w:rPr>
        <w:t>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(18)،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وموظفون</w:t>
      </w:r>
      <w:r w:rsidR="00FE698D">
        <w:rPr>
          <w:sz w:val="26"/>
          <w:szCs w:val="26"/>
          <w:rtl/>
          <w:lang w:bidi="ar-LB"/>
        </w:rPr>
        <w:t xml:space="preserve"> </w:t>
      </w:r>
      <w:r w:rsidR="00AA41B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للبيئة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وموظفو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(12).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وكان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هدف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دمج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نهج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ED301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وضع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برنامجاً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</w:t>
      </w:r>
      <w:r w:rsidR="00ED301E">
        <w:rPr>
          <w:sz w:val="26"/>
          <w:szCs w:val="26"/>
          <w:rtl/>
          <w:lang w:bidi="ar-LB"/>
        </w:rPr>
        <w:t>اً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لوسطاء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والمستوردين،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إطلاقه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بالتوازي.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ويهدف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</w:t>
      </w:r>
      <w:r w:rsidR="00D14C1D">
        <w:rPr>
          <w:sz w:val="26"/>
          <w:szCs w:val="26"/>
          <w:rtl/>
          <w:lang w:bidi="ar-LB"/>
        </w:rPr>
        <w:t>ب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D14C1D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وطني</w:t>
      </w:r>
      <w:r w:rsidR="00FE698D">
        <w:rPr>
          <w:sz w:val="26"/>
          <w:szCs w:val="26"/>
          <w:rtl/>
          <w:lang w:bidi="ar-LB"/>
        </w:rPr>
        <w:t xml:space="preserve"> </w:t>
      </w:r>
      <w:r w:rsidR="00A32F4A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ED301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ED301E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</w:p>
    <w:p w14:paraId="14EE978E" w14:textId="640401F1" w:rsidR="00FD0C53" w:rsidRPr="00DB14F5" w:rsidRDefault="00595DF7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الوثيق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أوقيانوسيا،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</w:t>
      </w:r>
      <w:r w:rsidR="00C34EBC">
        <w:rPr>
          <w:sz w:val="26"/>
          <w:szCs w:val="26"/>
          <w:rtl/>
          <w:lang w:bidi="ar-LB"/>
        </w:rPr>
        <w:t>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إدراج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محدد</w:t>
      </w:r>
      <w:r w:rsidR="00FE698D">
        <w:rPr>
          <w:sz w:val="26"/>
          <w:szCs w:val="26"/>
          <w:rtl/>
          <w:lang w:bidi="ar-LB"/>
        </w:rPr>
        <w:t xml:space="preserve"> </w:t>
      </w:r>
      <w:r w:rsidR="00C34EBC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</w:t>
      </w:r>
      <w:r w:rsidR="00C34EBC">
        <w:rPr>
          <w:sz w:val="26"/>
          <w:szCs w:val="26"/>
          <w:rtl/>
          <w:lang w:bidi="ar-LB"/>
        </w:rPr>
        <w:t>كلورو</w:t>
      </w:r>
      <w:r w:rsidR="00FD0C53" w:rsidRPr="00DB14F5">
        <w:rPr>
          <w:sz w:val="26"/>
          <w:szCs w:val="26"/>
          <w:rtl/>
          <w:lang w:bidi="ar-LB"/>
        </w:rPr>
        <w:t>فلوروكربون</w:t>
      </w:r>
      <w:r w:rsidR="00C34EB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وصف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وترميز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السلع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طبعة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2017.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سهّل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تعيين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المميزة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 w:rsidR="00F0695D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وخلطاتها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هيكل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تصنيف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منظمة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العالمية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2022.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وقدم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دمج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الرموز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المحددة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وصف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وترميز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السلع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</w:t>
      </w:r>
      <w:r w:rsidR="00F0695D" w:rsidRPr="00DB14F5">
        <w:rPr>
          <w:sz w:val="26"/>
          <w:szCs w:val="26"/>
          <w:rtl/>
          <w:lang w:bidi="ar-LB"/>
        </w:rPr>
        <w:t>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الهادئ</w:t>
      </w:r>
      <w:r w:rsidR="00F0695D">
        <w:rPr>
          <w:sz w:val="26"/>
          <w:szCs w:val="26"/>
          <w:rtl/>
          <w:lang w:bidi="ar-LB"/>
        </w:rPr>
        <w:t>-17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(</w:t>
      </w:r>
      <w:r w:rsidR="00FD0C53" w:rsidRPr="00DB14F5">
        <w:rPr>
          <w:sz w:val="26"/>
          <w:szCs w:val="26"/>
          <w:rtl/>
          <w:lang w:bidi="ar-LB"/>
        </w:rPr>
        <w:t>PACHS-17</w:t>
      </w:r>
      <w:r w:rsidR="00F0695D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وصف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وترميز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السلع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ل</w:t>
      </w:r>
      <w:r w:rsidR="00F0695D" w:rsidRPr="00DB14F5">
        <w:rPr>
          <w:sz w:val="26"/>
          <w:szCs w:val="26"/>
          <w:rtl/>
          <w:lang w:bidi="ar-LB"/>
        </w:rPr>
        <w:t>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 w:rsidRPr="00DB14F5">
        <w:rPr>
          <w:sz w:val="26"/>
          <w:szCs w:val="26"/>
          <w:rtl/>
          <w:lang w:bidi="ar-LB"/>
        </w:rPr>
        <w:t>الهادئ</w:t>
      </w:r>
      <w:r w:rsidR="00F0695D">
        <w:rPr>
          <w:sz w:val="26"/>
          <w:szCs w:val="26"/>
          <w:rtl/>
          <w:lang w:bidi="ar-LB"/>
        </w:rPr>
        <w:t>-22</w:t>
      </w:r>
      <w:r w:rsidR="00FE698D">
        <w:rPr>
          <w:sz w:val="26"/>
          <w:szCs w:val="26"/>
          <w:rtl/>
          <w:lang w:bidi="ar-LB"/>
        </w:rPr>
        <w:t xml:space="preserve"> </w:t>
      </w:r>
      <w:r w:rsidR="00F0695D">
        <w:rPr>
          <w:sz w:val="26"/>
          <w:szCs w:val="26"/>
          <w:rtl/>
          <w:lang w:bidi="ar-LB"/>
        </w:rPr>
        <w:t>(</w:t>
      </w:r>
      <w:r w:rsidR="00FD0C53" w:rsidRPr="00DB14F5">
        <w:rPr>
          <w:sz w:val="26"/>
          <w:szCs w:val="26"/>
          <w:rtl/>
          <w:lang w:bidi="ar-LB"/>
        </w:rPr>
        <w:t>PACHS-22</w:t>
      </w:r>
      <w:r w:rsidR="00F0695D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312696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إطارًا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موحدًا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لتصنيف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وتتبع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السلع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المتداولة</w:t>
      </w:r>
      <w:r w:rsidR="00FE698D">
        <w:rPr>
          <w:sz w:val="26"/>
          <w:szCs w:val="26"/>
          <w:rtl/>
          <w:lang w:bidi="ar-LB"/>
        </w:rPr>
        <w:t xml:space="preserve"> </w:t>
      </w:r>
      <w:r w:rsidR="00ED0FC6">
        <w:rPr>
          <w:sz w:val="26"/>
          <w:szCs w:val="26"/>
          <w:rtl/>
          <w:lang w:bidi="ar-LB"/>
        </w:rPr>
        <w:t>تجاريا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داخل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المنطقة.</w:t>
      </w:r>
    </w:p>
    <w:p w14:paraId="2038CDF9" w14:textId="7B8850F6" w:rsidR="00FD0C53" w:rsidRPr="00DB14F5" w:rsidRDefault="00FD0C53" w:rsidP="004D0E6B">
      <w:pPr>
        <w:bidi/>
        <w:spacing w:before="240" w:after="240"/>
        <w:rPr>
          <w:i/>
          <w:iCs/>
          <w:sz w:val="26"/>
          <w:szCs w:val="26"/>
          <w:u w:val="single"/>
          <w:lang w:val="en-US" w:bidi="ar-LB"/>
        </w:rPr>
      </w:pPr>
      <w:r w:rsidRPr="00DB14F5">
        <w:rPr>
          <w:i/>
          <w:iCs/>
          <w:sz w:val="26"/>
          <w:szCs w:val="26"/>
          <w:u w:val="single"/>
          <w:rtl/>
          <w:lang w:val="en-US" w:bidi="ar-LB"/>
        </w:rPr>
        <w:t>المكون</w:t>
      </w:r>
      <w:r w:rsidR="00FE698D">
        <w:rPr>
          <w:i/>
          <w:iCs/>
          <w:sz w:val="26"/>
          <w:szCs w:val="26"/>
          <w:u w:val="single"/>
          <w:rtl/>
          <w:lang w:val="en-US"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val="en-US" w:bidi="ar-LB"/>
        </w:rPr>
        <w:t>الوطني</w:t>
      </w:r>
    </w:p>
    <w:p w14:paraId="18B9C33F" w14:textId="2C005175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عقدت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</w:t>
      </w:r>
      <w:r w:rsidR="00683CBB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بلدان،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تفرض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حظرًا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683CBB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(كيريباتي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83CBB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توفالو)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اجتماعات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تشاورية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لأصحاب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المصلحة،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واستعرضت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وصاغ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أحكام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بالحظر.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ووضعت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وأقرت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النظم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القانونية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E176E4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المستن</w:t>
      </w:r>
      <w:r w:rsidR="00B77995">
        <w:rPr>
          <w:sz w:val="26"/>
          <w:szCs w:val="26"/>
          <w:rtl/>
          <w:lang w:bidi="ar-LB"/>
        </w:rPr>
        <w:t>فدة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للأوزون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المعدلة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2021،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تضمنت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فرض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حظر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B77995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فورا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اعتبارًا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فبراير</w:t>
      </w:r>
      <w:r w:rsidR="00B77995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B77995">
        <w:rPr>
          <w:sz w:val="26"/>
          <w:szCs w:val="26"/>
          <w:rtl/>
          <w:lang w:bidi="ar-LB"/>
        </w:rPr>
        <w:t>شباط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2021.</w:t>
      </w:r>
      <w:r w:rsidR="00FE698D">
        <w:rPr>
          <w:sz w:val="26"/>
          <w:szCs w:val="26"/>
          <w:rtl/>
          <w:lang w:bidi="ar-LB"/>
        </w:rPr>
        <w:t xml:space="preserve"> </w:t>
      </w:r>
      <w:r w:rsidR="00D66132">
        <w:rPr>
          <w:sz w:val="26"/>
          <w:szCs w:val="26"/>
          <w:rtl/>
          <w:lang w:bidi="ar-LB"/>
        </w:rPr>
        <w:t>وسنت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وأقرت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قانون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حماية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طبقة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D66132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66132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تضمن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فرض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حظر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90053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فورا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اعتبارًا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أغسطس</w:t>
      </w:r>
      <w:r w:rsidR="00900536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آب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الأربعة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المتبقية،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900536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014F3B">
        <w:rPr>
          <w:sz w:val="26"/>
          <w:szCs w:val="26"/>
          <w:rtl/>
          <w:lang w:bidi="ar-LB"/>
        </w:rPr>
        <w:t>الأحكام</w:t>
      </w:r>
      <w:r w:rsidR="00FE698D">
        <w:rPr>
          <w:sz w:val="26"/>
          <w:szCs w:val="26"/>
          <w:rtl/>
          <w:lang w:bidi="ar-LB"/>
        </w:rPr>
        <w:t xml:space="preserve"> </w:t>
      </w:r>
      <w:r w:rsidR="00014F3B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14F3B">
        <w:rPr>
          <w:sz w:val="26"/>
          <w:szCs w:val="26"/>
          <w:rtl/>
          <w:lang w:bidi="ar-LB"/>
        </w:rPr>
        <w:t>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="00014F3B">
        <w:rPr>
          <w:sz w:val="26"/>
          <w:szCs w:val="26"/>
          <w:rtl/>
          <w:lang w:bidi="ar-LB"/>
        </w:rPr>
        <w:t>تشاوري</w:t>
      </w:r>
      <w:r w:rsidR="00FE698D">
        <w:rPr>
          <w:sz w:val="26"/>
          <w:szCs w:val="26"/>
          <w:rtl/>
          <w:lang w:bidi="ar-LB"/>
        </w:rPr>
        <w:t xml:space="preserve"> </w:t>
      </w:r>
      <w:r w:rsidR="00014F3B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="007B4CCF">
        <w:rPr>
          <w:sz w:val="26"/>
          <w:szCs w:val="26"/>
          <w:rtl/>
          <w:lang w:bidi="ar-LB"/>
        </w:rPr>
        <w:t>منه</w:t>
      </w:r>
      <w:r w:rsidRPr="00DB14F5">
        <w:rPr>
          <w:sz w:val="26"/>
          <w:szCs w:val="26"/>
          <w:rtl/>
          <w:lang w:bidi="ar-LB"/>
        </w:rPr>
        <w:t>.</w:t>
      </w:r>
    </w:p>
    <w:p w14:paraId="29841404" w14:textId="5BA57C28" w:rsidR="00FD0C53" w:rsidRPr="00DB14F5" w:rsidRDefault="00E97EDB" w:rsidP="004D0E6B">
      <w:pPr>
        <w:pStyle w:val="Heading1"/>
        <w:bidi/>
        <w:spacing w:before="240"/>
        <w:rPr>
          <w:rFonts w:eastAsia="SimSun"/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طبقت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ثماني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شروط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التوصيف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الإلزامي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أسطوانات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لهيدروكلوروفلوروكربون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وول</w:t>
      </w:r>
      <w:r>
        <w:rPr>
          <w:sz w:val="26"/>
          <w:szCs w:val="26"/>
          <w:rtl/>
          <w:lang w:bidi="ar-LB"/>
        </w:rPr>
        <w:t>ايات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الموحدة،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وفانواتو)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البلدان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تلقى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مسؤولو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تدريباً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التنفيذ،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واستمرت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إشراك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lastRenderedPageBreak/>
        <w:t>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والاجتماعات،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التركيز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sz w:val="26"/>
          <w:szCs w:val="26"/>
          <w:rtl/>
          <w:lang w:bidi="ar-LB"/>
        </w:rPr>
        <w:t>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الامتثال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المستمر.</w:t>
      </w:r>
      <w:r w:rsidR="00FE698D">
        <w:rPr>
          <w:sz w:val="26"/>
          <w:szCs w:val="26"/>
          <w:rtl/>
          <w:lang w:bidi="ar-LB"/>
        </w:rPr>
        <w:t xml:space="preserve"> </w:t>
      </w:r>
      <w:r w:rsidR="004A6FD6">
        <w:rPr>
          <w:rFonts w:eastAsia="SimSun"/>
          <w:sz w:val="26"/>
          <w:szCs w:val="26"/>
          <w:rtl/>
          <w:lang w:bidi="ar-LB"/>
        </w:rPr>
        <w:t>و</w:t>
      </w:r>
      <w:r w:rsidR="00FD0C53" w:rsidRPr="00DB14F5">
        <w:rPr>
          <w:rFonts w:eastAsia="SimSun"/>
          <w:sz w:val="26"/>
          <w:szCs w:val="26"/>
          <w:rtl/>
          <w:lang w:bidi="ar-LB"/>
        </w:rPr>
        <w:t>طورت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4A6FD6">
        <w:rPr>
          <w:rFonts w:eastAsia="SimSun"/>
          <w:sz w:val="26"/>
          <w:szCs w:val="26"/>
          <w:rtl/>
          <w:lang w:bidi="ar-LB"/>
        </w:rPr>
        <w:t>البلدان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نموذجاً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لملصقات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غير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قابلة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لإعادة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الاستخدام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ومقاومة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للتزييف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لأسطوانا</w:t>
      </w:r>
      <w:r w:rsidR="004A6FD6">
        <w:rPr>
          <w:rFonts w:eastAsia="SimSun"/>
          <w:sz w:val="26"/>
          <w:szCs w:val="26"/>
          <w:rtl/>
          <w:lang w:bidi="ar-LB"/>
        </w:rPr>
        <w:t>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4A6FD6">
        <w:rPr>
          <w:rFonts w:eastAsia="SimSun"/>
          <w:sz w:val="26"/>
          <w:szCs w:val="26"/>
          <w:rtl/>
          <w:lang w:bidi="ar-LB"/>
        </w:rPr>
        <w:t>الهيدروكلوروفلوروكربون،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التي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يتعين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جميع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المستوردين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لصقها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جميع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الأسطوانات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المستوردة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قبل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طرحها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السوق.</w:t>
      </w:r>
    </w:p>
    <w:p w14:paraId="4B00A5E9" w14:textId="47192FC7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EA138A">
        <w:rPr>
          <w:sz w:val="26"/>
          <w:szCs w:val="26"/>
          <w:rtl/>
          <w:lang w:bidi="ar-LB"/>
        </w:rPr>
        <w:t>باستثناء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ونيوي)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</w:t>
      </w:r>
      <w:r w:rsidR="00EA138A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EA138A">
        <w:rPr>
          <w:sz w:val="26"/>
          <w:szCs w:val="26"/>
          <w:rtl/>
          <w:lang w:bidi="ar-LB"/>
        </w:rPr>
        <w:t>قدره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386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موظفي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EA138A">
        <w:rPr>
          <w:sz w:val="26"/>
          <w:szCs w:val="26"/>
          <w:rtl/>
          <w:lang w:bidi="ar-LB"/>
        </w:rPr>
        <w:t>والإنفاذ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(132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و201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سماسرة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3F6B95">
        <w:rPr>
          <w:sz w:val="26"/>
          <w:szCs w:val="26"/>
          <w:rtl/>
          <w:lang w:bidi="ar-LB"/>
        </w:rPr>
        <w:t>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امرأة)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ويجري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</w:t>
      </w:r>
      <w:r w:rsidR="002473CE">
        <w:rPr>
          <w:sz w:val="26"/>
          <w:szCs w:val="26"/>
          <w:rtl/>
          <w:lang w:bidi="ar-LB"/>
        </w:rPr>
        <w:t>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لبدئها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الربع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بدأ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معرفًا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473CE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لتوزيعها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</w:p>
    <w:p w14:paraId="72E9A7EB" w14:textId="795C4AD7" w:rsidR="00FD0C53" w:rsidRPr="00DB14F5" w:rsidRDefault="000740C5" w:rsidP="006739B6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ملخص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حلقات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العمل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التدريبية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لموظفي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الجمارك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6739B6">
        <w:rPr>
          <w:b/>
          <w:bCs/>
          <w:sz w:val="26"/>
          <w:szCs w:val="26"/>
          <w:rtl/>
          <w:lang w:bidi="ar-LB"/>
        </w:rPr>
        <w:t>وسماسرة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الجمارك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والمستوردين</w:t>
      </w:r>
    </w:p>
    <w:tbl>
      <w:tblPr>
        <w:bidiVisual/>
        <w:tblW w:w="9360" w:type="dxa"/>
        <w:tblLayout w:type="fixed"/>
        <w:tblLook w:val="04A0" w:firstRow="1" w:lastRow="0" w:firstColumn="1" w:lastColumn="0" w:noHBand="0" w:noVBand="1"/>
      </w:tblPr>
      <w:tblGrid>
        <w:gridCol w:w="2700"/>
        <w:gridCol w:w="1260"/>
        <w:gridCol w:w="2160"/>
        <w:gridCol w:w="1350"/>
        <w:gridCol w:w="1890"/>
      </w:tblGrid>
      <w:tr w:rsidR="00FD0C53" w:rsidRPr="00EB186F" w14:paraId="45348109" w14:textId="77777777" w:rsidTr="00E335F7"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DF21" w14:textId="7A758007" w:rsidR="00FD0C53" w:rsidRPr="00A828DA" w:rsidRDefault="008F0169" w:rsidP="008F0169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A828DA">
              <w:rPr>
                <w:b/>
                <w:bCs/>
                <w:sz w:val="20"/>
                <w:rtl/>
                <w:lang w:bidi="ar-LB"/>
              </w:rPr>
              <w:t>بلدان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828DA">
              <w:rPr>
                <w:b/>
                <w:bCs/>
                <w:sz w:val="20"/>
                <w:rtl/>
                <w:lang w:bidi="ar-LB"/>
              </w:rPr>
              <w:t>جزر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828DA">
              <w:rPr>
                <w:b/>
                <w:bCs/>
                <w:sz w:val="20"/>
                <w:rtl/>
                <w:lang w:bidi="ar-LB"/>
              </w:rPr>
              <w:t>المحيط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828DA">
              <w:rPr>
                <w:b/>
                <w:bCs/>
                <w:sz w:val="20"/>
                <w:rtl/>
                <w:lang w:bidi="ar-LB"/>
              </w:rPr>
              <w:t>الهادئ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B918" w14:textId="682F8B57" w:rsidR="00FD0C53" w:rsidRPr="00EB186F" w:rsidRDefault="00FD0C53" w:rsidP="00E335F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الجم</w:t>
            </w:r>
            <w:r w:rsidR="008F016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ارك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D231" w14:textId="7934665E" w:rsidR="00FD0C53" w:rsidRPr="00EB186F" w:rsidRDefault="008F0169" w:rsidP="00737293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37293">
              <w:rPr>
                <w:b/>
                <w:bCs/>
                <w:color w:val="000000"/>
                <w:sz w:val="20"/>
                <w:rtl/>
                <w:lang w:eastAsia="en-CA" w:bidi="ar-LB"/>
              </w:rPr>
              <w:t>سماسرة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37293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الجمارك</w:t>
            </w:r>
            <w:r w:rsidR="00FD0C53"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/المستوردين</w:t>
            </w:r>
          </w:p>
        </w:tc>
      </w:tr>
      <w:tr w:rsidR="00FD0C53" w:rsidRPr="00EB186F" w14:paraId="1C726662" w14:textId="77777777" w:rsidTr="00E335F7"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0AF1" w14:textId="77777777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7CC4" w14:textId="69C1C3CE" w:rsidR="00FD0C53" w:rsidRPr="00EB186F" w:rsidRDefault="00522DA8" w:rsidP="00E335F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العمل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5467" w14:textId="77777777" w:rsidR="00FD0C53" w:rsidRPr="00EB186F" w:rsidRDefault="00522DA8" w:rsidP="00E335F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FD0C53"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مشاركون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CE28" w14:textId="0F87D6F0" w:rsidR="00FD0C53" w:rsidRPr="00EB186F" w:rsidRDefault="00522DA8" w:rsidP="00E335F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العمل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AD1A" w14:textId="77777777" w:rsidR="00FD0C53" w:rsidRPr="00EB186F" w:rsidRDefault="00522DA8" w:rsidP="00E335F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FD0C53"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مشاركون</w:t>
            </w:r>
          </w:p>
        </w:tc>
      </w:tr>
      <w:tr w:rsidR="00FD0C53" w:rsidRPr="00EB186F" w14:paraId="16430A9A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9052" w14:textId="5B951DD5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E838802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705960F" w14:textId="415B68C8" w:rsidR="00FD0C53" w:rsidRPr="00EB186F" w:rsidRDefault="00FD0C53" w:rsidP="00BB13D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</w:t>
            </w:r>
            <w:r w:rsidR="00BB13DF">
              <w:rPr>
                <w:sz w:val="20"/>
                <w:rtl/>
                <w:lang w:bidi="ar-LB"/>
              </w:rPr>
              <w:t>امرأتان</w:t>
            </w:r>
            <w:r w:rsidRPr="00EB186F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C5A957E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7A25C6A8" w14:textId="254103F2" w:rsidR="00FD0C53" w:rsidRPr="00EB186F" w:rsidRDefault="00FD0C53" w:rsidP="003D395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(امرأة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D3954">
              <w:rPr>
                <w:sz w:val="20"/>
                <w:rtl/>
                <w:lang w:bidi="ar-LB"/>
              </w:rPr>
              <w:t>واحدة</w:t>
            </w:r>
            <w:r w:rsidRPr="00EB186F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EB186F" w14:paraId="611511B8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7B42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8574721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075080A7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6643AF8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E370DB1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EB186F" w14:paraId="1513425F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B88F" w14:textId="3F27C91A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395EAF6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963D53B" w14:textId="6136141F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242E7" w:rsidRPr="00EB186F">
              <w:rPr>
                <w:sz w:val="20"/>
                <w:rtl/>
                <w:lang w:bidi="ar-LB"/>
              </w:rPr>
              <w:t>(امرأة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242E7">
              <w:rPr>
                <w:sz w:val="20"/>
                <w:rtl/>
                <w:lang w:bidi="ar-LB"/>
              </w:rPr>
              <w:t>واحدة</w:t>
            </w:r>
            <w:r w:rsidR="008242E7" w:rsidRPr="00EB186F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5F81604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797192A2" w14:textId="604FDE63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EB186F" w14:paraId="2BA0E123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F12F" w14:textId="72C11D4E" w:rsidR="00FD0C53" w:rsidRPr="00EB186F" w:rsidRDefault="007A0E2A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</w:t>
            </w:r>
            <w:r w:rsidR="00FD0C53" w:rsidRPr="00EB186F">
              <w:rPr>
                <w:color w:val="000000"/>
                <w:sz w:val="20"/>
                <w:rtl/>
                <w:lang w:eastAsia="en-CA" w:bidi="ar-LB"/>
              </w:rPr>
              <w:t>حدة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662542A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543C306" w14:textId="5D80E323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39D8916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DA0C48B" w14:textId="101A99DB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EB186F" w14:paraId="13D1002D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D0FB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06032227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141D409" w14:textId="630F9399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5703B02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D94781F" w14:textId="1CE2BFC5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21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(13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</w:tr>
      <w:tr w:rsidR="00FD0C53" w:rsidRPr="00EB186F" w14:paraId="17B7BA86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79B1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1494FBF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485210F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2523203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65576B5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EB186F" w14:paraId="75C3AA5C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6611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F078DA4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FD1A2F9" w14:textId="4A09FB5B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52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(18</w:t>
            </w:r>
            <w:r w:rsidR="00FE698D">
              <w:rPr>
                <w:rFonts w:eastAsia="SimSun"/>
                <w:sz w:val="20"/>
                <w:rtl/>
                <w:lang w:eastAsia="zh-CN"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865EE7D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97B2EEB" w14:textId="53EA8300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(22</w:t>
            </w:r>
            <w:r w:rsidR="00FE698D">
              <w:rPr>
                <w:rFonts w:eastAsia="SimSun"/>
                <w:sz w:val="20"/>
                <w:rtl/>
                <w:lang w:eastAsia="zh-CN"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امرأة)</w:t>
            </w:r>
          </w:p>
        </w:tc>
      </w:tr>
      <w:tr w:rsidR="00FD0C53" w:rsidRPr="00EB186F" w14:paraId="349388A0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8614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E039471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A629189" w14:textId="16D004F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80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(32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276107C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663251C" w14:textId="78E0531E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16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EB186F" w14:paraId="7FEC057A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39B8" w14:textId="78BCE713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9CC0849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3669416" w14:textId="61E247F5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14BF957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AA96747" w14:textId="7FD5C6E4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(7</w:t>
            </w:r>
            <w:r w:rsidR="00FE698D">
              <w:rPr>
                <w:rFonts w:eastAsia="SimSun"/>
                <w:sz w:val="20"/>
                <w:rtl/>
                <w:lang w:eastAsia="zh-CN" w:bidi="ar-LB"/>
              </w:rPr>
              <w:t xml:space="preserve"> </w:t>
            </w:r>
            <w:r w:rsidRPr="00EB186F">
              <w:rPr>
                <w:rFonts w:eastAsia="SimSun"/>
                <w:sz w:val="20"/>
                <w:rtl/>
                <w:lang w:eastAsia="zh-CN" w:bidi="ar-LB"/>
              </w:rPr>
              <w:t>نساء)</w:t>
            </w:r>
          </w:p>
        </w:tc>
      </w:tr>
      <w:tr w:rsidR="00FD0C53" w:rsidRPr="00EB186F" w14:paraId="6BE312D8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0EBC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تونجا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03910E0E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ED4D4B3" w14:textId="248A3BB8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70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(23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75F0B7E8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ECC3A3D" w14:textId="38EAC1FB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EB186F" w14:paraId="1D6FD148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DCC3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C5FD4B7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0370734F" w14:textId="180BE5C0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23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(13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C046243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F3A5F89" w14:textId="299EC19C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6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93597" w:rsidRPr="00EB186F">
              <w:rPr>
                <w:sz w:val="20"/>
                <w:rtl/>
                <w:lang w:bidi="ar-LB"/>
              </w:rPr>
              <w:t>(امرأة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93597">
              <w:rPr>
                <w:sz w:val="20"/>
                <w:rtl/>
                <w:lang w:bidi="ar-LB"/>
              </w:rPr>
              <w:t>واحدة</w:t>
            </w:r>
            <w:r w:rsidR="00693597" w:rsidRPr="00EB186F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EB186F" w14:paraId="7FA173A1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67B5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color w:val="000000"/>
                <w:sz w:val="20"/>
                <w:rtl/>
                <w:lang w:eastAsia="en-CA" w:bidi="ar-LB"/>
              </w:rPr>
              <w:t>فانواتو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07E37F92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DA1BE55" w14:textId="7BFB38EF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(13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010FA8DC" w14:textId="77777777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0CDBB90" w14:textId="308A0811" w:rsidR="00FD0C53" w:rsidRPr="00EB186F" w:rsidRDefault="00FD0C53" w:rsidP="00E335F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sz w:val="20"/>
                <w:rtl/>
                <w:lang w:bidi="ar-LB"/>
              </w:rPr>
              <w:t>34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(29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EB186F">
              <w:rPr>
                <w:sz w:val="20"/>
                <w:rtl/>
                <w:lang w:bidi="ar-LB"/>
              </w:rPr>
              <w:t>امرأة)</w:t>
            </w:r>
          </w:p>
        </w:tc>
      </w:tr>
      <w:tr w:rsidR="00FD0C53" w:rsidRPr="00EB186F" w14:paraId="42E423A6" w14:textId="77777777" w:rsidTr="00E335F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D781" w14:textId="77777777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2CA15EFC" w14:textId="77777777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5C5AB69" w14:textId="75883C5E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386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(132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امرأة)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B4DA805" w14:textId="77777777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D33AF97" w14:textId="393FEFC6" w:rsidR="00FD0C53" w:rsidRPr="00EB186F" w:rsidRDefault="00FD0C53" w:rsidP="00E335F7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201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(84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EB186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امرأة)</w:t>
            </w:r>
          </w:p>
        </w:tc>
      </w:tr>
    </w:tbl>
    <w:p w14:paraId="45387172" w14:textId="77777777" w:rsidR="00FD0C53" w:rsidRPr="00DB14F5" w:rsidRDefault="00FD0C53" w:rsidP="00FD0C53">
      <w:pPr>
        <w:rPr>
          <w:b/>
          <w:bCs/>
          <w:sz w:val="26"/>
          <w:szCs w:val="26"/>
          <w:rtl/>
          <w:lang w:bidi="ar-LB"/>
        </w:rPr>
      </w:pPr>
    </w:p>
    <w:p w14:paraId="2164E999" w14:textId="36705308" w:rsidR="00FD0C53" w:rsidRPr="00DB14F5" w:rsidRDefault="00FD0C53" w:rsidP="00F35ACC">
      <w:pPr>
        <w:pStyle w:val="Heading1"/>
        <w:keepNext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35AC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F35AC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35ACC">
        <w:rPr>
          <w:sz w:val="26"/>
          <w:szCs w:val="26"/>
          <w:rtl/>
          <w:lang w:bidi="ar-LB"/>
        </w:rPr>
        <w:t>والنظم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الاثنتي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عشرة.</w:t>
      </w:r>
    </w:p>
    <w:p w14:paraId="37625B7D" w14:textId="125F09D5" w:rsidR="00FD0C53" w:rsidRPr="00DB14F5" w:rsidRDefault="00FD0C53" w:rsidP="004146E2">
      <w:pPr>
        <w:pStyle w:val="Heading1"/>
        <w:keepNext/>
        <w:numPr>
          <w:ilvl w:val="0"/>
          <w:numId w:val="0"/>
        </w:numPr>
        <w:bidi/>
        <w:spacing w:after="0"/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</w:pP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الجدول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3: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حالة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التدابير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التشريعية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والتنظيمية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المتعلقة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="009F534C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بالمواد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الهيدروكلوروفلوروكربون</w:t>
      </w:r>
      <w:r w:rsidR="009F534C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ية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في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="009F534C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9F534C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="00A26180">
        <w:rPr>
          <w:b/>
          <w:bCs/>
          <w:sz w:val="26"/>
          <w:szCs w:val="26"/>
          <w:rtl/>
          <w:lang w:bidi="ar-LB"/>
        </w:rPr>
        <w:t>الاثني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146E2" w:rsidRPr="00DB14F5">
        <w:rPr>
          <w:b/>
          <w:bCs/>
          <w:sz w:val="26"/>
          <w:szCs w:val="26"/>
          <w:rtl/>
          <w:lang w:bidi="ar-LB"/>
        </w:rPr>
        <w:t>عشرة</w:t>
      </w:r>
    </w:p>
    <w:tbl>
      <w:tblPr>
        <w:bidiVisual/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828"/>
        <w:gridCol w:w="5487"/>
      </w:tblGrid>
      <w:tr w:rsidR="00FD0C53" w:rsidRPr="004631EA" w14:paraId="5372EBE2" w14:textId="77777777" w:rsidTr="004631EA">
        <w:trPr>
          <w:trHeight w:val="44"/>
          <w:tblHeader/>
        </w:trPr>
        <w:tc>
          <w:tcPr>
            <w:tcW w:w="3828" w:type="dxa"/>
            <w:shd w:val="clear" w:color="auto" w:fill="FFFFFF" w:themeFill="background1"/>
            <w:vAlign w:val="center"/>
          </w:tcPr>
          <w:p w14:paraId="535C9A22" w14:textId="6A40C9B0" w:rsidR="00FD0C53" w:rsidRPr="00145AF4" w:rsidRDefault="00145AF4" w:rsidP="00A26180">
            <w:pPr>
              <w:widowControl w:val="0"/>
              <w:bidi/>
              <w:ind w:right="432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145AF4">
              <w:rPr>
                <w:b/>
                <w:bCs/>
                <w:sz w:val="20"/>
                <w:rtl/>
                <w:lang w:bidi="ar-LB"/>
              </w:rPr>
              <w:t>بلدان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26180" w:rsidRPr="00145AF4">
              <w:rPr>
                <w:b/>
                <w:bCs/>
                <w:sz w:val="20"/>
                <w:rtl/>
                <w:lang w:bidi="ar-LB"/>
              </w:rPr>
              <w:t>جزر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26180" w:rsidRPr="00145AF4">
              <w:rPr>
                <w:b/>
                <w:bCs/>
                <w:sz w:val="20"/>
                <w:rtl/>
                <w:lang w:bidi="ar-LB"/>
              </w:rPr>
              <w:t>المحيط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26180" w:rsidRPr="00145AF4">
              <w:rPr>
                <w:b/>
                <w:bCs/>
                <w:sz w:val="20"/>
                <w:rtl/>
                <w:lang w:bidi="ar-LB"/>
              </w:rPr>
              <w:t>الهادئ</w:t>
            </w:r>
          </w:p>
        </w:tc>
        <w:tc>
          <w:tcPr>
            <w:tcW w:w="5487" w:type="dxa"/>
            <w:shd w:val="clear" w:color="auto" w:fill="FFFFFF" w:themeFill="background1"/>
            <w:vAlign w:val="center"/>
          </w:tcPr>
          <w:p w14:paraId="2291EE62" w14:textId="637A9BC5" w:rsidR="00FD0C53" w:rsidRPr="004631EA" w:rsidRDefault="00FD0C53" w:rsidP="00AF541F">
            <w:pPr>
              <w:widowControl w:val="0"/>
              <w:bidi/>
              <w:ind w:right="432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631EA">
              <w:rPr>
                <w:b/>
                <w:bCs/>
                <w:sz w:val="20"/>
                <w:rtl/>
                <w:lang w:bidi="ar-LB"/>
              </w:rPr>
              <w:t>التدابير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التشريعية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(الحالة)</w:t>
            </w:r>
          </w:p>
        </w:tc>
      </w:tr>
      <w:tr w:rsidR="00FD0C53" w:rsidRPr="004631EA" w14:paraId="1E3A9423" w14:textId="77777777" w:rsidTr="004631EA">
        <w:trPr>
          <w:trHeight w:val="210"/>
        </w:trPr>
        <w:tc>
          <w:tcPr>
            <w:tcW w:w="9315" w:type="dxa"/>
            <w:gridSpan w:val="2"/>
            <w:shd w:val="clear" w:color="auto" w:fill="FFFFFF" w:themeFill="background1"/>
          </w:tcPr>
          <w:p w14:paraId="7AD02579" w14:textId="4917B6D8" w:rsidR="00FD0C53" w:rsidRPr="004631EA" w:rsidRDefault="00FD0C53" w:rsidP="00AF541F">
            <w:pPr>
              <w:pStyle w:val="Default"/>
              <w:widowControl/>
              <w:bidi/>
              <w:jc w:val="both"/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الإطار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التنظيمي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للسيطرة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مركبات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الهيدروفلوروكربون</w:t>
            </w:r>
          </w:p>
        </w:tc>
      </w:tr>
      <w:tr w:rsidR="00FD0C53" w:rsidRPr="004631EA" w14:paraId="79B7CABF" w14:textId="77777777" w:rsidTr="004631EA">
        <w:trPr>
          <w:trHeight w:val="1068"/>
        </w:trPr>
        <w:tc>
          <w:tcPr>
            <w:tcW w:w="3828" w:type="dxa"/>
            <w:shd w:val="clear" w:color="auto" w:fill="FFFFFF" w:themeFill="background1"/>
          </w:tcPr>
          <w:p w14:paraId="4851BBE3" w14:textId="77777777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الجميع</w:t>
            </w:r>
          </w:p>
        </w:tc>
        <w:tc>
          <w:tcPr>
            <w:tcW w:w="5487" w:type="dxa"/>
            <w:shd w:val="clear" w:color="auto" w:fill="FFFFFF" w:themeFill="background1"/>
          </w:tcPr>
          <w:p w14:paraId="02A1BDA6" w14:textId="2C3B9C98" w:rsidR="00FD0C53" w:rsidRPr="004631EA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يناير</w:t>
            </w:r>
            <w:r w:rsidR="002E4FB8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2E4FB8">
              <w:rPr>
                <w:color w:val="auto"/>
                <w:sz w:val="20"/>
                <w:szCs w:val="20"/>
                <w:rtl/>
                <w:lang w:bidi="ar-LB"/>
              </w:rPr>
              <w:t>كانون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2E4FB8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AF4DE1">
              <w:rPr>
                <w:color w:val="auto"/>
                <w:sz w:val="20"/>
                <w:szCs w:val="20"/>
                <w:rtl/>
                <w:lang w:bidi="ar-LB"/>
              </w:rPr>
              <w:t>2021: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AF4DE1"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AF4DE1">
              <w:rPr>
                <w:color w:val="auto"/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AF4DE1"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كيريب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اتي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مارشال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وولايات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الموحدة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ونيوي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وساموا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وتوفالو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F50C6"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فانواتو</w:t>
            </w:r>
          </w:p>
          <w:p w14:paraId="11F5360A" w14:textId="33796CA3" w:rsidR="00FD0C53" w:rsidRPr="004631EA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23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نوفمبر</w:t>
            </w:r>
            <w:r w:rsidR="00FD2DEC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2DEC">
              <w:rPr>
                <w:color w:val="auto"/>
                <w:sz w:val="20"/>
                <w:szCs w:val="20"/>
                <w:rtl/>
                <w:lang w:bidi="ar-LB"/>
              </w:rPr>
              <w:t>تشرين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2DEC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سليمان</w:t>
            </w:r>
          </w:p>
          <w:p w14:paraId="0726E1F9" w14:textId="1AE21407" w:rsidR="00FD0C53" w:rsidRPr="004631EA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مايو</w:t>
            </w:r>
            <w:r w:rsidR="00FD2DEC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2DEC">
              <w:rPr>
                <w:color w:val="auto"/>
                <w:sz w:val="20"/>
                <w:szCs w:val="20"/>
                <w:rtl/>
                <w:lang w:bidi="ar-LB"/>
              </w:rPr>
              <w:t>أيار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2023: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ناورو</w:t>
            </w:r>
          </w:p>
        </w:tc>
      </w:tr>
      <w:tr w:rsidR="00FD0C53" w:rsidRPr="004631EA" w14:paraId="1BE4AB48" w14:textId="77777777" w:rsidTr="004631EA">
        <w:trPr>
          <w:trHeight w:val="210"/>
        </w:trPr>
        <w:tc>
          <w:tcPr>
            <w:tcW w:w="9315" w:type="dxa"/>
            <w:gridSpan w:val="2"/>
            <w:shd w:val="clear" w:color="auto" w:fill="FFFFFF" w:themeFill="background1"/>
          </w:tcPr>
          <w:p w14:paraId="1AE9F18F" w14:textId="5ADB484F" w:rsidR="00FD0C53" w:rsidRPr="004631EA" w:rsidRDefault="00FD0C53" w:rsidP="00145AF4">
            <w:pPr>
              <w:pStyle w:val="Default"/>
              <w:widowControl/>
              <w:bidi/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نظام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التراخيص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والحصص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145AF4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العامل</w:t>
            </w:r>
          </w:p>
        </w:tc>
      </w:tr>
      <w:tr w:rsidR="00FD0C53" w:rsidRPr="004631EA" w14:paraId="0DF13B31" w14:textId="77777777" w:rsidTr="004631EA">
        <w:trPr>
          <w:trHeight w:val="857"/>
        </w:trPr>
        <w:tc>
          <w:tcPr>
            <w:tcW w:w="3828" w:type="dxa"/>
            <w:shd w:val="clear" w:color="auto" w:fill="FFFFFF" w:themeFill="background1"/>
          </w:tcPr>
          <w:p w14:paraId="2E8BA2B4" w14:textId="38FB1D5A" w:rsidR="00FD0C53" w:rsidRPr="004631EA" w:rsidRDefault="00FD0C53" w:rsidP="000B46EB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الكل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تعتمد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الحصص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B46EB">
              <w:rPr>
                <w:sz w:val="20"/>
                <w:rtl/>
                <w:lang w:bidi="ar-LB"/>
              </w:rPr>
              <w:t>ال</w:t>
            </w:r>
            <w:r w:rsidRPr="004631EA">
              <w:rPr>
                <w:sz w:val="20"/>
                <w:rtl/>
                <w:lang w:bidi="ar-LB"/>
              </w:rPr>
              <w:t>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الأساس</w:t>
            </w:r>
            <w:r w:rsidR="000B46EB">
              <w:rPr>
                <w:sz w:val="20"/>
                <w:rtl/>
                <w:lang w:bidi="ar-LB"/>
              </w:rPr>
              <w:t>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B46EB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B46EB">
              <w:rPr>
                <w:sz w:val="20"/>
                <w:rtl/>
                <w:lang w:bidi="ar-LB"/>
              </w:rPr>
              <w:t>ال</w:t>
            </w:r>
            <w:r w:rsidR="000B46EB" w:rsidRPr="004631EA">
              <w:rPr>
                <w:sz w:val="20"/>
                <w:rtl/>
                <w:lang w:bidi="ar-LB"/>
              </w:rPr>
              <w:t>سنة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لجميع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45AF4" w:rsidRPr="00145AF4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45AF4" w:rsidRPr="00145AF4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45AF4" w:rsidRPr="00145AF4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45AF4" w:rsidRPr="00145AF4">
              <w:rPr>
                <w:sz w:val="20"/>
                <w:rtl/>
                <w:lang w:bidi="ar-LB"/>
              </w:rPr>
              <w:t>الهادئ</w:t>
            </w:r>
          </w:p>
        </w:tc>
        <w:tc>
          <w:tcPr>
            <w:tcW w:w="5487" w:type="dxa"/>
            <w:shd w:val="clear" w:color="auto" w:fill="FFFFFF" w:themeFill="background1"/>
          </w:tcPr>
          <w:p w14:paraId="3DED9A0C" w14:textId="574E1C7E" w:rsidR="00FD0C53" w:rsidRPr="004631EA" w:rsidRDefault="009B75F0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>
              <w:rPr>
                <w:color w:val="auto"/>
                <w:sz w:val="20"/>
                <w:szCs w:val="20"/>
                <w:rtl/>
                <w:lang w:bidi="ar-LB"/>
              </w:rPr>
              <w:t>النظام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الورقي: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وكيريباتي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مارشال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وناورو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ونيوي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وساموا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وتوفالو</w:t>
            </w:r>
          </w:p>
          <w:p w14:paraId="5F3BA336" w14:textId="721131E6" w:rsidR="00FD0C53" w:rsidRPr="004631EA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ال</w:t>
            </w:r>
            <w:r w:rsidR="00D6302A">
              <w:rPr>
                <w:color w:val="auto"/>
                <w:sz w:val="20"/>
                <w:szCs w:val="20"/>
                <w:rtl/>
                <w:lang w:bidi="ar-LB"/>
              </w:rPr>
              <w:t>نظام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D6302A">
              <w:rPr>
                <w:color w:val="auto"/>
                <w:sz w:val="20"/>
                <w:szCs w:val="20"/>
                <w:rtl/>
                <w:lang w:bidi="ar-LB"/>
              </w:rPr>
              <w:t>الإلكتروني: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D6302A">
              <w:rPr>
                <w:color w:val="auto"/>
                <w:sz w:val="20"/>
                <w:szCs w:val="20"/>
                <w:rtl/>
                <w:lang w:bidi="ar-LB"/>
              </w:rPr>
              <w:t>ولايات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D6302A">
              <w:rPr>
                <w:color w:val="auto"/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D6302A">
              <w:rPr>
                <w:color w:val="auto"/>
                <w:sz w:val="20"/>
                <w:szCs w:val="20"/>
                <w:rtl/>
                <w:lang w:bidi="ar-LB"/>
              </w:rPr>
              <w:t>المو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حدة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szCs w:val="20"/>
                <w:rtl/>
                <w:lang w:bidi="ar-LB"/>
              </w:rPr>
              <w:t>سليمان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szCs w:val="20"/>
                <w:rtl/>
                <w:lang w:bidi="ar-LB"/>
              </w:rPr>
              <w:t>وفانواتو</w:t>
            </w:r>
          </w:p>
        </w:tc>
      </w:tr>
      <w:tr w:rsidR="00FD0C53" w:rsidRPr="004631EA" w14:paraId="7C1A1A66" w14:textId="77777777" w:rsidTr="004631EA">
        <w:trPr>
          <w:trHeight w:val="42"/>
        </w:trPr>
        <w:tc>
          <w:tcPr>
            <w:tcW w:w="9315" w:type="dxa"/>
            <w:gridSpan w:val="2"/>
            <w:shd w:val="clear" w:color="auto" w:fill="FFFFFF" w:themeFill="background1"/>
          </w:tcPr>
          <w:p w14:paraId="7A7881D7" w14:textId="00845620" w:rsidR="00FD0C53" w:rsidRPr="004631EA" w:rsidRDefault="00FD0C53" w:rsidP="00191DA9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631EA">
              <w:rPr>
                <w:b/>
                <w:bCs/>
                <w:sz w:val="20"/>
                <w:rtl/>
                <w:lang w:bidi="ar-LB"/>
              </w:rPr>
              <w:t>اعتماد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91DA9">
              <w:rPr>
                <w:b/>
                <w:bCs/>
                <w:sz w:val="20"/>
                <w:rtl/>
                <w:lang w:bidi="ar-LB"/>
              </w:rPr>
              <w:t>ال</w:t>
            </w:r>
            <w:r w:rsidRPr="004631EA">
              <w:rPr>
                <w:b/>
                <w:bCs/>
                <w:sz w:val="20"/>
                <w:rtl/>
                <w:lang w:bidi="ar-LB"/>
              </w:rPr>
              <w:t>مدونة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91DA9">
              <w:rPr>
                <w:b/>
                <w:bCs/>
                <w:sz w:val="20"/>
                <w:rtl/>
                <w:lang w:bidi="ar-LB"/>
              </w:rPr>
              <w:t>المنسقة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91DA9">
              <w:rPr>
                <w:b/>
                <w:bCs/>
                <w:sz w:val="20"/>
                <w:rtl/>
                <w:lang w:bidi="ar-LB"/>
              </w:rPr>
              <w:t>ل</w:t>
            </w:r>
            <w:r w:rsidRPr="004631EA">
              <w:rPr>
                <w:b/>
                <w:bCs/>
                <w:sz w:val="20"/>
                <w:rtl/>
                <w:lang w:bidi="ar-LB"/>
              </w:rPr>
              <w:t>منظمة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الجمارك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العالمية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91DA9">
              <w:rPr>
                <w:b/>
                <w:bCs/>
                <w:sz w:val="20"/>
                <w:rtl/>
                <w:lang w:bidi="ar-LB"/>
              </w:rPr>
              <w:t>للمواد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الهيدروكلوروفلوروكربون</w:t>
            </w:r>
            <w:r w:rsidR="00191DA9">
              <w:rPr>
                <w:b/>
                <w:bCs/>
                <w:sz w:val="20"/>
                <w:rtl/>
                <w:lang w:bidi="ar-LB"/>
              </w:rPr>
              <w:t>ية</w:t>
            </w:r>
          </w:p>
        </w:tc>
      </w:tr>
      <w:tr w:rsidR="00FD0C53" w:rsidRPr="004631EA" w14:paraId="3600F5B2" w14:textId="77777777" w:rsidTr="004631EA">
        <w:trPr>
          <w:trHeight w:val="396"/>
        </w:trPr>
        <w:tc>
          <w:tcPr>
            <w:tcW w:w="3828" w:type="dxa"/>
            <w:shd w:val="clear" w:color="auto" w:fill="FFFFFF" w:themeFill="background1"/>
          </w:tcPr>
          <w:p w14:paraId="1073C0A8" w14:textId="0F5B7D39" w:rsidR="00FD0C53" w:rsidRPr="004631EA" w:rsidRDefault="00CF16DF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وكيريباتي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وولايات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الموحدة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وناورو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ونيوي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وساموا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سليمان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وتوفالو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وفانواتو</w:t>
            </w:r>
          </w:p>
        </w:tc>
        <w:tc>
          <w:tcPr>
            <w:tcW w:w="5487" w:type="dxa"/>
            <w:shd w:val="clear" w:color="auto" w:fill="FFFFFF" w:themeFill="background1"/>
          </w:tcPr>
          <w:p w14:paraId="43B29B69" w14:textId="22ED520D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رموز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المنسق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لعام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2017</w:t>
            </w:r>
          </w:p>
        </w:tc>
      </w:tr>
      <w:tr w:rsidR="00FD0C53" w:rsidRPr="004631EA" w14:paraId="024471BE" w14:textId="77777777" w:rsidTr="004631EA">
        <w:trPr>
          <w:trHeight w:val="394"/>
        </w:trPr>
        <w:tc>
          <w:tcPr>
            <w:tcW w:w="3828" w:type="dxa"/>
            <w:shd w:val="clear" w:color="auto" w:fill="FFFFFF" w:themeFill="background1"/>
          </w:tcPr>
          <w:p w14:paraId="5DDE6C61" w14:textId="702A253F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مارشال</w:t>
            </w:r>
          </w:p>
        </w:tc>
        <w:tc>
          <w:tcPr>
            <w:tcW w:w="5487" w:type="dxa"/>
            <w:shd w:val="clear" w:color="auto" w:fill="FFFFFF" w:themeFill="background1"/>
          </w:tcPr>
          <w:p w14:paraId="38F0A05A" w14:textId="0E4180BC" w:rsidR="00FD0C53" w:rsidRPr="004631EA" w:rsidRDefault="00FD0C53" w:rsidP="00372E22">
            <w:pPr>
              <w:widowControl w:val="0"/>
              <w:bidi/>
              <w:ind w:right="431"/>
              <w:jc w:val="left"/>
              <w:rPr>
                <w:sz w:val="20"/>
                <w:u w:val="single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لا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يوجد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ترميز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C2185">
              <w:rPr>
                <w:sz w:val="20"/>
                <w:rtl/>
                <w:lang w:bidi="ar-LB"/>
              </w:rPr>
              <w:t>منسق</w:t>
            </w:r>
            <w:r w:rsidRPr="004631EA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يتم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الإدخالات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يدويًا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وتحميلها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lastRenderedPageBreak/>
              <w:t>ورقة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72E22">
              <w:rPr>
                <w:sz w:val="20"/>
                <w:rtl/>
                <w:lang w:bidi="ar-LB"/>
              </w:rPr>
              <w:t>إكسيل</w:t>
            </w:r>
          </w:p>
        </w:tc>
      </w:tr>
      <w:tr w:rsidR="00FD0C53" w:rsidRPr="004631EA" w14:paraId="34B54A71" w14:textId="77777777" w:rsidTr="004631EA">
        <w:trPr>
          <w:trHeight w:val="74"/>
        </w:trPr>
        <w:tc>
          <w:tcPr>
            <w:tcW w:w="9315" w:type="dxa"/>
            <w:gridSpan w:val="2"/>
            <w:shd w:val="clear" w:color="auto" w:fill="FFFFFF" w:themeFill="background1"/>
          </w:tcPr>
          <w:p w14:paraId="16CC3FB9" w14:textId="2A8919BC" w:rsidR="00FD0C53" w:rsidRPr="004631EA" w:rsidRDefault="00FD0C53" w:rsidP="004F759B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631EA">
              <w:rPr>
                <w:b/>
                <w:bCs/>
                <w:sz w:val="20"/>
                <w:rtl/>
                <w:lang w:bidi="ar-LB"/>
              </w:rPr>
              <w:lastRenderedPageBreak/>
              <w:t>مراقبة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حظر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استيراد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وتصدير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المعدات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F759B">
              <w:rPr>
                <w:b/>
                <w:bCs/>
                <w:sz w:val="20"/>
                <w:rtl/>
                <w:lang w:bidi="ar-LB"/>
              </w:rPr>
              <w:t>القائمة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F759B">
              <w:rPr>
                <w:b/>
                <w:bCs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الهيدروكلوروفلوروكربون</w:t>
            </w:r>
            <w:r w:rsidR="004F759B">
              <w:rPr>
                <w:b/>
                <w:bCs/>
                <w:sz w:val="20"/>
                <w:rtl/>
                <w:lang w:bidi="ar-LB"/>
              </w:rPr>
              <w:t>ية</w:t>
            </w:r>
          </w:p>
        </w:tc>
      </w:tr>
      <w:tr w:rsidR="00FD0C53" w:rsidRPr="004631EA" w14:paraId="3CC89042" w14:textId="77777777" w:rsidTr="004631EA">
        <w:trPr>
          <w:trHeight w:val="65"/>
        </w:trPr>
        <w:tc>
          <w:tcPr>
            <w:tcW w:w="3828" w:type="dxa"/>
            <w:shd w:val="clear" w:color="auto" w:fill="FFFFFF" w:themeFill="background1"/>
          </w:tcPr>
          <w:p w14:paraId="29F59E4E" w14:textId="13DA7762" w:rsidR="00FD0C53" w:rsidRPr="004631EA" w:rsidRDefault="00D87F1C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>
              <w:rPr>
                <w:color w:val="auto"/>
                <w:sz w:val="20"/>
                <w:szCs w:val="20"/>
                <w:rtl/>
                <w:lang w:bidi="ar-LB"/>
              </w:rPr>
              <w:t>كيريباتي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وناورو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وساموا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سليمان</w:t>
            </w:r>
          </w:p>
        </w:tc>
        <w:tc>
          <w:tcPr>
            <w:tcW w:w="5487" w:type="dxa"/>
            <w:shd w:val="clear" w:color="auto" w:fill="FFFFFF" w:themeFill="background1"/>
          </w:tcPr>
          <w:p w14:paraId="4EC6D43A" w14:textId="5701A8F8" w:rsidR="00FD0C53" w:rsidRPr="004631EA" w:rsidRDefault="00FD0C53" w:rsidP="00D87F1C">
            <w:pPr>
              <w:pStyle w:val="Default"/>
              <w:bidi/>
              <w:rPr>
                <w:color w:val="auto"/>
                <w:sz w:val="20"/>
                <w:szCs w:val="20"/>
                <w:rtl/>
                <w:lang w:val="en-CA" w:bidi="ar-LB"/>
              </w:rPr>
            </w:pP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في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عملية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وضع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="00D87F1C">
              <w:rPr>
                <w:color w:val="auto"/>
                <w:sz w:val="20"/>
                <w:szCs w:val="20"/>
                <w:rtl/>
                <w:lang w:val="en-CA" w:bidi="ar-LB"/>
              </w:rPr>
              <w:t>نظام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لحظر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استيراد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المعدات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="00D87F1C">
              <w:rPr>
                <w:color w:val="auto"/>
                <w:sz w:val="20"/>
                <w:szCs w:val="20"/>
                <w:rtl/>
                <w:lang w:val="en-CA" w:bidi="ar-LB"/>
              </w:rPr>
              <w:t>القائمة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على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="00D87F1C">
              <w:rPr>
                <w:color w:val="auto"/>
                <w:sz w:val="20"/>
                <w:szCs w:val="20"/>
                <w:rtl/>
                <w:lang w:val="en-CA" w:bidi="ar-LB"/>
              </w:rPr>
              <w:t>المواد</w:t>
            </w:r>
            <w:r w:rsidR="00FE698D">
              <w:rPr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val="en-CA" w:bidi="ar-LB"/>
              </w:rPr>
              <w:t>الهيدروكلوروفلوروكربون</w:t>
            </w:r>
            <w:r w:rsidR="00D87F1C">
              <w:rPr>
                <w:color w:val="auto"/>
                <w:sz w:val="20"/>
                <w:szCs w:val="20"/>
                <w:rtl/>
                <w:lang w:val="en-CA" w:bidi="ar-LB"/>
              </w:rPr>
              <w:t>ية</w:t>
            </w:r>
          </w:p>
        </w:tc>
      </w:tr>
      <w:tr w:rsidR="00FD0C53" w:rsidRPr="004631EA" w14:paraId="20910270" w14:textId="77777777" w:rsidTr="004631EA">
        <w:trPr>
          <w:trHeight w:val="65"/>
        </w:trPr>
        <w:tc>
          <w:tcPr>
            <w:tcW w:w="3828" w:type="dxa"/>
            <w:shd w:val="clear" w:color="auto" w:fill="FFFFFF" w:themeFill="background1"/>
          </w:tcPr>
          <w:p w14:paraId="75530FFC" w14:textId="76B0A7B5" w:rsidR="00FD0C53" w:rsidRPr="004631EA" w:rsidRDefault="00905652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مارشال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وولايات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الموحدة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ونيوي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وتوفالو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sz w:val="20"/>
                <w:szCs w:val="20"/>
                <w:rtl/>
                <w:lang w:bidi="ar-LB"/>
              </w:rPr>
              <w:t>وفانواتو</w:t>
            </w:r>
          </w:p>
        </w:tc>
        <w:tc>
          <w:tcPr>
            <w:tcW w:w="5487" w:type="dxa"/>
            <w:shd w:val="clear" w:color="auto" w:fill="FFFFFF" w:themeFill="background1"/>
          </w:tcPr>
          <w:p w14:paraId="0E9938DA" w14:textId="4F7E17E6" w:rsidR="00FD0C53" w:rsidRPr="004631EA" w:rsidRDefault="00FD0C53" w:rsidP="00AF541F">
            <w:pPr>
              <w:pStyle w:val="Default"/>
              <w:bidi/>
              <w:rPr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szCs w:val="20"/>
                <w:rtl/>
                <w:lang w:bidi="ar-LB"/>
              </w:rPr>
              <w:t>كوك: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عام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2021</w:t>
            </w:r>
          </w:p>
          <w:p w14:paraId="2726B1E1" w14:textId="3DD264BC" w:rsidR="00FD0C53" w:rsidRPr="004631EA" w:rsidRDefault="00FD0C53" w:rsidP="00AF541F">
            <w:pPr>
              <w:pStyle w:val="Default"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szCs w:val="20"/>
                <w:rtl/>
                <w:lang w:bidi="ar-LB"/>
              </w:rPr>
              <w:t>مارشال: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عام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2013</w:t>
            </w:r>
          </w:p>
          <w:p w14:paraId="1282BE70" w14:textId="7049A5B3" w:rsidR="00FD0C53" w:rsidRPr="004631EA" w:rsidRDefault="00BD44C3" w:rsidP="00AF541F">
            <w:pPr>
              <w:pStyle w:val="Default"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ولايات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</w:t>
            </w:r>
            <w:r w:rsidR="00FD0C53" w:rsidRPr="004631EA">
              <w:rPr>
                <w:sz w:val="20"/>
                <w:szCs w:val="20"/>
                <w:rtl/>
                <w:lang w:bidi="ar-LB"/>
              </w:rPr>
              <w:t>حدة: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فبراير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auto"/>
                <w:sz w:val="20"/>
                <w:szCs w:val="20"/>
                <w:rtl/>
                <w:lang w:bidi="ar-LB"/>
              </w:rPr>
              <w:t>شباط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FD0C53" w:rsidRPr="004631EA">
              <w:rPr>
                <w:color w:val="auto"/>
                <w:sz w:val="20"/>
                <w:szCs w:val="20"/>
                <w:rtl/>
                <w:lang w:bidi="ar-LB"/>
              </w:rPr>
              <w:t>2021</w:t>
            </w:r>
          </w:p>
          <w:p w14:paraId="3CD07CEB" w14:textId="0C4A7AE3" w:rsidR="00FD0C53" w:rsidRPr="004631EA" w:rsidRDefault="00FD0C53" w:rsidP="00AF541F">
            <w:pPr>
              <w:pStyle w:val="Default"/>
              <w:bidi/>
              <w:rPr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نيوي: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عام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2021</w:t>
            </w:r>
          </w:p>
          <w:p w14:paraId="25551FFC" w14:textId="57015391" w:rsidR="00FD0C53" w:rsidRPr="004631EA" w:rsidRDefault="00FD0C53" w:rsidP="00AF541F">
            <w:pPr>
              <w:pStyle w:val="Default"/>
              <w:bidi/>
              <w:rPr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بالاو: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يناير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كانون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2017</w:t>
            </w:r>
          </w:p>
          <w:p w14:paraId="4DB8CD81" w14:textId="40CAD0B2" w:rsidR="00FD0C53" w:rsidRPr="004631EA" w:rsidRDefault="00FD0C53" w:rsidP="00AF541F">
            <w:pPr>
              <w:pStyle w:val="Default"/>
              <w:bidi/>
              <w:rPr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تونغا: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يناير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كانون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2016</w:t>
            </w:r>
          </w:p>
          <w:p w14:paraId="45B0A83A" w14:textId="2D5DE32C" w:rsidR="00FD0C53" w:rsidRPr="004631EA" w:rsidRDefault="00FD0C53" w:rsidP="00AF541F">
            <w:pPr>
              <w:pStyle w:val="Default"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توفالو: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أغسطس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آب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2023</w:t>
            </w:r>
          </w:p>
          <w:p w14:paraId="25329529" w14:textId="41DB6D60" w:rsidR="00FD0C53" w:rsidRPr="004631EA" w:rsidRDefault="00FD0C53" w:rsidP="00AF541F">
            <w:pPr>
              <w:pStyle w:val="Default"/>
              <w:bidi/>
              <w:rPr>
                <w:sz w:val="20"/>
                <w:szCs w:val="20"/>
                <w:rtl/>
                <w:lang w:bidi="ar-LB"/>
              </w:rPr>
            </w:pPr>
            <w:r w:rsidRPr="004631EA">
              <w:rPr>
                <w:sz w:val="20"/>
                <w:szCs w:val="20"/>
                <w:rtl/>
                <w:lang w:bidi="ar-LB"/>
              </w:rPr>
              <w:t>فانواتو: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محظور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منذ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مايو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BD44C3">
              <w:rPr>
                <w:color w:val="auto"/>
                <w:sz w:val="20"/>
                <w:szCs w:val="20"/>
                <w:rtl/>
                <w:lang w:bidi="ar-LB"/>
              </w:rPr>
              <w:t>أيار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4631EA">
              <w:rPr>
                <w:color w:val="auto"/>
                <w:sz w:val="20"/>
                <w:szCs w:val="20"/>
                <w:rtl/>
                <w:lang w:bidi="ar-LB"/>
              </w:rPr>
              <w:t>2020</w:t>
            </w:r>
          </w:p>
        </w:tc>
      </w:tr>
      <w:tr w:rsidR="00FD0C53" w:rsidRPr="004631EA" w14:paraId="77EC883B" w14:textId="77777777" w:rsidTr="004631EA">
        <w:trPr>
          <w:trHeight w:val="65"/>
        </w:trPr>
        <w:tc>
          <w:tcPr>
            <w:tcW w:w="9315" w:type="dxa"/>
            <w:gridSpan w:val="2"/>
            <w:shd w:val="clear" w:color="auto" w:fill="FFFFFF" w:themeFill="background1"/>
          </w:tcPr>
          <w:p w14:paraId="76175388" w14:textId="05FF70A0" w:rsidR="00FD0C53" w:rsidRPr="004631EA" w:rsidRDefault="00E4193D" w:rsidP="00D07C68">
            <w:pPr>
              <w:widowControl w:val="0"/>
              <w:bidi/>
              <w:ind w:right="76"/>
              <w:jc w:val="left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شروط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الحصول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تصريح/ترخيص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D07C68">
              <w:rPr>
                <w:b/>
                <w:bCs/>
                <w:sz w:val="20"/>
                <w:rtl/>
                <w:lang w:bidi="ar-LB"/>
              </w:rPr>
              <w:t>لمناولة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وتخزين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وبيع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21A87">
              <w:rPr>
                <w:b/>
                <w:bCs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الهيدروكلوروفلوروكربون</w:t>
            </w:r>
            <w:r w:rsidR="00E21A87">
              <w:rPr>
                <w:b/>
                <w:bCs/>
                <w:sz w:val="20"/>
                <w:rtl/>
                <w:lang w:bidi="ar-LB"/>
              </w:rPr>
              <w:t>ية</w:t>
            </w:r>
          </w:p>
        </w:tc>
      </w:tr>
      <w:tr w:rsidR="00FD0C53" w:rsidRPr="004631EA" w14:paraId="2D2BE949" w14:textId="77777777" w:rsidTr="004631EA">
        <w:trPr>
          <w:trHeight w:val="539"/>
        </w:trPr>
        <w:tc>
          <w:tcPr>
            <w:tcW w:w="3828" w:type="dxa"/>
            <w:shd w:val="clear" w:color="auto" w:fill="FFFFFF" w:themeFill="background1"/>
          </w:tcPr>
          <w:p w14:paraId="48333B24" w14:textId="6F8F7AAC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كوك،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كيريباتي،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مارشال،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ميكرونيسيا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المتحدة،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بالاو،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ساموا،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سليمان،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تونغا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وفانواتو</w:t>
            </w:r>
          </w:p>
        </w:tc>
        <w:tc>
          <w:tcPr>
            <w:tcW w:w="5487" w:type="dxa"/>
            <w:shd w:val="clear" w:color="auto" w:fill="FFFFFF" w:themeFill="background1"/>
          </w:tcPr>
          <w:p w14:paraId="7070A9B8" w14:textId="4276FF69" w:rsidR="00FD0C53" w:rsidRPr="004631EA" w:rsidRDefault="00E4193D" w:rsidP="00AF541F">
            <w:pPr>
              <w:widowControl w:val="0"/>
              <w:bidi/>
              <w:ind w:right="76"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الشروط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موجودة</w:t>
            </w:r>
          </w:p>
        </w:tc>
      </w:tr>
      <w:tr w:rsidR="00FD0C53" w:rsidRPr="004631EA" w14:paraId="66898FAB" w14:textId="77777777" w:rsidTr="004631EA">
        <w:trPr>
          <w:trHeight w:val="412"/>
        </w:trPr>
        <w:tc>
          <w:tcPr>
            <w:tcW w:w="3828" w:type="dxa"/>
            <w:shd w:val="clear" w:color="auto" w:fill="FFFFFF" w:themeFill="background1"/>
          </w:tcPr>
          <w:p w14:paraId="08A16FA9" w14:textId="16BF4F4F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ناورو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ونيوي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وتوفالو</w:t>
            </w:r>
          </w:p>
        </w:tc>
        <w:tc>
          <w:tcPr>
            <w:tcW w:w="5487" w:type="dxa"/>
            <w:shd w:val="clear" w:color="auto" w:fill="FFFFFF" w:themeFill="background1"/>
          </w:tcPr>
          <w:p w14:paraId="34456D94" w14:textId="3EAC8459" w:rsidR="00FD0C53" w:rsidRPr="004631EA" w:rsidRDefault="00FD0C53" w:rsidP="00D07C68">
            <w:pPr>
              <w:widowControl w:val="0"/>
              <w:bidi/>
              <w:ind w:right="76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عملية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80C67">
              <w:rPr>
                <w:sz w:val="20"/>
                <w:rtl/>
                <w:lang w:bidi="ar-LB"/>
              </w:rPr>
              <w:t>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80C67">
              <w:rPr>
                <w:sz w:val="20"/>
                <w:rtl/>
                <w:lang w:bidi="ar-LB"/>
              </w:rPr>
              <w:t>ل</w:t>
            </w:r>
            <w:r w:rsidRPr="004631EA">
              <w:rPr>
                <w:sz w:val="20"/>
                <w:rtl/>
                <w:lang w:bidi="ar-LB"/>
              </w:rPr>
              <w:t>لحصول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D5F3F">
              <w:rPr>
                <w:b/>
                <w:sz w:val="20"/>
                <w:rtl/>
                <w:lang w:bidi="ar-LB"/>
              </w:rPr>
              <w:t>تصريح/ترخيص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D07C68" w:rsidRPr="006D5F3F">
              <w:rPr>
                <w:b/>
                <w:sz w:val="20"/>
                <w:rtl/>
                <w:lang w:bidi="ar-LB"/>
              </w:rPr>
              <w:t>لمناولة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480C67" w:rsidRPr="006D5F3F">
              <w:rPr>
                <w:b/>
                <w:sz w:val="20"/>
                <w:rtl/>
                <w:lang w:bidi="ar-LB"/>
              </w:rPr>
              <w:t>وتخزين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480C67" w:rsidRPr="006D5F3F">
              <w:rPr>
                <w:b/>
                <w:sz w:val="20"/>
                <w:rtl/>
                <w:lang w:bidi="ar-LB"/>
              </w:rPr>
              <w:t>وبيع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480C67" w:rsidRPr="006D5F3F">
              <w:rPr>
                <w:b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6D5F3F">
              <w:rPr>
                <w:b/>
                <w:sz w:val="20"/>
                <w:rtl/>
                <w:lang w:bidi="ar-LB"/>
              </w:rPr>
              <w:t>الهيدروكلوروفلوروكربون</w:t>
            </w:r>
            <w:r w:rsidR="00480C67" w:rsidRPr="006D5F3F">
              <w:rPr>
                <w:b/>
                <w:sz w:val="20"/>
                <w:rtl/>
                <w:lang w:bidi="ar-LB"/>
              </w:rPr>
              <w:t>ية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</w:p>
        </w:tc>
      </w:tr>
      <w:tr w:rsidR="00FD0C53" w:rsidRPr="004631EA" w14:paraId="73F19A48" w14:textId="77777777" w:rsidTr="004631EA">
        <w:trPr>
          <w:trHeight w:val="210"/>
        </w:trPr>
        <w:tc>
          <w:tcPr>
            <w:tcW w:w="9315" w:type="dxa"/>
            <w:gridSpan w:val="2"/>
            <w:shd w:val="clear" w:color="auto" w:fill="FFFFFF" w:themeFill="background1"/>
          </w:tcPr>
          <w:p w14:paraId="46598935" w14:textId="67F5C855" w:rsidR="00FD0C53" w:rsidRPr="004631EA" w:rsidRDefault="006D5F3F" w:rsidP="006D5F3F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شروط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التوصيف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الإلزامي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4631EA">
              <w:rPr>
                <w:b/>
                <w:bCs/>
                <w:sz w:val="20"/>
                <w:rtl/>
                <w:lang w:bidi="ar-LB"/>
              </w:rPr>
              <w:t>أسطوانات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D5F3F">
              <w:rPr>
                <w:bCs/>
                <w:sz w:val="20"/>
                <w:rtl/>
                <w:lang w:bidi="ar-LB"/>
              </w:rPr>
              <w:t>المواد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  <w:r w:rsidRPr="006D5F3F">
              <w:rPr>
                <w:bCs/>
                <w:sz w:val="20"/>
                <w:rtl/>
                <w:lang w:bidi="ar-LB"/>
              </w:rPr>
              <w:t>الهيدروكلوروفلوروكربونية</w:t>
            </w:r>
          </w:p>
        </w:tc>
      </w:tr>
      <w:tr w:rsidR="00FD0C53" w:rsidRPr="004631EA" w14:paraId="76D02762" w14:textId="77777777" w:rsidTr="004631EA">
        <w:trPr>
          <w:trHeight w:val="117"/>
        </w:trPr>
        <w:tc>
          <w:tcPr>
            <w:tcW w:w="3828" w:type="dxa"/>
            <w:shd w:val="clear" w:color="auto" w:fill="FFFFFF" w:themeFill="background1"/>
          </w:tcPr>
          <w:p w14:paraId="16B8A8CE" w14:textId="36A487C6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rFonts w:eastAsia="SimSun"/>
                <w:sz w:val="20"/>
                <w:rtl/>
                <w:lang w:bidi="ar-LB"/>
              </w:rPr>
            </w:pPr>
            <w:r w:rsidRPr="004631EA">
              <w:rPr>
                <w:rFonts w:eastAsia="SimSun"/>
                <w:sz w:val="20"/>
                <w:rtl/>
                <w:lang w:bidi="ar-LB"/>
              </w:rPr>
              <w:t>كيريباتي،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الولايات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المتحدة،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ميكرونيزيا،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بالاو،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ساموا،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جزر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سليمان،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تونغا،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توفالو،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وفانواتو</w:t>
            </w:r>
          </w:p>
        </w:tc>
        <w:tc>
          <w:tcPr>
            <w:tcW w:w="5487" w:type="dxa"/>
            <w:shd w:val="clear" w:color="auto" w:fill="FFFFFF" w:themeFill="background1"/>
          </w:tcPr>
          <w:p w14:paraId="4530A8FF" w14:textId="62981733" w:rsidR="00FD0C53" w:rsidRPr="004631EA" w:rsidRDefault="008A2073" w:rsidP="00AF541F">
            <w:pPr>
              <w:widowControl w:val="0"/>
              <w:bidi/>
              <w:ind w:right="432"/>
              <w:jc w:val="left"/>
              <w:rPr>
                <w:rFonts w:eastAsia="SimSun"/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الشروط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موجودة</w:t>
            </w:r>
          </w:p>
        </w:tc>
      </w:tr>
      <w:tr w:rsidR="00FD0C53" w:rsidRPr="004631EA" w14:paraId="30403E35" w14:textId="77777777" w:rsidTr="004631EA">
        <w:trPr>
          <w:trHeight w:val="117"/>
        </w:trPr>
        <w:tc>
          <w:tcPr>
            <w:tcW w:w="3828" w:type="dxa"/>
            <w:shd w:val="clear" w:color="auto" w:fill="FFFFFF" w:themeFill="background1"/>
          </w:tcPr>
          <w:p w14:paraId="2A83D842" w14:textId="129131E9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rFonts w:eastAsia="SimSun"/>
                <w:sz w:val="20"/>
                <w:rtl/>
                <w:lang w:bidi="ar-LB"/>
              </w:rPr>
              <w:t>جزر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كوك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وجزر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مارشال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وناورو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Pr="004631EA">
              <w:rPr>
                <w:rFonts w:eastAsia="SimSun"/>
                <w:sz w:val="20"/>
                <w:rtl/>
                <w:lang w:bidi="ar-LB"/>
              </w:rPr>
              <w:t>ونيوي</w:t>
            </w:r>
          </w:p>
        </w:tc>
        <w:tc>
          <w:tcPr>
            <w:tcW w:w="5487" w:type="dxa"/>
            <w:shd w:val="clear" w:color="auto" w:fill="FFFFFF" w:themeFill="background1"/>
          </w:tcPr>
          <w:p w14:paraId="1F0C26FB" w14:textId="0F506042" w:rsidR="00FD0C53" w:rsidRPr="004631EA" w:rsidRDefault="00331A0E" w:rsidP="00331A0E">
            <w:pPr>
              <w:widowControl w:val="0"/>
              <w:bidi/>
              <w:ind w:right="432"/>
              <w:jc w:val="left"/>
              <w:rPr>
                <w:sz w:val="20"/>
                <w:rtl/>
                <w:lang w:bidi="ar-LB"/>
              </w:rPr>
            </w:pPr>
            <w:r>
              <w:rPr>
                <w:rFonts w:eastAsia="SimSun"/>
                <w:sz w:val="20"/>
                <w:rtl/>
                <w:lang w:bidi="ar-LB"/>
              </w:rPr>
              <w:t>غير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موجودة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ولكن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تم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التعهد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بعدم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استهلاك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المواد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الهيدروكلوروفلوروكربون</w:t>
            </w:r>
            <w:r>
              <w:rPr>
                <w:rFonts w:eastAsia="SimSun"/>
                <w:sz w:val="20"/>
                <w:rtl/>
                <w:lang w:bidi="ar-LB"/>
              </w:rPr>
              <w:t>ية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خلال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المرحلة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الثانية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من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خطة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إدارة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إزالة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sz w:val="20"/>
                <w:rtl/>
                <w:lang w:bidi="ar-LB"/>
              </w:rPr>
              <w:t>المواد</w:t>
            </w:r>
            <w:r w:rsidR="00FE698D">
              <w:rPr>
                <w:rFonts w:eastAsia="SimSun"/>
                <w:sz w:val="20"/>
                <w:rtl/>
                <w:lang w:bidi="ar-LB"/>
              </w:rPr>
              <w:t xml:space="preserve"> </w:t>
            </w:r>
            <w:r w:rsidR="00FD0C53" w:rsidRPr="004631EA">
              <w:rPr>
                <w:rFonts w:eastAsia="SimSun"/>
                <w:sz w:val="20"/>
                <w:rtl/>
                <w:lang w:bidi="ar-LB"/>
              </w:rPr>
              <w:t>الهيدروكلوروفلوروكربون</w:t>
            </w:r>
            <w:r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FD0C53" w:rsidRPr="004631EA" w14:paraId="15B2888A" w14:textId="77777777" w:rsidTr="004631EA">
        <w:trPr>
          <w:trHeight w:val="210"/>
        </w:trPr>
        <w:tc>
          <w:tcPr>
            <w:tcW w:w="9315" w:type="dxa"/>
            <w:gridSpan w:val="2"/>
            <w:shd w:val="clear" w:color="auto" w:fill="FFFFFF" w:themeFill="background1"/>
          </w:tcPr>
          <w:p w14:paraId="2B9F349F" w14:textId="475EF34D" w:rsidR="00FD0C53" w:rsidRPr="004631EA" w:rsidRDefault="00FD0C53" w:rsidP="003A5674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631EA">
              <w:rPr>
                <w:b/>
                <w:bCs/>
                <w:sz w:val="20"/>
                <w:rtl/>
                <w:lang w:bidi="ar-LB"/>
              </w:rPr>
              <w:t>البوليولات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A5674">
              <w:rPr>
                <w:b/>
                <w:bCs/>
                <w:sz w:val="20"/>
                <w:rtl/>
                <w:lang w:bidi="ar-LB"/>
              </w:rPr>
              <w:t>المخلوطة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مسبقًا</w:t>
            </w:r>
          </w:p>
        </w:tc>
      </w:tr>
      <w:tr w:rsidR="00FD0C53" w:rsidRPr="004631EA" w14:paraId="6F467B12" w14:textId="77777777" w:rsidTr="004631EA">
        <w:trPr>
          <w:trHeight w:val="210"/>
        </w:trPr>
        <w:tc>
          <w:tcPr>
            <w:tcW w:w="3828" w:type="dxa"/>
            <w:shd w:val="clear" w:color="auto" w:fill="FFFFFF" w:themeFill="background1"/>
          </w:tcPr>
          <w:p w14:paraId="7D2CC243" w14:textId="77777777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الجميع</w:t>
            </w:r>
          </w:p>
        </w:tc>
        <w:tc>
          <w:tcPr>
            <w:tcW w:w="5487" w:type="dxa"/>
            <w:shd w:val="clear" w:color="auto" w:fill="FFFFFF" w:themeFill="background1"/>
          </w:tcPr>
          <w:p w14:paraId="39258405" w14:textId="0C9BA7A8" w:rsidR="00FD0C53" w:rsidRPr="004631EA" w:rsidRDefault="00FD0C53" w:rsidP="003A5674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حظر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البوليولات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المخلوطة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مسبقًا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المحتوية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A5674">
              <w:rPr>
                <w:sz w:val="20"/>
                <w:rtl/>
                <w:lang w:bidi="ar-LB"/>
              </w:rPr>
              <w:t>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هيدروكلوروفلوروكربون</w:t>
            </w:r>
            <w:r w:rsidR="003A5674">
              <w:rPr>
                <w:sz w:val="20"/>
                <w:rtl/>
                <w:lang w:bidi="ar-LB"/>
              </w:rPr>
              <w:t>ية</w:t>
            </w:r>
          </w:p>
        </w:tc>
      </w:tr>
      <w:tr w:rsidR="00FD0C53" w:rsidRPr="004631EA" w14:paraId="6EF0390B" w14:textId="77777777" w:rsidTr="004631EA">
        <w:trPr>
          <w:trHeight w:val="210"/>
        </w:trPr>
        <w:tc>
          <w:tcPr>
            <w:tcW w:w="9315" w:type="dxa"/>
            <w:gridSpan w:val="2"/>
            <w:shd w:val="clear" w:color="auto" w:fill="FFFFFF" w:themeFill="background1"/>
          </w:tcPr>
          <w:p w14:paraId="7DEC57C6" w14:textId="30B45DD9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631EA">
              <w:rPr>
                <w:b/>
                <w:bCs/>
                <w:sz w:val="20"/>
                <w:rtl/>
                <w:lang w:bidi="ar-LB"/>
              </w:rPr>
              <w:t>معايير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أداء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الطاقة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الدنيا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(MEPS)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631EA">
              <w:rPr>
                <w:b/>
                <w:bCs/>
                <w:sz w:val="20"/>
                <w:rtl/>
                <w:lang w:bidi="ar-LB"/>
              </w:rPr>
              <w:t>والتصنيف</w:t>
            </w:r>
          </w:p>
        </w:tc>
      </w:tr>
      <w:tr w:rsidR="00FD0C53" w:rsidRPr="004631EA" w14:paraId="73B592E7" w14:textId="77777777" w:rsidTr="004631EA">
        <w:trPr>
          <w:trHeight w:val="210"/>
        </w:trPr>
        <w:tc>
          <w:tcPr>
            <w:tcW w:w="3828" w:type="dxa"/>
            <w:shd w:val="clear" w:color="auto" w:fill="FFFFFF" w:themeFill="background1"/>
          </w:tcPr>
          <w:p w14:paraId="10C94D6A" w14:textId="7A0AEEF0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4631E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كوك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ونيوي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631EA">
              <w:rPr>
                <w:sz w:val="20"/>
                <w:rtl/>
                <w:lang w:bidi="ar-LB"/>
              </w:rPr>
              <w:t>وتونغا</w:t>
            </w:r>
          </w:p>
        </w:tc>
        <w:tc>
          <w:tcPr>
            <w:tcW w:w="5487" w:type="dxa"/>
            <w:shd w:val="clear" w:color="auto" w:fill="FFFFFF" w:themeFill="background1"/>
          </w:tcPr>
          <w:p w14:paraId="15AB9D13" w14:textId="0E8B33B3" w:rsidR="00FD0C53" w:rsidRPr="004631EA" w:rsidRDefault="00F211FF" w:rsidP="00F211F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تم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مشروع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قانون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والتوصيف</w:t>
            </w:r>
          </w:p>
        </w:tc>
      </w:tr>
      <w:tr w:rsidR="00FD0C53" w:rsidRPr="004631EA" w14:paraId="338C77AD" w14:textId="77777777" w:rsidTr="004631EA">
        <w:trPr>
          <w:trHeight w:val="421"/>
        </w:trPr>
        <w:tc>
          <w:tcPr>
            <w:tcW w:w="3828" w:type="dxa"/>
            <w:shd w:val="clear" w:color="auto" w:fill="FFFFFF" w:themeFill="background1"/>
          </w:tcPr>
          <w:p w14:paraId="17D1A02E" w14:textId="22C8D7CC" w:rsidR="00FD0C53" w:rsidRPr="004631EA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lang w:val="en-US" w:bidi="ar-LB"/>
              </w:rPr>
            </w:pPr>
            <w:r w:rsidRPr="004631EA">
              <w:rPr>
                <w:sz w:val="20"/>
                <w:rtl/>
                <w:lang w:val="en-US" w:bidi="ar-LB"/>
              </w:rPr>
              <w:t>كيريباتي،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ساموا،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جزر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سليمان،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توفالو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وفانواتو</w:t>
            </w:r>
          </w:p>
        </w:tc>
        <w:tc>
          <w:tcPr>
            <w:tcW w:w="5487" w:type="dxa"/>
            <w:shd w:val="clear" w:color="auto" w:fill="FFFFFF" w:themeFill="background1"/>
          </w:tcPr>
          <w:p w14:paraId="5FFACCB7" w14:textId="31628C00" w:rsidR="00FD0C53" w:rsidRPr="004631EA" w:rsidRDefault="00626CE1" w:rsidP="00AF541F">
            <w:pPr>
              <w:widowControl w:val="0"/>
              <w:bidi/>
              <w:ind w:right="431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تم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اعتماد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وتنفيذ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قانون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والتوصيف</w:t>
            </w:r>
          </w:p>
        </w:tc>
      </w:tr>
      <w:tr w:rsidR="00FD0C53" w:rsidRPr="004631EA" w14:paraId="124680FE" w14:textId="77777777" w:rsidTr="004631EA">
        <w:trPr>
          <w:trHeight w:val="421"/>
        </w:trPr>
        <w:tc>
          <w:tcPr>
            <w:tcW w:w="3828" w:type="dxa"/>
            <w:shd w:val="clear" w:color="auto" w:fill="FFFFFF" w:themeFill="background1"/>
          </w:tcPr>
          <w:p w14:paraId="2ED7F09B" w14:textId="34F4A37D" w:rsidR="00FD0C53" w:rsidRPr="004631EA" w:rsidRDefault="00FD0C53" w:rsidP="00AF541F">
            <w:pPr>
              <w:widowControl w:val="0"/>
              <w:tabs>
                <w:tab w:val="left" w:pos="2235"/>
              </w:tabs>
              <w:bidi/>
              <w:ind w:right="431"/>
              <w:jc w:val="left"/>
              <w:rPr>
                <w:sz w:val="20"/>
                <w:lang w:val="en-US" w:bidi="ar-LB"/>
              </w:rPr>
            </w:pPr>
            <w:r w:rsidRPr="004631EA">
              <w:rPr>
                <w:sz w:val="20"/>
                <w:rtl/>
                <w:lang w:val="en-US" w:bidi="ar-LB"/>
              </w:rPr>
              <w:t>جزر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مارشال،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ولايات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ميكرونيسيا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المتحدة،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وناورو،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ونيوي</w:t>
            </w:r>
          </w:p>
        </w:tc>
        <w:tc>
          <w:tcPr>
            <w:tcW w:w="5487" w:type="dxa"/>
            <w:shd w:val="clear" w:color="auto" w:fill="FFFFFF" w:themeFill="background1"/>
          </w:tcPr>
          <w:p w14:paraId="2D362C19" w14:textId="381542A5" w:rsidR="00FD0C53" w:rsidRPr="004631EA" w:rsidRDefault="00FD0C53" w:rsidP="000A0336">
            <w:pPr>
              <w:widowControl w:val="0"/>
              <w:bidi/>
              <w:ind w:right="431"/>
              <w:jc w:val="left"/>
              <w:rPr>
                <w:sz w:val="20"/>
                <w:rtl/>
                <w:lang w:val="en-US" w:bidi="ar-LB"/>
              </w:rPr>
            </w:pPr>
            <w:r w:rsidRPr="004631EA">
              <w:rPr>
                <w:sz w:val="20"/>
                <w:rtl/>
                <w:lang w:val="en-US" w:bidi="ar-LB"/>
              </w:rPr>
              <w:t>لا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4631EA">
              <w:rPr>
                <w:sz w:val="20"/>
                <w:rtl/>
                <w:lang w:val="en-US" w:bidi="ar-LB"/>
              </w:rPr>
              <w:t>يوجد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0A0336">
              <w:rPr>
                <w:sz w:val="20"/>
                <w:rtl/>
                <w:lang w:val="en-US" w:bidi="ar-LB"/>
              </w:rPr>
              <w:t>قانون</w:t>
            </w:r>
            <w:r w:rsidRPr="004631EA">
              <w:rPr>
                <w:sz w:val="20"/>
                <w:lang w:val="en-US" w:bidi="ar-LB"/>
              </w:rPr>
              <w:t>/</w:t>
            </w:r>
            <w:r w:rsidR="000A0336">
              <w:rPr>
                <w:sz w:val="20"/>
                <w:rtl/>
                <w:lang w:val="en-US" w:bidi="ar-LB"/>
              </w:rPr>
              <w:t>نظام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0A0336">
              <w:rPr>
                <w:sz w:val="20"/>
                <w:rtl/>
                <w:lang w:val="en-US" w:bidi="ar-LB"/>
              </w:rPr>
              <w:t>تشريعي</w:t>
            </w:r>
          </w:p>
        </w:tc>
      </w:tr>
    </w:tbl>
    <w:p w14:paraId="35CF55CF" w14:textId="4F266D19" w:rsidR="00FD0C53" w:rsidRPr="00DB14F5" w:rsidRDefault="00FD0C53" w:rsidP="004D0E6B">
      <w:pPr>
        <w:keepNext/>
        <w:tabs>
          <w:tab w:val="left" w:pos="3354"/>
        </w:tabs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5E5877">
        <w:rPr>
          <w:i/>
          <w:iCs/>
          <w:sz w:val="26"/>
          <w:szCs w:val="26"/>
          <w:rtl/>
          <w:lang w:bidi="ar-LB"/>
        </w:rPr>
        <w:t>خدمة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التبريد</w:t>
      </w:r>
    </w:p>
    <w:p w14:paraId="6E1BAF40" w14:textId="3BA2F0F8" w:rsidR="00FD0C53" w:rsidRPr="00DB14F5" w:rsidRDefault="00FD0C53" w:rsidP="004D0E6B">
      <w:pPr>
        <w:bidi/>
        <w:spacing w:before="240" w:after="240"/>
        <w:rPr>
          <w:i/>
          <w:iCs/>
          <w:sz w:val="26"/>
          <w:szCs w:val="26"/>
          <w:u w:val="single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المكون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الإقليمي</w:t>
      </w:r>
    </w:p>
    <w:p w14:paraId="423F0F5E" w14:textId="57275433" w:rsidR="00FD0C53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</w:t>
      </w:r>
      <w:r w:rsidR="005825D6">
        <w:rPr>
          <w:sz w:val="26"/>
          <w:szCs w:val="26"/>
          <w:rtl/>
          <w:lang w:bidi="ar-LB"/>
        </w:rPr>
        <w:t>اضي</w:t>
      </w:r>
      <w:r w:rsidRPr="00DB14F5">
        <w:rPr>
          <w:sz w:val="26"/>
          <w:szCs w:val="26"/>
          <w:rtl/>
          <w:lang w:bidi="ar-LB"/>
        </w:rPr>
        <w:t>عي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فوائد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جمعيات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هدف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التواصل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مسؤولي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وجمعيات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مناقشة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مائدة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مستديرة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حول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التكنولوجيات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الصديقة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والمناخ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 w:rsidRPr="00DB14F5">
        <w:rPr>
          <w:sz w:val="26"/>
          <w:szCs w:val="26"/>
          <w:rtl/>
          <w:lang w:bidi="ar-LB"/>
        </w:rPr>
        <w:t>المتاحة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المنطقة.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الحدثين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بالتزامن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اجتماعات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الشبكة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مشاركًا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5825D6">
        <w:rPr>
          <w:sz w:val="26"/>
          <w:szCs w:val="26"/>
          <w:rtl/>
          <w:lang w:bidi="ar-LB"/>
        </w:rPr>
        <w:t>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19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الموظفين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وممثلين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صناعات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الهواء.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تنقيح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وإعادة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5825D6">
        <w:rPr>
          <w:sz w:val="26"/>
          <w:szCs w:val="26"/>
          <w:rtl/>
          <w:lang w:bidi="ar-LB"/>
        </w:rPr>
        <w:t>وتحديث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مناهج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معاهد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والمهني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الدورة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</w:t>
      </w:r>
      <w:r w:rsidR="00C77D4B">
        <w:rPr>
          <w:sz w:val="26"/>
          <w:szCs w:val="26"/>
          <w:rtl/>
          <w:lang w:bidi="ar-LB"/>
        </w:rPr>
        <w:t>كي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تعكس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احتياجات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الصناعة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أمثلة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أفضل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دراسات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حلقتي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المدربين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خمسة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مدربًا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رئيسيًا؛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ويظهر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المشاركين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قسم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أدناه.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eastAsia="zh-CN" w:bidi="ar-LB"/>
        </w:rPr>
        <w:t>وتم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C77D4B">
        <w:rPr>
          <w:sz w:val="26"/>
          <w:szCs w:val="26"/>
          <w:rtl/>
          <w:lang w:eastAsia="zh-CN" w:bidi="ar-LB"/>
        </w:rPr>
        <w:t>تطوير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C77D4B">
        <w:rPr>
          <w:sz w:val="26"/>
          <w:szCs w:val="26"/>
          <w:rtl/>
          <w:lang w:eastAsia="zh-CN" w:bidi="ar-LB"/>
        </w:rPr>
        <w:t>مواد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C77D4B">
        <w:rPr>
          <w:sz w:val="26"/>
          <w:szCs w:val="26"/>
          <w:rtl/>
          <w:lang w:eastAsia="zh-CN" w:bidi="ar-LB"/>
        </w:rPr>
        <w:t>تدريب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موحدة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لممارسات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C77D4B">
        <w:rPr>
          <w:sz w:val="26"/>
          <w:szCs w:val="26"/>
          <w:rtl/>
          <w:lang w:eastAsia="zh-CN" w:bidi="ar-LB"/>
        </w:rPr>
        <w:t>الخدمة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الجيدة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في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مجال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C77D4B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eastAsia="zh-CN" w:bidi="ar-LB"/>
        </w:rPr>
        <w:t>،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تغطي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منع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التسربات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وصيانة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المعدات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القائمة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على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البدائل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القابلة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للاشتعال،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وتم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توزيعها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أثناء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تقديم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التدريب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الوطني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على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ممارسات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B16CBE">
        <w:rPr>
          <w:sz w:val="26"/>
          <w:szCs w:val="26"/>
          <w:rtl/>
          <w:lang w:eastAsia="zh-CN" w:bidi="ar-LB"/>
        </w:rPr>
        <w:t>الخدمة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الجيدة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لفنيي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B16CBE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16CBE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B16CBE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eastAsia="zh-CN" w:bidi="ar-LB"/>
        </w:rPr>
        <w:t>.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وتم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تنظيم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="00381253">
        <w:rPr>
          <w:sz w:val="26"/>
          <w:szCs w:val="26"/>
          <w:rtl/>
          <w:lang w:eastAsia="zh-CN" w:bidi="ar-LB"/>
        </w:rPr>
        <w:t>حلقتي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عمل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eastAsia="zh-CN" w:bidi="ar-LB"/>
        </w:rPr>
        <w:t>حول</w:t>
      </w:r>
      <w:r w:rsidR="00FE698D">
        <w:rPr>
          <w:sz w:val="26"/>
          <w:szCs w:val="26"/>
          <w:rtl/>
          <w:lang w:eastAsia="zh-CN"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مخططات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وبناءً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نتائج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الاجتماعات،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بدأ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المشاركون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تبسيط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الخاصة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الوطنية،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وإنشاء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آليات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لإجراء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تقييمات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امتثال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0C10E5">
        <w:rPr>
          <w:sz w:val="26"/>
          <w:szCs w:val="26"/>
          <w:rtl/>
          <w:lang w:bidi="ar-LB"/>
        </w:rPr>
        <w:t>لشروط</w:t>
      </w:r>
      <w:r w:rsidR="00FE698D">
        <w:rPr>
          <w:sz w:val="26"/>
          <w:szCs w:val="26"/>
          <w:rtl/>
          <w:lang w:bidi="ar-LB"/>
        </w:rPr>
        <w:t xml:space="preserve"> </w:t>
      </w:r>
      <w:r w:rsidR="00381253">
        <w:rPr>
          <w:sz w:val="26"/>
          <w:szCs w:val="26"/>
          <w:rtl/>
          <w:lang w:bidi="ar-LB"/>
        </w:rPr>
        <w:t>الاعتماد</w:t>
      </w:r>
      <w:r w:rsidRPr="00DB14F5">
        <w:rPr>
          <w:sz w:val="26"/>
          <w:szCs w:val="26"/>
          <w:rtl/>
          <w:lang w:bidi="ar-LB"/>
        </w:rPr>
        <w:t>.</w:t>
      </w:r>
    </w:p>
    <w:p w14:paraId="083D5E1F" w14:textId="0E9E6025" w:rsidR="00FD0C53" w:rsidRPr="003B7ED5" w:rsidRDefault="00C962A4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0F078F" w:rsidRPr="007A3D1A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تعيين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خبير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لوضع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اتصال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ومواد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الوطني،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افتراضي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لجميع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الها</w:t>
      </w:r>
      <w:r>
        <w:rPr>
          <w:sz w:val="26"/>
          <w:szCs w:val="26"/>
          <w:rtl/>
          <w:lang w:bidi="ar-LB"/>
        </w:rPr>
        <w:t>دئ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لتقديم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الاستراتيجية.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عقد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اجتماعات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فردية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المستشار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للمساعدة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الاستراتيجية.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وتجري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حالياً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شراء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إنشاء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12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مقطع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فيديو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قصير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تستخدمهم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0F078F" w:rsidRPr="007A3D1A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كجزء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الحملات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وسائل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التواصل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الاجتماعي.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ويعمل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حالياً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7A3D1A" w:rsidRPr="00DB14F5">
        <w:rPr>
          <w:sz w:val="26"/>
          <w:szCs w:val="26"/>
          <w:rtl/>
          <w:lang w:bidi="ar-LB"/>
        </w:rPr>
        <w:t>تعيين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مستشار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يجري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تقييم</w:t>
      </w:r>
      <w:r w:rsidR="0026318B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للخيارات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السياسية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والتقنية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لإدارة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الهيدروكلوروفلوروكربون-22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مصايد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ستة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(كيريباتي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الموحدة،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وفانواتو).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وسيعمل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المستشار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لإجراء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مسح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مصايد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الأسماك،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المرافق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البحرية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والبرية.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و</w:t>
      </w:r>
      <w:r w:rsidR="00FD0C53" w:rsidRPr="003B7ED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تكنولوجيات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 w:rsidRPr="00AA2DFD">
        <w:rPr>
          <w:lang w:bidi="ar-LB"/>
        </w:rPr>
        <w:t>Ozone2Climate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والناشئة،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المناسبة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لهذه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المنطقة،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العديد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الفعاليات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مثل</w:t>
      </w:r>
      <w:r w:rsidR="00FE698D">
        <w:rPr>
          <w:sz w:val="26"/>
          <w:szCs w:val="26"/>
          <w:rtl/>
          <w:lang w:bidi="ar-LB"/>
        </w:rPr>
        <w:t xml:space="preserve"> </w:t>
      </w:r>
      <w:r w:rsidR="0026318B">
        <w:rPr>
          <w:sz w:val="26"/>
          <w:szCs w:val="26"/>
          <w:rtl/>
          <w:lang w:bidi="ar-LB"/>
        </w:rPr>
        <w:t>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المواضيعية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والاجتماعات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وغيرها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الفعاليات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العامة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B7ED5">
        <w:rPr>
          <w:sz w:val="26"/>
          <w:szCs w:val="26"/>
          <w:rtl/>
          <w:lang w:bidi="ar-LB"/>
        </w:rPr>
        <w:t>الصلة.</w:t>
      </w:r>
    </w:p>
    <w:p w14:paraId="35507DFD" w14:textId="2DCDA894" w:rsidR="00FD0C53" w:rsidRPr="00DB14F5" w:rsidRDefault="00FD0C53" w:rsidP="004D0E6B">
      <w:pPr>
        <w:pStyle w:val="Heading1"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u w:val="single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المكون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الوطني</w:t>
      </w:r>
    </w:p>
    <w:p w14:paraId="6BFE2B9F" w14:textId="25663DA2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عُقدت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الصعيد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ستة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</w:t>
      </w:r>
      <w:r w:rsidR="00640C13">
        <w:rPr>
          <w:sz w:val="26"/>
          <w:szCs w:val="26"/>
          <w:rtl/>
          <w:lang w:bidi="ar-LB"/>
        </w:rPr>
        <w:t>ر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(ولايات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وبالا</w:t>
      </w:r>
      <w:r w:rsidR="00640C13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وفانواتو)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لإجمالي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308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فنيا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مدربا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640C13">
        <w:rPr>
          <w:sz w:val="26"/>
          <w:szCs w:val="26"/>
          <w:rtl/>
          <w:lang w:bidi="ar-LB"/>
        </w:rPr>
        <w:t>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لحلقات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</w:t>
      </w:r>
      <w:r w:rsidR="00640C13">
        <w:rPr>
          <w:sz w:val="26"/>
          <w:szCs w:val="26"/>
          <w:rtl/>
          <w:lang w:bidi="ar-LB"/>
        </w:rPr>
        <w:t>بقية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الأربعة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(أي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وتوفالو)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توجد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مراكز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و/أو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منخفض.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لزيار</w:t>
      </w:r>
      <w:r w:rsidR="00640C13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لتقديم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640C13">
        <w:rPr>
          <w:sz w:val="26"/>
          <w:szCs w:val="26"/>
          <w:rtl/>
          <w:lang w:bidi="ar-LB"/>
        </w:rPr>
        <w:t>عملي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</w:p>
    <w:p w14:paraId="10DC755D" w14:textId="7E72387C" w:rsidR="00FD0C53" w:rsidRPr="00DB14F5" w:rsidRDefault="00801668" w:rsidP="00801668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4-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ملخص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حلقة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العمل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التدريبية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للمدربين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الرئيسيين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والفنيين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مجال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01668">
        <w:rPr>
          <w:b/>
          <w:bCs/>
          <w:sz w:val="26"/>
          <w:szCs w:val="26"/>
          <w:rtl/>
          <w:lang w:bidi="ar-LB"/>
        </w:rPr>
        <w:t>التبريد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01668">
        <w:rPr>
          <w:b/>
          <w:bCs/>
          <w:sz w:val="26"/>
          <w:szCs w:val="26"/>
          <w:rtl/>
          <w:lang w:bidi="ar-LB"/>
        </w:rPr>
        <w:t>وتكييف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01668">
        <w:rPr>
          <w:b/>
          <w:bCs/>
          <w:sz w:val="26"/>
          <w:szCs w:val="26"/>
          <w:rtl/>
          <w:lang w:bidi="ar-LB"/>
        </w:rPr>
        <w:t>الهواء</w:t>
      </w:r>
    </w:p>
    <w:tbl>
      <w:tblPr>
        <w:bidiVisual/>
        <w:tblW w:w="93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23"/>
        <w:gridCol w:w="2497"/>
        <w:gridCol w:w="1980"/>
        <w:gridCol w:w="2118"/>
      </w:tblGrid>
      <w:tr w:rsidR="00FD0C53" w:rsidRPr="000F1E39" w14:paraId="28B7CFD5" w14:textId="77777777" w:rsidTr="00CB01FC">
        <w:trPr>
          <w:trHeight w:val="338"/>
          <w:tblHeader/>
        </w:trPr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3B56" w14:textId="23D0FBA8" w:rsidR="00FD0C53" w:rsidRPr="000F1E39" w:rsidRDefault="000F1E39" w:rsidP="000F1E39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بلد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الهادي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E4482E" w14:textId="652F89A1" w:rsidR="00FD0C53" w:rsidRPr="000F1E39" w:rsidRDefault="00FD0C53" w:rsidP="009D0BAD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المدربين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الرئيسيين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(إجمالي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المشاركين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D0BAD">
              <w:rPr>
                <w:b/>
                <w:bCs/>
                <w:color w:val="000000"/>
                <w:sz w:val="20"/>
                <w:rtl/>
                <w:lang w:eastAsia="en-CA" w:bidi="ar-LB"/>
              </w:rPr>
              <w:t>حلقتي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عمل)</w:t>
            </w:r>
          </w:p>
        </w:tc>
        <w:tc>
          <w:tcPr>
            <w:tcW w:w="4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1E2F5" w14:textId="701A8049" w:rsidR="00FD0C53" w:rsidRPr="000F1E39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F1E39">
              <w:rPr>
                <w:b/>
                <w:bCs/>
                <w:sz w:val="20"/>
                <w:rtl/>
                <w:lang w:bidi="ar-LB"/>
              </w:rPr>
              <w:t>فنيين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CB01FC" w:rsidRPr="00CB01FC">
              <w:rPr>
                <w:b/>
                <w:bCs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CB01FC" w:rsidRPr="00CB01FC">
              <w:rPr>
                <w:b/>
                <w:bCs/>
                <w:sz w:val="20"/>
                <w:rtl/>
                <w:lang w:bidi="ar-LB"/>
              </w:rPr>
              <w:t>وتكييف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CB01FC" w:rsidRPr="00CB01FC">
              <w:rPr>
                <w:b/>
                <w:bCs/>
                <w:sz w:val="20"/>
                <w:rtl/>
                <w:lang w:bidi="ar-LB"/>
              </w:rPr>
              <w:t>الهواء</w:t>
            </w:r>
          </w:p>
          <w:p w14:paraId="705C8719" w14:textId="77777777" w:rsidR="00FD0C53" w:rsidRPr="000F1E39" w:rsidRDefault="00FD0C53" w:rsidP="00AF541F">
            <w:pPr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0F1E39" w14:paraId="02DE0509" w14:textId="77777777" w:rsidTr="00CB01FC">
        <w:trPr>
          <w:trHeight w:val="161"/>
          <w:tblHeader/>
        </w:trPr>
        <w:tc>
          <w:tcPr>
            <w:tcW w:w="2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DAB3" w14:textId="77777777" w:rsidR="00FD0C53" w:rsidRPr="000F1E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4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C0F9" w14:textId="77777777" w:rsidR="00FD0C53" w:rsidRPr="000F1E39" w:rsidRDefault="00FD0C53" w:rsidP="00AF541F">
            <w:pPr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CFEC" w14:textId="12AA1EE9" w:rsidR="00FD0C53" w:rsidRPr="000F1E39" w:rsidRDefault="00CB01FC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العمل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64CF" w14:textId="77777777" w:rsidR="00FD0C53" w:rsidRPr="000F1E39" w:rsidRDefault="00CB01FC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FD0C53"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مشاركون</w:t>
            </w:r>
          </w:p>
        </w:tc>
      </w:tr>
      <w:tr w:rsidR="00FD0C53" w:rsidRPr="000F1E39" w14:paraId="0687F104" w14:textId="77777777" w:rsidTr="00CB01FC">
        <w:trPr>
          <w:trHeight w:val="103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E7B7" w14:textId="2EBA48BD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B8D08DC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C99C54D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232EBAB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61E25DB6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DD87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5804AED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5C7397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6F576FC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50BF64C8" w14:textId="77777777" w:rsidTr="00CB01FC">
        <w:trPr>
          <w:trHeight w:val="265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09DA" w14:textId="00365BA8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EB0B7E7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C8BEC3C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EF2B966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2A6773EB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279E" w14:textId="7FA2F7CF" w:rsidR="00FD0C53" w:rsidRPr="000F1E39" w:rsidRDefault="00C224AD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</w:t>
            </w:r>
            <w:r w:rsidR="00FD0C53" w:rsidRPr="000F1E39">
              <w:rPr>
                <w:color w:val="000000"/>
                <w:sz w:val="20"/>
                <w:rtl/>
                <w:lang w:eastAsia="en-CA" w:bidi="ar-LB"/>
              </w:rPr>
              <w:t>حدة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241EC5D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B99BDF3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418E71F" w14:textId="1732B5FB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41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نساء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eastAsia="zh-CN" w:bidi="ar-LB"/>
              </w:rPr>
              <w:t>)</w:t>
            </w:r>
          </w:p>
        </w:tc>
      </w:tr>
      <w:tr w:rsidR="00FD0C53" w:rsidRPr="000F1E39" w14:paraId="550483D1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C82D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3CA3CF8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091A8AB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F009942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161BE0AD" w14:textId="77777777" w:rsidTr="00CB01FC">
        <w:trPr>
          <w:trHeight w:val="265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D918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E324456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974702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30085DB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3226D40D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1694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779FB6A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2DAEEE92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2B032172" w14:textId="5186E11A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63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eastAsia="zh-CN" w:bidi="ar-LB"/>
              </w:rPr>
              <w:t>10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0F1E39">
              <w:rPr>
                <w:sz w:val="20"/>
                <w:rtl/>
                <w:lang w:eastAsia="zh-CN" w:bidi="ar-LB"/>
              </w:rPr>
              <w:t>نساء)</w:t>
            </w:r>
          </w:p>
        </w:tc>
      </w:tr>
      <w:tr w:rsidR="00FD0C53" w:rsidRPr="000F1E39" w14:paraId="1D0BFE67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D50F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59776E39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5CC6F60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ED99A95" w14:textId="046631D3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56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(7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0F1E39" w14:paraId="16F10168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78B3" w14:textId="00FB069C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EC26F93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43F40A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9A12ABA" w14:textId="2E840122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61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eastAsia="zh-CN" w:bidi="ar-LB"/>
              </w:rPr>
              <w:t>9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0F1E39">
              <w:rPr>
                <w:sz w:val="20"/>
                <w:rtl/>
                <w:lang w:eastAsia="zh-CN" w:bidi="ar-LB"/>
              </w:rPr>
              <w:t>نساء).</w:t>
            </w:r>
          </w:p>
        </w:tc>
      </w:tr>
      <w:tr w:rsidR="00FD0C53" w:rsidRPr="000F1E39" w14:paraId="3D68B9BA" w14:textId="77777777" w:rsidTr="00CB01FC">
        <w:trPr>
          <w:trHeight w:val="265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B279" w14:textId="77777777" w:rsidR="00FD0C53" w:rsidRPr="000F1E39" w:rsidRDefault="00C224AD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تونغ</w:t>
            </w:r>
            <w:r w:rsidR="00FD0C53" w:rsidRPr="000F1E39">
              <w:rPr>
                <w:color w:val="000000"/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8FE8E91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8B03CD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C1C1BF0" w14:textId="137FD9FE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40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0F1E39" w14:paraId="1982E48C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F1DA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13B03DDF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B424949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690254FA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-</w:t>
            </w:r>
          </w:p>
        </w:tc>
      </w:tr>
      <w:tr w:rsidR="00FD0C53" w:rsidRPr="000F1E39" w14:paraId="783459B3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8DA6" w14:textId="77777777" w:rsidR="00FD0C53" w:rsidRPr="000F1E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فانواتو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3DF4FB63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color w:val="000000"/>
                <w:sz w:val="20"/>
                <w:rtl/>
                <w:lang w:eastAsia="en-CA" w:bidi="ar-LB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A5CD5E2" w14:textId="77777777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568645E6" w14:textId="4CABBDE0" w:rsidR="00FD0C53" w:rsidRPr="000F1E39" w:rsidRDefault="00FD0C53" w:rsidP="002B339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sz w:val="20"/>
                <w:rtl/>
                <w:lang w:bidi="ar-LB"/>
              </w:rPr>
              <w:t>47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(2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0F1E39">
              <w:rPr>
                <w:sz w:val="20"/>
                <w:rtl/>
                <w:lang w:bidi="ar-LB"/>
              </w:rPr>
              <w:t>نساء)</w:t>
            </w:r>
          </w:p>
        </w:tc>
      </w:tr>
      <w:tr w:rsidR="00FD0C53" w:rsidRPr="000F1E39" w14:paraId="5C0587D7" w14:textId="77777777" w:rsidTr="00CB01FC">
        <w:trPr>
          <w:trHeight w:val="247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1D5E" w14:textId="77777777" w:rsidR="00FD0C53" w:rsidRPr="000F1E39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4E0D6402" w14:textId="77777777" w:rsidR="00FD0C53" w:rsidRPr="000F1E39" w:rsidRDefault="00FD0C53" w:rsidP="002B3394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72C277CA" w14:textId="77777777" w:rsidR="00FD0C53" w:rsidRPr="000F1E39" w:rsidRDefault="00FD0C53" w:rsidP="002B3394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19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</w:tcPr>
          <w:p w14:paraId="297A8322" w14:textId="2F42ACB2" w:rsidR="00FD0C53" w:rsidRPr="000F1E39" w:rsidRDefault="00FD0C53" w:rsidP="002B3394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308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(32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0F1E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امرأة)</w:t>
            </w:r>
          </w:p>
        </w:tc>
      </w:tr>
    </w:tbl>
    <w:p w14:paraId="5B3930CD" w14:textId="034F8148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بدأت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شراء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للحصول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أدوات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لمراكز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وحلقات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الخاصة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بالتبريد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والجمارك.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إلغاء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لعدم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تمكن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أي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مقدمي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العطاءات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توفير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مجموعة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الكاملة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المشتريات.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الحين،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بدأ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شراء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المشتريات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حسب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بدلاً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حسب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لتشجيع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المزيد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مقدمي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العطاءات.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ويجري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توزيع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  <w:r w:rsidR="00FE698D">
        <w:rPr>
          <w:sz w:val="26"/>
          <w:szCs w:val="26"/>
          <w:rtl/>
          <w:lang w:bidi="ar-LB"/>
        </w:rPr>
        <w:t xml:space="preserve"> </w:t>
      </w:r>
      <w:r w:rsidR="005128F1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التوزيع،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المقرر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إجراء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تشغيل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وصيانة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الأدوات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لورش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الصيانة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واستلمت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ثماني</w:t>
      </w:r>
      <w:r w:rsidR="00EB2D52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</w:t>
      </w:r>
      <w:r w:rsidR="00EB2D52">
        <w:rPr>
          <w:sz w:val="26"/>
          <w:szCs w:val="26"/>
          <w:rtl/>
          <w:lang w:bidi="ar-LB"/>
        </w:rPr>
        <w:t>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(جزر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وول</w:t>
      </w:r>
      <w:r w:rsidR="00EB2D52">
        <w:rPr>
          <w:sz w:val="26"/>
          <w:szCs w:val="26"/>
          <w:rtl/>
          <w:lang w:bidi="ar-LB"/>
        </w:rPr>
        <w:t>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الموحدة،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EB2D52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وحدتين</w:t>
      </w:r>
      <w:r w:rsidRPr="00DB14F5">
        <w:rPr>
          <w:sz w:val="26"/>
          <w:szCs w:val="26"/>
          <w:rtl/>
          <w:lang w:bidi="ar-LB"/>
        </w:rPr>
        <w:t>،</w:t>
      </w:r>
      <w:r w:rsidRPr="00DB14F5">
        <w:rPr>
          <w:rStyle w:val="FootnoteReference"/>
          <w:sz w:val="26"/>
          <w:szCs w:val="26"/>
          <w:lang w:bidi="ar-LB"/>
        </w:rPr>
        <w:footnoteReference w:id="4"/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تبرعت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بها</w:t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جمعية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صناعة</w:t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A41528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6A1DCF">
        <w:rPr>
          <w:sz w:val="26"/>
          <w:szCs w:val="26"/>
          <w:rtl/>
          <w:lang w:bidi="ar-LB"/>
        </w:rPr>
        <w:t>الا</w:t>
      </w:r>
      <w:r w:rsidRPr="00DB14F5">
        <w:rPr>
          <w:sz w:val="26"/>
          <w:szCs w:val="26"/>
          <w:rtl/>
          <w:lang w:bidi="ar-LB"/>
        </w:rPr>
        <w:t>سترالية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29612F">
        <w:rPr>
          <w:sz w:val="26"/>
          <w:szCs w:val="26"/>
          <w:rtl/>
          <w:lang w:bidi="ar-LB"/>
        </w:rPr>
        <w:t>وجاري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استخدامها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بنشاط.</w:t>
      </w:r>
    </w:p>
    <w:p w14:paraId="3C11FF51" w14:textId="3CBF72F8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تم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إذكاء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الوعي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بشأن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إزالة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الهيدروكلوروفلوروكربون-22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بين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صناعة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صيد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الأسماك،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ويعمل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اليونيب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على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تحديد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مستشار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يمكنه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السفر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لقيادة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="00B023F0">
        <w:rPr>
          <w:color w:val="000000"/>
          <w:sz w:val="26"/>
          <w:szCs w:val="26"/>
          <w:rtl/>
          <w:lang w:bidi="ar-LB"/>
        </w:rPr>
        <w:t>دورات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التدريب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المستهدفة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في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هذا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color w:val="000000"/>
          <w:sz w:val="26"/>
          <w:szCs w:val="26"/>
          <w:rtl/>
          <w:lang w:bidi="ar-LB"/>
        </w:rPr>
        <w:t>القطاع.</w:t>
      </w:r>
      <w:r w:rsidR="00FE698D">
        <w:rPr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وشاركت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للاتصالات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الترويج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لأدوات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OzonAction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تشجيع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السلطات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الجمركية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WhatGas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لإجراءات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المتبادل،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C353C2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353C2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وتسجيل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للشحنات،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الترويج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لمقاطع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فيديو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C353C2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C353C2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C353C2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وإرشادات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سريعة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للاشتعال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المدارس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المهنية).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وأطلقت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خمس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(جزر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7805D4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سليمان)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حملاتها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الإعلامية،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تضمنت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مثل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إذكاء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الوعي،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وترجمة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إذكاء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الوعي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(بما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كتيبات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للجمارك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7805D4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والمدارس).</w:t>
      </w:r>
    </w:p>
    <w:p w14:paraId="197C8DE9" w14:textId="5CF3908C" w:rsidR="00FD0C53" w:rsidRPr="00DB14F5" w:rsidRDefault="00FD0C53" w:rsidP="004D0E6B">
      <w:pPr>
        <w:keepNext/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تنفيذ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73444E">
        <w:rPr>
          <w:i/>
          <w:iCs/>
          <w:sz w:val="26"/>
          <w:szCs w:val="26"/>
          <w:rtl/>
          <w:lang w:bidi="ar-LB"/>
        </w:rPr>
        <w:t>ورصد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المشروع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</w:p>
    <w:p w14:paraId="5A5CE20F" w14:textId="0A3B076A" w:rsidR="00FD0C53" w:rsidRPr="00DB14F5" w:rsidRDefault="00FD0C53" w:rsidP="004D0E6B">
      <w:pPr>
        <w:pStyle w:val="Heading1"/>
        <w:keepNext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صرف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8A6656">
        <w:rPr>
          <w:sz w:val="26"/>
          <w:szCs w:val="26"/>
          <w:rtl/>
          <w:lang w:bidi="ar-LB"/>
        </w:rPr>
        <w:t>المعتمد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8A6656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وقدره</w:t>
      </w:r>
      <w:r w:rsidR="00FE698D">
        <w:rPr>
          <w:sz w:val="26"/>
          <w:szCs w:val="26"/>
          <w:rtl/>
          <w:lang w:bidi="ar-LB"/>
        </w:rPr>
        <w:t xml:space="preserve"> </w:t>
      </w:r>
      <w:r w:rsidR="008A6656">
        <w:rPr>
          <w:sz w:val="26"/>
          <w:szCs w:val="26"/>
          <w:rtl/>
          <w:lang w:bidi="ar-LB"/>
        </w:rPr>
        <w:t>286,000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8A6656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8A6656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بالكامل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السفر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التنفيذ.</w:t>
      </w:r>
    </w:p>
    <w:p w14:paraId="38593F0E" w14:textId="4DC9EAD7" w:rsidR="00FD0C53" w:rsidRPr="00DB14F5" w:rsidRDefault="00FD0C53" w:rsidP="004D0E6B">
      <w:pPr>
        <w:pStyle w:val="Heading1"/>
        <w:keepNext/>
        <w:numPr>
          <w:ilvl w:val="0"/>
          <w:numId w:val="0"/>
        </w:numPr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مستوى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صرف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الأموال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52D4BB40" w14:textId="159AB37D" w:rsidR="00FD0C53" w:rsidRPr="00DB14F5" w:rsidRDefault="008A6656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أكتوبر</w:t>
      </w:r>
      <w:r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تشرين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2024،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2,540,400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المعتمد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الآن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(2,165,400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و375,000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أستراليا)،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صرف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680,401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(27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المائة)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(381,668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و298,733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أستراليا).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صرف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الرصيد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1,859,999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2025.</w:t>
      </w:r>
    </w:p>
    <w:p w14:paraId="462064CF" w14:textId="13C1ABCF" w:rsidR="00FD0C53" w:rsidRPr="00DB14F5" w:rsidRDefault="00FD0C53" w:rsidP="004D0E6B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الشريحة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8144FF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8144FF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8144FF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8144FF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8144FF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75408C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75408C">
        <w:rPr>
          <w:sz w:val="26"/>
          <w:szCs w:val="26"/>
          <w:u w:val="single"/>
          <w:rtl/>
          <w:lang w:bidi="ar-LB"/>
        </w:rPr>
        <w:t>الم</w:t>
      </w:r>
      <w:r w:rsidR="008144FF" w:rsidRPr="0081546A">
        <w:rPr>
          <w:sz w:val="26"/>
          <w:szCs w:val="26"/>
          <w:u w:val="single"/>
          <w:rtl/>
          <w:lang w:bidi="ar-LB"/>
        </w:rPr>
        <w:t>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81546A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8144FF" w:rsidRPr="0081546A">
        <w:rPr>
          <w:sz w:val="26"/>
          <w:szCs w:val="26"/>
          <w:u w:val="single"/>
          <w:rtl/>
          <w:lang w:bidi="ar-LB"/>
        </w:rPr>
        <w:t>ية</w:t>
      </w:r>
    </w:p>
    <w:p w14:paraId="63C83BE1" w14:textId="1D960029" w:rsidR="00FD0C53" w:rsidRPr="00DB14F5" w:rsidRDefault="00FD0C53" w:rsidP="004D0E6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bookmarkStart w:id="1" w:name="_Hlk126934425"/>
      <w:bookmarkStart w:id="2" w:name="_Hlk126663552"/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الموضحة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ديسمبر</w:t>
      </w:r>
      <w:r w:rsidR="009B33D4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9B33D4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9B33D4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وديسمبر</w:t>
      </w:r>
      <w:r w:rsidR="009B33D4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9B33D4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9B33D4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2030.</w:t>
      </w:r>
    </w:p>
    <w:p w14:paraId="13AE090C" w14:textId="62498FE2" w:rsidR="004D0E6B" w:rsidRDefault="00FD0C53" w:rsidP="0075408C">
      <w:pPr>
        <w:bidi/>
        <w:rPr>
          <w:b/>
          <w:bCs/>
          <w:sz w:val="26"/>
          <w:szCs w:val="26"/>
          <w:rtl/>
          <w:lang w:bidi="ar-LB"/>
        </w:rPr>
      </w:pPr>
      <w:r w:rsidRPr="00D15D0F"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5</w:t>
      </w:r>
      <w:r w:rsidR="0081546A" w:rsidRPr="00D15D0F">
        <w:rPr>
          <w:b/>
          <w:bCs/>
          <w:sz w:val="26"/>
          <w:szCs w:val="26"/>
          <w:rtl/>
          <w:lang w:bidi="ar-LB"/>
        </w:rPr>
        <w:t>-</w:t>
      </w:r>
      <w:r w:rsidR="00FE698D">
        <w:rPr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الأنشطة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التي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سيتم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تنفيذها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خلال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1546A" w:rsidRPr="00D15D0F">
        <w:rPr>
          <w:b/>
          <w:bCs/>
          <w:sz w:val="26"/>
          <w:szCs w:val="26"/>
          <w:rtl/>
          <w:lang w:bidi="ar-LB"/>
        </w:rPr>
        <w:t>الشريحة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الثانية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الثانية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15D0F">
        <w:rPr>
          <w:b/>
          <w:bCs/>
          <w:sz w:val="26"/>
          <w:szCs w:val="26"/>
          <w:rtl/>
          <w:lang w:bidi="ar-LB"/>
        </w:rPr>
        <w:t>إدارة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5408C" w:rsidRPr="00D15D0F">
        <w:rPr>
          <w:b/>
          <w:bCs/>
          <w:sz w:val="26"/>
          <w:szCs w:val="26"/>
          <w:rtl/>
          <w:lang w:bidi="ar-LB"/>
        </w:rPr>
        <w:t>إزالة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5408C" w:rsidRPr="00D15D0F">
        <w:rPr>
          <w:b/>
          <w:bCs/>
          <w:sz w:val="26"/>
          <w:szCs w:val="26"/>
          <w:rtl/>
          <w:lang w:bidi="ar-LB"/>
        </w:rPr>
        <w:t>الم</w:t>
      </w:r>
      <w:r w:rsidR="0081546A" w:rsidRPr="00D15D0F">
        <w:rPr>
          <w:b/>
          <w:bCs/>
          <w:sz w:val="26"/>
          <w:szCs w:val="26"/>
          <w:rtl/>
          <w:lang w:bidi="ar-LB"/>
        </w:rPr>
        <w:t>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1546A" w:rsidRPr="00D15D0F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5408C" w:rsidRPr="00D15D0F">
        <w:rPr>
          <w:b/>
          <w:bCs/>
          <w:sz w:val="26"/>
          <w:szCs w:val="26"/>
          <w:rtl/>
          <w:lang w:bidi="ar-LB"/>
        </w:rPr>
        <w:t>ل</w:t>
      </w:r>
      <w:r w:rsidR="00FD74B2" w:rsidRPr="00D15D0F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74B2" w:rsidRPr="00D15D0F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74B2" w:rsidRPr="00D15D0F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74B2" w:rsidRPr="00D15D0F">
        <w:rPr>
          <w:b/>
          <w:bCs/>
          <w:sz w:val="26"/>
          <w:szCs w:val="26"/>
          <w:rtl/>
          <w:lang w:bidi="ar-LB"/>
        </w:rPr>
        <w:t>الهادي</w:t>
      </w:r>
    </w:p>
    <w:p w14:paraId="352373D4" w14:textId="77777777" w:rsidR="004D0E6B" w:rsidRDefault="004D0E6B">
      <w:pPr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tbl>
      <w:tblPr>
        <w:tblStyle w:val="TableGrid"/>
        <w:bidiVisual/>
        <w:tblW w:w="944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696"/>
        <w:gridCol w:w="3544"/>
        <w:gridCol w:w="4205"/>
      </w:tblGrid>
      <w:tr w:rsidR="00FD0C53" w:rsidRPr="0075408C" w14:paraId="5D1D6439" w14:textId="77777777" w:rsidTr="0075408C">
        <w:trPr>
          <w:tblHeader/>
        </w:trPr>
        <w:tc>
          <w:tcPr>
            <w:tcW w:w="1696" w:type="dxa"/>
          </w:tcPr>
          <w:p w14:paraId="169DD0D4" w14:textId="1A731A01" w:rsidR="00FD0C53" w:rsidRPr="0075408C" w:rsidRDefault="00FD0C53" w:rsidP="00625B9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lastRenderedPageBreak/>
              <w:t>المكون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الاستراتيجي</w:t>
            </w:r>
          </w:p>
        </w:tc>
        <w:tc>
          <w:tcPr>
            <w:tcW w:w="3544" w:type="dxa"/>
            <w:vAlign w:val="center"/>
          </w:tcPr>
          <w:p w14:paraId="3F6102B9" w14:textId="7C4EA0E3" w:rsidR="00FD0C53" w:rsidRPr="0075408C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الأنشطة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الإقليمية</w:t>
            </w:r>
          </w:p>
        </w:tc>
        <w:tc>
          <w:tcPr>
            <w:tcW w:w="4205" w:type="dxa"/>
            <w:vAlign w:val="center"/>
          </w:tcPr>
          <w:p w14:paraId="07B24568" w14:textId="786FCB51" w:rsidR="00FD0C53" w:rsidRPr="0075408C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الأنشطة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الوطنية</w:t>
            </w:r>
          </w:p>
        </w:tc>
      </w:tr>
      <w:tr w:rsidR="00FD0C53" w:rsidRPr="0075408C" w14:paraId="372404EF" w14:textId="77777777" w:rsidTr="0075408C">
        <w:tc>
          <w:tcPr>
            <w:tcW w:w="1696" w:type="dxa"/>
          </w:tcPr>
          <w:p w14:paraId="4B9AB673" w14:textId="0F9E3C0F" w:rsidR="00FD0C53" w:rsidRPr="0075408C" w:rsidRDefault="00FD0C53" w:rsidP="00AF541F">
            <w:pPr>
              <w:pStyle w:val="Heading2"/>
              <w:numPr>
                <w:ilvl w:val="0"/>
                <w:numId w:val="0"/>
              </w:num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القدرة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المؤسسية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والتشريعات</w:t>
            </w:r>
          </w:p>
        </w:tc>
        <w:tc>
          <w:tcPr>
            <w:tcW w:w="3544" w:type="dxa"/>
          </w:tcPr>
          <w:p w14:paraId="09562828" w14:textId="12CD3FFE" w:rsidR="00FD0C53" w:rsidRPr="0075408C" w:rsidRDefault="00FD0C53" w:rsidP="002E4DD4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ثلاث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حلقات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مواضيعية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سنوية،</w:t>
            </w:r>
            <w:r w:rsidRPr="0075408C">
              <w:rPr>
                <w:sz w:val="20"/>
                <w:vertAlign w:val="superscript"/>
                <w:lang w:bidi="ar-LB"/>
              </w:rPr>
              <w:footnoteReference w:id="5"/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بالتزامن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اجتماعات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شبكة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لتحديد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واستعراض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المشكلات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الناشئة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وإعلام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البلدان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15D0F">
              <w:rPr>
                <w:sz w:val="20"/>
                <w:rtl/>
                <w:lang w:bidi="ar-LB"/>
              </w:rPr>
              <w:t>بها</w:t>
            </w:r>
            <w:r w:rsidRPr="0075408C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ومناقشة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الملموسة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خطط</w:t>
            </w:r>
            <w:r w:rsidR="002E4DD4">
              <w:rPr>
                <w:sz w:val="20"/>
                <w:rtl/>
                <w:lang w:bidi="ar-LB"/>
              </w:rPr>
              <w:t>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E4DD4">
              <w:rPr>
                <w:sz w:val="20"/>
                <w:rtl/>
                <w:lang w:bidi="ar-LB"/>
              </w:rPr>
              <w:t>ل</w:t>
            </w:r>
            <w:r w:rsidRPr="0075408C">
              <w:rPr>
                <w:sz w:val="20"/>
                <w:rtl/>
                <w:lang w:bidi="ar-LB"/>
              </w:rPr>
              <w:t>إدارة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E4DD4">
              <w:rPr>
                <w:sz w:val="20"/>
                <w:rtl/>
                <w:lang w:bidi="ar-LB"/>
              </w:rPr>
              <w:t>إزالة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E4DD4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E4DD4">
              <w:rPr>
                <w:sz w:val="20"/>
                <w:rtl/>
                <w:lang w:bidi="ar-LB"/>
              </w:rPr>
              <w:t>الهيدروكلوروفلوروكربونية</w:t>
            </w:r>
            <w:r w:rsidRPr="0075408C">
              <w:rPr>
                <w:sz w:val="20"/>
                <w:rtl/>
                <w:lang w:bidi="ar-LB"/>
              </w:rPr>
              <w:t>؛</w:t>
            </w:r>
          </w:p>
          <w:p w14:paraId="494F39DB" w14:textId="49BBE322" w:rsidR="00FD0C53" w:rsidRPr="0075408C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إقليمي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ثلاثة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أيام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حول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التقييم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المبني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للمقيمين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الرئيسيين.</w:t>
            </w:r>
          </w:p>
          <w:p w14:paraId="7F6B70A7" w14:textId="12880B65" w:rsidR="00FD0C53" w:rsidRPr="0075408C" w:rsidRDefault="00FD0C53" w:rsidP="007948D9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7948D9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7948D9">
              <w:rPr>
                <w:b/>
                <w:bCs/>
                <w:sz w:val="20"/>
                <w:rtl/>
                <w:lang w:bidi="ar-LB"/>
              </w:rPr>
              <w:t>280,000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7948D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7948D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  <w:tc>
          <w:tcPr>
            <w:tcW w:w="4205" w:type="dxa"/>
          </w:tcPr>
          <w:p w14:paraId="57CDBEA9" w14:textId="16C69D71" w:rsidR="00FD0C53" w:rsidRPr="0075408C" w:rsidRDefault="00FD0C53" w:rsidP="000F6E62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6E62">
              <w:rPr>
                <w:sz w:val="20"/>
                <w:rtl/>
                <w:lang w:bidi="ar-LB"/>
              </w:rPr>
              <w:t>الاستمرار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6E62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6E62">
              <w:rPr>
                <w:sz w:val="20"/>
                <w:rtl/>
                <w:lang w:bidi="ar-LB"/>
              </w:rPr>
              <w:t>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التشريعات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و/أو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6E62">
              <w:rPr>
                <w:sz w:val="20"/>
                <w:rtl/>
                <w:lang w:bidi="ar-LB"/>
              </w:rPr>
              <w:t>النظم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المحدثة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شروط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التوصيف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الإلزامي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ل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أسطوانات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المواد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الهيدروكلوروفلوروكربون</w:t>
            </w:r>
            <w:r w:rsidR="000F6E62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ية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وإنتاج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الملصقات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(</w:t>
            </w:r>
            <w:r w:rsidR="00FE698D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كيريباتي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وولايات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ميكرونيزيا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الموحدة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وبالاو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وساموا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وجزر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سليمان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وتونغا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F6E62">
              <w:rPr>
                <w:rFonts w:asciiTheme="majorBidi" w:hAnsiTheme="majorBidi"/>
                <w:sz w:val="20"/>
                <w:rtl/>
                <w:lang w:bidi="ar-LB"/>
              </w:rPr>
              <w:t>وتوفالو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وفانواتو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eastAsia="SimSun" w:hAnsiTheme="majorBidi"/>
                <w:color w:val="000000"/>
                <w:sz w:val="20"/>
                <w:rtl/>
                <w:lang w:bidi="ar-LB"/>
              </w:rPr>
              <w:t>)؛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  <w:p w14:paraId="0B184D50" w14:textId="160F287C" w:rsidR="00FD0C53" w:rsidRPr="0075408C" w:rsidRDefault="00FD0C53" w:rsidP="00FD23C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الانتهاء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مشروع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النظم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وتنفيذ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الحظر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القائمة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الهيدروكلوروفلوروكربون</w:t>
            </w:r>
            <w:r w:rsidR="00FD23CF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(كيريباتي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وناورو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23CF">
              <w:rPr>
                <w:sz w:val="20"/>
                <w:rtl/>
                <w:lang w:bidi="ar-LB"/>
              </w:rPr>
              <w:t>وساموا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سليمان).</w:t>
            </w:r>
          </w:p>
          <w:p w14:paraId="3E5AA977" w14:textId="52CCCFC1" w:rsidR="00FD0C53" w:rsidRPr="0075408C" w:rsidRDefault="00FD0C53" w:rsidP="00FD23C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FD23CF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FD23CF">
              <w:rPr>
                <w:b/>
                <w:bCs/>
                <w:sz w:val="20"/>
                <w:rtl/>
                <w:lang w:bidi="ar-LB"/>
              </w:rPr>
              <w:t>40,000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FD23CF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FD23CF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</w:tr>
      <w:tr w:rsidR="00FD0C53" w:rsidRPr="0075408C" w14:paraId="3959C5C9" w14:textId="77777777" w:rsidTr="0075408C">
        <w:tc>
          <w:tcPr>
            <w:tcW w:w="1696" w:type="dxa"/>
          </w:tcPr>
          <w:p w14:paraId="7BDE2255" w14:textId="052F895D" w:rsidR="00FD0C53" w:rsidRPr="0075408C" w:rsidRDefault="00FD0C53" w:rsidP="00AF541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bookmarkStart w:id="3" w:name="_Hlk182067987"/>
            <w:r w:rsidRPr="0075408C">
              <w:rPr>
                <w:b/>
                <w:bCs/>
                <w:sz w:val="20"/>
                <w:rtl/>
                <w:lang w:bidi="ar-LB"/>
              </w:rPr>
              <w:t>الدخول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الجمركي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والتدريب</w:t>
            </w:r>
          </w:p>
        </w:tc>
        <w:tc>
          <w:tcPr>
            <w:tcW w:w="3544" w:type="dxa"/>
          </w:tcPr>
          <w:p w14:paraId="13D80B19" w14:textId="48809EB6" w:rsidR="00FD0C53" w:rsidRPr="0075408C" w:rsidRDefault="008360AE" w:rsidP="00F4312E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لمدة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ثلاثة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أيام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لتدريب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المدربين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4312E"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C3BC9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عشر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عام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2026.</w:t>
            </w:r>
          </w:p>
          <w:p w14:paraId="622E6711" w14:textId="37F459C7" w:rsidR="00FD0C53" w:rsidRPr="0075408C" w:rsidRDefault="00FD0C53" w:rsidP="005C3BC9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5C3BC9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5C3BC9">
              <w:rPr>
                <w:b/>
                <w:bCs/>
                <w:sz w:val="20"/>
                <w:rtl/>
                <w:lang w:bidi="ar-LB"/>
              </w:rPr>
              <w:t>60,000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5C3BC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5C3BC9">
              <w:rPr>
                <w:b/>
                <w:bCs/>
                <w:sz w:val="20"/>
                <w:rtl/>
                <w:lang w:bidi="ar-LB"/>
              </w:rPr>
              <w:t>ا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4205" w:type="dxa"/>
          </w:tcPr>
          <w:p w14:paraId="2934DEBA" w14:textId="12958EC4" w:rsidR="00FD0C53" w:rsidRPr="0075408C" w:rsidRDefault="00FD0C53" w:rsidP="0013742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97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لمسؤولي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والإنفاذ</w:t>
            </w:r>
            <w:r w:rsidRPr="0075408C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عشر،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التدابير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التنظيمية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للسيطرة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الهيدروكلوروفلوروكربون</w:t>
            </w:r>
            <w:r w:rsidR="00137428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والمعدات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القائمة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عليها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(22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الشريحة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السابقة)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و43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لسماسرة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الجمارك/مستوردي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الهيدروكلوروفلوروكربون</w:t>
            </w:r>
            <w:r w:rsidR="00137428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ومواد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الأخرى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(13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الشريحة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السابقة)؛</w:t>
            </w:r>
          </w:p>
          <w:p w14:paraId="6C516075" w14:textId="4E29984D" w:rsidR="00FD0C53" w:rsidRPr="0075408C" w:rsidRDefault="00FD0C53" w:rsidP="0013742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توزيع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25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معرفًا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بناءً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نقاط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الدخول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بلد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37428" w:rsidRPr="0075408C">
              <w:rPr>
                <w:sz w:val="20"/>
                <w:rtl/>
                <w:lang w:bidi="ar-LB"/>
              </w:rPr>
              <w:t>الهادئ</w:t>
            </w:r>
            <w:r w:rsidRPr="0075408C">
              <w:rPr>
                <w:sz w:val="20"/>
                <w:rtl/>
                <w:lang w:bidi="ar-LB"/>
              </w:rPr>
              <w:t>.</w:t>
            </w:r>
          </w:p>
          <w:p w14:paraId="08EE4F02" w14:textId="22D7B124" w:rsidR="00FD0C53" w:rsidRPr="0075408C" w:rsidRDefault="00FD0C53" w:rsidP="00137428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137428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137428">
              <w:rPr>
                <w:b/>
                <w:bCs/>
                <w:sz w:val="20"/>
                <w:rtl/>
                <w:lang w:bidi="ar-LB"/>
              </w:rPr>
              <w:t>180,000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137428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137428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</w:tr>
      <w:tr w:rsidR="00FD0C53" w:rsidRPr="0075408C" w14:paraId="05B91AC9" w14:textId="77777777" w:rsidTr="0075408C">
        <w:tc>
          <w:tcPr>
            <w:tcW w:w="1696" w:type="dxa"/>
          </w:tcPr>
          <w:p w14:paraId="4405837D" w14:textId="672569F9" w:rsidR="00FD0C53" w:rsidRPr="0075408C" w:rsidRDefault="00FD0C53" w:rsidP="009919F3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bookmarkStart w:id="4" w:name="_Hlk182068059"/>
            <w:bookmarkEnd w:id="3"/>
            <w:r w:rsidRPr="0075408C">
              <w:rPr>
                <w:b/>
                <w:bCs/>
                <w:sz w:val="20"/>
                <w:rtl/>
                <w:lang w:bidi="ar-LB"/>
              </w:rPr>
              <w:t>التدريب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والاعتماد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مجال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وتكييف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919F3">
              <w:rPr>
                <w:b/>
                <w:bCs/>
                <w:sz w:val="20"/>
                <w:rtl/>
                <w:lang w:bidi="ar-LB"/>
              </w:rPr>
              <w:t>الهواء</w:t>
            </w:r>
          </w:p>
        </w:tc>
        <w:tc>
          <w:tcPr>
            <w:tcW w:w="3544" w:type="dxa"/>
          </w:tcPr>
          <w:p w14:paraId="22923997" w14:textId="373A3857" w:rsidR="00FD0C53" w:rsidRPr="0075408C" w:rsidRDefault="00FD0C53" w:rsidP="009B074D">
            <w:pPr>
              <w:bidi/>
              <w:jc w:val="left"/>
              <w:rPr>
                <w:sz w:val="20"/>
                <w:rtl/>
                <w:lang w:bidi="ar-LB"/>
              </w:rPr>
            </w:pPr>
            <w:bookmarkStart w:id="5" w:name="_Hlk182322118"/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خمسة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أيام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 w:rsidRPr="0075408C">
              <w:rPr>
                <w:sz w:val="20"/>
                <w:rtl/>
                <w:lang w:bidi="ar-LB"/>
              </w:rPr>
              <w:t>لتدريب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 w:rsidRPr="0075408C">
              <w:rPr>
                <w:sz w:val="20"/>
                <w:rtl/>
                <w:lang w:bidi="ar-LB"/>
              </w:rPr>
              <w:t>المدربين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2026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>
              <w:rPr>
                <w:sz w:val="20"/>
                <w:rtl/>
                <w:lang w:bidi="ar-LB"/>
              </w:rPr>
              <w:t>وزيارة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مدرب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خبير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>
              <w:rPr>
                <w:sz w:val="20"/>
                <w:rtl/>
                <w:lang w:bidi="ar-LB"/>
              </w:rPr>
              <w:t>ل</w:t>
            </w:r>
            <w:r w:rsidRPr="0075408C">
              <w:rPr>
                <w:sz w:val="20"/>
                <w:rtl/>
                <w:lang w:bidi="ar-LB"/>
              </w:rPr>
              <w:t>ثمانية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لتوجيه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المدربين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تقديم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B074D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(باستثناء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مارشال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وناورو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ونيوي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وتوفالو)؛</w:t>
            </w:r>
          </w:p>
          <w:bookmarkEnd w:id="5"/>
          <w:p w14:paraId="5EB80DE6" w14:textId="48BEE3D8" w:rsidR="00FD0C53" w:rsidRPr="0075408C" w:rsidRDefault="00FD0C53" w:rsidP="003053AE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-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114AF1">
              <w:rPr>
                <w:rFonts w:asciiTheme="majorBidi" w:hAnsiTheme="majorBidi"/>
                <w:sz w:val="20"/>
                <w:rtl/>
                <w:lang w:bidi="ar-LB"/>
              </w:rPr>
              <w:t>الاستمرار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114AF1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معهد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كيريباتي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للتكنولوجيا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14AF1">
              <w:rPr>
                <w:sz w:val="20"/>
                <w:rtl/>
                <w:lang w:bidi="ar-LB"/>
              </w:rPr>
              <w:t>لوضع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برنامج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تدريبي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للحصول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شهادة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الاعتماد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المستوى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الثاني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مجال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31B73">
              <w:rPr>
                <w:sz w:val="20"/>
                <w:rtl/>
                <w:lang w:bidi="ar-LB"/>
              </w:rPr>
              <w:t>الهواء</w:t>
            </w:r>
            <w:r w:rsidRPr="0075408C">
              <w:rPr>
                <w:sz w:val="20"/>
                <w:rtl/>
                <w:lang w:bidi="ar-LB"/>
              </w:rPr>
              <w:t>؛</w:t>
            </w:r>
          </w:p>
          <w:p w14:paraId="55FA2BA9" w14:textId="30017706" w:rsidR="00FD0C53" w:rsidRPr="0075408C" w:rsidRDefault="00FD0C53" w:rsidP="00DB6D43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B6D43">
              <w:rPr>
                <w:rFonts w:asciiTheme="majorBidi" w:hAnsiTheme="majorBidi"/>
                <w:sz w:val="20"/>
                <w:rtl/>
                <w:lang w:bidi="ar-LB"/>
              </w:rPr>
              <w:t>الاستمرار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B6D43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أطر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التقييم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لكل</w:t>
            </w:r>
            <w:r w:rsidR="00DB6D43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ممارسات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الخدمة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الجيدة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</w:t>
            </w:r>
            <w:r w:rsidR="00DB6D43">
              <w:rPr>
                <w:sz w:val="20"/>
                <w:rtl/>
                <w:lang w:bidi="ar-LB"/>
              </w:rPr>
              <w:t>وحدات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القابلية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ل</w:t>
            </w:r>
            <w:r w:rsidR="00DB6D43">
              <w:rPr>
                <w:sz w:val="20"/>
                <w:rtl/>
                <w:lang w:bidi="ar-LB"/>
              </w:rPr>
              <w:t>لاشتعال؛</w:t>
            </w:r>
          </w:p>
          <w:p w14:paraId="7969DCF0" w14:textId="145DBF20" w:rsidR="00FD0C53" w:rsidRPr="0075408C" w:rsidRDefault="00FD0C53" w:rsidP="007F29D9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للمقيمين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الرئيسيين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مجال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55C16">
              <w:rPr>
                <w:sz w:val="20"/>
                <w:rtl/>
                <w:lang w:bidi="ar-LB"/>
              </w:rPr>
              <w:t>الهواء</w:t>
            </w:r>
            <w:r w:rsidRPr="0075408C">
              <w:rPr>
                <w:sz w:val="20"/>
                <w:rtl/>
                <w:lang w:bidi="ar-LB"/>
              </w:rPr>
              <w:t>.</w:t>
            </w:r>
          </w:p>
          <w:p w14:paraId="6D4DEEA0" w14:textId="3FBDFC9C" w:rsidR="00FD0C53" w:rsidRPr="0075408C" w:rsidRDefault="00FD0C53" w:rsidP="00AF541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حكومة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أستراليا)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(135</w:t>
            </w:r>
            <w:r w:rsidR="007F29D9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7F29D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7F29D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  <w:tc>
          <w:tcPr>
            <w:tcW w:w="4205" w:type="dxa"/>
          </w:tcPr>
          <w:p w14:paraId="61C871AD" w14:textId="29F6BF7F" w:rsidR="00FD0C53" w:rsidRPr="0075408C" w:rsidRDefault="00FD0C53" w:rsidP="002A021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90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0217">
              <w:rPr>
                <w:rFonts w:asciiTheme="majorBidi" w:hAnsiTheme="majorBidi"/>
                <w:sz w:val="20"/>
                <w:rtl/>
                <w:lang w:bidi="ar-LB"/>
              </w:rPr>
              <w:t>حلقة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تدريبية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حول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ممارسات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الخدمة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الجيدة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لفنيي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0217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84A28">
              <w:rPr>
                <w:rFonts w:asciiTheme="majorBidi" w:hAnsiTheme="majorBidi"/>
                <w:sz w:val="20"/>
                <w:rtl/>
                <w:lang w:bidi="ar-LB"/>
              </w:rPr>
              <w:t>و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جميع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0217"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عشر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(23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الشريحة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السابقة)؛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وبناء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الدعم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لبرنامج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فنيي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A0217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A0217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ممارسات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الخدمة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الجيدة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مخططات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الوطنية</w:t>
            </w:r>
            <w:r w:rsidRPr="0075408C">
              <w:rPr>
                <w:rStyle w:val="FootnoteReference"/>
                <w:sz w:val="20"/>
                <w:lang w:bidi="ar-LB"/>
              </w:rPr>
              <w:footnoteReference w:id="6"/>
            </w:r>
            <w:r w:rsidRPr="0075408C">
              <w:rPr>
                <w:sz w:val="20"/>
                <w:rtl/>
                <w:lang w:bidi="ar-LB"/>
              </w:rPr>
              <w:t>؛</w:t>
            </w:r>
          </w:p>
          <w:p w14:paraId="61BDD5EF" w14:textId="7E60EA8D" w:rsidR="00FD0C53" w:rsidRPr="0075408C" w:rsidRDefault="00FD0C53" w:rsidP="00DE19B6">
            <w:pPr>
              <w:bidi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-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238B2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استكمال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شراء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أدوات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الخدمة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لمراكز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238B2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238B2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84A28">
              <w:rPr>
                <w:rFonts w:asciiTheme="majorBidi" w:hAnsiTheme="majorBidi"/>
                <w:sz w:val="20"/>
                <w:rtl/>
                <w:lang w:bidi="ar-LB"/>
              </w:rPr>
              <w:t>و</w:t>
            </w:r>
            <w:r w:rsidR="006238B2" w:rsidRPr="0075408C"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238B2" w:rsidRPr="0075408C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238B2">
              <w:rPr>
                <w:sz w:val="20"/>
                <w:rtl/>
                <w:lang w:bidi="ar-LB"/>
              </w:rPr>
              <w:t>وحلقات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84A28">
              <w:rPr>
                <w:sz w:val="20"/>
                <w:rtl/>
                <w:lang w:bidi="ar-LB"/>
              </w:rPr>
              <w:t>وتقديم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الأدوات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لورش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الخدمة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(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جميع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DE19B6"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E19B6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E19B6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E19B6"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E19B6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E19B6">
              <w:rPr>
                <w:sz w:val="20"/>
                <w:rtl/>
                <w:lang w:bidi="ar-LB"/>
              </w:rPr>
              <w:t>عشر</w:t>
            </w:r>
            <w:r w:rsidRPr="0075408C">
              <w:rPr>
                <w:rFonts w:asciiTheme="majorBidi" w:hAnsiTheme="majorBidi"/>
                <w:sz w:val="20"/>
                <w:rtl/>
                <w:lang w:bidi="ar-LB"/>
              </w:rPr>
              <w:t>).</w:t>
            </w:r>
          </w:p>
          <w:p w14:paraId="4AC514BB" w14:textId="3C17A762" w:rsidR="00FD0C53" w:rsidRPr="0075408C" w:rsidRDefault="00FD0C53" w:rsidP="00AD3752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AD3752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(254</w:t>
            </w:r>
            <w:r w:rsidR="00AD3752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AD3752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AD3752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</w:tr>
      <w:bookmarkEnd w:id="4"/>
      <w:tr w:rsidR="00FD0C53" w:rsidRPr="0075408C" w14:paraId="5DD127E0" w14:textId="77777777" w:rsidTr="0075408C">
        <w:tc>
          <w:tcPr>
            <w:tcW w:w="1696" w:type="dxa"/>
          </w:tcPr>
          <w:p w14:paraId="2945441F" w14:textId="474370E1" w:rsidR="00FD0C53" w:rsidRPr="0075408C" w:rsidRDefault="00FD0C53" w:rsidP="00AF541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التواصل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والتوعية</w:t>
            </w:r>
          </w:p>
        </w:tc>
        <w:tc>
          <w:tcPr>
            <w:tcW w:w="3544" w:type="dxa"/>
          </w:tcPr>
          <w:p w14:paraId="61532E74" w14:textId="2E569EAC" w:rsidR="00FD0C53" w:rsidRPr="0075408C" w:rsidRDefault="00FD0C53" w:rsidP="0075107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الحملات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الإعلامية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السنوية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وإنتاج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سيستخدمها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بلد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الهادئ</w:t>
            </w:r>
            <w:r w:rsidRPr="0075408C">
              <w:rPr>
                <w:sz w:val="20"/>
                <w:rtl/>
                <w:lang w:bidi="ar-LB"/>
              </w:rPr>
              <w:t>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عروض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التكنولوجيا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والخدمات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عامين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بالتنسيق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الأحداث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للترويج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للتكنولوجيات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الصديقة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للمناخ؛</w:t>
            </w:r>
          </w:p>
          <w:p w14:paraId="4F2A0622" w14:textId="7BAA260B" w:rsidR="00FD0C53" w:rsidRPr="0075408C" w:rsidRDefault="00FD0C53" w:rsidP="00751071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التعاقد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شركة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إعلامية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لتطوير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12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مقطع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فيديو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قصير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لكي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يستخدمها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51071">
              <w:rPr>
                <w:sz w:val="20"/>
                <w:rtl/>
                <w:lang w:bidi="ar-LB"/>
              </w:rPr>
              <w:t>ل</w:t>
            </w:r>
            <w:r w:rsidRPr="0075408C">
              <w:rPr>
                <w:sz w:val="20"/>
                <w:rtl/>
                <w:lang w:bidi="ar-LB"/>
              </w:rPr>
              <w:t>حملاتهم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وسائل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التواصل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الاجتماعي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الوطنية.</w:t>
            </w:r>
          </w:p>
          <w:p w14:paraId="1A3A3912" w14:textId="04F1329B" w:rsidR="00FD0C53" w:rsidRPr="0075408C" w:rsidRDefault="00FD0C53" w:rsidP="0028391E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751071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28391E">
              <w:rPr>
                <w:b/>
                <w:bCs/>
                <w:sz w:val="20"/>
                <w:rtl/>
                <w:lang w:bidi="ar-LB"/>
              </w:rPr>
              <w:t>60,000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28391E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28391E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  <w:tc>
          <w:tcPr>
            <w:tcW w:w="4205" w:type="dxa"/>
          </w:tcPr>
          <w:p w14:paraId="46AC1E89" w14:textId="3CD4D351" w:rsidR="00FD0C53" w:rsidRPr="0075408C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حملات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إعلامية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سنوية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تستهدف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وورش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الخدمة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والفنيين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والمستخدمين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النهائيين؛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وترجمة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اللغات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المرحلة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الثانية.</w:t>
            </w:r>
          </w:p>
          <w:p w14:paraId="541C540C" w14:textId="3BCD7DD9" w:rsidR="00FD0C53" w:rsidRPr="0075408C" w:rsidRDefault="00FD0C53" w:rsidP="000C49C6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0C49C6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(294</w:t>
            </w:r>
            <w:r w:rsidR="000C49C6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C49C6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0C49C6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</w:tr>
      <w:tr w:rsidR="00FD0C53" w:rsidRPr="0075408C" w14:paraId="45B86FF9" w14:textId="77777777" w:rsidTr="0075408C">
        <w:trPr>
          <w:trHeight w:val="1399"/>
        </w:trPr>
        <w:tc>
          <w:tcPr>
            <w:tcW w:w="1696" w:type="dxa"/>
          </w:tcPr>
          <w:p w14:paraId="3BF39C35" w14:textId="7545EAF0" w:rsidR="00FD0C53" w:rsidRPr="0075408C" w:rsidRDefault="00FD0C53" w:rsidP="00A94ADE">
            <w:pPr>
              <w:keepNext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lastRenderedPageBreak/>
              <w:t>إدارة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قطاع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94ADE">
              <w:rPr>
                <w:b/>
                <w:bCs/>
                <w:sz w:val="20"/>
                <w:rtl/>
                <w:lang w:bidi="ar-LB"/>
              </w:rPr>
              <w:t>مصايد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94ADE">
              <w:rPr>
                <w:b/>
                <w:bCs/>
                <w:sz w:val="20"/>
                <w:rtl/>
                <w:lang w:bidi="ar-LB"/>
              </w:rPr>
              <w:t>الأسماك</w:t>
            </w:r>
          </w:p>
        </w:tc>
        <w:tc>
          <w:tcPr>
            <w:tcW w:w="3544" w:type="dxa"/>
          </w:tcPr>
          <w:p w14:paraId="0BBC834F" w14:textId="11F4DD7B" w:rsidR="00FD0C53" w:rsidRPr="0075408C" w:rsidRDefault="00FD0C53" w:rsidP="008E0DDD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اس</w:t>
            </w:r>
            <w:r w:rsidR="0081201D">
              <w:rPr>
                <w:sz w:val="20"/>
                <w:rtl/>
                <w:lang w:bidi="ar-LB"/>
              </w:rPr>
              <w:t>تشارية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واحدة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(لكيريباتي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مارشال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الموحدة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سليمان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1201D">
              <w:rPr>
                <w:sz w:val="20"/>
                <w:rtl/>
                <w:lang w:bidi="ar-LB"/>
              </w:rPr>
              <w:t>وتوفالو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وفانواتو)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جاهزية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وتحديد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الأنشطة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المخصصة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ل</w:t>
            </w:r>
            <w:r w:rsidRPr="0075408C">
              <w:rPr>
                <w:sz w:val="20"/>
                <w:rtl/>
                <w:lang w:bidi="ar-LB"/>
              </w:rPr>
              <w:t>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بلد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لإدارة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استخدام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الهيدروكلوروفلوروك</w:t>
            </w:r>
            <w:r w:rsidR="008E0DDD">
              <w:rPr>
                <w:sz w:val="20"/>
                <w:rtl/>
                <w:lang w:bidi="ar-LB"/>
              </w:rPr>
              <w:t>ربون-22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قطاع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مصايد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الأسماك؛</w:t>
            </w:r>
          </w:p>
          <w:p w14:paraId="5A06304F" w14:textId="16DCAF4B" w:rsidR="00FD0C53" w:rsidRPr="0075408C" w:rsidRDefault="00FD0C53" w:rsidP="008E0DDD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و</w:t>
            </w:r>
            <w:r w:rsidRPr="0075408C">
              <w:rPr>
                <w:sz w:val="20"/>
                <w:rtl/>
                <w:lang w:bidi="ar-LB"/>
              </w:rPr>
              <w:t>تعيين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مستشار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إقليمي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مسح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تقييمي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لقطاع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مصايد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الأسماك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ستة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الهادئ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وتحديد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الخيارات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السياسية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والتقنية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لإزالة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E0DDD">
              <w:rPr>
                <w:sz w:val="20"/>
                <w:rtl/>
                <w:lang w:bidi="ar-LB"/>
              </w:rPr>
              <w:t>الهيدروكلوروفلوروكربون</w:t>
            </w:r>
            <w:r w:rsidRPr="0075408C">
              <w:rPr>
                <w:sz w:val="20"/>
                <w:rtl/>
                <w:lang w:bidi="ar-LB"/>
              </w:rPr>
              <w:noBreakHyphen/>
              <w:t>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القطاع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.</w:t>
            </w:r>
          </w:p>
          <w:p w14:paraId="3A7832E5" w14:textId="704DB832" w:rsidR="00FD0C53" w:rsidRPr="0075408C" w:rsidRDefault="00FE698D" w:rsidP="00092BDE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092BDE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)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092BDE">
              <w:rPr>
                <w:b/>
                <w:bCs/>
                <w:sz w:val="20"/>
                <w:rtl/>
                <w:lang w:bidi="ar-LB"/>
              </w:rPr>
              <w:t>60,000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92BDE">
              <w:rPr>
                <w:b/>
                <w:bCs/>
                <w:sz w:val="20"/>
                <w:rtl/>
                <w:lang w:bidi="ar-LB"/>
              </w:rPr>
              <w:t>ا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092BDE">
              <w:rPr>
                <w:b/>
                <w:bCs/>
                <w:sz w:val="20"/>
                <w:rtl/>
                <w:lang w:bidi="ar-LB"/>
              </w:rPr>
              <w:t>ا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</w:p>
        </w:tc>
        <w:tc>
          <w:tcPr>
            <w:tcW w:w="4205" w:type="dxa"/>
          </w:tcPr>
          <w:p w14:paraId="3045601F" w14:textId="3D3FED06" w:rsidR="00FD0C53" w:rsidRPr="0075408C" w:rsidRDefault="00FD0C53" w:rsidP="00A53C85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bookmarkStart w:id="6" w:name="_Hlk182067780"/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تقديم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المساعدة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الفنية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سليمان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وفانواتو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لاستبدال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التخزين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البارد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القائمة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الهيدروكلوروفلوروكربون</w:t>
            </w:r>
            <w:r w:rsidR="00A53C85" w:rsidRPr="0075408C">
              <w:rPr>
                <w:sz w:val="20"/>
                <w:rtl/>
                <w:lang w:bidi="ar-LB"/>
              </w:rPr>
              <w:noBreakHyphen/>
              <w:t>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بتكنولوجيا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صديقة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للمناخ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وتدريب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53C85">
              <w:rPr>
                <w:sz w:val="20"/>
                <w:rtl/>
                <w:lang w:bidi="ar-LB"/>
              </w:rPr>
              <w:t>قدره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40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أفضل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الممارسات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للتبريد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الصناعي.</w:t>
            </w:r>
          </w:p>
          <w:p w14:paraId="7085526F" w14:textId="6C1A79DA" w:rsidR="00FD0C53" w:rsidRPr="0075408C" w:rsidRDefault="00FD0C53" w:rsidP="00A53C85">
            <w:pPr>
              <w:keepNext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A53C85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(65</w:t>
            </w:r>
            <w:r w:rsidR="00A53C85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A53C85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A53C85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السابقة)</w:t>
            </w:r>
            <w:bookmarkEnd w:id="6"/>
          </w:p>
        </w:tc>
      </w:tr>
      <w:tr w:rsidR="00FD0C53" w:rsidRPr="0075408C" w14:paraId="2F471B84" w14:textId="77777777" w:rsidTr="0075408C">
        <w:tc>
          <w:tcPr>
            <w:tcW w:w="1696" w:type="dxa"/>
            <w:vMerge w:val="restart"/>
          </w:tcPr>
          <w:p w14:paraId="4FAC82D7" w14:textId="3C6E76E9" w:rsidR="00FD0C53" w:rsidRPr="0075408C" w:rsidRDefault="00FD0C53" w:rsidP="00AF541F">
            <w:pPr>
              <w:keepNext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للحفاظ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كفاءة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الطاقة</w:t>
            </w:r>
          </w:p>
        </w:tc>
        <w:tc>
          <w:tcPr>
            <w:tcW w:w="3544" w:type="dxa"/>
          </w:tcPr>
          <w:p w14:paraId="282454B6" w14:textId="5EE5BB1B" w:rsidR="00FD0C53" w:rsidRPr="0075408C" w:rsidRDefault="00FD0C53" w:rsidP="00AF541F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يتم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وصف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الأنشطة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بالتفصيل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القسم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5408C">
              <w:rPr>
                <w:sz w:val="20"/>
                <w:rtl/>
                <w:lang w:bidi="ar-LB"/>
              </w:rPr>
              <w:t>التالي.</w:t>
            </w:r>
          </w:p>
          <w:p w14:paraId="14D2A575" w14:textId="7BF44007" w:rsidR="00FD0C53" w:rsidRPr="0075408C" w:rsidRDefault="00FD0C53" w:rsidP="00012A65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012A65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(405</w:t>
            </w:r>
            <w:r w:rsidR="003F5A77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3F5A77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3F5A77">
              <w:rPr>
                <w:b/>
                <w:bCs/>
                <w:sz w:val="20"/>
                <w:rtl/>
                <w:lang w:bidi="ar-LB"/>
              </w:rPr>
              <w:t>ا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4205" w:type="dxa"/>
            <w:vMerge w:val="restart"/>
          </w:tcPr>
          <w:p w14:paraId="70223D16" w14:textId="4C13E8DE" w:rsidR="00FD0C53" w:rsidRPr="0075408C" w:rsidRDefault="00012A65" w:rsidP="00AF541F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يتم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وصف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الأنشطة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بالتفصيل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القسم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75408C">
              <w:rPr>
                <w:sz w:val="20"/>
                <w:rtl/>
                <w:lang w:bidi="ar-LB"/>
              </w:rPr>
              <w:t>التالي.</w:t>
            </w:r>
          </w:p>
          <w:p w14:paraId="6C8E6F0C" w14:textId="1AFD4528" w:rsidR="00FD0C53" w:rsidRPr="0075408C" w:rsidRDefault="00FD0C53" w:rsidP="00012A65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012A65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(548</w:t>
            </w:r>
            <w:r w:rsidR="00012A65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12A65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012A65">
              <w:rPr>
                <w:b/>
                <w:bCs/>
                <w:sz w:val="20"/>
                <w:rtl/>
                <w:lang w:bidi="ar-LB"/>
              </w:rPr>
              <w:t>ا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</w:tr>
      <w:tr w:rsidR="00FD0C53" w:rsidRPr="0075408C" w14:paraId="2E76E58A" w14:textId="77777777" w:rsidTr="0075408C">
        <w:tc>
          <w:tcPr>
            <w:tcW w:w="1696" w:type="dxa"/>
            <w:vMerge/>
          </w:tcPr>
          <w:p w14:paraId="55F7700B" w14:textId="77777777" w:rsidR="00FD0C53" w:rsidRPr="0075408C" w:rsidRDefault="00FD0C53" w:rsidP="00AF541F">
            <w:pPr>
              <w:keepNext/>
              <w:jc w:val="left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3544" w:type="dxa"/>
          </w:tcPr>
          <w:p w14:paraId="10922EB7" w14:textId="66E9BF92" w:rsidR="00FD0C53" w:rsidRPr="0075408C" w:rsidRDefault="00FD0C53" w:rsidP="00AF541F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(حكومة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أستراليا)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(247</w:t>
            </w:r>
            <w:r w:rsidR="00012A65">
              <w:rPr>
                <w:b/>
                <w:bCs/>
                <w:sz w:val="20"/>
                <w:rtl/>
                <w:lang w:bidi="ar-LB"/>
              </w:rPr>
              <w:t>,</w:t>
            </w:r>
            <w:r w:rsidRPr="0075408C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12A65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012A65">
              <w:rPr>
                <w:b/>
                <w:bCs/>
                <w:sz w:val="20"/>
                <w:rtl/>
                <w:lang w:bidi="ar-LB"/>
              </w:rPr>
              <w:t>ا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4205" w:type="dxa"/>
            <w:vMerge/>
          </w:tcPr>
          <w:p w14:paraId="5316D85A" w14:textId="77777777" w:rsidR="00FD0C53" w:rsidRPr="0075408C" w:rsidRDefault="00FD0C53" w:rsidP="00AF541F">
            <w:pPr>
              <w:keepNext/>
              <w:jc w:val="left"/>
              <w:rPr>
                <w:sz w:val="20"/>
                <w:rtl/>
                <w:lang w:bidi="ar-LB"/>
              </w:rPr>
            </w:pPr>
          </w:p>
        </w:tc>
      </w:tr>
      <w:tr w:rsidR="00FD0C53" w:rsidRPr="0075408C" w14:paraId="1DC6021E" w14:textId="77777777" w:rsidTr="0075408C">
        <w:trPr>
          <w:trHeight w:val="77"/>
        </w:trPr>
        <w:tc>
          <w:tcPr>
            <w:tcW w:w="1696" w:type="dxa"/>
          </w:tcPr>
          <w:p w14:paraId="2250A7BE" w14:textId="085D205B" w:rsidR="00FD0C53" w:rsidRPr="0075408C" w:rsidRDefault="00FD0C53" w:rsidP="002161CC">
            <w:pPr>
              <w:keepNext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التنفيذ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والتنسيق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161CC">
              <w:rPr>
                <w:b/>
                <w:bCs/>
                <w:sz w:val="20"/>
                <w:rtl/>
                <w:lang w:bidi="ar-LB"/>
              </w:rPr>
              <w:t>والرصد</w:t>
            </w:r>
          </w:p>
        </w:tc>
        <w:tc>
          <w:tcPr>
            <w:tcW w:w="3544" w:type="dxa"/>
          </w:tcPr>
          <w:p w14:paraId="0B3FD7E1" w14:textId="43A7452C" w:rsidR="00FD0C53" w:rsidRPr="0075408C" w:rsidRDefault="00FD0C53" w:rsidP="00AF541F">
            <w:pPr>
              <w:keepNext/>
              <w:bidi/>
              <w:jc w:val="left"/>
              <w:rPr>
                <w:bCs/>
                <w:sz w:val="20"/>
                <w:rtl/>
                <w:lang w:bidi="ar-LB"/>
              </w:rPr>
            </w:pPr>
            <w:r w:rsidRPr="0075408C">
              <w:rPr>
                <w:bCs/>
                <w:sz w:val="20"/>
                <w:rtl/>
                <w:lang w:bidi="ar-LB"/>
              </w:rPr>
              <w:t>-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Cs/>
                <w:sz w:val="20"/>
                <w:rtl/>
                <w:lang w:bidi="ar-LB"/>
              </w:rPr>
              <w:t>لا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Cs/>
                <w:sz w:val="20"/>
                <w:rtl/>
                <w:lang w:bidi="ar-LB"/>
              </w:rPr>
              <w:t>يوجد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Cs/>
                <w:sz w:val="20"/>
                <w:rtl/>
                <w:lang w:bidi="ar-LB"/>
              </w:rPr>
              <w:t>مكون</w:t>
            </w:r>
            <w:r w:rsidR="00FE698D">
              <w:rPr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Cs/>
                <w:sz w:val="20"/>
                <w:rtl/>
                <w:lang w:bidi="ar-LB"/>
              </w:rPr>
              <w:t>إقليمي.</w:t>
            </w:r>
          </w:p>
        </w:tc>
        <w:tc>
          <w:tcPr>
            <w:tcW w:w="4205" w:type="dxa"/>
          </w:tcPr>
          <w:p w14:paraId="2B497A87" w14:textId="5FC3F455" w:rsidR="00FD0C53" w:rsidRPr="0075408C" w:rsidRDefault="00FD0C53" w:rsidP="00776F34">
            <w:pPr>
              <w:keepNext/>
              <w:bidi/>
              <w:jc w:val="left"/>
              <w:rPr>
                <w:sz w:val="20"/>
                <w:lang w:val="en-US" w:bidi="ar-LB"/>
              </w:rPr>
            </w:pPr>
            <w:r w:rsidRPr="0075408C">
              <w:rPr>
                <w:sz w:val="20"/>
                <w:lang w:val="en-US" w:bidi="ar-LB"/>
              </w:rPr>
              <w:t>-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السفر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الداخلي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لدعم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تنفيذ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المرحلة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الثانية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من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خطة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إدارة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EF4877">
              <w:rPr>
                <w:sz w:val="20"/>
                <w:rtl/>
                <w:lang w:val="en-US" w:bidi="ar-LB"/>
              </w:rPr>
              <w:t>إزالة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EF4877">
              <w:rPr>
                <w:sz w:val="20"/>
                <w:rtl/>
                <w:lang w:val="en-US" w:bidi="ar-LB"/>
              </w:rPr>
              <w:t>المواد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EF4877">
              <w:rPr>
                <w:sz w:val="20"/>
                <w:rtl/>
                <w:lang w:val="en-US" w:bidi="ar-LB"/>
              </w:rPr>
              <w:t>الهيدروكلوروفلوروكربونية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في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EF4877">
              <w:rPr>
                <w:sz w:val="20"/>
                <w:rtl/>
                <w:lang w:val="en-US" w:bidi="ar-LB"/>
              </w:rPr>
              <w:t>بلدان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في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جزر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المحيط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sz w:val="20"/>
                <w:rtl/>
                <w:lang w:val="en-US" w:bidi="ar-LB"/>
              </w:rPr>
              <w:t>الهادئ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776F34">
              <w:rPr>
                <w:sz w:val="20"/>
                <w:rtl/>
                <w:lang w:val="en-US" w:bidi="ar-LB"/>
              </w:rPr>
              <w:t>الاثني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="00776F34">
              <w:rPr>
                <w:sz w:val="20"/>
                <w:rtl/>
                <w:lang w:val="en-US" w:bidi="ar-LB"/>
              </w:rPr>
              <w:t>عشر</w:t>
            </w:r>
            <w:r w:rsidRPr="0075408C">
              <w:rPr>
                <w:sz w:val="20"/>
                <w:lang w:val="en-US" w:bidi="ar-LB"/>
              </w:rPr>
              <w:t>.</w:t>
            </w:r>
          </w:p>
          <w:p w14:paraId="3CEE51D4" w14:textId="3C8AC4AB" w:rsidR="00FD0C53" w:rsidRPr="0075408C" w:rsidRDefault="00FD0C53" w:rsidP="00776F34">
            <w:pPr>
              <w:keepNext/>
              <w:bidi/>
              <w:jc w:val="left"/>
              <w:rPr>
                <w:sz w:val="20"/>
                <w:lang w:val="en-US" w:bidi="ar-LB"/>
              </w:rPr>
            </w:pPr>
            <w:r w:rsidRPr="0075408C">
              <w:rPr>
                <w:b/>
                <w:bCs/>
                <w:sz w:val="20"/>
                <w:rtl/>
                <w:lang w:bidi="ar-LB"/>
              </w:rPr>
              <w:t>(</w:t>
            </w:r>
            <w:r w:rsidR="00776F34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75408C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b/>
                <w:bCs/>
                <w:sz w:val="20"/>
                <w:lang w:val="en-US" w:bidi="ar-LB"/>
              </w:rPr>
              <w:t>(556,000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val="en-US" w:bidi="ar-LB"/>
              </w:rPr>
              <w:t>دولار</w:t>
            </w:r>
            <w:r w:rsidR="00776F34">
              <w:rPr>
                <w:b/>
                <w:bCs/>
                <w:sz w:val="20"/>
                <w:rtl/>
                <w:lang w:val="en-US"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val="en-US" w:bidi="ar-LB"/>
              </w:rPr>
              <w:t>أمريكي</w:t>
            </w:r>
            <w:r w:rsidR="00FE698D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وأموال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rtl/>
                <w:lang w:bidi="ar-LB"/>
              </w:rPr>
              <w:t>السابقة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5408C">
              <w:rPr>
                <w:b/>
                <w:bCs/>
                <w:sz w:val="20"/>
                <w:lang w:val="en-US" w:bidi="ar-LB"/>
              </w:rPr>
              <w:t>)</w:t>
            </w:r>
          </w:p>
        </w:tc>
      </w:tr>
    </w:tbl>
    <w:p w14:paraId="504BF30B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0CB7C50A" w14:textId="789419C2" w:rsidR="00FD0C53" w:rsidRPr="00DB14F5" w:rsidRDefault="00FD0C53" w:rsidP="00BB785D">
      <w:pPr>
        <w:keepNext/>
        <w:bidi/>
        <w:spacing w:after="240"/>
        <w:rPr>
          <w:i/>
          <w:iCs/>
          <w:sz w:val="26"/>
          <w:szCs w:val="26"/>
          <w:highlight w:val="yellow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أنشطة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للحفاظ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على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كفاءة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الطاقة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في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BB785D">
        <w:rPr>
          <w:i/>
          <w:iCs/>
          <w:sz w:val="26"/>
          <w:szCs w:val="26"/>
          <w:rtl/>
          <w:lang w:bidi="ar-LB"/>
        </w:rPr>
        <w:t>خدمة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التبريد</w:t>
      </w:r>
    </w:p>
    <w:p w14:paraId="010ED486" w14:textId="0C337283" w:rsidR="00FD0C53" w:rsidRPr="00DB14F5" w:rsidRDefault="00FD0C53" w:rsidP="00BB785D">
      <w:pPr>
        <w:pStyle w:val="Heading1"/>
        <w:widowControl w:val="0"/>
        <w:bidi/>
        <w:spacing w:after="0"/>
        <w:rPr>
          <w:sz w:val="26"/>
          <w:szCs w:val="26"/>
          <w:rtl/>
          <w:lang w:bidi="ar-LB"/>
        </w:rPr>
      </w:pPr>
      <w:bookmarkStart w:id="7" w:name="_Hlk126662278"/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وفقًا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89/6،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تطوير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وتحديث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السياسات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والنظم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أجهزة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المنخفضة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والتي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تحدث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احترارا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عالميا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الإطلاق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المعنيين،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 w:rsidR="00BB785D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الطاقة.</w:t>
      </w:r>
      <w:r w:rsidR="00FE698D">
        <w:rPr>
          <w:sz w:val="26"/>
          <w:szCs w:val="26"/>
          <w:rtl/>
          <w:lang w:bidi="ar-LB"/>
        </w:rPr>
        <w:t xml:space="preserve"> </w:t>
      </w:r>
      <w:bookmarkStart w:id="8" w:name="_Hlk126934445"/>
      <w:bookmarkEnd w:id="1"/>
      <w:r w:rsidRPr="00DB14F5">
        <w:rPr>
          <w:sz w:val="26"/>
          <w:szCs w:val="26"/>
          <w:rtl/>
          <w:lang w:bidi="ar-LB"/>
        </w:rPr>
        <w:t>ويرد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وصف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وتفصيل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للحفاظ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أدناه.</w:t>
      </w:r>
    </w:p>
    <w:p w14:paraId="30FBBB86" w14:textId="227C2ABF" w:rsidR="00FD0C53" w:rsidRPr="00DB14F5" w:rsidRDefault="00682840" w:rsidP="00FD0C53">
      <w:pPr>
        <w:widowControl w:val="0"/>
        <w:bidi/>
        <w:spacing w:before="240"/>
        <w:outlineLvl w:val="0"/>
        <w:rPr>
          <w:b/>
          <w:bCs/>
          <w:sz w:val="26"/>
          <w:szCs w:val="26"/>
          <w:rtl/>
          <w:lang w:bidi="ar-LB"/>
        </w:rPr>
      </w:pPr>
      <w:bookmarkStart w:id="9" w:name="_Hlk126934504"/>
      <w:bookmarkEnd w:id="2"/>
      <w:bookmarkEnd w:id="7"/>
      <w:bookmarkEnd w:id="8"/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6-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الأنشطة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الإضافية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المقترحة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للحفاظ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كفاءة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الطاقة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قطاع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الخدمة</w:t>
      </w:r>
    </w:p>
    <w:tbl>
      <w:tblPr>
        <w:tblStyle w:val="TableGrid"/>
        <w:bidiVisual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3969"/>
        <w:gridCol w:w="3259"/>
      </w:tblGrid>
      <w:tr w:rsidR="00FD0C53" w:rsidRPr="00682840" w14:paraId="25C93D97" w14:textId="77777777" w:rsidTr="00682840">
        <w:trPr>
          <w:tblHeader/>
        </w:trPr>
        <w:tc>
          <w:tcPr>
            <w:tcW w:w="2122" w:type="dxa"/>
          </w:tcPr>
          <w:p w14:paraId="4455C8EA" w14:textId="77777777" w:rsidR="00FD0C53" w:rsidRPr="00682840" w:rsidRDefault="00FD0C53" w:rsidP="00AF541F">
            <w:pPr>
              <w:widowControl w:val="0"/>
              <w:bidi/>
              <w:jc w:val="center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عنصر</w:t>
            </w:r>
          </w:p>
        </w:tc>
        <w:tc>
          <w:tcPr>
            <w:tcW w:w="3969" w:type="dxa"/>
          </w:tcPr>
          <w:p w14:paraId="2A09980E" w14:textId="3211FA7B" w:rsidR="00FD0C53" w:rsidRPr="00682840" w:rsidRDefault="00FD0C53" w:rsidP="00AF541F">
            <w:pPr>
              <w:widowControl w:val="0"/>
              <w:bidi/>
              <w:jc w:val="center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الإقليمية</w:t>
            </w:r>
          </w:p>
        </w:tc>
        <w:tc>
          <w:tcPr>
            <w:tcW w:w="3259" w:type="dxa"/>
          </w:tcPr>
          <w:p w14:paraId="4D1B278D" w14:textId="34DD83DD" w:rsidR="00FD0C53" w:rsidRPr="00682840" w:rsidRDefault="00FD0C53" w:rsidP="00AF541F">
            <w:pPr>
              <w:widowControl w:val="0"/>
              <w:bidi/>
              <w:jc w:val="center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الوطنية</w:t>
            </w:r>
          </w:p>
        </w:tc>
      </w:tr>
      <w:tr w:rsidR="00FD0C53" w:rsidRPr="00682840" w14:paraId="5B04BD94" w14:textId="77777777" w:rsidTr="00682840">
        <w:tc>
          <w:tcPr>
            <w:tcW w:w="2122" w:type="dxa"/>
          </w:tcPr>
          <w:p w14:paraId="344C9CE1" w14:textId="4E9AFB70" w:rsidR="00FD0C53" w:rsidRPr="00682840" w:rsidRDefault="00682840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استكشاف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الفرص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المتاحة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لبرامج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حوافز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لمستخدمين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النهائيين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مع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المؤسسات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المالية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الوطنية/الإقليمية</w:t>
            </w:r>
          </w:p>
          <w:p w14:paraId="7A2B211A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3969" w:type="dxa"/>
          </w:tcPr>
          <w:p w14:paraId="63A1D994" w14:textId="4D789E0E" w:rsidR="00FD0C53" w:rsidRPr="00682840" w:rsidRDefault="00FE698D" w:rsidP="00682840">
            <w:pPr>
              <w:widowControl w:val="0"/>
              <w:bidi/>
              <w:jc w:val="left"/>
              <w:outlineLvl w:val="0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lang w:val="en-US" w:bidi="ar-LB"/>
              </w:rPr>
              <w:t>-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تقييم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سلوك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المستهلك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ومعوقات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السوق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التي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تحول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دون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اعتماد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المعدات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الموفرة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للطاقة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في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أربع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بلدان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مختارة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682840">
              <w:rPr>
                <w:color w:val="000000"/>
                <w:sz w:val="20"/>
                <w:rtl/>
                <w:lang w:val="en-US" w:bidi="ar-LB"/>
              </w:rPr>
              <w:t>و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توصيات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لمعالجة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التحديات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المتعلقة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بقبول</w:t>
            </w:r>
            <w:r>
              <w:rPr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color w:val="000000"/>
                <w:sz w:val="20"/>
                <w:rtl/>
                <w:lang w:val="en-US" w:bidi="ar-LB"/>
              </w:rPr>
              <w:t>السوق</w:t>
            </w:r>
            <w:r w:rsidR="00FD0C53" w:rsidRPr="00682840">
              <w:rPr>
                <w:color w:val="000000"/>
                <w:sz w:val="20"/>
                <w:lang w:val="en-US" w:bidi="ar-LB"/>
              </w:rPr>
              <w:t>.</w:t>
            </w:r>
          </w:p>
          <w:p w14:paraId="5324FBC6" w14:textId="3D2A4E15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t>(80,000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دولار</w:t>
            </w:r>
            <w:r w:rsidR="00682840">
              <w:rPr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أمريكي</w:t>
            </w:r>
            <w:r w:rsidR="00682840">
              <w:rPr>
                <w:color w:val="000000"/>
                <w:sz w:val="20"/>
                <w:rtl/>
                <w:lang w:bidi="ar-LB"/>
              </w:rPr>
              <w:t>ا</w:t>
            </w:r>
            <w:r w:rsidRPr="00682840">
              <w:rPr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3259" w:type="dxa"/>
          </w:tcPr>
          <w:p w14:paraId="4CDBC22E" w14:textId="3803FF65" w:rsidR="00FD0C53" w:rsidRPr="00682840" w:rsidRDefault="00FD0C53" w:rsidP="00747AA2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استكشاف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الفرص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المتاحة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لبرامج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حوافز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للمستخدمين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النهائيين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المؤسسات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المالية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الوطنية/الإقليمية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خمس</w:t>
            </w:r>
            <w:r w:rsidR="00747AA2">
              <w:rPr>
                <w:sz w:val="20"/>
                <w:rtl/>
                <w:lang w:bidi="ar-LB"/>
              </w:rPr>
              <w:t>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مختارة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(ولايات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الموحدة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وساموا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سليم</w:t>
            </w:r>
            <w:r w:rsidR="00747AA2">
              <w:rPr>
                <w:sz w:val="20"/>
                <w:rtl/>
                <w:lang w:bidi="ar-LB"/>
              </w:rPr>
              <w:t>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47AA2">
              <w:rPr>
                <w:sz w:val="20"/>
                <w:rtl/>
                <w:lang w:bidi="ar-LB"/>
              </w:rPr>
              <w:t>وتونغا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وفانواتو)؛</w:t>
            </w:r>
          </w:p>
          <w:p w14:paraId="25B54417" w14:textId="4BB7BE87" w:rsidR="00FD0C53" w:rsidRPr="00682840" w:rsidRDefault="00FD0C53" w:rsidP="009076B3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50</w:t>
            </w:r>
            <w:r w:rsidR="009076B3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747AA2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747AA2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3601F6FB" w14:textId="445F5381" w:rsidR="00FD0C53" w:rsidRPr="00682840" w:rsidRDefault="00FD0C53" w:rsidP="007A4E03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المشاورات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والاجتماعات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الثنائية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المعنيين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الآليات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المالية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المحتملة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(اجتماعان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تشاوريان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A4E03">
              <w:rPr>
                <w:sz w:val="20"/>
                <w:rtl/>
                <w:lang w:bidi="ar-LB"/>
              </w:rPr>
              <w:t>لحوالي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30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بلد).</w:t>
            </w:r>
          </w:p>
          <w:p w14:paraId="046CBFBF" w14:textId="5AA2F645" w:rsidR="00FD0C53" w:rsidRPr="00682840" w:rsidRDefault="00FD0C53" w:rsidP="007A4E03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(20</w:t>
            </w:r>
            <w:r w:rsidR="007A4E03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7A4E03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7A4E03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682840" w14:paraId="612F5A21" w14:textId="77777777" w:rsidTr="00682840">
        <w:tc>
          <w:tcPr>
            <w:tcW w:w="2122" w:type="dxa"/>
          </w:tcPr>
          <w:p w14:paraId="5FE9C3A3" w14:textId="0EE62DA0" w:rsidR="00FD0C53" w:rsidRPr="00682840" w:rsidRDefault="00A11A00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1</w:t>
            </w:r>
          </w:p>
        </w:tc>
        <w:tc>
          <w:tcPr>
            <w:tcW w:w="3969" w:type="dxa"/>
          </w:tcPr>
          <w:p w14:paraId="26031B22" w14:textId="1BF24E4E" w:rsidR="00FD0C53" w:rsidRPr="00682840" w:rsidRDefault="00FE698D" w:rsidP="00004A7F">
            <w:pPr>
              <w:widowControl w:val="0"/>
              <w:bidi/>
              <w:jc w:val="right"/>
              <w:outlineLvl w:val="0"/>
              <w:rPr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A11A00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="00004A7F">
              <w:rPr>
                <w:b/>
                <w:bCs/>
                <w:sz w:val="20"/>
                <w:rtl/>
                <w:lang w:bidi="ar-LB"/>
              </w:rPr>
              <w:t>)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A11A00">
              <w:rPr>
                <w:b/>
                <w:bCs/>
                <w:color w:val="000000"/>
                <w:sz w:val="20"/>
                <w:rtl/>
                <w:lang w:bidi="ar-LB"/>
              </w:rPr>
              <w:t>80,000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color w:val="000000"/>
                <w:sz w:val="20"/>
                <w:rtl/>
                <w:lang w:bidi="ar-LB"/>
              </w:rPr>
              <w:t>دولار</w:t>
            </w:r>
            <w:r w:rsidR="00A11A00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color w:val="000000"/>
                <w:sz w:val="20"/>
                <w:rtl/>
                <w:lang w:bidi="ar-LB"/>
              </w:rPr>
              <w:t>أميركي</w:t>
            </w:r>
            <w:r w:rsidR="00A11A00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6034B5CD" w14:textId="5E149D9E" w:rsidR="00FD0C53" w:rsidRPr="00682840" w:rsidRDefault="00FD0C53" w:rsidP="00004A7F">
            <w:pPr>
              <w:widowControl w:val="0"/>
              <w:bidi/>
              <w:jc w:val="righ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004A7F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04A7F">
              <w:rPr>
                <w:b/>
                <w:bCs/>
                <w:color w:val="000000"/>
                <w:sz w:val="20"/>
                <w:rtl/>
                <w:lang w:bidi="ar-LB"/>
              </w:rPr>
              <w:t>70,000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دولار</w:t>
            </w:r>
            <w:r w:rsidR="00004A7F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أميركي</w:t>
            </w:r>
            <w:r w:rsidR="00004A7F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683B605B" w14:textId="77777777" w:rsidTr="00682840">
        <w:tc>
          <w:tcPr>
            <w:tcW w:w="2122" w:type="dxa"/>
          </w:tcPr>
          <w:p w14:paraId="70A189F7" w14:textId="494769BB" w:rsidR="00FD0C53" w:rsidRPr="00682840" w:rsidRDefault="00FD0C53" w:rsidP="00631BC1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بناء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القدرات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F5B26">
              <w:rPr>
                <w:b/>
                <w:bCs/>
                <w:sz w:val="20"/>
                <w:rtl/>
                <w:lang w:bidi="ar-LB"/>
              </w:rPr>
              <w:t>لمسؤولي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6342C" w:rsidRPr="006F5B26">
              <w:rPr>
                <w:b/>
                <w:bCs/>
                <w:sz w:val="20"/>
                <w:rtl/>
                <w:lang w:bidi="ar-LB"/>
              </w:rPr>
              <w:t>الأوزون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31BC1" w:rsidRPr="006F5B26">
              <w:rPr>
                <w:b/>
                <w:bCs/>
                <w:sz w:val="20"/>
                <w:rtl/>
                <w:lang w:bidi="ar-LB"/>
              </w:rPr>
              <w:t>الوطنيين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F5B26">
              <w:rPr>
                <w:b/>
                <w:bCs/>
                <w:sz w:val="20"/>
                <w:rtl/>
                <w:lang w:bidi="ar-LB"/>
              </w:rPr>
              <w:t>والجمارك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F5B26">
              <w:rPr>
                <w:b/>
                <w:bCs/>
                <w:sz w:val="20"/>
                <w:rtl/>
                <w:lang w:bidi="ar-LB"/>
              </w:rPr>
              <w:t>و</w:t>
            </w:r>
            <w:r w:rsidR="00631BC1" w:rsidRPr="006F5B26">
              <w:rPr>
                <w:b/>
                <w:bCs/>
                <w:sz w:val="20"/>
                <w:rtl/>
                <w:lang w:bidi="ar-LB"/>
              </w:rPr>
              <w:t>المعنيين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31BC1" w:rsidRPr="006F5B26">
              <w:rPr>
                <w:b/>
                <w:bCs/>
                <w:sz w:val="20"/>
                <w:rtl/>
                <w:lang w:bidi="ar-LB"/>
              </w:rPr>
              <w:t>ب</w:t>
            </w:r>
            <w:r w:rsidRPr="006F5B26">
              <w:rPr>
                <w:b/>
                <w:bCs/>
                <w:sz w:val="20"/>
                <w:rtl/>
                <w:lang w:bidi="ar-LB"/>
              </w:rPr>
              <w:t>الطاقة</w:t>
            </w:r>
          </w:p>
        </w:tc>
        <w:tc>
          <w:tcPr>
            <w:tcW w:w="3969" w:type="dxa"/>
          </w:tcPr>
          <w:p w14:paraId="0036AABE" w14:textId="769CF528" w:rsidR="00FD0C53" w:rsidRPr="00682840" w:rsidRDefault="00FD0C53" w:rsidP="006F5B26">
            <w:pPr>
              <w:widowControl w:val="0"/>
              <w:bidi/>
              <w:jc w:val="left"/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</w:pP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-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حلقة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عمل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تدريبية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لمدة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يومين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لمسؤولي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الوطنيين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والمعنيين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بالطاقة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F5B26" w:rsidRPr="006F5B26">
              <w:rPr>
                <w:sz w:val="20"/>
                <w:rtl/>
                <w:lang w:bidi="ar-LB"/>
              </w:rPr>
              <w:t>والجمارك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وسلطات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الإنفاذ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،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لحوالي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36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مشاركًا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من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جميع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بلدان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جزر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المحيط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الهادي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الاثني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عشرة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،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حول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إنفاذ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معايير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الدنيا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ل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أداء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الطاقة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أجهزة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التبريد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و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تكييف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الهواء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(بالتزامن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مع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حلقة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العمل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التدريبية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حول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إجراءات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تسجيل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المنتجات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إطار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المكون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4-2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ومع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تدريب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ات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خطة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إدارة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إزالة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المواد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الهيدروكلوروفلوروكربونية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 xml:space="preserve"> </w:t>
            </w:r>
            <w:r w:rsidR="006F5B26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الأخرى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bidi="ar-LB"/>
              </w:rPr>
              <w:t>).</w:t>
            </w:r>
          </w:p>
          <w:p w14:paraId="4C40DE9D" w14:textId="7F2B3371" w:rsidR="00FD0C53" w:rsidRPr="00682840" w:rsidRDefault="00FD0C53" w:rsidP="006F5B2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lastRenderedPageBreak/>
              <w:t>(</w:t>
            </w:r>
            <w:r w:rsidR="006F5B26">
              <w:rPr>
                <w:color w:val="000000"/>
                <w:sz w:val="20"/>
                <w:rtl/>
                <w:lang w:bidi="ar-LB"/>
              </w:rPr>
              <w:t>30,000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دولار</w:t>
            </w:r>
            <w:r w:rsidR="006F5B26">
              <w:rPr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أمريكي</w:t>
            </w:r>
            <w:r w:rsidR="006F5B26">
              <w:rPr>
                <w:color w:val="000000"/>
                <w:sz w:val="20"/>
                <w:rtl/>
                <w:lang w:bidi="ar-LB"/>
              </w:rPr>
              <w:t>ا</w:t>
            </w:r>
            <w:r w:rsidRPr="00682840">
              <w:rPr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3259" w:type="dxa"/>
          </w:tcPr>
          <w:p w14:paraId="6FA91196" w14:textId="2B50215A" w:rsidR="00FD0C53" w:rsidRPr="00682840" w:rsidRDefault="00FD0C53" w:rsidP="00B65D9D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lastRenderedPageBreak/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عشر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لعدد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180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موظفي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وهيئات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الإنفاذ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و12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لعدد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180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مستوردي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 w:rsidRPr="00682840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87759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B28C3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الجديدة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المحدثة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65D9D">
              <w:rPr>
                <w:sz w:val="20"/>
                <w:rtl/>
                <w:lang w:bidi="ar-LB"/>
              </w:rPr>
              <w:t>والتوصيف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65D9D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65D9D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65D9D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65D9D">
              <w:rPr>
                <w:sz w:val="20"/>
                <w:rtl/>
                <w:lang w:bidi="ar-LB"/>
              </w:rPr>
              <w:t>الهواء</w:t>
            </w:r>
            <w:r w:rsidRPr="00682840">
              <w:rPr>
                <w:sz w:val="20"/>
                <w:rtl/>
                <w:lang w:bidi="ar-LB"/>
              </w:rPr>
              <w:t>.</w:t>
            </w:r>
          </w:p>
          <w:p w14:paraId="4414ACF1" w14:textId="578AAC8A" w:rsidR="00FD0C53" w:rsidRPr="00682840" w:rsidRDefault="00FD0C53" w:rsidP="00B65D9D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</w:t>
            </w:r>
            <w:r w:rsidR="00B65D9D">
              <w:rPr>
                <w:sz w:val="20"/>
                <w:rtl/>
                <w:lang w:bidi="ar-LB"/>
              </w:rPr>
              <w:t>30,000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B65D9D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B65D9D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682840" w14:paraId="0F350F9E" w14:textId="77777777" w:rsidTr="00682840">
        <w:tc>
          <w:tcPr>
            <w:tcW w:w="2122" w:type="dxa"/>
          </w:tcPr>
          <w:p w14:paraId="48EC75D9" w14:textId="0175C464" w:rsidR="00FD0C53" w:rsidRPr="00682840" w:rsidRDefault="007F2A9E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2</w:t>
            </w:r>
          </w:p>
        </w:tc>
        <w:tc>
          <w:tcPr>
            <w:tcW w:w="3969" w:type="dxa"/>
          </w:tcPr>
          <w:p w14:paraId="3271EA2A" w14:textId="2FFF7C3C" w:rsidR="00FD0C53" w:rsidRPr="00682840" w:rsidRDefault="00FD0C53" w:rsidP="007F2A9E">
            <w:pPr>
              <w:widowControl w:val="0"/>
              <w:bidi/>
              <w:jc w:val="right"/>
              <w:outlineLvl w:val="0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30,000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دولار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أمريكي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5731090D" w14:textId="6C940DE3" w:rsidR="00FD0C53" w:rsidRPr="00682840" w:rsidRDefault="00FD0C53" w:rsidP="007F2A9E">
            <w:pPr>
              <w:widowControl w:val="0"/>
              <w:bidi/>
              <w:jc w:val="righ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30,000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دولار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أمريكي</w:t>
            </w:r>
            <w:r w:rsidR="007F2A9E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207D5B2F" w14:textId="77777777" w:rsidTr="00682840">
        <w:tc>
          <w:tcPr>
            <w:tcW w:w="2122" w:type="dxa"/>
          </w:tcPr>
          <w:p w14:paraId="01A4D65A" w14:textId="6A4FAB2C" w:rsidR="00FD0C53" w:rsidRPr="00682840" w:rsidRDefault="00FD0C53" w:rsidP="00391EA7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بناء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القدرات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مجال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أداء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كفاءة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الطاقة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قطاع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خدمة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91EA7">
              <w:rPr>
                <w:b/>
                <w:bCs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91EA7">
              <w:rPr>
                <w:b/>
                <w:bCs/>
                <w:sz w:val="20"/>
                <w:rtl/>
                <w:lang w:bidi="ar-LB"/>
              </w:rPr>
              <w:t>و</w:t>
            </w:r>
            <w:r w:rsidRPr="00682840">
              <w:rPr>
                <w:b/>
                <w:bCs/>
                <w:sz w:val="20"/>
                <w:rtl/>
                <w:lang w:bidi="ar-LB"/>
              </w:rPr>
              <w:t>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الهواء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  <w:p w14:paraId="2BBFE5C8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lang w:bidi="ar-LB"/>
              </w:rPr>
            </w:pPr>
          </w:p>
          <w:p w14:paraId="7BDEEE23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3969" w:type="dxa"/>
          </w:tcPr>
          <w:p w14:paraId="3262C12B" w14:textId="6F3FEEBC" w:rsidR="00FD0C53" w:rsidRPr="00682840" w:rsidRDefault="00FE698D" w:rsidP="000F4F4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sz w:val="20"/>
                <w:lang w:bidi="ar-LB"/>
              </w:rPr>
              <w:t>-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إنشاء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وحدة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تدريب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وإطار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تقييم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لكفاءة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الطاقة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المرتبطة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بممارسات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الخدمة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الجيدة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لتطبيقات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 w:rsidRPr="00682840">
              <w:rPr>
                <w:sz w:val="20"/>
                <w:rtl/>
                <w:lang w:bidi="ar-LB"/>
              </w:rPr>
              <w:t>التبريد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وتكييف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الهواء</w:t>
            </w:r>
            <w:r w:rsidR="00FD0C53" w:rsidRPr="00682840">
              <w:rPr>
                <w:sz w:val="20"/>
                <w:rtl/>
                <w:lang w:bidi="ar-LB"/>
              </w:rPr>
              <w:t>؛</w:t>
            </w:r>
          </w:p>
          <w:p w14:paraId="11996804" w14:textId="7B5482D5" w:rsidR="00FD0C53" w:rsidRPr="000F4F43" w:rsidRDefault="000F4F43" w:rsidP="000F4F43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(27,000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دولار</w:t>
            </w:r>
            <w:r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sz w:val="20"/>
                <w:rtl/>
                <w:lang w:bidi="ar-LB"/>
              </w:rPr>
              <w:t>أمريكي</w:t>
            </w:r>
            <w:r>
              <w:rPr>
                <w:sz w:val="20"/>
                <w:rtl/>
                <w:lang w:bidi="ar-LB"/>
              </w:rPr>
              <w:t>ا</w:t>
            </w:r>
            <w:r>
              <w:rPr>
                <w:sz w:val="20"/>
                <w:lang w:bidi="ar-LB"/>
              </w:rPr>
              <w:t>(</w:t>
            </w:r>
          </w:p>
          <w:p w14:paraId="45380951" w14:textId="10960EF1" w:rsidR="00FD0C53" w:rsidRPr="00682840" w:rsidRDefault="00FD0C53" w:rsidP="000F4F43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وتقييمية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لمد</w:t>
            </w:r>
            <w:r w:rsidR="000F4F43">
              <w:rPr>
                <w:sz w:val="20"/>
                <w:rtl/>
                <w:lang w:bidi="ar-LB"/>
              </w:rPr>
              <w:t>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ثلاثة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أيام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حول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لعدد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12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مدربًا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رئيسيًا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مجال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 w:rsidRPr="00682840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الهادي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عشرة؛</w:t>
            </w:r>
          </w:p>
          <w:p w14:paraId="11CA342E" w14:textId="4BA38717" w:rsidR="00FD0C53" w:rsidRPr="00682840" w:rsidRDefault="00FD0C53" w:rsidP="000F4F43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</w:t>
            </w:r>
            <w:r w:rsidR="000F4F43">
              <w:rPr>
                <w:sz w:val="20"/>
                <w:rtl/>
                <w:lang w:bidi="ar-LB"/>
              </w:rPr>
              <w:t>60,000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0F4F43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0F4F43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154094B1" w14:textId="2FB3F4B3" w:rsidR="00FD0C53" w:rsidRPr="00682840" w:rsidRDefault="00FD0C53" w:rsidP="0012250C">
            <w:pPr>
              <w:widowControl w:val="0"/>
              <w:bidi/>
              <w:jc w:val="left"/>
              <w:outlineLvl w:val="0"/>
              <w:rPr>
                <w:sz w:val="20"/>
                <w:lang w:bidi="ar-LB"/>
              </w:rPr>
            </w:pPr>
            <w:r w:rsidRPr="00682840">
              <w:rPr>
                <w:sz w:val="20"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</w:t>
            </w:r>
            <w:r w:rsidRPr="00682840">
              <w:rPr>
                <w:sz w:val="20"/>
                <w:rtl/>
                <w:lang w:bidi="ar-LB"/>
              </w:rPr>
              <w:t>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عمليات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تدقيق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الشائعة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لإثبات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فوائد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المعدات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التي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تم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تركيبها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وصيانتها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بطريقة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صحيح</w:t>
            </w:r>
            <w:r w:rsidR="000F4F43">
              <w:rPr>
                <w:sz w:val="20"/>
                <w:rtl/>
                <w:lang w:bidi="ar-LB"/>
              </w:rPr>
              <w:t>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ثلاث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أربع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مختارة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(ميكرونيزيا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F4F43">
              <w:rPr>
                <w:sz w:val="20"/>
                <w:rtl/>
                <w:lang w:bidi="ar-LB"/>
              </w:rPr>
              <w:t>وساموا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2250C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12250C">
              <w:rPr>
                <w:sz w:val="20"/>
                <w:rtl/>
                <w:lang w:bidi="ar-LB"/>
              </w:rPr>
              <w:t>سليمان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وفانواتو</w:t>
            </w:r>
            <w:r w:rsidR="0012250C">
              <w:rPr>
                <w:sz w:val="20"/>
                <w:rtl/>
                <w:lang w:bidi="ar-LB"/>
              </w:rPr>
              <w:t>)</w:t>
            </w:r>
          </w:p>
          <w:p w14:paraId="699504D1" w14:textId="5C732C78" w:rsidR="00FD0C53" w:rsidRPr="00682840" w:rsidRDefault="00FD0C53" w:rsidP="00AF541F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(160,000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12250C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12250C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3259" w:type="dxa"/>
          </w:tcPr>
          <w:p w14:paraId="14E6C0D0" w14:textId="38BA74C7" w:rsidR="00FD0C53" w:rsidRPr="00682840" w:rsidRDefault="00FD0C53" w:rsidP="00E64EA2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تقديم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20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تدريب</w:t>
            </w:r>
            <w:r w:rsidR="00E64EA2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حول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والتقييمات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القائمة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لعدد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245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فن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الصعيد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الوطني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الهادي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الاثني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64EA2">
              <w:rPr>
                <w:sz w:val="20"/>
                <w:rtl/>
                <w:lang w:bidi="ar-LB"/>
              </w:rPr>
              <w:t>عشرة</w:t>
            </w:r>
            <w:r w:rsidRPr="00682840">
              <w:rPr>
                <w:sz w:val="20"/>
                <w:rtl/>
                <w:lang w:bidi="ar-LB"/>
              </w:rPr>
              <w:t>.</w:t>
            </w:r>
          </w:p>
          <w:p w14:paraId="737F9AD7" w14:textId="05546461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(33</w:t>
            </w:r>
            <w:r w:rsidR="002643A7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2643A7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2643A7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01641B8D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sz w:val="20"/>
                <w:rtl/>
                <w:lang w:bidi="ar-LB"/>
              </w:rPr>
            </w:pPr>
          </w:p>
          <w:p w14:paraId="7881A3FF" w14:textId="77777777" w:rsidR="00FD0C53" w:rsidRPr="00682840" w:rsidRDefault="00FD0C53" w:rsidP="00AF541F">
            <w:pPr>
              <w:widowControl w:val="0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</w:tc>
      </w:tr>
      <w:tr w:rsidR="00FD0C53" w:rsidRPr="00682840" w14:paraId="75C34091" w14:textId="77777777" w:rsidTr="00682840">
        <w:tc>
          <w:tcPr>
            <w:tcW w:w="2122" w:type="dxa"/>
          </w:tcPr>
          <w:p w14:paraId="041FEE86" w14:textId="140C184C" w:rsidR="00FD0C53" w:rsidRPr="00682840" w:rsidRDefault="002643A7" w:rsidP="00AF541F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682840">
              <w:rPr>
                <w:b/>
                <w:bCs/>
                <w:sz w:val="20"/>
                <w:rtl/>
                <w:lang w:bidi="ar-LB"/>
              </w:rPr>
              <w:t>3</w:t>
            </w:r>
          </w:p>
        </w:tc>
        <w:tc>
          <w:tcPr>
            <w:tcW w:w="3969" w:type="dxa"/>
          </w:tcPr>
          <w:p w14:paraId="580E32FD" w14:textId="37C92CD0" w:rsidR="00FD0C53" w:rsidRPr="00682840" w:rsidRDefault="00FD0C53" w:rsidP="000C17A9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حكومة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أستراليا</w:t>
            </w:r>
            <w:r w:rsidR="000C17A9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247</w:t>
            </w:r>
            <w:r w:rsidR="000C17A9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C17A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0C17A9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33C70979" w14:textId="19C165B6" w:rsidR="00FD0C53" w:rsidRPr="00682840" w:rsidRDefault="00FD0C53" w:rsidP="000C17A9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0C17A9">
              <w:rPr>
                <w:b/>
                <w:bCs/>
                <w:color w:val="000000"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33</w:t>
            </w:r>
            <w:r w:rsidR="000C17A9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0C17A9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0C17A9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31E5B08F" w14:textId="77777777" w:rsidTr="00682840">
        <w:tc>
          <w:tcPr>
            <w:tcW w:w="2122" w:type="dxa"/>
          </w:tcPr>
          <w:p w14:paraId="5E91042B" w14:textId="4C6B0608" w:rsidR="00FD0C53" w:rsidRPr="00682840" w:rsidRDefault="00FD0C53" w:rsidP="0028235D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تحديث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8235D">
              <w:rPr>
                <w:b/>
                <w:bCs/>
                <w:sz w:val="20"/>
                <w:rtl/>
                <w:lang w:bidi="ar-LB"/>
              </w:rPr>
              <w:t>المعايير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8235D">
              <w:rPr>
                <w:b/>
                <w:bCs/>
                <w:sz w:val="20"/>
                <w:rtl/>
                <w:lang w:bidi="ar-LB"/>
              </w:rPr>
              <w:t>الدنيا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8235D">
              <w:rPr>
                <w:b/>
                <w:bCs/>
                <w:sz w:val="20"/>
                <w:rtl/>
                <w:lang w:bidi="ar-LB"/>
              </w:rPr>
              <w:t>لكفاءة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8235D">
              <w:rPr>
                <w:b/>
                <w:bCs/>
                <w:sz w:val="20"/>
                <w:rtl/>
                <w:lang w:bidi="ar-LB"/>
              </w:rPr>
              <w:t>الطاقة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8235D">
              <w:rPr>
                <w:b/>
                <w:bCs/>
                <w:sz w:val="20"/>
                <w:rtl/>
                <w:lang w:bidi="ar-LB"/>
              </w:rPr>
              <w:t>والتوصيف</w:t>
            </w:r>
            <w:r w:rsidRPr="00682840">
              <w:rPr>
                <w:b/>
                <w:bCs/>
                <w:sz w:val="20"/>
                <w:rtl/>
                <w:lang w:bidi="ar-LB"/>
              </w:rPr>
              <w:t>:</w:t>
            </w:r>
          </w:p>
          <w:p w14:paraId="7C59CB72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  <w:p w14:paraId="1BDECED9" w14:textId="36AA0560" w:rsidR="00FD0C53" w:rsidRPr="00682840" w:rsidRDefault="00FD0C53" w:rsidP="00F97AA5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1.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C3E0F">
              <w:rPr>
                <w:sz w:val="20"/>
                <w:rtl/>
                <w:lang w:bidi="ar-LB"/>
              </w:rPr>
              <w:t>تنقيح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وتحديث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C3E0F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C3E0F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C3E0F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7C3E0F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والتصنيف،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وتحسين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المنتجات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واعتمادها</w:t>
            </w:r>
          </w:p>
          <w:p w14:paraId="4DB22D2D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3969" w:type="dxa"/>
          </w:tcPr>
          <w:p w14:paraId="477C0917" w14:textId="700BB3B6" w:rsidR="00FD0C53" w:rsidRPr="00682840" w:rsidRDefault="00FD0C53" w:rsidP="00F97AA5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تنقيح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الموجودة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أخرى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(أستراليا/نيوزيلندا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المتحدة)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مقترح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لتحديث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والتوصيف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الهادئ؛</w:t>
            </w:r>
          </w:p>
          <w:p w14:paraId="7C7586DA" w14:textId="56F18C4B" w:rsidR="00FD0C53" w:rsidRPr="00682840" w:rsidRDefault="00FD0C53" w:rsidP="00F97AA5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</w:t>
            </w:r>
            <w:r w:rsidR="00F97AA5">
              <w:rPr>
                <w:sz w:val="20"/>
                <w:rtl/>
                <w:lang w:bidi="ar-LB"/>
              </w:rPr>
              <w:t>40,000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F97AA5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أميركي</w:t>
            </w:r>
            <w:r w:rsidR="00F97AA5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43C34EAF" w14:textId="3C469020" w:rsidR="00FD0C53" w:rsidRPr="00682840" w:rsidRDefault="00FD0C53" w:rsidP="00F97AA5">
            <w:pPr>
              <w:widowControl w:val="0"/>
              <w:bidi/>
              <w:jc w:val="left"/>
              <w:outlineLvl w:val="0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97AA5">
              <w:rPr>
                <w:sz w:val="20"/>
                <w:rtl/>
                <w:lang w:bidi="ar-LB"/>
              </w:rPr>
              <w:t>وتنقيح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المنتجات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والتوصل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إلى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اتفاق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بشأن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طريقة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موحدة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للمضي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قدمًا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في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="00F97AA5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تقاسم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المعلومات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="00F97AA5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عن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الأجهزة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المعتمدة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للاستيراد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في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المنطقة</w:t>
            </w:r>
            <w:r w:rsidRPr="0068284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.</w:t>
            </w:r>
          </w:p>
          <w:p w14:paraId="36AE6239" w14:textId="6BA16A63" w:rsidR="00FD0C53" w:rsidRPr="00682840" w:rsidRDefault="00F97AA5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>(15,000</w:t>
            </w:r>
            <w:r w:rsidR="00FE698D">
              <w:rPr>
                <w:rFonts w:asciiTheme="majorBidi" w:hAnsiTheme="majorBidi" w:cs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دولار</w:t>
            </w:r>
            <w:r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</w:t>
            </w:r>
            <w:r w:rsidR="00FE698D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 xml:space="preserve"> </w:t>
            </w:r>
            <w:r w:rsidR="00FD0C53" w:rsidRPr="00682840"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أمريكي</w:t>
            </w:r>
            <w:r>
              <w:rPr>
                <w:rFonts w:asciiTheme="majorBidi" w:hAnsiTheme="majorBidi"/>
                <w:color w:val="000000"/>
                <w:sz w:val="20"/>
                <w:rtl/>
                <w:lang w:val="en-US" w:bidi="ar-LB"/>
              </w:rPr>
              <w:t>ا</w:t>
            </w:r>
            <w:r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</w:t>
            </w:r>
          </w:p>
        </w:tc>
        <w:tc>
          <w:tcPr>
            <w:tcW w:w="3259" w:type="dxa"/>
          </w:tcPr>
          <w:p w14:paraId="5AFAE598" w14:textId="4F213243" w:rsidR="00FD0C53" w:rsidRPr="00682840" w:rsidRDefault="00FD0C53" w:rsidP="006C01DA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وضع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الإطار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التشريعي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المعايير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لكفاءة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والتوصيف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واعتما</w:t>
            </w:r>
            <w:r w:rsidR="006C01DA">
              <w:rPr>
                <w:sz w:val="20"/>
                <w:rtl/>
                <w:lang w:bidi="ar-LB"/>
              </w:rPr>
              <w:t>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التسجيل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مارشال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و</w:t>
            </w:r>
            <w:r w:rsidRPr="00682840">
              <w:rPr>
                <w:sz w:val="20"/>
                <w:rtl/>
                <w:lang w:bidi="ar-LB"/>
              </w:rPr>
              <w:t>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ميكرونيز</w:t>
            </w:r>
            <w:r w:rsidRPr="00682840">
              <w:rPr>
                <w:sz w:val="20"/>
                <w:rtl/>
                <w:lang w:bidi="ar-LB"/>
              </w:rPr>
              <w:t>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الموحدة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C01DA">
              <w:rPr>
                <w:sz w:val="20"/>
                <w:rtl/>
                <w:lang w:bidi="ar-LB"/>
              </w:rPr>
              <w:t>وناورو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وبالاو؛</w:t>
            </w:r>
          </w:p>
          <w:p w14:paraId="6646DD98" w14:textId="5B9AF432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(80,000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C15142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C15142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47B00734" w14:textId="12756617" w:rsidR="00FD0C53" w:rsidRPr="00682840" w:rsidRDefault="00FD0C53" w:rsidP="00891C19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التشاور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والموافقة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الإطار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التشريعي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91C19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لمعايير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91C19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91C19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91C19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المحدثة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891C19">
              <w:rPr>
                <w:sz w:val="20"/>
                <w:rtl/>
                <w:lang w:bidi="ar-LB"/>
              </w:rPr>
              <w:t>والتوصيف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واعتماد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المحدثة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كوك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وكيريباتي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ونيوي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وساموا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سليمان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وتونغا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وتوفالو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وفانواتو؛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  <w:p w14:paraId="471140D0" w14:textId="2028C4CA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(80,000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8F64B6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8F64B6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7BF04D1E" w14:textId="6D104815" w:rsidR="00FD0C53" w:rsidRPr="00682840" w:rsidRDefault="00FD0C53" w:rsidP="00EB3FD4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إعداد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</w:t>
            </w:r>
            <w:r w:rsidR="00EB3FD4">
              <w:rPr>
                <w:sz w:val="20"/>
                <w:rtl/>
                <w:lang w:bidi="ar-LB"/>
              </w:rPr>
              <w:t>حديث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B3FD4">
              <w:rPr>
                <w:sz w:val="20"/>
                <w:rtl/>
                <w:lang w:bidi="ar-LB"/>
              </w:rPr>
              <w:t>النظام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B3FD4">
              <w:rPr>
                <w:sz w:val="20"/>
                <w:rtl/>
                <w:lang w:bidi="ar-LB"/>
              </w:rPr>
              <w:t>الوطني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B3FD4">
              <w:rPr>
                <w:sz w:val="20"/>
                <w:rtl/>
                <w:lang w:bidi="ar-LB"/>
              </w:rPr>
              <w:t>لتسجيل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B3FD4">
              <w:rPr>
                <w:sz w:val="20"/>
                <w:rtl/>
                <w:lang w:bidi="ar-LB"/>
              </w:rPr>
              <w:t>المنتجات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B3FD4">
              <w:rPr>
                <w:sz w:val="20"/>
                <w:rtl/>
                <w:lang w:bidi="ar-LB"/>
              </w:rPr>
              <w:t>الصعيد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الوطني.</w:t>
            </w:r>
          </w:p>
          <w:p w14:paraId="4CCB64C5" w14:textId="4B0A7D87" w:rsidR="00FD0C53" w:rsidRPr="00682840" w:rsidRDefault="00FD0C53" w:rsidP="00EB3FD4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</w:t>
            </w:r>
            <w:r w:rsidR="00EB3FD4">
              <w:rPr>
                <w:sz w:val="20"/>
                <w:rtl/>
                <w:lang w:bidi="ar-LB"/>
              </w:rPr>
              <w:t>40,000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EB3FD4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أميركي</w:t>
            </w:r>
            <w:r w:rsidR="00EB3FD4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682840" w14:paraId="2D2AA695" w14:textId="77777777" w:rsidTr="00682840">
        <w:tc>
          <w:tcPr>
            <w:tcW w:w="2122" w:type="dxa"/>
          </w:tcPr>
          <w:p w14:paraId="53B3335E" w14:textId="4119BF1F" w:rsidR="00FD0C53" w:rsidRPr="00682840" w:rsidRDefault="00FD0C53" w:rsidP="00B14F7D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للمكون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B14F7D">
              <w:rPr>
                <w:b/>
                <w:bCs/>
                <w:sz w:val="20"/>
                <w:rtl/>
                <w:lang w:bidi="ar-LB"/>
              </w:rPr>
              <w:t>4-1</w:t>
            </w:r>
          </w:p>
        </w:tc>
        <w:tc>
          <w:tcPr>
            <w:tcW w:w="3969" w:type="dxa"/>
          </w:tcPr>
          <w:p w14:paraId="1CC679B0" w14:textId="6C5A58AD" w:rsidR="00FD0C53" w:rsidRPr="00682840" w:rsidRDefault="00FD0C53" w:rsidP="00C21313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C21313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55</w:t>
            </w:r>
            <w:r w:rsidR="00C21313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C21313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C21313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053714EE" w14:textId="5A1D65A4" w:rsidR="00FD0C53" w:rsidRPr="00682840" w:rsidRDefault="00FD0C53" w:rsidP="00C21313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C21313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C21313">
              <w:rPr>
                <w:b/>
                <w:bCs/>
                <w:sz w:val="20"/>
                <w:rtl/>
                <w:lang w:bidi="ar-LB"/>
              </w:rPr>
              <w:t>200,000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C21313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C21313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133143B4" w14:textId="77777777" w:rsidTr="00682840">
        <w:trPr>
          <w:trHeight w:val="2981"/>
        </w:trPr>
        <w:tc>
          <w:tcPr>
            <w:tcW w:w="2122" w:type="dxa"/>
          </w:tcPr>
          <w:p w14:paraId="58457DD7" w14:textId="26D2B006" w:rsidR="00FD0C53" w:rsidRPr="00682840" w:rsidRDefault="00FD0C53" w:rsidP="00354FE0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تحديث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C37C2" w:rsidRPr="00EC37C2">
              <w:rPr>
                <w:b/>
                <w:bCs/>
                <w:sz w:val="20"/>
                <w:rtl/>
                <w:lang w:bidi="ar-LB"/>
              </w:rPr>
              <w:t>المعايير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C37C2" w:rsidRPr="00EC37C2">
              <w:rPr>
                <w:b/>
                <w:bCs/>
                <w:sz w:val="20"/>
                <w:rtl/>
                <w:lang w:bidi="ar-LB"/>
              </w:rPr>
              <w:t>الدنيا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C37C2" w:rsidRPr="00EC37C2">
              <w:rPr>
                <w:b/>
                <w:bCs/>
                <w:sz w:val="20"/>
                <w:rtl/>
                <w:lang w:bidi="ar-LB"/>
              </w:rPr>
              <w:t>لأداء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C37C2" w:rsidRPr="00EC37C2">
              <w:rPr>
                <w:b/>
                <w:bCs/>
                <w:sz w:val="20"/>
                <w:rtl/>
                <w:lang w:bidi="ar-LB"/>
              </w:rPr>
              <w:t>الطاقة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354FE0">
              <w:rPr>
                <w:b/>
                <w:bCs/>
                <w:sz w:val="20"/>
                <w:rtl/>
                <w:lang w:bidi="ar-LB"/>
              </w:rPr>
              <w:t>والتوصيف</w:t>
            </w:r>
            <w:r w:rsidRPr="00682840">
              <w:rPr>
                <w:b/>
                <w:bCs/>
                <w:sz w:val="20"/>
                <w:rtl/>
                <w:lang w:bidi="ar-LB"/>
              </w:rPr>
              <w:t>:</w:t>
            </w:r>
          </w:p>
          <w:p w14:paraId="7CF98787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  <w:p w14:paraId="0BD151DD" w14:textId="74BFA40D" w:rsidR="00FD0C53" w:rsidRPr="00682840" w:rsidRDefault="00FD0C53" w:rsidP="003661CE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2.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بناء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القدرات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ال</w:t>
            </w:r>
            <w:r w:rsidR="00354FE0"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ل</w:t>
            </w:r>
            <w:r w:rsidR="00354FE0"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والت</w:t>
            </w:r>
            <w:r w:rsidR="00354FE0">
              <w:rPr>
                <w:sz w:val="20"/>
                <w:rtl/>
                <w:lang w:bidi="ar-LB"/>
              </w:rPr>
              <w:t>وص</w:t>
            </w:r>
            <w:r w:rsidRPr="00682840">
              <w:rPr>
                <w:sz w:val="20"/>
                <w:rtl/>
                <w:lang w:bidi="ar-LB"/>
              </w:rPr>
              <w:t>يف،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المنتجات،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وتقاسم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المعلومات،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والشبكة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المهنية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الإقليمية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للتبريد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54FE0">
              <w:rPr>
                <w:sz w:val="20"/>
                <w:rtl/>
                <w:lang w:bidi="ar-LB"/>
              </w:rPr>
              <w:t>الهواء</w:t>
            </w:r>
          </w:p>
          <w:p w14:paraId="783E3CA9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3969" w:type="dxa"/>
          </w:tcPr>
          <w:p w14:paraId="06AA1423" w14:textId="73663B99" w:rsidR="00FD0C53" w:rsidRPr="00682840" w:rsidRDefault="00FD0C53" w:rsidP="003661CE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تدريبية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يومين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لمسؤولي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الوطنيين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والمعنيين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ب</w:t>
            </w:r>
            <w:r w:rsidRPr="0068284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صناعة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الهواء</w:t>
            </w:r>
            <w:r w:rsidRPr="00682840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</w:t>
            </w:r>
            <w:r w:rsidR="003661CE">
              <w:rPr>
                <w:sz w:val="20"/>
                <w:rtl/>
                <w:lang w:bidi="ar-LB"/>
              </w:rPr>
              <w:t>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قدره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36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مشاركًا،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حول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مقترح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تحسين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 w:rsidRPr="00682840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ل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استنادًا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دراسات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الحالة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شبكة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مهنية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إقليمية؛</w:t>
            </w:r>
          </w:p>
          <w:p w14:paraId="45D33631" w14:textId="44A8DEDD" w:rsidR="00FD0C53" w:rsidRPr="00682840" w:rsidRDefault="00FD0C53" w:rsidP="003661CE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</w:t>
            </w:r>
            <w:r w:rsidR="003661CE">
              <w:rPr>
                <w:sz w:val="20"/>
                <w:rtl/>
                <w:lang w:bidi="ar-LB"/>
              </w:rPr>
              <w:t>130,000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3661CE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أميركي</w:t>
            </w:r>
            <w:r w:rsidR="003661CE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  <w:p w14:paraId="52D2C779" w14:textId="2B5C4A8C" w:rsidR="00FD0C53" w:rsidRPr="00682840" w:rsidRDefault="00FD0C53" w:rsidP="003661CE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وحلقة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يومين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لمسؤولي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الوطنيين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والمعنيين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بالطاقة</w:t>
            </w:r>
            <w:r w:rsidRPr="00682840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</w:t>
            </w:r>
            <w:r w:rsidR="003661CE">
              <w:rPr>
                <w:sz w:val="20"/>
                <w:rtl/>
                <w:lang w:bidi="ar-LB"/>
              </w:rPr>
              <w:t>عدد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قدره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24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مشاركًا،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حول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تسجيل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المنتجات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واعتمادها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بناءً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كفاءة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ومواد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التبريد</w:t>
            </w:r>
            <w:r w:rsidRPr="00682840">
              <w:rPr>
                <w:sz w:val="20"/>
                <w:rtl/>
                <w:lang w:bidi="ar-LB"/>
              </w:rPr>
              <w:t>؛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التحقق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نتائج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الاختبار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والطريقة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المتفق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عليها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للمضي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قدمًا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تقاسم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معلومات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61CE">
              <w:rPr>
                <w:sz w:val="20"/>
                <w:rtl/>
                <w:lang w:bidi="ar-LB"/>
              </w:rPr>
              <w:t>عن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الأجهزة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المعتمدة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المنطقة.</w:t>
            </w:r>
          </w:p>
          <w:p w14:paraId="7B3B4658" w14:textId="655876EB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(85</w:t>
            </w:r>
            <w:r w:rsidR="003661CE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3661CE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3661CE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3259" w:type="dxa"/>
          </w:tcPr>
          <w:p w14:paraId="2C06928F" w14:textId="09E17B67" w:rsidR="00FD0C53" w:rsidRPr="00682840" w:rsidRDefault="00FD0C53" w:rsidP="00AF541F">
            <w:pPr>
              <w:widowControl w:val="0"/>
              <w:bidi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لا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يوجد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أنشطة.</w:t>
            </w:r>
          </w:p>
        </w:tc>
      </w:tr>
      <w:tr w:rsidR="00FD0C53" w:rsidRPr="00682840" w14:paraId="53A2313D" w14:textId="77777777" w:rsidTr="00682840">
        <w:tc>
          <w:tcPr>
            <w:tcW w:w="2122" w:type="dxa"/>
          </w:tcPr>
          <w:p w14:paraId="63FF1C5E" w14:textId="1D841264" w:rsidR="00FD0C53" w:rsidRPr="00682840" w:rsidRDefault="00FD0C53" w:rsidP="00935666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للمكون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935666">
              <w:rPr>
                <w:b/>
                <w:bCs/>
                <w:sz w:val="20"/>
                <w:rtl/>
                <w:lang w:bidi="ar-LB"/>
              </w:rPr>
              <w:t>4-2</w:t>
            </w:r>
          </w:p>
        </w:tc>
        <w:tc>
          <w:tcPr>
            <w:tcW w:w="3969" w:type="dxa"/>
          </w:tcPr>
          <w:p w14:paraId="4CF02308" w14:textId="11C68F65" w:rsidR="00FD0C53" w:rsidRPr="00682840" w:rsidRDefault="00FD0C53" w:rsidP="001D33FD">
            <w:pPr>
              <w:widowControl w:val="0"/>
              <w:tabs>
                <w:tab w:val="left" w:pos="2445"/>
              </w:tabs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1D33FD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215</w:t>
            </w:r>
            <w:r w:rsidR="001D33FD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1D33FD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1D33FD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337CBE6D" w14:textId="77777777" w:rsidR="00FD0C53" w:rsidRPr="00682840" w:rsidRDefault="00FD0C53" w:rsidP="007603CC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0</w:t>
            </w:r>
          </w:p>
        </w:tc>
      </w:tr>
      <w:tr w:rsidR="00FD0C53" w:rsidRPr="00682840" w14:paraId="4BC831BE" w14:textId="77777777" w:rsidTr="00682840">
        <w:tc>
          <w:tcPr>
            <w:tcW w:w="2122" w:type="dxa"/>
          </w:tcPr>
          <w:p w14:paraId="1047E29B" w14:textId="2621C0EE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تحديث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D33FD" w:rsidRPr="00EC37C2">
              <w:rPr>
                <w:b/>
                <w:bCs/>
                <w:sz w:val="20"/>
                <w:rtl/>
                <w:lang w:bidi="ar-LB"/>
              </w:rPr>
              <w:t>المعايير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D33FD" w:rsidRPr="00EC37C2">
              <w:rPr>
                <w:b/>
                <w:bCs/>
                <w:sz w:val="20"/>
                <w:rtl/>
                <w:lang w:bidi="ar-LB"/>
              </w:rPr>
              <w:t>الدنيا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D33FD" w:rsidRPr="00EC37C2">
              <w:rPr>
                <w:b/>
                <w:bCs/>
                <w:sz w:val="20"/>
                <w:rtl/>
                <w:lang w:bidi="ar-LB"/>
              </w:rPr>
              <w:t>لأداء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D33FD" w:rsidRPr="00EC37C2">
              <w:rPr>
                <w:b/>
                <w:bCs/>
                <w:sz w:val="20"/>
                <w:rtl/>
                <w:lang w:bidi="ar-LB"/>
              </w:rPr>
              <w:t>الطاقة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D33FD">
              <w:rPr>
                <w:b/>
                <w:bCs/>
                <w:sz w:val="20"/>
                <w:rtl/>
                <w:lang w:bidi="ar-LB"/>
              </w:rPr>
              <w:t>والتوصيف</w:t>
            </w:r>
            <w:r w:rsidRPr="00682840">
              <w:rPr>
                <w:b/>
                <w:bCs/>
                <w:sz w:val="20"/>
                <w:rtl/>
                <w:lang w:bidi="ar-LB"/>
              </w:rPr>
              <w:t>:</w:t>
            </w:r>
          </w:p>
          <w:p w14:paraId="30CD07EF" w14:textId="77777777" w:rsidR="00FD0C53" w:rsidRPr="00682840" w:rsidRDefault="00FD0C53" w:rsidP="00AF541F">
            <w:pPr>
              <w:widowControl w:val="0"/>
              <w:jc w:val="left"/>
              <w:outlineLvl w:val="0"/>
              <w:rPr>
                <w:sz w:val="20"/>
                <w:rtl/>
                <w:lang w:bidi="ar-LB"/>
              </w:rPr>
            </w:pPr>
          </w:p>
          <w:p w14:paraId="44B63B6F" w14:textId="60D30B5C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3.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سياسة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المشتريات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العامة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وقوانين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البناء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969" w:type="dxa"/>
          </w:tcPr>
          <w:p w14:paraId="1E12E279" w14:textId="29A90CD9" w:rsidR="00FD0C53" w:rsidRPr="00682840" w:rsidRDefault="00FD0C53" w:rsidP="00AF541F">
            <w:pPr>
              <w:widowControl w:val="0"/>
              <w:tabs>
                <w:tab w:val="left" w:pos="2445"/>
              </w:tabs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لا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يوجد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أنشطة.</w:t>
            </w:r>
          </w:p>
        </w:tc>
        <w:tc>
          <w:tcPr>
            <w:tcW w:w="3259" w:type="dxa"/>
          </w:tcPr>
          <w:p w14:paraId="55870AEE" w14:textId="5EC90AE3" w:rsidR="00FD0C53" w:rsidRPr="00682840" w:rsidRDefault="00FD0C53" w:rsidP="00CB1BC4">
            <w:pPr>
              <w:widowControl w:val="0"/>
              <w:tabs>
                <w:tab w:val="left" w:pos="879"/>
              </w:tabs>
              <w:bidi/>
              <w:jc w:val="left"/>
              <w:outlineLvl w:val="0"/>
              <w:rPr>
                <w:color w:val="000000"/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t>-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عقد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اجتماع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مع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15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وكالة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وطنية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B1BC4">
              <w:rPr>
                <w:color w:val="000000"/>
                <w:sz w:val="20"/>
                <w:rtl/>
                <w:lang w:bidi="ar-LB"/>
              </w:rPr>
              <w:t>ل</w:t>
            </w:r>
            <w:r w:rsidRPr="00682840">
              <w:rPr>
                <w:color w:val="000000"/>
                <w:sz w:val="20"/>
                <w:rtl/>
                <w:lang w:bidi="ar-LB"/>
              </w:rPr>
              <w:t>كل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B1BC4">
              <w:rPr>
                <w:color w:val="000000"/>
                <w:sz w:val="20"/>
                <w:rtl/>
                <w:lang w:bidi="ar-LB"/>
              </w:rPr>
              <w:t>بلد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بشأن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B1BC4">
              <w:rPr>
                <w:color w:val="000000"/>
                <w:sz w:val="20"/>
                <w:rtl/>
                <w:lang w:bidi="ar-LB"/>
              </w:rPr>
              <w:t>وضع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سياسات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المشتريات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الوطنية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والمساعدات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الخارجية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للأجهزة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الموفرة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للطاقة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وتسهيل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العمليات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الداخلية؛</w:t>
            </w:r>
          </w:p>
          <w:p w14:paraId="38BB3789" w14:textId="4670D9CA" w:rsidR="00FD0C53" w:rsidRPr="00682840" w:rsidRDefault="00FD0C53" w:rsidP="00CB1BC4">
            <w:pPr>
              <w:widowControl w:val="0"/>
              <w:tabs>
                <w:tab w:val="left" w:pos="879"/>
              </w:tabs>
              <w:bidi/>
              <w:jc w:val="left"/>
              <w:outlineLvl w:val="0"/>
              <w:rPr>
                <w:color w:val="000000"/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t>(</w:t>
            </w:r>
            <w:r w:rsidR="00CB1BC4">
              <w:rPr>
                <w:color w:val="000000"/>
                <w:sz w:val="20"/>
                <w:rtl/>
                <w:lang w:bidi="ar-LB"/>
              </w:rPr>
              <w:t>60,000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دولار</w:t>
            </w:r>
            <w:r w:rsidR="00CB1BC4">
              <w:rPr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أمريكي</w:t>
            </w:r>
            <w:r w:rsidR="00CB1BC4">
              <w:rPr>
                <w:color w:val="000000"/>
                <w:sz w:val="20"/>
                <w:rtl/>
                <w:lang w:bidi="ar-LB"/>
              </w:rPr>
              <w:t>ا</w:t>
            </w:r>
            <w:r w:rsidRPr="00682840">
              <w:rPr>
                <w:color w:val="000000"/>
                <w:sz w:val="20"/>
                <w:rtl/>
                <w:lang w:bidi="ar-LB"/>
              </w:rPr>
              <w:t>)</w:t>
            </w:r>
          </w:p>
          <w:p w14:paraId="014E4BE7" w14:textId="43F5B4C1" w:rsidR="00FD0C53" w:rsidRPr="00682840" w:rsidRDefault="00FD0C53" w:rsidP="0001600D">
            <w:pPr>
              <w:widowControl w:val="0"/>
              <w:tabs>
                <w:tab w:val="left" w:pos="879"/>
              </w:tabs>
              <w:bidi/>
              <w:jc w:val="left"/>
              <w:outlineLvl w:val="0"/>
              <w:rPr>
                <w:color w:val="000000"/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t>-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 w:rsidRPr="00682840">
              <w:rPr>
                <w:color w:val="000000"/>
                <w:sz w:val="20"/>
                <w:rtl/>
                <w:lang w:bidi="ar-LB"/>
              </w:rPr>
              <w:t>عقد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 w:rsidRPr="00682840">
              <w:rPr>
                <w:color w:val="000000"/>
                <w:sz w:val="20"/>
                <w:rtl/>
                <w:lang w:bidi="ar-LB"/>
              </w:rPr>
              <w:t>اجتماع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مع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15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وكالة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وطنية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>
              <w:rPr>
                <w:color w:val="000000"/>
                <w:sz w:val="20"/>
                <w:rtl/>
                <w:lang w:bidi="ar-LB"/>
              </w:rPr>
              <w:t>ل</w:t>
            </w:r>
            <w:r w:rsidRPr="00682840">
              <w:rPr>
                <w:color w:val="000000"/>
                <w:sz w:val="20"/>
                <w:rtl/>
                <w:lang w:bidi="ar-LB"/>
              </w:rPr>
              <w:t>كل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>
              <w:rPr>
                <w:color w:val="000000"/>
                <w:sz w:val="20"/>
                <w:rtl/>
                <w:lang w:bidi="ar-LB"/>
              </w:rPr>
              <w:t>بلد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بشأن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دمج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أجهزة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>
              <w:rPr>
                <w:color w:val="000000"/>
                <w:sz w:val="20"/>
                <w:rtl/>
                <w:lang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>
              <w:rPr>
                <w:color w:val="000000"/>
                <w:sz w:val="20"/>
                <w:rtl/>
                <w:lang w:bidi="ar-LB"/>
              </w:rPr>
              <w:t>و</w:t>
            </w:r>
            <w:r w:rsidRPr="00682840">
              <w:rPr>
                <w:color w:val="000000"/>
                <w:sz w:val="20"/>
                <w:rtl/>
                <w:lang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الموفرة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للطاقة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وذات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القدرة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المنخفضة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على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01600D">
              <w:rPr>
                <w:color w:val="000000"/>
                <w:sz w:val="20"/>
                <w:rtl/>
                <w:lang w:bidi="ar-LB"/>
              </w:rPr>
              <w:t>إحداث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الاحترار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العالمي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قوانين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البناء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الحالية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وتسهيل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العمليات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الداخلية.</w:t>
            </w:r>
          </w:p>
          <w:p w14:paraId="33C29B2F" w14:textId="4F94FBE9" w:rsidR="00FD0C53" w:rsidRPr="00682840" w:rsidRDefault="00FD0C53" w:rsidP="0001600D">
            <w:pPr>
              <w:widowControl w:val="0"/>
              <w:tabs>
                <w:tab w:val="left" w:pos="879"/>
              </w:tabs>
              <w:bidi/>
              <w:jc w:val="left"/>
              <w:outlineLvl w:val="0"/>
              <w:rPr>
                <w:color w:val="000000"/>
                <w:sz w:val="20"/>
                <w:rtl/>
                <w:lang w:bidi="ar-LB"/>
              </w:rPr>
            </w:pPr>
            <w:r w:rsidRPr="00682840">
              <w:rPr>
                <w:color w:val="000000"/>
                <w:sz w:val="20"/>
                <w:rtl/>
                <w:lang w:bidi="ar-LB"/>
              </w:rPr>
              <w:lastRenderedPageBreak/>
              <w:t>(</w:t>
            </w:r>
            <w:r w:rsidR="0001600D">
              <w:rPr>
                <w:color w:val="000000"/>
                <w:sz w:val="20"/>
                <w:rtl/>
                <w:lang w:bidi="ar-LB"/>
              </w:rPr>
              <w:t>60,000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دولار</w:t>
            </w:r>
            <w:r w:rsidR="0001600D">
              <w:rPr>
                <w:color w:val="000000"/>
                <w:sz w:val="20"/>
                <w:rtl/>
                <w:lang w:bidi="ar-LB"/>
              </w:rPr>
              <w:t>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color w:val="000000"/>
                <w:sz w:val="20"/>
                <w:rtl/>
                <w:lang w:bidi="ar-LB"/>
              </w:rPr>
              <w:t>أمريكي</w:t>
            </w:r>
            <w:r w:rsidR="0001600D">
              <w:rPr>
                <w:color w:val="000000"/>
                <w:sz w:val="20"/>
                <w:rtl/>
                <w:lang w:bidi="ar-LB"/>
              </w:rPr>
              <w:t>ا</w:t>
            </w:r>
            <w:r w:rsidRPr="00682840">
              <w:rPr>
                <w:color w:val="000000"/>
                <w:sz w:val="20"/>
                <w:rtl/>
                <w:lang w:bidi="ar-LB"/>
              </w:rPr>
              <w:t>)</w:t>
            </w:r>
          </w:p>
        </w:tc>
      </w:tr>
      <w:tr w:rsidR="00FD0C53" w:rsidRPr="00682840" w14:paraId="1F16BD2F" w14:textId="77777777" w:rsidTr="00682840">
        <w:tc>
          <w:tcPr>
            <w:tcW w:w="2122" w:type="dxa"/>
          </w:tcPr>
          <w:p w14:paraId="5A2918EE" w14:textId="6880E65F" w:rsidR="00FD0C53" w:rsidRPr="00682840" w:rsidRDefault="00FD0C53" w:rsidP="007603CC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lastRenderedPageBreak/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للمكون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7603CC">
              <w:rPr>
                <w:b/>
                <w:bCs/>
                <w:sz w:val="20"/>
                <w:rtl/>
                <w:lang w:bidi="ar-LB"/>
              </w:rPr>
              <w:t>4-3</w:t>
            </w:r>
          </w:p>
        </w:tc>
        <w:tc>
          <w:tcPr>
            <w:tcW w:w="3969" w:type="dxa"/>
          </w:tcPr>
          <w:p w14:paraId="75AE4EF4" w14:textId="77777777" w:rsidR="00FD0C53" w:rsidRPr="00682840" w:rsidRDefault="00FD0C53" w:rsidP="007603CC">
            <w:pPr>
              <w:widowControl w:val="0"/>
              <w:tabs>
                <w:tab w:val="left" w:pos="2445"/>
              </w:tabs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0</w:t>
            </w:r>
          </w:p>
        </w:tc>
        <w:tc>
          <w:tcPr>
            <w:tcW w:w="3259" w:type="dxa"/>
          </w:tcPr>
          <w:p w14:paraId="3B17E771" w14:textId="42B3536C" w:rsidR="00FD0C53" w:rsidRPr="00682840" w:rsidRDefault="00FD0C53" w:rsidP="00EF2368">
            <w:pPr>
              <w:widowControl w:val="0"/>
              <w:bidi/>
              <w:jc w:val="right"/>
              <w:outlineLvl w:val="0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7603CC">
              <w:rPr>
                <w:b/>
                <w:bCs/>
                <w:color w:val="000000"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EF2368">
              <w:rPr>
                <w:b/>
                <w:bCs/>
                <w:sz w:val="20"/>
                <w:rtl/>
                <w:lang w:bidi="ar-LB"/>
              </w:rPr>
              <w:t>120,000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EF2368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أميركي</w:t>
            </w:r>
            <w:r w:rsidR="00EF2368">
              <w:rPr>
                <w:b/>
                <w:bCs/>
                <w:color w:val="000000"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6AB4ECA9" w14:textId="77777777" w:rsidTr="00682840">
        <w:trPr>
          <w:trHeight w:val="77"/>
        </w:trPr>
        <w:tc>
          <w:tcPr>
            <w:tcW w:w="2122" w:type="dxa"/>
          </w:tcPr>
          <w:p w14:paraId="46647377" w14:textId="0562EDA5" w:rsidR="00FD0C53" w:rsidRPr="00682840" w:rsidRDefault="00FD0C53" w:rsidP="00EF2368">
            <w:pPr>
              <w:widowControl w:val="0"/>
              <w:bidi/>
              <w:jc w:val="lef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برامج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التوعية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F2368">
              <w:rPr>
                <w:b/>
                <w:bCs/>
                <w:sz w:val="20"/>
                <w:rtl/>
                <w:lang w:bidi="ar-LB"/>
              </w:rPr>
              <w:t>ونشر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F2368">
              <w:rPr>
                <w:b/>
                <w:bCs/>
                <w:sz w:val="20"/>
                <w:rtl/>
                <w:lang w:bidi="ar-LB"/>
              </w:rPr>
              <w:t>المعلومات</w:t>
            </w:r>
          </w:p>
        </w:tc>
        <w:tc>
          <w:tcPr>
            <w:tcW w:w="3969" w:type="dxa"/>
          </w:tcPr>
          <w:p w14:paraId="16AE6956" w14:textId="396C8B12" w:rsidR="00FD0C53" w:rsidRPr="00682840" w:rsidRDefault="00FD0C53" w:rsidP="004E4A79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التوعية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العامة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عمليات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تدقيق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والمحتويات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الأخرى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المشروع.</w:t>
            </w:r>
          </w:p>
          <w:p w14:paraId="3C0BB832" w14:textId="28CB2C46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(25</w:t>
            </w:r>
            <w:r w:rsidR="00D40A21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D40A21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D40A21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3259" w:type="dxa"/>
          </w:tcPr>
          <w:p w14:paraId="28A63998" w14:textId="2E7BA1EE" w:rsidR="00FD0C53" w:rsidRPr="00682840" w:rsidRDefault="00FD0C53" w:rsidP="004E4A79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برامج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نشر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المعلومات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للفنيين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والمستهلكين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وتجار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التجزئة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ال</w:t>
            </w:r>
            <w:r w:rsidRPr="00682840">
              <w:rPr>
                <w:sz w:val="20"/>
                <w:rtl/>
                <w:lang w:bidi="ar-LB"/>
              </w:rPr>
              <w:t>معايير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 w:rsidRPr="00682840">
              <w:rPr>
                <w:sz w:val="20"/>
                <w:rtl/>
                <w:lang w:bidi="ar-LB"/>
              </w:rPr>
              <w:t>الدنيا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لأداء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الطاقة،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والتوصيف</w:t>
            </w:r>
            <w:r w:rsidRPr="00682840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وفوائد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استخدام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الأجهزة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الموفرة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للطاقة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وصيانة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أجهزة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E4A79">
              <w:rPr>
                <w:sz w:val="20"/>
                <w:rtl/>
                <w:lang w:bidi="ar-LB"/>
              </w:rPr>
              <w:t>و</w:t>
            </w:r>
            <w:r w:rsidRPr="00682840">
              <w:rPr>
                <w:sz w:val="20"/>
                <w:rtl/>
                <w:lang w:bidi="ar-LB"/>
              </w:rPr>
              <w:t>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الهواء.</w:t>
            </w:r>
          </w:p>
          <w:p w14:paraId="0BFC577C" w14:textId="31176134" w:rsidR="00FD0C53" w:rsidRPr="00682840" w:rsidRDefault="00FD0C53" w:rsidP="00AF541F">
            <w:pPr>
              <w:widowControl w:val="0"/>
              <w:bidi/>
              <w:jc w:val="left"/>
              <w:outlineLvl w:val="0"/>
              <w:rPr>
                <w:sz w:val="20"/>
                <w:rtl/>
                <w:lang w:bidi="ar-LB"/>
              </w:rPr>
            </w:pPr>
            <w:r w:rsidRPr="00682840">
              <w:rPr>
                <w:sz w:val="20"/>
                <w:rtl/>
                <w:lang w:bidi="ar-LB"/>
              </w:rPr>
              <w:t>(95</w:t>
            </w:r>
            <w:r w:rsidR="004E4A79">
              <w:rPr>
                <w:sz w:val="20"/>
                <w:rtl/>
                <w:lang w:bidi="ar-LB"/>
              </w:rPr>
              <w:t>,</w:t>
            </w:r>
            <w:r w:rsidRPr="00682840">
              <w:rPr>
                <w:sz w:val="20"/>
                <w:rtl/>
                <w:lang w:bidi="ar-LB"/>
              </w:rPr>
              <w:t>000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دولار</w:t>
            </w:r>
            <w:r w:rsidR="004E4A79">
              <w:rPr>
                <w:sz w:val="20"/>
                <w:rtl/>
                <w:lang w:bidi="ar-LB"/>
              </w:rPr>
              <w:t>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682840">
              <w:rPr>
                <w:sz w:val="20"/>
                <w:rtl/>
                <w:lang w:bidi="ar-LB"/>
              </w:rPr>
              <w:t>أمريكي</w:t>
            </w:r>
            <w:r w:rsidR="004E4A79">
              <w:rPr>
                <w:sz w:val="20"/>
                <w:rtl/>
                <w:lang w:bidi="ar-LB"/>
              </w:rPr>
              <w:t>ا</w:t>
            </w:r>
            <w:r w:rsidRPr="00682840">
              <w:rPr>
                <w:sz w:val="20"/>
                <w:rtl/>
                <w:lang w:bidi="ar-LB"/>
              </w:rPr>
              <w:t>)</w:t>
            </w:r>
          </w:p>
        </w:tc>
      </w:tr>
      <w:tr w:rsidR="00FD0C53" w:rsidRPr="00682840" w14:paraId="71F39C1C" w14:textId="77777777" w:rsidTr="00682840">
        <w:tc>
          <w:tcPr>
            <w:tcW w:w="2122" w:type="dxa"/>
          </w:tcPr>
          <w:p w14:paraId="39E80D93" w14:textId="0366E6D3" w:rsidR="00FD0C53" w:rsidRPr="00682840" w:rsidRDefault="00FD0C53" w:rsidP="00AF541F">
            <w:pPr>
              <w:widowControl w:val="0"/>
              <w:bidi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الفرعي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للمكون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5</w:t>
            </w:r>
          </w:p>
        </w:tc>
        <w:tc>
          <w:tcPr>
            <w:tcW w:w="3969" w:type="dxa"/>
          </w:tcPr>
          <w:p w14:paraId="165D95C0" w14:textId="2BEE9E78" w:rsidR="00FD0C53" w:rsidRPr="00682840" w:rsidRDefault="00FD0C53" w:rsidP="00C145FA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(</w:t>
            </w:r>
            <w:r w:rsidR="00C145FA">
              <w:rPr>
                <w:b/>
                <w:bCs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25</w:t>
            </w:r>
            <w:r w:rsidR="00C145FA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  <w:tc>
          <w:tcPr>
            <w:tcW w:w="3259" w:type="dxa"/>
          </w:tcPr>
          <w:p w14:paraId="1F4695F5" w14:textId="53F0A57C" w:rsidR="00FD0C53" w:rsidRPr="00682840" w:rsidRDefault="00FD0C53" w:rsidP="00C145FA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(</w:t>
            </w:r>
            <w:r w:rsidR="00C145FA">
              <w:rPr>
                <w:b/>
                <w:bCs/>
                <w:color w:val="000000"/>
                <w:sz w:val="20"/>
                <w:rtl/>
                <w:lang w:bidi="ar-LB"/>
              </w:rPr>
              <w:t>اليونيب</w:t>
            </w:r>
            <w:r w:rsidRPr="00682840"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95</w:t>
            </w:r>
            <w:r w:rsidR="00C145FA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</w:tr>
      <w:tr w:rsidR="00FD0C53" w:rsidRPr="00682840" w14:paraId="19A26F09" w14:textId="77777777" w:rsidTr="00682840">
        <w:tc>
          <w:tcPr>
            <w:tcW w:w="2122" w:type="dxa"/>
          </w:tcPr>
          <w:p w14:paraId="29B8E2A6" w14:textId="77777777" w:rsidR="00FD0C53" w:rsidRPr="00682840" w:rsidRDefault="00FD0C53" w:rsidP="00AF541F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3969" w:type="dxa"/>
          </w:tcPr>
          <w:p w14:paraId="34DBB32D" w14:textId="7539B941" w:rsidR="00FD0C53" w:rsidRPr="00682840" w:rsidRDefault="00FD0C53" w:rsidP="00AF541F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الإقليمي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652</w:t>
            </w:r>
            <w:r w:rsidR="00C145FA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</w:p>
        </w:tc>
        <w:tc>
          <w:tcPr>
            <w:tcW w:w="3259" w:type="dxa"/>
          </w:tcPr>
          <w:p w14:paraId="6B759A04" w14:textId="326FEA2A" w:rsidR="00FD0C53" w:rsidRPr="00682840" w:rsidRDefault="00FD0C53" w:rsidP="00AF541F">
            <w:pPr>
              <w:widowControl w:val="0"/>
              <w:bidi/>
              <w:jc w:val="right"/>
              <w:outlineLvl w:val="0"/>
              <w:rPr>
                <w:b/>
                <w:bCs/>
                <w:sz w:val="20"/>
                <w:rtl/>
                <w:lang w:bidi="ar-LB"/>
              </w:rPr>
            </w:pPr>
            <w:r w:rsidRPr="00682840">
              <w:rPr>
                <w:b/>
                <w:bCs/>
                <w:sz w:val="20"/>
                <w:rtl/>
                <w:lang w:bidi="ar-LB"/>
              </w:rPr>
              <w:t>المكون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الوطني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548</w:t>
            </w:r>
            <w:r w:rsidR="00C145FA">
              <w:rPr>
                <w:b/>
                <w:bCs/>
                <w:sz w:val="20"/>
                <w:rtl/>
                <w:lang w:bidi="ar-LB"/>
              </w:rPr>
              <w:t>,</w:t>
            </w:r>
            <w:r w:rsidRPr="00682840">
              <w:rPr>
                <w:b/>
                <w:bCs/>
                <w:sz w:val="20"/>
                <w:rtl/>
                <w:lang w:bidi="ar-LB"/>
              </w:rPr>
              <w:t>000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682840">
              <w:rPr>
                <w:b/>
                <w:bCs/>
                <w:sz w:val="20"/>
                <w:rtl/>
                <w:lang w:bidi="ar-LB"/>
              </w:rPr>
              <w:t>أمريكي</w:t>
            </w:r>
            <w:r w:rsidR="00C145FA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</w:tr>
    </w:tbl>
    <w:p w14:paraId="078A6F2F" w14:textId="07447D9C" w:rsidR="00FD0C53" w:rsidRPr="00DB14F5" w:rsidRDefault="008C4052" w:rsidP="008C4052">
      <w:pPr>
        <w:pStyle w:val="Heading1"/>
        <w:widowControl w:val="0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</w:t>
      </w:r>
      <w:r w:rsidR="00FD0C53" w:rsidRPr="00DB14F5">
        <w:rPr>
          <w:sz w:val="26"/>
          <w:szCs w:val="26"/>
          <w:rtl/>
          <w:lang w:bidi="ar-LB"/>
        </w:rPr>
        <w:t>ع</w:t>
      </w:r>
      <w:r>
        <w:rPr>
          <w:sz w:val="26"/>
          <w:szCs w:val="26"/>
          <w:rtl/>
          <w:lang w:bidi="ar-LB"/>
        </w:rPr>
        <w:t>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المعدلة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لكل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الاثني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عشر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وللأنشطة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7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64D8196A" w14:textId="5D6CF6F9" w:rsidR="00FD0C53" w:rsidRPr="00DB14F5" w:rsidRDefault="000C22C2" w:rsidP="000C22C2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7-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تكاليف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المشروع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</w:t>
      </w:r>
      <w:r w:rsidRPr="00DB14F5">
        <w:rPr>
          <w:b/>
          <w:bCs/>
          <w:sz w:val="26"/>
          <w:szCs w:val="26"/>
          <w:rtl/>
          <w:lang w:bidi="ar-LB"/>
        </w:rPr>
        <w:t>دعم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الوكالة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المعدلة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للشريحة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الثانية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بما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ذلك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مكون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كفاءة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الطاقة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(بالدولار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tblStyle w:val="TableGrid"/>
        <w:bidiVisual/>
        <w:tblW w:w="0" w:type="auto"/>
        <w:tblInd w:w="-12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51"/>
        <w:gridCol w:w="1055"/>
        <w:gridCol w:w="947"/>
        <w:gridCol w:w="947"/>
        <w:gridCol w:w="916"/>
        <w:gridCol w:w="947"/>
        <w:gridCol w:w="947"/>
        <w:gridCol w:w="914"/>
        <w:gridCol w:w="796"/>
        <w:gridCol w:w="977"/>
      </w:tblGrid>
      <w:tr w:rsidR="00FD0C53" w:rsidRPr="000C22C2" w14:paraId="029377E9" w14:textId="77777777" w:rsidTr="006D1B29">
        <w:trPr>
          <w:trHeight w:val="452"/>
          <w:tblHeader/>
        </w:trPr>
        <w:tc>
          <w:tcPr>
            <w:tcW w:w="1151" w:type="dxa"/>
          </w:tcPr>
          <w:p w14:paraId="5153F251" w14:textId="77777777" w:rsidR="00FD0C53" w:rsidRPr="000C22C2" w:rsidRDefault="000C22C2" w:rsidP="000C22C2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المكونات</w:t>
            </w:r>
          </w:p>
        </w:tc>
        <w:tc>
          <w:tcPr>
            <w:tcW w:w="1055" w:type="dxa"/>
          </w:tcPr>
          <w:p w14:paraId="1C83DC1A" w14:textId="52026C04" w:rsidR="00FD0C53" w:rsidRPr="000C22C2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C22C2">
              <w:rPr>
                <w:b/>
                <w:bCs/>
                <w:sz w:val="20"/>
                <w:rtl/>
                <w:lang w:bidi="ar-LB"/>
              </w:rPr>
              <w:t>المعتمدة</w:t>
            </w:r>
          </w:p>
          <w:p w14:paraId="099FA0A6" w14:textId="77777777" w:rsidR="00FD0C53" w:rsidRPr="000C22C2" w:rsidRDefault="00FD0C53" w:rsidP="00AF541F">
            <w:pPr>
              <w:jc w:val="center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947" w:type="dxa"/>
          </w:tcPr>
          <w:p w14:paraId="4BE2B38E" w14:textId="3930E3E1" w:rsidR="00FD0C53" w:rsidRPr="000C22C2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التكاليف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المقترحة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للأنشطة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الرامية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إلى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الحفاظ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كفاءة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الطاقة</w:t>
            </w:r>
          </w:p>
        </w:tc>
        <w:tc>
          <w:tcPr>
            <w:tcW w:w="947" w:type="dxa"/>
          </w:tcPr>
          <w:p w14:paraId="530F31B7" w14:textId="114B6181" w:rsidR="00FD0C53" w:rsidRPr="000C22C2" w:rsidRDefault="009E1D62" w:rsidP="009E1D62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المعدل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مشروع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16" w:type="dxa"/>
          </w:tcPr>
          <w:p w14:paraId="08F31F3D" w14:textId="60B3BB25" w:rsidR="00FD0C53" w:rsidRPr="000C22C2" w:rsidRDefault="009E1D62" w:rsidP="009E1D62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دعم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الوكالة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المعدل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للشريحة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47" w:type="dxa"/>
          </w:tcPr>
          <w:p w14:paraId="72020DE5" w14:textId="49912081" w:rsidR="00FD0C53" w:rsidRPr="000C22C2" w:rsidRDefault="007D1984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المتفق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عليه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المعدل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للشريحة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  <w:tc>
          <w:tcPr>
            <w:tcW w:w="947" w:type="dxa"/>
          </w:tcPr>
          <w:p w14:paraId="53DC06DF" w14:textId="1591F036" w:rsidR="00FD0C53" w:rsidRPr="000C22C2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المعتمدة</w:t>
            </w:r>
          </w:p>
        </w:tc>
        <w:tc>
          <w:tcPr>
            <w:tcW w:w="914" w:type="dxa"/>
          </w:tcPr>
          <w:p w14:paraId="3B007C71" w14:textId="192B5AAF" w:rsidR="00FD0C53" w:rsidRPr="000C22C2" w:rsidRDefault="00FD0C53" w:rsidP="008707E7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المشروع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8707E7">
              <w:rPr>
                <w:b/>
                <w:bCs/>
                <w:sz w:val="20"/>
                <w:rtl/>
                <w:lang w:bidi="ar-LB"/>
              </w:rPr>
              <w:t>المعدل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للمرحلة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  <w:tc>
          <w:tcPr>
            <w:tcW w:w="796" w:type="dxa"/>
          </w:tcPr>
          <w:p w14:paraId="1CB2D651" w14:textId="0007BA7D" w:rsidR="00FD0C53" w:rsidRPr="000C22C2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دعم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الوكالة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المعدلة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للمرحلة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  <w:tc>
          <w:tcPr>
            <w:tcW w:w="977" w:type="dxa"/>
          </w:tcPr>
          <w:p w14:paraId="13D49E0C" w14:textId="0D487426" w:rsidR="00FD0C53" w:rsidRPr="000C22C2" w:rsidRDefault="008707E7" w:rsidP="008707E7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المتفق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عليه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المعدل</w:t>
            </w:r>
          </w:p>
          <w:p w14:paraId="5EBFE3CF" w14:textId="2692BB11" w:rsidR="00FD0C53" w:rsidRPr="000C22C2" w:rsidRDefault="008707E7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ل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0C22C2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</w:tr>
      <w:tr w:rsidR="00FD0C53" w:rsidRPr="000C22C2" w14:paraId="5EBECB0A" w14:textId="77777777" w:rsidTr="006D1B29">
        <w:tc>
          <w:tcPr>
            <w:tcW w:w="1151" w:type="dxa"/>
          </w:tcPr>
          <w:p w14:paraId="6E6BD4D9" w14:textId="77777777" w:rsidR="00FD0C53" w:rsidRPr="000C22C2" w:rsidRDefault="006D4AC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</w:t>
            </w:r>
            <w:r w:rsidR="00FD0C53" w:rsidRPr="000C22C2">
              <w:rPr>
                <w:b/>
                <w:bCs/>
                <w:color w:val="000000"/>
                <w:sz w:val="20"/>
                <w:rtl/>
                <w:lang w:bidi="ar-LB"/>
              </w:rPr>
              <w:t>إقليمي</w:t>
            </w:r>
          </w:p>
        </w:tc>
        <w:tc>
          <w:tcPr>
            <w:tcW w:w="1055" w:type="dxa"/>
            <w:vAlign w:val="center"/>
          </w:tcPr>
          <w:p w14:paraId="39D1734F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  <w:vAlign w:val="center"/>
          </w:tcPr>
          <w:p w14:paraId="33416C73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</w:tcPr>
          <w:p w14:paraId="6FEA4DF1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16" w:type="dxa"/>
          </w:tcPr>
          <w:p w14:paraId="0ABD1269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</w:tcPr>
          <w:p w14:paraId="1278035D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  <w:vAlign w:val="center"/>
          </w:tcPr>
          <w:p w14:paraId="2125C9A0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14" w:type="dxa"/>
          </w:tcPr>
          <w:p w14:paraId="41B4B380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796" w:type="dxa"/>
          </w:tcPr>
          <w:p w14:paraId="4C570E11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77" w:type="dxa"/>
          </w:tcPr>
          <w:p w14:paraId="42C3707A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</w:tr>
      <w:tr w:rsidR="00CA5C68" w:rsidRPr="000C22C2" w14:paraId="3635040B" w14:textId="77777777" w:rsidTr="006D1B29">
        <w:tc>
          <w:tcPr>
            <w:tcW w:w="1151" w:type="dxa"/>
          </w:tcPr>
          <w:p w14:paraId="58802CDA" w14:textId="77777777" w:rsidR="00CA5C68" w:rsidRPr="000C22C2" w:rsidRDefault="00CA5C68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اليونيب</w:t>
            </w:r>
          </w:p>
        </w:tc>
        <w:tc>
          <w:tcPr>
            <w:tcW w:w="1055" w:type="dxa"/>
            <w:vAlign w:val="center"/>
          </w:tcPr>
          <w:p w14:paraId="48458874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430,000</w:t>
            </w:r>
          </w:p>
        </w:tc>
        <w:tc>
          <w:tcPr>
            <w:tcW w:w="947" w:type="dxa"/>
            <w:vAlign w:val="center"/>
          </w:tcPr>
          <w:p w14:paraId="2E909B24" w14:textId="77777777" w:rsidR="00CA5C68" w:rsidRDefault="00CA5C68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405,000</w:t>
            </w:r>
          </w:p>
        </w:tc>
        <w:tc>
          <w:tcPr>
            <w:tcW w:w="947" w:type="dxa"/>
          </w:tcPr>
          <w:p w14:paraId="7C9C751D" w14:textId="11AC3D58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835,000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16" w:type="dxa"/>
          </w:tcPr>
          <w:p w14:paraId="1945CCDA" w14:textId="29DD57A7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97,327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</w:tcPr>
          <w:p w14:paraId="25D08FA7" w14:textId="74E10960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932,327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  <w:vAlign w:val="center"/>
          </w:tcPr>
          <w:p w14:paraId="4D23C5F2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785,000</w:t>
            </w:r>
          </w:p>
        </w:tc>
        <w:tc>
          <w:tcPr>
            <w:tcW w:w="914" w:type="dxa"/>
          </w:tcPr>
          <w:p w14:paraId="706DAB4E" w14:textId="77777777" w:rsidR="00CA5C68" w:rsidRDefault="00CA5C68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1,190,000</w:t>
            </w:r>
          </w:p>
        </w:tc>
        <w:tc>
          <w:tcPr>
            <w:tcW w:w="796" w:type="dxa"/>
          </w:tcPr>
          <w:p w14:paraId="3A51B9BC" w14:textId="18AB894B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140,900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77" w:type="dxa"/>
          </w:tcPr>
          <w:p w14:paraId="6C4F3870" w14:textId="170349CD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1,330,900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</w:tr>
      <w:tr w:rsidR="00CA5C68" w:rsidRPr="000C22C2" w14:paraId="5D8415E7" w14:textId="77777777" w:rsidTr="006D1B29">
        <w:tc>
          <w:tcPr>
            <w:tcW w:w="1151" w:type="dxa"/>
          </w:tcPr>
          <w:p w14:paraId="2AE8EE71" w14:textId="77777777" w:rsidR="00CA5C68" w:rsidRPr="000C22C2" w:rsidRDefault="00CA5C68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val="en-US" w:bidi="ar-LB"/>
              </w:rPr>
              <w:t>أستراليا</w:t>
            </w:r>
          </w:p>
        </w:tc>
        <w:tc>
          <w:tcPr>
            <w:tcW w:w="1055" w:type="dxa"/>
            <w:vAlign w:val="center"/>
          </w:tcPr>
          <w:p w14:paraId="451033BA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val="en-US" w:bidi="ar-LB"/>
              </w:rPr>
              <w:t>135,000</w:t>
            </w:r>
          </w:p>
        </w:tc>
        <w:tc>
          <w:tcPr>
            <w:tcW w:w="947" w:type="dxa"/>
            <w:vAlign w:val="center"/>
          </w:tcPr>
          <w:p w14:paraId="199D35C6" w14:textId="77777777" w:rsidR="00CA5C68" w:rsidRDefault="00CA5C68">
            <w:pPr>
              <w:jc w:val="right"/>
              <w:rPr>
                <w:color w:val="000000"/>
                <w:sz w:val="18"/>
                <w:szCs w:val="18"/>
                <w:lang w:val="en-US" w:bidi="ar-LB"/>
              </w:rPr>
            </w:pPr>
            <w:r>
              <w:rPr>
                <w:color w:val="000000"/>
                <w:sz w:val="18"/>
                <w:szCs w:val="18"/>
                <w:lang w:val="en-US" w:bidi="ar-LB"/>
              </w:rPr>
              <w:t>247,000</w:t>
            </w:r>
          </w:p>
        </w:tc>
        <w:tc>
          <w:tcPr>
            <w:tcW w:w="947" w:type="dxa"/>
          </w:tcPr>
          <w:p w14:paraId="3F24A02E" w14:textId="77777777" w:rsidR="00CA5C68" w:rsidRDefault="00CA5C68">
            <w:pPr>
              <w:jc w:val="right"/>
              <w:rPr>
                <w:color w:val="000000"/>
                <w:sz w:val="18"/>
                <w:szCs w:val="18"/>
                <w:lang w:val="en-US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382,000</w:t>
            </w:r>
          </w:p>
        </w:tc>
        <w:tc>
          <w:tcPr>
            <w:tcW w:w="916" w:type="dxa"/>
          </w:tcPr>
          <w:p w14:paraId="7B21E7D6" w14:textId="1992C27D" w:rsidR="00CA5C68" w:rsidRDefault="00FE698D">
            <w:pPr>
              <w:jc w:val="right"/>
              <w:rPr>
                <w:color w:val="000000"/>
                <w:sz w:val="18"/>
                <w:szCs w:val="18"/>
                <w:lang w:val="en-US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44,667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</w:tcPr>
          <w:p w14:paraId="5EC808DB" w14:textId="0167FE03" w:rsidR="00CA5C68" w:rsidRDefault="00FE698D">
            <w:pPr>
              <w:jc w:val="right"/>
              <w:rPr>
                <w:color w:val="000000"/>
                <w:sz w:val="18"/>
                <w:szCs w:val="18"/>
                <w:lang w:val="en-US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426,667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  <w:vAlign w:val="center"/>
          </w:tcPr>
          <w:p w14:paraId="3B08AD2C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val="en-US" w:bidi="ar-LB"/>
              </w:rPr>
              <w:t>510,000</w:t>
            </w:r>
          </w:p>
        </w:tc>
        <w:tc>
          <w:tcPr>
            <w:tcW w:w="914" w:type="dxa"/>
          </w:tcPr>
          <w:p w14:paraId="56E8553D" w14:textId="77777777" w:rsidR="00CA5C68" w:rsidRDefault="00CA5C68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757,000</w:t>
            </w:r>
          </w:p>
        </w:tc>
        <w:tc>
          <w:tcPr>
            <w:tcW w:w="796" w:type="dxa"/>
          </w:tcPr>
          <w:p w14:paraId="2A1AE059" w14:textId="0154CFFC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93,270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77" w:type="dxa"/>
          </w:tcPr>
          <w:p w14:paraId="641D9258" w14:textId="15FFDE5E" w:rsidR="00CA5C68" w:rsidRDefault="00FE698D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color w:val="000000"/>
                <w:sz w:val="18"/>
                <w:szCs w:val="18"/>
                <w:lang w:bidi="ar-LB"/>
              </w:rPr>
              <w:t>850,270</w:t>
            </w: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</w:tr>
      <w:tr w:rsidR="00CA5C68" w:rsidRPr="000C22C2" w14:paraId="77F70239" w14:textId="77777777" w:rsidTr="006D1B29">
        <w:tc>
          <w:tcPr>
            <w:tcW w:w="1151" w:type="dxa"/>
          </w:tcPr>
          <w:p w14:paraId="2F493A40" w14:textId="77777777" w:rsidR="00CA5C68" w:rsidRPr="000C22C2" w:rsidRDefault="00CA5C68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المجموع</w:t>
            </w:r>
          </w:p>
        </w:tc>
        <w:tc>
          <w:tcPr>
            <w:tcW w:w="1055" w:type="dxa"/>
            <w:vAlign w:val="center"/>
          </w:tcPr>
          <w:p w14:paraId="274C8257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>565,000</w:t>
            </w:r>
          </w:p>
        </w:tc>
        <w:tc>
          <w:tcPr>
            <w:tcW w:w="947" w:type="dxa"/>
            <w:vAlign w:val="center"/>
          </w:tcPr>
          <w:p w14:paraId="3D311C52" w14:textId="77777777" w:rsidR="00CA5C68" w:rsidRDefault="00CA5C68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>652,000</w:t>
            </w:r>
          </w:p>
        </w:tc>
        <w:tc>
          <w:tcPr>
            <w:tcW w:w="947" w:type="dxa"/>
          </w:tcPr>
          <w:p w14:paraId="20185207" w14:textId="6B7D8617" w:rsidR="00CA5C68" w:rsidRDefault="00FE698D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b/>
                <w:bCs/>
                <w:color w:val="000000"/>
                <w:sz w:val="18"/>
                <w:szCs w:val="18"/>
                <w:lang w:bidi="ar-LB"/>
              </w:rPr>
              <w:t>1,217,000</w:t>
            </w: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16" w:type="dxa"/>
          </w:tcPr>
          <w:p w14:paraId="600FA105" w14:textId="1151E9FE" w:rsidR="00CA5C68" w:rsidRDefault="00FE698D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b/>
                <w:bCs/>
                <w:color w:val="000000"/>
                <w:sz w:val="18"/>
                <w:szCs w:val="18"/>
                <w:lang w:bidi="ar-LB"/>
              </w:rPr>
              <w:t>141,994</w:t>
            </w: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</w:tcPr>
          <w:p w14:paraId="52A12BC9" w14:textId="71654273" w:rsidR="00CA5C68" w:rsidRDefault="00CA5C68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>1,358,994</w:t>
            </w:r>
            <w:r w:rsidR="00FE698D"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47" w:type="dxa"/>
            <w:vAlign w:val="center"/>
          </w:tcPr>
          <w:p w14:paraId="0C19983D" w14:textId="77777777" w:rsidR="00CA5C68" w:rsidRDefault="00CA5C68">
            <w:pPr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>1,295,000</w:t>
            </w:r>
          </w:p>
        </w:tc>
        <w:tc>
          <w:tcPr>
            <w:tcW w:w="914" w:type="dxa"/>
          </w:tcPr>
          <w:p w14:paraId="4CF203F2" w14:textId="77777777" w:rsidR="00CA5C68" w:rsidRDefault="00CA5C68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>1,947,000</w:t>
            </w:r>
          </w:p>
        </w:tc>
        <w:tc>
          <w:tcPr>
            <w:tcW w:w="796" w:type="dxa"/>
          </w:tcPr>
          <w:p w14:paraId="7B8E460F" w14:textId="32ACE3B0" w:rsidR="00CA5C68" w:rsidRDefault="00FE698D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b/>
                <w:bCs/>
                <w:color w:val="000000"/>
                <w:sz w:val="18"/>
                <w:szCs w:val="18"/>
                <w:lang w:bidi="ar-LB"/>
              </w:rPr>
              <w:t>234,170</w:t>
            </w: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77" w:type="dxa"/>
          </w:tcPr>
          <w:p w14:paraId="1C22A3EA" w14:textId="24D97547" w:rsidR="00CA5C68" w:rsidRDefault="00FE698D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  <w:r w:rsidR="00CA5C68">
              <w:rPr>
                <w:b/>
                <w:bCs/>
                <w:color w:val="000000"/>
                <w:sz w:val="18"/>
                <w:szCs w:val="18"/>
                <w:lang w:bidi="ar-LB"/>
              </w:rPr>
              <w:t>2,181,170</w:t>
            </w:r>
            <w:r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</w:p>
        </w:tc>
      </w:tr>
      <w:tr w:rsidR="00FD0C53" w:rsidRPr="000C22C2" w14:paraId="253CB6D4" w14:textId="77777777" w:rsidTr="006D1B29">
        <w:tc>
          <w:tcPr>
            <w:tcW w:w="1151" w:type="dxa"/>
          </w:tcPr>
          <w:p w14:paraId="5A1D4A14" w14:textId="77777777" w:rsidR="00FD0C53" w:rsidRPr="000C22C2" w:rsidRDefault="00CA5C68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</w:t>
            </w:r>
            <w:r w:rsidR="00FD0C53" w:rsidRPr="000C22C2">
              <w:rPr>
                <w:b/>
                <w:bCs/>
                <w:color w:val="000000"/>
                <w:sz w:val="20"/>
                <w:rtl/>
                <w:lang w:bidi="ar-LB"/>
              </w:rPr>
              <w:t>وطني</w:t>
            </w:r>
          </w:p>
        </w:tc>
        <w:tc>
          <w:tcPr>
            <w:tcW w:w="1055" w:type="dxa"/>
            <w:vAlign w:val="center"/>
          </w:tcPr>
          <w:p w14:paraId="30AFC765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  <w:vAlign w:val="center"/>
          </w:tcPr>
          <w:p w14:paraId="62813745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</w:tcPr>
          <w:p w14:paraId="12323A25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16" w:type="dxa"/>
          </w:tcPr>
          <w:p w14:paraId="2BED5C62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</w:tcPr>
          <w:p w14:paraId="4BFDE541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47" w:type="dxa"/>
            <w:vAlign w:val="center"/>
          </w:tcPr>
          <w:p w14:paraId="6650DDA8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14" w:type="dxa"/>
          </w:tcPr>
          <w:p w14:paraId="47545737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796" w:type="dxa"/>
          </w:tcPr>
          <w:p w14:paraId="09A2A303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  <w:tc>
          <w:tcPr>
            <w:tcW w:w="977" w:type="dxa"/>
          </w:tcPr>
          <w:p w14:paraId="3F546F40" w14:textId="77777777" w:rsidR="00FD0C53" w:rsidRPr="000C22C2" w:rsidRDefault="00FD0C53" w:rsidP="00AF541F">
            <w:pPr>
              <w:jc w:val="right"/>
              <w:rPr>
                <w:color w:val="000000"/>
                <w:sz w:val="20"/>
                <w:rtl/>
                <w:lang w:bidi="ar-LB"/>
              </w:rPr>
            </w:pPr>
          </w:p>
        </w:tc>
      </w:tr>
      <w:tr w:rsidR="00FD0C53" w:rsidRPr="000C22C2" w14:paraId="2A806399" w14:textId="77777777" w:rsidTr="006D1B29">
        <w:tc>
          <w:tcPr>
            <w:tcW w:w="1151" w:type="dxa"/>
          </w:tcPr>
          <w:p w14:paraId="253EAEEC" w14:textId="30D886E0" w:rsidR="00FD0C53" w:rsidRPr="000C22C2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جزر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color w:val="000000"/>
                <w:sz w:val="20"/>
                <w:rtl/>
                <w:lang w:bidi="ar-LB"/>
              </w:rPr>
              <w:t>كوك</w:t>
            </w:r>
          </w:p>
        </w:tc>
        <w:tc>
          <w:tcPr>
            <w:tcW w:w="1055" w:type="dxa"/>
            <w:vAlign w:val="center"/>
          </w:tcPr>
          <w:p w14:paraId="70C9474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105,000</w:t>
            </w:r>
          </w:p>
        </w:tc>
        <w:tc>
          <w:tcPr>
            <w:tcW w:w="947" w:type="dxa"/>
            <w:vAlign w:val="center"/>
          </w:tcPr>
          <w:p w14:paraId="74C0942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36,500</w:t>
            </w:r>
          </w:p>
        </w:tc>
        <w:tc>
          <w:tcPr>
            <w:tcW w:w="947" w:type="dxa"/>
          </w:tcPr>
          <w:p w14:paraId="1B00BE3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141,500</w:t>
            </w:r>
          </w:p>
        </w:tc>
        <w:tc>
          <w:tcPr>
            <w:tcW w:w="916" w:type="dxa"/>
          </w:tcPr>
          <w:p w14:paraId="068EFFC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18,396</w:t>
            </w:r>
          </w:p>
        </w:tc>
        <w:tc>
          <w:tcPr>
            <w:tcW w:w="947" w:type="dxa"/>
          </w:tcPr>
          <w:p w14:paraId="36F84CE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159,896</w:t>
            </w:r>
          </w:p>
        </w:tc>
        <w:tc>
          <w:tcPr>
            <w:tcW w:w="947" w:type="dxa"/>
            <w:vAlign w:val="center"/>
          </w:tcPr>
          <w:p w14:paraId="6EAB86FF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285,300</w:t>
            </w:r>
          </w:p>
        </w:tc>
        <w:tc>
          <w:tcPr>
            <w:tcW w:w="914" w:type="dxa"/>
          </w:tcPr>
          <w:p w14:paraId="4566C43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321,800</w:t>
            </w:r>
          </w:p>
        </w:tc>
        <w:tc>
          <w:tcPr>
            <w:tcW w:w="796" w:type="dxa"/>
          </w:tcPr>
          <w:p w14:paraId="1283760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41,834</w:t>
            </w:r>
          </w:p>
        </w:tc>
        <w:tc>
          <w:tcPr>
            <w:tcW w:w="977" w:type="dxa"/>
          </w:tcPr>
          <w:p w14:paraId="5854063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363,634</w:t>
            </w:r>
          </w:p>
        </w:tc>
      </w:tr>
      <w:tr w:rsidR="00FD0C53" w:rsidRPr="000C22C2" w14:paraId="54FECAA7" w14:textId="77777777" w:rsidTr="006D1B29">
        <w:tc>
          <w:tcPr>
            <w:tcW w:w="1151" w:type="dxa"/>
          </w:tcPr>
          <w:p w14:paraId="1A79ADB7" w14:textId="77777777" w:rsidR="00FD0C53" w:rsidRPr="000C22C2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كيريباتي</w:t>
            </w:r>
          </w:p>
        </w:tc>
        <w:tc>
          <w:tcPr>
            <w:tcW w:w="1055" w:type="dxa"/>
            <w:vAlign w:val="center"/>
          </w:tcPr>
          <w:p w14:paraId="490A03BF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161,000</w:t>
            </w:r>
          </w:p>
        </w:tc>
        <w:tc>
          <w:tcPr>
            <w:tcW w:w="947" w:type="dxa"/>
            <w:vAlign w:val="center"/>
          </w:tcPr>
          <w:p w14:paraId="203E8E0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28,500</w:t>
            </w:r>
          </w:p>
        </w:tc>
        <w:tc>
          <w:tcPr>
            <w:tcW w:w="947" w:type="dxa"/>
          </w:tcPr>
          <w:p w14:paraId="1ADC767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189,500</w:t>
            </w:r>
          </w:p>
        </w:tc>
        <w:tc>
          <w:tcPr>
            <w:tcW w:w="916" w:type="dxa"/>
          </w:tcPr>
          <w:p w14:paraId="16BA9D9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24,635</w:t>
            </w:r>
          </w:p>
        </w:tc>
        <w:tc>
          <w:tcPr>
            <w:tcW w:w="947" w:type="dxa"/>
          </w:tcPr>
          <w:p w14:paraId="103C46DB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214,135</w:t>
            </w:r>
          </w:p>
        </w:tc>
        <w:tc>
          <w:tcPr>
            <w:tcW w:w="947" w:type="dxa"/>
            <w:vAlign w:val="center"/>
          </w:tcPr>
          <w:p w14:paraId="7376FE5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387,850</w:t>
            </w:r>
          </w:p>
        </w:tc>
        <w:tc>
          <w:tcPr>
            <w:tcW w:w="914" w:type="dxa"/>
          </w:tcPr>
          <w:p w14:paraId="37087E6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416,350</w:t>
            </w:r>
          </w:p>
        </w:tc>
        <w:tc>
          <w:tcPr>
            <w:tcW w:w="796" w:type="dxa"/>
          </w:tcPr>
          <w:p w14:paraId="5BE67981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54,126</w:t>
            </w:r>
          </w:p>
        </w:tc>
        <w:tc>
          <w:tcPr>
            <w:tcW w:w="977" w:type="dxa"/>
          </w:tcPr>
          <w:p w14:paraId="33D0314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470,476</w:t>
            </w:r>
          </w:p>
        </w:tc>
      </w:tr>
      <w:tr w:rsidR="00FD0C53" w:rsidRPr="000C22C2" w14:paraId="209EF8DF" w14:textId="77777777" w:rsidTr="006D1B29">
        <w:tc>
          <w:tcPr>
            <w:tcW w:w="1151" w:type="dxa"/>
          </w:tcPr>
          <w:p w14:paraId="4DB15769" w14:textId="0AE90581" w:rsidR="00FD0C53" w:rsidRPr="000C22C2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جزر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color w:val="000000"/>
                <w:sz w:val="20"/>
                <w:rtl/>
                <w:lang w:bidi="ar-LB"/>
              </w:rPr>
              <w:t>مارشال</w:t>
            </w:r>
          </w:p>
        </w:tc>
        <w:tc>
          <w:tcPr>
            <w:tcW w:w="1055" w:type="dxa"/>
            <w:vAlign w:val="center"/>
          </w:tcPr>
          <w:p w14:paraId="277342D1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97</w:t>
            </w:r>
            <w:r w:rsidR="00062676">
              <w:rPr>
                <w:color w:val="000000"/>
                <w:sz w:val="20"/>
                <w:rtl/>
                <w:lang w:bidi="ar-LB"/>
              </w:rPr>
              <w:t>,</w:t>
            </w:r>
            <w:r w:rsidRPr="000C22C2">
              <w:rPr>
                <w:color w:val="000000"/>
                <w:sz w:val="20"/>
                <w:rtl/>
                <w:lang w:bidi="ar-LB"/>
              </w:rPr>
              <w:t>000</w:t>
            </w:r>
          </w:p>
        </w:tc>
        <w:tc>
          <w:tcPr>
            <w:tcW w:w="947" w:type="dxa"/>
            <w:vAlign w:val="center"/>
          </w:tcPr>
          <w:p w14:paraId="0BD72671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38,500</w:t>
            </w:r>
          </w:p>
        </w:tc>
        <w:tc>
          <w:tcPr>
            <w:tcW w:w="947" w:type="dxa"/>
          </w:tcPr>
          <w:p w14:paraId="57EA80B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135,500</w:t>
            </w:r>
          </w:p>
        </w:tc>
        <w:tc>
          <w:tcPr>
            <w:tcW w:w="916" w:type="dxa"/>
          </w:tcPr>
          <w:p w14:paraId="5A58A0C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17,615</w:t>
            </w:r>
          </w:p>
        </w:tc>
        <w:tc>
          <w:tcPr>
            <w:tcW w:w="947" w:type="dxa"/>
          </w:tcPr>
          <w:p w14:paraId="151CEA42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153,115</w:t>
            </w:r>
          </w:p>
        </w:tc>
        <w:tc>
          <w:tcPr>
            <w:tcW w:w="947" w:type="dxa"/>
            <w:vAlign w:val="center"/>
          </w:tcPr>
          <w:p w14:paraId="1153920A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183,450</w:t>
            </w:r>
          </w:p>
        </w:tc>
        <w:tc>
          <w:tcPr>
            <w:tcW w:w="914" w:type="dxa"/>
          </w:tcPr>
          <w:p w14:paraId="4E16359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221,950</w:t>
            </w:r>
          </w:p>
        </w:tc>
        <w:tc>
          <w:tcPr>
            <w:tcW w:w="796" w:type="dxa"/>
          </w:tcPr>
          <w:p w14:paraId="4513B9C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28,854</w:t>
            </w:r>
          </w:p>
        </w:tc>
        <w:tc>
          <w:tcPr>
            <w:tcW w:w="977" w:type="dxa"/>
          </w:tcPr>
          <w:p w14:paraId="20CAD6CB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250,804</w:t>
            </w:r>
          </w:p>
        </w:tc>
      </w:tr>
      <w:tr w:rsidR="00FD0C53" w:rsidRPr="000C22C2" w14:paraId="5FD7702E" w14:textId="77777777" w:rsidTr="006D1B29">
        <w:tc>
          <w:tcPr>
            <w:tcW w:w="1151" w:type="dxa"/>
          </w:tcPr>
          <w:p w14:paraId="0DBE55A9" w14:textId="6F024EAF" w:rsidR="00FD0C53" w:rsidRPr="000C22C2" w:rsidRDefault="007047F8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المو</w:t>
            </w:r>
            <w:r w:rsidR="00FD0C53" w:rsidRPr="000C22C2">
              <w:rPr>
                <w:color w:val="000000"/>
                <w:sz w:val="20"/>
                <w:rtl/>
                <w:lang w:bidi="ar-LB"/>
              </w:rPr>
              <w:t>حدة</w:t>
            </w:r>
          </w:p>
        </w:tc>
        <w:tc>
          <w:tcPr>
            <w:tcW w:w="1055" w:type="dxa"/>
          </w:tcPr>
          <w:p w14:paraId="59E8F54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188,000</w:t>
            </w:r>
          </w:p>
        </w:tc>
        <w:tc>
          <w:tcPr>
            <w:tcW w:w="947" w:type="dxa"/>
          </w:tcPr>
          <w:p w14:paraId="5916B08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60,500</w:t>
            </w:r>
          </w:p>
        </w:tc>
        <w:tc>
          <w:tcPr>
            <w:tcW w:w="947" w:type="dxa"/>
          </w:tcPr>
          <w:p w14:paraId="567F486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248,500</w:t>
            </w:r>
          </w:p>
        </w:tc>
        <w:tc>
          <w:tcPr>
            <w:tcW w:w="916" w:type="dxa"/>
          </w:tcPr>
          <w:p w14:paraId="6C090F40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32,305</w:t>
            </w:r>
          </w:p>
        </w:tc>
        <w:tc>
          <w:tcPr>
            <w:tcW w:w="947" w:type="dxa"/>
          </w:tcPr>
          <w:p w14:paraId="329AEBC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280,805</w:t>
            </w:r>
          </w:p>
        </w:tc>
        <w:tc>
          <w:tcPr>
            <w:tcW w:w="947" w:type="dxa"/>
          </w:tcPr>
          <w:p w14:paraId="7C552ADA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423,350</w:t>
            </w:r>
          </w:p>
        </w:tc>
        <w:tc>
          <w:tcPr>
            <w:tcW w:w="914" w:type="dxa"/>
          </w:tcPr>
          <w:p w14:paraId="6A59F86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483,850</w:t>
            </w:r>
          </w:p>
        </w:tc>
        <w:tc>
          <w:tcPr>
            <w:tcW w:w="796" w:type="dxa"/>
          </w:tcPr>
          <w:p w14:paraId="189BC0D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62,901</w:t>
            </w:r>
          </w:p>
        </w:tc>
        <w:tc>
          <w:tcPr>
            <w:tcW w:w="977" w:type="dxa"/>
          </w:tcPr>
          <w:p w14:paraId="2A42CDA1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546,751</w:t>
            </w:r>
          </w:p>
        </w:tc>
      </w:tr>
      <w:tr w:rsidR="00FD0C53" w:rsidRPr="000C22C2" w14:paraId="7DC8101D" w14:textId="77777777" w:rsidTr="006D1B29">
        <w:tc>
          <w:tcPr>
            <w:tcW w:w="1151" w:type="dxa"/>
            <w:vAlign w:val="center"/>
          </w:tcPr>
          <w:p w14:paraId="66F7749E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ناورو</w:t>
            </w:r>
          </w:p>
        </w:tc>
        <w:tc>
          <w:tcPr>
            <w:tcW w:w="1055" w:type="dxa"/>
            <w:vAlign w:val="center"/>
          </w:tcPr>
          <w:p w14:paraId="3E41BE6B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47000</w:t>
            </w:r>
          </w:p>
        </w:tc>
        <w:tc>
          <w:tcPr>
            <w:tcW w:w="947" w:type="dxa"/>
            <w:vAlign w:val="center"/>
          </w:tcPr>
          <w:p w14:paraId="7B32F3B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38,500</w:t>
            </w:r>
          </w:p>
        </w:tc>
        <w:tc>
          <w:tcPr>
            <w:tcW w:w="947" w:type="dxa"/>
          </w:tcPr>
          <w:p w14:paraId="6CBCECC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85,500</w:t>
            </w:r>
          </w:p>
        </w:tc>
        <w:tc>
          <w:tcPr>
            <w:tcW w:w="916" w:type="dxa"/>
          </w:tcPr>
          <w:p w14:paraId="26D46FC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11,115</w:t>
            </w:r>
          </w:p>
        </w:tc>
        <w:tc>
          <w:tcPr>
            <w:tcW w:w="947" w:type="dxa"/>
          </w:tcPr>
          <w:p w14:paraId="3ED0E4E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96,615</w:t>
            </w:r>
          </w:p>
        </w:tc>
        <w:tc>
          <w:tcPr>
            <w:tcW w:w="947" w:type="dxa"/>
            <w:vAlign w:val="center"/>
          </w:tcPr>
          <w:p w14:paraId="6EEA7A49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117,700</w:t>
            </w:r>
          </w:p>
        </w:tc>
        <w:tc>
          <w:tcPr>
            <w:tcW w:w="914" w:type="dxa"/>
          </w:tcPr>
          <w:p w14:paraId="346232D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156,200</w:t>
            </w:r>
          </w:p>
        </w:tc>
        <w:tc>
          <w:tcPr>
            <w:tcW w:w="796" w:type="dxa"/>
          </w:tcPr>
          <w:p w14:paraId="3645205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20,306</w:t>
            </w:r>
          </w:p>
        </w:tc>
        <w:tc>
          <w:tcPr>
            <w:tcW w:w="977" w:type="dxa"/>
          </w:tcPr>
          <w:p w14:paraId="14F7B42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176,506</w:t>
            </w:r>
          </w:p>
        </w:tc>
      </w:tr>
      <w:tr w:rsidR="00FD0C53" w:rsidRPr="000C22C2" w14:paraId="154CBA7B" w14:textId="77777777" w:rsidTr="006D1B29">
        <w:tc>
          <w:tcPr>
            <w:tcW w:w="1151" w:type="dxa"/>
            <w:vAlign w:val="center"/>
          </w:tcPr>
          <w:p w14:paraId="7F1F2CB5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نيوي</w:t>
            </w:r>
          </w:p>
        </w:tc>
        <w:tc>
          <w:tcPr>
            <w:tcW w:w="1055" w:type="dxa"/>
            <w:vAlign w:val="center"/>
          </w:tcPr>
          <w:p w14:paraId="6A03057A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47000</w:t>
            </w:r>
          </w:p>
        </w:tc>
        <w:tc>
          <w:tcPr>
            <w:tcW w:w="947" w:type="dxa"/>
            <w:vAlign w:val="center"/>
          </w:tcPr>
          <w:p w14:paraId="10F5FE8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28,500</w:t>
            </w:r>
          </w:p>
        </w:tc>
        <w:tc>
          <w:tcPr>
            <w:tcW w:w="947" w:type="dxa"/>
          </w:tcPr>
          <w:p w14:paraId="483329E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75,500</w:t>
            </w:r>
          </w:p>
        </w:tc>
        <w:tc>
          <w:tcPr>
            <w:tcW w:w="916" w:type="dxa"/>
          </w:tcPr>
          <w:p w14:paraId="6DDB9C72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9,815</w:t>
            </w:r>
          </w:p>
        </w:tc>
        <w:tc>
          <w:tcPr>
            <w:tcW w:w="947" w:type="dxa"/>
          </w:tcPr>
          <w:p w14:paraId="1D0DA23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85,315</w:t>
            </w:r>
          </w:p>
        </w:tc>
        <w:tc>
          <w:tcPr>
            <w:tcW w:w="947" w:type="dxa"/>
            <w:vAlign w:val="center"/>
          </w:tcPr>
          <w:p w14:paraId="2F153242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93,450</w:t>
            </w:r>
          </w:p>
        </w:tc>
        <w:tc>
          <w:tcPr>
            <w:tcW w:w="914" w:type="dxa"/>
          </w:tcPr>
          <w:p w14:paraId="5B35E7B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121,950</w:t>
            </w:r>
          </w:p>
        </w:tc>
        <w:tc>
          <w:tcPr>
            <w:tcW w:w="796" w:type="dxa"/>
          </w:tcPr>
          <w:p w14:paraId="3E082EB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15,854</w:t>
            </w:r>
          </w:p>
        </w:tc>
        <w:tc>
          <w:tcPr>
            <w:tcW w:w="977" w:type="dxa"/>
          </w:tcPr>
          <w:p w14:paraId="5AF5731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137,804</w:t>
            </w:r>
          </w:p>
        </w:tc>
      </w:tr>
      <w:tr w:rsidR="00FD0C53" w:rsidRPr="000C22C2" w14:paraId="3EDC17EF" w14:textId="77777777" w:rsidTr="006D1B29">
        <w:tc>
          <w:tcPr>
            <w:tcW w:w="1151" w:type="dxa"/>
            <w:vAlign w:val="center"/>
          </w:tcPr>
          <w:p w14:paraId="3B9ACFF5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بالاو</w:t>
            </w:r>
          </w:p>
        </w:tc>
        <w:tc>
          <w:tcPr>
            <w:tcW w:w="1055" w:type="dxa"/>
            <w:vAlign w:val="center"/>
          </w:tcPr>
          <w:p w14:paraId="3D28CA96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70.000</w:t>
            </w:r>
          </w:p>
        </w:tc>
        <w:tc>
          <w:tcPr>
            <w:tcW w:w="947" w:type="dxa"/>
            <w:vAlign w:val="center"/>
          </w:tcPr>
          <w:p w14:paraId="60F0BB80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46,500</w:t>
            </w:r>
          </w:p>
        </w:tc>
        <w:tc>
          <w:tcPr>
            <w:tcW w:w="947" w:type="dxa"/>
          </w:tcPr>
          <w:p w14:paraId="0E5603A1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116,500</w:t>
            </w:r>
          </w:p>
        </w:tc>
        <w:tc>
          <w:tcPr>
            <w:tcW w:w="916" w:type="dxa"/>
          </w:tcPr>
          <w:p w14:paraId="14D60112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15,145</w:t>
            </w:r>
          </w:p>
        </w:tc>
        <w:tc>
          <w:tcPr>
            <w:tcW w:w="947" w:type="dxa"/>
          </w:tcPr>
          <w:p w14:paraId="70F3D140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131,645</w:t>
            </w:r>
          </w:p>
        </w:tc>
        <w:tc>
          <w:tcPr>
            <w:tcW w:w="947" w:type="dxa"/>
            <w:vAlign w:val="center"/>
          </w:tcPr>
          <w:p w14:paraId="54AF698D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266,250</w:t>
            </w:r>
          </w:p>
        </w:tc>
        <w:tc>
          <w:tcPr>
            <w:tcW w:w="914" w:type="dxa"/>
          </w:tcPr>
          <w:p w14:paraId="6871363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312,750</w:t>
            </w:r>
          </w:p>
        </w:tc>
        <w:tc>
          <w:tcPr>
            <w:tcW w:w="796" w:type="dxa"/>
          </w:tcPr>
          <w:p w14:paraId="5A3AB13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40,658</w:t>
            </w:r>
          </w:p>
        </w:tc>
        <w:tc>
          <w:tcPr>
            <w:tcW w:w="977" w:type="dxa"/>
          </w:tcPr>
          <w:p w14:paraId="18ACF913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353,408</w:t>
            </w:r>
          </w:p>
        </w:tc>
      </w:tr>
      <w:tr w:rsidR="00FD0C53" w:rsidRPr="000C22C2" w14:paraId="3A5F028E" w14:textId="77777777" w:rsidTr="006D1B29">
        <w:tc>
          <w:tcPr>
            <w:tcW w:w="1151" w:type="dxa"/>
            <w:vAlign w:val="center"/>
          </w:tcPr>
          <w:p w14:paraId="1C8EF0FC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ساموا</w:t>
            </w:r>
          </w:p>
        </w:tc>
        <w:tc>
          <w:tcPr>
            <w:tcW w:w="1055" w:type="dxa"/>
            <w:vAlign w:val="center"/>
          </w:tcPr>
          <w:p w14:paraId="32BFC020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118000</w:t>
            </w:r>
          </w:p>
        </w:tc>
        <w:tc>
          <w:tcPr>
            <w:tcW w:w="947" w:type="dxa"/>
            <w:vAlign w:val="center"/>
          </w:tcPr>
          <w:p w14:paraId="013A578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70,500</w:t>
            </w:r>
          </w:p>
        </w:tc>
        <w:tc>
          <w:tcPr>
            <w:tcW w:w="947" w:type="dxa"/>
          </w:tcPr>
          <w:p w14:paraId="363CAFF5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188,500</w:t>
            </w:r>
          </w:p>
        </w:tc>
        <w:tc>
          <w:tcPr>
            <w:tcW w:w="916" w:type="dxa"/>
          </w:tcPr>
          <w:p w14:paraId="513722A5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24,505</w:t>
            </w:r>
          </w:p>
        </w:tc>
        <w:tc>
          <w:tcPr>
            <w:tcW w:w="947" w:type="dxa"/>
          </w:tcPr>
          <w:p w14:paraId="4B38F4AC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213,005</w:t>
            </w:r>
          </w:p>
        </w:tc>
        <w:tc>
          <w:tcPr>
            <w:tcW w:w="947" w:type="dxa"/>
            <w:vAlign w:val="center"/>
          </w:tcPr>
          <w:p w14:paraId="630F576E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334,200</w:t>
            </w:r>
          </w:p>
        </w:tc>
        <w:tc>
          <w:tcPr>
            <w:tcW w:w="914" w:type="dxa"/>
          </w:tcPr>
          <w:p w14:paraId="5E99F4D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404,700</w:t>
            </w:r>
          </w:p>
        </w:tc>
        <w:tc>
          <w:tcPr>
            <w:tcW w:w="796" w:type="dxa"/>
          </w:tcPr>
          <w:p w14:paraId="5352F32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52,611</w:t>
            </w:r>
          </w:p>
        </w:tc>
        <w:tc>
          <w:tcPr>
            <w:tcW w:w="977" w:type="dxa"/>
          </w:tcPr>
          <w:p w14:paraId="30474CEE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457,311</w:t>
            </w:r>
          </w:p>
        </w:tc>
      </w:tr>
      <w:tr w:rsidR="00FD0C53" w:rsidRPr="000C22C2" w14:paraId="7E3B8ED0" w14:textId="77777777" w:rsidTr="006D1B29">
        <w:tc>
          <w:tcPr>
            <w:tcW w:w="1151" w:type="dxa"/>
            <w:vAlign w:val="center"/>
          </w:tcPr>
          <w:p w14:paraId="69F1CEFC" w14:textId="5803A586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جزر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color w:val="000000"/>
                <w:sz w:val="20"/>
                <w:rtl/>
                <w:lang w:bidi="ar-LB"/>
              </w:rPr>
              <w:t>سليمان</w:t>
            </w:r>
          </w:p>
        </w:tc>
        <w:tc>
          <w:tcPr>
            <w:tcW w:w="1055" w:type="dxa"/>
            <w:vAlign w:val="center"/>
          </w:tcPr>
          <w:p w14:paraId="7C9E8BBC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196,500</w:t>
            </w:r>
          </w:p>
        </w:tc>
        <w:tc>
          <w:tcPr>
            <w:tcW w:w="947" w:type="dxa"/>
            <w:vAlign w:val="center"/>
          </w:tcPr>
          <w:p w14:paraId="6963A49B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50,500</w:t>
            </w:r>
          </w:p>
        </w:tc>
        <w:tc>
          <w:tcPr>
            <w:tcW w:w="947" w:type="dxa"/>
          </w:tcPr>
          <w:p w14:paraId="2EAEAB25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247,000</w:t>
            </w:r>
          </w:p>
        </w:tc>
        <w:tc>
          <w:tcPr>
            <w:tcW w:w="916" w:type="dxa"/>
          </w:tcPr>
          <w:p w14:paraId="7DE8864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31,160</w:t>
            </w:r>
          </w:p>
        </w:tc>
        <w:tc>
          <w:tcPr>
            <w:tcW w:w="947" w:type="dxa"/>
          </w:tcPr>
          <w:p w14:paraId="5C752C5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278,160</w:t>
            </w:r>
          </w:p>
        </w:tc>
        <w:tc>
          <w:tcPr>
            <w:tcW w:w="947" w:type="dxa"/>
            <w:vAlign w:val="center"/>
          </w:tcPr>
          <w:p w14:paraId="1632BC8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497,000</w:t>
            </w:r>
          </w:p>
        </w:tc>
        <w:tc>
          <w:tcPr>
            <w:tcW w:w="914" w:type="dxa"/>
          </w:tcPr>
          <w:p w14:paraId="3377665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547,500</w:t>
            </w:r>
          </w:p>
        </w:tc>
        <w:tc>
          <w:tcPr>
            <w:tcW w:w="796" w:type="dxa"/>
          </w:tcPr>
          <w:p w14:paraId="069E665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70,225</w:t>
            </w:r>
          </w:p>
        </w:tc>
        <w:tc>
          <w:tcPr>
            <w:tcW w:w="977" w:type="dxa"/>
          </w:tcPr>
          <w:p w14:paraId="05C8AA57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617,725</w:t>
            </w:r>
          </w:p>
        </w:tc>
      </w:tr>
      <w:tr w:rsidR="00FD0C53" w:rsidRPr="000C22C2" w14:paraId="58ECA503" w14:textId="77777777" w:rsidTr="006D1B29">
        <w:tc>
          <w:tcPr>
            <w:tcW w:w="1151" w:type="dxa"/>
            <w:vAlign w:val="center"/>
          </w:tcPr>
          <w:p w14:paraId="4DE2BF24" w14:textId="77777777" w:rsidR="00FD0C53" w:rsidRPr="000C22C2" w:rsidRDefault="007047F8" w:rsidP="00AF541F">
            <w:pPr>
              <w:bidi/>
              <w:rPr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تونغ</w:t>
            </w:r>
            <w:r w:rsidR="00FD0C53" w:rsidRPr="000C22C2">
              <w:rPr>
                <w:color w:val="000000"/>
                <w:sz w:val="20"/>
                <w:rtl/>
                <w:lang w:bidi="ar-LB"/>
              </w:rPr>
              <w:t>ا</w:t>
            </w:r>
          </w:p>
        </w:tc>
        <w:tc>
          <w:tcPr>
            <w:tcW w:w="1055" w:type="dxa"/>
            <w:vAlign w:val="center"/>
          </w:tcPr>
          <w:p w14:paraId="0ECBB26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119,000</w:t>
            </w:r>
          </w:p>
        </w:tc>
        <w:tc>
          <w:tcPr>
            <w:tcW w:w="947" w:type="dxa"/>
            <w:vAlign w:val="center"/>
          </w:tcPr>
          <w:p w14:paraId="3787E99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50,500</w:t>
            </w:r>
          </w:p>
        </w:tc>
        <w:tc>
          <w:tcPr>
            <w:tcW w:w="947" w:type="dxa"/>
          </w:tcPr>
          <w:p w14:paraId="74192D5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169,500</w:t>
            </w:r>
          </w:p>
        </w:tc>
        <w:tc>
          <w:tcPr>
            <w:tcW w:w="916" w:type="dxa"/>
          </w:tcPr>
          <w:p w14:paraId="04ECE9C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22,035</w:t>
            </w:r>
          </w:p>
        </w:tc>
        <w:tc>
          <w:tcPr>
            <w:tcW w:w="947" w:type="dxa"/>
          </w:tcPr>
          <w:p w14:paraId="0FD221BC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191,535</w:t>
            </w:r>
          </w:p>
        </w:tc>
        <w:tc>
          <w:tcPr>
            <w:tcW w:w="947" w:type="dxa"/>
            <w:vAlign w:val="center"/>
          </w:tcPr>
          <w:p w14:paraId="0B64EEFC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338,300</w:t>
            </w:r>
          </w:p>
        </w:tc>
        <w:tc>
          <w:tcPr>
            <w:tcW w:w="914" w:type="dxa"/>
          </w:tcPr>
          <w:p w14:paraId="3A30EA2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388,800</w:t>
            </w:r>
          </w:p>
        </w:tc>
        <w:tc>
          <w:tcPr>
            <w:tcW w:w="796" w:type="dxa"/>
          </w:tcPr>
          <w:p w14:paraId="019495C5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50,544</w:t>
            </w:r>
          </w:p>
        </w:tc>
        <w:tc>
          <w:tcPr>
            <w:tcW w:w="977" w:type="dxa"/>
          </w:tcPr>
          <w:p w14:paraId="3C425CBD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439,344</w:t>
            </w:r>
          </w:p>
        </w:tc>
      </w:tr>
      <w:tr w:rsidR="00FD0C53" w:rsidRPr="000C22C2" w14:paraId="18F6C5D1" w14:textId="77777777" w:rsidTr="006D1B29">
        <w:tc>
          <w:tcPr>
            <w:tcW w:w="1151" w:type="dxa"/>
            <w:vAlign w:val="center"/>
          </w:tcPr>
          <w:p w14:paraId="09834E0B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توفالو</w:t>
            </w:r>
          </w:p>
        </w:tc>
        <w:tc>
          <w:tcPr>
            <w:tcW w:w="1055" w:type="dxa"/>
            <w:vAlign w:val="center"/>
          </w:tcPr>
          <w:p w14:paraId="0D55A955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54000</w:t>
            </w:r>
          </w:p>
        </w:tc>
        <w:tc>
          <w:tcPr>
            <w:tcW w:w="947" w:type="dxa"/>
            <w:vAlign w:val="center"/>
          </w:tcPr>
          <w:p w14:paraId="2A4DD13C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28,500</w:t>
            </w:r>
          </w:p>
        </w:tc>
        <w:tc>
          <w:tcPr>
            <w:tcW w:w="947" w:type="dxa"/>
          </w:tcPr>
          <w:p w14:paraId="0660BCD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82,500</w:t>
            </w:r>
          </w:p>
        </w:tc>
        <w:tc>
          <w:tcPr>
            <w:tcW w:w="916" w:type="dxa"/>
          </w:tcPr>
          <w:p w14:paraId="4839805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10,726</w:t>
            </w:r>
          </w:p>
        </w:tc>
        <w:tc>
          <w:tcPr>
            <w:tcW w:w="947" w:type="dxa"/>
          </w:tcPr>
          <w:p w14:paraId="60FD4339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93,226</w:t>
            </w:r>
          </w:p>
        </w:tc>
        <w:tc>
          <w:tcPr>
            <w:tcW w:w="947" w:type="dxa"/>
            <w:vAlign w:val="center"/>
          </w:tcPr>
          <w:p w14:paraId="6F08D5B2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140,700</w:t>
            </w:r>
          </w:p>
        </w:tc>
        <w:tc>
          <w:tcPr>
            <w:tcW w:w="914" w:type="dxa"/>
          </w:tcPr>
          <w:p w14:paraId="40FAEE6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169,200</w:t>
            </w:r>
          </w:p>
        </w:tc>
        <w:tc>
          <w:tcPr>
            <w:tcW w:w="796" w:type="dxa"/>
          </w:tcPr>
          <w:p w14:paraId="759885B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21,996</w:t>
            </w:r>
          </w:p>
        </w:tc>
        <w:tc>
          <w:tcPr>
            <w:tcW w:w="977" w:type="dxa"/>
          </w:tcPr>
          <w:p w14:paraId="774E7BF8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191,196</w:t>
            </w:r>
          </w:p>
        </w:tc>
      </w:tr>
      <w:tr w:rsidR="00FD0C53" w:rsidRPr="000C22C2" w14:paraId="34B7E1DA" w14:textId="77777777" w:rsidTr="006D1B29">
        <w:tc>
          <w:tcPr>
            <w:tcW w:w="1151" w:type="dxa"/>
            <w:vAlign w:val="center"/>
          </w:tcPr>
          <w:p w14:paraId="4E0FABFB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فانواتو</w:t>
            </w:r>
          </w:p>
        </w:tc>
        <w:tc>
          <w:tcPr>
            <w:tcW w:w="1055" w:type="dxa"/>
            <w:vAlign w:val="center"/>
          </w:tcPr>
          <w:p w14:paraId="4A4599D8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186,500</w:t>
            </w:r>
          </w:p>
        </w:tc>
        <w:tc>
          <w:tcPr>
            <w:tcW w:w="947" w:type="dxa"/>
            <w:vAlign w:val="center"/>
          </w:tcPr>
          <w:p w14:paraId="6B2BCF41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70,500</w:t>
            </w:r>
          </w:p>
        </w:tc>
        <w:tc>
          <w:tcPr>
            <w:tcW w:w="947" w:type="dxa"/>
          </w:tcPr>
          <w:p w14:paraId="0ABADE03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257,000</w:t>
            </w:r>
          </w:p>
        </w:tc>
        <w:tc>
          <w:tcPr>
            <w:tcW w:w="916" w:type="dxa"/>
          </w:tcPr>
          <w:p w14:paraId="3DE3D40F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33,410</w:t>
            </w:r>
          </w:p>
        </w:tc>
        <w:tc>
          <w:tcPr>
            <w:tcW w:w="947" w:type="dxa"/>
          </w:tcPr>
          <w:p w14:paraId="684B1B6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290,410</w:t>
            </w:r>
          </w:p>
        </w:tc>
        <w:tc>
          <w:tcPr>
            <w:tcW w:w="947" w:type="dxa"/>
            <w:vAlign w:val="center"/>
          </w:tcPr>
          <w:p w14:paraId="246794CA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425,850</w:t>
            </w:r>
          </w:p>
        </w:tc>
        <w:tc>
          <w:tcPr>
            <w:tcW w:w="914" w:type="dxa"/>
          </w:tcPr>
          <w:p w14:paraId="34C3D6B6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496,350</w:t>
            </w:r>
          </w:p>
        </w:tc>
        <w:tc>
          <w:tcPr>
            <w:tcW w:w="796" w:type="dxa"/>
          </w:tcPr>
          <w:p w14:paraId="5810C8FA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64,526</w:t>
            </w:r>
          </w:p>
        </w:tc>
        <w:tc>
          <w:tcPr>
            <w:tcW w:w="977" w:type="dxa"/>
          </w:tcPr>
          <w:p w14:paraId="16FAF5E4" w14:textId="77777777" w:rsidR="00FD0C53" w:rsidRPr="000C22C2" w:rsidRDefault="00FD0C53" w:rsidP="009779B0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560,876</w:t>
            </w:r>
          </w:p>
        </w:tc>
      </w:tr>
      <w:tr w:rsidR="00FD0C53" w:rsidRPr="000C22C2" w14:paraId="73555069" w14:textId="77777777" w:rsidTr="006D1B29">
        <w:tc>
          <w:tcPr>
            <w:tcW w:w="1151" w:type="dxa"/>
            <w:vAlign w:val="center"/>
          </w:tcPr>
          <w:p w14:paraId="0D60409D" w14:textId="77777777" w:rsidR="00FD0C53" w:rsidRPr="000C22C2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المجموع</w:t>
            </w:r>
          </w:p>
        </w:tc>
        <w:tc>
          <w:tcPr>
            <w:tcW w:w="1055" w:type="dxa"/>
            <w:vAlign w:val="center"/>
          </w:tcPr>
          <w:p w14:paraId="409B8766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1,389,000</w:t>
            </w:r>
          </w:p>
        </w:tc>
        <w:tc>
          <w:tcPr>
            <w:tcW w:w="947" w:type="dxa"/>
          </w:tcPr>
          <w:p w14:paraId="29A62F05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548,000</w:t>
            </w:r>
          </w:p>
        </w:tc>
        <w:tc>
          <w:tcPr>
            <w:tcW w:w="947" w:type="dxa"/>
          </w:tcPr>
          <w:p w14:paraId="676699EC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1,937,000</w:t>
            </w:r>
          </w:p>
        </w:tc>
        <w:tc>
          <w:tcPr>
            <w:tcW w:w="916" w:type="dxa"/>
          </w:tcPr>
          <w:p w14:paraId="662BDB08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250,861</w:t>
            </w:r>
          </w:p>
        </w:tc>
        <w:tc>
          <w:tcPr>
            <w:tcW w:w="947" w:type="dxa"/>
          </w:tcPr>
          <w:p w14:paraId="3B7EBC1D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2,187,861</w:t>
            </w:r>
          </w:p>
        </w:tc>
        <w:tc>
          <w:tcPr>
            <w:tcW w:w="947" w:type="dxa"/>
          </w:tcPr>
          <w:p w14:paraId="08038832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3,493,400</w:t>
            </w:r>
          </w:p>
        </w:tc>
        <w:tc>
          <w:tcPr>
            <w:tcW w:w="914" w:type="dxa"/>
          </w:tcPr>
          <w:p w14:paraId="0A8C899C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4,041,400</w:t>
            </w:r>
          </w:p>
        </w:tc>
        <w:tc>
          <w:tcPr>
            <w:tcW w:w="796" w:type="dxa"/>
          </w:tcPr>
          <w:p w14:paraId="4C87D5ED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524,432</w:t>
            </w:r>
          </w:p>
        </w:tc>
        <w:tc>
          <w:tcPr>
            <w:tcW w:w="977" w:type="dxa"/>
          </w:tcPr>
          <w:p w14:paraId="1226BE0A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4,565,832</w:t>
            </w:r>
          </w:p>
        </w:tc>
      </w:tr>
      <w:tr w:rsidR="00FD0C53" w:rsidRPr="000C22C2" w14:paraId="7CF6BE9D" w14:textId="77777777" w:rsidTr="006D1B29">
        <w:tc>
          <w:tcPr>
            <w:tcW w:w="1151" w:type="dxa"/>
            <w:vAlign w:val="bottom"/>
          </w:tcPr>
          <w:p w14:paraId="2AFAB0A0" w14:textId="31D9C615" w:rsidR="00FD0C53" w:rsidRPr="000C22C2" w:rsidRDefault="00FD0C53" w:rsidP="007047F8">
            <w:pPr>
              <w:bidi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الفرعي</w:t>
            </w:r>
            <w:r w:rsidR="00FE698D">
              <w:rPr>
                <w:i/>
                <w:iCs/>
                <w:color w:val="000000"/>
                <w:sz w:val="20"/>
                <w:rtl/>
                <w:lang w:bidi="ar-LB"/>
              </w:rPr>
              <w:t xml:space="preserve"> </w:t>
            </w:r>
            <w:r w:rsidR="007047F8">
              <w:rPr>
                <w:i/>
                <w:iCs/>
                <w:color w:val="000000"/>
                <w:sz w:val="20"/>
                <w:rtl/>
                <w:lang w:bidi="ar-LB"/>
              </w:rPr>
              <w:t>لليونيب</w:t>
            </w:r>
          </w:p>
        </w:tc>
        <w:tc>
          <w:tcPr>
            <w:tcW w:w="1055" w:type="dxa"/>
          </w:tcPr>
          <w:p w14:paraId="6E56B3ED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1,819,000</w:t>
            </w:r>
          </w:p>
        </w:tc>
        <w:tc>
          <w:tcPr>
            <w:tcW w:w="947" w:type="dxa"/>
          </w:tcPr>
          <w:p w14:paraId="0F418815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953,000</w:t>
            </w:r>
          </w:p>
        </w:tc>
        <w:tc>
          <w:tcPr>
            <w:tcW w:w="947" w:type="dxa"/>
          </w:tcPr>
          <w:p w14:paraId="600E4034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2,772,000</w:t>
            </w:r>
          </w:p>
        </w:tc>
        <w:tc>
          <w:tcPr>
            <w:tcW w:w="916" w:type="dxa"/>
          </w:tcPr>
          <w:p w14:paraId="1DC1FC09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348,188</w:t>
            </w:r>
          </w:p>
        </w:tc>
        <w:tc>
          <w:tcPr>
            <w:tcW w:w="947" w:type="dxa"/>
          </w:tcPr>
          <w:p w14:paraId="35EEA363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3,120,188</w:t>
            </w:r>
          </w:p>
        </w:tc>
        <w:tc>
          <w:tcPr>
            <w:tcW w:w="947" w:type="dxa"/>
          </w:tcPr>
          <w:p w14:paraId="1EFED6B2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4,278,400</w:t>
            </w:r>
          </w:p>
        </w:tc>
        <w:tc>
          <w:tcPr>
            <w:tcW w:w="914" w:type="dxa"/>
          </w:tcPr>
          <w:p w14:paraId="317F3A50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5,231,400</w:t>
            </w:r>
          </w:p>
        </w:tc>
        <w:tc>
          <w:tcPr>
            <w:tcW w:w="796" w:type="dxa"/>
          </w:tcPr>
          <w:p w14:paraId="78ECEC1F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665,332</w:t>
            </w:r>
          </w:p>
        </w:tc>
        <w:tc>
          <w:tcPr>
            <w:tcW w:w="977" w:type="dxa"/>
          </w:tcPr>
          <w:p w14:paraId="342B5208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5,896,732</w:t>
            </w:r>
          </w:p>
        </w:tc>
      </w:tr>
      <w:tr w:rsidR="00FD0C53" w:rsidRPr="000C22C2" w14:paraId="21004BAB" w14:textId="77777777" w:rsidTr="006D1B29">
        <w:tc>
          <w:tcPr>
            <w:tcW w:w="1151" w:type="dxa"/>
          </w:tcPr>
          <w:p w14:paraId="20FB98B4" w14:textId="66826261" w:rsidR="00FD0C53" w:rsidRPr="000C22C2" w:rsidRDefault="00FD0C53" w:rsidP="00AF541F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الفرعي</w:t>
            </w:r>
            <w:r w:rsidR="00FE698D">
              <w:rPr>
                <w:i/>
                <w:iCs/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لحكومة</w:t>
            </w:r>
            <w:r w:rsidR="00FE698D">
              <w:rPr>
                <w:i/>
                <w:iCs/>
                <w:color w:val="000000"/>
                <w:sz w:val="20"/>
                <w:rtl/>
                <w:lang w:bidi="ar-LB"/>
              </w:rPr>
              <w:t xml:space="preserve"> </w:t>
            </w: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أستراليا</w:t>
            </w:r>
          </w:p>
        </w:tc>
        <w:tc>
          <w:tcPr>
            <w:tcW w:w="1055" w:type="dxa"/>
          </w:tcPr>
          <w:p w14:paraId="6F1DFB0B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135,000</w:t>
            </w:r>
          </w:p>
        </w:tc>
        <w:tc>
          <w:tcPr>
            <w:tcW w:w="947" w:type="dxa"/>
          </w:tcPr>
          <w:p w14:paraId="6C34C40A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247,000</w:t>
            </w:r>
          </w:p>
        </w:tc>
        <w:tc>
          <w:tcPr>
            <w:tcW w:w="947" w:type="dxa"/>
          </w:tcPr>
          <w:p w14:paraId="3F5194F7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382,000</w:t>
            </w:r>
          </w:p>
        </w:tc>
        <w:tc>
          <w:tcPr>
            <w:tcW w:w="916" w:type="dxa"/>
          </w:tcPr>
          <w:p w14:paraId="37CC9FC6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44,667</w:t>
            </w:r>
          </w:p>
        </w:tc>
        <w:tc>
          <w:tcPr>
            <w:tcW w:w="947" w:type="dxa"/>
          </w:tcPr>
          <w:p w14:paraId="401A32D1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color w:val="000000"/>
                <w:sz w:val="20"/>
                <w:rtl/>
                <w:lang w:bidi="ar-LB"/>
              </w:rPr>
              <w:t>426,667</w:t>
            </w:r>
          </w:p>
        </w:tc>
        <w:tc>
          <w:tcPr>
            <w:tcW w:w="947" w:type="dxa"/>
          </w:tcPr>
          <w:p w14:paraId="481C4521" w14:textId="77777777" w:rsidR="00FD0C53" w:rsidRPr="000C22C2" w:rsidRDefault="00FD0C53" w:rsidP="009779B0">
            <w:pPr>
              <w:bidi/>
              <w:jc w:val="left"/>
              <w:rPr>
                <w:i/>
                <w:iCs/>
                <w:sz w:val="20"/>
                <w:rtl/>
                <w:lang w:bidi="ar-LB"/>
              </w:rPr>
            </w:pPr>
            <w:r w:rsidRPr="000C22C2">
              <w:rPr>
                <w:i/>
                <w:iCs/>
                <w:sz w:val="20"/>
                <w:rtl/>
                <w:lang w:bidi="ar-LB"/>
              </w:rPr>
              <w:t>510,000</w:t>
            </w:r>
          </w:p>
        </w:tc>
        <w:tc>
          <w:tcPr>
            <w:tcW w:w="914" w:type="dxa"/>
          </w:tcPr>
          <w:p w14:paraId="7F94EE95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757,000</w:t>
            </w:r>
          </w:p>
        </w:tc>
        <w:tc>
          <w:tcPr>
            <w:tcW w:w="796" w:type="dxa"/>
          </w:tcPr>
          <w:p w14:paraId="0F91C40A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93,270</w:t>
            </w:r>
          </w:p>
        </w:tc>
        <w:tc>
          <w:tcPr>
            <w:tcW w:w="977" w:type="dxa"/>
          </w:tcPr>
          <w:p w14:paraId="661A7B7D" w14:textId="77777777" w:rsidR="00FD0C53" w:rsidRPr="000C22C2" w:rsidRDefault="00FD0C53" w:rsidP="009779B0">
            <w:pPr>
              <w:bidi/>
              <w:jc w:val="left"/>
              <w:rPr>
                <w:i/>
                <w:iCs/>
                <w:color w:val="000000"/>
                <w:sz w:val="20"/>
                <w:rtl/>
                <w:lang w:bidi="ar-LB"/>
              </w:rPr>
            </w:pPr>
            <w:r w:rsidRPr="000C22C2">
              <w:rPr>
                <w:i/>
                <w:iCs/>
                <w:color w:val="000000"/>
                <w:sz w:val="20"/>
                <w:rtl/>
                <w:lang w:bidi="ar-LB"/>
              </w:rPr>
              <w:t>850,270</w:t>
            </w:r>
          </w:p>
        </w:tc>
      </w:tr>
      <w:tr w:rsidR="00FD0C53" w:rsidRPr="000C22C2" w14:paraId="2380A303" w14:textId="77777777" w:rsidTr="006D1B29">
        <w:trPr>
          <w:trHeight w:val="77"/>
        </w:trPr>
        <w:tc>
          <w:tcPr>
            <w:tcW w:w="1151" w:type="dxa"/>
          </w:tcPr>
          <w:p w14:paraId="2363B01F" w14:textId="655EAC8B" w:rsidR="00FD0C53" w:rsidRPr="000C22C2" w:rsidRDefault="00FD0C53" w:rsidP="007047F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7047F8">
              <w:rPr>
                <w:b/>
                <w:bCs/>
                <w:color w:val="000000"/>
                <w:sz w:val="20"/>
                <w:rtl/>
                <w:lang w:bidi="ar-LB"/>
              </w:rPr>
              <w:t>الكلي</w:t>
            </w:r>
          </w:p>
        </w:tc>
        <w:tc>
          <w:tcPr>
            <w:tcW w:w="1055" w:type="dxa"/>
          </w:tcPr>
          <w:p w14:paraId="4268564D" w14:textId="77777777" w:rsidR="00FD0C53" w:rsidRPr="000C22C2" w:rsidRDefault="00FD0C53" w:rsidP="009779B0">
            <w:pPr>
              <w:bidi/>
              <w:jc w:val="left"/>
              <w:rPr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1,954,000</w:t>
            </w:r>
          </w:p>
        </w:tc>
        <w:tc>
          <w:tcPr>
            <w:tcW w:w="947" w:type="dxa"/>
          </w:tcPr>
          <w:p w14:paraId="37C394ED" w14:textId="77777777" w:rsidR="00FD0C53" w:rsidRPr="000C22C2" w:rsidRDefault="00FD0C53" w:rsidP="009779B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1,200,000</w:t>
            </w:r>
          </w:p>
        </w:tc>
        <w:tc>
          <w:tcPr>
            <w:tcW w:w="947" w:type="dxa"/>
          </w:tcPr>
          <w:p w14:paraId="6535107A" w14:textId="77777777" w:rsidR="00FD0C53" w:rsidRPr="000C22C2" w:rsidRDefault="00FD0C53" w:rsidP="009779B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3,154,000</w:t>
            </w:r>
          </w:p>
        </w:tc>
        <w:tc>
          <w:tcPr>
            <w:tcW w:w="916" w:type="dxa"/>
          </w:tcPr>
          <w:p w14:paraId="3FC603FE" w14:textId="77777777" w:rsidR="00FD0C53" w:rsidRPr="000C22C2" w:rsidRDefault="00FD0C53" w:rsidP="009779B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392,855</w:t>
            </w:r>
          </w:p>
        </w:tc>
        <w:tc>
          <w:tcPr>
            <w:tcW w:w="947" w:type="dxa"/>
          </w:tcPr>
          <w:p w14:paraId="2A9401CA" w14:textId="77777777" w:rsidR="00FD0C53" w:rsidRPr="000C22C2" w:rsidRDefault="00FD0C53" w:rsidP="009779B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3,546,855</w:t>
            </w:r>
          </w:p>
        </w:tc>
        <w:tc>
          <w:tcPr>
            <w:tcW w:w="947" w:type="dxa"/>
          </w:tcPr>
          <w:p w14:paraId="0B15660C" w14:textId="77777777" w:rsidR="00FD0C53" w:rsidRPr="000C22C2" w:rsidRDefault="00FD0C53" w:rsidP="009779B0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0C22C2">
              <w:rPr>
                <w:b/>
                <w:bCs/>
                <w:sz w:val="20"/>
                <w:rtl/>
                <w:lang w:bidi="ar-LB"/>
              </w:rPr>
              <w:t>4,788,400</w:t>
            </w:r>
          </w:p>
        </w:tc>
        <w:tc>
          <w:tcPr>
            <w:tcW w:w="914" w:type="dxa"/>
          </w:tcPr>
          <w:p w14:paraId="4EF88EA9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5,988,400</w:t>
            </w:r>
          </w:p>
        </w:tc>
        <w:tc>
          <w:tcPr>
            <w:tcW w:w="796" w:type="dxa"/>
          </w:tcPr>
          <w:p w14:paraId="3085BAFE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758,602</w:t>
            </w:r>
          </w:p>
        </w:tc>
        <w:tc>
          <w:tcPr>
            <w:tcW w:w="977" w:type="dxa"/>
          </w:tcPr>
          <w:p w14:paraId="156374B3" w14:textId="77777777" w:rsidR="00FD0C53" w:rsidRPr="000C22C2" w:rsidRDefault="00FD0C53" w:rsidP="009779B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0C22C2">
              <w:rPr>
                <w:b/>
                <w:bCs/>
                <w:color w:val="000000"/>
                <w:sz w:val="20"/>
                <w:rtl/>
                <w:lang w:bidi="ar-LB"/>
              </w:rPr>
              <w:t>6,747,002</w:t>
            </w:r>
          </w:p>
        </w:tc>
      </w:tr>
    </w:tbl>
    <w:bookmarkEnd w:id="9"/>
    <w:p w14:paraId="18FA7578" w14:textId="3F424400" w:rsidR="00FD0C53" w:rsidRPr="00DB14F5" w:rsidRDefault="00FD0C53" w:rsidP="007F1D54">
      <w:pPr>
        <w:keepNext/>
        <w:keepLines/>
        <w:bidi/>
        <w:spacing w:before="360" w:after="240"/>
        <w:jc w:val="center"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lastRenderedPageBreak/>
        <w:t>تعليقات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وتوصيات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الأمانة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p w14:paraId="5B794C17" w14:textId="77777777" w:rsidR="00FD0C53" w:rsidRPr="00DB14F5" w:rsidRDefault="007F1D54" w:rsidP="00FD0C53">
      <w:pPr>
        <w:keepNext/>
        <w:keepLines/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تعليقات</w:t>
      </w:r>
    </w:p>
    <w:p w14:paraId="576903D8" w14:textId="189F5B73" w:rsidR="00FD0C53" w:rsidRPr="00DB14F5" w:rsidRDefault="00FD0C53" w:rsidP="00072663">
      <w:pPr>
        <w:keepNext/>
        <w:keepLines/>
        <w:bidi/>
        <w:spacing w:before="240" w:after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تقرير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عن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استهلاك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072663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072663">
        <w:rPr>
          <w:sz w:val="26"/>
          <w:szCs w:val="26"/>
          <w:u w:val="single"/>
          <w:rtl/>
          <w:lang w:bidi="ar-LB"/>
        </w:rPr>
        <w:t>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والتحقق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منها</w:t>
      </w:r>
    </w:p>
    <w:p w14:paraId="72C5481D" w14:textId="688D9920" w:rsidR="00FD0C53" w:rsidRPr="00DB14F5" w:rsidRDefault="005645CE" w:rsidP="005645CE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رغم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عمليات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خلصت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ومنفذة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يحتوي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التوصيات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لتحسينات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أخرى.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تلخ</w:t>
      </w:r>
      <w:r>
        <w:rPr>
          <w:sz w:val="26"/>
          <w:szCs w:val="26"/>
          <w:rtl/>
          <w:lang w:bidi="ar-LB"/>
        </w:rPr>
        <w:t>يص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التوصيات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قدم</w:t>
      </w:r>
      <w:r w:rsidR="00FD0C53" w:rsidRPr="00DB14F5">
        <w:rPr>
          <w:sz w:val="26"/>
          <w:szCs w:val="26"/>
          <w:rtl/>
          <w:lang w:bidi="ar-LB"/>
        </w:rPr>
        <w:t>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كي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</w:t>
      </w:r>
      <w:r w:rsidR="00FD0C53" w:rsidRPr="00DB14F5">
        <w:rPr>
          <w:sz w:val="26"/>
          <w:szCs w:val="26"/>
          <w:rtl/>
          <w:lang w:bidi="ar-LB"/>
        </w:rPr>
        <w:t>ذها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أدناه.</w:t>
      </w:r>
    </w:p>
    <w:p w14:paraId="156C67CA" w14:textId="283A3290" w:rsidR="00FD0C53" w:rsidRPr="00DB14F5" w:rsidRDefault="005645CE" w:rsidP="005645CE">
      <w:pPr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8-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توصيات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التحقق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قدمها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بلد</w:t>
      </w:r>
      <w:r w:rsidR="00FD0C53" w:rsidRPr="00DB14F5">
        <w:rPr>
          <w:sz w:val="26"/>
          <w:szCs w:val="26"/>
          <w:rtl/>
          <w:lang w:bidi="ar-LB"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74"/>
        <w:gridCol w:w="545"/>
        <w:gridCol w:w="761"/>
        <w:gridCol w:w="939"/>
        <w:gridCol w:w="844"/>
      </w:tblGrid>
      <w:tr w:rsidR="00FD0C53" w:rsidRPr="005645CE" w14:paraId="679D5D7C" w14:textId="77777777" w:rsidTr="00B84D9D">
        <w:trPr>
          <w:tblHeader/>
        </w:trPr>
        <w:tc>
          <w:tcPr>
            <w:tcW w:w="6374" w:type="dxa"/>
          </w:tcPr>
          <w:p w14:paraId="7AD66F8B" w14:textId="77777777" w:rsidR="00FD0C53" w:rsidRPr="005645CE" w:rsidRDefault="00FD0C53" w:rsidP="005645CE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645CE">
              <w:rPr>
                <w:b/>
                <w:bCs/>
                <w:sz w:val="20"/>
                <w:rtl/>
                <w:lang w:bidi="ar-LB"/>
              </w:rPr>
              <w:t>التوصيات</w:t>
            </w:r>
          </w:p>
        </w:tc>
        <w:tc>
          <w:tcPr>
            <w:tcW w:w="545" w:type="dxa"/>
          </w:tcPr>
          <w:p w14:paraId="0F822C6C" w14:textId="77777777" w:rsidR="00FD0C53" w:rsidRPr="005645CE" w:rsidRDefault="00FD0C53" w:rsidP="00AF541F">
            <w:pPr>
              <w:bidi/>
              <w:rPr>
                <w:b/>
                <w:bCs/>
                <w:sz w:val="20"/>
                <w:rtl/>
                <w:lang w:bidi="ar-LB"/>
              </w:rPr>
            </w:pPr>
            <w:r w:rsidRPr="005645CE">
              <w:rPr>
                <w:b/>
                <w:bCs/>
                <w:sz w:val="20"/>
                <w:rtl/>
                <w:lang w:bidi="ar-LB"/>
              </w:rPr>
              <w:t>بالاو</w:t>
            </w:r>
          </w:p>
        </w:tc>
        <w:tc>
          <w:tcPr>
            <w:tcW w:w="761" w:type="dxa"/>
          </w:tcPr>
          <w:p w14:paraId="0FEEE7B4" w14:textId="77777777" w:rsidR="00FD0C53" w:rsidRPr="005645CE" w:rsidRDefault="00FD0C53" w:rsidP="00AF541F">
            <w:pPr>
              <w:bidi/>
              <w:rPr>
                <w:b/>
                <w:bCs/>
                <w:sz w:val="20"/>
                <w:rtl/>
                <w:lang w:bidi="ar-LB"/>
              </w:rPr>
            </w:pPr>
            <w:r w:rsidRPr="005645CE">
              <w:rPr>
                <w:b/>
                <w:bCs/>
                <w:sz w:val="20"/>
                <w:rtl/>
                <w:lang w:bidi="ar-LB"/>
              </w:rPr>
              <w:t>ساموا</w:t>
            </w:r>
          </w:p>
        </w:tc>
        <w:tc>
          <w:tcPr>
            <w:tcW w:w="939" w:type="dxa"/>
          </w:tcPr>
          <w:p w14:paraId="5B3BAE45" w14:textId="6B6D39E4" w:rsidR="00FD0C53" w:rsidRPr="005645CE" w:rsidRDefault="00FD0C53" w:rsidP="00AF541F">
            <w:pPr>
              <w:bidi/>
              <w:rPr>
                <w:b/>
                <w:bCs/>
                <w:sz w:val="20"/>
                <w:rtl/>
                <w:lang w:bidi="ar-LB"/>
              </w:rPr>
            </w:pPr>
            <w:r w:rsidRPr="005645CE">
              <w:rPr>
                <w:b/>
                <w:bCs/>
                <w:sz w:val="20"/>
                <w:rtl/>
                <w:lang w:bidi="ar-LB"/>
              </w:rPr>
              <w:t>جزيرة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645CE">
              <w:rPr>
                <w:b/>
                <w:bCs/>
                <w:sz w:val="20"/>
                <w:rtl/>
                <w:lang w:bidi="ar-LB"/>
              </w:rPr>
              <w:t>سليمان</w:t>
            </w:r>
          </w:p>
        </w:tc>
        <w:tc>
          <w:tcPr>
            <w:tcW w:w="844" w:type="dxa"/>
          </w:tcPr>
          <w:p w14:paraId="1B996AA8" w14:textId="77777777" w:rsidR="00FD0C53" w:rsidRPr="005645CE" w:rsidRDefault="0017633F" w:rsidP="00AF541F">
            <w:pPr>
              <w:bidi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تونغ</w:t>
            </w:r>
            <w:r w:rsidR="00FD0C53" w:rsidRPr="005645CE">
              <w:rPr>
                <w:b/>
                <w:bCs/>
                <w:sz w:val="20"/>
                <w:rtl/>
                <w:lang w:bidi="ar-LB"/>
              </w:rPr>
              <w:t>ا</w:t>
            </w:r>
          </w:p>
        </w:tc>
      </w:tr>
      <w:tr w:rsidR="00C378C4" w:rsidRPr="005645CE" w14:paraId="3956FC98" w14:textId="77777777" w:rsidTr="00B84D9D">
        <w:tc>
          <w:tcPr>
            <w:tcW w:w="6374" w:type="dxa"/>
          </w:tcPr>
          <w:p w14:paraId="1B184F91" w14:textId="5A31C9B8" w:rsidR="00C378C4" w:rsidRPr="005645CE" w:rsidRDefault="00C378C4" w:rsidP="00B06C68">
            <w:pPr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تحسن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التواصل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وتذكي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وعي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الشائعة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ورموز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المنسق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المقابلة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لها</w:t>
            </w:r>
          </w:p>
        </w:tc>
        <w:tc>
          <w:tcPr>
            <w:tcW w:w="545" w:type="dxa"/>
          </w:tcPr>
          <w:p w14:paraId="0EB12846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3D62BA8E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939" w:type="dxa"/>
          </w:tcPr>
          <w:p w14:paraId="0F9BAB1C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62001C9F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240BB87E" w14:textId="77777777" w:rsidTr="00B84D9D">
        <w:tc>
          <w:tcPr>
            <w:tcW w:w="6374" w:type="dxa"/>
          </w:tcPr>
          <w:p w14:paraId="59251E39" w14:textId="7B897BDC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فرض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الإبلاغ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الإلزامي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فرض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عقوبات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الإقرارات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الخاطئة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قبل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وسماسرة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الجمارك</w:t>
            </w:r>
          </w:p>
        </w:tc>
        <w:tc>
          <w:tcPr>
            <w:tcW w:w="545" w:type="dxa"/>
          </w:tcPr>
          <w:p w14:paraId="000543B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65041A4C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6971CCBF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4DC89BBE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0E1165C1" w14:textId="77777777" w:rsidTr="00B84D9D">
        <w:tc>
          <w:tcPr>
            <w:tcW w:w="6374" w:type="dxa"/>
          </w:tcPr>
          <w:p w14:paraId="70B185E6" w14:textId="32C660B6" w:rsidR="00C378C4" w:rsidRPr="005645CE" w:rsidRDefault="00C378C4" w:rsidP="00E42AD0">
            <w:pPr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تتعاون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وهيئات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الإنفاذ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وتشارك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عمليات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التفتيش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المفاجئة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</w:t>
            </w:r>
            <w:r w:rsidRPr="005645CE">
              <w:rPr>
                <w:sz w:val="20"/>
                <w:rtl/>
                <w:lang w:bidi="ar-LB"/>
              </w:rPr>
              <w:t>لسوق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المحلية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التبريد</w:t>
            </w:r>
          </w:p>
        </w:tc>
        <w:tc>
          <w:tcPr>
            <w:tcW w:w="545" w:type="dxa"/>
          </w:tcPr>
          <w:p w14:paraId="656AB75F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4A09AA3A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6FD4506E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3F1E723D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4B97AB9D" w14:textId="77777777" w:rsidTr="00B84D9D">
        <w:tc>
          <w:tcPr>
            <w:tcW w:w="6374" w:type="dxa"/>
          </w:tcPr>
          <w:p w14:paraId="4C795D8D" w14:textId="24384FB9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إجراء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تحسينات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وثيقة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التصريح</w:t>
            </w:r>
          </w:p>
        </w:tc>
        <w:tc>
          <w:tcPr>
            <w:tcW w:w="545" w:type="dxa"/>
          </w:tcPr>
          <w:p w14:paraId="6706CC27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0AD2DD85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939" w:type="dxa"/>
          </w:tcPr>
          <w:p w14:paraId="5688F9A0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5FDD65CF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6DAE720F" w14:textId="77777777" w:rsidTr="00B84D9D">
        <w:tc>
          <w:tcPr>
            <w:tcW w:w="6374" w:type="dxa"/>
          </w:tcPr>
          <w:p w14:paraId="149F71B7" w14:textId="2F5E2854" w:rsidR="00C378C4" w:rsidRPr="005645CE" w:rsidRDefault="00C378C4" w:rsidP="007D6AD9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بشكل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تعاوني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لإنشاء/استكمال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إجراءات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تشغيل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قياسية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لعملية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التخليص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ورصد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وشروط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إعداد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التقارير</w:t>
            </w:r>
          </w:p>
        </w:tc>
        <w:tc>
          <w:tcPr>
            <w:tcW w:w="545" w:type="dxa"/>
          </w:tcPr>
          <w:p w14:paraId="43DA3E7D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269C266A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939" w:type="dxa"/>
          </w:tcPr>
          <w:p w14:paraId="4F7A84A7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2A3FD3D6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7333A5C2" w14:textId="77777777" w:rsidTr="00B84D9D">
        <w:tc>
          <w:tcPr>
            <w:tcW w:w="6374" w:type="dxa"/>
          </w:tcPr>
          <w:p w14:paraId="585AA7ED" w14:textId="235D5994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عملية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التعبير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الاهتمام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جانب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لمساعدة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وحدة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الأوزون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تخصيص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الحصص</w:t>
            </w:r>
          </w:p>
        </w:tc>
        <w:tc>
          <w:tcPr>
            <w:tcW w:w="545" w:type="dxa"/>
          </w:tcPr>
          <w:p w14:paraId="28E92051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12898883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4146CF33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5487A78D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0A0A04EE" w14:textId="77777777" w:rsidTr="00B84D9D">
        <w:tc>
          <w:tcPr>
            <w:tcW w:w="6374" w:type="dxa"/>
          </w:tcPr>
          <w:p w14:paraId="1F6B0601" w14:textId="11F2C7E3" w:rsidR="00C378C4" w:rsidRPr="005645CE" w:rsidRDefault="00C378C4" w:rsidP="003D66D8">
            <w:pPr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ق</w:t>
            </w:r>
            <w:r>
              <w:rPr>
                <w:sz w:val="20"/>
                <w:rtl/>
                <w:lang w:bidi="ar-LB"/>
              </w:rPr>
              <w:t>اعدة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لتتبع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الشحن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للتمك</w:t>
            </w:r>
            <w:r w:rsidRPr="005645CE">
              <w:rPr>
                <w:sz w:val="20"/>
                <w:rtl/>
                <w:lang w:bidi="ar-LB"/>
              </w:rPr>
              <w:t>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التحقق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الحصص</w:t>
            </w:r>
          </w:p>
        </w:tc>
        <w:tc>
          <w:tcPr>
            <w:tcW w:w="545" w:type="dxa"/>
          </w:tcPr>
          <w:p w14:paraId="67D21805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01F078D9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0158C812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46000699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6AB78A65" w14:textId="77777777" w:rsidTr="00B84D9D">
        <w:tc>
          <w:tcPr>
            <w:tcW w:w="6374" w:type="dxa"/>
          </w:tcPr>
          <w:p w14:paraId="3D6BCDAB" w14:textId="12350399" w:rsidR="00C378C4" w:rsidRPr="005645CE" w:rsidRDefault="00C378C4" w:rsidP="00746ED4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توثيق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إعادة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تخصيص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الحصص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الشركات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تلتزم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بشروط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تراخيص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المعتمدة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بشكل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رسمي</w:t>
            </w:r>
          </w:p>
        </w:tc>
        <w:tc>
          <w:tcPr>
            <w:tcW w:w="545" w:type="dxa"/>
          </w:tcPr>
          <w:p w14:paraId="6BBDDD3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6DDCFE8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521DF9B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63024FAD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5A204CE0" w14:textId="77777777" w:rsidTr="00B84D9D">
        <w:tc>
          <w:tcPr>
            <w:tcW w:w="6374" w:type="dxa"/>
          </w:tcPr>
          <w:p w14:paraId="1E4529C6" w14:textId="6BE9D1FF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تقصير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ترخيص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لكل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شحنة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يزيد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ثلاثة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خمسة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أشهر</w:t>
            </w:r>
          </w:p>
        </w:tc>
        <w:tc>
          <w:tcPr>
            <w:tcW w:w="545" w:type="dxa"/>
          </w:tcPr>
          <w:p w14:paraId="5E6045AD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2E5DF942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663012A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5D492514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0336FA9A" w14:textId="77777777" w:rsidTr="00B84D9D">
        <w:tc>
          <w:tcPr>
            <w:tcW w:w="6374" w:type="dxa"/>
          </w:tcPr>
          <w:p w14:paraId="24321AB3" w14:textId="72F79A75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تضمين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رمز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المنسق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الكامل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المكون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8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أرقام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ترخيص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الاستيراد</w:t>
            </w:r>
          </w:p>
        </w:tc>
        <w:tc>
          <w:tcPr>
            <w:tcW w:w="545" w:type="dxa"/>
          </w:tcPr>
          <w:p w14:paraId="3136F907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24FC5DA2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00A0CC66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33CE0F8A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32D8DE7C" w14:textId="77777777" w:rsidTr="00B84D9D">
        <w:tc>
          <w:tcPr>
            <w:tcW w:w="6374" w:type="dxa"/>
          </w:tcPr>
          <w:p w14:paraId="6F38A046" w14:textId="151455ED" w:rsidR="00C378C4" w:rsidRPr="005645CE" w:rsidRDefault="00C378C4" w:rsidP="00D95A87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إنشاء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قاعدة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بيانات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لجمع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الحصص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المخصصة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والواردات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الفصلية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الفعلية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وتنفيذ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آلية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حفظ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الملفات</w:t>
            </w:r>
          </w:p>
        </w:tc>
        <w:tc>
          <w:tcPr>
            <w:tcW w:w="545" w:type="dxa"/>
          </w:tcPr>
          <w:p w14:paraId="6A699A13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7048AEC7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2F660D5E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791B9966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  <w:tr w:rsidR="00C378C4" w:rsidRPr="005645CE" w14:paraId="69EB22F7" w14:textId="77777777" w:rsidTr="00B84D9D">
        <w:tc>
          <w:tcPr>
            <w:tcW w:w="6374" w:type="dxa"/>
          </w:tcPr>
          <w:p w14:paraId="44DBFB69" w14:textId="05A0BA59" w:rsidR="00C378C4" w:rsidRPr="005645CE" w:rsidRDefault="00C378C4" w:rsidP="00AF541F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تدريب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إضافي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والمستوردين</w:t>
            </w:r>
          </w:p>
        </w:tc>
        <w:tc>
          <w:tcPr>
            <w:tcW w:w="545" w:type="dxa"/>
          </w:tcPr>
          <w:p w14:paraId="4648C61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70E4E747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18897719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6CAAA790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407EA795" w14:textId="77777777" w:rsidTr="00B84D9D">
        <w:tc>
          <w:tcPr>
            <w:tcW w:w="6374" w:type="dxa"/>
          </w:tcPr>
          <w:p w14:paraId="7CA94E0B" w14:textId="60FADF8F" w:rsidR="00C378C4" w:rsidRPr="005645CE" w:rsidRDefault="00C378C4" w:rsidP="001C25F0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إعداد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أدلة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إرشادية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لمسؤولي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والحدود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والمستوردين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وعامة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الناس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الرقابة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على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استيراد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وتصدير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المستنفدة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للأوزون.</w:t>
            </w:r>
          </w:p>
        </w:tc>
        <w:tc>
          <w:tcPr>
            <w:tcW w:w="545" w:type="dxa"/>
          </w:tcPr>
          <w:p w14:paraId="062406E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761" w:type="dxa"/>
          </w:tcPr>
          <w:p w14:paraId="2F2A0FD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939" w:type="dxa"/>
          </w:tcPr>
          <w:p w14:paraId="7BAF1E05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844" w:type="dxa"/>
          </w:tcPr>
          <w:p w14:paraId="081FA160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</w:tr>
      <w:tr w:rsidR="00C378C4" w:rsidRPr="005645CE" w14:paraId="421A0985" w14:textId="77777777" w:rsidTr="00B84D9D">
        <w:tc>
          <w:tcPr>
            <w:tcW w:w="6374" w:type="dxa"/>
          </w:tcPr>
          <w:p w14:paraId="55EFD273" w14:textId="708E320E" w:rsidR="00C378C4" w:rsidRPr="005645CE" w:rsidRDefault="00C378C4" w:rsidP="001C25F0">
            <w:pPr>
              <w:bidi/>
              <w:rPr>
                <w:sz w:val="20"/>
                <w:rtl/>
                <w:lang w:bidi="ar-LB"/>
              </w:rPr>
            </w:pPr>
            <w:r w:rsidRPr="005645CE">
              <w:rPr>
                <w:sz w:val="20"/>
                <w:rtl/>
                <w:lang w:bidi="ar-LB"/>
              </w:rPr>
              <w:t>ينبغي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إذكاء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وعي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أصحاب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المصلحة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بشأن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النظم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القانونية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والتر</w:t>
            </w:r>
            <w:r w:rsidRPr="005645CE">
              <w:rPr>
                <w:sz w:val="20"/>
                <w:rtl/>
                <w:lang w:bidi="ar-LB"/>
              </w:rPr>
              <w:t>خيص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ونظام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الحصص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المتعلق</w:t>
            </w:r>
            <w:r>
              <w:rPr>
                <w:sz w:val="20"/>
                <w:rtl/>
                <w:lang w:bidi="ar-LB"/>
              </w:rPr>
              <w:t>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بتجارة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sz w:val="20"/>
                <w:rtl/>
                <w:lang w:bidi="ar-LB"/>
              </w:rPr>
              <w:t>ية</w:t>
            </w:r>
            <w:r w:rsidRPr="005645CE">
              <w:rPr>
                <w:sz w:val="20"/>
                <w:rtl/>
                <w:lang w:bidi="ar-LB"/>
              </w:rPr>
              <w:t>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وخاصة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للمستوردين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وشركات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الشحن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وسماسرة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الجمارك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وتجار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التجزئة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وورش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645CE">
              <w:rPr>
                <w:sz w:val="20"/>
                <w:rtl/>
                <w:lang w:bidi="ar-LB"/>
              </w:rPr>
              <w:t>الخدمة.</w:t>
            </w:r>
          </w:p>
        </w:tc>
        <w:tc>
          <w:tcPr>
            <w:tcW w:w="545" w:type="dxa"/>
          </w:tcPr>
          <w:p w14:paraId="6C695F04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61" w:type="dxa"/>
          </w:tcPr>
          <w:p w14:paraId="216F031B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(Y)</w:t>
            </w:r>
          </w:p>
        </w:tc>
        <w:tc>
          <w:tcPr>
            <w:tcW w:w="939" w:type="dxa"/>
          </w:tcPr>
          <w:p w14:paraId="3AD6F6F4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844" w:type="dxa"/>
          </w:tcPr>
          <w:p w14:paraId="63CCC7CE" w14:textId="77777777" w:rsidR="00C378C4" w:rsidRDefault="00C378C4" w:rsidP="00C378C4">
            <w:pPr>
              <w:jc w:val="center"/>
              <w:rPr>
                <w:sz w:val="20"/>
                <w:lang w:val="en-CA" w:bidi="ar-LB"/>
              </w:rPr>
            </w:pPr>
          </w:p>
        </w:tc>
      </w:tr>
    </w:tbl>
    <w:p w14:paraId="7BEC0B6E" w14:textId="36710FF5" w:rsidR="00FD0C53" w:rsidRPr="00DB14F5" w:rsidRDefault="002A570E" w:rsidP="008C27FF">
      <w:pPr>
        <w:bidi/>
        <w:rPr>
          <w:sz w:val="26"/>
          <w:szCs w:val="26"/>
          <w:rtl/>
          <w:lang w:bidi="ar-LB"/>
        </w:rPr>
      </w:pPr>
      <w:r>
        <w:rPr>
          <w:sz w:val="20"/>
          <w:lang w:bidi="ar-LB"/>
        </w:rPr>
        <w:t>(Y)</w:t>
      </w:r>
      <w:r w:rsidR="00FE698D">
        <w:rPr>
          <w:sz w:val="26"/>
          <w:szCs w:val="26"/>
          <w:rtl/>
          <w:lang w:bidi="ar-LB"/>
        </w:rPr>
        <w:t xml:space="preserve"> </w:t>
      </w:r>
      <w:r w:rsidR="008C27FF">
        <w:rPr>
          <w:sz w:val="26"/>
          <w:szCs w:val="26"/>
          <w:rtl/>
          <w:lang w:bidi="ar-LB"/>
        </w:rPr>
        <w:t>تشير</w:t>
      </w:r>
      <w:r w:rsidR="00FE698D">
        <w:rPr>
          <w:sz w:val="26"/>
          <w:szCs w:val="26"/>
          <w:rtl/>
          <w:lang w:bidi="ar-LB"/>
        </w:rPr>
        <w:t xml:space="preserve"> </w:t>
      </w:r>
      <w:r w:rsidR="008C27FF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4714C">
        <w:rPr>
          <w:sz w:val="26"/>
          <w:szCs w:val="26"/>
          <w:rtl/>
          <w:lang w:bidi="ar-LB"/>
        </w:rPr>
        <w:t>موصي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به</w:t>
      </w:r>
    </w:p>
    <w:p w14:paraId="297F6C2E" w14:textId="77777777" w:rsidR="00FD0C53" w:rsidRPr="00DB14F5" w:rsidRDefault="00FD0C53" w:rsidP="00FD0C53">
      <w:pPr>
        <w:rPr>
          <w:sz w:val="26"/>
          <w:szCs w:val="26"/>
          <w:u w:val="single"/>
          <w:rtl/>
          <w:lang w:bidi="ar-LB"/>
        </w:rPr>
      </w:pPr>
    </w:p>
    <w:p w14:paraId="1865E5DF" w14:textId="05A68E1E" w:rsidR="00FD0C53" w:rsidRPr="00DB14F5" w:rsidRDefault="00FD0C53" w:rsidP="00740EAD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أكد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1A52A0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التوصيات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="00740EAD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1A52A0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1A52A0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وحيثما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مناسباً،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A52A0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val="en-US" w:bidi="ar-LB"/>
        </w:rPr>
        <w:t xml:space="preserve"> </w:t>
      </w:r>
    </w:p>
    <w:p w14:paraId="18306897" w14:textId="5542EB67" w:rsidR="00FD0C53" w:rsidRPr="00DB14F5" w:rsidRDefault="00FD0C53" w:rsidP="00740EAD">
      <w:pPr>
        <w:bidi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اتجاهات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الاستهلاك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المتقلبة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وتحقيق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أهداف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740EAD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740EAD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740EAD" w:rsidRPr="00740EAD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142934C3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0BD9D065" w14:textId="7E8AFD9A" w:rsidR="00FD0C53" w:rsidRPr="00DB14F5" w:rsidRDefault="000F1FE7" w:rsidP="00444120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المتقلب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تستهلك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ثماني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الإطلاق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أفاد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2022،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خزنوا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المستوردة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lastRenderedPageBreak/>
        <w:t>لاستخدامها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توافرها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لتلبية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احتياجات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الخدمة،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وخاصة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تحولهم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بعيدًا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الهيدروكلوروفلوروكربون-22.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فائض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واردات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ضمن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حدود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ممارسة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شائعة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</w:t>
      </w:r>
      <w:r w:rsidR="00FD0C53" w:rsidRPr="00DB14F5">
        <w:rPr>
          <w:sz w:val="26"/>
          <w:szCs w:val="26"/>
          <w:rtl/>
          <w:lang w:bidi="ar-LB"/>
        </w:rPr>
        <w:t>دفعها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وتكاليف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النقل.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ويتم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التحكم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 w:rsidRPr="00DB14F5">
        <w:rPr>
          <w:sz w:val="26"/>
          <w:szCs w:val="26"/>
          <w:rtl/>
          <w:lang w:bidi="ar-LB"/>
        </w:rPr>
        <w:t>الهيدروكلوروفلوروكربون</w:t>
      </w:r>
      <w:r w:rsidR="00444120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الإجمالية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المستوردة</w:t>
      </w:r>
      <w:r w:rsidR="00FE698D">
        <w:rPr>
          <w:sz w:val="26"/>
          <w:szCs w:val="26"/>
          <w:rtl/>
          <w:lang w:bidi="ar-LB"/>
        </w:rPr>
        <w:t xml:space="preserve"> </w:t>
      </w:r>
      <w:r w:rsidR="00444120">
        <w:rPr>
          <w:sz w:val="26"/>
          <w:szCs w:val="26"/>
          <w:rtl/>
          <w:lang w:bidi="ar-LB"/>
        </w:rPr>
        <w:t>ورصدها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المطبقة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البلدان.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3E1C64F8" w14:textId="75A343CF" w:rsidR="00FD0C53" w:rsidRPr="00DB14F5" w:rsidRDefault="00FD0C53" w:rsidP="001563A1">
      <w:pPr>
        <w:pStyle w:val="Heading1"/>
        <w:bidi/>
        <w:rPr>
          <w:sz w:val="26"/>
          <w:szCs w:val="26"/>
          <w:lang w:val="en-US" w:bidi="ar-LB"/>
        </w:rPr>
      </w:pP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بالتجارة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قليل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ثلاث</w:t>
      </w:r>
      <w:r w:rsidR="003C77F1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(جزر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سليمان).</w:t>
      </w:r>
      <w:r w:rsidRPr="00DB14F5">
        <w:rPr>
          <w:rStyle w:val="FootnoteReference"/>
          <w:sz w:val="26"/>
          <w:szCs w:val="26"/>
          <w:lang w:bidi="ar-LB"/>
        </w:rPr>
        <w:footnoteReference w:id="7"/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وتجري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التحقيق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الحالات،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مصادرة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C77F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3C77F1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وتخزينها.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وناقش</w:t>
      </w:r>
      <w:r w:rsidR="00FE698D">
        <w:rPr>
          <w:sz w:val="26"/>
          <w:szCs w:val="26"/>
          <w:rtl/>
          <w:lang w:bidi="ar-LB"/>
        </w:rPr>
        <w:t xml:space="preserve"> </w:t>
      </w:r>
      <w:r w:rsidR="007B606A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7B606A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الإجراءات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الواجب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اتخاذها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فيما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يتعلق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بمواد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التبريد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المصادرة</w:t>
      </w:r>
      <w:r w:rsidR="007B606A">
        <w:rPr>
          <w:sz w:val="26"/>
          <w:szCs w:val="26"/>
          <w:rtl/>
          <w:lang w:val="en-US" w:bidi="ar-LB"/>
        </w:rPr>
        <w:t>.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وتتمثل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إحدى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المشكلات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أن</w:t>
      </w:r>
      <w:r w:rsidR="007B606A">
        <w:rPr>
          <w:sz w:val="26"/>
          <w:szCs w:val="26"/>
          <w:rtl/>
          <w:lang w:val="en-US" w:bidi="ar-LB"/>
        </w:rPr>
        <w:t>ه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قد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يصعب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إعا</w:t>
      </w:r>
      <w:r w:rsidR="007B606A">
        <w:rPr>
          <w:sz w:val="26"/>
          <w:szCs w:val="26"/>
          <w:rtl/>
          <w:lang w:val="en-US" w:bidi="ar-LB"/>
        </w:rPr>
        <w:t>دة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التصدير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إلى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البلد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B606A">
        <w:rPr>
          <w:sz w:val="26"/>
          <w:szCs w:val="26"/>
          <w:rtl/>
          <w:lang w:val="en-US" w:bidi="ar-LB"/>
        </w:rPr>
        <w:t>الأصلي</w:t>
      </w:r>
      <w:r w:rsidRPr="00DB14F5">
        <w:rPr>
          <w:sz w:val="26"/>
          <w:szCs w:val="26"/>
          <w:rtl/>
          <w:lang w:val="en-US" w:bidi="ar-LB"/>
        </w:rPr>
        <w:t>،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نظراً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لأن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هذا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كان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ينبغي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أن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يتم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عند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نقطة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التفتيش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الجمركية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عند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رفض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الشحنة</w:t>
      </w:r>
      <w:r w:rsidR="00D94E91">
        <w:rPr>
          <w:sz w:val="26"/>
          <w:szCs w:val="26"/>
          <w:rtl/>
          <w:lang w:val="en-US" w:bidi="ar-LB"/>
        </w:rPr>
        <w:t>.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الوقت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الحالي،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تم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اقترح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مطالبة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هيئة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الجمارك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أو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وحدة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الأوزون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الوطنية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ب</w:t>
      </w:r>
      <w:r w:rsidRPr="00DB14F5">
        <w:rPr>
          <w:sz w:val="26"/>
          <w:szCs w:val="26"/>
          <w:rtl/>
          <w:lang w:val="en-US" w:bidi="ar-LB"/>
        </w:rPr>
        <w:t>الاحتفاظ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بهذه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المخزونات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مبانيها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لكي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لا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يتم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إطلاقها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السوق</w:t>
      </w:r>
      <w:r w:rsidR="00D94E91">
        <w:rPr>
          <w:sz w:val="26"/>
          <w:szCs w:val="26"/>
          <w:rtl/>
          <w:lang w:val="en-US" w:bidi="ar-LB"/>
        </w:rPr>
        <w:t>.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وسيتم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إدراج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مواد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التبريد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المصادرة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كجزء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المخزون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الوطني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لاستكشاف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إمكانية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D94E91">
        <w:rPr>
          <w:sz w:val="26"/>
          <w:szCs w:val="26"/>
          <w:rtl/>
          <w:lang w:val="en-US" w:bidi="ar-LB"/>
        </w:rPr>
        <w:t>تدميرها.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حالة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جزر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مارشال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وجزر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سليمان،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هناك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خيار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آخر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قيد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النظر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وهو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بيع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هذه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الأسطوانات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المصادرة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بالمزاد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العلني،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ولكن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هذا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الأمر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يحتاج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إلى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مزيد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الاستكشاف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مع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الجمارك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استناداً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إلى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1563A1">
        <w:rPr>
          <w:sz w:val="26"/>
          <w:szCs w:val="26"/>
          <w:rtl/>
          <w:lang w:val="en-US" w:bidi="ar-LB"/>
        </w:rPr>
        <w:t>نظمها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1563A1">
        <w:rPr>
          <w:sz w:val="26"/>
          <w:szCs w:val="26"/>
          <w:rtl/>
          <w:lang w:val="en-US" w:bidi="ar-LB"/>
        </w:rPr>
        <w:t>القانونية</w:t>
      </w:r>
      <w:r w:rsidRPr="00DB14F5">
        <w:rPr>
          <w:sz w:val="26"/>
          <w:szCs w:val="26"/>
          <w:lang w:val="en-US" w:bidi="ar-LB"/>
        </w:rPr>
        <w:t>.</w:t>
      </w:r>
    </w:p>
    <w:p w14:paraId="625A535C" w14:textId="1C47E121" w:rsidR="00FD0C53" w:rsidRPr="00DB14F5" w:rsidRDefault="00FD0C53" w:rsidP="001563A1">
      <w:pPr>
        <w:pStyle w:val="Heading1"/>
        <w:keepNext/>
        <w:keepLines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تقرير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مرحلي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عن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الشريح</w:t>
      </w:r>
      <w:r w:rsidR="001563A1">
        <w:rPr>
          <w:sz w:val="26"/>
          <w:szCs w:val="26"/>
          <w:u w:val="single"/>
          <w:rtl/>
          <w:lang w:bidi="ar-LB"/>
        </w:rPr>
        <w:t>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1563A1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38346E">
        <w:rPr>
          <w:sz w:val="26"/>
          <w:szCs w:val="26"/>
          <w:u w:val="single"/>
          <w:rtl/>
          <w:lang w:bidi="ar-LB"/>
        </w:rPr>
        <w:t>ية</w:t>
      </w:r>
    </w:p>
    <w:p w14:paraId="3E3CE563" w14:textId="367ABF68" w:rsidR="00FD0C53" w:rsidRPr="00DB14F5" w:rsidRDefault="00FD0C53" w:rsidP="00FD0C53">
      <w:pPr>
        <w:keepNext/>
        <w:keepLines/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الإطار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القانوني</w:t>
      </w:r>
    </w:p>
    <w:p w14:paraId="4138CF32" w14:textId="0DAB54A9" w:rsidR="00FD0C53" w:rsidRPr="00DB14F5" w:rsidRDefault="00FD0C53" w:rsidP="0038346E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أصدرت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بالفعل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حصص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38346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قدره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0.43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استنفاد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(7.81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متري)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أهداف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مونتريال.</w:t>
      </w:r>
    </w:p>
    <w:p w14:paraId="3B718EE6" w14:textId="18D6ED5E" w:rsidR="00FD0C53" w:rsidRPr="00DB14F5" w:rsidRDefault="00FD0C53" w:rsidP="00E92C45">
      <w:pPr>
        <w:pStyle w:val="Heading1"/>
        <w:bidi/>
        <w:rPr>
          <w:sz w:val="26"/>
          <w:szCs w:val="26"/>
          <w:lang w:bidi="ar-LB"/>
        </w:rPr>
      </w:pPr>
      <w:r w:rsidRPr="00DB14F5">
        <w:rPr>
          <w:sz w:val="26"/>
          <w:szCs w:val="26"/>
          <w:rtl/>
          <w:lang w:bidi="ar-LB"/>
        </w:rPr>
        <w:t>وأشارت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ال</w:t>
      </w:r>
      <w:r w:rsidR="008C6732">
        <w:rPr>
          <w:sz w:val="26"/>
          <w:szCs w:val="26"/>
          <w:rtl/>
          <w:lang w:bidi="ar-LB"/>
        </w:rPr>
        <w:t>تقدير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 w:rsidRPr="00DB14F5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لن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تصدر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38346E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38346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</w:t>
      </w:r>
      <w:r w:rsidR="008C6732">
        <w:rPr>
          <w:sz w:val="26"/>
          <w:szCs w:val="26"/>
          <w:rtl/>
          <w:lang w:bidi="ar-LB"/>
        </w:rPr>
        <w:t>ن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2025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2030</w:t>
      </w:r>
      <w:r w:rsidR="00FE698D">
        <w:rPr>
          <w:sz w:val="26"/>
          <w:szCs w:val="26"/>
          <w:rtl/>
          <w:lang w:bidi="ar-LB"/>
        </w:rPr>
        <w:t xml:space="preserve"> </w:t>
      </w:r>
      <w:r w:rsidR="008C6732">
        <w:rPr>
          <w:sz w:val="26"/>
          <w:szCs w:val="26"/>
          <w:rtl/>
          <w:lang w:bidi="ar-LB"/>
        </w:rPr>
        <w:t>فصاعدًا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تمامًا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الأقص</w:t>
      </w:r>
      <w:r w:rsidR="00E92C45">
        <w:rPr>
          <w:sz w:val="26"/>
          <w:szCs w:val="26"/>
          <w:rtl/>
          <w:lang w:bidi="ar-LB"/>
        </w:rPr>
        <w:t>ى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المسموح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به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للاستهلاك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اتفاق</w:t>
      </w:r>
      <w:r w:rsidRPr="00DB14F5">
        <w:rPr>
          <w:sz w:val="26"/>
          <w:szCs w:val="26"/>
          <w:rtl/>
          <w:lang w:bidi="ar-LB"/>
        </w:rPr>
        <w:t>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المبرمة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التنفيذية،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صفر</w:t>
      </w:r>
      <w:r w:rsidR="00E92C45">
        <w:rPr>
          <w:sz w:val="26"/>
          <w:szCs w:val="26"/>
          <w:rtl/>
          <w:lang w:bidi="ar-LB"/>
        </w:rPr>
        <w:t>ي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للهيدروكلوروفلوروكربون</w:t>
      </w:r>
      <w:r w:rsidRPr="00DB14F5">
        <w:rPr>
          <w:sz w:val="26"/>
          <w:szCs w:val="26"/>
          <w:rtl/>
          <w:lang w:bidi="ar-LB"/>
        </w:rPr>
        <w:t>-22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اعتبارًا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يناير</w:t>
      </w:r>
      <w:r w:rsidR="00E92C45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E92C4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2021.</w:t>
      </w:r>
    </w:p>
    <w:p w14:paraId="0E83F050" w14:textId="378E6590" w:rsidR="00FD0C53" w:rsidRPr="00DB14F5" w:rsidRDefault="00FD0C53" w:rsidP="0033163C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2022،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تواجهه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2022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منظمة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يتمثل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وجود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مدونة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</w:t>
      </w:r>
      <w:r w:rsidR="002867C6">
        <w:rPr>
          <w:sz w:val="26"/>
          <w:szCs w:val="26"/>
          <w:rtl/>
          <w:lang w:bidi="ar-LB"/>
        </w:rPr>
        <w:t>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 w:rsidRPr="00DB14F5">
        <w:rPr>
          <w:sz w:val="26"/>
          <w:szCs w:val="26"/>
          <w:rtl/>
          <w:lang w:bidi="ar-LB"/>
        </w:rPr>
        <w:t>مخصص</w:t>
      </w:r>
      <w:r w:rsidR="002867C6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2867C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المنفردة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وخلطات</w:t>
      </w:r>
      <w:r w:rsidR="00FE698D">
        <w:rPr>
          <w:sz w:val="26"/>
          <w:szCs w:val="26"/>
          <w:rtl/>
          <w:lang w:bidi="ar-LB"/>
        </w:rPr>
        <w:t xml:space="preserve"> </w:t>
      </w:r>
      <w:r w:rsidR="002867C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2867C6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277D2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77D25">
        <w:rPr>
          <w:sz w:val="26"/>
          <w:szCs w:val="26"/>
          <w:rtl/>
          <w:lang w:bidi="ar-LB"/>
        </w:rPr>
        <w:t>أوقيانوسيا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0F250E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0F250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0F250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F250E">
        <w:rPr>
          <w:sz w:val="26"/>
          <w:szCs w:val="26"/>
          <w:rtl/>
          <w:lang w:bidi="ar-LB"/>
        </w:rPr>
        <w:t>وخلطات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F250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F250E" w:rsidRPr="00DB14F5">
        <w:rPr>
          <w:sz w:val="26"/>
          <w:szCs w:val="26"/>
          <w:rtl/>
          <w:lang w:bidi="ar-LB"/>
        </w:rPr>
        <w:t>الهيدروفلوروكربون</w:t>
      </w:r>
      <w:r w:rsidR="000F250E">
        <w:rPr>
          <w:sz w:val="26"/>
          <w:szCs w:val="26"/>
          <w:rtl/>
          <w:lang w:bidi="ar-LB"/>
        </w:rPr>
        <w:t>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>
        <w:rPr>
          <w:sz w:val="26"/>
          <w:szCs w:val="26"/>
          <w:rtl/>
          <w:lang w:bidi="ar-LB"/>
        </w:rPr>
        <w:t>اعتم</w:t>
      </w:r>
      <w:r w:rsidR="000F250E">
        <w:rPr>
          <w:sz w:val="26"/>
          <w:szCs w:val="26"/>
          <w:rtl/>
          <w:lang w:bidi="ar-LB"/>
        </w:rPr>
        <w:t>د</w:t>
      </w:r>
      <w:r w:rsidR="00C004CE">
        <w:rPr>
          <w:sz w:val="26"/>
          <w:szCs w:val="26"/>
          <w:rtl/>
          <w:lang w:bidi="ar-LB"/>
        </w:rPr>
        <w:t>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وصف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وترميز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السلع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>
        <w:rPr>
          <w:sz w:val="26"/>
          <w:szCs w:val="26"/>
          <w:rtl/>
          <w:lang w:bidi="ar-LB"/>
        </w:rPr>
        <w:t>ل</w:t>
      </w:r>
      <w:r w:rsidR="00C004CE" w:rsidRPr="00DB14F5">
        <w:rPr>
          <w:sz w:val="26"/>
          <w:szCs w:val="26"/>
          <w:rtl/>
          <w:lang w:bidi="ar-LB"/>
        </w:rPr>
        <w:t>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C004CE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2022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وجاري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إتاحتها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لاعتمادها.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واعتمدت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الرموز؛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انتقالية،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المراحل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النهائية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التشاور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والاعتماد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القانوني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وتوائم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بقية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أطرها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الجمركية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المحدثة.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5F5EFA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كثب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لاستكمال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المنسق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المنقحة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السيطرة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3163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33163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3163C">
        <w:rPr>
          <w:sz w:val="26"/>
          <w:szCs w:val="26"/>
          <w:rtl/>
          <w:lang w:bidi="ar-LB"/>
        </w:rPr>
        <w:t>والمواد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33163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ورصدها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البلدان.</w:t>
      </w:r>
    </w:p>
    <w:p w14:paraId="76A6EFF8" w14:textId="66E90A36" w:rsidR="00FD0C53" w:rsidRPr="00DB14F5" w:rsidRDefault="00FD0C53" w:rsidP="000A4CE7">
      <w:pPr>
        <w:pStyle w:val="Heading1"/>
        <w:keepNext/>
        <w:widowControl w:val="0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lastRenderedPageBreak/>
        <w:t>واستفسرت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تفرض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حظرًا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رسميًا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A16F45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ومتى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وأفاد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القانوني</w:t>
      </w:r>
      <w:r w:rsidR="00FE698D">
        <w:rPr>
          <w:sz w:val="26"/>
          <w:szCs w:val="26"/>
          <w:rtl/>
          <w:lang w:bidi="ar-LB"/>
        </w:rPr>
        <w:t xml:space="preserve"> </w:t>
      </w:r>
      <w:r w:rsidR="00A16F45">
        <w:rPr>
          <w:sz w:val="26"/>
          <w:szCs w:val="26"/>
          <w:rtl/>
          <w:lang w:bidi="ar-LB"/>
        </w:rPr>
        <w:t>الجديد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كيري</w:t>
      </w:r>
      <w:r w:rsidR="000A4CE7">
        <w:rPr>
          <w:sz w:val="26"/>
          <w:szCs w:val="26"/>
          <w:rtl/>
          <w:lang w:bidi="ar-LB"/>
        </w:rPr>
        <w:t>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البرلمان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للموافقة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عليه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تسن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وتنفذ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القانوني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2025.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وأفاد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بأن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تدرك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أهمية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المزيد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0A4CE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0A4CE7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</w:p>
    <w:p w14:paraId="7D510529" w14:textId="516C676F" w:rsidR="00FD0C53" w:rsidRPr="00DB14F5" w:rsidRDefault="00FD0C53" w:rsidP="00B53DF2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الشريحة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الثانية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B53DF2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B53DF2">
        <w:rPr>
          <w:sz w:val="26"/>
          <w:szCs w:val="26"/>
          <w:u w:val="single"/>
          <w:rtl/>
          <w:lang w:bidi="ar-LB"/>
        </w:rPr>
        <w:t>ية</w:t>
      </w:r>
    </w:p>
    <w:p w14:paraId="283FF0B4" w14:textId="051B9DF6" w:rsidR="00FD0C53" w:rsidRPr="00DB14F5" w:rsidRDefault="00E3403F" w:rsidP="00E3403F">
      <w:pPr>
        <w:bidi/>
        <w:rPr>
          <w:i/>
          <w:iCs/>
          <w:sz w:val="26"/>
          <w:szCs w:val="26"/>
          <w:rtl/>
          <w:lang w:bidi="ar-LB"/>
        </w:rPr>
      </w:pPr>
      <w:bookmarkStart w:id="10" w:name="_Hlk125544833"/>
      <w:r>
        <w:rPr>
          <w:i/>
          <w:iCs/>
          <w:sz w:val="26"/>
          <w:szCs w:val="26"/>
          <w:rtl/>
          <w:lang w:bidi="ar-LB"/>
        </w:rPr>
        <w:t>نظام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اعتماد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i/>
          <w:iCs/>
          <w:sz w:val="26"/>
          <w:szCs w:val="26"/>
          <w:rtl/>
          <w:lang w:bidi="ar-LB"/>
        </w:rPr>
        <w:t>وبناء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i/>
          <w:iCs/>
          <w:sz w:val="26"/>
          <w:szCs w:val="26"/>
          <w:rtl/>
          <w:lang w:bidi="ar-LB"/>
        </w:rPr>
        <w:t>قدرات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i/>
          <w:iCs/>
          <w:sz w:val="26"/>
          <w:szCs w:val="26"/>
          <w:rtl/>
          <w:lang w:bidi="ar-LB"/>
        </w:rPr>
        <w:t>الفنيين</w:t>
      </w:r>
    </w:p>
    <w:p w14:paraId="3801F824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3E99533F" w14:textId="320DA281" w:rsidR="00FD0C53" w:rsidRPr="00DB14F5" w:rsidRDefault="00FD0C53" w:rsidP="00D1637E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طلبت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وتوضيحات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الهيدروكلوروفلوروكربونية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تصنيف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الاثنتي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</w:t>
      </w:r>
      <w:r w:rsidR="0092387C">
        <w:rPr>
          <w:sz w:val="26"/>
          <w:szCs w:val="26"/>
          <w:rtl/>
          <w:lang w:bidi="ar-LB"/>
        </w:rPr>
        <w:t>رة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مجموعتين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أساس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وجود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="0092387C">
        <w:rPr>
          <w:sz w:val="26"/>
          <w:szCs w:val="26"/>
          <w:rtl/>
          <w:lang w:bidi="ar-LB"/>
        </w:rPr>
        <w:t>مهني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رسمي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ومنهج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للتبريد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D1637E">
        <w:rPr>
          <w:sz w:val="26"/>
          <w:szCs w:val="26"/>
          <w:rtl/>
          <w:lang w:bidi="ar-LB"/>
        </w:rPr>
        <w:t>البل</w:t>
      </w:r>
      <w:r w:rsidRPr="00DB14F5">
        <w:rPr>
          <w:sz w:val="26"/>
          <w:szCs w:val="26"/>
          <w:rtl/>
          <w:lang w:bidi="ar-LB"/>
        </w:rPr>
        <w:t>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التالي:</w:t>
      </w:r>
    </w:p>
    <w:p w14:paraId="1B1B6D62" w14:textId="63597297" w:rsidR="00FD0C53" w:rsidRPr="00DB14F5" w:rsidRDefault="00E1326C" w:rsidP="00E1326C">
      <w:pPr>
        <w:pStyle w:val="ListParagraph"/>
        <w:numPr>
          <w:ilvl w:val="0"/>
          <w:numId w:val="10"/>
        </w:numPr>
        <w:bidi/>
        <w:spacing w:after="0" w:line="240" w:lineRule="auto"/>
        <w:ind w:left="1440" w:hanging="731"/>
        <w:jc w:val="both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يوجد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مهني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رسمي/أو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مهني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رسمي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ولكن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ليس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منهج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تدريبي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تشمل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ثماني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بلدان: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وتوفالو.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لهذه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البلدان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محدد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أكثر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قوة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ونظام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السماح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لهم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بالتعامل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064005BF" w14:textId="77777777" w:rsidR="00FD0C53" w:rsidRPr="00DB14F5" w:rsidRDefault="00FD0C53" w:rsidP="00FD0C53">
      <w:pPr>
        <w:pStyle w:val="ListParagraph"/>
        <w:ind w:left="1134"/>
        <w:rPr>
          <w:sz w:val="26"/>
          <w:szCs w:val="26"/>
          <w:rtl/>
          <w:lang w:bidi="ar-LB"/>
        </w:rPr>
      </w:pPr>
    </w:p>
    <w:p w14:paraId="61292C41" w14:textId="40EB2D76" w:rsidR="00FD0C53" w:rsidRPr="00DB14F5" w:rsidRDefault="005250F9" w:rsidP="00D343E7">
      <w:pPr>
        <w:pStyle w:val="ListParagraph"/>
        <w:numPr>
          <w:ilvl w:val="0"/>
          <w:numId w:val="10"/>
        </w:numPr>
        <w:bidi/>
        <w:spacing w:after="0" w:line="240" w:lineRule="auto"/>
        <w:ind w:left="1440" w:hanging="731"/>
        <w:jc w:val="both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تشمل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مهني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رسمي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مناهج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أربع</w:t>
      </w:r>
      <w:r w:rsidR="009504D6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9504D6">
        <w:rPr>
          <w:sz w:val="26"/>
          <w:szCs w:val="26"/>
          <w:rtl/>
          <w:lang w:bidi="ar-LB"/>
        </w:rPr>
        <w:t>بلدان</w:t>
      </w:r>
      <w:r w:rsidR="007462E9">
        <w:rPr>
          <w:sz w:val="26"/>
          <w:szCs w:val="26"/>
          <w:rtl/>
          <w:lang w:bidi="ar-LB"/>
        </w:rPr>
        <w:t>: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وفانواتو.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بدأت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مناقشات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السلطات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التعليمية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التحتية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الحالية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مستوى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التع</w:t>
      </w:r>
      <w:r w:rsidR="007462E9">
        <w:rPr>
          <w:sz w:val="26"/>
          <w:szCs w:val="26"/>
          <w:rtl/>
          <w:lang w:bidi="ar-LB"/>
        </w:rPr>
        <w:t>ليم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والمهارة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التدريب،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ربطها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بشروط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السماح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الوظيفة.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الأربع</w:t>
      </w:r>
      <w:r w:rsidR="007462E9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استعداد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462E9">
        <w:rPr>
          <w:sz w:val="26"/>
          <w:szCs w:val="26"/>
          <w:rtl/>
          <w:lang w:bidi="ar-LB"/>
        </w:rPr>
        <w:t>لتقديم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7462E9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تدريبي</w:t>
      </w:r>
      <w:r w:rsidR="007462E9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D343E7">
        <w:rPr>
          <w:sz w:val="26"/>
          <w:szCs w:val="26"/>
          <w:rtl/>
          <w:lang w:bidi="ar-LB"/>
        </w:rPr>
        <w:t>الأخرى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اعتمادًا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جداول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وتوافر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المدربين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="00D343E7">
        <w:rPr>
          <w:sz w:val="26"/>
          <w:szCs w:val="26"/>
          <w:rtl/>
          <w:lang w:bidi="ar-LB"/>
        </w:rPr>
        <w:t>بلد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0393987A" w14:textId="77777777" w:rsidR="00FD0C53" w:rsidRPr="00DB14F5" w:rsidRDefault="00FD0C53" w:rsidP="00FD0C53">
      <w:pPr>
        <w:ind w:left="1134" w:hanging="567"/>
        <w:rPr>
          <w:sz w:val="26"/>
          <w:szCs w:val="26"/>
          <w:rtl/>
          <w:lang w:bidi="ar-LB"/>
        </w:rPr>
      </w:pPr>
    </w:p>
    <w:p w14:paraId="504D3226" w14:textId="73AA74DD" w:rsidR="00FD0C53" w:rsidRPr="00DB14F5" w:rsidRDefault="00FD0C53" w:rsidP="008D65C0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رغم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الأربع</w:t>
      </w:r>
      <w:r w:rsidR="006F16C2">
        <w:rPr>
          <w:sz w:val="26"/>
          <w:szCs w:val="26"/>
          <w:rtl/>
          <w:lang w:bidi="ar-LB"/>
        </w:rPr>
        <w:t>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المذكورة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أعلاه</w:t>
      </w:r>
      <w:r w:rsidR="006F16C2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معاهد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المهني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والفني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F16C2">
        <w:rPr>
          <w:sz w:val="26"/>
          <w:szCs w:val="26"/>
          <w:rtl/>
          <w:lang w:bidi="ar-LB"/>
        </w:rPr>
        <w:t>الواردة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التأهيل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والتقييم،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إلا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المناهج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تقدمها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المعاهد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المهنية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مخصصة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للتعليم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الرسمي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الدراسة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الفصلية)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وليست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مصممة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المستقلة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القيود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الزمنية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E5D70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العاملين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وتمكينهم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الاعتماد.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تغطي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مكيفات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السكنية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التسرب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الآمنة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8D65C0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والبدائل.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طلب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إجراء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المقيمين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الرئيسيين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لتوحيد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الاثنتي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وتؤكد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الموضوعات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يغطيها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التسرب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أنشئت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لاحقًا.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مماثل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لاستهداف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تتم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معالجتها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 w:rsidRPr="00DB14F5">
        <w:rPr>
          <w:sz w:val="26"/>
          <w:szCs w:val="26"/>
          <w:rtl/>
          <w:lang w:bidi="ar-LB"/>
        </w:rPr>
        <w:t>إ</w:t>
      </w:r>
      <w:r w:rsidR="00791EC5">
        <w:rPr>
          <w:sz w:val="26"/>
          <w:szCs w:val="26"/>
          <w:rtl/>
          <w:lang w:bidi="ar-LB"/>
        </w:rPr>
        <w:t>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8D65C0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الجارية.</w:t>
      </w:r>
    </w:p>
    <w:p w14:paraId="3C89ADA0" w14:textId="4F6C8658" w:rsidR="00FD0C53" w:rsidRPr="00DB14F5" w:rsidRDefault="00FD0C53" w:rsidP="00FF0E14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للاشتعال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التحديثي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لمعدات،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التحديثي</w:t>
      </w:r>
      <w:r w:rsidR="00FE698D">
        <w:rPr>
          <w:sz w:val="26"/>
          <w:szCs w:val="26"/>
          <w:rtl/>
          <w:lang w:bidi="ar-LB"/>
        </w:rPr>
        <w:t xml:space="preserve"> </w:t>
      </w:r>
      <w:r w:rsidR="00791EC5">
        <w:rPr>
          <w:sz w:val="26"/>
          <w:szCs w:val="26"/>
          <w:rtl/>
          <w:lang w:bidi="ar-LB"/>
        </w:rPr>
        <w:t>ل</w:t>
      </w:r>
      <w:r w:rsidR="00791EC5" w:rsidRPr="00DB14F5">
        <w:rPr>
          <w:sz w:val="26"/>
          <w:szCs w:val="26"/>
          <w:rtl/>
          <w:lang w:bidi="ar-LB"/>
        </w:rPr>
        <w:t>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القابلة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للاشتعال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ممارسته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63CB9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ينصح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بها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بسبب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المخاطر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الكبيرة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تنطوي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عليها.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وأكد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تنظيمه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</w:t>
      </w:r>
      <w:r w:rsidR="00FF0E14">
        <w:rPr>
          <w:sz w:val="26"/>
          <w:szCs w:val="26"/>
          <w:rtl/>
          <w:lang w:bidi="ar-LB"/>
        </w:rPr>
        <w:t>كلوروفلورو</w:t>
      </w:r>
      <w:r w:rsidRPr="00DB14F5">
        <w:rPr>
          <w:sz w:val="26"/>
          <w:szCs w:val="26"/>
          <w:rtl/>
          <w:lang w:bidi="ar-LB"/>
        </w:rPr>
        <w:t>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للمدربين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الرئيسيين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للاش</w:t>
      </w:r>
      <w:r w:rsidR="00FF0E14">
        <w:rPr>
          <w:sz w:val="26"/>
          <w:szCs w:val="26"/>
          <w:rtl/>
          <w:lang w:bidi="ar-LB"/>
        </w:rPr>
        <w:t>تعال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يتطلب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خبرة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وأدوات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متخصصة،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غالبًا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مفقودة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أجزاء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عديدة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وتركز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السلامة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وأفضل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المخاطر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الضرورية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والصيانة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وعدم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تشجيع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التحديثي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للاشتعال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للمعدات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المصممة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الاستخدام.</w:t>
      </w:r>
    </w:p>
    <w:p w14:paraId="08D6BA74" w14:textId="74F843C6" w:rsidR="00FD0C53" w:rsidRPr="00DB14F5" w:rsidRDefault="00FD0C53" w:rsidP="00FF0E14">
      <w:pPr>
        <w:bidi/>
        <w:spacing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استهلاك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F0E14" w:rsidRPr="00FF0E14">
        <w:rPr>
          <w:i/>
          <w:iCs/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الهيدروكلوروفلوروكربون</w:t>
      </w:r>
      <w:r w:rsidR="00FF0E14">
        <w:rPr>
          <w:i/>
          <w:iCs/>
          <w:sz w:val="26"/>
          <w:szCs w:val="26"/>
          <w:rtl/>
          <w:lang w:bidi="ar-LB"/>
        </w:rPr>
        <w:t>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في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مصايد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الأسماك</w:t>
      </w:r>
    </w:p>
    <w:p w14:paraId="30BBBA20" w14:textId="64C4DBCA" w:rsidR="00FD0C53" w:rsidRPr="00DB14F5" w:rsidRDefault="00FD0C53" w:rsidP="00695DBE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 w:rsidRPr="00FF0E14">
        <w:rPr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FF0E14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مصائد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 w:rsidRPr="00FF0E14">
        <w:rPr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F0E14" w:rsidRPr="00DB14F5">
        <w:rPr>
          <w:sz w:val="26"/>
          <w:szCs w:val="26"/>
          <w:rtl/>
          <w:lang w:bidi="ar-LB"/>
        </w:rPr>
        <w:t>الهيدروكلوروفلوروكربون</w:t>
      </w:r>
      <w:r w:rsidR="00FF0E14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F0E14">
        <w:rPr>
          <w:sz w:val="26"/>
          <w:szCs w:val="26"/>
          <w:rtl/>
          <w:lang w:bidi="ar-LB"/>
        </w:rPr>
        <w:t>تُ</w:t>
      </w:r>
      <w:r w:rsidRPr="00DB14F5">
        <w:rPr>
          <w:sz w:val="26"/>
          <w:szCs w:val="26"/>
          <w:rtl/>
          <w:lang w:bidi="ar-LB"/>
        </w:rPr>
        <w:t>عطي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للسياسات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والمساعدة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الفنية.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وس</w:t>
      </w:r>
      <w:r w:rsidRPr="00DB14F5">
        <w:rPr>
          <w:sz w:val="26"/>
          <w:szCs w:val="26"/>
          <w:rtl/>
          <w:lang w:bidi="ar-LB"/>
        </w:rPr>
        <w:t>يقدم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السياسي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للبلدان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سيستعرضون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00427" w:rsidRPr="00FF0E14">
        <w:rPr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600427" w:rsidRPr="00DB14F5">
        <w:rPr>
          <w:sz w:val="26"/>
          <w:szCs w:val="26"/>
          <w:rtl/>
          <w:lang w:bidi="ar-LB"/>
        </w:rPr>
        <w:t>الهيدروكلوروفلوروكربون</w:t>
      </w:r>
      <w:r w:rsidR="0060042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مصائد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="00856A51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إجراؤه</w:t>
      </w:r>
      <w:r w:rsidR="00856A51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كأحد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المتبقية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وسيتلقون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856A51" w:rsidRPr="00FF0E14">
        <w:rPr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856A51" w:rsidRPr="00DB14F5">
        <w:rPr>
          <w:sz w:val="26"/>
          <w:szCs w:val="26"/>
          <w:rtl/>
          <w:lang w:bidi="ar-LB"/>
        </w:rPr>
        <w:t>الهيدروكلوروفلوروكربون</w:t>
      </w:r>
      <w:r w:rsidR="00856A51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مصائد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التسرب.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وستتلقى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تقييمات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مرافق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البارد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لمصانع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التكنولوجيات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البديلة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فعالة.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وضع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>
        <w:rPr>
          <w:sz w:val="26"/>
          <w:szCs w:val="26"/>
          <w:rtl/>
          <w:lang w:bidi="ar-LB"/>
        </w:rPr>
        <w:t>قانوني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لحظر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التسجيل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للسفن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95DBE" w:rsidRPr="00FF0E14">
        <w:rPr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695DBE" w:rsidRPr="00DB14F5">
        <w:rPr>
          <w:sz w:val="26"/>
          <w:szCs w:val="26"/>
          <w:rtl/>
          <w:lang w:bidi="ar-LB"/>
        </w:rPr>
        <w:t>الهيدروكلوروفلوروكربون</w:t>
      </w:r>
      <w:r w:rsidR="00695DBE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</w:p>
    <w:bookmarkEnd w:id="10"/>
    <w:p w14:paraId="2CE02A21" w14:textId="6915C017" w:rsidR="00FD0C53" w:rsidRPr="00DB14F5" w:rsidRDefault="00FD0C53" w:rsidP="0073593C">
      <w:pPr>
        <w:keepNext/>
        <w:bidi/>
        <w:spacing w:after="240"/>
        <w:outlineLvl w:val="0"/>
        <w:rPr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أنشطة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للحفاظ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على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كفاءة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الطاقة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في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73593C">
        <w:rPr>
          <w:i/>
          <w:iCs/>
          <w:sz w:val="26"/>
          <w:szCs w:val="26"/>
          <w:rtl/>
          <w:lang w:bidi="ar-LB"/>
        </w:rPr>
        <w:t>خدمة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التبريد</w:t>
      </w:r>
    </w:p>
    <w:p w14:paraId="2EBCF8EC" w14:textId="54A3CA31" w:rsidR="00FD0C53" w:rsidRPr="00DB14F5" w:rsidRDefault="0073593C" w:rsidP="00477943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89/6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(د)،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أدرج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طلباً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7943">
        <w:rPr>
          <w:sz w:val="26"/>
          <w:szCs w:val="26"/>
          <w:rtl/>
          <w:lang w:bidi="ar-LB"/>
        </w:rPr>
        <w:t>متعلقا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للحفاظ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الطاقة.</w:t>
      </w:r>
    </w:p>
    <w:p w14:paraId="22A653C6" w14:textId="2DCC96E3" w:rsidR="00FD0C53" w:rsidRPr="00DB14F5" w:rsidRDefault="00FD0C53" w:rsidP="00D66B26">
      <w:pPr>
        <w:bidi/>
        <w:rPr>
          <w:i/>
          <w:iCs/>
          <w:sz w:val="26"/>
          <w:szCs w:val="26"/>
          <w:u w:val="single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حالة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تنفيذ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66B26">
        <w:rPr>
          <w:i/>
          <w:iCs/>
          <w:sz w:val="26"/>
          <w:szCs w:val="26"/>
          <w:u w:val="single"/>
          <w:rtl/>
          <w:lang w:bidi="ar-LB"/>
        </w:rPr>
        <w:t>ال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معايير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66B26">
        <w:rPr>
          <w:i/>
          <w:iCs/>
          <w:sz w:val="26"/>
          <w:szCs w:val="26"/>
          <w:u w:val="single"/>
          <w:rtl/>
          <w:lang w:bidi="ar-LB"/>
        </w:rPr>
        <w:t>الدنيا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66B26">
        <w:rPr>
          <w:i/>
          <w:iCs/>
          <w:sz w:val="26"/>
          <w:szCs w:val="26"/>
          <w:u w:val="single"/>
          <w:rtl/>
          <w:lang w:bidi="ar-LB"/>
        </w:rPr>
        <w:t>لأداء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66B26">
        <w:rPr>
          <w:i/>
          <w:iCs/>
          <w:sz w:val="26"/>
          <w:szCs w:val="26"/>
          <w:u w:val="single"/>
          <w:rtl/>
          <w:lang w:bidi="ar-LB"/>
        </w:rPr>
        <w:t>الطاقة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لمعدات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التبريد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وتكييف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الهواء</w:t>
      </w:r>
    </w:p>
    <w:p w14:paraId="61E884D5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303CB82C" w14:textId="57E197CE" w:rsidR="00FD0C53" w:rsidRPr="00DB14F5" w:rsidRDefault="00FD0C53" w:rsidP="00E260AB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خمس</w:t>
      </w:r>
      <w:r w:rsidR="00C662B1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(كيريباتي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وفانواتو)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نفذوا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المنزلية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ثلاث</w:t>
      </w:r>
      <w:r w:rsidR="00C662B1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(جزر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وتونغا)،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جاري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وضع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</w:t>
      </w:r>
      <w:r w:rsidR="00C662B1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ل</w:t>
      </w:r>
      <w:r w:rsidR="00C662B1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C662B1">
        <w:rPr>
          <w:sz w:val="26"/>
          <w:szCs w:val="26"/>
          <w:rtl/>
          <w:lang w:bidi="ar-LB"/>
        </w:rPr>
        <w:t>الطاقة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89/6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وضع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="00AF13D3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</w:t>
      </w:r>
      <w:r w:rsidR="00AF13D3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AF13D3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مسؤولي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الوطنيين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وسلطات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وهيئات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="00AF13D3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</w:t>
      </w:r>
      <w:r w:rsidR="00AF13D3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المحدثة</w:t>
      </w:r>
      <w:r w:rsidR="00AF13D3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وس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تنظيم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لمسؤولي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الوطنيين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والمعنيين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بالطاقة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وصناعة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لاستعراض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دراسة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="00AF13D3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</w:t>
      </w:r>
      <w:r w:rsidR="00AF13D3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أسترا</w:t>
      </w:r>
      <w:r w:rsidR="00AF13D3">
        <w:rPr>
          <w:sz w:val="26"/>
          <w:szCs w:val="26"/>
          <w:rtl/>
          <w:lang w:bidi="ar-LB"/>
        </w:rPr>
        <w:t>ليا/نيوزيلندا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المتحدة،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س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تنفيذها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ومناقشة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="00AF13D3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ل</w:t>
      </w:r>
      <w:r w:rsidR="00AF13D3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وس</w:t>
      </w:r>
      <w:r w:rsidRPr="00DB14F5">
        <w:rPr>
          <w:sz w:val="26"/>
          <w:szCs w:val="26"/>
          <w:rtl/>
          <w:lang w:bidi="ar-LB"/>
        </w:rPr>
        <w:t>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وضع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تسجيل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منتجات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موحد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جودة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F13D3">
        <w:rPr>
          <w:sz w:val="26"/>
          <w:szCs w:val="26"/>
          <w:rtl/>
          <w:lang w:bidi="ar-LB"/>
        </w:rPr>
        <w:t>وس</w:t>
      </w:r>
      <w:r w:rsidRPr="00DB14F5">
        <w:rPr>
          <w:sz w:val="26"/>
          <w:szCs w:val="26"/>
          <w:rtl/>
          <w:lang w:bidi="ar-LB"/>
        </w:rPr>
        <w:t>يستند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دراسة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معاي</w:t>
      </w:r>
      <w:r w:rsidR="005E6F7C">
        <w:rPr>
          <w:sz w:val="26"/>
          <w:szCs w:val="26"/>
          <w:rtl/>
          <w:lang w:bidi="ar-LB"/>
        </w:rPr>
        <w:t>ير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للمعدات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الموفرة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للطاقة.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وس</w:t>
      </w:r>
      <w:r w:rsidRPr="00DB14F5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متاحًا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وسيسهل،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مقترنا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التحكم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واردات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واعتماد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تحدث</w:t>
      </w:r>
      <w:r w:rsidR="00FE698D">
        <w:rPr>
          <w:sz w:val="26"/>
          <w:szCs w:val="26"/>
          <w:rtl/>
          <w:lang w:bidi="ar-LB"/>
        </w:rPr>
        <w:t xml:space="preserve"> </w:t>
      </w:r>
      <w:r w:rsidR="004D0E6B">
        <w:rPr>
          <w:sz w:val="26"/>
          <w:szCs w:val="26"/>
          <w:rtl/>
          <w:lang w:bidi="ar-LB"/>
        </w:rPr>
        <w:t>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5E6F7C">
        <w:rPr>
          <w:sz w:val="26"/>
          <w:szCs w:val="26"/>
          <w:rtl/>
          <w:lang w:bidi="ar-LB"/>
        </w:rPr>
        <w:t>الإطلاق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وأفاد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التاريخ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</w:t>
      </w:r>
      <w:r w:rsidR="00225EF6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ل</w:t>
      </w:r>
      <w:r w:rsidR="00225EF6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المحدثة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الاثنتي</w:t>
      </w:r>
      <w:r w:rsidR="00FE698D">
        <w:rPr>
          <w:sz w:val="26"/>
          <w:szCs w:val="26"/>
          <w:rtl/>
          <w:lang w:bidi="ar-LB"/>
        </w:rPr>
        <w:t xml:space="preserve"> </w:t>
      </w:r>
      <w:r w:rsidR="00225EF6">
        <w:rPr>
          <w:sz w:val="26"/>
          <w:szCs w:val="26"/>
          <w:rtl/>
          <w:lang w:bidi="ar-LB"/>
        </w:rPr>
        <w:t>عشر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E260AB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يناير/كانون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2028.</w:t>
      </w:r>
    </w:p>
    <w:p w14:paraId="24722CD4" w14:textId="53732FA5" w:rsidR="00FD0C53" w:rsidRPr="00DB14F5" w:rsidRDefault="00076642" w:rsidP="00F47C0F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ونظرا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أن</w:t>
      </w:r>
      <w:r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يجب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أخرى،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وعدم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وجود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مختبر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فحص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 w:rsidRPr="00DB14F5">
        <w:rPr>
          <w:sz w:val="26"/>
          <w:szCs w:val="26"/>
          <w:rtl/>
          <w:lang w:bidi="ar-LB"/>
        </w:rPr>
        <w:t>يشمل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ووضع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إجراءات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مفصلة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للتحقق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47C0F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نتائج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الاختبار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مختبر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معتمد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 w:rsidR="00DE150B"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قبول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نتائج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الاختبار.</w:t>
      </w:r>
    </w:p>
    <w:p w14:paraId="4B2E875F" w14:textId="2601F84B" w:rsidR="00FD0C53" w:rsidRPr="00DB14F5" w:rsidRDefault="00540032" w:rsidP="00541FD8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lastRenderedPageBreak/>
        <w:t>نظرا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إمكانية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جمعيات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أكثر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فعالية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للتدابير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الرامية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40032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وتشغيلها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بطريقة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للطاقة،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يخطط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لإشراك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صناعة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جمعية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</w:t>
      </w:r>
      <w:r w:rsidR="005C22B1">
        <w:rPr>
          <w:sz w:val="26"/>
          <w:szCs w:val="26"/>
          <w:rtl/>
          <w:lang w:bidi="ar-LB"/>
        </w:rPr>
        <w:t>إن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وجدت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جمعية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</w:t>
      </w:r>
      <w:r w:rsidR="00FD0C53" w:rsidRPr="00DB14F5">
        <w:rPr>
          <w:sz w:val="26"/>
          <w:szCs w:val="26"/>
          <w:rtl/>
          <w:lang w:bidi="ar-LB"/>
        </w:rPr>
        <w:t>د)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 w:rsidR="00D02942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والتقييمية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لمدربي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ومقيمي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وس</w:t>
      </w:r>
      <w:r w:rsidR="00FD0C53" w:rsidRPr="00DB14F5">
        <w:rPr>
          <w:sz w:val="26"/>
          <w:szCs w:val="26"/>
          <w:rtl/>
          <w:lang w:bidi="ar-LB"/>
        </w:rPr>
        <w:t>ينشئان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شبكة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احترافية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للتبريد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تدمج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</w:t>
      </w:r>
      <w:r w:rsidR="00D02942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والتخلص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التدريجي</w:t>
      </w:r>
      <w:r w:rsidR="00D02942">
        <w:rPr>
          <w:sz w:val="26"/>
          <w:szCs w:val="26"/>
          <w:rtl/>
          <w:lang w:bidi="ar-LB"/>
        </w:rPr>
        <w:t>/إزالة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التبريد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يهدف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الاستفادة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D02942">
        <w:rPr>
          <w:sz w:val="26"/>
          <w:szCs w:val="26"/>
          <w:rtl/>
          <w:lang w:bidi="ar-LB"/>
        </w:rPr>
        <w:t>أوجه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التآزر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تحسينات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والتخلص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التدريجي</w:t>
      </w:r>
      <w:r w:rsidR="00541FD8">
        <w:rPr>
          <w:sz w:val="26"/>
          <w:szCs w:val="26"/>
          <w:rtl/>
          <w:lang w:bidi="ar-LB"/>
        </w:rPr>
        <w:t>/إزالة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أسرع،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ت</w:t>
      </w:r>
      <w:r w:rsidR="00FD0C53" w:rsidRPr="00DB14F5">
        <w:rPr>
          <w:sz w:val="26"/>
          <w:szCs w:val="26"/>
          <w:rtl/>
          <w:lang w:bidi="ar-LB"/>
        </w:rPr>
        <w:t>تضمن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مردود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صناعة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الآخرين.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وستعمل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المعرفة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والوعي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الصناعة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باستراتيجية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والاتجاه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 w:rsidRPr="00DB14F5">
        <w:rPr>
          <w:sz w:val="26"/>
          <w:szCs w:val="26"/>
          <w:rtl/>
          <w:lang w:bidi="ar-LB"/>
        </w:rPr>
        <w:t>والتخلص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 w:rsidRPr="00DB14F5">
        <w:rPr>
          <w:sz w:val="26"/>
          <w:szCs w:val="26"/>
          <w:rtl/>
          <w:lang w:bidi="ar-LB"/>
        </w:rPr>
        <w:t>التدريجي</w:t>
      </w:r>
      <w:r w:rsidR="00541FD8">
        <w:rPr>
          <w:sz w:val="26"/>
          <w:szCs w:val="26"/>
          <w:rtl/>
          <w:lang w:bidi="ar-LB"/>
        </w:rPr>
        <w:t>/إزالة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541FD8">
        <w:rPr>
          <w:sz w:val="26"/>
          <w:szCs w:val="26"/>
          <w:rtl/>
          <w:lang w:bidi="ar-LB"/>
        </w:rPr>
        <w:t>التبريد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530C36DB" w14:textId="659E73C6" w:rsidR="00FD0C53" w:rsidRPr="00DB14F5" w:rsidRDefault="003853DD" w:rsidP="003853DD">
      <w:pPr>
        <w:keepNext/>
        <w:bidi/>
        <w:ind w:left="567" w:hanging="567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</w:t>
      </w:r>
      <w:r w:rsidR="00FD0C53" w:rsidRPr="00DB14F5">
        <w:rPr>
          <w:sz w:val="26"/>
          <w:szCs w:val="26"/>
          <w:u w:val="single"/>
          <w:rtl/>
          <w:lang w:bidi="ar-LB"/>
        </w:rPr>
        <w:t>تنسيق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بين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إدارة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الهيدروكلوروفلوروكربونية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3853DD">
        <w:rPr>
          <w:sz w:val="26"/>
          <w:szCs w:val="26"/>
          <w:u w:val="single"/>
          <w:rtl/>
          <w:lang w:bidi="ar-LB"/>
        </w:rPr>
        <w:t>وخطة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3853DD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3853DD">
        <w:rPr>
          <w:sz w:val="26"/>
          <w:szCs w:val="26"/>
          <w:u w:val="single"/>
          <w:rtl/>
          <w:lang w:bidi="ar-LB"/>
        </w:rPr>
        <w:t>تعديل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3853DD">
        <w:rPr>
          <w:sz w:val="26"/>
          <w:szCs w:val="26"/>
          <w:u w:val="single"/>
          <w:rtl/>
          <w:lang w:bidi="ar-LB"/>
        </w:rPr>
        <w:t>كيغالي</w:t>
      </w:r>
    </w:p>
    <w:p w14:paraId="16A14641" w14:textId="77777777" w:rsidR="00FD0C53" w:rsidRPr="00DB14F5" w:rsidRDefault="00FD0C53" w:rsidP="00FD0C53">
      <w:pPr>
        <w:ind w:left="1134" w:hanging="567"/>
        <w:rPr>
          <w:sz w:val="26"/>
          <w:szCs w:val="26"/>
          <w:rtl/>
          <w:lang w:bidi="ar-LB"/>
        </w:rPr>
      </w:pPr>
    </w:p>
    <w:p w14:paraId="4410E529" w14:textId="21966873" w:rsidR="00FD0C53" w:rsidRPr="00DB14F5" w:rsidRDefault="00FD0C53" w:rsidP="00B72E48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بتنسيق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3853DD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 w:rsidRPr="003853DD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 w:rsidRPr="003853DD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 w:rsidRPr="003853DD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 w:rsidRPr="003853DD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3853DD">
        <w:rPr>
          <w:sz w:val="26"/>
          <w:szCs w:val="26"/>
          <w:rtl/>
          <w:lang w:bidi="ar-LB"/>
        </w:rPr>
        <w:t>ة،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>
        <w:rPr>
          <w:sz w:val="26"/>
          <w:szCs w:val="26"/>
          <w:rtl/>
          <w:lang w:bidi="ar-LB"/>
        </w:rPr>
        <w:t>الت</w:t>
      </w:r>
      <w:r w:rsidRPr="00DB14F5">
        <w:rPr>
          <w:sz w:val="26"/>
          <w:szCs w:val="26"/>
          <w:rtl/>
          <w:lang w:bidi="ar-LB"/>
        </w:rPr>
        <w:t>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قدم</w:t>
      </w:r>
      <w:r w:rsidR="003853DD">
        <w:rPr>
          <w:sz w:val="26"/>
          <w:szCs w:val="26"/>
          <w:rtl/>
          <w:lang w:bidi="ar-LB"/>
        </w:rPr>
        <w:t>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3853DD">
        <w:rPr>
          <w:sz w:val="26"/>
          <w:szCs w:val="26"/>
          <w:rtl/>
          <w:lang w:bidi="ar-LB"/>
        </w:rPr>
        <w:t>الاجتماع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7677B7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>
        <w:rPr>
          <w:sz w:val="26"/>
          <w:szCs w:val="26"/>
          <w:rtl/>
          <w:lang w:bidi="ar-LB"/>
        </w:rPr>
        <w:t>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 w:rsidRPr="00DB14F5">
        <w:rPr>
          <w:sz w:val="26"/>
          <w:szCs w:val="26"/>
          <w:rtl/>
          <w:lang w:bidi="ar-LB"/>
        </w:rPr>
        <w:t>الهيدروكلوروفلوروكربون</w:t>
      </w:r>
      <w:r w:rsidR="007677B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 w:rsidRPr="003853DD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 w:rsidRPr="003853DD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 w:rsidRPr="003853DD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7677B7" w:rsidRPr="003853DD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بعناية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تداخلات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وزيادة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التكامل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أقضى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ممكن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التحديد،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</w:t>
      </w:r>
      <w:r w:rsidR="001368ED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بقطاع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1368ED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شملت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DB14F5">
        <w:rPr>
          <w:sz w:val="26"/>
          <w:szCs w:val="26"/>
          <w:rtl/>
          <w:lang w:bidi="ar-LB"/>
        </w:rPr>
        <w:t>الهيدروكلوروفلوروكربون</w:t>
      </w:r>
      <w:r w:rsidR="00B72E4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الفني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المتعلقين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بمكيفات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وشملت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3853DD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3853DD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3853DD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 w:rsidRPr="003853DD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البارد)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المتنقلة.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تصميم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لزيادة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التكامل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أقصى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ممكن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والحد</w:t>
      </w:r>
      <w:r w:rsidR="00FE698D">
        <w:rPr>
          <w:sz w:val="26"/>
          <w:szCs w:val="26"/>
          <w:rtl/>
          <w:lang w:bidi="ar-LB"/>
        </w:rPr>
        <w:t xml:space="preserve"> </w:t>
      </w:r>
      <w:r w:rsidR="008B13BA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B13BA">
        <w:rPr>
          <w:sz w:val="26"/>
          <w:szCs w:val="26"/>
          <w:rtl/>
          <w:lang w:bidi="ar-LB"/>
        </w:rPr>
        <w:t>أدنى</w:t>
      </w:r>
      <w:r w:rsidR="00FE698D">
        <w:rPr>
          <w:sz w:val="26"/>
          <w:szCs w:val="26"/>
          <w:rtl/>
          <w:lang w:bidi="ar-LB"/>
        </w:rPr>
        <w:t xml:space="preserve"> </w:t>
      </w:r>
      <w:r w:rsidR="008B13BA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="008B13BA">
        <w:rPr>
          <w:sz w:val="26"/>
          <w:szCs w:val="26"/>
          <w:rtl/>
          <w:lang w:bidi="ar-LB"/>
        </w:rPr>
        <w:t>ممكن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72E4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B72E48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</w:p>
    <w:p w14:paraId="57341C8D" w14:textId="7E95B84F" w:rsidR="00FD0C53" w:rsidRPr="00DB14F5" w:rsidRDefault="00FD0C53" w:rsidP="006E6A46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6E6A46">
        <w:rPr>
          <w:sz w:val="26"/>
          <w:szCs w:val="26"/>
          <w:u w:val="single"/>
          <w:rtl/>
          <w:lang w:bidi="ar-LB"/>
        </w:rPr>
        <w:t>ال</w:t>
      </w:r>
      <w:r w:rsidRPr="00DB14F5">
        <w:rPr>
          <w:sz w:val="26"/>
          <w:szCs w:val="26"/>
          <w:u w:val="single"/>
          <w:rtl/>
          <w:lang w:bidi="ar-LB"/>
        </w:rPr>
        <w:t>سياسة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6E6A46">
        <w:rPr>
          <w:sz w:val="26"/>
          <w:szCs w:val="26"/>
          <w:u w:val="single"/>
          <w:rtl/>
          <w:lang w:bidi="ar-LB"/>
        </w:rPr>
        <w:t>الجنسانية</w:t>
      </w:r>
    </w:p>
    <w:p w14:paraId="05383214" w14:textId="4E38EF96" w:rsidR="00FD0C53" w:rsidRPr="00DB14F5" w:rsidRDefault="00FD0C53" w:rsidP="001A2AAC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عزز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 w:rsidRPr="00DB14F5">
        <w:rPr>
          <w:sz w:val="26"/>
          <w:szCs w:val="26"/>
          <w:rtl/>
          <w:lang w:bidi="ar-LB"/>
        </w:rPr>
        <w:t>الهيدروكلوروفلوروكربون</w:t>
      </w:r>
      <w:r w:rsidR="006E6A4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فعال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المساواة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الجنسين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وشجع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مشاركة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لمرأة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="006E6A46">
        <w:rPr>
          <w:sz w:val="26"/>
          <w:szCs w:val="26"/>
          <w:rtl/>
          <w:lang w:bidi="ar-LB"/>
        </w:rPr>
        <w:t>كامل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مختلف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جوانب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البرنامج.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المشاركة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العادلة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وصنع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السياسات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والأدوار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الاستشارية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 w:rsidRPr="00DB14F5">
        <w:rPr>
          <w:sz w:val="26"/>
          <w:szCs w:val="26"/>
          <w:rtl/>
          <w:lang w:bidi="ar-LB"/>
        </w:rPr>
        <w:t>الهيدروكلوروفلوروكربون</w:t>
      </w:r>
      <w:r w:rsidR="00C3138C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بُذلت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جهود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لتشجيع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مشاركة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المرأة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الفعاليات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 w:rsidRPr="00DB14F5">
        <w:rPr>
          <w:sz w:val="26"/>
          <w:szCs w:val="26"/>
          <w:rtl/>
          <w:lang w:bidi="ar-LB"/>
        </w:rPr>
        <w:t>الهيدروكلوروفلوروكربون</w:t>
      </w:r>
      <w:r w:rsidR="00C3138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مثل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الاجتماعات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وحلقات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ومبادرات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وجهود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نشر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المعلومات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المصنفة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حسب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الجنس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جانب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بالمسائل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الجنسانية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أجل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التقارير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التأثيرات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الجنسانية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3138C" w:rsidRPr="00DB14F5">
        <w:rPr>
          <w:sz w:val="26"/>
          <w:szCs w:val="26"/>
          <w:rtl/>
          <w:lang w:bidi="ar-LB"/>
        </w:rPr>
        <w:t>الهيدروكلوروفلوروكربون</w:t>
      </w:r>
      <w:r w:rsidR="00C3138C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إجراء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حملات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وتوعوية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الموظفين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تعميم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المنظور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الجنساني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تخصيص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الكافية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إدراج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بالجنسين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ميزانيات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المشروع.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وتمت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مناقشة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المسائل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الجنسانية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حلقات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المواضيعية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لتسهيل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تقاسم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الخبرات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والدروس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المستفادة.</w:t>
      </w:r>
      <w:r w:rsidR="00FE698D">
        <w:rPr>
          <w:sz w:val="26"/>
          <w:szCs w:val="26"/>
          <w:rtl/>
          <w:lang w:bidi="ar-LB"/>
        </w:rPr>
        <w:t xml:space="preserve"> </w:t>
      </w:r>
      <w:r w:rsidR="001A2AAC">
        <w:rPr>
          <w:sz w:val="26"/>
          <w:szCs w:val="26"/>
          <w:rtl/>
          <w:lang w:bidi="ar-LB"/>
        </w:rPr>
        <w:t>وإجمالا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شارك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</w:t>
      </w:r>
      <w:r w:rsidR="001A2AAC">
        <w:rPr>
          <w:sz w:val="26"/>
          <w:szCs w:val="26"/>
          <w:rtl/>
          <w:lang w:bidi="ar-LB"/>
        </w:rPr>
        <w:t>,</w:t>
      </w:r>
      <w:r w:rsidRPr="00DB14F5">
        <w:rPr>
          <w:sz w:val="26"/>
          <w:szCs w:val="26"/>
          <w:rtl/>
          <w:lang w:bidi="ar-LB"/>
        </w:rPr>
        <w:t>069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شخصًا،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331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امرأة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(31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الأولى.</w:t>
      </w:r>
    </w:p>
    <w:p w14:paraId="57E5EF79" w14:textId="4454D2B9" w:rsidR="00FD0C53" w:rsidRPr="00DB14F5" w:rsidRDefault="001A2AAC" w:rsidP="00FD0C53">
      <w:pPr>
        <w:keepNext/>
        <w:bidi/>
        <w:spacing w:after="240"/>
        <w:rPr>
          <w:sz w:val="26"/>
          <w:szCs w:val="26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الاتفاق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sz w:val="26"/>
          <w:szCs w:val="26"/>
          <w:u w:val="single"/>
          <w:rtl/>
          <w:lang w:bidi="ar-LB"/>
        </w:rPr>
        <w:t>المحدث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2B20D65E" w14:textId="7DC6B950" w:rsidR="00FD0C53" w:rsidRPr="00DB14F5" w:rsidRDefault="00271AD8" w:rsidP="00C5110F">
      <w:pPr>
        <w:pStyle w:val="Heading1"/>
        <w:bidi/>
        <w:rPr>
          <w:sz w:val="26"/>
          <w:szCs w:val="26"/>
          <w:rtl/>
          <w:lang w:eastAsia="en-CA" w:bidi="ar-LB"/>
        </w:rPr>
      </w:pPr>
      <w:r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ضوء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إدراج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تمويل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لأنشطة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إضافية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للحفاظ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على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كفاءة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الطاقة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قطاع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خدمة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التبريد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و</w:t>
      </w:r>
      <w:r w:rsidR="00FD0C53" w:rsidRPr="00DB14F5">
        <w:rPr>
          <w:sz w:val="26"/>
          <w:szCs w:val="26"/>
          <w:rtl/>
          <w:lang w:eastAsia="en-CA" w:bidi="ar-LB"/>
        </w:rPr>
        <w:t>طلب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الشريحة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الثانية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عام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2024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بدلاً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من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عام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2025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ل</w:t>
      </w:r>
      <w:r>
        <w:rPr>
          <w:sz w:val="26"/>
          <w:szCs w:val="26"/>
          <w:rtl/>
          <w:lang w:eastAsia="en-CA" w:bidi="ar-LB"/>
        </w:rPr>
        <w:t>كي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7344B9">
        <w:rPr>
          <w:sz w:val="26"/>
          <w:szCs w:val="26"/>
          <w:rtl/>
          <w:lang w:eastAsia="en-CA" w:bidi="ar-LB"/>
        </w:rPr>
        <w:t>تتلاءم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مع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تقديم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المرحلة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الأولى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من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خطة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تنفيذ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تعديل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>
        <w:rPr>
          <w:sz w:val="26"/>
          <w:szCs w:val="26"/>
          <w:rtl/>
          <w:lang w:eastAsia="en-CA" w:bidi="ar-LB"/>
        </w:rPr>
        <w:t>كيغالي</w:t>
      </w:r>
      <w:r w:rsidR="00FD0C53" w:rsidRPr="00DB14F5">
        <w:rPr>
          <w:sz w:val="26"/>
          <w:szCs w:val="26"/>
          <w:rtl/>
          <w:lang w:eastAsia="en-CA" w:bidi="ar-LB"/>
        </w:rPr>
        <w:t>،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تم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تحديث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الاتفاق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7344B9">
        <w:rPr>
          <w:sz w:val="26"/>
          <w:szCs w:val="26"/>
          <w:rtl/>
          <w:lang w:eastAsia="en-CA" w:bidi="ar-LB"/>
        </w:rPr>
        <w:t>المبرم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بين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حكومات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بلدان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جزر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المحيط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الهادئ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واللجنة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التنفيذية.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وعلى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وجه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التحديد،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noBreakHyphen/>
        <w:t>تم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تعديل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7344B9">
        <w:rPr>
          <w:sz w:val="26"/>
          <w:szCs w:val="26"/>
          <w:rtl/>
          <w:lang w:eastAsia="en-CA" w:bidi="ar-LB"/>
        </w:rPr>
        <w:t>التذيل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7344B9">
        <w:rPr>
          <w:sz w:val="26"/>
          <w:szCs w:val="26"/>
          <w:rtl/>
          <w:lang w:eastAsia="en-CA" w:bidi="ar-LB"/>
        </w:rPr>
        <w:t>2-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7344B9">
        <w:rPr>
          <w:sz w:val="26"/>
          <w:szCs w:val="26"/>
          <w:rtl/>
          <w:lang w:eastAsia="en-CA" w:bidi="ar-LB"/>
        </w:rPr>
        <w:t>ألف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وإضافة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الفقرة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17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للإشارة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إلى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أن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الاتفاق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المحدث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يحل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محل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الاتفاق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المبرم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الاجتماع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السادس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والثمانين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C5110F">
        <w:rPr>
          <w:sz w:val="26"/>
          <w:szCs w:val="26"/>
          <w:rtl/>
          <w:lang w:eastAsia="en-CA" w:bidi="ar-LB"/>
        </w:rPr>
        <w:lastRenderedPageBreak/>
        <w:t>بموجب</w:t>
      </w:r>
      <w:r w:rsidR="00FE698D">
        <w:rPr>
          <w:sz w:val="26"/>
          <w:szCs w:val="26"/>
          <w:vertAlign w:val="superscript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القرار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86/77،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على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النحو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الوارد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المرفق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الأول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ب</w:t>
      </w:r>
      <w:r w:rsidR="00FD0C53" w:rsidRPr="00DB14F5">
        <w:rPr>
          <w:sz w:val="26"/>
          <w:szCs w:val="26"/>
          <w:rtl/>
          <w:lang w:eastAsia="en-CA" w:bidi="ar-LB"/>
        </w:rPr>
        <w:t>هذه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الوثيق</w:t>
      </w:r>
      <w:r w:rsidR="00C5110F">
        <w:rPr>
          <w:sz w:val="26"/>
          <w:szCs w:val="26"/>
          <w:rtl/>
          <w:lang w:eastAsia="en-CA" w:bidi="ar-LB"/>
        </w:rPr>
        <w:t>ة.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وسيتم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إلحاق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الاتفاق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C5110F">
        <w:rPr>
          <w:sz w:val="26"/>
          <w:szCs w:val="26"/>
          <w:rtl/>
          <w:lang w:eastAsia="en-CA" w:bidi="ar-LB"/>
        </w:rPr>
        <w:t>المحدث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كامل</w:t>
      </w:r>
      <w:r w:rsidR="00C5110F">
        <w:rPr>
          <w:sz w:val="26"/>
          <w:szCs w:val="26"/>
          <w:rtl/>
          <w:lang w:eastAsia="en-CA" w:bidi="ar-LB"/>
        </w:rPr>
        <w:t>ا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بالتقرير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النهائي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للاجتماع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الخامس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FD0C53" w:rsidRPr="00C5110F">
        <w:rPr>
          <w:sz w:val="26"/>
          <w:szCs w:val="26"/>
          <w:rtl/>
          <w:lang w:eastAsia="en-CA" w:bidi="ar-LB"/>
        </w:rPr>
        <w:t>والتسعين</w:t>
      </w:r>
      <w:r w:rsidR="00FE698D">
        <w:rPr>
          <w:sz w:val="26"/>
          <w:szCs w:val="26"/>
          <w:vertAlign w:val="superscript"/>
          <w:rtl/>
          <w:lang w:eastAsia="en-CA" w:bidi="ar-LB"/>
        </w:rPr>
        <w:t xml:space="preserve"> </w:t>
      </w:r>
      <w:r w:rsidR="00FD0C53" w:rsidRPr="00DB14F5">
        <w:rPr>
          <w:sz w:val="26"/>
          <w:szCs w:val="26"/>
          <w:rtl/>
          <w:lang w:eastAsia="en-CA" w:bidi="ar-LB"/>
        </w:rPr>
        <w:t>.</w:t>
      </w:r>
    </w:p>
    <w:p w14:paraId="25CC8CB9" w14:textId="5895F1E8" w:rsidR="00FD0C53" w:rsidRPr="00DB14F5" w:rsidRDefault="00FD0C53" w:rsidP="00C5110F">
      <w:pPr>
        <w:pStyle w:val="NormalWeb"/>
        <w:keepNext/>
        <w:bidi/>
        <w:spacing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استدامة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C5110F" w:rsidRPr="00D933B3">
        <w:rPr>
          <w:sz w:val="26"/>
          <w:szCs w:val="26"/>
          <w:u w:val="single"/>
          <w:rtl/>
          <w:lang w:bidi="ar-LB"/>
        </w:rPr>
        <w:t>إزالة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C5110F" w:rsidRPr="00D933B3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933B3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C5110F" w:rsidRPr="00D933B3">
        <w:rPr>
          <w:sz w:val="26"/>
          <w:szCs w:val="26"/>
          <w:u w:val="single"/>
          <w:rtl/>
          <w:lang w:bidi="ar-LB"/>
        </w:rPr>
        <w:t>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وتقييم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المخاطر</w:t>
      </w:r>
    </w:p>
    <w:p w14:paraId="333F4E01" w14:textId="1F3939F2" w:rsidR="00FD0C53" w:rsidRPr="00DB14F5" w:rsidRDefault="00FD0C53" w:rsidP="005C09CF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واصلت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الاثني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عشرة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التزامها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لإزالة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C5110F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C5110F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استدامة</w:t>
      </w:r>
      <w:r w:rsidR="00FE698D">
        <w:rPr>
          <w:sz w:val="26"/>
          <w:szCs w:val="26"/>
          <w:rtl/>
          <w:lang w:bidi="ar-LB"/>
        </w:rPr>
        <w:t xml:space="preserve"> </w:t>
      </w:r>
      <w:r w:rsidR="00D933B3" w:rsidRPr="00D933B3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D933B3" w:rsidRPr="00D933B3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933B3" w:rsidRPr="00D933B3">
        <w:rPr>
          <w:sz w:val="26"/>
          <w:szCs w:val="26"/>
          <w:rtl/>
          <w:lang w:bidi="ar-LB"/>
        </w:rPr>
        <w:t>الهيدروكلوروفلوروكربونية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5C09CF">
        <w:rPr>
          <w:sz w:val="26"/>
          <w:szCs w:val="26"/>
          <w:rtl/>
          <w:lang w:bidi="ar-LB"/>
        </w:rPr>
        <w:t>ستنفذ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التالية:</w:t>
      </w:r>
    </w:p>
    <w:p w14:paraId="1EA04A11" w14:textId="40427B8D" w:rsidR="00FD0C53" w:rsidRPr="00DB14F5" w:rsidRDefault="00FD0C53" w:rsidP="006744FF">
      <w:pPr>
        <w:pStyle w:val="Heading2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مواصلة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التواصل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الوثيق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="005C09CF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5C09CF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ومقارنتها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الواردة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الجمارك؛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وهذا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شأنه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يقلل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مخاطر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واردات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C09CF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5C09CF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="006744FF">
        <w:rPr>
          <w:sz w:val="26"/>
          <w:szCs w:val="26"/>
          <w:rtl/>
          <w:lang w:bidi="ar-LB"/>
        </w:rPr>
        <w:t>القانونية</w:t>
      </w:r>
      <w:r w:rsidRPr="00DB14F5">
        <w:rPr>
          <w:sz w:val="26"/>
          <w:szCs w:val="26"/>
          <w:rtl/>
          <w:lang w:bidi="ar-LB"/>
        </w:rPr>
        <w:t>؛</w:t>
      </w:r>
    </w:p>
    <w:p w14:paraId="06462F84" w14:textId="3EB7AD9B" w:rsidR="00FD0C53" w:rsidRPr="00DB14F5" w:rsidRDefault="00787973" w:rsidP="00787973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وإجراء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مسوح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منتظمة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للسوق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لقياس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مدى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انتشار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التكنولوجيات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البديلة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FD0C53" w:rsidRPr="00DB14F5">
        <w:rPr>
          <w:sz w:val="26"/>
          <w:szCs w:val="26"/>
          <w:rtl/>
          <w:lang w:bidi="ar-LB"/>
        </w:rPr>
        <w:t>؛</w:t>
      </w:r>
    </w:p>
    <w:p w14:paraId="4D999D6A" w14:textId="66F2BC7C" w:rsidR="00FD0C53" w:rsidRPr="00DB14F5" w:rsidRDefault="00D54287" w:rsidP="00D54287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المعنية</w:t>
      </w:r>
      <w:r w:rsidR="00FD0C53" w:rsidRPr="00DB14F5">
        <w:rPr>
          <w:sz w:val="26"/>
          <w:szCs w:val="26"/>
          <w:rtl/>
          <w:lang w:bidi="ar-LB"/>
        </w:rPr>
        <w:t>؛</w:t>
      </w:r>
    </w:p>
    <w:p w14:paraId="1938C9C5" w14:textId="280A46D5" w:rsidR="00FD0C53" w:rsidRPr="00DB14F5" w:rsidRDefault="00D54287" w:rsidP="00D54287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بالتع</w:t>
      </w:r>
      <w:r>
        <w:rPr>
          <w:sz w:val="26"/>
          <w:szCs w:val="26"/>
          <w:rtl/>
          <w:lang w:bidi="ar-LB"/>
        </w:rPr>
        <w:t>اون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الوزارات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المعنية،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تقارير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سنوية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الأطراف؛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شأنه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يسهل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الشامل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واتخاذ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الإجراءات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المناسبة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الصعيد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الوطني؛</w:t>
      </w:r>
    </w:p>
    <w:p w14:paraId="32A15160" w14:textId="232604AF" w:rsidR="00FD0C53" w:rsidRPr="00DB14F5" w:rsidRDefault="00D54287" w:rsidP="00D54287">
      <w:pPr>
        <w:pStyle w:val="Heading2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بالتعاون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>لوزارات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المعنية،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وتقديم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تقارير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سنوية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التابعة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الأمم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للبيئة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القطري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الأطراف.</w:t>
      </w:r>
    </w:p>
    <w:p w14:paraId="71BB9C4D" w14:textId="4070FA16" w:rsidR="00FD0C53" w:rsidRPr="00DB14F5" w:rsidRDefault="00FD0C53" w:rsidP="00AE3313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سيستمر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المقدم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وأستراليا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طوال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فترة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</w:t>
      </w:r>
      <w:r w:rsidR="00F76EDF">
        <w:rPr>
          <w:sz w:val="26"/>
          <w:szCs w:val="26"/>
          <w:rtl/>
          <w:lang w:bidi="ar-LB"/>
        </w:rPr>
        <w:t>ن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تصبح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F76EDF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مختلف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76EDF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أكثر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توفراً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وفعالية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التكلفة.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الترويج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لتسريع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وبالتالي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تقليل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مخاطر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الاستمرار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AE3313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AE3313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45681A4D" w14:textId="77777777" w:rsidR="00FD0C53" w:rsidRPr="00DB14F5" w:rsidRDefault="00FD0C53" w:rsidP="00FD0C53">
      <w:pPr>
        <w:pStyle w:val="Heading2"/>
        <w:keepNext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خاتمة</w:t>
      </w:r>
    </w:p>
    <w:p w14:paraId="45C5DE34" w14:textId="3B2BD8C3" w:rsidR="00FD0C53" w:rsidRPr="00DB14F5" w:rsidRDefault="00FD0C53" w:rsidP="00D55CAC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يتضمن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المحرز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الهيدروكلوروفلوروكربونية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وأنجزت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A2C96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ديسمبر</w:t>
      </w:r>
      <w:r w:rsidR="00EB6987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أبريل</w:t>
      </w:r>
      <w:r w:rsidR="00EB6987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نيسان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EB698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الآمنة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للمعدات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تستخدم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</w:t>
      </w:r>
      <w:r w:rsidR="00EB6987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موظفي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والإنفاذ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ضبط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الهيدروكلوروفلوروكربونية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رئيسي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السكنية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المختلفة.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ويمثل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صرف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الأموال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المعتمدة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العلم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قُدِّمت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تتلاءم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خطط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="00EB6987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89/6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مدى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الثلاثين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شهرًا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القادمة.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المشروع،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سيدعم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و/أو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لأداء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يناير/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2028؛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وييسر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إجراءات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المنتجات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الموفرة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تسجيل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المنتجات؛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ويقد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تدريبا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لصيانة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وخدمة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المعدات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لموظفي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الجمارك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والإنفاذ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="004B00D3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الدنيا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لأداء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والتوصيف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</w:t>
      </w:r>
      <w:r w:rsidR="00D55CAC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لضبط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الواردات.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وسيضمن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فور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اعتمادها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متكاملة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لزيادة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التكامل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أقصى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="00D55CAC">
        <w:rPr>
          <w:sz w:val="26"/>
          <w:szCs w:val="26"/>
          <w:rtl/>
          <w:lang w:bidi="ar-LB"/>
        </w:rPr>
        <w:t>ممكن</w:t>
      </w:r>
      <w:r w:rsidRPr="00DB14F5">
        <w:rPr>
          <w:sz w:val="26"/>
          <w:szCs w:val="26"/>
          <w:rtl/>
          <w:lang w:bidi="ar-LB"/>
        </w:rPr>
        <w:t>.</w:t>
      </w:r>
    </w:p>
    <w:p w14:paraId="52EA4FC0" w14:textId="77777777" w:rsidR="00FD0C53" w:rsidRPr="00DB14F5" w:rsidRDefault="00C7450C" w:rsidP="00FD0C53">
      <w:pPr>
        <w:keepNext/>
        <w:bidi/>
        <w:spacing w:before="360" w:after="24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توصية</w:t>
      </w:r>
    </w:p>
    <w:p w14:paraId="020250F2" w14:textId="1F54AA58" w:rsidR="00FD0C53" w:rsidRPr="00DB14F5" w:rsidRDefault="00FD0C53" w:rsidP="00FD0C53">
      <w:pPr>
        <w:pStyle w:val="Heading1"/>
        <w:keepNext/>
        <w:bidi/>
        <w:spacing w:before="240"/>
        <w:rPr>
          <w:sz w:val="26"/>
          <w:szCs w:val="26"/>
          <w:rtl/>
          <w:lang w:bidi="ar-LB"/>
        </w:rPr>
      </w:pPr>
      <w:bookmarkStart w:id="11" w:name="_Hlk122622077"/>
      <w:r w:rsidRPr="00DB14F5">
        <w:rPr>
          <w:sz w:val="26"/>
          <w:szCs w:val="26"/>
          <w:rtl/>
          <w:lang w:bidi="ar-LB"/>
        </w:rPr>
        <w:t>توصي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يلي:</w:t>
      </w:r>
    </w:p>
    <w:p w14:paraId="2DE7FF60" w14:textId="45CC918E" w:rsidR="00FD0C53" w:rsidRPr="00DB14F5" w:rsidRDefault="00F26869" w:rsidP="00FB0EB0">
      <w:pPr>
        <w:pStyle w:val="Heading2"/>
        <w:keepNext/>
        <w:widowControl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الإحاطة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B0EB0">
        <w:rPr>
          <w:sz w:val="26"/>
          <w:szCs w:val="26"/>
          <w:rtl/>
          <w:lang w:bidi="ar-LB"/>
        </w:rPr>
        <w:t>يلي</w:t>
      </w:r>
      <w:r w:rsidR="00FD0C53" w:rsidRPr="00DB14F5">
        <w:rPr>
          <w:sz w:val="26"/>
          <w:szCs w:val="26"/>
          <w:rtl/>
          <w:lang w:bidi="ar-LB"/>
        </w:rPr>
        <w:t>:</w:t>
      </w:r>
    </w:p>
    <w:p w14:paraId="383CC6D7" w14:textId="3D6A18AF" w:rsidR="00FD0C53" w:rsidRPr="00F26869" w:rsidRDefault="00FB0EB0" w:rsidP="00FB0EB0">
      <w:pPr>
        <w:pStyle w:val="Heading3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ال</w:t>
      </w:r>
      <w:r w:rsidR="00FD0C53" w:rsidRPr="00F26869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الهيدروكلوروفلوروكربون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لج</w:t>
      </w:r>
      <w:r>
        <w:rPr>
          <w:sz w:val="26"/>
          <w:szCs w:val="26"/>
          <w:rtl/>
          <w:lang w:bidi="ar-LB"/>
        </w:rPr>
        <w:t>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F26869">
        <w:rPr>
          <w:sz w:val="26"/>
          <w:szCs w:val="26"/>
          <w:rtl/>
          <w:lang w:bidi="ar-LB"/>
        </w:rPr>
        <w:t>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وفانواتو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(المشار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إليها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فيما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باسم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F26869">
        <w:rPr>
          <w:sz w:val="26"/>
          <w:szCs w:val="26"/>
          <w:rtl/>
          <w:lang w:bidi="ar-LB"/>
        </w:rPr>
        <w:t>الهادئ)؛</w:t>
      </w:r>
    </w:p>
    <w:p w14:paraId="0EA50318" w14:textId="74BB887E" w:rsidR="00FD0C53" w:rsidRPr="00DB14F5" w:rsidRDefault="00FD0C53" w:rsidP="001C10C3">
      <w:pPr>
        <w:pStyle w:val="Heading3"/>
        <w:widowControl/>
        <w:bidi/>
        <w:rPr>
          <w:sz w:val="26"/>
          <w:szCs w:val="26"/>
          <w:rtl/>
          <w:lang w:bidi="ar-LB"/>
        </w:rPr>
      </w:pPr>
      <w:r w:rsidRPr="00F26869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للحفاظ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1C10C3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ب</w:t>
      </w:r>
      <w:r w:rsidR="001C10C3">
        <w:rPr>
          <w:sz w:val="26"/>
          <w:szCs w:val="26"/>
          <w:rtl/>
          <w:lang w:bidi="ar-LB"/>
        </w:rPr>
        <w:t>ال</w:t>
      </w:r>
      <w:r w:rsidRPr="00F26869">
        <w:rPr>
          <w:sz w:val="26"/>
          <w:szCs w:val="26"/>
          <w:rtl/>
          <w:lang w:bidi="ar-LB"/>
        </w:rPr>
        <w:t>مبلغ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1,356,000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دولار</w:t>
      </w:r>
      <w:r w:rsidR="001C10C3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أمريكي</w:t>
      </w:r>
      <w:r w:rsidR="001C10C3">
        <w:rPr>
          <w:sz w:val="26"/>
          <w:szCs w:val="26"/>
          <w:rtl/>
          <w:lang w:bidi="ar-LB"/>
        </w:rPr>
        <w:t>ا،</w:t>
      </w:r>
      <w:r w:rsidR="00FE698D">
        <w:rPr>
          <w:sz w:val="26"/>
          <w:szCs w:val="26"/>
          <w:rtl/>
          <w:lang w:bidi="ar-LB"/>
        </w:rPr>
        <w:t xml:space="preserve"> </w:t>
      </w:r>
      <w:r w:rsidR="001C10C3">
        <w:rPr>
          <w:sz w:val="26"/>
          <w:szCs w:val="26"/>
          <w:rtl/>
          <w:lang w:bidi="ar-LB"/>
        </w:rPr>
        <w:t>ي</w:t>
      </w:r>
      <w:r w:rsidRPr="00F26869">
        <w:rPr>
          <w:sz w:val="26"/>
          <w:szCs w:val="26"/>
          <w:rtl/>
          <w:lang w:bidi="ar-LB"/>
        </w:rPr>
        <w:t>تألف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953,000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دولار</w:t>
      </w:r>
      <w:r w:rsidR="001C10C3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أمريكي</w:t>
      </w:r>
      <w:r w:rsidR="001C10C3">
        <w:rPr>
          <w:sz w:val="26"/>
          <w:szCs w:val="26"/>
          <w:rtl/>
          <w:lang w:bidi="ar-LB"/>
        </w:rPr>
        <w:t>ا</w:t>
      </w:r>
      <w:r w:rsidRPr="00F26869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1C10C3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123,890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دولار</w:t>
      </w:r>
      <w:r w:rsidR="001C10C3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أمريكي</w:t>
      </w:r>
      <w:r w:rsidR="001C10C3">
        <w:rPr>
          <w:sz w:val="26"/>
          <w:szCs w:val="26"/>
          <w:rtl/>
          <w:lang w:bidi="ar-LB"/>
        </w:rPr>
        <w:t>ا</w:t>
      </w:r>
      <w:r w:rsidRPr="00F26869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1C10C3"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و247,000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دولار</w:t>
      </w:r>
      <w:r w:rsidR="001C10C3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أمريكي</w:t>
      </w:r>
      <w:r w:rsidR="001C10C3">
        <w:rPr>
          <w:sz w:val="26"/>
          <w:szCs w:val="26"/>
          <w:rtl/>
          <w:lang w:bidi="ar-LB"/>
        </w:rPr>
        <w:t>ا</w:t>
      </w:r>
      <w:r w:rsidRPr="00F26869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1C10C3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32,110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دولار</w:t>
      </w:r>
      <w:r w:rsidR="001C10C3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أمريكي</w:t>
      </w:r>
      <w:r w:rsidR="001C10C3">
        <w:rPr>
          <w:sz w:val="26"/>
          <w:szCs w:val="26"/>
          <w:rtl/>
          <w:lang w:bidi="ar-LB"/>
        </w:rPr>
        <w:t>ا</w:t>
      </w:r>
      <w:r w:rsidRPr="00F26869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F26869">
        <w:rPr>
          <w:sz w:val="26"/>
          <w:szCs w:val="26"/>
          <w:rtl/>
          <w:lang w:bidi="ar-LB"/>
        </w:rPr>
        <w:t>أستراليا</w:t>
      </w:r>
      <w:r w:rsidRPr="00DB14F5">
        <w:rPr>
          <w:sz w:val="26"/>
          <w:szCs w:val="26"/>
          <w:rtl/>
          <w:lang w:bidi="ar-LB"/>
        </w:rPr>
        <w:t>؛</w:t>
      </w:r>
    </w:p>
    <w:p w14:paraId="6B747327" w14:textId="6B4D7E0D" w:rsidR="00FD0C53" w:rsidRPr="00DB14F5" w:rsidRDefault="00FD0C53" w:rsidP="00434378">
      <w:pPr>
        <w:pStyle w:val="Heading3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حدثت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المبرم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الوارد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الوثيقة،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وتحديداً: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التذييل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2-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ألف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أساس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إدراج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للحفاظ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8020F0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إليه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الفقرة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(أ)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8020F0">
        <w:rPr>
          <w:sz w:val="26"/>
          <w:szCs w:val="26"/>
          <w:rtl/>
          <w:lang w:bidi="ar-LB"/>
        </w:rPr>
        <w:t>2</w:t>
      </w:r>
      <w:r w:rsidRPr="00DB14F5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أعلاه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434378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43437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434378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والفقرة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17،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أضيفت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للإشارة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محل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="00434378">
        <w:rPr>
          <w:sz w:val="26"/>
          <w:szCs w:val="26"/>
          <w:rtl/>
          <w:lang w:bidi="ar-LB"/>
        </w:rPr>
        <w:t>المبرم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السادس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والثمانين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434378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vertAlign w:val="superscript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86/77؛</w:t>
      </w:r>
    </w:p>
    <w:p w14:paraId="6D728B49" w14:textId="10E9EAAE" w:rsidR="00FD0C53" w:rsidRPr="00DB14F5" w:rsidRDefault="00576B19" w:rsidP="00576B19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وت</w:t>
      </w:r>
      <w:r w:rsidR="00FD0C53" w:rsidRPr="00DB14F5">
        <w:rPr>
          <w:sz w:val="26"/>
          <w:szCs w:val="26"/>
          <w:rtl/>
          <w:lang w:bidi="ar-LB"/>
        </w:rPr>
        <w:t>وصي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بالموافقة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</w:t>
      </w:r>
      <w:r w:rsidR="00FD0C53" w:rsidRPr="00DB14F5">
        <w:rPr>
          <w:sz w:val="26"/>
          <w:szCs w:val="26"/>
          <w:rtl/>
          <w:lang w:bidi="ar-LB"/>
        </w:rPr>
        <w:t>م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ي</w:t>
      </w:r>
      <w:r w:rsidR="00FD0C53" w:rsidRPr="00DB14F5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النحيط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الهادي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المقابلة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2024-2030،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مستويات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الموضحة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4327"/>
        <w:gridCol w:w="1567"/>
        <w:gridCol w:w="1460"/>
        <w:gridCol w:w="1599"/>
      </w:tblGrid>
      <w:tr w:rsidR="00FD0C53" w:rsidRPr="00576B19" w14:paraId="732AB967" w14:textId="77777777" w:rsidTr="00576B19">
        <w:trPr>
          <w:tblHeader/>
        </w:trPr>
        <w:tc>
          <w:tcPr>
            <w:tcW w:w="536" w:type="dxa"/>
          </w:tcPr>
          <w:p w14:paraId="5E5673EB" w14:textId="77777777" w:rsidR="00FD0C53" w:rsidRPr="00576B19" w:rsidRDefault="00FD0C53" w:rsidP="00AF541F">
            <w:pPr>
              <w:keepNext/>
              <w:jc w:val="center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4260" w:type="dxa"/>
          </w:tcPr>
          <w:p w14:paraId="35A9D6B6" w14:textId="4A6A89D5" w:rsidR="00FD0C53" w:rsidRPr="00576B19" w:rsidRDefault="00FD0C53" w:rsidP="00AF541F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76B19">
              <w:rPr>
                <w:b/>
                <w:bCs/>
                <w:sz w:val="20"/>
                <w:rtl/>
                <w:lang w:bidi="ar-LB"/>
              </w:rPr>
              <w:t>عنوان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1543" w:type="dxa"/>
            <w:tcMar>
              <w:left w:w="29" w:type="dxa"/>
              <w:right w:w="29" w:type="dxa"/>
            </w:tcMar>
          </w:tcPr>
          <w:p w14:paraId="4F9EE3E0" w14:textId="3A0BFCF1" w:rsidR="00FD0C53" w:rsidRPr="00576B19" w:rsidRDefault="00FD0C53" w:rsidP="00AF541F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76B19">
              <w:rPr>
                <w:b/>
                <w:bCs/>
                <w:sz w:val="20"/>
                <w:rtl/>
                <w:lang w:bidi="ar-LB"/>
              </w:rPr>
              <w:t>تمويل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المشروع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</w:tcPr>
          <w:p w14:paraId="1D98E776" w14:textId="5C160FB7" w:rsidR="00FD0C53" w:rsidRPr="00576B19" w:rsidRDefault="00FD0C53" w:rsidP="00AF541F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76B19">
              <w:rPr>
                <w:b/>
                <w:bCs/>
                <w:sz w:val="20"/>
                <w:rtl/>
                <w:lang w:bidi="ar-LB"/>
              </w:rPr>
              <w:t>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الدعم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76B19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0DF4609A" w14:textId="3CC23699" w:rsidR="00FD0C53" w:rsidRPr="00576B19" w:rsidRDefault="00576B19" w:rsidP="00576B19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576B19">
              <w:rPr>
                <w:b/>
                <w:bCs/>
                <w:sz w:val="20"/>
                <w:rtl/>
                <w:lang w:bidi="ar-LB"/>
              </w:rPr>
              <w:t>وكالة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المنفذة</w:t>
            </w:r>
          </w:p>
        </w:tc>
      </w:tr>
      <w:tr w:rsidR="00FD0C53" w:rsidRPr="00576B19" w14:paraId="0ED6F59A" w14:textId="77777777" w:rsidTr="00576B19">
        <w:trPr>
          <w:trHeight w:val="476"/>
        </w:trPr>
        <w:tc>
          <w:tcPr>
            <w:tcW w:w="536" w:type="dxa"/>
          </w:tcPr>
          <w:p w14:paraId="49178CDE" w14:textId="77777777" w:rsidR="00FD0C53" w:rsidRPr="00576B19" w:rsidRDefault="00FD0C53" w:rsidP="00AF541F">
            <w:pPr>
              <w:keepNext/>
              <w:bidi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(أ)</w:t>
            </w:r>
          </w:p>
        </w:tc>
        <w:tc>
          <w:tcPr>
            <w:tcW w:w="4260" w:type="dxa"/>
          </w:tcPr>
          <w:p w14:paraId="27840295" w14:textId="5F316BF5" w:rsidR="00FD0C53" w:rsidRPr="00576B19" w:rsidRDefault="00FD0C53" w:rsidP="00576B19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خطة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إدارة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76B19">
              <w:rPr>
                <w:sz w:val="20"/>
                <w:rtl/>
                <w:lang w:bidi="ar-LB"/>
              </w:rPr>
              <w:t>إزالة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76B19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الهيدروكلوروفلوروكربون</w:t>
            </w:r>
            <w:r w:rsidR="00576B19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(المرحلة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الثانية،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الشريحة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الثانية)</w:t>
            </w:r>
          </w:p>
        </w:tc>
        <w:tc>
          <w:tcPr>
            <w:tcW w:w="1543" w:type="dxa"/>
          </w:tcPr>
          <w:p w14:paraId="0E63D11E" w14:textId="77777777" w:rsidR="00FD0C53" w:rsidRPr="00576B19" w:rsidRDefault="00FD0C53" w:rsidP="00576B19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2,772,000</w:t>
            </w:r>
          </w:p>
        </w:tc>
        <w:tc>
          <w:tcPr>
            <w:tcW w:w="1437" w:type="dxa"/>
          </w:tcPr>
          <w:p w14:paraId="265A2E36" w14:textId="77777777" w:rsidR="00FD0C53" w:rsidRPr="00576B19" w:rsidRDefault="00FD0C53" w:rsidP="00576B19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348,188</w:t>
            </w:r>
          </w:p>
        </w:tc>
        <w:tc>
          <w:tcPr>
            <w:tcW w:w="1574" w:type="dxa"/>
          </w:tcPr>
          <w:p w14:paraId="6CAB9DF0" w14:textId="77777777" w:rsidR="00FD0C53" w:rsidRPr="00576B19" w:rsidRDefault="00576B19" w:rsidP="00576B19">
            <w:pPr>
              <w:keepNext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اليونيب</w:t>
            </w:r>
          </w:p>
        </w:tc>
      </w:tr>
      <w:tr w:rsidR="00FD0C53" w:rsidRPr="00576B19" w14:paraId="2E17E891" w14:textId="77777777" w:rsidTr="00576B19">
        <w:tc>
          <w:tcPr>
            <w:tcW w:w="536" w:type="dxa"/>
          </w:tcPr>
          <w:p w14:paraId="6798E0B2" w14:textId="77777777" w:rsidR="00FD0C53" w:rsidRPr="00576B19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(ب)</w:t>
            </w:r>
          </w:p>
        </w:tc>
        <w:tc>
          <w:tcPr>
            <w:tcW w:w="4260" w:type="dxa"/>
          </w:tcPr>
          <w:p w14:paraId="6EF0FF01" w14:textId="2A4AD31A" w:rsidR="00FD0C53" w:rsidRPr="00576B19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خطة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إدارة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76B19">
              <w:rPr>
                <w:sz w:val="20"/>
                <w:rtl/>
                <w:lang w:bidi="ar-LB"/>
              </w:rPr>
              <w:t>إزالة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76B19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76B19" w:rsidRPr="00576B19">
              <w:rPr>
                <w:sz w:val="20"/>
                <w:rtl/>
                <w:lang w:bidi="ar-LB"/>
              </w:rPr>
              <w:t>الهيدروكلوروفلوروكربون</w:t>
            </w:r>
            <w:r w:rsidR="00576B19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(المرحلة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الثانية،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الشريحة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الثانية)</w:t>
            </w:r>
          </w:p>
        </w:tc>
        <w:tc>
          <w:tcPr>
            <w:tcW w:w="1543" w:type="dxa"/>
          </w:tcPr>
          <w:p w14:paraId="2E73AA3F" w14:textId="77777777" w:rsidR="00FD0C53" w:rsidRPr="00576B19" w:rsidRDefault="00FD0C53" w:rsidP="00576B19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382,000</w:t>
            </w:r>
          </w:p>
        </w:tc>
        <w:tc>
          <w:tcPr>
            <w:tcW w:w="1437" w:type="dxa"/>
          </w:tcPr>
          <w:p w14:paraId="2657077C" w14:textId="77777777" w:rsidR="00FD0C53" w:rsidRPr="00576B19" w:rsidRDefault="00FD0C53" w:rsidP="00576B19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44,667</w:t>
            </w:r>
          </w:p>
        </w:tc>
        <w:tc>
          <w:tcPr>
            <w:tcW w:w="1574" w:type="dxa"/>
          </w:tcPr>
          <w:p w14:paraId="73C6D64B" w14:textId="49C92A51" w:rsidR="00FD0C53" w:rsidRPr="00576B19" w:rsidRDefault="00FD0C53" w:rsidP="00576B19">
            <w:pPr>
              <w:bidi/>
              <w:jc w:val="left"/>
              <w:rPr>
                <w:sz w:val="20"/>
                <w:rtl/>
                <w:lang w:bidi="ar-LB"/>
              </w:rPr>
            </w:pPr>
            <w:r w:rsidRPr="00576B19">
              <w:rPr>
                <w:sz w:val="20"/>
                <w:rtl/>
                <w:lang w:bidi="ar-LB"/>
              </w:rPr>
              <w:t>حكومة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76B19">
              <w:rPr>
                <w:sz w:val="20"/>
                <w:rtl/>
                <w:lang w:bidi="ar-LB"/>
              </w:rPr>
              <w:t>أستراليا</w:t>
            </w:r>
          </w:p>
        </w:tc>
      </w:tr>
    </w:tbl>
    <w:p w14:paraId="6641DD1D" w14:textId="77777777" w:rsidR="00FD0C53" w:rsidRPr="00DB14F5" w:rsidRDefault="00FD0C53" w:rsidP="00FD0C53">
      <w:pPr>
        <w:widowControl w:val="0"/>
        <w:rPr>
          <w:sz w:val="26"/>
          <w:szCs w:val="26"/>
          <w:rtl/>
          <w:lang w:bidi="ar-LB"/>
        </w:rPr>
      </w:pPr>
    </w:p>
    <w:p w14:paraId="07CC8498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br w:type="page"/>
      </w:r>
    </w:p>
    <w:bookmarkEnd w:id="11"/>
    <w:p w14:paraId="4C0773A4" w14:textId="3BD63B45" w:rsidR="00FD0C53" w:rsidRPr="00DB14F5" w:rsidRDefault="001C2010" w:rsidP="00E23E5A">
      <w:p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تقييم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المشروع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–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مشروع</w:t>
      </w:r>
      <w:r w:rsidR="00DB02DB" w:rsidRPr="00DB14F5">
        <w:rPr>
          <w:b/>
          <w:bCs/>
          <w:sz w:val="26"/>
          <w:szCs w:val="26"/>
          <w:rtl/>
          <w:lang w:bidi="ar-LB"/>
        </w:rPr>
        <w:t>ا</w:t>
      </w:r>
      <w:r w:rsidR="00DB02DB">
        <w:rPr>
          <w:b/>
          <w:bCs/>
          <w:sz w:val="26"/>
          <w:szCs w:val="26"/>
          <w:rtl/>
          <w:lang w:bidi="ar-LB"/>
        </w:rPr>
        <w:t>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متعددة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DB02DB">
        <w:rPr>
          <w:b/>
          <w:bCs/>
          <w:sz w:val="26"/>
          <w:szCs w:val="26"/>
          <w:rtl/>
          <w:lang w:bidi="ar-LB"/>
        </w:rPr>
        <w:t>ا</w:t>
      </w:r>
      <w:r w:rsidR="00FD0C53" w:rsidRPr="00DB14F5">
        <w:rPr>
          <w:b/>
          <w:bCs/>
          <w:sz w:val="26"/>
          <w:szCs w:val="26"/>
          <w:rtl/>
          <w:lang w:bidi="ar-LB"/>
        </w:rPr>
        <w:t>لسنوات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p w14:paraId="54EC2BCD" w14:textId="4506F2D7" w:rsidR="00FD0C53" w:rsidRPr="00DB14F5" w:rsidRDefault="00DB02DB" w:rsidP="00E23E5A">
      <w:p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</w:p>
    <w:tbl>
      <w:tblPr>
        <w:tblStyle w:val="TableGrid"/>
        <w:bidiVisual/>
        <w:tblW w:w="5831" w:type="pct"/>
        <w:tblInd w:w="-78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83"/>
        <w:gridCol w:w="5685"/>
      </w:tblGrid>
      <w:tr w:rsidR="00FD0C53" w:rsidRPr="004D0E6B" w14:paraId="44A6D25F" w14:textId="77777777" w:rsidTr="004A0ECB">
        <w:trPr>
          <w:trHeight w:val="248"/>
        </w:trPr>
        <w:tc>
          <w:tcPr>
            <w:tcW w:w="2455" w:type="pct"/>
            <w:shd w:val="clear" w:color="auto" w:fill="auto"/>
          </w:tcPr>
          <w:p w14:paraId="03592D6B" w14:textId="0B9BEB72" w:rsidR="00FD0C53" w:rsidRPr="004D0E6B" w:rsidRDefault="00FD0C53" w:rsidP="00C312D1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عنوان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2545" w:type="pct"/>
            <w:shd w:val="clear" w:color="auto" w:fill="auto"/>
          </w:tcPr>
          <w:p w14:paraId="0F302276" w14:textId="77777777" w:rsidR="00FD0C53" w:rsidRPr="004D0E6B" w:rsidRDefault="00C312D1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4D0E6B">
              <w:rPr>
                <w:b/>
                <w:bCs/>
                <w:sz w:val="20"/>
                <w:rtl/>
                <w:lang w:bidi="ar-LB"/>
              </w:rPr>
              <w:t>وكالة</w:t>
            </w:r>
          </w:p>
        </w:tc>
      </w:tr>
      <w:tr w:rsidR="00FD0C53" w:rsidRPr="004D0E6B" w14:paraId="16BFC4EF" w14:textId="77777777" w:rsidTr="004A0ECB">
        <w:trPr>
          <w:trHeight w:val="40"/>
        </w:trPr>
        <w:tc>
          <w:tcPr>
            <w:tcW w:w="2455" w:type="pct"/>
            <w:shd w:val="clear" w:color="auto" w:fill="auto"/>
            <w:vAlign w:val="center"/>
          </w:tcPr>
          <w:p w14:paraId="4EE1679E" w14:textId="6B03B0DC" w:rsidR="00FD0C53" w:rsidRPr="004D0E6B" w:rsidRDefault="00FD0C53" w:rsidP="00C312D1">
            <w:pPr>
              <w:bidi/>
              <w:jc w:val="center"/>
              <w:rPr>
                <w:color w:val="000000" w:themeColor="text1"/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خطة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تنفيذ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312D1" w:rsidRPr="004D0E6B">
              <w:rPr>
                <w:color w:val="000000" w:themeColor="text1"/>
                <w:sz w:val="20"/>
                <w:rtl/>
                <w:lang w:bidi="ar-LB"/>
              </w:rPr>
              <w:t>تعديل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كيغالي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312D1" w:rsidRPr="004D0E6B">
              <w:rPr>
                <w:color w:val="000000" w:themeColor="text1"/>
                <w:sz w:val="20"/>
                <w:rtl/>
                <w:lang w:bidi="ar-LB"/>
              </w:rPr>
              <w:t>للمواد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312D1" w:rsidRPr="004D0E6B">
              <w:rPr>
                <w:color w:val="000000" w:themeColor="text1"/>
                <w:sz w:val="20"/>
                <w:rtl/>
                <w:lang w:bidi="ar-LB"/>
              </w:rPr>
              <w:t>الهيدروفلوروكربونية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(المرحلة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الأولى)</w:t>
            </w:r>
          </w:p>
        </w:tc>
        <w:tc>
          <w:tcPr>
            <w:tcW w:w="2545" w:type="pct"/>
            <w:shd w:val="clear" w:color="auto" w:fill="auto"/>
            <w:vAlign w:val="center"/>
          </w:tcPr>
          <w:p w14:paraId="385101D3" w14:textId="56728450" w:rsidR="00FD0C53" w:rsidRPr="004D0E6B" w:rsidRDefault="00E142A9" w:rsidP="00E142A9">
            <w:pPr>
              <w:bidi/>
              <w:jc w:val="center"/>
              <w:rPr>
                <w:color w:val="000000" w:themeColor="text1"/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(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رئيسية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)،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حكومة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أستراليا</w:t>
            </w:r>
          </w:p>
        </w:tc>
      </w:tr>
    </w:tbl>
    <w:p w14:paraId="55F2D106" w14:textId="77777777" w:rsidR="00FD0C53" w:rsidRPr="004D0E6B" w:rsidRDefault="00FD0C53" w:rsidP="00FD0C53">
      <w:pPr>
        <w:jc w:val="center"/>
        <w:rPr>
          <w:sz w:val="20"/>
          <w:rtl/>
          <w:lang w:bidi="ar-LB"/>
        </w:rPr>
      </w:pPr>
    </w:p>
    <w:tbl>
      <w:tblPr>
        <w:tblStyle w:val="TableGrid"/>
        <w:bidiVisual/>
        <w:tblW w:w="5831" w:type="pct"/>
        <w:tblInd w:w="-78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58"/>
        <w:gridCol w:w="1530"/>
        <w:gridCol w:w="1892"/>
        <w:gridCol w:w="3788"/>
      </w:tblGrid>
      <w:tr w:rsidR="00FD0C53" w:rsidRPr="004D0E6B" w14:paraId="53915F6A" w14:textId="77777777" w:rsidTr="004A0ECB">
        <w:trPr>
          <w:trHeight w:val="77"/>
        </w:trPr>
        <w:tc>
          <w:tcPr>
            <w:tcW w:w="1772" w:type="pct"/>
            <w:shd w:val="clear" w:color="auto" w:fill="auto"/>
          </w:tcPr>
          <w:p w14:paraId="5F49C8F7" w14:textId="0514C3F2" w:rsidR="00FD0C53" w:rsidRPr="004D0E6B" w:rsidRDefault="00FD0C53" w:rsidP="00363653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أحدث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بيانات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7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(</w:t>
            </w:r>
            <w:r w:rsidR="00363653" w:rsidRPr="004D0E6B">
              <w:rPr>
                <w:b/>
                <w:bCs/>
                <w:sz w:val="20"/>
                <w:rtl/>
                <w:lang w:bidi="ar-LB"/>
              </w:rPr>
              <w:t>المرفق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و</w:t>
            </w:r>
            <w:r w:rsidR="00363653" w:rsidRPr="004D0E6B">
              <w:rPr>
                <w:b/>
                <w:bCs/>
                <w:sz w:val="20"/>
                <w:rtl/>
                <w:lang w:bidi="ar-LB"/>
              </w:rPr>
              <w:t>او</w:t>
            </w:r>
            <w:r w:rsidRPr="004D0E6B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685" w:type="pct"/>
            <w:shd w:val="clear" w:color="auto" w:fill="auto"/>
          </w:tcPr>
          <w:p w14:paraId="2CAF9A40" w14:textId="0F54FE2F" w:rsidR="00FD0C53" w:rsidRPr="004D0E6B" w:rsidRDefault="003636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4D0E6B">
              <w:rPr>
                <w:b/>
                <w:bCs/>
                <w:sz w:val="20"/>
                <w:rtl/>
                <w:lang w:bidi="ar-LB"/>
              </w:rPr>
              <w:t>سنة: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2023</w:t>
            </w:r>
          </w:p>
        </w:tc>
        <w:tc>
          <w:tcPr>
            <w:tcW w:w="847" w:type="pct"/>
            <w:shd w:val="clear" w:color="auto" w:fill="auto"/>
          </w:tcPr>
          <w:p w14:paraId="67BD6004" w14:textId="6FC73A5F" w:rsidR="00FD0C53" w:rsidRPr="004D0E6B" w:rsidRDefault="00FD0C53" w:rsidP="00363653">
            <w:pPr>
              <w:bidi/>
              <w:ind w:left="-109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68.30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363653" w:rsidRPr="004D0E6B">
              <w:rPr>
                <w:sz w:val="20"/>
                <w:rtl/>
                <w:lang w:bidi="ar-LB"/>
              </w:rPr>
              <w:t>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متر</w:t>
            </w:r>
            <w:r w:rsidR="00363653" w:rsidRPr="004D0E6B">
              <w:rPr>
                <w:sz w:val="20"/>
                <w:rtl/>
                <w:lang w:bidi="ar-LB"/>
              </w:rPr>
              <w:t>ي</w:t>
            </w:r>
          </w:p>
        </w:tc>
        <w:tc>
          <w:tcPr>
            <w:tcW w:w="1696" w:type="pct"/>
            <w:shd w:val="clear" w:color="auto" w:fill="auto"/>
          </w:tcPr>
          <w:p w14:paraId="67196054" w14:textId="4B0D303E" w:rsidR="00FD0C53" w:rsidRPr="004D0E6B" w:rsidRDefault="00FD0C53" w:rsidP="00363653">
            <w:pPr>
              <w:bidi/>
              <w:ind w:left="-110" w:right="33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158,209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363653"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مكافئ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ثاني</w:t>
            </w:r>
            <w:r w:rsidR="00FE698D">
              <w:rPr>
                <w:sz w:val="20"/>
                <w:vertAlign w:val="subscript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أكسيد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الكربون</w:t>
            </w:r>
          </w:p>
        </w:tc>
      </w:tr>
    </w:tbl>
    <w:p w14:paraId="0B064ABD" w14:textId="77777777" w:rsidR="00FD0C53" w:rsidRPr="004D0E6B" w:rsidRDefault="00FD0C53" w:rsidP="00FD0C53">
      <w:pPr>
        <w:jc w:val="center"/>
        <w:rPr>
          <w:sz w:val="20"/>
          <w:rtl/>
          <w:lang w:val="en-US" w:bidi="ar-LB"/>
        </w:rPr>
      </w:pPr>
    </w:p>
    <w:tbl>
      <w:tblPr>
        <w:tblStyle w:val="TableGrid"/>
        <w:bidiVisual/>
        <w:tblW w:w="5831" w:type="pct"/>
        <w:tblInd w:w="-787" w:type="dxa"/>
        <w:tblLayout w:type="fixed"/>
        <w:tblLook w:val="04A0" w:firstRow="1" w:lastRow="0" w:firstColumn="1" w:lastColumn="0" w:noHBand="0" w:noVBand="1"/>
      </w:tblPr>
      <w:tblGrid>
        <w:gridCol w:w="3878"/>
        <w:gridCol w:w="1079"/>
        <w:gridCol w:w="630"/>
        <w:gridCol w:w="989"/>
        <w:gridCol w:w="719"/>
        <w:gridCol w:w="992"/>
        <w:gridCol w:w="632"/>
        <w:gridCol w:w="900"/>
        <w:gridCol w:w="719"/>
        <w:gridCol w:w="630"/>
      </w:tblGrid>
      <w:tr w:rsidR="00FD0C53" w:rsidRPr="004D0E6B" w14:paraId="14B6DE23" w14:textId="77777777" w:rsidTr="004A0ECB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0B6DF75A" w14:textId="19D32304" w:rsidR="00FD0C53" w:rsidRPr="004D0E6B" w:rsidRDefault="009A00E0" w:rsidP="009A00E0">
            <w:pPr>
              <w:bidi/>
              <w:spacing w:after="60"/>
              <w:ind w:right="33"/>
              <w:jc w:val="left"/>
              <w:rPr>
                <w:b/>
                <w:bCs/>
                <w:sz w:val="20"/>
                <w:highlight w:val="cyan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بيانات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الاستهلاك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القطاعي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للمواد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الهيدروفلوروكربونية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(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ثاني</w:t>
            </w:r>
            <w:r w:rsidR="00FE698D">
              <w:rPr>
                <w:b/>
                <w:bCs/>
                <w:sz w:val="20"/>
                <w:vertAlign w:val="subscript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الكربون)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والأنشطة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</w:tr>
      <w:tr w:rsidR="004A0ECB" w:rsidRPr="004D0E6B" w14:paraId="472DC886" w14:textId="77777777" w:rsidTr="004A0ECB">
        <w:trPr>
          <w:trHeight w:val="96"/>
        </w:trPr>
        <w:tc>
          <w:tcPr>
            <w:tcW w:w="173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749F29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8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0AB573" w14:textId="77777777" w:rsidR="00FD0C53" w:rsidRPr="004D0E6B" w:rsidRDefault="00CA11BD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الإيروسولات</w:t>
            </w:r>
          </w:p>
        </w:tc>
        <w:tc>
          <w:tcPr>
            <w:tcW w:w="28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DFB02D" w14:textId="77777777" w:rsidR="00FD0C53" w:rsidRPr="004D0E6B" w:rsidRDefault="00CA11BD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</w:t>
            </w:r>
            <w:r w:rsidR="00FD0C53" w:rsidRPr="004D0E6B">
              <w:rPr>
                <w:sz w:val="20"/>
                <w:rtl/>
                <w:lang w:bidi="ar-LB"/>
              </w:rPr>
              <w:t>رغوة</w:t>
            </w:r>
          </w:p>
        </w:tc>
        <w:tc>
          <w:tcPr>
            <w:tcW w:w="44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769F6B" w14:textId="2DFBA6D9" w:rsidR="00FD0C53" w:rsidRPr="004D0E6B" w:rsidRDefault="00FD0C53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مكافحة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الحرائق</w:t>
            </w:r>
          </w:p>
        </w:tc>
        <w:tc>
          <w:tcPr>
            <w:tcW w:w="1452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CE9A06" w14:textId="03F0349B" w:rsidR="00FD0C53" w:rsidRPr="004D0E6B" w:rsidRDefault="00CA11BD" w:rsidP="00CA11BD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و</w:t>
            </w:r>
            <w:r w:rsidR="00FD0C53" w:rsidRPr="004D0E6B">
              <w:rPr>
                <w:sz w:val="20"/>
                <w:rtl/>
                <w:lang w:bidi="ar-LB"/>
              </w:rPr>
              <w:t>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الهواء</w:t>
            </w:r>
          </w:p>
        </w:tc>
        <w:tc>
          <w:tcPr>
            <w:tcW w:w="32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F79CF6" w14:textId="77777777" w:rsidR="00FD0C53" w:rsidRPr="004D0E6B" w:rsidRDefault="00CA11BD" w:rsidP="00AF541F">
            <w:pPr>
              <w:bidi/>
              <w:ind w:left="-26"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</w:t>
            </w:r>
            <w:r w:rsidR="00FD0C53" w:rsidRPr="004D0E6B">
              <w:rPr>
                <w:sz w:val="20"/>
                <w:rtl/>
                <w:lang w:bidi="ar-LB"/>
              </w:rPr>
              <w:t>مذيب</w:t>
            </w:r>
            <w:r w:rsidRPr="004D0E6B">
              <w:rPr>
                <w:sz w:val="20"/>
                <w:rtl/>
                <w:lang w:bidi="ar-LB"/>
              </w:rPr>
              <w:t>ات</w:t>
            </w:r>
          </w:p>
        </w:tc>
        <w:tc>
          <w:tcPr>
            <w:tcW w:w="28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4D7FD4" w14:textId="77777777" w:rsidR="00FD0C53" w:rsidRPr="004D0E6B" w:rsidRDefault="00CA11BD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أخرى</w:t>
            </w:r>
          </w:p>
        </w:tc>
      </w:tr>
      <w:tr w:rsidR="004A0ECB" w:rsidRPr="004D0E6B" w14:paraId="0DA31AED" w14:textId="77777777" w:rsidTr="004A0ECB">
        <w:trPr>
          <w:trHeight w:val="96"/>
        </w:trPr>
        <w:tc>
          <w:tcPr>
            <w:tcW w:w="173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7294B8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8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C04118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8DFEED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4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798F55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1049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7C836C" w14:textId="77777777" w:rsidR="00FD0C53" w:rsidRPr="004D0E6B" w:rsidRDefault="00CA11BD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</w:t>
            </w:r>
            <w:r w:rsidR="00FD0C53" w:rsidRPr="004D0E6B">
              <w:rPr>
                <w:sz w:val="20"/>
                <w:rtl/>
                <w:lang w:bidi="ar-LB"/>
              </w:rPr>
              <w:t>تصنيع</w:t>
            </w:r>
          </w:p>
        </w:tc>
        <w:tc>
          <w:tcPr>
            <w:tcW w:w="40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CAB461" w14:textId="77777777" w:rsidR="00FD0C53" w:rsidRPr="004D0E6B" w:rsidRDefault="00FD0C53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32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76C786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D15B2A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</w:tr>
      <w:tr w:rsidR="004A0ECB" w:rsidRPr="004D0E6B" w14:paraId="2E40EB5D" w14:textId="77777777" w:rsidTr="004A0ECB">
        <w:trPr>
          <w:trHeight w:val="96"/>
        </w:trPr>
        <w:tc>
          <w:tcPr>
            <w:tcW w:w="173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4CA035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8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AAEE3E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8283F5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4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0D3A21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32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7BBB97" w14:textId="77777777" w:rsidR="00FD0C53" w:rsidRPr="004D0E6B" w:rsidRDefault="00A5193E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</w:t>
            </w:r>
            <w:r w:rsidR="00FD0C53" w:rsidRPr="004D0E6B">
              <w:rPr>
                <w:sz w:val="20"/>
                <w:rtl/>
                <w:lang w:bidi="ar-LB"/>
              </w:rPr>
              <w:t>تبريد</w:t>
            </w:r>
          </w:p>
        </w:tc>
        <w:tc>
          <w:tcPr>
            <w:tcW w:w="444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D83ACB" w14:textId="0773F169" w:rsidR="00FD0C53" w:rsidRPr="004D0E6B" w:rsidRDefault="00A5193E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الهواء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E54344B" w14:textId="77777777" w:rsidR="00FD0C53" w:rsidRPr="004D0E6B" w:rsidRDefault="00A5193E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أخرى</w:t>
            </w:r>
          </w:p>
        </w:tc>
        <w:tc>
          <w:tcPr>
            <w:tcW w:w="40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670413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32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143D26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7A9207" w14:textId="77777777" w:rsidR="00FD0C53" w:rsidRPr="004D0E6B" w:rsidRDefault="00FD0C53" w:rsidP="00AF541F">
            <w:pPr>
              <w:jc w:val="center"/>
              <w:rPr>
                <w:sz w:val="20"/>
                <w:rtl/>
                <w:lang w:bidi="ar-LB"/>
              </w:rPr>
            </w:pPr>
          </w:p>
        </w:tc>
      </w:tr>
      <w:tr w:rsidR="004A0ECB" w:rsidRPr="004D0E6B" w14:paraId="0D2BC613" w14:textId="77777777" w:rsidTr="004A0ECB">
        <w:trPr>
          <w:trHeight w:val="121"/>
        </w:trPr>
        <w:tc>
          <w:tcPr>
            <w:tcW w:w="1736" w:type="pct"/>
            <w:shd w:val="clear" w:color="auto" w:fill="auto"/>
          </w:tcPr>
          <w:p w14:paraId="0B9219F1" w14:textId="76849C58" w:rsidR="00FD0C53" w:rsidRPr="004D0E6B" w:rsidRDefault="00D21F85" w:rsidP="00AF541F">
            <w:pPr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حسبما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قدم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(2023)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7EF9ED24" w14:textId="77777777" w:rsidR="00FD0C53" w:rsidRPr="004D0E6B" w:rsidRDefault="00FD0C53" w:rsidP="00AF541F">
            <w:pPr>
              <w:spacing w:after="60"/>
              <w:ind w:left="-113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550B7FEE" w14:textId="77777777" w:rsidR="00FD0C53" w:rsidRPr="004D0E6B" w:rsidRDefault="00FD0C53" w:rsidP="00AF541F">
            <w:pPr>
              <w:spacing w:after="60"/>
              <w:ind w:left="-120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14:paraId="35379F0F" w14:textId="77777777" w:rsidR="00FD0C53" w:rsidRPr="004D0E6B" w:rsidRDefault="00FD0C53" w:rsidP="00AF541F">
            <w:pPr>
              <w:spacing w:after="60"/>
              <w:ind w:left="-110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31DDD4DF" w14:textId="77777777" w:rsidR="00FD0C53" w:rsidRPr="004D0E6B" w:rsidRDefault="00FD0C53" w:rsidP="00AF541F">
            <w:pPr>
              <w:spacing w:after="60"/>
              <w:ind w:left="-108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263C415C" w14:textId="77777777" w:rsidR="00FD0C53" w:rsidRPr="004D0E6B" w:rsidRDefault="00FD0C53" w:rsidP="00AF541F">
            <w:pPr>
              <w:spacing w:after="60"/>
              <w:ind w:left="-106"/>
              <w:jc w:val="right"/>
              <w:rPr>
                <w:sz w:val="20"/>
                <w:rtl/>
                <w:lang w:val="en-US" w:bidi="ar-LB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14:paraId="70A431CC" w14:textId="77777777" w:rsidR="00FD0C53" w:rsidRPr="004D0E6B" w:rsidRDefault="00FD0C53" w:rsidP="00AF541F">
            <w:pPr>
              <w:spacing w:after="60"/>
              <w:ind w:left="-106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03" w:type="pct"/>
            <w:shd w:val="clear" w:color="auto" w:fill="auto"/>
            <w:vAlign w:val="center"/>
          </w:tcPr>
          <w:p w14:paraId="661754F8" w14:textId="77777777" w:rsidR="00FD0C53" w:rsidRPr="004D0E6B" w:rsidRDefault="00FD0C53" w:rsidP="00AF541F">
            <w:pPr>
              <w:bidi/>
              <w:spacing w:after="60"/>
              <w:ind w:left="-110"/>
              <w:jc w:val="righ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148,427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2823A3A8" w14:textId="77777777" w:rsidR="00FD0C53" w:rsidRPr="004D0E6B" w:rsidRDefault="00FD0C53" w:rsidP="00AF541F">
            <w:pPr>
              <w:spacing w:after="60"/>
              <w:ind w:left="-108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A4A3DA4" w14:textId="77777777" w:rsidR="00FD0C53" w:rsidRPr="004D0E6B" w:rsidRDefault="00FD0C53" w:rsidP="00AF541F">
            <w:pPr>
              <w:spacing w:after="60"/>
              <w:ind w:left="-114" w:right="-10"/>
              <w:jc w:val="right"/>
              <w:rPr>
                <w:sz w:val="20"/>
                <w:rtl/>
                <w:lang w:bidi="ar-LB"/>
              </w:rPr>
            </w:pPr>
          </w:p>
        </w:tc>
      </w:tr>
      <w:tr w:rsidR="004A0ECB" w:rsidRPr="004D0E6B" w14:paraId="47FF7383" w14:textId="77777777" w:rsidTr="004A0ECB">
        <w:trPr>
          <w:trHeight w:val="121"/>
        </w:trPr>
        <w:tc>
          <w:tcPr>
            <w:tcW w:w="1736" w:type="pct"/>
            <w:shd w:val="clear" w:color="auto" w:fill="auto"/>
          </w:tcPr>
          <w:p w14:paraId="635A865D" w14:textId="1128A2EC" w:rsidR="00FD0C53" w:rsidRPr="004D0E6B" w:rsidRDefault="00FD0C53" w:rsidP="00D21F85">
            <w:pPr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أحدث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تقرير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عن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21F85" w:rsidRPr="004D0E6B">
              <w:rPr>
                <w:sz w:val="20"/>
                <w:rtl/>
                <w:lang w:bidi="ar-LB"/>
              </w:rPr>
              <w:t>البرنامج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21F85" w:rsidRPr="004D0E6B">
              <w:rPr>
                <w:sz w:val="20"/>
                <w:rtl/>
                <w:lang w:bidi="ar-LB"/>
              </w:rPr>
              <w:t>القطري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D21F85" w:rsidRPr="004D0E6B">
              <w:rPr>
                <w:sz w:val="20"/>
                <w:rtl/>
                <w:lang w:bidi="ar-LB"/>
              </w:rPr>
              <w:t>(2023)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22E19838" w14:textId="77777777" w:rsidR="00FD0C53" w:rsidRPr="004D0E6B" w:rsidRDefault="00FD0C53" w:rsidP="00AF541F">
            <w:pPr>
              <w:spacing w:after="60"/>
              <w:ind w:left="-113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43996E8A" w14:textId="77777777" w:rsidR="00FD0C53" w:rsidRPr="004D0E6B" w:rsidRDefault="00FD0C53" w:rsidP="00AF541F">
            <w:pPr>
              <w:spacing w:after="60"/>
              <w:ind w:left="-120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14:paraId="703287EF" w14:textId="77777777" w:rsidR="00FD0C53" w:rsidRPr="004D0E6B" w:rsidRDefault="00FD0C53" w:rsidP="00AF541F">
            <w:pPr>
              <w:spacing w:after="60"/>
              <w:ind w:left="-110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5D95D9ED" w14:textId="77777777" w:rsidR="00FD0C53" w:rsidRPr="004D0E6B" w:rsidRDefault="00FD0C53" w:rsidP="00AF541F">
            <w:pPr>
              <w:spacing w:after="60"/>
              <w:ind w:left="-108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58D64DE9" w14:textId="77777777" w:rsidR="00FD0C53" w:rsidRPr="004D0E6B" w:rsidRDefault="00FD0C53" w:rsidP="00AF541F">
            <w:pPr>
              <w:spacing w:after="60"/>
              <w:ind w:left="-106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14:paraId="3077C44E" w14:textId="77777777" w:rsidR="00FD0C53" w:rsidRPr="004D0E6B" w:rsidRDefault="00FD0C53" w:rsidP="00AF541F">
            <w:pPr>
              <w:spacing w:after="60"/>
              <w:ind w:left="-106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403" w:type="pct"/>
            <w:shd w:val="clear" w:color="auto" w:fill="auto"/>
            <w:vAlign w:val="center"/>
          </w:tcPr>
          <w:p w14:paraId="7DB2A3F2" w14:textId="77777777" w:rsidR="00FD0C53" w:rsidRPr="004D0E6B" w:rsidRDefault="00FD0C53" w:rsidP="00AF541F">
            <w:pPr>
              <w:bidi/>
              <w:spacing w:after="60"/>
              <w:ind w:left="-110"/>
              <w:jc w:val="righ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158,539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49488349" w14:textId="77777777" w:rsidR="00FD0C53" w:rsidRPr="004D0E6B" w:rsidRDefault="00FD0C53" w:rsidP="00AF541F">
            <w:pPr>
              <w:spacing w:after="60"/>
              <w:ind w:left="-108"/>
              <w:jc w:val="right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DE15178" w14:textId="77777777" w:rsidR="00FD0C53" w:rsidRPr="004D0E6B" w:rsidRDefault="00FD0C53" w:rsidP="00AF541F">
            <w:pPr>
              <w:spacing w:after="60"/>
              <w:ind w:left="-114" w:right="-10"/>
              <w:jc w:val="right"/>
              <w:rPr>
                <w:sz w:val="20"/>
                <w:rtl/>
                <w:lang w:bidi="ar-LB"/>
              </w:rPr>
            </w:pPr>
          </w:p>
        </w:tc>
      </w:tr>
      <w:tr w:rsidR="004A0ECB" w:rsidRPr="004D0E6B" w14:paraId="39A23B38" w14:textId="77777777" w:rsidTr="004A0ECB">
        <w:trPr>
          <w:trHeight w:val="250"/>
        </w:trPr>
        <w:tc>
          <w:tcPr>
            <w:tcW w:w="1736" w:type="pct"/>
            <w:shd w:val="clear" w:color="auto" w:fill="auto"/>
          </w:tcPr>
          <w:p w14:paraId="2DFF3970" w14:textId="0BB0761A" w:rsidR="00FD0C53" w:rsidRPr="004D0E6B" w:rsidRDefault="00FD0C53" w:rsidP="00F32AB7">
            <w:pPr>
              <w:bidi/>
              <w:spacing w:after="60"/>
              <w:ind w:right="-108"/>
              <w:jc w:val="left"/>
              <w:rPr>
                <w:color w:val="000000" w:themeColor="text1"/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أنشطة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المرحلة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الأولى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من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14945" w:rsidRPr="004D0E6B">
              <w:rPr>
                <w:color w:val="000000" w:themeColor="text1"/>
                <w:sz w:val="20"/>
                <w:rtl/>
                <w:lang w:bidi="ar-LB"/>
              </w:rPr>
              <w:t>خطة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14945" w:rsidRPr="004D0E6B">
              <w:rPr>
                <w:color w:val="000000" w:themeColor="text1"/>
                <w:sz w:val="20"/>
                <w:rtl/>
                <w:lang w:bidi="ar-LB"/>
              </w:rPr>
              <w:t>تنفيذ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14945" w:rsidRPr="004D0E6B">
              <w:rPr>
                <w:color w:val="000000" w:themeColor="text1"/>
                <w:sz w:val="20"/>
                <w:rtl/>
                <w:lang w:bidi="ar-LB"/>
              </w:rPr>
              <w:t>تعديل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14945" w:rsidRPr="004D0E6B">
              <w:rPr>
                <w:color w:val="000000" w:themeColor="text1"/>
                <w:sz w:val="20"/>
                <w:rtl/>
                <w:lang w:bidi="ar-LB"/>
              </w:rPr>
              <w:t>كيغالي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614945" w:rsidRPr="004D0E6B">
              <w:rPr>
                <w:color w:val="000000" w:themeColor="text1"/>
                <w:sz w:val="20"/>
                <w:rtl/>
                <w:lang w:bidi="ar-LB"/>
              </w:rPr>
              <w:t>حسبما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تم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الاتفاق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عليها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(</w:t>
            </w:r>
            <w:r w:rsidR="00F32AB7" w:rsidRPr="004D0E6B">
              <w:rPr>
                <w:color w:val="000000" w:themeColor="text1"/>
                <w:sz w:val="20"/>
                <w:rtl/>
                <w:lang w:bidi="ar-LB"/>
              </w:rPr>
              <w:t>نعم/لا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334B5727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C5B485C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14:paraId="04F3DF6C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1ACED83A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0C49E012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3" w:type="pct"/>
            <w:shd w:val="clear" w:color="auto" w:fill="auto"/>
            <w:vAlign w:val="center"/>
          </w:tcPr>
          <w:p w14:paraId="0925D275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403" w:type="pct"/>
            <w:shd w:val="clear" w:color="auto" w:fill="auto"/>
            <w:vAlign w:val="center"/>
          </w:tcPr>
          <w:p w14:paraId="0B0783A9" w14:textId="77777777" w:rsidR="00FD0C53" w:rsidRPr="004D0E6B" w:rsidRDefault="00015132" w:rsidP="00AF541F">
            <w:pPr>
              <w:bidi/>
              <w:spacing w:after="60"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3A52A3DD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0F653B57" w14:textId="77777777" w:rsidR="00FD0C53" w:rsidRPr="004D0E6B" w:rsidRDefault="00FD0C53" w:rsidP="00AF541F">
            <w:pPr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</w:tr>
    </w:tbl>
    <w:p w14:paraId="1FC6992E" w14:textId="77777777" w:rsidR="00FD0C53" w:rsidRPr="004D0E6B" w:rsidRDefault="00FD0C53" w:rsidP="00FD0C53">
      <w:pPr>
        <w:jc w:val="center"/>
        <w:rPr>
          <w:sz w:val="20"/>
          <w:rtl/>
          <w:lang w:bidi="ar-LB"/>
        </w:rPr>
      </w:pPr>
    </w:p>
    <w:tbl>
      <w:tblPr>
        <w:bidiVisual/>
        <w:tblW w:w="5735" w:type="pct"/>
        <w:tblInd w:w="-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119"/>
        <w:gridCol w:w="1529"/>
        <w:gridCol w:w="3244"/>
      </w:tblGrid>
      <w:tr w:rsidR="00FD0C53" w:rsidRPr="004D0E6B" w14:paraId="3CD4FB8C" w14:textId="77777777" w:rsidTr="004A0ECB">
        <w:trPr>
          <w:trHeight w:val="186"/>
        </w:trPr>
        <w:tc>
          <w:tcPr>
            <w:tcW w:w="280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0EF3847" w14:textId="30676A67" w:rsidR="00FD0C53" w:rsidRPr="004D0E6B" w:rsidRDefault="00FD0C53" w:rsidP="00AC5921">
            <w:pPr>
              <w:keepNext/>
              <w:suppressAutoHyphens/>
              <w:bidi/>
              <w:ind w:right="-95"/>
              <w:jc w:val="left"/>
              <w:rPr>
                <w:b/>
                <w:bCs/>
                <w:caps/>
                <w:sz w:val="20"/>
                <w:rtl/>
                <w:lang w:bidi="ar-LB"/>
              </w:rPr>
            </w:pP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متوسط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استهلاك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="00AC5921" w:rsidRPr="004D0E6B">
              <w:rPr>
                <w:b/>
                <w:bCs/>
                <w:caps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الهيدروفلوروكربون</w:t>
            </w:r>
            <w:r w:rsidR="00AC5921" w:rsidRPr="004D0E6B">
              <w:rPr>
                <w:b/>
                <w:bCs/>
                <w:caps/>
                <w:sz w:val="20"/>
                <w:rtl/>
                <w:lang w:bidi="ar-LB"/>
              </w:rPr>
              <w:t>ية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الخدمة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للفترة</w:t>
            </w:r>
            <w:r w:rsidR="00FE698D">
              <w:rPr>
                <w:b/>
                <w:bCs/>
                <w:cap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aps/>
                <w:sz w:val="20"/>
                <w:rtl/>
                <w:lang w:bidi="ar-LB"/>
              </w:rPr>
              <w:t>2020-2022</w:t>
            </w:r>
          </w:p>
        </w:tc>
        <w:tc>
          <w:tcPr>
            <w:tcW w:w="702" w:type="pct"/>
            <w:shd w:val="clear" w:color="auto" w:fill="auto"/>
          </w:tcPr>
          <w:p w14:paraId="144EC8F9" w14:textId="7E526025" w:rsidR="00FD0C53" w:rsidRPr="004D0E6B" w:rsidRDefault="00FD0C53" w:rsidP="00D35886">
            <w:pPr>
              <w:keepNext/>
              <w:suppressAutoHyphens/>
              <w:bidi/>
              <w:ind w:right="116"/>
              <w:jc w:val="left"/>
              <w:rPr>
                <w:b/>
                <w:sz w:val="20"/>
                <w:rtl/>
                <w:lang w:bidi="ar-LB"/>
              </w:rPr>
            </w:pPr>
            <w:r w:rsidRPr="004D0E6B">
              <w:rPr>
                <w:b/>
                <w:sz w:val="20"/>
                <w:rtl/>
                <w:lang w:bidi="ar-LB"/>
              </w:rPr>
              <w:t>44.78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sz w:val="20"/>
                <w:rtl/>
                <w:lang w:bidi="ar-LB"/>
              </w:rPr>
              <w:t>طن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sz w:val="20"/>
                <w:rtl/>
                <w:lang w:bidi="ar-LB"/>
              </w:rPr>
              <w:t>متري</w:t>
            </w:r>
          </w:p>
        </w:tc>
        <w:tc>
          <w:tcPr>
            <w:tcW w:w="1489" w:type="pct"/>
            <w:shd w:val="clear" w:color="auto" w:fill="auto"/>
          </w:tcPr>
          <w:p w14:paraId="2D80AF62" w14:textId="66D238A8" w:rsidR="00FD0C53" w:rsidRPr="004D0E6B" w:rsidRDefault="00FD0C53" w:rsidP="00AC5921">
            <w:pPr>
              <w:keepNext/>
              <w:tabs>
                <w:tab w:val="left" w:pos="720"/>
              </w:tabs>
              <w:suppressAutoHyphens/>
              <w:bidi/>
              <w:ind w:right="116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99,894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C5921"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مكافئ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ثاني</w:t>
            </w:r>
            <w:r w:rsidR="00FE698D">
              <w:rPr>
                <w:sz w:val="20"/>
                <w:vertAlign w:val="subscript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أكسيد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الكربون</w:t>
            </w:r>
          </w:p>
        </w:tc>
      </w:tr>
    </w:tbl>
    <w:p w14:paraId="51C3057F" w14:textId="77777777" w:rsidR="00FD0C53" w:rsidRPr="004D0E6B" w:rsidRDefault="00FD0C53" w:rsidP="00FD0C53">
      <w:pPr>
        <w:jc w:val="center"/>
        <w:rPr>
          <w:sz w:val="20"/>
          <w:rtl/>
          <w:lang w:bidi="ar-LB"/>
        </w:rPr>
      </w:pPr>
    </w:p>
    <w:tbl>
      <w:tblPr>
        <w:bidiVisual/>
        <w:tblW w:w="5686" w:type="pct"/>
        <w:tblInd w:w="-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698"/>
        <w:gridCol w:w="1414"/>
        <w:gridCol w:w="1350"/>
        <w:gridCol w:w="1309"/>
        <w:gridCol w:w="2119"/>
      </w:tblGrid>
      <w:tr w:rsidR="00FD0C53" w:rsidRPr="004D0E6B" w14:paraId="34D0D86F" w14:textId="77777777" w:rsidTr="004A0ECB">
        <w:trPr>
          <w:trHeight w:val="86"/>
          <w:tblHeader/>
        </w:trPr>
        <w:tc>
          <w:tcPr>
            <w:tcW w:w="215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41B6B898" w14:textId="63C341CE" w:rsidR="00FD0C53" w:rsidRPr="004D0E6B" w:rsidRDefault="00FD0C53" w:rsidP="002D0B89">
            <w:pPr>
              <w:keepNext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بيانات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الاستهلاك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الأساسية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(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D0B89" w:rsidRPr="004D0E6B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ثاني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الكربون</w:t>
            </w:r>
            <w:r w:rsidR="00FE698D">
              <w:rPr>
                <w:b/>
                <w:bCs/>
                <w:sz w:val="20"/>
                <w:vertAlign w:val="subscript"/>
                <w:rtl/>
                <w:lang w:bidi="ar-LB"/>
              </w:rPr>
              <w:t xml:space="preserve"> </w:t>
            </w:r>
            <w:r w:rsidR="002D0B89" w:rsidRPr="004D0E6B">
              <w:rPr>
                <w:b/>
                <w:bCs/>
                <w:sz w:val="20"/>
                <w:rtl/>
                <w:lang w:bidi="ar-LB"/>
              </w:rPr>
              <w:t>)</w:t>
            </w:r>
            <w:r w:rsidRPr="004D0E6B">
              <w:rPr>
                <w:b/>
                <w:bCs/>
                <w:sz w:val="20"/>
                <w:rtl/>
                <w:lang w:bidi="ar-LB"/>
              </w:rPr>
              <w:t>*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19D488CC" w14:textId="77777777" w:rsidR="00FD0C53" w:rsidRPr="004D0E6B" w:rsidRDefault="00FD0C53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2020</w:t>
            </w:r>
          </w:p>
        </w:tc>
        <w:tc>
          <w:tcPr>
            <w:tcW w:w="62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990AAF7" w14:textId="77777777" w:rsidR="00FD0C53" w:rsidRPr="004D0E6B" w:rsidRDefault="00FD0C53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2021</w:t>
            </w:r>
          </w:p>
        </w:tc>
        <w:tc>
          <w:tcPr>
            <w:tcW w:w="60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DFB89B2" w14:textId="77777777" w:rsidR="00FD0C53" w:rsidRPr="004D0E6B" w:rsidRDefault="00FD0C53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2022</w:t>
            </w:r>
          </w:p>
        </w:tc>
        <w:tc>
          <w:tcPr>
            <w:tcW w:w="97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5DE1B7A" w14:textId="05F58D53" w:rsidR="00FD0C53" w:rsidRPr="004D0E6B" w:rsidRDefault="005D6280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4D0E6B">
              <w:rPr>
                <w:b/>
                <w:bCs/>
                <w:sz w:val="20"/>
                <w:rtl/>
                <w:lang w:bidi="ar-LB"/>
              </w:rPr>
              <w:t>متوسط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للفترة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b/>
                <w:bCs/>
                <w:sz w:val="20"/>
                <w:rtl/>
                <w:lang w:bidi="ar-LB"/>
              </w:rPr>
              <w:t>2020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b/>
                <w:bCs/>
                <w:sz w:val="20"/>
                <w:rtl/>
                <w:lang w:bidi="ar-LB"/>
              </w:rPr>
              <w:noBreakHyphen/>
              <w:t>2022</w:t>
            </w:r>
          </w:p>
        </w:tc>
      </w:tr>
      <w:tr w:rsidR="00FD0C53" w:rsidRPr="004D0E6B" w14:paraId="65B93247" w14:textId="77777777" w:rsidTr="004A0ECB">
        <w:trPr>
          <w:trHeight w:val="22"/>
        </w:trPr>
        <w:tc>
          <w:tcPr>
            <w:tcW w:w="215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B0BEE3E" w14:textId="374000FF" w:rsidR="00FD0C53" w:rsidRPr="004D0E6B" w:rsidRDefault="00FD0C53" w:rsidP="0063286C">
            <w:pPr>
              <w:keepNext/>
              <w:suppressAutoHyphens/>
              <w:bidi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3286C" w:rsidRPr="004D0E6B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الهيدروفلوروكربون</w:t>
            </w:r>
            <w:r w:rsidR="0063286C" w:rsidRPr="004D0E6B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3286C" w:rsidRPr="004D0E6B">
              <w:rPr>
                <w:sz w:val="20"/>
                <w:rtl/>
                <w:lang w:bidi="ar-LB"/>
              </w:rPr>
              <w:t>السنوي</w:t>
            </w:r>
          </w:p>
        </w:tc>
        <w:tc>
          <w:tcPr>
            <w:tcW w:w="649" w:type="pct"/>
            <w:shd w:val="clear" w:color="auto" w:fill="auto"/>
          </w:tcPr>
          <w:p w14:paraId="23BFAB26" w14:textId="77777777" w:rsidR="00FD0C53" w:rsidRPr="004D0E6B" w:rsidRDefault="00FD0C53" w:rsidP="001A084F">
            <w:pPr>
              <w:keepNext/>
              <w:suppressAutoHyphens/>
              <w:bidi/>
              <w:ind w:right="147"/>
              <w:jc w:val="left"/>
              <w:rPr>
                <w:sz w:val="20"/>
                <w:highlight w:val="yellow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97,445</w:t>
            </w:r>
          </w:p>
        </w:tc>
        <w:tc>
          <w:tcPr>
            <w:tcW w:w="62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B15967E" w14:textId="77777777" w:rsidR="00FD0C53" w:rsidRPr="004D0E6B" w:rsidRDefault="00FD0C53" w:rsidP="001A084F">
            <w:pPr>
              <w:keepNext/>
              <w:suppressAutoHyphens/>
              <w:bidi/>
              <w:ind w:right="38"/>
              <w:jc w:val="left"/>
              <w:rPr>
                <w:sz w:val="20"/>
                <w:highlight w:val="yellow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99,275</w:t>
            </w:r>
          </w:p>
        </w:tc>
        <w:tc>
          <w:tcPr>
            <w:tcW w:w="60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63B1067" w14:textId="77777777" w:rsidR="00FD0C53" w:rsidRPr="004D0E6B" w:rsidRDefault="00FD0C53" w:rsidP="001A084F">
            <w:pPr>
              <w:keepNext/>
              <w:suppressAutoHyphens/>
              <w:bidi/>
              <w:ind w:right="34"/>
              <w:jc w:val="left"/>
              <w:rPr>
                <w:sz w:val="20"/>
                <w:highlight w:val="yellow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102,962</w:t>
            </w:r>
          </w:p>
        </w:tc>
        <w:tc>
          <w:tcPr>
            <w:tcW w:w="97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2F114D6" w14:textId="77777777" w:rsidR="00FD0C53" w:rsidRPr="004D0E6B" w:rsidRDefault="00FD0C53" w:rsidP="001A084F">
            <w:pPr>
              <w:keepNext/>
              <w:suppressAutoHyphens/>
              <w:bidi/>
              <w:ind w:right="33"/>
              <w:jc w:val="left"/>
              <w:rPr>
                <w:sz w:val="20"/>
                <w:highlight w:val="yellow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99,894</w:t>
            </w:r>
          </w:p>
        </w:tc>
      </w:tr>
      <w:tr w:rsidR="00FD0C53" w:rsidRPr="004D0E6B" w14:paraId="2A81D8D0" w14:textId="77777777" w:rsidTr="004A0ECB">
        <w:trPr>
          <w:trHeight w:val="161"/>
        </w:trPr>
        <w:tc>
          <w:tcPr>
            <w:tcW w:w="4027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CCAB426" w14:textId="15956E08" w:rsidR="00FD0C53" w:rsidRPr="004D0E6B" w:rsidRDefault="00FD0C53" w:rsidP="0063286C">
            <w:pPr>
              <w:keepNext/>
              <w:suppressAutoHyphens/>
              <w:bidi/>
              <w:ind w:right="116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خط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الأساس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3286C" w:rsidRPr="004D0E6B">
              <w:rPr>
                <w:sz w:val="20"/>
                <w:rtl/>
                <w:lang w:bidi="ar-LB"/>
              </w:rPr>
              <w:t>للمواد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الهيدروكلوروفلوروكربون</w:t>
            </w:r>
            <w:r w:rsidR="0063286C" w:rsidRPr="004D0E6B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(65%)</w:t>
            </w:r>
          </w:p>
        </w:tc>
        <w:tc>
          <w:tcPr>
            <w:tcW w:w="973" w:type="pct"/>
            <w:shd w:val="clear" w:color="auto" w:fill="auto"/>
          </w:tcPr>
          <w:p w14:paraId="576DCDED" w14:textId="77777777" w:rsidR="00FD0C53" w:rsidRPr="004D0E6B" w:rsidRDefault="00FD0C53" w:rsidP="001A084F">
            <w:pPr>
              <w:keepNext/>
              <w:suppressAutoHyphens/>
              <w:bidi/>
              <w:ind w:right="116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71,377</w:t>
            </w:r>
          </w:p>
        </w:tc>
      </w:tr>
      <w:tr w:rsidR="00FD0C53" w:rsidRPr="004D0E6B" w14:paraId="54E5C35B" w14:textId="77777777" w:rsidTr="004A0ECB">
        <w:trPr>
          <w:trHeight w:val="273"/>
        </w:trPr>
        <w:tc>
          <w:tcPr>
            <w:tcW w:w="4027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26763A0" w14:textId="60C2D966" w:rsidR="00FD0C53" w:rsidRPr="004D0E6B" w:rsidRDefault="0063286C" w:rsidP="001A084F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خط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الأساس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للمواد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الهيدروفلوروكربونية</w:t>
            </w:r>
          </w:p>
        </w:tc>
        <w:tc>
          <w:tcPr>
            <w:tcW w:w="973" w:type="pct"/>
            <w:shd w:val="clear" w:color="auto" w:fill="auto"/>
          </w:tcPr>
          <w:p w14:paraId="6365D693" w14:textId="77777777" w:rsidR="00FD0C53" w:rsidRPr="004D0E6B" w:rsidRDefault="00FD0C53" w:rsidP="00E9564F">
            <w:pPr>
              <w:keepNext/>
              <w:suppressAutoHyphens/>
              <w:bidi/>
              <w:ind w:right="116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</w:tr>
    </w:tbl>
    <w:p w14:paraId="0D8460DD" w14:textId="2F0660F2" w:rsidR="00FD0C53" w:rsidRPr="004D0E6B" w:rsidRDefault="00FD0C53" w:rsidP="004A0ECB">
      <w:pPr>
        <w:bidi/>
        <w:ind w:hanging="810"/>
        <w:jc w:val="left"/>
        <w:rPr>
          <w:sz w:val="20"/>
          <w:lang w:val="en-US" w:bidi="ar-LB"/>
        </w:rPr>
      </w:pPr>
      <w:r w:rsidRPr="004D0E6B">
        <w:rPr>
          <w:sz w:val="20"/>
          <w:rtl/>
          <w:lang w:bidi="ar-LB"/>
        </w:rPr>
        <w:t>*انظر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التفاصيل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الخاصة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بكل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بلد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="006C6D5B" w:rsidRPr="004D0E6B">
        <w:rPr>
          <w:sz w:val="20"/>
          <w:rtl/>
          <w:lang w:bidi="ar-LB"/>
        </w:rPr>
        <w:t>المرفق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الثاني</w:t>
      </w:r>
      <w:r w:rsidR="00FE698D">
        <w:rPr>
          <w:sz w:val="20"/>
          <w:rtl/>
          <w:lang w:bidi="ar-LB"/>
        </w:rPr>
        <w:t xml:space="preserve"> </w:t>
      </w:r>
      <w:r w:rsidR="006C6D5B" w:rsidRPr="004D0E6B">
        <w:rPr>
          <w:sz w:val="20"/>
          <w:rtl/>
          <w:lang w:bidi="ar-LB"/>
        </w:rPr>
        <w:t>بهذه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الوثيقة</w:t>
      </w:r>
      <w:r w:rsidR="00FE698D">
        <w:rPr>
          <w:sz w:val="20"/>
          <w:rtl/>
          <w:lang w:bidi="ar-LB"/>
        </w:rPr>
        <w:t xml:space="preserve"> </w:t>
      </w:r>
    </w:p>
    <w:p w14:paraId="2A84B9DB" w14:textId="77777777" w:rsidR="004F624C" w:rsidRPr="004D0E6B" w:rsidRDefault="004F624C" w:rsidP="004F624C">
      <w:pPr>
        <w:bidi/>
        <w:jc w:val="left"/>
        <w:rPr>
          <w:sz w:val="20"/>
          <w:lang w:val="en-US" w:bidi="ar-LB"/>
        </w:rPr>
      </w:pPr>
    </w:p>
    <w:tbl>
      <w:tblPr>
        <w:bidiVisual/>
        <w:tblW w:w="5682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7452"/>
        <w:gridCol w:w="3430"/>
      </w:tblGrid>
      <w:tr w:rsidR="00FD0C53" w:rsidRPr="004D0E6B" w14:paraId="2472C22C" w14:textId="77777777" w:rsidTr="004A0ECB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0DAC98B" w14:textId="76CF6AD1" w:rsidR="00FD0C53" w:rsidRPr="004D0E6B" w:rsidRDefault="00FD0C53" w:rsidP="004F624C">
            <w:pPr>
              <w:keepNext/>
              <w:suppressAutoHyphens/>
              <w:bidi/>
              <w:ind w:right="116"/>
              <w:jc w:val="left"/>
              <w:rPr>
                <w:sz w:val="20"/>
                <w:highlight w:val="cyan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استهلاك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F624C" w:rsidRPr="004D0E6B">
              <w:rPr>
                <w:b/>
                <w:bCs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الهيدروفلوروكربون</w:t>
            </w:r>
            <w:r w:rsidR="004F624C" w:rsidRPr="004D0E6B">
              <w:rPr>
                <w:b/>
                <w:bCs/>
                <w:sz w:val="20"/>
                <w:rtl/>
                <w:lang w:bidi="ar-LB"/>
              </w:rPr>
              <w:t>ية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F624C" w:rsidRPr="004D0E6B">
              <w:rPr>
                <w:b/>
                <w:bCs/>
                <w:sz w:val="20"/>
                <w:rtl/>
                <w:lang w:bidi="ar-LB"/>
              </w:rPr>
              <w:t>المؤهل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للتمويل</w:t>
            </w:r>
          </w:p>
        </w:tc>
      </w:tr>
      <w:tr w:rsidR="00FD0C53" w:rsidRPr="004D0E6B" w14:paraId="0D6DF46E" w14:textId="77777777" w:rsidTr="004A0ECB">
        <w:trPr>
          <w:trHeight w:val="22"/>
        </w:trPr>
        <w:tc>
          <w:tcPr>
            <w:tcW w:w="342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18FE24E" w14:textId="61374D91" w:rsidR="00FD0C53" w:rsidRPr="004D0E6B" w:rsidRDefault="00FD0C53" w:rsidP="00AF541F">
            <w:pPr>
              <w:keepNext/>
              <w:suppressAutoHyphens/>
              <w:bidi/>
              <w:ind w:right="55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نقطة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البداية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لتخفيضات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F624C" w:rsidRPr="004D0E6B">
              <w:rPr>
                <w:sz w:val="20"/>
                <w:rtl/>
                <w:lang w:bidi="ar-LB"/>
              </w:rPr>
              <w:t>ال</w:t>
            </w:r>
            <w:r w:rsidRPr="004D0E6B">
              <w:rPr>
                <w:sz w:val="20"/>
                <w:rtl/>
                <w:lang w:bidi="ar-LB"/>
              </w:rPr>
              <w:t>إجمالية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4F624C" w:rsidRPr="004D0E6B">
              <w:rPr>
                <w:sz w:val="20"/>
                <w:rtl/>
                <w:lang w:bidi="ar-LB"/>
              </w:rPr>
              <w:t>ال</w:t>
            </w:r>
            <w:r w:rsidRPr="004D0E6B">
              <w:rPr>
                <w:sz w:val="20"/>
                <w:rtl/>
                <w:lang w:bidi="ar-LB"/>
              </w:rPr>
              <w:t>مستدامة</w:t>
            </w:r>
          </w:p>
        </w:tc>
        <w:tc>
          <w:tcPr>
            <w:tcW w:w="1576" w:type="pct"/>
            <w:shd w:val="clear" w:color="auto" w:fill="auto"/>
            <w:vAlign w:val="center"/>
          </w:tcPr>
          <w:p w14:paraId="67E9BFBF" w14:textId="34D5A827" w:rsidR="00FD0C53" w:rsidRPr="004D0E6B" w:rsidRDefault="00FD0C53" w:rsidP="00456232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  <w:tr w:rsidR="00FD0C53" w:rsidRPr="004D0E6B" w14:paraId="52770A3A" w14:textId="77777777" w:rsidTr="004A0ECB">
        <w:trPr>
          <w:trHeight w:val="22"/>
        </w:trPr>
        <w:tc>
          <w:tcPr>
            <w:tcW w:w="342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E46E4F8" w14:textId="786B7D13" w:rsidR="00FD0C53" w:rsidRPr="004D0E6B" w:rsidRDefault="004F624C" w:rsidP="004F624C">
            <w:pPr>
              <w:keepNext/>
              <w:suppressAutoHyphens/>
              <w:bidi/>
              <w:ind w:right="55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المشرو</w:t>
            </w:r>
            <w:r w:rsidR="00FD0C53" w:rsidRPr="004D0E6B">
              <w:rPr>
                <w:sz w:val="20"/>
                <w:rtl/>
                <w:lang w:bidi="ar-LB"/>
              </w:rPr>
              <w:t>ع</w:t>
            </w:r>
            <w:r w:rsidRPr="004D0E6B">
              <w:rPr>
                <w:sz w:val="20"/>
                <w:rtl/>
                <w:lang w:bidi="ar-LB"/>
              </w:rPr>
              <w:t>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الاستثمار</w:t>
            </w:r>
            <w:r w:rsidRPr="004D0E6B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للتخفيض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التدريجي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للمواد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الهيدروفلوروكربون</w:t>
            </w:r>
            <w:r w:rsidRPr="004D0E6B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المعتمدة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س</w:t>
            </w:r>
            <w:r w:rsidR="00456232" w:rsidRPr="004D0E6B">
              <w:rPr>
                <w:sz w:val="20"/>
                <w:rtl/>
                <w:lang w:bidi="ar-LB"/>
              </w:rPr>
              <w:t>ا</w:t>
            </w:r>
            <w:r w:rsidR="00FD0C53" w:rsidRPr="004D0E6B">
              <w:rPr>
                <w:sz w:val="20"/>
                <w:rtl/>
                <w:lang w:bidi="ar-LB"/>
              </w:rPr>
              <w:t>بقًا</w:t>
            </w:r>
          </w:p>
        </w:tc>
        <w:tc>
          <w:tcPr>
            <w:tcW w:w="1576" w:type="pct"/>
            <w:shd w:val="clear" w:color="auto" w:fill="auto"/>
          </w:tcPr>
          <w:p w14:paraId="10CAE31A" w14:textId="77777777" w:rsidR="00FD0C53" w:rsidRPr="004D0E6B" w:rsidRDefault="00FD0C53" w:rsidP="00456232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4D0E6B" w14:paraId="2BCD1BCD" w14:textId="77777777" w:rsidTr="004A0ECB">
        <w:trPr>
          <w:trHeight w:val="221"/>
        </w:trPr>
        <w:tc>
          <w:tcPr>
            <w:tcW w:w="342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BD02C3C" w14:textId="401A9790" w:rsidR="00FD0C53" w:rsidRPr="004D0E6B" w:rsidRDefault="00456232" w:rsidP="00456232">
            <w:pPr>
              <w:keepNext/>
              <w:suppressAutoHyphens/>
              <w:bidi/>
              <w:ind w:right="172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التخفيضات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المشرو</w:t>
            </w:r>
            <w:r w:rsidR="00FD0C53" w:rsidRPr="004D0E6B">
              <w:rPr>
                <w:sz w:val="20"/>
                <w:rtl/>
                <w:lang w:bidi="ar-LB"/>
              </w:rPr>
              <w:t>ع</w:t>
            </w:r>
            <w:r w:rsidRPr="004D0E6B">
              <w:rPr>
                <w:sz w:val="20"/>
                <w:rtl/>
                <w:lang w:bidi="ar-LB"/>
              </w:rPr>
              <w:t>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المعتمدة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سابقًا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(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مكافئ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ثاني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أكسيد</w:t>
            </w:r>
            <w:r w:rsidR="00FE698D">
              <w:rPr>
                <w:sz w:val="20"/>
                <w:vertAlign w:val="subscript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الكربون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1576" w:type="pct"/>
            <w:shd w:val="clear" w:color="auto" w:fill="auto"/>
          </w:tcPr>
          <w:p w14:paraId="3C3DD97B" w14:textId="330A9162" w:rsidR="00FD0C53" w:rsidRPr="004D0E6B" w:rsidRDefault="00FD0C53" w:rsidP="00456232">
            <w:pPr>
              <w:bidi/>
              <w:ind w:right="116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</w:tbl>
    <w:p w14:paraId="76B05253" w14:textId="77777777" w:rsidR="00FD0C53" w:rsidRPr="004D0E6B" w:rsidRDefault="00FD0C53" w:rsidP="00FD0C53">
      <w:pPr>
        <w:jc w:val="center"/>
        <w:rPr>
          <w:sz w:val="20"/>
          <w:rtl/>
          <w:lang w:val="en-US" w:bidi="ar-LB"/>
        </w:rPr>
      </w:pPr>
    </w:p>
    <w:tbl>
      <w:tblPr>
        <w:tblStyle w:val="TableGrid"/>
        <w:bidiVisual/>
        <w:tblW w:w="5690" w:type="pct"/>
        <w:tblInd w:w="-791" w:type="dxa"/>
        <w:tblLayout w:type="fixed"/>
        <w:tblLook w:val="04A0" w:firstRow="1" w:lastRow="0" w:firstColumn="1" w:lastColumn="0" w:noHBand="0" w:noVBand="1"/>
      </w:tblPr>
      <w:tblGrid>
        <w:gridCol w:w="1628"/>
        <w:gridCol w:w="1170"/>
        <w:gridCol w:w="1262"/>
        <w:gridCol w:w="1079"/>
        <w:gridCol w:w="900"/>
        <w:gridCol w:w="900"/>
        <w:gridCol w:w="898"/>
        <w:gridCol w:w="898"/>
        <w:gridCol w:w="994"/>
        <w:gridCol w:w="1168"/>
      </w:tblGrid>
      <w:tr w:rsidR="004A0ECB" w:rsidRPr="004D0E6B" w14:paraId="68DCF380" w14:textId="77777777" w:rsidTr="004A0ECB">
        <w:trPr>
          <w:trHeight w:val="216"/>
          <w:tblHeader/>
        </w:trPr>
        <w:tc>
          <w:tcPr>
            <w:tcW w:w="1863" w:type="pct"/>
            <w:gridSpan w:val="3"/>
            <w:shd w:val="clear" w:color="auto" w:fill="auto"/>
          </w:tcPr>
          <w:p w14:paraId="65532599" w14:textId="55013440" w:rsidR="00FD0C53" w:rsidRPr="004D0E6B" w:rsidRDefault="00FD0C53" w:rsidP="006652B8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بيانات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sz w:val="20"/>
                <w:rtl/>
                <w:lang w:bidi="ar-LB"/>
              </w:rPr>
              <w:t>المشروع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652B8" w:rsidRPr="004D0E6B">
              <w:rPr>
                <w:b/>
                <w:bCs/>
                <w:sz w:val="20"/>
                <w:rtl/>
                <w:lang w:bidi="ar-LB"/>
              </w:rPr>
              <w:t>حسبما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652B8" w:rsidRPr="004D0E6B">
              <w:rPr>
                <w:b/>
                <w:bCs/>
                <w:sz w:val="20"/>
                <w:rtl/>
                <w:lang w:bidi="ar-LB"/>
              </w:rPr>
              <w:t>تمت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652B8" w:rsidRPr="004D0E6B">
              <w:rPr>
                <w:b/>
                <w:bCs/>
                <w:sz w:val="20"/>
                <w:rtl/>
                <w:lang w:bidi="ar-LB"/>
              </w:rPr>
              <w:t>الموافقة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652B8" w:rsidRPr="004D0E6B">
              <w:rPr>
                <w:b/>
                <w:bCs/>
                <w:sz w:val="20"/>
                <w:rtl/>
                <w:lang w:bidi="ar-LB"/>
              </w:rPr>
              <w:t>عليها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41D64AB4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2024*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4FCB95A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2025</w:t>
            </w:r>
          </w:p>
        </w:tc>
        <w:tc>
          <w:tcPr>
            <w:tcW w:w="413" w:type="pct"/>
            <w:vAlign w:val="center"/>
          </w:tcPr>
          <w:p w14:paraId="7E5F82FD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2026</w:t>
            </w:r>
          </w:p>
        </w:tc>
        <w:tc>
          <w:tcPr>
            <w:tcW w:w="412" w:type="pct"/>
            <w:vAlign w:val="center"/>
          </w:tcPr>
          <w:p w14:paraId="31312730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2027</w:t>
            </w:r>
          </w:p>
        </w:tc>
        <w:tc>
          <w:tcPr>
            <w:tcW w:w="412" w:type="pct"/>
          </w:tcPr>
          <w:p w14:paraId="45B918E8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2028</w:t>
            </w:r>
          </w:p>
        </w:tc>
        <w:tc>
          <w:tcPr>
            <w:tcW w:w="456" w:type="pct"/>
          </w:tcPr>
          <w:p w14:paraId="68FD4629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2029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779707B" w14:textId="77777777" w:rsidR="00FD0C53" w:rsidRPr="004D0E6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D0E6B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4A0ECB" w:rsidRPr="004D0E6B" w14:paraId="47803A63" w14:textId="77777777" w:rsidTr="004A0ECB">
        <w:trPr>
          <w:trHeight w:val="290"/>
        </w:trPr>
        <w:tc>
          <w:tcPr>
            <w:tcW w:w="747" w:type="pct"/>
            <w:vMerge w:val="restart"/>
            <w:shd w:val="clear" w:color="auto" w:fill="auto"/>
            <w:vAlign w:val="center"/>
          </w:tcPr>
          <w:p w14:paraId="7F766703" w14:textId="69EEE61B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(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6652B8"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مكافئ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ثاني</w:t>
            </w:r>
            <w:r w:rsidR="00FE698D">
              <w:rPr>
                <w:sz w:val="20"/>
                <w:vertAlign w:val="subscript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أكسيد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الكربون)</w:t>
            </w:r>
          </w:p>
        </w:tc>
        <w:tc>
          <w:tcPr>
            <w:tcW w:w="1116" w:type="pct"/>
            <w:gridSpan w:val="2"/>
            <w:shd w:val="clear" w:color="auto" w:fill="auto"/>
            <w:vAlign w:val="bottom"/>
          </w:tcPr>
          <w:p w14:paraId="7C5AE568" w14:textId="1E2CF799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حدود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بروتوكول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مونتريال</w:t>
            </w:r>
          </w:p>
        </w:tc>
        <w:tc>
          <w:tcPr>
            <w:tcW w:w="495" w:type="pct"/>
            <w:shd w:val="clear" w:color="auto" w:fill="auto"/>
          </w:tcPr>
          <w:p w14:paraId="461FC8C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3" w:type="pct"/>
            <w:shd w:val="clear" w:color="auto" w:fill="auto"/>
          </w:tcPr>
          <w:p w14:paraId="4C668030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3" w:type="pct"/>
            <w:shd w:val="clear" w:color="auto" w:fill="auto"/>
          </w:tcPr>
          <w:p w14:paraId="1350A1FC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2" w:type="pct"/>
            <w:shd w:val="clear" w:color="auto" w:fill="auto"/>
          </w:tcPr>
          <w:p w14:paraId="1762ED4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2" w:type="pct"/>
            <w:shd w:val="clear" w:color="auto" w:fill="auto"/>
          </w:tcPr>
          <w:p w14:paraId="4935A77E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56" w:type="pct"/>
            <w:shd w:val="clear" w:color="auto" w:fill="auto"/>
          </w:tcPr>
          <w:p w14:paraId="2A67596D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154,143</w:t>
            </w:r>
          </w:p>
        </w:tc>
        <w:tc>
          <w:tcPr>
            <w:tcW w:w="536" w:type="pct"/>
          </w:tcPr>
          <w:p w14:paraId="59DE7D78" w14:textId="6D6A1ECD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  <w:tr w:rsidR="004A0ECB" w:rsidRPr="004D0E6B" w14:paraId="11965CE8" w14:textId="77777777" w:rsidTr="004A0ECB">
        <w:trPr>
          <w:trHeight w:val="290"/>
        </w:trPr>
        <w:tc>
          <w:tcPr>
            <w:tcW w:w="747" w:type="pct"/>
            <w:vMerge/>
            <w:shd w:val="clear" w:color="auto" w:fill="auto"/>
          </w:tcPr>
          <w:p w14:paraId="1D4CC0FB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1116" w:type="pct"/>
            <w:gridSpan w:val="2"/>
            <w:shd w:val="clear" w:color="auto" w:fill="auto"/>
            <w:vAlign w:val="bottom"/>
          </w:tcPr>
          <w:p w14:paraId="24942EEF" w14:textId="7AF393A2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الحد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الأقصى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المسموح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به</w:t>
            </w:r>
          </w:p>
        </w:tc>
        <w:tc>
          <w:tcPr>
            <w:tcW w:w="495" w:type="pct"/>
            <w:shd w:val="clear" w:color="auto" w:fill="auto"/>
          </w:tcPr>
          <w:p w14:paraId="63D940D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3" w:type="pct"/>
            <w:shd w:val="clear" w:color="auto" w:fill="auto"/>
          </w:tcPr>
          <w:p w14:paraId="20988265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413" w:type="pct"/>
            <w:shd w:val="clear" w:color="auto" w:fill="auto"/>
          </w:tcPr>
          <w:p w14:paraId="15CF28D2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412" w:type="pct"/>
            <w:shd w:val="clear" w:color="auto" w:fill="auto"/>
          </w:tcPr>
          <w:p w14:paraId="475DC8BF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412" w:type="pct"/>
            <w:shd w:val="clear" w:color="auto" w:fill="auto"/>
          </w:tcPr>
          <w:p w14:paraId="73EB13A9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456" w:type="pct"/>
            <w:shd w:val="clear" w:color="auto" w:fill="auto"/>
          </w:tcPr>
          <w:p w14:paraId="1C5E3727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140,239</w:t>
            </w:r>
          </w:p>
        </w:tc>
        <w:tc>
          <w:tcPr>
            <w:tcW w:w="536" w:type="pct"/>
          </w:tcPr>
          <w:p w14:paraId="65769747" w14:textId="08C9ADC5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  <w:tr w:rsidR="004A0ECB" w:rsidRPr="004D0E6B" w14:paraId="6D22FCC9" w14:textId="77777777" w:rsidTr="004A0ECB">
        <w:trPr>
          <w:trHeight w:val="290"/>
        </w:trPr>
        <w:tc>
          <w:tcPr>
            <w:tcW w:w="747" w:type="pct"/>
            <w:vMerge/>
            <w:shd w:val="clear" w:color="auto" w:fill="auto"/>
          </w:tcPr>
          <w:p w14:paraId="5076E927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1116" w:type="pct"/>
            <w:gridSpan w:val="2"/>
            <w:shd w:val="clear" w:color="auto" w:fill="auto"/>
            <w:vAlign w:val="center"/>
          </w:tcPr>
          <w:p w14:paraId="7CDB51D5" w14:textId="539D54B1" w:rsidR="00FD0C53" w:rsidRPr="004D0E6B" w:rsidRDefault="00FD0C53" w:rsidP="000A6C71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الحد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الأقصى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المسموح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به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(%)</w:t>
            </w:r>
          </w:p>
        </w:tc>
        <w:tc>
          <w:tcPr>
            <w:tcW w:w="495" w:type="pct"/>
            <w:shd w:val="clear" w:color="auto" w:fill="auto"/>
          </w:tcPr>
          <w:p w14:paraId="04DF6253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100</w:t>
            </w:r>
          </w:p>
        </w:tc>
        <w:tc>
          <w:tcPr>
            <w:tcW w:w="413" w:type="pct"/>
            <w:shd w:val="clear" w:color="auto" w:fill="auto"/>
          </w:tcPr>
          <w:p w14:paraId="08CBCD1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100</w:t>
            </w:r>
          </w:p>
        </w:tc>
        <w:tc>
          <w:tcPr>
            <w:tcW w:w="413" w:type="pct"/>
            <w:shd w:val="clear" w:color="auto" w:fill="auto"/>
          </w:tcPr>
          <w:p w14:paraId="0D86C086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87.82</w:t>
            </w:r>
          </w:p>
        </w:tc>
        <w:tc>
          <w:tcPr>
            <w:tcW w:w="412" w:type="pct"/>
            <w:shd w:val="clear" w:color="auto" w:fill="auto"/>
          </w:tcPr>
          <w:p w14:paraId="059482C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87.82</w:t>
            </w:r>
          </w:p>
        </w:tc>
        <w:tc>
          <w:tcPr>
            <w:tcW w:w="412" w:type="pct"/>
            <w:shd w:val="clear" w:color="auto" w:fill="auto"/>
          </w:tcPr>
          <w:p w14:paraId="2D69418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87.82</w:t>
            </w:r>
          </w:p>
        </w:tc>
        <w:tc>
          <w:tcPr>
            <w:tcW w:w="456" w:type="pct"/>
            <w:shd w:val="clear" w:color="auto" w:fill="auto"/>
          </w:tcPr>
          <w:p w14:paraId="3A033427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81.88</w:t>
            </w:r>
          </w:p>
        </w:tc>
        <w:tc>
          <w:tcPr>
            <w:tcW w:w="536" w:type="pct"/>
          </w:tcPr>
          <w:p w14:paraId="27F495C9" w14:textId="4A7B8721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  <w:tr w:rsidR="004A0ECB" w:rsidRPr="004D0E6B" w14:paraId="3A7DA6B4" w14:textId="77777777" w:rsidTr="004A0ECB">
        <w:trPr>
          <w:trHeight w:val="128"/>
        </w:trPr>
        <w:tc>
          <w:tcPr>
            <w:tcW w:w="747" w:type="pct"/>
            <w:vMerge w:val="restart"/>
            <w:shd w:val="clear" w:color="auto" w:fill="auto"/>
            <w:vAlign w:val="center"/>
          </w:tcPr>
          <w:p w14:paraId="724890C5" w14:textId="55D22CF9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ind w:right="-11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المبالغ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246C4" w:rsidRPr="004D0E6B">
              <w:rPr>
                <w:sz w:val="20"/>
                <w:rtl/>
                <w:lang w:bidi="ar-LB"/>
              </w:rPr>
              <w:t>الموصي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بها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246C4"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246C4" w:rsidRPr="004D0E6B">
              <w:rPr>
                <w:sz w:val="20"/>
                <w:rtl/>
                <w:lang w:bidi="ar-LB"/>
              </w:rPr>
              <w:t>حيث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246C4" w:rsidRPr="004D0E6B">
              <w:rPr>
                <w:sz w:val="20"/>
                <w:rtl/>
                <w:lang w:bidi="ar-LB"/>
              </w:rPr>
              <w:t>المبدأ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(بالدولار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الأمريكي)</w:t>
            </w:r>
          </w:p>
        </w:tc>
        <w:tc>
          <w:tcPr>
            <w:tcW w:w="537" w:type="pct"/>
            <w:vMerge w:val="restart"/>
            <w:shd w:val="clear" w:color="auto" w:fill="auto"/>
            <w:vAlign w:val="center"/>
          </w:tcPr>
          <w:p w14:paraId="64E6C92E" w14:textId="77777777" w:rsidR="00FD0C53" w:rsidRPr="004D0E6B" w:rsidRDefault="005246C4" w:rsidP="00AF541F">
            <w:pPr>
              <w:tabs>
                <w:tab w:val="left" w:pos="8280"/>
              </w:tabs>
              <w:bidi/>
              <w:spacing w:after="60"/>
              <w:ind w:left="-110" w:right="-112"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04C0CE0B" w14:textId="4E75AA23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المشروع</w:t>
            </w:r>
          </w:p>
        </w:tc>
        <w:tc>
          <w:tcPr>
            <w:tcW w:w="495" w:type="pct"/>
            <w:shd w:val="clear" w:color="auto" w:fill="auto"/>
          </w:tcPr>
          <w:p w14:paraId="73AD37C9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683,000</w:t>
            </w:r>
          </w:p>
        </w:tc>
        <w:tc>
          <w:tcPr>
            <w:tcW w:w="413" w:type="pct"/>
            <w:shd w:val="clear" w:color="auto" w:fill="auto"/>
          </w:tcPr>
          <w:p w14:paraId="57421846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1DAA11D2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</w:tcPr>
          <w:p w14:paraId="207A575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559,000</w:t>
            </w:r>
          </w:p>
        </w:tc>
        <w:tc>
          <w:tcPr>
            <w:tcW w:w="412" w:type="pct"/>
            <w:shd w:val="clear" w:color="auto" w:fill="auto"/>
          </w:tcPr>
          <w:p w14:paraId="10758B56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086F16D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CC239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1,242,000</w:t>
            </w:r>
          </w:p>
        </w:tc>
      </w:tr>
      <w:tr w:rsidR="004A0ECB" w:rsidRPr="004D0E6B" w14:paraId="5DB649DF" w14:textId="77777777" w:rsidTr="004A0ECB">
        <w:trPr>
          <w:trHeight w:val="44"/>
        </w:trPr>
        <w:tc>
          <w:tcPr>
            <w:tcW w:w="747" w:type="pct"/>
            <w:vMerge/>
            <w:shd w:val="clear" w:color="auto" w:fill="auto"/>
          </w:tcPr>
          <w:p w14:paraId="01711B3D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537" w:type="pct"/>
            <w:vMerge/>
            <w:shd w:val="clear" w:color="auto" w:fill="auto"/>
            <w:vAlign w:val="center"/>
          </w:tcPr>
          <w:p w14:paraId="6B2EB073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ind w:left="-249" w:right="-246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79341BF1" w14:textId="6D57A035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الدعم</w:t>
            </w:r>
          </w:p>
        </w:tc>
        <w:tc>
          <w:tcPr>
            <w:tcW w:w="495" w:type="pct"/>
            <w:shd w:val="clear" w:color="auto" w:fill="auto"/>
          </w:tcPr>
          <w:p w14:paraId="5F20F525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88,790</w:t>
            </w:r>
          </w:p>
        </w:tc>
        <w:tc>
          <w:tcPr>
            <w:tcW w:w="413" w:type="pct"/>
            <w:shd w:val="clear" w:color="auto" w:fill="auto"/>
          </w:tcPr>
          <w:p w14:paraId="0E696B6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7D49210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</w:tcPr>
          <w:p w14:paraId="798523F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72,670</w:t>
            </w:r>
          </w:p>
        </w:tc>
        <w:tc>
          <w:tcPr>
            <w:tcW w:w="412" w:type="pct"/>
            <w:shd w:val="clear" w:color="auto" w:fill="auto"/>
          </w:tcPr>
          <w:p w14:paraId="03C1C8E0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3C43DC8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6F9510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161,460</w:t>
            </w:r>
          </w:p>
        </w:tc>
      </w:tr>
      <w:tr w:rsidR="004A0ECB" w:rsidRPr="004D0E6B" w14:paraId="24FA301D" w14:textId="77777777" w:rsidTr="004A0ECB">
        <w:trPr>
          <w:trHeight w:val="94"/>
        </w:trPr>
        <w:tc>
          <w:tcPr>
            <w:tcW w:w="747" w:type="pct"/>
            <w:vMerge/>
            <w:shd w:val="clear" w:color="auto" w:fill="auto"/>
          </w:tcPr>
          <w:p w14:paraId="353CDFA8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537" w:type="pct"/>
            <w:vMerge w:val="restart"/>
            <w:shd w:val="clear" w:color="auto" w:fill="auto"/>
            <w:vAlign w:val="center"/>
          </w:tcPr>
          <w:p w14:paraId="7B5CFC3B" w14:textId="74EBAF99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ind w:left="-104" w:right="-104"/>
              <w:jc w:val="center"/>
              <w:rPr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حكومة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أستراليا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39455939" w14:textId="28D6A5AA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المشروع</w:t>
            </w:r>
          </w:p>
        </w:tc>
        <w:tc>
          <w:tcPr>
            <w:tcW w:w="495" w:type="pct"/>
            <w:shd w:val="clear" w:color="auto" w:fill="auto"/>
          </w:tcPr>
          <w:p w14:paraId="347CA7DD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295,000</w:t>
            </w:r>
          </w:p>
        </w:tc>
        <w:tc>
          <w:tcPr>
            <w:tcW w:w="413" w:type="pct"/>
            <w:shd w:val="clear" w:color="auto" w:fill="auto"/>
          </w:tcPr>
          <w:p w14:paraId="2D40A00E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2348F99A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</w:tcPr>
          <w:p w14:paraId="419C4B7B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93000</w:t>
            </w:r>
          </w:p>
        </w:tc>
        <w:tc>
          <w:tcPr>
            <w:tcW w:w="412" w:type="pct"/>
            <w:shd w:val="clear" w:color="auto" w:fill="auto"/>
          </w:tcPr>
          <w:p w14:paraId="240892EA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77F8DDB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shd w:val="clear" w:color="auto" w:fill="auto"/>
          </w:tcPr>
          <w:p w14:paraId="215DC27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388,000</w:t>
            </w:r>
          </w:p>
        </w:tc>
      </w:tr>
      <w:tr w:rsidR="004A0ECB" w:rsidRPr="004D0E6B" w14:paraId="19FD54C8" w14:textId="77777777" w:rsidTr="004A0ECB">
        <w:trPr>
          <w:trHeight w:val="44"/>
        </w:trPr>
        <w:tc>
          <w:tcPr>
            <w:tcW w:w="747" w:type="pct"/>
            <w:vMerge/>
            <w:shd w:val="clear" w:color="auto" w:fill="auto"/>
          </w:tcPr>
          <w:p w14:paraId="2D149D0E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537" w:type="pct"/>
            <w:vMerge/>
            <w:shd w:val="clear" w:color="auto" w:fill="auto"/>
          </w:tcPr>
          <w:p w14:paraId="0AD9F7BC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center"/>
              <w:rPr>
                <w:sz w:val="20"/>
                <w:rtl/>
                <w:lang w:bidi="ar-LB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14:paraId="67018C02" w14:textId="49B22AA9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الدعم</w:t>
            </w:r>
          </w:p>
        </w:tc>
        <w:tc>
          <w:tcPr>
            <w:tcW w:w="495" w:type="pct"/>
            <w:shd w:val="clear" w:color="auto" w:fill="auto"/>
          </w:tcPr>
          <w:p w14:paraId="4165291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38,350</w:t>
            </w:r>
          </w:p>
        </w:tc>
        <w:tc>
          <w:tcPr>
            <w:tcW w:w="413" w:type="pct"/>
            <w:shd w:val="clear" w:color="auto" w:fill="auto"/>
          </w:tcPr>
          <w:p w14:paraId="60E5C3DF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69983985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</w:tcPr>
          <w:p w14:paraId="0FE398A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12,090</w:t>
            </w:r>
          </w:p>
        </w:tc>
        <w:tc>
          <w:tcPr>
            <w:tcW w:w="412" w:type="pct"/>
            <w:shd w:val="clear" w:color="auto" w:fill="auto"/>
          </w:tcPr>
          <w:p w14:paraId="296429BE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02A2272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shd w:val="clear" w:color="auto" w:fill="auto"/>
          </w:tcPr>
          <w:p w14:paraId="21C4E7CD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50,440</w:t>
            </w:r>
          </w:p>
        </w:tc>
      </w:tr>
      <w:tr w:rsidR="004A0ECB" w:rsidRPr="004D0E6B" w14:paraId="6421BE47" w14:textId="77777777" w:rsidTr="004A0ECB">
        <w:trPr>
          <w:trHeight w:val="157"/>
        </w:trPr>
        <w:tc>
          <w:tcPr>
            <w:tcW w:w="747" w:type="pct"/>
            <w:vMerge/>
            <w:shd w:val="clear" w:color="auto" w:fill="auto"/>
            <w:vAlign w:val="center"/>
          </w:tcPr>
          <w:p w14:paraId="26AA34B4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1116" w:type="pct"/>
            <w:gridSpan w:val="2"/>
            <w:shd w:val="clear" w:color="auto" w:fill="auto"/>
          </w:tcPr>
          <w:p w14:paraId="6AB4B222" w14:textId="3BF28495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المشروع</w:t>
            </w:r>
          </w:p>
        </w:tc>
        <w:tc>
          <w:tcPr>
            <w:tcW w:w="495" w:type="pct"/>
            <w:shd w:val="clear" w:color="auto" w:fill="auto"/>
          </w:tcPr>
          <w:p w14:paraId="3122ACE7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978,000</w:t>
            </w:r>
          </w:p>
        </w:tc>
        <w:tc>
          <w:tcPr>
            <w:tcW w:w="413" w:type="pct"/>
            <w:shd w:val="clear" w:color="auto" w:fill="auto"/>
          </w:tcPr>
          <w:p w14:paraId="1A4FD8A3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043699F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DBD6DC6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/>
                <w:sz w:val="20"/>
                <w:rtl/>
                <w:lang w:bidi="ar-LB"/>
              </w:rPr>
              <w:t>652,000</w:t>
            </w:r>
          </w:p>
        </w:tc>
        <w:tc>
          <w:tcPr>
            <w:tcW w:w="412" w:type="pct"/>
            <w:shd w:val="clear" w:color="auto" w:fill="auto"/>
          </w:tcPr>
          <w:p w14:paraId="272924FD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707CD280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shd w:val="clear" w:color="auto" w:fill="auto"/>
          </w:tcPr>
          <w:p w14:paraId="7FA47B79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1,630,000</w:t>
            </w:r>
          </w:p>
        </w:tc>
      </w:tr>
      <w:tr w:rsidR="004A0ECB" w:rsidRPr="004D0E6B" w14:paraId="2AD38881" w14:textId="77777777" w:rsidTr="004A0ECB">
        <w:trPr>
          <w:trHeight w:val="201"/>
        </w:trPr>
        <w:tc>
          <w:tcPr>
            <w:tcW w:w="747" w:type="pct"/>
            <w:vMerge/>
            <w:shd w:val="clear" w:color="auto" w:fill="auto"/>
          </w:tcPr>
          <w:p w14:paraId="7D8D843A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1116" w:type="pct"/>
            <w:gridSpan w:val="2"/>
            <w:shd w:val="clear" w:color="auto" w:fill="auto"/>
          </w:tcPr>
          <w:p w14:paraId="3916AE7D" w14:textId="290C1956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الدعم</w:t>
            </w:r>
          </w:p>
        </w:tc>
        <w:tc>
          <w:tcPr>
            <w:tcW w:w="495" w:type="pct"/>
            <w:shd w:val="clear" w:color="auto" w:fill="auto"/>
          </w:tcPr>
          <w:p w14:paraId="3630D058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127,140</w:t>
            </w:r>
          </w:p>
        </w:tc>
        <w:tc>
          <w:tcPr>
            <w:tcW w:w="413" w:type="pct"/>
            <w:shd w:val="clear" w:color="auto" w:fill="auto"/>
          </w:tcPr>
          <w:p w14:paraId="09B59F22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17A682B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9F081A3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/>
                <w:sz w:val="20"/>
                <w:rtl/>
                <w:lang w:bidi="ar-LB"/>
              </w:rPr>
              <w:t>84,760</w:t>
            </w:r>
          </w:p>
        </w:tc>
        <w:tc>
          <w:tcPr>
            <w:tcW w:w="412" w:type="pct"/>
            <w:shd w:val="clear" w:color="auto" w:fill="auto"/>
          </w:tcPr>
          <w:p w14:paraId="4AAA330A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7E74E4E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shd w:val="clear" w:color="auto" w:fill="auto"/>
          </w:tcPr>
          <w:p w14:paraId="657DEBFF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211,900</w:t>
            </w:r>
          </w:p>
        </w:tc>
      </w:tr>
      <w:tr w:rsidR="004A0ECB" w:rsidRPr="004D0E6B" w14:paraId="32527141" w14:textId="77777777" w:rsidTr="004A0ECB">
        <w:trPr>
          <w:trHeight w:val="62"/>
        </w:trPr>
        <w:tc>
          <w:tcPr>
            <w:tcW w:w="747" w:type="pct"/>
            <w:vMerge/>
            <w:shd w:val="clear" w:color="auto" w:fill="auto"/>
            <w:vAlign w:val="center"/>
          </w:tcPr>
          <w:p w14:paraId="102881CD" w14:textId="77777777" w:rsidR="00FD0C53" w:rsidRPr="004D0E6B" w:rsidRDefault="00FD0C53" w:rsidP="00AF541F">
            <w:pPr>
              <w:tabs>
                <w:tab w:val="left" w:pos="8280"/>
              </w:tabs>
              <w:spacing w:after="60"/>
              <w:jc w:val="left"/>
              <w:rPr>
                <w:sz w:val="20"/>
                <w:rtl/>
                <w:lang w:bidi="ar-LB"/>
              </w:rPr>
            </w:pPr>
          </w:p>
        </w:tc>
        <w:tc>
          <w:tcPr>
            <w:tcW w:w="1116" w:type="pct"/>
            <w:gridSpan w:val="2"/>
            <w:shd w:val="clear" w:color="auto" w:fill="auto"/>
          </w:tcPr>
          <w:p w14:paraId="7D084D24" w14:textId="11E5A9EA" w:rsidR="00FD0C53" w:rsidRPr="004D0E6B" w:rsidRDefault="00FD0C53" w:rsidP="00AF541F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مجموع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الأموال</w:t>
            </w:r>
          </w:p>
        </w:tc>
        <w:tc>
          <w:tcPr>
            <w:tcW w:w="495" w:type="pct"/>
            <w:shd w:val="clear" w:color="auto" w:fill="auto"/>
          </w:tcPr>
          <w:p w14:paraId="42845CB5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1,105,140</w:t>
            </w:r>
          </w:p>
        </w:tc>
        <w:tc>
          <w:tcPr>
            <w:tcW w:w="413" w:type="pct"/>
            <w:shd w:val="clear" w:color="auto" w:fill="auto"/>
          </w:tcPr>
          <w:p w14:paraId="6AE564B1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14:paraId="7D54CB70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90D92AE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color w:val="000000"/>
                <w:sz w:val="20"/>
                <w:rtl/>
                <w:lang w:bidi="ar-LB"/>
              </w:rPr>
              <w:t>736,760</w:t>
            </w:r>
          </w:p>
        </w:tc>
        <w:tc>
          <w:tcPr>
            <w:tcW w:w="412" w:type="pct"/>
            <w:shd w:val="clear" w:color="auto" w:fill="auto"/>
          </w:tcPr>
          <w:p w14:paraId="58C0F4F3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7D820303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36" w:type="pct"/>
            <w:shd w:val="clear" w:color="auto" w:fill="auto"/>
          </w:tcPr>
          <w:p w14:paraId="7FBA8A24" w14:textId="77777777" w:rsidR="00FD0C53" w:rsidRPr="004D0E6B" w:rsidRDefault="00FD0C53" w:rsidP="005246C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highlight w:val="cyan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1,841,900</w:t>
            </w:r>
          </w:p>
        </w:tc>
      </w:tr>
    </w:tbl>
    <w:p w14:paraId="1FCF8CED" w14:textId="3A20D09B" w:rsidR="00FD0C53" w:rsidRPr="004D0E6B" w:rsidRDefault="00FD0C53" w:rsidP="004A0ECB">
      <w:pPr>
        <w:bidi/>
        <w:ind w:right="-561" w:hanging="900"/>
        <w:jc w:val="left"/>
        <w:rPr>
          <w:sz w:val="20"/>
          <w:rtl/>
          <w:lang w:bidi="ar-LB"/>
        </w:rPr>
      </w:pPr>
      <w:r w:rsidRPr="004D0E6B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موصى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به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للموافقة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عليه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="00E433F5" w:rsidRPr="004D0E6B">
        <w:rPr>
          <w:sz w:val="20"/>
          <w:rtl/>
          <w:lang w:bidi="ar-LB"/>
        </w:rPr>
        <w:t>هذا</w:t>
      </w:r>
      <w:r w:rsidR="00FE698D">
        <w:rPr>
          <w:sz w:val="20"/>
          <w:rtl/>
          <w:lang w:bidi="ar-LB"/>
        </w:rPr>
        <w:t xml:space="preserve"> </w:t>
      </w:r>
      <w:r w:rsidRPr="004D0E6B">
        <w:rPr>
          <w:sz w:val="20"/>
          <w:rtl/>
          <w:lang w:bidi="ar-LB"/>
        </w:rPr>
        <w:t>الاجتماع</w:t>
      </w:r>
      <w:r w:rsidR="00FE698D">
        <w:rPr>
          <w:sz w:val="20"/>
          <w:rtl/>
          <w:lang w:bidi="ar-LB"/>
        </w:rPr>
        <w:t xml:space="preserve"> </w:t>
      </w:r>
    </w:p>
    <w:tbl>
      <w:tblPr>
        <w:tblStyle w:val="TableGrid"/>
        <w:bidiVisual/>
        <w:tblW w:w="10890" w:type="dxa"/>
        <w:tblInd w:w="-787" w:type="dxa"/>
        <w:tblLook w:val="04A0" w:firstRow="1" w:lastRow="0" w:firstColumn="1" w:lastColumn="0" w:noHBand="0" w:noVBand="1"/>
      </w:tblPr>
      <w:tblGrid>
        <w:gridCol w:w="7870"/>
        <w:gridCol w:w="3020"/>
      </w:tblGrid>
      <w:tr w:rsidR="00FD0C53" w:rsidRPr="004D0E6B" w14:paraId="2B3EF369" w14:textId="77777777" w:rsidTr="004A0ECB">
        <w:tc>
          <w:tcPr>
            <w:tcW w:w="7870" w:type="dxa"/>
          </w:tcPr>
          <w:p w14:paraId="50746E48" w14:textId="68AC5CCF" w:rsidR="00FD0C53" w:rsidRPr="004D0E6B" w:rsidRDefault="00FD0C53" w:rsidP="00BB27F5">
            <w:pPr>
              <w:bidi/>
              <w:spacing w:line="276" w:lineRule="auto"/>
              <w:ind w:right="-561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التخفيض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المتبقي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المؤهل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B27F5" w:rsidRPr="004D0E6B">
              <w:rPr>
                <w:sz w:val="20"/>
                <w:rtl/>
                <w:lang w:bidi="ar-LB"/>
              </w:rPr>
              <w:t>لتمويل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B27F5" w:rsidRPr="004D0E6B">
              <w:rPr>
                <w:sz w:val="20"/>
                <w:rtl/>
                <w:lang w:bidi="ar-LB"/>
              </w:rPr>
              <w:t>ال</w:t>
            </w:r>
            <w:r w:rsidRPr="004D0E6B">
              <w:rPr>
                <w:sz w:val="20"/>
                <w:rtl/>
                <w:lang w:bidi="ar-LB"/>
              </w:rPr>
              <w:t>مرحلة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الأولى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B27F5" w:rsidRPr="004D0E6B">
              <w:rPr>
                <w:sz w:val="20"/>
                <w:rtl/>
                <w:lang w:bidi="ar-LB"/>
              </w:rPr>
              <w:t>بالطن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B27F5" w:rsidRPr="004D0E6B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مكافئ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ثاني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أكسيد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الكربون</w:t>
            </w:r>
          </w:p>
        </w:tc>
        <w:tc>
          <w:tcPr>
            <w:tcW w:w="3020" w:type="dxa"/>
          </w:tcPr>
          <w:p w14:paraId="1DB7B246" w14:textId="10B1AC4C" w:rsidR="00FD0C53" w:rsidRPr="004D0E6B" w:rsidRDefault="00FD0C53" w:rsidP="00BB27F5">
            <w:pPr>
              <w:bidi/>
              <w:spacing w:line="276" w:lineRule="auto"/>
              <w:ind w:right="33"/>
              <w:jc w:val="left"/>
              <w:rPr>
                <w:sz w:val="20"/>
                <w:rtl/>
                <w:lang w:bidi="ar-LB"/>
              </w:rPr>
            </w:pPr>
            <w:r w:rsidRPr="004D0E6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D0E6B">
              <w:rPr>
                <w:sz w:val="20"/>
                <w:rtl/>
                <w:lang w:bidi="ar-LB"/>
              </w:rPr>
              <w:t>متاح</w:t>
            </w:r>
          </w:p>
        </w:tc>
      </w:tr>
    </w:tbl>
    <w:p w14:paraId="290CBDAA" w14:textId="77777777" w:rsidR="00FD0C53" w:rsidRPr="004D0E6B" w:rsidRDefault="00FD0C53" w:rsidP="00FD0C53">
      <w:pPr>
        <w:jc w:val="center"/>
        <w:rPr>
          <w:sz w:val="20"/>
          <w:lang w:val="en-US" w:bidi="ar-LB"/>
        </w:rPr>
      </w:pPr>
    </w:p>
    <w:p w14:paraId="314316A4" w14:textId="77777777" w:rsidR="004D0E6B" w:rsidRPr="004D0E6B" w:rsidRDefault="004D0E6B" w:rsidP="00FD0C53">
      <w:pPr>
        <w:jc w:val="center"/>
        <w:rPr>
          <w:sz w:val="20"/>
          <w:lang w:val="en-US" w:bidi="ar-LB"/>
        </w:rPr>
      </w:pPr>
    </w:p>
    <w:tbl>
      <w:tblPr>
        <w:tblStyle w:val="TableGrid"/>
        <w:bidiVisual/>
        <w:tblW w:w="5693" w:type="pct"/>
        <w:tblInd w:w="-787" w:type="dxa"/>
        <w:tblLook w:val="04A0" w:firstRow="1" w:lastRow="0" w:firstColumn="1" w:lastColumn="0" w:noHBand="0" w:noVBand="1"/>
      </w:tblPr>
      <w:tblGrid>
        <w:gridCol w:w="3716"/>
        <w:gridCol w:w="7187"/>
      </w:tblGrid>
      <w:tr w:rsidR="00FD0C53" w:rsidRPr="004D0E6B" w14:paraId="412B77C4" w14:textId="77777777" w:rsidTr="004A0ECB">
        <w:trPr>
          <w:trHeight w:hRule="exact" w:val="238"/>
        </w:trPr>
        <w:tc>
          <w:tcPr>
            <w:tcW w:w="1704" w:type="pct"/>
            <w:shd w:val="clear" w:color="auto" w:fill="auto"/>
          </w:tcPr>
          <w:p w14:paraId="68D4F746" w14:textId="257F3915" w:rsidR="00FD0C53" w:rsidRPr="004D0E6B" w:rsidRDefault="00FD0C53" w:rsidP="00EB4E39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4D0E6B">
              <w:rPr>
                <w:b/>
                <w:bCs/>
                <w:color w:val="000000" w:themeColor="text1"/>
                <w:sz w:val="20"/>
                <w:rtl/>
                <w:lang w:bidi="ar-LB"/>
              </w:rPr>
              <w:t>توصية</w:t>
            </w:r>
            <w:r w:rsidR="00FE698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b/>
                <w:bCs/>
                <w:color w:val="000000" w:themeColor="text1"/>
                <w:sz w:val="20"/>
                <w:rtl/>
                <w:lang w:bidi="ar-LB"/>
              </w:rPr>
              <w:t>الأمانة:</w:t>
            </w:r>
          </w:p>
        </w:tc>
        <w:tc>
          <w:tcPr>
            <w:tcW w:w="3296" w:type="pct"/>
            <w:shd w:val="clear" w:color="auto" w:fill="auto"/>
          </w:tcPr>
          <w:p w14:paraId="4D1F346F" w14:textId="178C8B2B" w:rsidR="00FD0C53" w:rsidRPr="004D0E6B" w:rsidRDefault="00EB4E39" w:rsidP="00AF541F">
            <w:pPr>
              <w:bidi/>
              <w:jc w:val="center"/>
              <w:rPr>
                <w:color w:val="000000" w:themeColor="text1"/>
                <w:sz w:val="20"/>
                <w:rtl/>
                <w:lang w:bidi="ar-LB"/>
              </w:rPr>
            </w:pPr>
            <w:r w:rsidRPr="004D0E6B"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فيه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بصفو</w:t>
            </w:r>
            <w:r w:rsidR="00FE698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FD0C53" w:rsidRPr="004D0E6B">
              <w:rPr>
                <w:color w:val="000000" w:themeColor="text1"/>
                <w:sz w:val="20"/>
                <w:rtl/>
                <w:lang w:bidi="ar-LB"/>
              </w:rPr>
              <w:t>فردي</w:t>
            </w:r>
            <w:r w:rsidRPr="004D0E6B">
              <w:rPr>
                <w:color w:val="000000" w:themeColor="text1"/>
                <w:sz w:val="20"/>
                <w:rtl/>
                <w:lang w:bidi="ar-LB"/>
              </w:rPr>
              <w:t>ة</w:t>
            </w:r>
          </w:p>
        </w:tc>
      </w:tr>
    </w:tbl>
    <w:p w14:paraId="3B9E7431" w14:textId="41D0B2D6" w:rsidR="00FD0C53" w:rsidRDefault="00FD0C53" w:rsidP="004D0E6B">
      <w:pPr>
        <w:spacing w:before="240" w:after="240"/>
        <w:jc w:val="center"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t>وصف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المشروع</w:t>
      </w:r>
    </w:p>
    <w:p w14:paraId="48DC5B69" w14:textId="77777777" w:rsidR="00A3264B" w:rsidRPr="00DB14F5" w:rsidRDefault="00A3264B" w:rsidP="000B3AAC">
      <w:pPr>
        <w:jc w:val="center"/>
        <w:rPr>
          <w:b/>
          <w:bCs/>
          <w:sz w:val="26"/>
          <w:szCs w:val="26"/>
          <w:rtl/>
          <w:lang w:bidi="ar-LB"/>
        </w:rPr>
      </w:pPr>
    </w:p>
    <w:p w14:paraId="48AB9C4B" w14:textId="3F3E7D64" w:rsidR="00FD0C53" w:rsidRPr="00DB14F5" w:rsidRDefault="00FD0C53" w:rsidP="00FD0C53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تحتوي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الوثيقة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الأقسام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التالية:</w:t>
      </w:r>
    </w:p>
    <w:p w14:paraId="7A97B838" w14:textId="769E5DF0" w:rsidR="00FD0C53" w:rsidRPr="00A3264B" w:rsidRDefault="00A3264B" w:rsidP="001C3C18">
      <w:pPr>
        <w:bidi/>
        <w:spacing w:before="240" w:after="240"/>
        <w:ind w:left="36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أولا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A3264B">
        <w:rPr>
          <w:sz w:val="26"/>
          <w:szCs w:val="26"/>
          <w:rtl/>
          <w:lang w:bidi="ar-LB"/>
        </w:rPr>
        <w:t>ملخص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حسبما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قدم</w:t>
      </w:r>
    </w:p>
    <w:p w14:paraId="2983276B" w14:textId="30574D96" w:rsidR="00FD0C53" w:rsidRPr="00EE5AD7" w:rsidRDefault="00EE5AD7" w:rsidP="001C3C18">
      <w:pPr>
        <w:bidi/>
        <w:spacing w:before="240" w:after="240"/>
        <w:ind w:left="36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ثانيا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الخلفية: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حالة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الهيدروكلوروفلوروكربون</w:t>
      </w:r>
      <w:r w:rsidR="001C3C1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للبلد</w:t>
      </w:r>
    </w:p>
    <w:p w14:paraId="278BFD14" w14:textId="2E6CBD10" w:rsidR="00FD0C53" w:rsidRPr="00EE5AD7" w:rsidRDefault="00EE5AD7" w:rsidP="00C75E29">
      <w:pPr>
        <w:bidi/>
        <w:spacing w:before="240" w:after="240"/>
        <w:ind w:left="1276" w:hanging="916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ثالثا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الهيدروفلوروكربون</w:t>
      </w:r>
      <w:r w:rsidR="001C3C18">
        <w:rPr>
          <w:sz w:val="26"/>
          <w:szCs w:val="26"/>
          <w:rtl/>
          <w:lang w:bidi="ar-LB"/>
        </w:rPr>
        <w:t>ية</w:t>
      </w:r>
      <w:r w:rsidR="00FD0C53" w:rsidRPr="00EE5AD7">
        <w:rPr>
          <w:sz w:val="26"/>
          <w:szCs w:val="26"/>
          <w:rtl/>
          <w:lang w:bidi="ar-LB"/>
        </w:rPr>
        <w:t>: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لمحة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عامة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مستويات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75E29">
        <w:rPr>
          <w:sz w:val="26"/>
          <w:szCs w:val="26"/>
          <w:rtl/>
          <w:lang w:bidi="ar-LB"/>
        </w:rPr>
        <w:t>واتجاهات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الهيدروفلوروكربون</w:t>
      </w:r>
      <w:r w:rsidR="001C3C1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1C3C18">
        <w:rPr>
          <w:sz w:val="26"/>
          <w:szCs w:val="26"/>
          <w:rtl/>
          <w:lang w:bidi="ar-LB"/>
        </w:rPr>
        <w:t>البل</w:t>
      </w:r>
      <w:r w:rsidR="00FD0C53" w:rsidRPr="00EE5AD7">
        <w:rPr>
          <w:sz w:val="26"/>
          <w:szCs w:val="26"/>
          <w:rtl/>
          <w:lang w:bidi="ar-LB"/>
        </w:rPr>
        <w:t>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واستخداماتها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القطاعية</w:t>
      </w:r>
    </w:p>
    <w:p w14:paraId="4078AD80" w14:textId="702B5597" w:rsidR="00FD0C53" w:rsidRPr="00EE5AD7" w:rsidRDefault="00EE5AD7" w:rsidP="003610C2">
      <w:pPr>
        <w:bidi/>
        <w:spacing w:before="240" w:after="240"/>
        <w:ind w:left="1276" w:hanging="916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رابعا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610C2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3610C2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الهيدروفلوروكربون</w:t>
      </w:r>
      <w:r w:rsidR="003610C2">
        <w:rPr>
          <w:sz w:val="26"/>
          <w:szCs w:val="26"/>
          <w:rtl/>
          <w:lang w:bidi="ar-LB"/>
        </w:rPr>
        <w:t>ية</w:t>
      </w:r>
      <w:r w:rsidR="00FD0C53" w:rsidRPr="00EE5AD7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3610C2">
        <w:rPr>
          <w:sz w:val="26"/>
          <w:szCs w:val="26"/>
          <w:rtl/>
          <w:lang w:bidi="ar-LB"/>
        </w:rPr>
        <w:t>حسبما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3610C2">
        <w:rPr>
          <w:sz w:val="26"/>
          <w:szCs w:val="26"/>
          <w:rtl/>
          <w:lang w:bidi="ar-LB"/>
        </w:rPr>
        <w:t>قدمت</w:t>
      </w:r>
      <w:r w:rsidR="00FD0C53" w:rsidRPr="00EE5AD7">
        <w:rPr>
          <w:sz w:val="26"/>
          <w:szCs w:val="26"/>
          <w:rtl/>
          <w:lang w:bidi="ar-LB"/>
        </w:rPr>
        <w:t>: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الاستراتيجية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الشاملة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وخطة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للشريحة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الأولى</w:t>
      </w:r>
    </w:p>
    <w:p w14:paraId="70A4DB0B" w14:textId="492B3CA9" w:rsidR="00FD0C53" w:rsidRPr="00EE5AD7" w:rsidRDefault="00EE5AD7" w:rsidP="00651641">
      <w:pPr>
        <w:bidi/>
        <w:spacing w:before="240" w:after="240"/>
        <w:ind w:left="36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خامسا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تعليقات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الأمانة،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EE5AD7">
        <w:rPr>
          <w:sz w:val="26"/>
          <w:szCs w:val="26"/>
          <w:rtl/>
          <w:lang w:bidi="ar-LB"/>
        </w:rPr>
        <w:t>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>
        <w:rPr>
          <w:sz w:val="26"/>
          <w:szCs w:val="26"/>
          <w:rtl/>
          <w:lang w:bidi="ar-LB"/>
        </w:rPr>
        <w:t>ا</w:t>
      </w:r>
      <w:r w:rsidR="00FD0C53" w:rsidRPr="00EE5AD7">
        <w:rPr>
          <w:sz w:val="26"/>
          <w:szCs w:val="26"/>
          <w:rtl/>
          <w:lang w:bidi="ar-LB"/>
        </w:rPr>
        <w:t>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 w:rsidRPr="00EE5AD7">
        <w:rPr>
          <w:sz w:val="26"/>
          <w:szCs w:val="26"/>
          <w:rtl/>
          <w:lang w:bidi="ar-LB"/>
        </w:rPr>
        <w:t>المتفق</w:t>
      </w:r>
      <w:r w:rsidR="00FE698D">
        <w:rPr>
          <w:sz w:val="26"/>
          <w:szCs w:val="26"/>
          <w:rtl/>
          <w:lang w:bidi="ar-LB"/>
        </w:rPr>
        <w:t xml:space="preserve"> </w:t>
      </w:r>
      <w:r w:rsidR="00651641" w:rsidRPr="00EE5AD7">
        <w:rPr>
          <w:sz w:val="26"/>
          <w:szCs w:val="26"/>
          <w:rtl/>
          <w:lang w:bidi="ar-LB"/>
        </w:rPr>
        <w:t>عليها</w:t>
      </w:r>
    </w:p>
    <w:p w14:paraId="7F742323" w14:textId="46C8EE7C" w:rsidR="00FD0C53" w:rsidRPr="00EE5AD7" w:rsidRDefault="00EE5AD7" w:rsidP="00EE5AD7">
      <w:pPr>
        <w:bidi/>
        <w:spacing w:before="240" w:after="240"/>
        <w:ind w:left="36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سادسا</w:t>
      </w:r>
      <w:r w:rsidR="004D0E6B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EC3537">
        <w:rPr>
          <w:sz w:val="26"/>
          <w:szCs w:val="26"/>
          <w:rtl/>
          <w:lang w:bidi="ar-LB"/>
        </w:rPr>
        <w:t>ال</w:t>
      </w:r>
      <w:r w:rsidR="00FD0C53" w:rsidRPr="00EE5AD7">
        <w:rPr>
          <w:sz w:val="26"/>
          <w:szCs w:val="26"/>
          <w:rtl/>
          <w:lang w:bidi="ar-LB"/>
        </w:rPr>
        <w:t>توصية</w:t>
      </w:r>
    </w:p>
    <w:p w14:paraId="2574F685" w14:textId="51D76FCB" w:rsidR="00FD0C53" w:rsidRPr="00DB14F5" w:rsidRDefault="00FD0C53" w:rsidP="00435882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DB14F5">
        <w:rPr>
          <w:b/>
          <w:bCs/>
          <w:sz w:val="26"/>
          <w:szCs w:val="26"/>
          <w:rtl/>
          <w:lang w:bidi="ar-LB"/>
        </w:rPr>
        <w:t>أولا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ملخص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35882" w:rsidRPr="00435882">
        <w:rPr>
          <w:b/>
          <w:bCs/>
          <w:sz w:val="26"/>
          <w:szCs w:val="26"/>
          <w:rtl/>
          <w:lang w:bidi="ar-LB"/>
        </w:rPr>
        <w:t>المقترح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35882" w:rsidRPr="00435882">
        <w:rPr>
          <w:b/>
          <w:bCs/>
          <w:sz w:val="26"/>
          <w:szCs w:val="26"/>
          <w:rtl/>
          <w:lang w:bidi="ar-LB"/>
        </w:rPr>
        <w:t>حسبما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35882" w:rsidRPr="00435882">
        <w:rPr>
          <w:b/>
          <w:bCs/>
          <w:sz w:val="26"/>
          <w:szCs w:val="26"/>
          <w:rtl/>
          <w:lang w:bidi="ar-LB"/>
        </w:rPr>
        <w:t>قدم</w:t>
      </w:r>
    </w:p>
    <w:p w14:paraId="13220916" w14:textId="22AF4F32" w:rsidR="00FD0C53" w:rsidRPr="00DB14F5" w:rsidRDefault="00FD0C53" w:rsidP="003A3606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بالنيابة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بصفته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المنفذة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الرئيسية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طلباً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1,858,285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تتألف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1,256,500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3A3606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</w:t>
      </w:r>
      <w:r w:rsidR="003A3606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163,345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و388,000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دولارا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</w:t>
      </w:r>
      <w:r w:rsidR="003A3606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50,440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أستراليا،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حسبما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3A3606"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الأصل.</w:t>
      </w:r>
      <w:r w:rsidRPr="00DB14F5">
        <w:rPr>
          <w:sz w:val="26"/>
          <w:szCs w:val="26"/>
          <w:vertAlign w:val="superscript"/>
          <w:lang w:bidi="ar-LB"/>
        </w:rPr>
        <w:footnoteReference w:id="8"/>
      </w:r>
    </w:p>
    <w:p w14:paraId="1BC35062" w14:textId="048CE667" w:rsidR="00FD0C53" w:rsidRPr="00DB14F5" w:rsidRDefault="003A3606" w:rsidP="003A3606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سيساعد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الوصول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يناير/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2029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مستوى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جماعي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140.239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A3606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A3606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3A3606">
        <w:rPr>
          <w:sz w:val="26"/>
          <w:szCs w:val="26"/>
          <w:rtl/>
          <w:lang w:bidi="ar-LB"/>
        </w:rPr>
        <w:t>الكربون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حسبما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الأصل.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ويعادل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مستوى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انخفاضاً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18.12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المحدد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2EEF8CB4" w14:textId="1B80C1FC" w:rsidR="00FD0C53" w:rsidRPr="00DB14F5" w:rsidRDefault="003A3606" w:rsidP="003A3606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lastRenderedPageBreak/>
        <w:t>وت</w:t>
      </w:r>
      <w:r w:rsidR="00FD0C53" w:rsidRPr="00DB14F5">
        <w:rPr>
          <w:sz w:val="26"/>
          <w:szCs w:val="26"/>
          <w:rtl/>
          <w:lang w:bidi="ar-LB"/>
        </w:rPr>
        <w:t>بلغ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>
        <w:rPr>
          <w:sz w:val="26"/>
          <w:szCs w:val="26"/>
          <w:rtl/>
          <w:lang w:bidi="ar-LB"/>
        </w:rPr>
        <w:t>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المطلوب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1,113,898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</w:t>
      </w:r>
      <w:r>
        <w:rPr>
          <w:sz w:val="26"/>
          <w:szCs w:val="26"/>
          <w:rtl/>
          <w:lang w:bidi="ar-LB"/>
        </w:rPr>
        <w:t>ولاراً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</w:t>
      </w:r>
      <w:r w:rsidR="00FD0C53" w:rsidRPr="00DB14F5">
        <w:rPr>
          <w:sz w:val="26"/>
          <w:szCs w:val="26"/>
          <w:rtl/>
          <w:lang w:bidi="ar-LB"/>
        </w:rPr>
        <w:t>تألف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690,750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89,798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و295,000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38,350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حسبما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الأصل،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ديسمبر/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ديسمبر/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2027.</w:t>
      </w:r>
    </w:p>
    <w:p w14:paraId="36F5ABB5" w14:textId="2208A02E" w:rsidR="00FD0C53" w:rsidRPr="00DB14F5" w:rsidRDefault="00006F68" w:rsidP="00FD0C53">
      <w:pPr>
        <w:keepNext/>
        <w:bidi/>
        <w:spacing w:after="24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</w:t>
      </w:r>
      <w:r w:rsidR="004D0E6B">
        <w:rPr>
          <w:b/>
          <w:bCs/>
          <w:sz w:val="26"/>
          <w:szCs w:val="26"/>
          <w:rtl/>
          <w:lang w:bidi="ar-LB"/>
        </w:rPr>
        <w:t>.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الخلفية</w:t>
      </w:r>
    </w:p>
    <w:p w14:paraId="09C92230" w14:textId="6FBE1091" w:rsidR="00FD0C53" w:rsidRPr="00DB14F5" w:rsidRDefault="00FD0C53" w:rsidP="009D07F1">
      <w:pPr>
        <w:keepNext/>
        <w:bidi/>
        <w:spacing w:after="240"/>
        <w:outlineLvl w:val="0"/>
        <w:rPr>
          <w:bCs/>
          <w:sz w:val="26"/>
          <w:szCs w:val="26"/>
          <w:u w:val="single"/>
          <w:rtl/>
          <w:lang w:bidi="ar-LB"/>
        </w:rPr>
      </w:pPr>
      <w:r w:rsidRPr="00DB14F5">
        <w:rPr>
          <w:bCs/>
          <w:sz w:val="26"/>
          <w:szCs w:val="26"/>
          <w:u w:val="single"/>
          <w:rtl/>
          <w:lang w:bidi="ar-LB"/>
        </w:rPr>
        <w:t>حالة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bCs/>
          <w:sz w:val="26"/>
          <w:szCs w:val="26"/>
          <w:u w:val="single"/>
          <w:rtl/>
          <w:lang w:bidi="ar-LB"/>
        </w:rPr>
        <w:t>تنفيذ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bCs/>
          <w:sz w:val="26"/>
          <w:szCs w:val="26"/>
          <w:u w:val="single"/>
          <w:rtl/>
          <w:lang w:bidi="ar-LB"/>
        </w:rPr>
        <w:t>خطة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bCs/>
          <w:sz w:val="26"/>
          <w:szCs w:val="26"/>
          <w:u w:val="single"/>
          <w:rtl/>
          <w:lang w:bidi="ar-LB"/>
        </w:rPr>
        <w:t>إدارة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="009D07F1" w:rsidRPr="009D07F1">
        <w:rPr>
          <w:bCs/>
          <w:sz w:val="26"/>
          <w:szCs w:val="26"/>
          <w:u w:val="single"/>
          <w:rtl/>
          <w:lang w:bidi="ar-LB"/>
        </w:rPr>
        <w:t>إزالة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="009D07F1" w:rsidRPr="009D07F1">
        <w:rPr>
          <w:bCs/>
          <w:sz w:val="26"/>
          <w:szCs w:val="26"/>
          <w:u w:val="single"/>
          <w:rtl/>
          <w:lang w:bidi="ar-LB"/>
        </w:rPr>
        <w:t>المواد</w:t>
      </w:r>
      <w:r w:rsidR="00FE698D">
        <w:rPr>
          <w:bCs/>
          <w:sz w:val="26"/>
          <w:szCs w:val="26"/>
          <w:u w:val="single"/>
          <w:rtl/>
          <w:lang w:bidi="ar-LB"/>
        </w:rPr>
        <w:t xml:space="preserve"> </w:t>
      </w:r>
      <w:r w:rsidRPr="009D07F1">
        <w:rPr>
          <w:bCs/>
          <w:sz w:val="26"/>
          <w:szCs w:val="26"/>
          <w:u w:val="single"/>
          <w:rtl/>
          <w:lang w:bidi="ar-LB"/>
        </w:rPr>
        <w:t>الهيدروكلوروفلوروكربون</w:t>
      </w:r>
      <w:r w:rsidR="009D07F1" w:rsidRPr="009D07F1">
        <w:rPr>
          <w:bCs/>
          <w:sz w:val="26"/>
          <w:szCs w:val="26"/>
          <w:u w:val="single"/>
          <w:rtl/>
          <w:lang w:bidi="ar-LB"/>
        </w:rPr>
        <w:t>ية</w:t>
      </w:r>
    </w:p>
    <w:p w14:paraId="04314057" w14:textId="58EE968D" w:rsidR="00FD0C53" w:rsidRPr="00DB14F5" w:rsidRDefault="00FD0C53" w:rsidP="009D07F1">
      <w:pPr>
        <w:pStyle w:val="Heading1"/>
        <w:tabs>
          <w:tab w:val="num" w:pos="709"/>
        </w:tabs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 w:rsidRPr="009D07F1">
        <w:rPr>
          <w:b/>
          <w:sz w:val="26"/>
          <w:szCs w:val="26"/>
          <w:rtl/>
          <w:lang w:bidi="ar-LB"/>
        </w:rPr>
        <w:t>إزالة</w:t>
      </w:r>
      <w:r w:rsidR="00FE698D">
        <w:rPr>
          <w:b/>
          <w:sz w:val="26"/>
          <w:szCs w:val="26"/>
          <w:rtl/>
          <w:lang w:bidi="ar-LB"/>
        </w:rPr>
        <w:t xml:space="preserve"> </w:t>
      </w:r>
      <w:r w:rsidR="009D07F1" w:rsidRPr="009D07F1">
        <w:rPr>
          <w:b/>
          <w:sz w:val="26"/>
          <w:szCs w:val="26"/>
          <w:rtl/>
          <w:lang w:bidi="ar-LB"/>
        </w:rPr>
        <w:t>المواد</w:t>
      </w:r>
      <w:r w:rsidR="00FE698D">
        <w:rPr>
          <w:b/>
          <w:sz w:val="26"/>
          <w:szCs w:val="26"/>
          <w:rtl/>
          <w:lang w:bidi="ar-LB"/>
        </w:rPr>
        <w:t xml:space="preserve"> </w:t>
      </w:r>
      <w:r w:rsidR="009D07F1" w:rsidRPr="009D07F1">
        <w:rPr>
          <w:b/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نوفمبر</w:t>
      </w:r>
      <w:r w:rsidR="009D07F1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>
        <w:rPr>
          <w:sz w:val="26"/>
          <w:szCs w:val="26"/>
          <w:rtl/>
          <w:lang w:bidi="ar-LB"/>
        </w:rPr>
        <w:t>تشرين</w:t>
      </w:r>
      <w:r w:rsidR="00FE698D">
        <w:rPr>
          <w:sz w:val="26"/>
          <w:szCs w:val="26"/>
          <w:rtl/>
          <w:lang w:bidi="ar-LB"/>
        </w:rPr>
        <w:t xml:space="preserve"> </w:t>
      </w:r>
      <w:r w:rsidR="009D07F1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</w:p>
    <w:p w14:paraId="707E0638" w14:textId="348E2CC7" w:rsidR="00FD0C53" w:rsidRPr="00DB14F5" w:rsidRDefault="009D07F1" w:rsidP="00011C28">
      <w:pPr>
        <w:keepNext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حالة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إدارة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011C28" w:rsidRPr="00011C28">
        <w:rPr>
          <w:bCs/>
          <w:sz w:val="26"/>
          <w:szCs w:val="26"/>
          <w:rtl/>
          <w:lang w:bidi="ar-LB"/>
        </w:rPr>
        <w:t>إزالة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="00011C28" w:rsidRPr="00011C28">
        <w:rPr>
          <w:bCs/>
          <w:sz w:val="26"/>
          <w:szCs w:val="26"/>
          <w:rtl/>
          <w:lang w:bidi="ar-LB"/>
        </w:rPr>
        <w:t>المواد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="00011C28" w:rsidRPr="00011C28">
        <w:rPr>
          <w:bCs/>
          <w:sz w:val="26"/>
          <w:szCs w:val="26"/>
          <w:rtl/>
          <w:lang w:bidi="ar-LB"/>
        </w:rPr>
        <w:t>الهيدروكلوروفلوروكربونية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الإقليمية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011C28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661"/>
        <w:gridCol w:w="2764"/>
        <w:gridCol w:w="3151"/>
      </w:tblGrid>
      <w:tr w:rsidR="00FD0C53" w:rsidRPr="009D07F1" w14:paraId="75CA0302" w14:textId="77777777" w:rsidTr="009D07F1">
        <w:trPr>
          <w:trHeight w:val="192"/>
          <w:tblHeader/>
        </w:trPr>
        <w:tc>
          <w:tcPr>
            <w:tcW w:w="1912" w:type="pct"/>
          </w:tcPr>
          <w:p w14:paraId="2DC19086" w14:textId="77777777" w:rsidR="00FD0C53" w:rsidRPr="009D07F1" w:rsidRDefault="00FD0C53" w:rsidP="00AF541F">
            <w:pPr>
              <w:widowControl w:val="0"/>
              <w:jc w:val="center"/>
              <w:rPr>
                <w:b/>
                <w:bCs/>
                <w:sz w:val="20"/>
                <w:rtl/>
                <w:lang w:bidi="ar-LB"/>
              </w:rPr>
            </w:pPr>
          </w:p>
        </w:tc>
        <w:tc>
          <w:tcPr>
            <w:tcW w:w="1443" w:type="pct"/>
          </w:tcPr>
          <w:p w14:paraId="75D23A05" w14:textId="5B87C56C" w:rsidR="00FD0C53" w:rsidRPr="009D07F1" w:rsidRDefault="00FD0C53" w:rsidP="00AF541F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9D07F1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9D07F1">
              <w:rPr>
                <w:b/>
                <w:bCs/>
                <w:sz w:val="20"/>
                <w:rtl/>
                <w:lang w:bidi="ar-LB"/>
              </w:rPr>
              <w:t>الأولى</w:t>
            </w:r>
          </w:p>
        </w:tc>
        <w:tc>
          <w:tcPr>
            <w:tcW w:w="1645" w:type="pct"/>
          </w:tcPr>
          <w:p w14:paraId="1D08CDC0" w14:textId="599215D9" w:rsidR="00FD0C53" w:rsidRPr="009D07F1" w:rsidRDefault="00FD0C53" w:rsidP="00AF541F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9D07F1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9D07F1">
              <w:rPr>
                <w:b/>
                <w:bCs/>
                <w:sz w:val="20"/>
                <w:rtl/>
                <w:lang w:bidi="ar-LB"/>
              </w:rPr>
              <w:t>الثانية*</w:t>
            </w:r>
          </w:p>
        </w:tc>
      </w:tr>
      <w:tr w:rsidR="00FD0C53" w:rsidRPr="009D07F1" w14:paraId="0831AC7D" w14:textId="77777777" w:rsidTr="009D07F1">
        <w:trPr>
          <w:trHeight w:val="54"/>
        </w:trPr>
        <w:tc>
          <w:tcPr>
            <w:tcW w:w="1912" w:type="pct"/>
            <w:vAlign w:val="center"/>
          </w:tcPr>
          <w:p w14:paraId="61E24FC5" w14:textId="2A1ECFA6" w:rsidR="00FD0C53" w:rsidRPr="009D07F1" w:rsidRDefault="00FD0C53" w:rsidP="00AF541F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الاجتماع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عندما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تمت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الموافقة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على</w:t>
            </w:r>
            <w:r w:rsidR="009D07F1">
              <w:rPr>
                <w:sz w:val="20"/>
                <w:rtl/>
                <w:lang w:bidi="ar-LB"/>
              </w:rPr>
              <w:t>/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9D07F1">
              <w:rPr>
                <w:sz w:val="20"/>
                <w:rtl/>
                <w:lang w:bidi="ar-LB"/>
              </w:rPr>
              <w:t>تحديث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خطة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إدارة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ا</w:t>
            </w:r>
            <w:r w:rsidR="00FE698D">
              <w:rPr>
                <w:b/>
                <w:sz w:val="26"/>
                <w:szCs w:val="26"/>
                <w:rtl/>
                <w:lang w:bidi="ar-LB"/>
              </w:rPr>
              <w:t xml:space="preserve"> </w:t>
            </w:r>
            <w:r w:rsidR="009D07F1" w:rsidRPr="009D07F1">
              <w:rPr>
                <w:b/>
                <w:sz w:val="20"/>
                <w:rtl/>
                <w:lang w:bidi="ar-LB"/>
              </w:rPr>
              <w:t>إزالة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9D07F1" w:rsidRPr="009D07F1">
              <w:rPr>
                <w:b/>
                <w:sz w:val="20"/>
                <w:rtl/>
                <w:lang w:bidi="ar-LB"/>
              </w:rPr>
              <w:t>المواد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="009D07F1" w:rsidRPr="009D07F1">
              <w:rPr>
                <w:b/>
                <w:sz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1443" w:type="pct"/>
            <w:shd w:val="clear" w:color="auto" w:fill="auto"/>
            <w:vAlign w:val="center"/>
          </w:tcPr>
          <w:p w14:paraId="421B3612" w14:textId="4DDD1C70" w:rsidR="00FD0C53" w:rsidRPr="009D07F1" w:rsidRDefault="0064460E" w:rsidP="00AF541F">
            <w:pPr>
              <w:widowControl w:val="0"/>
              <w:bidi/>
              <w:jc w:val="center"/>
              <w:rPr>
                <w:sz w:val="20"/>
                <w:highlight w:val="cyan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الثالث</w:t>
            </w:r>
            <w:r w:rsidR="00FE698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والستون</w:t>
            </w:r>
            <w:r w:rsidR="00FE698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/</w:t>
            </w:r>
            <w:r w:rsidR="00FE698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الرابع</w:t>
            </w:r>
            <w:r w:rsidR="00FE698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والسبعون</w:t>
            </w:r>
          </w:p>
        </w:tc>
        <w:tc>
          <w:tcPr>
            <w:tcW w:w="1645" w:type="pct"/>
            <w:vAlign w:val="center"/>
          </w:tcPr>
          <w:p w14:paraId="28F633E5" w14:textId="17E938F5" w:rsidR="00FD0C53" w:rsidRPr="009D07F1" w:rsidRDefault="0064460E" w:rsidP="00AF541F">
            <w:pPr>
              <w:widowControl w:val="0"/>
              <w:bidi/>
              <w:jc w:val="center"/>
              <w:rPr>
                <w:sz w:val="20"/>
                <w:highlight w:val="cyan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السادس</w:t>
            </w:r>
            <w:r w:rsidR="00FE698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والثمانون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FD0C53" w:rsidRPr="009D07F1" w14:paraId="6A0C7DCB" w14:textId="77777777" w:rsidTr="009D07F1">
        <w:trPr>
          <w:trHeight w:val="54"/>
        </w:trPr>
        <w:tc>
          <w:tcPr>
            <w:tcW w:w="1912" w:type="pct"/>
            <w:vAlign w:val="center"/>
          </w:tcPr>
          <w:p w14:paraId="74B2F825" w14:textId="060359E0" w:rsidR="00FD0C53" w:rsidRPr="009D07F1" w:rsidRDefault="00FD0C53" w:rsidP="00AF541F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التخفيض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خط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الأساس</w:t>
            </w:r>
          </w:p>
        </w:tc>
        <w:tc>
          <w:tcPr>
            <w:tcW w:w="1443" w:type="pct"/>
            <w:vAlign w:val="center"/>
          </w:tcPr>
          <w:p w14:paraId="10E6A140" w14:textId="035AC260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35%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بحلول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عام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2020</w:t>
            </w:r>
          </w:p>
        </w:tc>
        <w:tc>
          <w:tcPr>
            <w:tcW w:w="1645" w:type="pct"/>
            <w:vAlign w:val="center"/>
          </w:tcPr>
          <w:p w14:paraId="7AC4C6D3" w14:textId="61A79BB0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100%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بحلول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عام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2030</w:t>
            </w:r>
          </w:p>
        </w:tc>
      </w:tr>
      <w:tr w:rsidR="00FD0C53" w:rsidRPr="009D07F1" w14:paraId="2474B179" w14:textId="77777777" w:rsidTr="009D07F1">
        <w:trPr>
          <w:trHeight w:val="183"/>
        </w:trPr>
        <w:tc>
          <w:tcPr>
            <w:tcW w:w="1912" w:type="pct"/>
            <w:vAlign w:val="center"/>
          </w:tcPr>
          <w:p w14:paraId="7C42B95F" w14:textId="33816391" w:rsidR="00FD0C53" w:rsidRPr="009D07F1" w:rsidRDefault="0064460E" w:rsidP="00AF541F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تكاليف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9D07F1">
              <w:rPr>
                <w:b/>
                <w:bCs/>
                <w:sz w:val="20"/>
                <w:rtl/>
                <w:lang w:bidi="ar-LB"/>
              </w:rPr>
              <w:t>للمشروع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9D07F1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9D07F1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443" w:type="pct"/>
            <w:vAlign w:val="center"/>
          </w:tcPr>
          <w:p w14:paraId="26CE6F8B" w14:textId="77777777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1,696,000</w:t>
            </w:r>
          </w:p>
        </w:tc>
        <w:tc>
          <w:tcPr>
            <w:tcW w:w="1645" w:type="pct"/>
          </w:tcPr>
          <w:p w14:paraId="5899EF0D" w14:textId="77777777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4,788,400</w:t>
            </w:r>
          </w:p>
        </w:tc>
      </w:tr>
      <w:tr w:rsidR="00FD0C53" w:rsidRPr="009D07F1" w14:paraId="39E69473" w14:textId="77777777" w:rsidTr="009D07F1">
        <w:trPr>
          <w:trHeight w:val="54"/>
        </w:trPr>
        <w:tc>
          <w:tcPr>
            <w:tcW w:w="1912" w:type="pct"/>
            <w:vAlign w:val="center"/>
          </w:tcPr>
          <w:p w14:paraId="2BC92A14" w14:textId="01B30F3F" w:rsidR="00FD0C53" w:rsidRPr="009D07F1" w:rsidRDefault="00FD0C53" w:rsidP="0064460E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9D07F1">
              <w:rPr>
                <w:b/>
                <w:bCs/>
                <w:sz w:val="20"/>
                <w:rtl/>
                <w:lang w:bidi="ar-LB"/>
              </w:rPr>
              <w:t>تاريخ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4460E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9D07F1">
              <w:rPr>
                <w:b/>
                <w:bCs/>
                <w:sz w:val="20"/>
                <w:rtl/>
                <w:lang w:bidi="ar-LB"/>
              </w:rPr>
              <w:t>(الفعلي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9D07F1">
              <w:rPr>
                <w:b/>
                <w:bCs/>
                <w:sz w:val="20"/>
                <w:rtl/>
                <w:lang w:bidi="ar-LB"/>
              </w:rPr>
              <w:t>/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9D07F1">
              <w:rPr>
                <w:b/>
                <w:bCs/>
                <w:sz w:val="20"/>
                <w:rtl/>
                <w:lang w:bidi="ar-LB"/>
              </w:rPr>
              <w:t>المخطط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210438">
              <w:rPr>
                <w:b/>
                <w:bCs/>
                <w:sz w:val="20"/>
                <w:rtl/>
                <w:lang w:bidi="ar-LB"/>
              </w:rPr>
              <w:t>له</w:t>
            </w:r>
            <w:r w:rsidRPr="009D07F1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1443" w:type="pct"/>
            <w:vAlign w:val="center"/>
          </w:tcPr>
          <w:p w14:paraId="5F6000CE" w14:textId="6D514260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highlight w:val="cyan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ديسمبر</w:t>
            </w:r>
            <w:r w:rsidR="00210438">
              <w:rPr>
                <w:sz w:val="20"/>
                <w:rtl/>
                <w:lang w:bidi="ar-LB"/>
              </w:rPr>
              <w:t>/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10438">
              <w:rPr>
                <w:sz w:val="20"/>
                <w:rtl/>
                <w:lang w:bidi="ar-LB"/>
              </w:rPr>
              <w:t>كانون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10438">
              <w:rPr>
                <w:sz w:val="20"/>
                <w:rtl/>
                <w:lang w:bidi="ar-LB"/>
              </w:rPr>
              <w:t>الأول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2022</w:t>
            </w:r>
          </w:p>
        </w:tc>
        <w:tc>
          <w:tcPr>
            <w:tcW w:w="1645" w:type="pct"/>
            <w:vAlign w:val="center"/>
          </w:tcPr>
          <w:p w14:paraId="010BB9E1" w14:textId="0E417C4C" w:rsidR="00FD0C53" w:rsidRPr="009D07F1" w:rsidRDefault="00FD0C53" w:rsidP="00AF541F">
            <w:pPr>
              <w:widowControl w:val="0"/>
              <w:bidi/>
              <w:jc w:val="center"/>
              <w:rPr>
                <w:sz w:val="20"/>
                <w:rtl/>
                <w:lang w:bidi="ar-LB"/>
              </w:rPr>
            </w:pPr>
            <w:r w:rsidRPr="009D07F1">
              <w:rPr>
                <w:sz w:val="20"/>
                <w:rtl/>
                <w:lang w:bidi="ar-LB"/>
              </w:rPr>
              <w:t>ديسمبر</w:t>
            </w:r>
            <w:r w:rsidR="00210438">
              <w:rPr>
                <w:sz w:val="20"/>
                <w:rtl/>
                <w:lang w:bidi="ar-LB"/>
              </w:rPr>
              <w:t>/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10438">
              <w:rPr>
                <w:sz w:val="20"/>
                <w:rtl/>
                <w:lang w:bidi="ar-LB"/>
              </w:rPr>
              <w:t>كانون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10438">
              <w:rPr>
                <w:sz w:val="20"/>
                <w:rtl/>
                <w:lang w:bidi="ar-LB"/>
              </w:rPr>
              <w:t>الأول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D07F1">
              <w:rPr>
                <w:sz w:val="20"/>
                <w:rtl/>
                <w:lang w:bidi="ar-LB"/>
              </w:rPr>
              <w:t>2031</w:t>
            </w:r>
          </w:p>
        </w:tc>
      </w:tr>
    </w:tbl>
    <w:p w14:paraId="5DD9E3F5" w14:textId="00E6D82B" w:rsidR="00FD0C53" w:rsidRPr="00DB14F5" w:rsidRDefault="00FD0C53" w:rsidP="00526B8B">
      <w:pPr>
        <w:pStyle w:val="Heading1"/>
        <w:widowControl w:val="0"/>
        <w:numPr>
          <w:ilvl w:val="0"/>
          <w:numId w:val="0"/>
        </w:numPr>
        <w:bidi/>
        <w:rPr>
          <w:sz w:val="26"/>
          <w:szCs w:val="26"/>
          <w:rtl/>
          <w:lang w:bidi="ar-LB"/>
        </w:rPr>
      </w:pPr>
      <w:r w:rsidRPr="00D00D2E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يجري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النظر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هذا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الحالي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تحديث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الاتفاق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ل</w:t>
      </w:r>
      <w:r w:rsidR="00526B8B">
        <w:rPr>
          <w:sz w:val="20"/>
          <w:rtl/>
          <w:lang w:bidi="ar-LB"/>
        </w:rPr>
        <w:t>كي</w:t>
      </w:r>
      <w:r w:rsidR="00FE698D">
        <w:rPr>
          <w:sz w:val="20"/>
          <w:rtl/>
          <w:lang w:bidi="ar-LB"/>
        </w:rPr>
        <w:t xml:space="preserve"> </w:t>
      </w:r>
      <w:r w:rsidR="00526B8B">
        <w:rPr>
          <w:sz w:val="20"/>
          <w:rtl/>
          <w:lang w:bidi="ar-LB"/>
        </w:rPr>
        <w:t>ي</w:t>
      </w:r>
      <w:r w:rsidRPr="00D00D2E">
        <w:rPr>
          <w:sz w:val="20"/>
          <w:rtl/>
          <w:lang w:bidi="ar-LB"/>
        </w:rPr>
        <w:t>شمل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أنشطة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إضافية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تتعلق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بكفاءة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الطاقة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بموجب</w:t>
      </w:r>
      <w:r w:rsidR="00FE698D">
        <w:rPr>
          <w:sz w:val="20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00D2E">
        <w:rPr>
          <w:sz w:val="20"/>
          <w:rtl/>
          <w:lang w:bidi="ar-LB"/>
        </w:rPr>
        <w:t>89/6.</w:t>
      </w:r>
    </w:p>
    <w:p w14:paraId="0B0B0DB1" w14:textId="3138CD62" w:rsidR="00FD0C53" w:rsidRPr="00DB14F5" w:rsidRDefault="00FD0C53" w:rsidP="00D750DA">
      <w:pPr>
        <w:pStyle w:val="Heading1"/>
        <w:keepNext/>
        <w:numPr>
          <w:ilvl w:val="0"/>
          <w:numId w:val="0"/>
        </w:numPr>
        <w:tabs>
          <w:tab w:val="num" w:pos="709"/>
        </w:tabs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حالة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الأنشطة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المتعلقة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D750DA">
        <w:rPr>
          <w:sz w:val="26"/>
          <w:szCs w:val="26"/>
          <w:u w:val="single"/>
          <w:rtl/>
          <w:lang w:bidi="ar-LB"/>
        </w:rPr>
        <w:t>بالمواد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الهيدروفلوروكربون</w:t>
      </w:r>
      <w:r w:rsidR="00D750DA">
        <w:rPr>
          <w:sz w:val="26"/>
          <w:szCs w:val="26"/>
          <w:u w:val="single"/>
          <w:rtl/>
          <w:lang w:bidi="ar-LB"/>
        </w:rPr>
        <w:t>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D750DA" w:rsidRPr="00DB14F5">
        <w:rPr>
          <w:sz w:val="26"/>
          <w:szCs w:val="26"/>
          <w:u w:val="single"/>
          <w:rtl/>
          <w:lang w:bidi="ar-LB"/>
        </w:rPr>
        <w:t>السابقة</w:t>
      </w:r>
    </w:p>
    <w:p w14:paraId="4218F10E" w14:textId="5B2A264E" w:rsidR="00FD0C53" w:rsidRPr="00DB14F5" w:rsidRDefault="00FD0C53" w:rsidP="009D4399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</w:t>
      </w:r>
      <w:r w:rsidR="00D750DA">
        <w:rPr>
          <w:sz w:val="26"/>
          <w:szCs w:val="26"/>
          <w:rtl/>
          <w:lang w:bidi="ar-LB"/>
        </w:rPr>
        <w:t>يط</w:t>
      </w:r>
      <w:r w:rsidR="00FE698D">
        <w:rPr>
          <w:sz w:val="26"/>
          <w:szCs w:val="26"/>
          <w:rtl/>
          <w:lang w:bidi="ar-LB"/>
        </w:rPr>
        <w:t xml:space="preserve"> </w:t>
      </w:r>
      <w:r w:rsidR="00D750DA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D750D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D750DA">
        <w:rPr>
          <w:sz w:val="26"/>
          <w:szCs w:val="26"/>
          <w:rtl/>
          <w:lang w:bidi="ar-LB"/>
        </w:rPr>
        <w:t>سياق</w:t>
      </w:r>
      <w:r w:rsidR="00FE698D">
        <w:rPr>
          <w:sz w:val="26"/>
          <w:szCs w:val="26"/>
          <w:rtl/>
          <w:lang w:bidi="ar-LB"/>
        </w:rPr>
        <w:t xml:space="preserve"> </w:t>
      </w:r>
      <w:r w:rsidR="00D750DA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D750DA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9D4399">
        <w:rPr>
          <w:sz w:val="26"/>
          <w:szCs w:val="26"/>
          <w:rtl/>
          <w:lang w:bidi="ar-LB"/>
        </w:rPr>
        <w:t>مو</w:t>
      </w:r>
      <w:r w:rsidRPr="00DB14F5">
        <w:rPr>
          <w:sz w:val="26"/>
          <w:szCs w:val="26"/>
          <w:rtl/>
          <w:lang w:bidi="ar-LB"/>
        </w:rPr>
        <w:t>لها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المتعدد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الأطراف.</w:t>
      </w:r>
    </w:p>
    <w:p w14:paraId="51E470F0" w14:textId="77C32404" w:rsidR="00FD0C53" w:rsidRPr="00DB14F5" w:rsidRDefault="00C77B69" w:rsidP="00C77B69">
      <w:pPr>
        <w:pStyle w:val="Heading1"/>
        <w:keepNext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الأنشطة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المتعلقة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المعتمدة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سابقًا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88"/>
        <w:gridCol w:w="3608"/>
        <w:gridCol w:w="1496"/>
        <w:gridCol w:w="1038"/>
        <w:gridCol w:w="2446"/>
      </w:tblGrid>
      <w:tr w:rsidR="00FD0C53" w:rsidRPr="00C77B69" w14:paraId="7D01D75E" w14:textId="77777777" w:rsidTr="00C77B69">
        <w:tc>
          <w:tcPr>
            <w:tcW w:w="516" w:type="pct"/>
            <w:vAlign w:val="center"/>
          </w:tcPr>
          <w:p w14:paraId="43CD92A2" w14:textId="67367331" w:rsidR="00FD0C53" w:rsidRPr="00C77B69" w:rsidRDefault="00FD0C53" w:rsidP="00AF541F">
            <w:pPr>
              <w:bidi/>
              <w:ind w:left="-109" w:right="-72"/>
              <w:jc w:val="center"/>
              <w:rPr>
                <w:b/>
                <w:bCs/>
                <w:sz w:val="20"/>
                <w:highlight w:val="cyan"/>
                <w:rtl/>
                <w:lang w:bidi="ar-LB"/>
              </w:rPr>
            </w:pPr>
            <w:r w:rsidRPr="00C77B69">
              <w:rPr>
                <w:b/>
                <w:bCs/>
                <w:sz w:val="20"/>
                <w:rtl/>
                <w:lang w:bidi="ar-LB"/>
              </w:rPr>
              <w:t>اجتماع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77B69">
              <w:rPr>
                <w:b/>
                <w:bCs/>
                <w:sz w:val="20"/>
                <w:rtl/>
                <w:lang w:bidi="ar-LB"/>
              </w:rPr>
              <w:t>الموافقة</w:t>
            </w:r>
          </w:p>
        </w:tc>
        <w:tc>
          <w:tcPr>
            <w:tcW w:w="1884" w:type="pct"/>
            <w:vAlign w:val="center"/>
          </w:tcPr>
          <w:p w14:paraId="407F3CD3" w14:textId="7FD4DEC8" w:rsidR="00FD0C53" w:rsidRPr="00C77B69" w:rsidRDefault="00FD0C53" w:rsidP="00AF541F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77B69">
              <w:rPr>
                <w:b/>
                <w:bCs/>
                <w:sz w:val="20"/>
                <w:rtl/>
                <w:lang w:bidi="ar-LB"/>
              </w:rPr>
              <w:t>عنوان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77B69">
              <w:rPr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781" w:type="pct"/>
            <w:vAlign w:val="center"/>
          </w:tcPr>
          <w:p w14:paraId="6C4D3AAC" w14:textId="033A88BE" w:rsidR="00FD0C53" w:rsidRPr="00C77B69" w:rsidRDefault="00135490" w:rsidP="00135490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FD0C53" w:rsidRPr="00C77B69">
              <w:rPr>
                <w:b/>
                <w:bCs/>
                <w:sz w:val="20"/>
                <w:rtl/>
                <w:lang w:bidi="ar-LB"/>
              </w:rPr>
              <w:t>وكالة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المنفذة</w:t>
            </w:r>
          </w:p>
        </w:tc>
        <w:tc>
          <w:tcPr>
            <w:tcW w:w="542" w:type="pct"/>
            <w:vAlign w:val="center"/>
          </w:tcPr>
          <w:p w14:paraId="69D0D862" w14:textId="5B35E903" w:rsidR="00FD0C53" w:rsidRPr="00C77B69" w:rsidRDefault="00FD0C53" w:rsidP="00AF541F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77B69">
              <w:rPr>
                <w:b/>
                <w:bCs/>
                <w:sz w:val="20"/>
                <w:rtl/>
                <w:lang w:bidi="ar-LB"/>
              </w:rPr>
              <w:t>التكلفة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77B69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77B69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277" w:type="pct"/>
            <w:vAlign w:val="center"/>
          </w:tcPr>
          <w:p w14:paraId="0C0A2A34" w14:textId="2E3514A1" w:rsidR="00FD0C53" w:rsidRPr="00C77B69" w:rsidRDefault="00FD0C53" w:rsidP="00135490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77B69">
              <w:rPr>
                <w:b/>
                <w:bCs/>
                <w:sz w:val="20"/>
                <w:rtl/>
                <w:lang w:bidi="ar-LB"/>
              </w:rPr>
              <w:t>تاريخ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135490">
              <w:rPr>
                <w:b/>
                <w:bCs/>
                <w:sz w:val="20"/>
                <w:rtl/>
                <w:lang w:bidi="ar-LB"/>
              </w:rPr>
              <w:t>الإنجاز</w:t>
            </w:r>
          </w:p>
        </w:tc>
      </w:tr>
      <w:tr w:rsidR="00FD0C53" w:rsidRPr="00C77B69" w14:paraId="46A47836" w14:textId="77777777" w:rsidTr="00C77B69">
        <w:tc>
          <w:tcPr>
            <w:tcW w:w="516" w:type="pct"/>
          </w:tcPr>
          <w:p w14:paraId="4AB0201E" w14:textId="547D1792" w:rsidR="00FD0C53" w:rsidRPr="00C77B69" w:rsidRDefault="00FB0600" w:rsidP="00AF541F">
            <w:pPr>
              <w:bidi/>
              <w:ind w:left="-109" w:right="-72"/>
              <w:jc w:val="center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الرابع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والسبعون</w:t>
            </w:r>
            <w:r w:rsidR="00FD0C53" w:rsidRPr="00C77B69">
              <w:rPr>
                <w:sz w:val="20"/>
                <w:vertAlign w:val="superscript"/>
                <w:rtl/>
                <w:lang w:bidi="ar-LB"/>
              </w:rPr>
              <w:t>​</w:t>
            </w:r>
          </w:p>
        </w:tc>
        <w:tc>
          <w:tcPr>
            <w:tcW w:w="1884" w:type="pct"/>
            <w:shd w:val="clear" w:color="auto" w:fill="auto"/>
          </w:tcPr>
          <w:p w14:paraId="61CCF92F" w14:textId="6ED1646B" w:rsidR="00FD0C53" w:rsidRPr="00C77B69" w:rsidRDefault="00FB0600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دراسة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استقصائية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</w:t>
            </w:r>
            <w:r w:rsidR="00FD0C53" w:rsidRPr="00C77B69">
              <w:rPr>
                <w:sz w:val="20"/>
                <w:rtl/>
                <w:lang w:bidi="ar-LB"/>
              </w:rPr>
              <w:t>بدائل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C77B69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C77B69">
              <w:rPr>
                <w:sz w:val="20"/>
                <w:rtl/>
                <w:lang w:bidi="ar-LB"/>
              </w:rPr>
              <w:t>المستنفدة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C77B69">
              <w:rPr>
                <w:sz w:val="20"/>
                <w:rtl/>
                <w:lang w:bidi="ar-LB"/>
              </w:rPr>
              <w:t>للأوزون</w:t>
            </w:r>
          </w:p>
        </w:tc>
        <w:tc>
          <w:tcPr>
            <w:tcW w:w="781" w:type="pct"/>
            <w:shd w:val="clear" w:color="auto" w:fill="auto"/>
          </w:tcPr>
          <w:p w14:paraId="0F807B8F" w14:textId="77777777" w:rsidR="00FD0C53" w:rsidRPr="00C77B69" w:rsidRDefault="00FB0600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اليونيب</w:t>
            </w:r>
          </w:p>
        </w:tc>
        <w:tc>
          <w:tcPr>
            <w:tcW w:w="542" w:type="pct"/>
            <w:shd w:val="clear" w:color="auto" w:fill="auto"/>
          </w:tcPr>
          <w:p w14:paraId="4F10DD9D" w14:textId="77777777" w:rsidR="00FD0C53" w:rsidRPr="00C77B69" w:rsidRDefault="00FD0C53" w:rsidP="00AF541F">
            <w:pPr>
              <w:bidi/>
              <w:ind w:left="-129" w:right="55"/>
              <w:jc w:val="right"/>
              <w:rPr>
                <w:sz w:val="20"/>
                <w:rtl/>
                <w:lang w:bidi="ar-LB"/>
              </w:rPr>
            </w:pPr>
            <w:r w:rsidRPr="00C77B69">
              <w:rPr>
                <w:sz w:val="20"/>
                <w:rtl/>
                <w:lang w:bidi="ar-LB"/>
              </w:rPr>
              <w:t>480,000</w:t>
            </w:r>
          </w:p>
        </w:tc>
        <w:tc>
          <w:tcPr>
            <w:tcW w:w="1277" w:type="pct"/>
            <w:shd w:val="clear" w:color="auto" w:fill="auto"/>
          </w:tcPr>
          <w:p w14:paraId="5512A082" w14:textId="7402011E" w:rsidR="00FD0C53" w:rsidRPr="00C77B69" w:rsidRDefault="00FD0C53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C77B69">
              <w:rPr>
                <w:sz w:val="20"/>
                <w:rtl/>
                <w:lang w:bidi="ar-LB"/>
              </w:rPr>
              <w:t>سبتمبر</w:t>
            </w:r>
            <w:r w:rsidR="00006F68">
              <w:rPr>
                <w:sz w:val="20"/>
                <w:rtl/>
                <w:lang w:bidi="ar-LB"/>
              </w:rPr>
              <w:t>/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006F68">
              <w:rPr>
                <w:sz w:val="20"/>
                <w:rtl/>
                <w:lang w:bidi="ar-LB"/>
              </w:rPr>
              <w:t>أيلول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2017</w:t>
            </w:r>
          </w:p>
        </w:tc>
      </w:tr>
      <w:tr w:rsidR="00FD0C53" w:rsidRPr="00C77B69" w14:paraId="1CC9A12D" w14:textId="77777777" w:rsidTr="00C77B69">
        <w:trPr>
          <w:trHeight w:val="152"/>
        </w:trPr>
        <w:tc>
          <w:tcPr>
            <w:tcW w:w="516" w:type="pct"/>
          </w:tcPr>
          <w:p w14:paraId="2EA4996B" w14:textId="77777777" w:rsidR="00FD0C53" w:rsidRPr="00C77B69" w:rsidRDefault="00FD0C53" w:rsidP="00AF541F">
            <w:pPr>
              <w:bidi/>
              <w:ind w:left="-109" w:right="-72"/>
              <w:jc w:val="center"/>
              <w:rPr>
                <w:sz w:val="20"/>
                <w:rtl/>
                <w:lang w:bidi="ar-LB"/>
              </w:rPr>
            </w:pPr>
            <w:r w:rsidRPr="00C77B69">
              <w:rPr>
                <w:sz w:val="20"/>
                <w:rtl/>
                <w:lang w:bidi="ar-LB"/>
              </w:rPr>
              <w:t>80</w:t>
            </w:r>
            <w:r w:rsidRPr="00C77B69">
              <w:rPr>
                <w:sz w:val="20"/>
                <w:vertAlign w:val="superscript"/>
                <w:rtl/>
                <w:lang w:bidi="ar-LB"/>
              </w:rPr>
              <w:t>​</w:t>
            </w:r>
          </w:p>
        </w:tc>
        <w:tc>
          <w:tcPr>
            <w:tcW w:w="1884" w:type="pct"/>
            <w:shd w:val="clear" w:color="auto" w:fill="auto"/>
          </w:tcPr>
          <w:p w14:paraId="7B9E63A0" w14:textId="59E1EE48" w:rsidR="00FD0C53" w:rsidRPr="00C77B69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C77B69">
              <w:rPr>
                <w:sz w:val="20"/>
                <w:rtl/>
                <w:lang w:bidi="ar-LB"/>
              </w:rPr>
              <w:t>الأنشطة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التمكينية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للتخلص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التدريجي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مركبات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77B69">
              <w:rPr>
                <w:sz w:val="20"/>
                <w:rtl/>
                <w:lang w:bidi="ar-LB"/>
              </w:rPr>
              <w:t>الهيدروفلوروكربون</w:t>
            </w:r>
          </w:p>
        </w:tc>
        <w:tc>
          <w:tcPr>
            <w:tcW w:w="781" w:type="pct"/>
            <w:shd w:val="clear" w:color="auto" w:fill="auto"/>
          </w:tcPr>
          <w:p w14:paraId="0660F574" w14:textId="77777777" w:rsidR="00FD0C53" w:rsidRPr="00C77B69" w:rsidRDefault="00FB0600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اليونيب</w:t>
            </w:r>
          </w:p>
        </w:tc>
        <w:tc>
          <w:tcPr>
            <w:tcW w:w="542" w:type="pct"/>
            <w:shd w:val="clear" w:color="auto" w:fill="auto"/>
          </w:tcPr>
          <w:p w14:paraId="50B50E39" w14:textId="77777777" w:rsidR="00FD0C53" w:rsidRPr="00C77B69" w:rsidRDefault="00FD0C53" w:rsidP="00AF541F">
            <w:pPr>
              <w:bidi/>
              <w:ind w:left="-129" w:right="55"/>
              <w:jc w:val="right"/>
              <w:rPr>
                <w:sz w:val="20"/>
                <w:rtl/>
                <w:lang w:bidi="ar-LB"/>
              </w:rPr>
            </w:pPr>
            <w:r w:rsidRPr="00C77B69">
              <w:rPr>
                <w:sz w:val="20"/>
                <w:rtl/>
                <w:lang w:bidi="ar-LB"/>
              </w:rPr>
              <w:t>645,000</w:t>
            </w:r>
          </w:p>
        </w:tc>
        <w:tc>
          <w:tcPr>
            <w:tcW w:w="1277" w:type="pct"/>
            <w:shd w:val="clear" w:color="auto" w:fill="auto"/>
          </w:tcPr>
          <w:p w14:paraId="4CEF8B8E" w14:textId="7635E3D8" w:rsidR="00FD0C53" w:rsidRPr="00C77B69" w:rsidRDefault="00006F68" w:rsidP="00AF541F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يونيه/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حزيران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C77B69">
              <w:rPr>
                <w:sz w:val="20"/>
                <w:rtl/>
                <w:lang w:bidi="ar-LB"/>
              </w:rPr>
              <w:t>2022</w:t>
            </w:r>
          </w:p>
        </w:tc>
      </w:tr>
    </w:tbl>
    <w:p w14:paraId="7E3905F9" w14:textId="65A7F893" w:rsidR="00FD0C53" w:rsidRPr="00DB14F5" w:rsidRDefault="00006F68" w:rsidP="00006F68">
      <w:pPr>
        <w:keepNext/>
        <w:bidi/>
        <w:spacing w:before="240" w:after="240"/>
        <w:outlineLvl w:val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لمحة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عامة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</w:p>
    <w:p w14:paraId="6CA71E5C" w14:textId="59C44788" w:rsidR="00FD0C53" w:rsidRPr="00DB14F5" w:rsidRDefault="00FD0C53" w:rsidP="00006F68">
      <w:pPr>
        <w:keepNext/>
        <w:bidi/>
        <w:spacing w:before="240" w:after="240"/>
        <w:outlineLvl w:val="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مستويات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استهلاك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006F68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الهيدروفلوروكربون</w:t>
      </w:r>
      <w:r w:rsidR="00006F68">
        <w:rPr>
          <w:sz w:val="26"/>
          <w:szCs w:val="26"/>
          <w:u w:val="single"/>
          <w:rtl/>
          <w:lang w:bidi="ar-LB"/>
        </w:rPr>
        <w:t>ية</w:t>
      </w:r>
    </w:p>
    <w:p w14:paraId="6244A7D4" w14:textId="4A37FA37" w:rsidR="00FD0C53" w:rsidRDefault="00FD0C53" w:rsidP="001A5667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تستورد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006F6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فقط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لاستخدامها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وكانت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الأكثر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هي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(39.5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006F6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الكربون</w:t>
      </w:r>
      <w:r w:rsidR="00006F68">
        <w:rPr>
          <w:sz w:val="26"/>
          <w:szCs w:val="26"/>
          <w:rtl/>
          <w:lang w:bidi="ar-LB"/>
        </w:rPr>
        <w:t>)،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lang w:bidi="ar-LB"/>
        </w:rPr>
        <w:t>R-410A</w:t>
      </w:r>
      <w:r w:rsidR="00FE698D">
        <w:rPr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(24.7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الهيدروفلوروكربون-</w:t>
      </w:r>
      <w:r w:rsidR="00006F68">
        <w:rPr>
          <w:lang w:bidi="ar-LB"/>
        </w:rPr>
        <w:t>134a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(23.1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006F68">
        <w:rPr>
          <w:sz w:val="26"/>
          <w:szCs w:val="26"/>
          <w:rtl/>
          <w:lang w:bidi="ar-LB"/>
        </w:rPr>
        <w:t>المادة</w:t>
      </w:r>
      <w:r w:rsidR="00006F68">
        <w:rPr>
          <w:lang w:bidi="ar-LB"/>
        </w:rPr>
        <w:t>R-507-A</w:t>
      </w:r>
      <w:r w:rsidR="00FE698D">
        <w:rPr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(8.3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="00006F68">
        <w:rPr>
          <w:sz w:val="26"/>
          <w:szCs w:val="26"/>
          <w:rtl/>
          <w:lang w:bidi="ar-LB"/>
        </w:rPr>
        <w:t>ومركبات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هيدروفلوروكربون</w:t>
      </w:r>
      <w:r w:rsidR="00006F6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أخرى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4.4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البلد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1A566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حسب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ما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أبلغت</w:t>
      </w:r>
      <w:r w:rsidR="00FE698D">
        <w:rPr>
          <w:sz w:val="26"/>
          <w:szCs w:val="26"/>
          <w:rtl/>
          <w:lang w:bidi="ar-LB"/>
        </w:rPr>
        <w:t xml:space="preserve"> </w:t>
      </w:r>
      <w:r w:rsidR="001A5667">
        <w:rPr>
          <w:sz w:val="26"/>
          <w:szCs w:val="26"/>
          <w:rtl/>
          <w:lang w:bidi="ar-LB"/>
        </w:rPr>
        <w:t>به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مونتريال.</w:t>
      </w:r>
    </w:p>
    <w:p w14:paraId="7EE76C51" w14:textId="3B9C21F9" w:rsidR="005B56E3" w:rsidRPr="00DB14F5" w:rsidRDefault="005B56E3" w:rsidP="005B56E3">
      <w:pPr>
        <w:pStyle w:val="Heading1"/>
        <w:keepNext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جميع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(بيانات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المادة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7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للفترة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2019-2023)</w:t>
      </w:r>
      <w:r w:rsidRPr="00DB14F5">
        <w:rPr>
          <w:b/>
          <w:bCs/>
          <w:sz w:val="26"/>
          <w:szCs w:val="26"/>
          <w:rtl/>
          <w:lang w:bidi="ar-LB"/>
        </w:rPr>
        <w:t>*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998"/>
        <w:gridCol w:w="1440"/>
        <w:gridCol w:w="1170"/>
        <w:gridCol w:w="1260"/>
        <w:gridCol w:w="1262"/>
        <w:gridCol w:w="1260"/>
        <w:gridCol w:w="1186"/>
      </w:tblGrid>
      <w:tr w:rsidR="005B56E3" w:rsidRPr="005B56E3" w14:paraId="530A6A77" w14:textId="77777777" w:rsidTr="001B34BC">
        <w:trPr>
          <w:tblHeader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6CBE" w14:textId="1C30666F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الهيدروفلوروكربون</w:t>
            </w:r>
            <w:r>
              <w:rPr>
                <w:b/>
                <w:bCs/>
                <w:sz w:val="20"/>
                <w:rtl/>
                <w:lang w:bidi="ar-LB"/>
              </w:rPr>
              <w:t>ية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7EAE" w14:textId="6C21B176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القدرة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إحداث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الاحترار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العالمي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BA1E5" w14:textId="77777777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2019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8903" w14:textId="77777777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2020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021F" w14:textId="77777777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2021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246C" w14:textId="77777777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2022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0FD0" w14:textId="77777777" w:rsidR="005B56E3" w:rsidRPr="005B56E3" w:rsidRDefault="005B56E3" w:rsidP="00DA74E5">
            <w:pPr>
              <w:keepNext/>
              <w:keepLines/>
              <w:tabs>
                <w:tab w:val="left" w:pos="3141"/>
              </w:tabs>
              <w:suppressAutoHyphens/>
              <w:bidi/>
              <w:ind w:left="-157" w:right="-105"/>
              <w:jc w:val="center"/>
              <w:rPr>
                <w:b/>
                <w:bCs/>
                <w:sz w:val="20"/>
                <w:highlight w:val="cyan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2023</w:t>
            </w:r>
          </w:p>
        </w:tc>
      </w:tr>
      <w:tr w:rsidR="005B56E3" w:rsidRPr="005B56E3" w14:paraId="7CA13114" w14:textId="77777777" w:rsidTr="005B56E3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3125" w14:textId="5467BD4A" w:rsidR="005B56E3" w:rsidRPr="005B56E3" w:rsidRDefault="00D562AD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متري</w:t>
            </w:r>
          </w:p>
        </w:tc>
      </w:tr>
      <w:tr w:rsidR="005B56E3" w:rsidRPr="005B56E3" w14:paraId="753B473F" w14:textId="77777777" w:rsidTr="001B34BC">
        <w:trPr>
          <w:trHeight w:val="180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4C7E6" w14:textId="62A49B47" w:rsidR="005B56E3" w:rsidRPr="001B34BC" w:rsidRDefault="001B34BC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الهيدروفلوروكربون-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134a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5914E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1,430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38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5.46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B15B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16.76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8D39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16.92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1D8C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14.70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3C5B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25.58</w:t>
            </w:r>
          </w:p>
        </w:tc>
      </w:tr>
      <w:tr w:rsidR="005B56E3" w:rsidRPr="005B56E3" w14:paraId="1036306E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93411" w14:textId="11496D99" w:rsidR="005B56E3" w:rsidRPr="005B56E3" w:rsidRDefault="00A71730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R-404A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7DDE" w14:textId="77777777" w:rsidR="005B56E3" w:rsidRPr="005B56E3" w:rsidRDefault="005B56E3" w:rsidP="00A71730">
            <w:pPr>
              <w:keepNext/>
              <w:keepLines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3,922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73B6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10.17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FBA39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7.47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03E3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8.39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D382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7.00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1D56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15.92</w:t>
            </w:r>
          </w:p>
        </w:tc>
      </w:tr>
      <w:tr w:rsidR="005B56E3" w:rsidRPr="005B56E3" w14:paraId="41056DD2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AAAE" w14:textId="5FC917CC" w:rsidR="005B56E3" w:rsidRPr="005B56E3" w:rsidRDefault="00A71730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R-410A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C89F6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2,088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5776A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11.93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2D733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16.49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6BA7B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13.07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03BD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15.03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114D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18.72</w:t>
            </w:r>
          </w:p>
        </w:tc>
      </w:tr>
      <w:tr w:rsidR="005B56E3" w:rsidRPr="005B56E3" w14:paraId="2233FB2C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E9A2" w14:textId="3FBA09D2" w:rsidR="005B56E3" w:rsidRPr="005B56E3" w:rsidRDefault="00A71730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R-507A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A53E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3,985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540F9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0.20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5743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0.89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982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1.69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5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4.48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1B95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3.29</w:t>
            </w:r>
          </w:p>
        </w:tc>
      </w:tr>
      <w:tr w:rsidR="005B56E3" w:rsidRPr="005B56E3" w14:paraId="4C12A97C" w14:textId="77777777" w:rsidTr="005B56E3">
        <w:trPr>
          <w:trHeight w:val="66"/>
        </w:trPr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8ADF" w14:textId="265E468D" w:rsidR="005B56E3" w:rsidRPr="005B56E3" w:rsidRDefault="00A71730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أخرى</w:t>
            </w:r>
            <w:r w:rsidR="005B56E3" w:rsidRPr="005B56E3">
              <w:rPr>
                <w:sz w:val="20"/>
                <w:rtl/>
                <w:lang w:bidi="ar-LB"/>
              </w:rPr>
              <w:t>**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5637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2.02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6793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4.09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6C50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4.25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00EB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3.12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8A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4.80</w:t>
            </w:r>
          </w:p>
        </w:tc>
      </w:tr>
      <w:tr w:rsidR="005B56E3" w:rsidRPr="005B56E3" w14:paraId="55CB339E" w14:textId="77777777" w:rsidTr="005B56E3"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174" w14:textId="123F296A" w:rsidR="005B56E3" w:rsidRPr="005B56E3" w:rsidRDefault="005B56E3" w:rsidP="00A71730">
            <w:pPr>
              <w:keepNext/>
              <w:keepLines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eastAsia="en-CA" w:bidi="ar-LB"/>
              </w:rPr>
              <w:t>(طن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C5BB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29.77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5F51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45.69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82BE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44.32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5E1C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44.32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1CA8" w14:textId="77777777" w:rsidR="005B56E3" w:rsidRPr="005B56E3" w:rsidRDefault="005B56E3" w:rsidP="00A71730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68.30</w:t>
            </w:r>
          </w:p>
        </w:tc>
      </w:tr>
      <w:tr w:rsidR="005B56E3" w:rsidRPr="005B56E3" w14:paraId="550F43DF" w14:textId="77777777" w:rsidTr="005B56E3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2563" w14:textId="79A17010" w:rsidR="005B56E3" w:rsidRPr="005B56E3" w:rsidRDefault="005B56E3" w:rsidP="00930748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sz w:val="20"/>
                <w:rtl/>
                <w:lang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D562AD"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D562AD">
              <w:rPr>
                <w:b/>
                <w:bCs/>
                <w:sz w:val="20"/>
                <w:rtl/>
                <w:lang w:bidi="ar-LB"/>
              </w:rPr>
              <w:t>ثاني</w:t>
            </w:r>
            <w:r w:rsidR="00FE698D">
              <w:rPr>
                <w:b/>
                <w:bCs/>
                <w:sz w:val="20"/>
                <w:vertAlign w:val="subscript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B56E3">
              <w:rPr>
                <w:b/>
                <w:bCs/>
                <w:sz w:val="20"/>
                <w:rtl/>
                <w:lang w:bidi="ar-LB"/>
              </w:rPr>
              <w:t>الكربون</w:t>
            </w:r>
          </w:p>
        </w:tc>
      </w:tr>
      <w:tr w:rsidR="00411801" w:rsidRPr="005B56E3" w14:paraId="5EBDFC49" w14:textId="77777777" w:rsidTr="001B34BC">
        <w:trPr>
          <w:trHeight w:val="159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940F" w14:textId="7945BD18" w:rsidR="00411801" w:rsidRPr="001B34BC" w:rsidRDefault="00411801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الهيدروفلوروكربون-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134a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D951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1,430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868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7,802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01C6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23,969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C34D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24,198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0278E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21,018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5079" w14:textId="77777777" w:rsidR="00411801" w:rsidRPr="005B56E3" w:rsidRDefault="00411801" w:rsidP="00A71730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36,578</w:t>
            </w:r>
          </w:p>
        </w:tc>
      </w:tr>
      <w:tr w:rsidR="00411801" w:rsidRPr="005B56E3" w14:paraId="78527F92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D8D" w14:textId="1E0EECB0" w:rsidR="00411801" w:rsidRPr="005B56E3" w:rsidRDefault="00411801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R-404A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CCAE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3,922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FC9D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39,870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DEDE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29,285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973B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32,896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C8F33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27,470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460F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62,433</w:t>
            </w:r>
          </w:p>
        </w:tc>
      </w:tr>
      <w:tr w:rsidR="00411801" w:rsidRPr="005B56E3" w14:paraId="6B4374EA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EC61" w14:textId="79B768C9" w:rsidR="00411801" w:rsidRPr="005B56E3" w:rsidRDefault="00411801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R-410A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0980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2,088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392E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24,896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9711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34,418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3CAB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27,281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C4FA1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31,373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8F5C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39,069</w:t>
            </w:r>
          </w:p>
        </w:tc>
      </w:tr>
      <w:tr w:rsidR="00411801" w:rsidRPr="005B56E3" w14:paraId="57CBD2C6" w14:textId="77777777" w:rsidTr="001B34BC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3391" w14:textId="6FA9B851" w:rsidR="00411801" w:rsidRPr="005B56E3" w:rsidRDefault="00411801" w:rsidP="00930748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المادة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lang w:bidi="ar-LB"/>
              </w:rPr>
              <w:t>R-507A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ED36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sz w:val="20"/>
                <w:rtl/>
                <w:lang w:bidi="ar-LB"/>
              </w:rPr>
              <w:t>3,985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88C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797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FB15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3,543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47F2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6,734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3D75F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17,836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23CB" w14:textId="77777777" w:rsidR="00411801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13,121</w:t>
            </w:r>
          </w:p>
        </w:tc>
      </w:tr>
      <w:tr w:rsidR="005B56E3" w:rsidRPr="005B56E3" w14:paraId="23B9AE83" w14:textId="77777777" w:rsidTr="005B56E3"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E054" w14:textId="6FEB3D4C" w:rsidR="005B56E3" w:rsidRPr="005B56E3" w:rsidRDefault="00411801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highlight w:val="cyan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أخرى</w:t>
            </w:r>
            <w:r w:rsidRPr="005B56E3">
              <w:rPr>
                <w:sz w:val="20"/>
                <w:rtl/>
                <w:lang w:bidi="ar-LB"/>
              </w:rPr>
              <w:t>**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CDA8" w14:textId="77777777" w:rsidR="005B56E3" w:rsidRPr="005B56E3" w:rsidRDefault="005B56E3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2,845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8962" w14:textId="77777777" w:rsidR="005B56E3" w:rsidRPr="005B56E3" w:rsidRDefault="005B56E3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6,230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6F42" w14:textId="77777777" w:rsidR="005B56E3" w:rsidRPr="005B56E3" w:rsidRDefault="005B56E3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8,166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11E27" w14:textId="77777777" w:rsidR="005B56E3" w:rsidRPr="005B56E3" w:rsidRDefault="005B56E3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5,265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C93" w14:textId="77777777" w:rsidR="005B56E3" w:rsidRPr="005B56E3" w:rsidRDefault="005B56E3" w:rsidP="00A71730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B56E3">
              <w:rPr>
                <w:color w:val="000000"/>
                <w:sz w:val="20"/>
                <w:rtl/>
                <w:lang w:bidi="ar-LB"/>
              </w:rPr>
              <w:t>7,008</w:t>
            </w:r>
          </w:p>
        </w:tc>
      </w:tr>
      <w:tr w:rsidR="005B56E3" w:rsidRPr="005B56E3" w14:paraId="42038F81" w14:textId="77777777" w:rsidTr="005B56E3"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9BDA" w14:textId="4E6756EC" w:rsidR="005B56E3" w:rsidRPr="005B56E3" w:rsidRDefault="005E7F65" w:rsidP="005E7F65">
            <w:pPr>
              <w:shd w:val="clear" w:color="auto" w:fill="FFFFFF" w:themeFill="background1"/>
              <w:suppressAutoHyphens/>
              <w:bidi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B56E3" w:rsidRPr="005B56E3">
              <w:rPr>
                <w:b/>
                <w:bCs/>
                <w:sz w:val="20"/>
                <w:rtl/>
                <w:lang w:bidi="ar-LB"/>
              </w:rPr>
              <w:t>(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B56E3" w:rsidRPr="005B56E3">
              <w:rPr>
                <w:b/>
                <w:bCs/>
                <w:sz w:val="20"/>
                <w:rtl/>
                <w:lang w:bidi="ar-LB"/>
              </w:rPr>
              <w:t>طن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من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B56E3" w:rsidRPr="005B56E3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ثاني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أكسيد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الكربون</w:t>
            </w:r>
            <w:r w:rsidR="005B56E3" w:rsidRPr="005B56E3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BFE1" w14:textId="77777777" w:rsidR="005B56E3" w:rsidRPr="005B56E3" w:rsidRDefault="005B56E3" w:rsidP="006624F2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76,210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F1BA" w14:textId="77777777" w:rsidR="005B56E3" w:rsidRPr="005B56E3" w:rsidRDefault="005B56E3" w:rsidP="006624F2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97,445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685B" w14:textId="77777777" w:rsidR="005B56E3" w:rsidRPr="005B56E3" w:rsidRDefault="005B56E3" w:rsidP="006624F2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99,275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E213C" w14:textId="77777777" w:rsidR="005B56E3" w:rsidRPr="005B56E3" w:rsidRDefault="005B56E3" w:rsidP="006624F2">
            <w:pPr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102,962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BAC8" w14:textId="77777777" w:rsidR="005B56E3" w:rsidRPr="005B56E3" w:rsidRDefault="005B56E3" w:rsidP="006624F2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B56E3">
              <w:rPr>
                <w:b/>
                <w:bCs/>
                <w:color w:val="000000"/>
                <w:sz w:val="20"/>
                <w:rtl/>
                <w:lang w:bidi="ar-LB"/>
              </w:rPr>
              <w:t>158,209</w:t>
            </w:r>
          </w:p>
        </w:tc>
      </w:tr>
    </w:tbl>
    <w:p w14:paraId="1DA523A7" w14:textId="1CC6EE0F" w:rsidR="005B56E3" w:rsidRPr="00B713F4" w:rsidRDefault="005B56E3" w:rsidP="00B713F4">
      <w:pPr>
        <w:bidi/>
        <w:rPr>
          <w:sz w:val="20"/>
          <w:rtl/>
          <w:lang w:bidi="ar-LB"/>
        </w:rPr>
      </w:pPr>
      <w:r w:rsidRPr="00584B05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انظر</w:t>
      </w:r>
      <w:r w:rsidR="00FE698D">
        <w:rPr>
          <w:sz w:val="20"/>
          <w:rtl/>
          <w:lang w:bidi="ar-LB"/>
        </w:rPr>
        <w:t xml:space="preserve"> </w:t>
      </w:r>
      <w:r w:rsidR="00584B05">
        <w:rPr>
          <w:sz w:val="20"/>
          <w:rtl/>
          <w:lang w:bidi="ar-LB"/>
        </w:rPr>
        <w:t>المرفق</w:t>
      </w:r>
      <w:r w:rsidR="00FE698D">
        <w:rPr>
          <w:sz w:val="20"/>
          <w:rtl/>
          <w:lang w:bidi="ar-LB"/>
        </w:rPr>
        <w:t xml:space="preserve"> </w:t>
      </w:r>
      <w:r w:rsidR="00584B05">
        <w:rPr>
          <w:sz w:val="20"/>
          <w:rtl/>
          <w:lang w:bidi="ar-LB"/>
        </w:rPr>
        <w:t>الثالث</w:t>
      </w:r>
      <w:r w:rsidR="00FE698D">
        <w:rPr>
          <w:sz w:val="20"/>
          <w:rtl/>
          <w:lang w:bidi="ar-LB"/>
        </w:rPr>
        <w:t xml:space="preserve"> </w:t>
      </w:r>
      <w:r w:rsidR="00584B05">
        <w:rPr>
          <w:sz w:val="20"/>
          <w:rtl/>
          <w:lang w:bidi="ar-LB"/>
        </w:rPr>
        <w:t>ب</w:t>
      </w:r>
      <w:r w:rsidRPr="00584B05">
        <w:rPr>
          <w:sz w:val="20"/>
          <w:rtl/>
          <w:lang w:bidi="ar-LB"/>
        </w:rPr>
        <w:t>هذه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الوثيقة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للحصول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على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تفاصيل</w:t>
      </w:r>
      <w:r w:rsidR="00FE698D">
        <w:rPr>
          <w:sz w:val="20"/>
          <w:rtl/>
          <w:lang w:bidi="ar-LB"/>
        </w:rPr>
        <w:t xml:space="preserve"> </w:t>
      </w:r>
      <w:r w:rsidR="00584B05">
        <w:rPr>
          <w:sz w:val="20"/>
          <w:rtl/>
          <w:lang w:bidi="ar-LB"/>
        </w:rPr>
        <w:t>ال</w:t>
      </w:r>
      <w:r w:rsidRPr="00584B05">
        <w:rPr>
          <w:sz w:val="20"/>
          <w:rtl/>
          <w:lang w:bidi="ar-LB"/>
        </w:rPr>
        <w:t>استهلاك</w:t>
      </w:r>
      <w:r w:rsidR="00FE698D">
        <w:rPr>
          <w:sz w:val="20"/>
          <w:rtl/>
          <w:lang w:bidi="ar-LB"/>
        </w:rPr>
        <w:t xml:space="preserve"> </w:t>
      </w:r>
      <w:r w:rsidR="00584B05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المادة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7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حسب</w:t>
      </w:r>
      <w:r w:rsidR="00FE698D">
        <w:rPr>
          <w:sz w:val="20"/>
          <w:rtl/>
          <w:lang w:bidi="ar-LB"/>
        </w:rPr>
        <w:t xml:space="preserve"> </w:t>
      </w:r>
      <w:r w:rsidRPr="00584B05">
        <w:rPr>
          <w:sz w:val="20"/>
          <w:rtl/>
          <w:lang w:bidi="ar-LB"/>
        </w:rPr>
        <w:t>البلد</w:t>
      </w:r>
    </w:p>
    <w:p w14:paraId="635584B3" w14:textId="24D24097" w:rsidR="005B1901" w:rsidRDefault="00FD0C53" w:rsidP="006E5308">
      <w:pPr>
        <w:bidi/>
        <w:rPr>
          <w:sz w:val="18"/>
          <w:szCs w:val="18"/>
          <w:lang w:bidi="ar-LB"/>
        </w:rPr>
      </w:pPr>
      <w:r w:rsidRPr="00B713F4">
        <w:rPr>
          <w:sz w:val="20"/>
          <w:rtl/>
          <w:lang w:bidi="ar-LB"/>
        </w:rPr>
        <w:t>**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تشمل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الهيدروفلوروكربون-32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و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الهيدروفلوروكربون-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143a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rtl/>
          <w:lang w:bidi="ar-LB"/>
        </w:rPr>
        <w:t>و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الهيدروفلوروكربون-</w:t>
      </w:r>
      <w:r w:rsidR="005B1901">
        <w:rPr>
          <w:sz w:val="18"/>
          <w:szCs w:val="18"/>
          <w:lang w:bidi="ar-LB"/>
        </w:rPr>
        <w:t>152a</w:t>
      </w:r>
      <w:r w:rsidR="00FE698D">
        <w:rPr>
          <w:sz w:val="20"/>
          <w:rtl/>
          <w:lang w:bidi="ar-LB"/>
        </w:rPr>
        <w:t xml:space="preserve"> </w:t>
      </w:r>
      <w:r w:rsidRPr="00B713F4">
        <w:rPr>
          <w:sz w:val="20"/>
          <w:rtl/>
          <w:lang w:bidi="ar-LB"/>
        </w:rPr>
        <w:t>و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الهيدروفلوروكربون-23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و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20"/>
          <w:rtl/>
          <w:lang w:bidi="ar-LB"/>
        </w:rPr>
        <w:t>المواد</w:t>
      </w:r>
      <w:r w:rsidR="00FE698D">
        <w:rPr>
          <w:sz w:val="20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R-407A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rtl/>
          <w:lang w:val="en-US" w:bidi="ar-LB"/>
        </w:rPr>
        <w:t>و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R407C</w:t>
      </w:r>
      <w:r w:rsidR="00FE698D">
        <w:rPr>
          <w:sz w:val="18"/>
          <w:szCs w:val="18"/>
          <w:rtl/>
          <w:lang w:bidi="ar-LB"/>
        </w:rPr>
        <w:t xml:space="preserve"> </w:t>
      </w:r>
      <w:r w:rsidR="006E5308">
        <w:rPr>
          <w:sz w:val="18"/>
          <w:szCs w:val="18"/>
          <w:rtl/>
          <w:lang w:bidi="ar-LB"/>
        </w:rPr>
        <w:t>و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R-427A</w:t>
      </w:r>
      <w:r w:rsidR="00FE698D">
        <w:rPr>
          <w:sz w:val="18"/>
          <w:szCs w:val="18"/>
          <w:rtl/>
          <w:lang w:bidi="ar-LB"/>
        </w:rPr>
        <w:t xml:space="preserve"> </w:t>
      </w:r>
      <w:r w:rsidR="006E5308">
        <w:rPr>
          <w:sz w:val="18"/>
          <w:szCs w:val="18"/>
          <w:rtl/>
          <w:lang w:bidi="ar-LB"/>
        </w:rPr>
        <w:t>و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R-438A</w:t>
      </w:r>
      <w:r w:rsidR="00FE698D">
        <w:rPr>
          <w:sz w:val="18"/>
          <w:szCs w:val="18"/>
          <w:rtl/>
          <w:lang w:val="en-US" w:bidi="ar-LB"/>
        </w:rPr>
        <w:t xml:space="preserve"> </w:t>
      </w:r>
      <w:r w:rsidR="006E5308">
        <w:rPr>
          <w:sz w:val="18"/>
          <w:szCs w:val="18"/>
          <w:rtl/>
          <w:lang w:bidi="ar-LB"/>
        </w:rPr>
        <w:t>و</w:t>
      </w:r>
      <w:r w:rsidR="00FE698D">
        <w:rPr>
          <w:sz w:val="18"/>
          <w:szCs w:val="18"/>
          <w:rtl/>
          <w:lang w:bidi="ar-LB"/>
        </w:rPr>
        <w:t xml:space="preserve"> </w:t>
      </w:r>
      <w:r w:rsidR="005B1901">
        <w:rPr>
          <w:sz w:val="18"/>
          <w:szCs w:val="18"/>
          <w:lang w:bidi="ar-LB"/>
        </w:rPr>
        <w:t>R-507C</w:t>
      </w:r>
    </w:p>
    <w:p w14:paraId="62D0A85B" w14:textId="77777777" w:rsidR="003B1B37" w:rsidRDefault="003B1B37" w:rsidP="005B1901">
      <w:pPr>
        <w:bidi/>
        <w:rPr>
          <w:i/>
          <w:iCs/>
          <w:sz w:val="26"/>
          <w:szCs w:val="26"/>
          <w:rtl/>
          <w:lang w:bidi="ar-LB"/>
        </w:rPr>
      </w:pPr>
    </w:p>
    <w:p w14:paraId="79D7A962" w14:textId="27855434" w:rsidR="00FD0C53" w:rsidRDefault="00FD0C53" w:rsidP="00C31EB3">
      <w:pPr>
        <w:bidi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خط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الأساس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C31EB3">
        <w:rPr>
          <w:i/>
          <w:iCs/>
          <w:sz w:val="26"/>
          <w:szCs w:val="26"/>
          <w:rtl/>
          <w:lang w:bidi="ar-LB"/>
        </w:rPr>
        <w:t>المحدد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C31EB3">
        <w:rPr>
          <w:i/>
          <w:iCs/>
          <w:sz w:val="26"/>
          <w:szCs w:val="26"/>
          <w:rtl/>
          <w:lang w:bidi="ar-LB"/>
        </w:rPr>
        <w:t>للمواد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C31EB3">
        <w:rPr>
          <w:i/>
          <w:iCs/>
          <w:sz w:val="26"/>
          <w:szCs w:val="26"/>
          <w:rtl/>
          <w:lang w:bidi="ar-LB"/>
        </w:rPr>
        <w:t>الهيدروفلوروكربونية</w:t>
      </w:r>
    </w:p>
    <w:p w14:paraId="618A1E3E" w14:textId="77777777" w:rsidR="00C31EB3" w:rsidRPr="00DB14F5" w:rsidRDefault="00C31EB3" w:rsidP="00C31EB3">
      <w:pPr>
        <w:bidi/>
        <w:rPr>
          <w:i/>
          <w:iCs/>
          <w:sz w:val="26"/>
          <w:szCs w:val="26"/>
          <w:rtl/>
          <w:lang w:bidi="ar-LB"/>
        </w:rPr>
      </w:pPr>
    </w:p>
    <w:p w14:paraId="0AB7244B" w14:textId="572F80E0" w:rsidR="00FD0C53" w:rsidRPr="00DB14F5" w:rsidRDefault="00D00A9A" w:rsidP="0022320D">
      <w:pPr>
        <w:pStyle w:val="Heading1"/>
        <w:bidi/>
        <w:rPr>
          <w:sz w:val="26"/>
          <w:szCs w:val="26"/>
          <w:rtl/>
          <w:lang w:bidi="ar-LB"/>
        </w:rPr>
      </w:pPr>
      <w:bookmarkStart w:id="12" w:name="_Hlk118781799"/>
      <w:r>
        <w:rPr>
          <w:sz w:val="26"/>
          <w:szCs w:val="26"/>
          <w:rtl/>
          <w:lang w:bidi="ar-LB"/>
        </w:rPr>
        <w:t>أبلغت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bookmarkEnd w:id="12"/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2020-</w:t>
      </w:r>
      <w:r w:rsidR="00FD0C53" w:rsidRPr="00DB14F5">
        <w:rPr>
          <w:sz w:val="26"/>
          <w:szCs w:val="26"/>
          <w:rtl/>
          <w:lang w:bidi="ar-LB"/>
        </w:rPr>
        <w:t>2022.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وكانت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خطوط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بإجمالي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171</w:t>
      </w:r>
      <w:r>
        <w:rPr>
          <w:sz w:val="26"/>
          <w:szCs w:val="26"/>
          <w:rtl/>
          <w:lang w:bidi="ar-LB"/>
        </w:rPr>
        <w:t>,271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00A9A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طريق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65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خطوط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</w:t>
      </w:r>
      <w:r>
        <w:rPr>
          <w:sz w:val="26"/>
          <w:szCs w:val="26"/>
          <w:rtl/>
          <w:lang w:bidi="ar-LB"/>
        </w:rPr>
        <w:t>كلورو</w:t>
      </w:r>
      <w:r w:rsidR="00FD0C53" w:rsidRPr="00DB14F5">
        <w:rPr>
          <w:sz w:val="26"/>
          <w:szCs w:val="26"/>
          <w:rtl/>
          <w:lang w:bidi="ar-LB"/>
        </w:rPr>
        <w:t>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(المعبر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عنها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22320D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الكربون)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متوسط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 w:rsidR="0022320D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القترة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2020</w:t>
      </w:r>
      <w:r w:rsidR="0022320D">
        <w:rPr>
          <w:sz w:val="26"/>
          <w:szCs w:val="26"/>
          <w:rtl/>
          <w:lang w:bidi="ar-LB"/>
        </w:rPr>
        <w:noBreakHyphen/>
      </w:r>
      <w:r w:rsidR="00FD0C53" w:rsidRPr="00DB14F5">
        <w:rPr>
          <w:sz w:val="26"/>
          <w:szCs w:val="26"/>
          <w:rtl/>
          <w:lang w:bidi="ar-LB"/>
        </w:rPr>
        <w:t>2022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لكل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بلد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متوسط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وخطوط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العثور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الخاصة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بكل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22320D"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الوثيقة.</w:t>
      </w:r>
    </w:p>
    <w:p w14:paraId="2EF7F6B6" w14:textId="1073420F" w:rsidR="00FD0C53" w:rsidRPr="00DB14F5" w:rsidRDefault="00F36F36" w:rsidP="00F36F36">
      <w:pPr>
        <w:keepNext/>
        <w:suppressAutoHyphens/>
        <w:bidi/>
        <w:outlineLvl w:val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4-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bookmarkStart w:id="13" w:name="_Hlk131922742"/>
      <w:r w:rsidR="00FD0C53" w:rsidRPr="00DB14F5">
        <w:rPr>
          <w:b/>
          <w:bCs/>
          <w:sz w:val="26"/>
          <w:szCs w:val="26"/>
          <w:rtl/>
          <w:lang w:bidi="ar-LB"/>
        </w:rPr>
        <w:t>حساب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خط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الأساس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</w:t>
      </w:r>
      <w:r w:rsidR="00FD0C53" w:rsidRPr="00DB14F5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طن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مكافئ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F36F36">
        <w:rPr>
          <w:b/>
          <w:bCs/>
          <w:sz w:val="26"/>
          <w:szCs w:val="26"/>
          <w:rtl/>
          <w:lang w:bidi="ar-LB"/>
        </w:rPr>
        <w:t>ثاني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F36F36">
        <w:rPr>
          <w:b/>
          <w:bCs/>
          <w:sz w:val="26"/>
          <w:szCs w:val="26"/>
          <w:rtl/>
          <w:lang w:bidi="ar-LB"/>
        </w:rPr>
        <w:t>أكسيد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F36F36">
        <w:rPr>
          <w:b/>
          <w:bCs/>
          <w:sz w:val="26"/>
          <w:szCs w:val="26"/>
          <w:rtl/>
          <w:lang w:bidi="ar-LB"/>
        </w:rPr>
        <w:t>الكربون</w:t>
      </w:r>
      <w:r w:rsidR="00FD0C53" w:rsidRPr="00DB14F5">
        <w:rPr>
          <w:b/>
          <w:bCs/>
          <w:sz w:val="26"/>
          <w:szCs w:val="26"/>
          <w:rtl/>
          <w:lang w:bidi="ar-LB"/>
        </w:rPr>
        <w:t>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653"/>
        <w:gridCol w:w="1653"/>
        <w:gridCol w:w="1654"/>
      </w:tblGrid>
      <w:tr w:rsidR="00FD0C53" w:rsidRPr="00777EC4" w14:paraId="2508248E" w14:textId="77777777" w:rsidTr="00777EC4">
        <w:trPr>
          <w:trHeight w:val="255"/>
          <w:tblHeader/>
        </w:trPr>
        <w:tc>
          <w:tcPr>
            <w:tcW w:w="4390" w:type="dxa"/>
          </w:tcPr>
          <w:bookmarkEnd w:id="13"/>
          <w:p w14:paraId="79C0770F" w14:textId="0BA3100C" w:rsidR="00FD0C53" w:rsidRPr="00777EC4" w:rsidRDefault="00FD0C53" w:rsidP="00AF541F">
            <w:pPr>
              <w:bidi/>
              <w:jc w:val="center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sz w:val="20"/>
                <w:rtl/>
                <w:lang w:bidi="ar-LB"/>
              </w:rPr>
              <w:t>مكونات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77EC4">
              <w:rPr>
                <w:b/>
                <w:bCs/>
                <w:sz w:val="20"/>
                <w:rtl/>
                <w:lang w:bidi="ar-LB"/>
              </w:rPr>
              <w:t>حساب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77EC4">
              <w:rPr>
                <w:b/>
                <w:bCs/>
                <w:sz w:val="20"/>
                <w:rtl/>
                <w:lang w:bidi="ar-LB"/>
              </w:rPr>
              <w:t>خط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777EC4">
              <w:rPr>
                <w:b/>
                <w:bCs/>
                <w:sz w:val="20"/>
                <w:rtl/>
                <w:lang w:bidi="ar-LB"/>
              </w:rPr>
              <w:t>الأساس</w:t>
            </w:r>
          </w:p>
        </w:tc>
        <w:tc>
          <w:tcPr>
            <w:tcW w:w="1653" w:type="dxa"/>
          </w:tcPr>
          <w:p w14:paraId="67A47D92" w14:textId="77777777" w:rsidR="00FD0C53" w:rsidRPr="00777EC4" w:rsidRDefault="00FD0C53" w:rsidP="00AF541F">
            <w:pPr>
              <w:bidi/>
              <w:jc w:val="center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sz w:val="20"/>
                <w:rtl/>
                <w:lang w:bidi="ar-LB"/>
              </w:rPr>
              <w:t>2020</w:t>
            </w:r>
          </w:p>
        </w:tc>
        <w:tc>
          <w:tcPr>
            <w:tcW w:w="1653" w:type="dxa"/>
          </w:tcPr>
          <w:p w14:paraId="2C724573" w14:textId="77777777" w:rsidR="00FD0C53" w:rsidRPr="00777EC4" w:rsidRDefault="00FD0C53" w:rsidP="00AF541F">
            <w:pPr>
              <w:bidi/>
              <w:jc w:val="center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sz w:val="20"/>
                <w:rtl/>
                <w:lang w:bidi="ar-LB"/>
              </w:rPr>
              <w:t>2021</w:t>
            </w:r>
          </w:p>
        </w:tc>
        <w:tc>
          <w:tcPr>
            <w:tcW w:w="1654" w:type="dxa"/>
          </w:tcPr>
          <w:p w14:paraId="36DF0679" w14:textId="77777777" w:rsidR="00FD0C53" w:rsidRPr="00777EC4" w:rsidRDefault="00FD0C53" w:rsidP="00AF541F">
            <w:pPr>
              <w:bidi/>
              <w:jc w:val="center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sz w:val="20"/>
                <w:rtl/>
                <w:lang w:bidi="ar-LB"/>
              </w:rPr>
              <w:t>2022</w:t>
            </w:r>
          </w:p>
        </w:tc>
      </w:tr>
      <w:tr w:rsidR="00FD0C53" w:rsidRPr="00777EC4" w14:paraId="0D53EB28" w14:textId="77777777" w:rsidTr="00777EC4">
        <w:trPr>
          <w:trHeight w:val="255"/>
        </w:trPr>
        <w:tc>
          <w:tcPr>
            <w:tcW w:w="4390" w:type="dxa"/>
          </w:tcPr>
          <w:p w14:paraId="446F11D6" w14:textId="6A1336C5" w:rsidR="00FD0C53" w:rsidRPr="00777EC4" w:rsidRDefault="00FD0C53" w:rsidP="002C7531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sz w:val="20"/>
                <w:rtl/>
                <w:lang w:bidi="ar-LB"/>
              </w:rPr>
              <w:t>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C7531">
              <w:rPr>
                <w:sz w:val="20"/>
                <w:rtl/>
                <w:lang w:bidi="ar-LB"/>
              </w:rPr>
              <w:t>ا</w:t>
            </w:r>
            <w:r w:rsidR="00A02BB5">
              <w:rPr>
                <w:sz w:val="20"/>
                <w:rtl/>
                <w:lang w:bidi="ar-LB"/>
              </w:rPr>
              <w:t>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الهيدروفلوروكربون</w:t>
            </w:r>
            <w:r w:rsidR="00E73FD3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2C7531" w:rsidRPr="00777EC4">
              <w:rPr>
                <w:sz w:val="20"/>
                <w:rtl/>
                <w:lang w:bidi="ar-LB"/>
              </w:rPr>
              <w:t>السنوي</w:t>
            </w:r>
          </w:p>
        </w:tc>
        <w:tc>
          <w:tcPr>
            <w:tcW w:w="1653" w:type="dxa"/>
          </w:tcPr>
          <w:p w14:paraId="740C05B2" w14:textId="77777777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color w:val="000000"/>
                <w:sz w:val="20"/>
                <w:rtl/>
                <w:lang w:bidi="ar-LB"/>
              </w:rPr>
              <w:t>97,445</w:t>
            </w:r>
          </w:p>
        </w:tc>
        <w:tc>
          <w:tcPr>
            <w:tcW w:w="1653" w:type="dxa"/>
          </w:tcPr>
          <w:p w14:paraId="0C437E65" w14:textId="77777777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color w:val="000000"/>
                <w:sz w:val="20"/>
                <w:rtl/>
                <w:lang w:bidi="ar-LB"/>
              </w:rPr>
              <w:t>99,275</w:t>
            </w:r>
          </w:p>
        </w:tc>
        <w:tc>
          <w:tcPr>
            <w:tcW w:w="1654" w:type="dxa"/>
          </w:tcPr>
          <w:p w14:paraId="14549E91" w14:textId="77777777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color w:val="000000"/>
                <w:sz w:val="20"/>
                <w:rtl/>
                <w:lang w:bidi="ar-LB"/>
              </w:rPr>
              <w:t>102,962</w:t>
            </w:r>
          </w:p>
        </w:tc>
      </w:tr>
      <w:tr w:rsidR="00FD0C53" w:rsidRPr="00777EC4" w14:paraId="3B38069D" w14:textId="77777777" w:rsidTr="00777EC4">
        <w:trPr>
          <w:trHeight w:val="255"/>
        </w:trPr>
        <w:tc>
          <w:tcPr>
            <w:tcW w:w="4390" w:type="dxa"/>
          </w:tcPr>
          <w:p w14:paraId="67712622" w14:textId="3A28DBCF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sz w:val="20"/>
                <w:rtl/>
                <w:lang w:bidi="ar-LB"/>
              </w:rPr>
              <w:t>متوسط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02BB5">
              <w:rPr>
                <w:sz w:val="20"/>
                <w:rtl/>
                <w:lang w:bidi="ar-LB"/>
              </w:rPr>
              <w:t>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الهيدروفلوروكربون</w:t>
            </w:r>
            <w:r w:rsidR="00E73FD3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في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02BB5">
              <w:rPr>
                <w:sz w:val="20"/>
                <w:rtl/>
                <w:lang w:bidi="ar-LB"/>
              </w:rPr>
              <w:t>القترة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02BB5">
              <w:rPr>
                <w:sz w:val="20"/>
                <w:rtl/>
                <w:lang w:bidi="ar-LB"/>
              </w:rPr>
              <w:t>2020</w:t>
            </w:r>
            <w:r w:rsidR="00A02BB5">
              <w:rPr>
                <w:sz w:val="20"/>
                <w:rtl/>
                <w:lang w:bidi="ar-LB"/>
              </w:rPr>
              <w:noBreakHyphen/>
            </w:r>
            <w:r w:rsidRPr="00777EC4">
              <w:rPr>
                <w:sz w:val="20"/>
                <w:rtl/>
                <w:lang w:bidi="ar-LB"/>
              </w:rPr>
              <w:t>2022</w:t>
            </w:r>
          </w:p>
        </w:tc>
        <w:tc>
          <w:tcPr>
            <w:tcW w:w="4960" w:type="dxa"/>
            <w:gridSpan w:val="3"/>
          </w:tcPr>
          <w:p w14:paraId="7AD0E6ED" w14:textId="77777777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sz w:val="20"/>
                <w:rtl/>
                <w:lang w:bidi="ar-LB"/>
              </w:rPr>
              <w:t>99,894</w:t>
            </w:r>
          </w:p>
        </w:tc>
      </w:tr>
      <w:tr w:rsidR="00FD0C53" w:rsidRPr="00777EC4" w14:paraId="69CE4983" w14:textId="77777777" w:rsidTr="00777EC4">
        <w:trPr>
          <w:trHeight w:val="255"/>
        </w:trPr>
        <w:tc>
          <w:tcPr>
            <w:tcW w:w="4390" w:type="dxa"/>
          </w:tcPr>
          <w:p w14:paraId="6F6279E4" w14:textId="13077AA3" w:rsidR="00FD0C53" w:rsidRPr="00777EC4" w:rsidRDefault="00FD0C53" w:rsidP="00E73FD3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sz w:val="20"/>
                <w:rtl/>
                <w:lang w:bidi="ar-LB"/>
              </w:rPr>
              <w:t>خط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الأساس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E73FD3">
              <w:rPr>
                <w:sz w:val="20"/>
                <w:rtl/>
                <w:lang w:bidi="ar-LB"/>
              </w:rPr>
              <w:t>للمواد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الهيدروكلوروفلوروكربون</w:t>
            </w:r>
            <w:r w:rsidR="00E73FD3">
              <w:rPr>
                <w:sz w:val="20"/>
                <w:rtl/>
                <w:lang w:bidi="ar-LB"/>
              </w:rPr>
              <w:t>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777EC4">
              <w:rPr>
                <w:sz w:val="20"/>
                <w:rtl/>
                <w:lang w:bidi="ar-LB"/>
              </w:rPr>
              <w:t>(65%)</w:t>
            </w:r>
          </w:p>
        </w:tc>
        <w:tc>
          <w:tcPr>
            <w:tcW w:w="4960" w:type="dxa"/>
            <w:gridSpan w:val="3"/>
          </w:tcPr>
          <w:p w14:paraId="2FEB1D42" w14:textId="77777777" w:rsidR="00FD0C53" w:rsidRPr="00777EC4" w:rsidRDefault="00FD0C53" w:rsidP="00A02BB5">
            <w:pPr>
              <w:bidi/>
              <w:jc w:val="left"/>
              <w:rPr>
                <w:sz w:val="20"/>
                <w:highlight w:val="magenta"/>
                <w:rtl/>
                <w:lang w:bidi="ar-LB"/>
              </w:rPr>
            </w:pPr>
            <w:r w:rsidRPr="00777EC4">
              <w:rPr>
                <w:sz w:val="20"/>
                <w:rtl/>
                <w:lang w:bidi="ar-LB"/>
              </w:rPr>
              <w:t>71,377</w:t>
            </w:r>
          </w:p>
        </w:tc>
      </w:tr>
      <w:tr w:rsidR="00FD0C53" w:rsidRPr="00777EC4" w14:paraId="2F862CFC" w14:textId="77777777" w:rsidTr="00777EC4">
        <w:trPr>
          <w:trHeight w:val="255"/>
        </w:trPr>
        <w:tc>
          <w:tcPr>
            <w:tcW w:w="4390" w:type="dxa"/>
          </w:tcPr>
          <w:p w14:paraId="29E70CF2" w14:textId="3334DA60" w:rsidR="00FD0C53" w:rsidRPr="00777EC4" w:rsidRDefault="00E73FD3" w:rsidP="00AF541F">
            <w:pPr>
              <w:bidi/>
              <w:jc w:val="left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خط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الأساس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للمواد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73FD3">
              <w:rPr>
                <w:b/>
                <w:bCs/>
                <w:sz w:val="20"/>
                <w:rtl/>
                <w:lang w:bidi="ar-LB"/>
              </w:rPr>
              <w:t>الهيدروفلوروكربونية</w:t>
            </w:r>
          </w:p>
        </w:tc>
        <w:tc>
          <w:tcPr>
            <w:tcW w:w="4960" w:type="dxa"/>
            <w:gridSpan w:val="3"/>
          </w:tcPr>
          <w:p w14:paraId="1FE8580A" w14:textId="77777777" w:rsidR="00FD0C53" w:rsidRPr="00777EC4" w:rsidRDefault="00FD0C53" w:rsidP="00A02BB5">
            <w:pPr>
              <w:bidi/>
              <w:jc w:val="left"/>
              <w:rPr>
                <w:b/>
                <w:bCs/>
                <w:sz w:val="20"/>
                <w:highlight w:val="magenta"/>
                <w:rtl/>
                <w:lang w:bidi="ar-LB"/>
              </w:rPr>
            </w:pPr>
            <w:r w:rsidRPr="00777EC4">
              <w:rPr>
                <w:b/>
                <w:bCs/>
                <w:sz w:val="20"/>
                <w:rtl/>
                <w:lang w:bidi="ar-LB"/>
              </w:rPr>
              <w:t>171,271</w:t>
            </w:r>
          </w:p>
        </w:tc>
      </w:tr>
    </w:tbl>
    <w:p w14:paraId="49787F9C" w14:textId="3182F348" w:rsidR="00FD0C53" w:rsidRPr="00DB14F5" w:rsidRDefault="00FD0C53" w:rsidP="00FD0C53">
      <w:pPr>
        <w:keepNext/>
        <w:bidi/>
        <w:spacing w:before="240" w:after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lastRenderedPageBreak/>
        <w:t>تقرير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440CC3">
        <w:rPr>
          <w:i/>
          <w:iCs/>
          <w:sz w:val="26"/>
          <w:szCs w:val="26"/>
          <w:rtl/>
          <w:lang w:bidi="ar-LB"/>
        </w:rPr>
        <w:t>عن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تنفيذ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البرنامج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القطري</w:t>
      </w:r>
    </w:p>
    <w:p w14:paraId="2EC46920" w14:textId="27D22BDA" w:rsidR="00FD0C53" w:rsidRPr="00DB14F5" w:rsidRDefault="00A96739" w:rsidP="005D7776">
      <w:pPr>
        <w:pStyle w:val="Heading1"/>
        <w:keepNext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تتسق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القطاعية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قدمتها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تقريرها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البرامج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الواردة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بروتوكول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مونتريال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قدمت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ملفًا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خاطئا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الصندوق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الأطراف،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وشمل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البرنامج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القطري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طريق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الخطأ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lang w:bidi="ar-LB"/>
        </w:rPr>
        <w:t>R-507C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بدلاً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lang w:bidi="ar-LB"/>
        </w:rPr>
        <w:t>R-507A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كلتا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الحالتين،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طلب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تعيد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ملفها/تقريرها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الصحيح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أقرب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وقت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الاتساق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البرنامج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القطري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 w:rsidR="008A4AA1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5D7776">
        <w:rPr>
          <w:sz w:val="26"/>
          <w:szCs w:val="26"/>
          <w:rtl/>
          <w:lang w:bidi="ar-LB"/>
        </w:rPr>
        <w:t>7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4001C837" w14:textId="1F61F9CC" w:rsidR="00FD0C53" w:rsidRPr="00DB14F5" w:rsidRDefault="00FD0C53" w:rsidP="003D089E">
      <w:pPr>
        <w:pStyle w:val="Heading1"/>
        <w:keepNext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اتجاهات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استهلاك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3D089E">
        <w:rPr>
          <w:sz w:val="26"/>
          <w:szCs w:val="26"/>
          <w:u w:val="single"/>
          <w:rtl/>
          <w:lang w:bidi="ar-LB"/>
        </w:rPr>
        <w:t>المواد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الهيدروفلوروكربون</w:t>
      </w:r>
      <w:r w:rsidR="003D089E">
        <w:rPr>
          <w:sz w:val="26"/>
          <w:szCs w:val="26"/>
          <w:u w:val="single"/>
          <w:rtl/>
          <w:lang w:bidi="ar-LB"/>
        </w:rPr>
        <w:t>ية</w:t>
      </w:r>
    </w:p>
    <w:p w14:paraId="1F6ACCC9" w14:textId="573326CE" w:rsidR="00FD0C53" w:rsidRPr="00DB14F5" w:rsidRDefault="00FD0C53" w:rsidP="00774F30">
      <w:pPr>
        <w:pStyle w:val="Heading1"/>
        <w:keepNext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تتوافق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وبيانات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البرنامج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القطري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الميداني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معظم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ويعزى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ذلك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إلى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صغر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حجم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واردات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3D089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3D089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مقارنة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مناطق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أخرى</w:t>
      </w:r>
      <w:r w:rsidR="003D089E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وبسبب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وفورات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الحجم،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يستورد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سنوي</w:t>
      </w:r>
      <w:r w:rsidR="003D089E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ولكنهم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يحضرون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شحنات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أكبر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لاستخدامها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السنوات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التالية؛</w:t>
      </w:r>
      <w:r w:rsidR="00FE698D">
        <w:rPr>
          <w:sz w:val="26"/>
          <w:szCs w:val="26"/>
          <w:rtl/>
          <w:lang w:bidi="ar-LB"/>
        </w:rPr>
        <w:t xml:space="preserve"> </w:t>
      </w:r>
      <w:r w:rsidR="006F5AB0">
        <w:rPr>
          <w:sz w:val="26"/>
          <w:szCs w:val="26"/>
          <w:rtl/>
          <w:lang w:bidi="ar-LB"/>
        </w:rPr>
        <w:t>لذلك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الواردات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السنوات</w:t>
      </w:r>
      <w:r w:rsidR="008D2F94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يعكس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8D2F94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تقرير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البرنامج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8D2F94">
        <w:rPr>
          <w:sz w:val="26"/>
          <w:szCs w:val="26"/>
          <w:rtl/>
          <w:lang w:bidi="ar-LB"/>
        </w:rPr>
        <w:t>القطري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الواردات،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تعكس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البيانات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القطاعية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استخدام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74F30">
        <w:rPr>
          <w:sz w:val="26"/>
          <w:szCs w:val="26"/>
          <w:rtl/>
          <w:lang w:val="en-US" w:bidi="ar-LB"/>
        </w:rPr>
        <w:t>المواد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الهيدروفلوروكربون</w:t>
      </w:r>
      <w:r w:rsidR="00774F30">
        <w:rPr>
          <w:sz w:val="26"/>
          <w:szCs w:val="26"/>
          <w:rtl/>
          <w:lang w:val="en-US" w:bidi="ar-LB"/>
        </w:rPr>
        <w:t>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من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قبل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المستخدمين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النهائيين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المعنيين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جميع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التطبيقات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في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="00774F30">
        <w:rPr>
          <w:sz w:val="26"/>
          <w:szCs w:val="26"/>
          <w:rtl/>
          <w:lang w:val="en-US" w:bidi="ar-LB"/>
        </w:rPr>
        <w:t>السنة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sz w:val="26"/>
          <w:szCs w:val="26"/>
          <w:rtl/>
          <w:lang w:val="en-US" w:bidi="ar-LB"/>
        </w:rPr>
        <w:t>المعين</w:t>
      </w:r>
      <w:r w:rsidR="00774F30">
        <w:rPr>
          <w:sz w:val="26"/>
          <w:szCs w:val="26"/>
          <w:rtl/>
          <w:lang w:val="en-US" w:bidi="ar-LB"/>
        </w:rPr>
        <w:t>ة</w:t>
      </w:r>
      <w:r w:rsidRPr="00DB14F5">
        <w:rPr>
          <w:sz w:val="26"/>
          <w:szCs w:val="26"/>
          <w:lang w:val="en-US" w:bidi="ar-LB"/>
        </w:rPr>
        <w:t>.</w:t>
      </w:r>
    </w:p>
    <w:p w14:paraId="5F3EF696" w14:textId="67683CD8" w:rsidR="00FD0C53" w:rsidRPr="00DB14F5" w:rsidRDefault="00FD0C53" w:rsidP="00A40C03">
      <w:pPr>
        <w:pStyle w:val="Heading1"/>
        <w:keepNext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تُظهر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المسح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كليهما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اتجاهًا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متزايدًا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760C4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الملحوظ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2019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7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خاص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زاد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مقارنة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2019،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وظل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مستقرًا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نسبيًا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2022،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وأظهر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أخرى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54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المترية).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2019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و2020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شملت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760C47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بسبب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عدم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وجود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760C47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760C47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التشغيل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العامين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وفانواتو.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لذلك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مستوردي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6D55AD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حددتها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النمو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المرتفع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ملحوظًا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خاص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يليه</w:t>
      </w:r>
      <w:r w:rsidR="00FE698D">
        <w:rPr>
          <w:sz w:val="26"/>
          <w:szCs w:val="26"/>
          <w:rtl/>
          <w:lang w:bidi="ar-LB"/>
        </w:rPr>
        <w:t xml:space="preserve"> </w:t>
      </w:r>
      <w:r w:rsidR="006D55AD">
        <w:rPr>
          <w:sz w:val="26"/>
          <w:szCs w:val="26"/>
          <w:rtl/>
          <w:lang w:bidi="ar-LB"/>
        </w:rPr>
        <w:t>الهيدروفلوروكربون-</w:t>
      </w:r>
      <w:r w:rsidR="00FE698D">
        <w:rPr>
          <w:rtl/>
          <w:lang w:bidi="ar-LB"/>
        </w:rPr>
        <w:t xml:space="preserve"> </w:t>
      </w:r>
      <w:r w:rsidR="004851CD">
        <w:rPr>
          <w:lang w:val="en-US" w:bidi="ar-LB"/>
        </w:rPr>
        <w:t>.</w:t>
      </w:r>
      <w:r w:rsidR="006D55AD">
        <w:rPr>
          <w:lang w:bidi="ar-LB"/>
        </w:rPr>
        <w:t>134a</w:t>
      </w:r>
      <w:r w:rsidR="004851CD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أظهرت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نموًا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أنحاء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 w:rsidRPr="00DB14F5">
        <w:rPr>
          <w:sz w:val="26"/>
          <w:szCs w:val="26"/>
          <w:rtl/>
          <w:lang w:bidi="ar-LB"/>
        </w:rPr>
        <w:t>تشمل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نمو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والتبريد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لسفن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الأسماك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شهد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باستثناء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نموًا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A40C03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مقارنة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بالسنوات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السابقة.</w:t>
      </w:r>
    </w:p>
    <w:p w14:paraId="0D86C1D8" w14:textId="10DAF74D" w:rsidR="00FD0C53" w:rsidRPr="00DB14F5" w:rsidRDefault="00FD0C53" w:rsidP="00EE1522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A40C03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أساسي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للخدمة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الفرعي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السكني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(32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eastAsia="en-CA" w:bidi="ar-LB"/>
        </w:rPr>
        <w:t>26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الكربون)،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يليه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سفن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(16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و26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A40C03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A40C03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A40C03" w:rsidRPr="00DB14F5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(18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0E2DAD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و20</w:t>
      </w:r>
      <w:r w:rsidR="00FE698D">
        <w:rPr>
          <w:sz w:val="26"/>
          <w:szCs w:val="26"/>
          <w:rtl/>
          <w:lang w:bidi="ar-LB"/>
        </w:rPr>
        <w:t xml:space="preserve"> </w:t>
      </w:r>
      <w:r w:rsidR="00925EF2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925EF2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925EF2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925EF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925EF2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925EF2"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925EF2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925EF2" w:rsidRPr="00DB14F5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(21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و12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0E2DAD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0E2DAD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0E2DAD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0E2DAD" w:rsidRPr="00DB14F5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البارد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الصناعي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(5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و9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B622E4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B622E4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B622E4" w:rsidRPr="00DB14F5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والقطاعات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الأخرى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(9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EE1522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المتري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و7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eastAsia="en-CA" w:bidi="ar-LB"/>
        </w:rPr>
        <w:t>في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EE1522">
        <w:rPr>
          <w:sz w:val="26"/>
          <w:szCs w:val="26"/>
          <w:rtl/>
          <w:lang w:eastAsia="en-CA" w:bidi="ar-LB"/>
        </w:rPr>
        <w:t>المائة</w:t>
      </w:r>
      <w:r w:rsidR="00FE698D">
        <w:rPr>
          <w:sz w:val="26"/>
          <w:szCs w:val="26"/>
          <w:rtl/>
          <w:lang w:eastAsia="en-CA"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 w:rsidRPr="00A40C0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EE1522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 w:rsidRPr="00DB14F5">
        <w:rPr>
          <w:sz w:val="26"/>
          <w:szCs w:val="26"/>
          <w:rtl/>
          <w:lang w:bidi="ar-LB"/>
        </w:rPr>
        <w:t>الكربون</w:t>
      </w:r>
      <w:r w:rsidR="00EE1522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EE1522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و6.</w:t>
      </w:r>
    </w:p>
    <w:p w14:paraId="05C73DC9" w14:textId="727536FE" w:rsidR="00FD0C53" w:rsidRPr="00DB14F5" w:rsidRDefault="00A95D8E" w:rsidP="00A95D8E">
      <w:pPr>
        <w:pStyle w:val="Heading1"/>
        <w:keepNext/>
        <w:numPr>
          <w:ilvl w:val="0"/>
          <w:numId w:val="0"/>
        </w:numPr>
        <w:bidi/>
        <w:spacing w:before="240"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5-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جميع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قطاعات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الفرعية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لخدمة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</w:t>
      </w:r>
      <w:r w:rsidR="00FD0C53" w:rsidRPr="00DB14F5">
        <w:rPr>
          <w:b/>
          <w:bCs/>
          <w:sz w:val="26"/>
          <w:szCs w:val="26"/>
          <w:rtl/>
          <w:lang w:bidi="ar-LB"/>
        </w:rPr>
        <w:t>لتبريد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وتكييف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الهواء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بالطن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المتري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(2023)</w:t>
      </w:r>
    </w:p>
    <w:tbl>
      <w:tblPr>
        <w:bidiVisual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4"/>
        <w:gridCol w:w="1419"/>
        <w:gridCol w:w="1419"/>
        <w:gridCol w:w="581"/>
        <w:gridCol w:w="579"/>
        <w:gridCol w:w="582"/>
        <w:gridCol w:w="582"/>
        <w:gridCol w:w="580"/>
        <w:gridCol w:w="582"/>
        <w:gridCol w:w="646"/>
        <w:gridCol w:w="522"/>
      </w:tblGrid>
      <w:tr w:rsidR="00FD0C53" w:rsidRPr="00263422" w14:paraId="3DE2557C" w14:textId="77777777" w:rsidTr="00263422">
        <w:trPr>
          <w:trHeight w:val="444"/>
          <w:tblHeader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799F1FB" w14:textId="7777777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FD0C53" w:rsidRPr="00263422">
              <w:rPr>
                <w:b/>
                <w:bCs/>
                <w:sz w:val="20"/>
                <w:rtl/>
                <w:lang w:eastAsia="en-CA" w:bidi="ar-LB"/>
              </w:rPr>
              <w:t>قطاع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7E4F93B" w14:textId="7777777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FD0C53" w:rsidRPr="00263422">
              <w:rPr>
                <w:b/>
                <w:bCs/>
                <w:sz w:val="20"/>
                <w:rtl/>
                <w:lang w:eastAsia="en-CA" w:bidi="ar-LB"/>
              </w:rPr>
              <w:t>هيدروفلوروكربون-32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63A3E7A" w14:textId="401FA505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val="en-US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هيدروفلوروكربون-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134a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37B937B" w14:textId="42009D0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R-404A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6D5A242" w14:textId="65E49479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R-407A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CBEB03E" w14:textId="40A6760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R-407C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A7C1471" w14:textId="2E2E770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R-410A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E554" w14:textId="58C7DC9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R-507A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CF29CC9" w14:textId="24E58527" w:rsidR="00FD0C53" w:rsidRPr="00263422" w:rsidRDefault="00263422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R-513A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7275999E" w14:textId="77777777" w:rsidR="00FD0C53" w:rsidRPr="00263422" w:rsidRDefault="00FD0C53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49330FF" w14:textId="5A713A83" w:rsidR="00291FEA" w:rsidRDefault="00FD0C53" w:rsidP="00291FEA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حصة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br/>
              <w:t>الإجمالي</w:t>
            </w:r>
          </w:p>
          <w:p w14:paraId="3DCB5E02" w14:textId="77777777" w:rsidR="00FD0C53" w:rsidRPr="00263422" w:rsidRDefault="00FD0C53" w:rsidP="00291FEA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</w:tr>
      <w:tr w:rsidR="00FD0C53" w:rsidRPr="00263422" w14:paraId="36F3F0B6" w14:textId="77777777" w:rsidTr="00263422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EF638F6" w14:textId="2C9533B6" w:rsidR="00FD0C53" w:rsidRPr="00263422" w:rsidRDefault="00FD0C53" w:rsidP="00AF541F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قطاعات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الفرعية</w:t>
            </w:r>
          </w:p>
        </w:tc>
      </w:tr>
      <w:tr w:rsidR="00FD0C53" w:rsidRPr="00263422" w14:paraId="1C3D61EC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664A90" w14:textId="77777777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المنزلي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A4744FD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B2E6D1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2.04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1CA4CA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8EA962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A8F158F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E3ADC0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B50A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E62410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9025514" w14:textId="77777777" w:rsidR="00FD0C53" w:rsidRPr="00263422" w:rsidRDefault="00FD0C53" w:rsidP="00711D8B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2.04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869CE2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3</w:t>
            </w:r>
          </w:p>
        </w:tc>
      </w:tr>
      <w:tr w:rsidR="00FD0C53" w:rsidRPr="00263422" w14:paraId="7C79DFA9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E249B6" w14:textId="77777777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FD0C53" w:rsidRPr="00263422">
              <w:rPr>
                <w:sz w:val="20"/>
                <w:rtl/>
                <w:lang w:bidi="ar-LB"/>
              </w:rPr>
              <w:t>مستقل/</w:t>
            </w:r>
            <w:r>
              <w:rPr>
                <w:sz w:val="20"/>
                <w:rtl/>
                <w:lang w:bidi="ar-LB"/>
              </w:rPr>
              <w:t>ال</w:t>
            </w:r>
            <w:r w:rsidR="00FD0C53" w:rsidRPr="00263422">
              <w:rPr>
                <w:sz w:val="20"/>
                <w:rtl/>
                <w:lang w:bidi="ar-LB"/>
              </w:rPr>
              <w:t>تجاري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32C70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C0B01F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4.98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57E64E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4.85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2B1C4B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0E960E8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0.87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378144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6F780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0.39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931D59F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DD12CC" w14:textId="77777777" w:rsidR="00FD0C53" w:rsidRPr="00263422" w:rsidRDefault="00FD0C53" w:rsidP="00711D8B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11.11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726F461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18</w:t>
            </w:r>
          </w:p>
        </w:tc>
      </w:tr>
      <w:tr w:rsidR="00FD0C53" w:rsidRPr="00263422" w14:paraId="7C7B171F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865FF6" w14:textId="1D652DA4" w:rsidR="00FD0C53" w:rsidRPr="00263422" w:rsidRDefault="00FD0C53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التخزين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البارد/الصناعي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01C4D1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8C6345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6D29DF0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3.30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01B9BB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23F27F5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BECA07F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EE5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D258760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3C74CCF" w14:textId="77777777" w:rsidR="00FD0C53" w:rsidRPr="00263422" w:rsidRDefault="00FD0C53" w:rsidP="00711D8B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3.31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DA805B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5</w:t>
            </w:r>
          </w:p>
        </w:tc>
      </w:tr>
      <w:tr w:rsidR="00FD0C53" w:rsidRPr="00263422" w14:paraId="5329C360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32E80A" w14:textId="5D81A014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FD0C53" w:rsidRPr="00263422">
              <w:rPr>
                <w:sz w:val="20"/>
                <w:rtl/>
                <w:lang w:bidi="ar-LB"/>
              </w:rPr>
              <w:t>حاوية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="00FD0C53" w:rsidRPr="00263422">
              <w:rPr>
                <w:sz w:val="20"/>
                <w:rtl/>
                <w:lang w:bidi="ar-LB"/>
              </w:rPr>
              <w:t>منقولة/</w:t>
            </w:r>
            <w:r>
              <w:rPr>
                <w:sz w:val="20"/>
                <w:rtl/>
                <w:lang w:bidi="ar-LB"/>
              </w:rPr>
              <w:t>ال</w:t>
            </w:r>
            <w:r w:rsidR="00FD0C53" w:rsidRPr="00263422">
              <w:rPr>
                <w:sz w:val="20"/>
                <w:rtl/>
                <w:lang w:bidi="ar-LB"/>
              </w:rPr>
              <w:t>مبردة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0FC9123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458CCD3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0.17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B67DB6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019EC3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346B0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FFB546C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7B64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6A4991A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39231E5" w14:textId="77777777" w:rsidR="00FD0C53" w:rsidRPr="00263422" w:rsidRDefault="00FD0C53" w:rsidP="00711D8B">
            <w:pPr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0.61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90E18D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1</w:t>
            </w:r>
          </w:p>
        </w:tc>
      </w:tr>
      <w:tr w:rsidR="00FD0C53" w:rsidRPr="00263422" w14:paraId="63879C9E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4391BF6" w14:textId="00D4A918" w:rsidR="00FD0C53" w:rsidRPr="00263422" w:rsidRDefault="00FD0C53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سفن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صيد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الأسماك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DF256EE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4FDA28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1510C7B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5.39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5892D7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A0618E0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6F509E3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325D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4.51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5DFF03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C0CFF23" w14:textId="77777777" w:rsidR="00FD0C53" w:rsidRPr="00263422" w:rsidRDefault="00FD0C53" w:rsidP="00711D8B">
            <w:pPr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9.90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A4D4E2" w14:textId="77777777" w:rsidR="00FD0C53" w:rsidRPr="00263422" w:rsidRDefault="00FD0C53" w:rsidP="00711D8B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16</w:t>
            </w:r>
          </w:p>
        </w:tc>
      </w:tr>
      <w:tr w:rsidR="00FD0C53" w:rsidRPr="00263422" w14:paraId="0FFE23CD" w14:textId="77777777" w:rsidTr="00263422">
        <w:trPr>
          <w:trHeight w:val="7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4905447" w14:textId="0317B14E" w:rsidR="00FD0C53" w:rsidRPr="00263422" w:rsidRDefault="00FD0C53" w:rsidP="00AF541F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قطاعات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تكييف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8C2224">
              <w:rPr>
                <w:b/>
                <w:bCs/>
                <w:sz w:val="20"/>
                <w:rtl/>
                <w:lang w:eastAsia="en-CA" w:bidi="ar-LB"/>
              </w:rPr>
              <w:t>الفرعية</w:t>
            </w:r>
          </w:p>
        </w:tc>
      </w:tr>
      <w:tr w:rsidR="00FD0C53" w:rsidRPr="00263422" w14:paraId="5A6184D8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23B03A8E" w14:textId="77777777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</w:t>
            </w:r>
            <w:r w:rsidR="00FD0C53" w:rsidRPr="00263422">
              <w:rPr>
                <w:sz w:val="20"/>
                <w:rtl/>
                <w:lang w:eastAsia="en-CA" w:bidi="ar-LB"/>
              </w:rPr>
              <w:t>سكني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AC30D36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2.20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DEB039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51B7237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8F99D51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B15177F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0.02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3352A2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17.53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CF1D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B178992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1055E16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19.75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5F746BC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32</w:t>
            </w:r>
          </w:p>
        </w:tc>
      </w:tr>
      <w:tr w:rsidR="00FD0C53" w:rsidRPr="00263422" w14:paraId="48ED2D05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A32378B" w14:textId="77777777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</w:t>
            </w:r>
            <w:r w:rsidR="00FD0C53" w:rsidRPr="00263422">
              <w:rPr>
                <w:sz w:val="20"/>
                <w:rtl/>
                <w:lang w:eastAsia="en-CA" w:bidi="ar-LB"/>
              </w:rPr>
              <w:t>تجاري/</w:t>
            </w:r>
            <w:r>
              <w:rPr>
                <w:sz w:val="20"/>
                <w:rtl/>
                <w:lang w:eastAsia="en-CA" w:bidi="ar-LB"/>
              </w:rPr>
              <w:t>ال</w:t>
            </w:r>
            <w:r w:rsidR="00FD0C53" w:rsidRPr="00263422">
              <w:rPr>
                <w:sz w:val="20"/>
                <w:rtl/>
                <w:lang w:eastAsia="en-CA" w:bidi="ar-LB"/>
              </w:rPr>
              <w:t>مبردات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389D0F9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0.46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22B57F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0.42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99CF8F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0.63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EBC75B1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FBF1DA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279F70F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1.14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7E37F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AF724D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6C0D4C8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2.65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EAFCA35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4</w:t>
            </w:r>
          </w:p>
        </w:tc>
      </w:tr>
      <w:tr w:rsidR="00FD0C53" w:rsidRPr="00263422" w14:paraId="4D79F3B3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DE4E385" w14:textId="77777777" w:rsidR="00FD0C53" w:rsidRPr="00263422" w:rsidRDefault="008C2224" w:rsidP="00AF541F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0F942D3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5858CDD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12.82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79EFEB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F61152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2032F83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427B53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E49C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2C1D20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66100B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12.82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7825169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21</w:t>
            </w:r>
          </w:p>
        </w:tc>
      </w:tr>
      <w:tr w:rsidR="00FD0C53" w:rsidRPr="00263422" w14:paraId="6E832E40" w14:textId="77777777" w:rsidTr="00263422">
        <w:trPr>
          <w:trHeight w:val="227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A86E99A" w14:textId="77777777" w:rsidR="00FD0C53" w:rsidRPr="00263422" w:rsidRDefault="00FD0C53" w:rsidP="00AF541F">
            <w:pPr>
              <w:suppressAutoHyphens/>
              <w:bidi/>
              <w:ind w:left="96" w:right="84"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4BC8F0B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2.66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0C84128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20.43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D788329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14.60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4C7764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78CF359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0.89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56063C4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18.67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03D28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4.91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E96F109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0.00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A9C760" w14:textId="77777777" w:rsidR="00FD0C53" w:rsidRPr="00263422" w:rsidRDefault="00FD0C53" w:rsidP="00711D8B">
            <w:pPr>
              <w:suppressAutoHyphens/>
              <w:bidi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bidi="ar-LB"/>
              </w:rPr>
              <w:t>62.18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52974D" w14:textId="77777777" w:rsidR="00FD0C53" w:rsidRPr="00263422" w:rsidRDefault="00FD0C53" w:rsidP="00711D8B">
            <w:pPr>
              <w:suppressAutoHyphens/>
              <w:bidi/>
              <w:rPr>
                <w:sz w:val="20"/>
                <w:rtl/>
                <w:lang w:bidi="ar-LB"/>
              </w:rPr>
            </w:pPr>
            <w:r w:rsidRPr="00263422">
              <w:rPr>
                <w:sz w:val="20"/>
                <w:rtl/>
                <w:lang w:bidi="ar-LB"/>
              </w:rPr>
              <w:t>100</w:t>
            </w:r>
          </w:p>
        </w:tc>
      </w:tr>
    </w:tbl>
    <w:p w14:paraId="39923FD1" w14:textId="05FE49AF" w:rsidR="00FD0C53" w:rsidRPr="00DB14F5" w:rsidRDefault="00DD6A65" w:rsidP="007B5393">
      <w:pPr>
        <w:pStyle w:val="Heading1"/>
        <w:keepNext/>
        <w:numPr>
          <w:ilvl w:val="0"/>
          <w:numId w:val="0"/>
        </w:numPr>
        <w:bidi/>
        <w:spacing w:before="240"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6-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جميع</w:t>
      </w:r>
      <w:r w:rsidR="00FE698D">
        <w:rPr>
          <w:b/>
          <w:bCs/>
          <w:sz w:val="26"/>
          <w:szCs w:val="26"/>
          <w:rtl/>
          <w:lang w:val="en-US" w:bidi="ar-LB"/>
        </w:rPr>
        <w:t xml:space="preserve"> </w:t>
      </w:r>
      <w:r w:rsidR="00FD0C53" w:rsidRPr="00DB14F5">
        <w:rPr>
          <w:rStyle w:val="FootnoteReference"/>
          <w:b/>
          <w:bCs/>
          <w:sz w:val="26"/>
          <w:szCs w:val="26"/>
          <w:lang w:bidi="ar-LB"/>
        </w:rPr>
        <w:footnoteReference w:id="9"/>
      </w:r>
      <w:r w:rsidR="00FD0C53" w:rsidRPr="00DB14F5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قطاعات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B5393">
        <w:rPr>
          <w:b/>
          <w:bCs/>
          <w:sz w:val="26"/>
          <w:szCs w:val="26"/>
          <w:rtl/>
          <w:lang w:bidi="ar-LB"/>
        </w:rPr>
        <w:t>خدمة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التبريد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B5393">
        <w:rPr>
          <w:b/>
          <w:bCs/>
          <w:sz w:val="26"/>
          <w:szCs w:val="26"/>
          <w:rtl/>
          <w:lang w:bidi="ar-LB"/>
        </w:rPr>
        <w:t>وتكييف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الهواء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B5393">
        <w:rPr>
          <w:b/>
          <w:bCs/>
          <w:sz w:val="26"/>
          <w:szCs w:val="26"/>
          <w:rtl/>
          <w:lang w:bidi="ar-LB"/>
        </w:rPr>
        <w:t>الفرعية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B5393">
        <w:rPr>
          <w:b/>
          <w:bCs/>
          <w:sz w:val="26"/>
          <w:szCs w:val="26"/>
          <w:rtl/>
          <w:lang w:bidi="ar-LB"/>
        </w:rPr>
        <w:t>بالطن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7B5393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مكافئ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7B5393">
        <w:rPr>
          <w:b/>
          <w:bCs/>
          <w:sz w:val="26"/>
          <w:szCs w:val="26"/>
          <w:rtl/>
          <w:lang w:bidi="ar-LB"/>
        </w:rPr>
        <w:t>ثاني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7B5393">
        <w:rPr>
          <w:b/>
          <w:bCs/>
          <w:sz w:val="26"/>
          <w:szCs w:val="26"/>
          <w:rtl/>
          <w:lang w:bidi="ar-LB"/>
        </w:rPr>
        <w:t>أكسيد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7B5393">
        <w:rPr>
          <w:b/>
          <w:bCs/>
          <w:sz w:val="26"/>
          <w:szCs w:val="26"/>
          <w:rtl/>
          <w:lang w:bidi="ar-LB"/>
        </w:rPr>
        <w:t>الكربون</w:t>
      </w:r>
      <w:r w:rsidR="00FE698D">
        <w:rPr>
          <w:b/>
          <w:bCs/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(2023)</w:t>
      </w:r>
    </w:p>
    <w:tbl>
      <w:tblPr>
        <w:bidiVisual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60"/>
        <w:gridCol w:w="1419"/>
        <w:gridCol w:w="1419"/>
        <w:gridCol w:w="636"/>
        <w:gridCol w:w="531"/>
        <w:gridCol w:w="536"/>
        <w:gridCol w:w="637"/>
        <w:gridCol w:w="664"/>
        <w:gridCol w:w="531"/>
        <w:gridCol w:w="737"/>
        <w:gridCol w:w="476"/>
      </w:tblGrid>
      <w:tr w:rsidR="0058644F" w:rsidRPr="0058644F" w14:paraId="1C56D248" w14:textId="77777777" w:rsidTr="00D4618E">
        <w:trPr>
          <w:trHeight w:val="444"/>
          <w:tblHeader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3AA7046D" w14:textId="77777777" w:rsidR="0058644F" w:rsidRPr="0058644F" w:rsidRDefault="0058644F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Pr="0058644F">
              <w:rPr>
                <w:b/>
                <w:bCs/>
                <w:sz w:val="20"/>
                <w:rtl/>
                <w:lang w:eastAsia="en-CA" w:bidi="ar-LB"/>
              </w:rPr>
              <w:t>قطاع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46198B9" w14:textId="77777777" w:rsidR="0058644F" w:rsidRPr="0058644F" w:rsidRDefault="0058644F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Pr="0058644F">
              <w:rPr>
                <w:b/>
                <w:bCs/>
                <w:sz w:val="20"/>
                <w:rtl/>
                <w:lang w:eastAsia="en-CA" w:bidi="ar-LB"/>
              </w:rPr>
              <w:t>هيدروفلوروكربون-32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F2CC3DB" w14:textId="260A189D" w:rsidR="0058644F" w:rsidRPr="0058644F" w:rsidRDefault="0058644F" w:rsidP="00AF541F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Pr="0058644F">
              <w:rPr>
                <w:b/>
                <w:bCs/>
                <w:sz w:val="20"/>
                <w:rtl/>
                <w:lang w:eastAsia="en-CA" w:bidi="ar-LB"/>
              </w:rPr>
              <w:t>هيدروفلوروكربون-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134a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3626973" w14:textId="1444DDD7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R-404A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1741FCB" w14:textId="48EA514D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R-407A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EF47F5F" w14:textId="3FC27EC0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R-407C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4C72413" w14:textId="4F57E65F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R-410A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FA819" w14:textId="460C4B17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R-507A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1A08D98" w14:textId="6153E598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المادة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lang w:eastAsia="en-CA" w:bidi="ar-LB"/>
              </w:rPr>
              <w:t>R-513A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0764B0C7" w14:textId="77777777" w:rsidR="0058644F" w:rsidRPr="00263422" w:rsidRDefault="0058644F" w:rsidP="00930748">
            <w:pPr>
              <w:keepNext/>
              <w:suppressAutoHyphens/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CDE6A62" w14:textId="7BFADFE3" w:rsidR="0058644F" w:rsidRDefault="0058644F" w:rsidP="00930748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حصة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br/>
              <w:t>الإجمالي</w:t>
            </w:r>
          </w:p>
          <w:p w14:paraId="3BA3F766" w14:textId="77777777" w:rsidR="0058644F" w:rsidRPr="00263422" w:rsidRDefault="0058644F" w:rsidP="00930748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</w:tr>
      <w:tr w:rsidR="00FD0C53" w:rsidRPr="0058644F" w14:paraId="7A13B99E" w14:textId="77777777" w:rsidTr="0058644F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9CDDFE9" w14:textId="084C8DF0" w:rsidR="00FD0C53" w:rsidRPr="0058644F" w:rsidRDefault="00FD0C53" w:rsidP="00AF541F">
            <w:pPr>
              <w:suppressAutoHyphens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8644F">
              <w:rPr>
                <w:b/>
                <w:bCs/>
                <w:sz w:val="20"/>
                <w:rtl/>
                <w:lang w:eastAsia="en-CA" w:bidi="ar-LB"/>
              </w:rPr>
              <w:t>قطاعات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58644F">
              <w:rPr>
                <w:b/>
                <w:bCs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58644F">
              <w:rPr>
                <w:b/>
                <w:bCs/>
                <w:sz w:val="20"/>
                <w:rtl/>
                <w:lang w:eastAsia="en-CA" w:bidi="ar-LB"/>
              </w:rPr>
              <w:t>الفرعية</w:t>
            </w:r>
          </w:p>
        </w:tc>
      </w:tr>
      <w:tr w:rsidR="00D4618E" w:rsidRPr="0058644F" w14:paraId="1B3A1671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1C4E9A4" w14:textId="7777777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المنزلي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A443389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79EB63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2,914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147D58F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D8A950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1E43E27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C311AB6" w14:textId="6DB73FC9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88F8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4C54532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EFC645C" w14:textId="77777777" w:rsidR="00D4618E" w:rsidRPr="0058644F" w:rsidRDefault="00D4618E" w:rsidP="00AF541F">
            <w:pPr>
              <w:suppressAutoHyphens/>
              <w:bidi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2,914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A2E50F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</w:t>
            </w:r>
          </w:p>
        </w:tc>
      </w:tr>
      <w:tr w:rsidR="00D4618E" w:rsidRPr="0058644F" w14:paraId="17324C6D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7BA40D" w14:textId="7777777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Pr="00263422">
              <w:rPr>
                <w:sz w:val="20"/>
                <w:rtl/>
                <w:lang w:bidi="ar-LB"/>
              </w:rPr>
              <w:t>مستقل/</w:t>
            </w:r>
            <w:r>
              <w:rPr>
                <w:sz w:val="20"/>
                <w:rtl/>
                <w:lang w:bidi="ar-LB"/>
              </w:rPr>
              <w:t>ال</w:t>
            </w:r>
            <w:r w:rsidRPr="00263422">
              <w:rPr>
                <w:sz w:val="20"/>
                <w:rtl/>
                <w:lang w:bidi="ar-LB"/>
              </w:rPr>
              <w:t>تجاري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85146A4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10FB2BB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7,123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2488FC4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19,012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4C03841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44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D3AFE97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1,549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45ACC4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A0BD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1,534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803BB6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7FB923" w14:textId="77777777" w:rsidR="00D4618E" w:rsidRPr="0058644F" w:rsidRDefault="00D4618E" w:rsidP="00AF541F">
            <w:pPr>
              <w:suppressAutoHyphens/>
              <w:bidi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29,264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0EE7604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20</w:t>
            </w:r>
          </w:p>
        </w:tc>
      </w:tr>
      <w:tr w:rsidR="00D4618E" w:rsidRPr="0058644F" w14:paraId="26B9DAF3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AAA452" w14:textId="4C253FD6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التخزين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البارد/الصناعي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06EDCDE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81C0CE3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7272AF1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12,930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4A74E85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17C1E9C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1AEF56D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A3DA1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32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3EAF398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901192" w14:textId="77777777" w:rsidR="00D4618E" w:rsidRPr="0058644F" w:rsidRDefault="00D4618E" w:rsidP="00AF541F">
            <w:pPr>
              <w:suppressAutoHyphens/>
              <w:bidi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12,961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CFED18E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9</w:t>
            </w:r>
          </w:p>
        </w:tc>
      </w:tr>
      <w:tr w:rsidR="00D4618E" w:rsidRPr="0058644F" w14:paraId="7A3F3FAF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11761E" w14:textId="7239F7B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Pr="00263422">
              <w:rPr>
                <w:sz w:val="20"/>
                <w:rtl/>
                <w:lang w:bidi="ar-LB"/>
              </w:rPr>
              <w:t>حاوية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Pr="00263422">
              <w:rPr>
                <w:sz w:val="20"/>
                <w:rtl/>
                <w:lang w:bidi="ar-LB"/>
              </w:rPr>
              <w:t>منقولة/</w:t>
            </w:r>
            <w:r>
              <w:rPr>
                <w:sz w:val="20"/>
                <w:rtl/>
                <w:lang w:bidi="ar-LB"/>
              </w:rPr>
              <w:t>ال</w:t>
            </w:r>
            <w:r w:rsidRPr="00263422">
              <w:rPr>
                <w:sz w:val="20"/>
                <w:rtl/>
                <w:lang w:bidi="ar-LB"/>
              </w:rPr>
              <w:t>مبردة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ED2E93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20706E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246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C85FA31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1,710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ADBCF32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DA856C8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E15F12D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1FDF" w14:textId="3CD61515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A1D5D4C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390D154" w14:textId="77777777" w:rsidR="00D4618E" w:rsidRPr="0058644F" w:rsidRDefault="00D4618E" w:rsidP="00AF541F">
            <w:pPr>
              <w:suppressAutoHyphens/>
              <w:bidi/>
              <w:jc w:val="right"/>
              <w:rPr>
                <w:b/>
                <w:bCs/>
                <w:sz w:val="20"/>
                <w:rtl/>
                <w:lang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1,956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BB3725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1</w:t>
            </w:r>
          </w:p>
        </w:tc>
      </w:tr>
      <w:tr w:rsidR="00D4618E" w:rsidRPr="0058644F" w14:paraId="75819CE8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7B1415" w14:textId="1E7F700C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sz w:val="20"/>
                <w:rtl/>
                <w:lang w:bidi="ar-LB"/>
              </w:rPr>
              <w:t>سفن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صيد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63422">
              <w:rPr>
                <w:sz w:val="20"/>
                <w:rtl/>
                <w:lang w:bidi="ar-LB"/>
              </w:rPr>
              <w:t>الأسماك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7BE5F0A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50F4AC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C75603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21,137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B3B574E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E91173D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355913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068C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17,988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EB2D7C4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E0C48CE" w14:textId="77777777" w:rsidR="00D4618E" w:rsidRPr="0058644F" w:rsidRDefault="00D4618E" w:rsidP="00AF541F">
            <w:pPr>
              <w:suppressAutoHyphens/>
              <w:bidi/>
              <w:jc w:val="right"/>
              <w:rPr>
                <w:b/>
                <w:bCs/>
                <w:sz w:val="20"/>
                <w:rtl/>
                <w:lang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39,126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51CF10" w14:textId="77777777" w:rsidR="00D4618E" w:rsidRPr="0058644F" w:rsidRDefault="00D4618E" w:rsidP="00AF541F">
            <w:pPr>
              <w:suppressAutoHyphens/>
              <w:bidi/>
              <w:jc w:val="righ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26</w:t>
            </w:r>
          </w:p>
        </w:tc>
      </w:tr>
      <w:tr w:rsidR="00FD0C53" w:rsidRPr="0058644F" w14:paraId="6ADA0746" w14:textId="77777777" w:rsidTr="0058644F">
        <w:trPr>
          <w:trHeight w:val="227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86D797B" w14:textId="2804656D" w:rsidR="00FD0C53" w:rsidRPr="0058644F" w:rsidRDefault="00D4618E" w:rsidP="00AF541F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263422">
              <w:rPr>
                <w:b/>
                <w:bCs/>
                <w:sz w:val="20"/>
                <w:rtl/>
                <w:lang w:eastAsia="en-CA" w:bidi="ar-LB"/>
              </w:rPr>
              <w:t>قطاعات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تكييف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263422">
              <w:rPr>
                <w:b/>
                <w:bCs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 w:bidi="ar-LB"/>
              </w:rPr>
              <w:t>الفرعية</w:t>
            </w:r>
          </w:p>
        </w:tc>
      </w:tr>
      <w:tr w:rsidR="00D4618E" w:rsidRPr="0058644F" w14:paraId="0D554E17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4955ECFC" w14:textId="7777777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</w:t>
            </w:r>
            <w:r w:rsidRPr="00263422">
              <w:rPr>
                <w:sz w:val="20"/>
                <w:rtl/>
                <w:lang w:eastAsia="en-CA" w:bidi="ar-LB"/>
              </w:rPr>
              <w:t>سكني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715066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1,485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260C29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CAD2FBA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0CC5B4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09655B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34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821B2B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36,600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9028E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2C3FBCB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39F7E79" w14:textId="77777777" w:rsidR="00D4618E" w:rsidRPr="0058644F" w:rsidRDefault="00D4618E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38,119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C3DF2A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26</w:t>
            </w:r>
          </w:p>
        </w:tc>
      </w:tr>
      <w:tr w:rsidR="00D4618E" w:rsidRPr="0058644F" w14:paraId="53CE0EE6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CA17757" w14:textId="7777777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</w:t>
            </w:r>
            <w:r w:rsidRPr="00263422">
              <w:rPr>
                <w:sz w:val="20"/>
                <w:rtl/>
                <w:lang w:eastAsia="en-CA" w:bidi="ar-LB"/>
              </w:rPr>
              <w:t>تجاري/</w:t>
            </w:r>
            <w:r>
              <w:rPr>
                <w:sz w:val="20"/>
                <w:rtl/>
                <w:lang w:eastAsia="en-CA" w:bidi="ar-LB"/>
              </w:rPr>
              <w:t>ال</w:t>
            </w:r>
            <w:r w:rsidRPr="00263422">
              <w:rPr>
                <w:sz w:val="20"/>
                <w:rtl/>
                <w:lang w:eastAsia="en-CA" w:bidi="ar-LB"/>
              </w:rPr>
              <w:t>مبردات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6BF3CF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311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7536AC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595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BF42AB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2,471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86D8053" w14:textId="496377A9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E0C0B4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84D76FB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2,380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60DC" w14:textId="790B9DAC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AC2C46C" w14:textId="7A7D1B1C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CF6174F" w14:textId="77777777" w:rsidR="00D4618E" w:rsidRPr="0058644F" w:rsidRDefault="00D4618E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5,756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E914C1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4</w:t>
            </w:r>
          </w:p>
        </w:tc>
      </w:tr>
      <w:tr w:rsidR="00D4618E" w:rsidRPr="0058644F" w14:paraId="23D75963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31E5EC7" w14:textId="77777777" w:rsidR="00D4618E" w:rsidRPr="00263422" w:rsidRDefault="00D4618E" w:rsidP="00930748">
            <w:pPr>
              <w:suppressAutoHyphens/>
              <w:bidi/>
              <w:ind w:left="96"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26CE3C" w14:textId="2D3462EF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EC2BABF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18,331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832141" w14:textId="7CADA962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9F9BCC" w14:textId="42D1434F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A28AB24" w14:textId="0D463E98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53A493D" w14:textId="47862225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75BD" w14:textId="36B69B48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D699F8F" w14:textId="5DA20B23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0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81B313B" w14:textId="77777777" w:rsidR="00D4618E" w:rsidRPr="0058644F" w:rsidRDefault="00D4618E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18,331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3C56B7" w14:textId="77777777" w:rsidR="00D4618E" w:rsidRPr="0058644F" w:rsidRDefault="00D4618E" w:rsidP="007338AC">
            <w:pPr>
              <w:suppressAutoHyphens/>
              <w:bidi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sz w:val="20"/>
                <w:rtl/>
                <w:lang w:bidi="ar-LB"/>
              </w:rPr>
              <w:t>12</w:t>
            </w:r>
          </w:p>
        </w:tc>
      </w:tr>
      <w:tr w:rsidR="00FD0C53" w:rsidRPr="0058644F" w14:paraId="25732362" w14:textId="77777777" w:rsidTr="00D4618E">
        <w:trPr>
          <w:trHeight w:val="227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8CF991" w14:textId="77777777" w:rsidR="00FD0C53" w:rsidRPr="0058644F" w:rsidRDefault="00FD0C53" w:rsidP="00AF541F">
            <w:pPr>
              <w:suppressAutoHyphens/>
              <w:bidi/>
              <w:ind w:left="96" w:right="84"/>
              <w:jc w:val="left"/>
              <w:rPr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4EF7E9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1,796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E895D04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29,209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6C24536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57,259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E5EBAF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44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08F3B7D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1,582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1EA1CF9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38,980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6723F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19,554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39A30C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30B3C4" w14:textId="77777777" w:rsidR="00FD0C53" w:rsidRPr="0058644F" w:rsidRDefault="00FD0C53" w:rsidP="007338AC">
            <w:pPr>
              <w:suppressAutoHyphens/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58644F">
              <w:rPr>
                <w:b/>
                <w:bCs/>
                <w:sz w:val="20"/>
                <w:rtl/>
                <w:lang w:bidi="ar-LB"/>
              </w:rPr>
              <w:t>148,427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B6D26B7" w14:textId="77777777" w:rsidR="00FD0C53" w:rsidRPr="0058644F" w:rsidRDefault="00FD0C53" w:rsidP="007338AC">
            <w:pPr>
              <w:suppressAutoHyphens/>
              <w:bidi/>
              <w:jc w:val="left"/>
              <w:rPr>
                <w:sz w:val="20"/>
                <w:rtl/>
                <w:lang w:bidi="ar-LB"/>
              </w:rPr>
            </w:pPr>
            <w:r w:rsidRPr="0058644F">
              <w:rPr>
                <w:sz w:val="20"/>
                <w:rtl/>
                <w:lang w:bidi="ar-LB"/>
              </w:rPr>
              <w:t>100</w:t>
            </w:r>
          </w:p>
        </w:tc>
      </w:tr>
    </w:tbl>
    <w:p w14:paraId="4D212577" w14:textId="109B92EF" w:rsidR="00FD0C53" w:rsidRPr="00DB14F5" w:rsidRDefault="00FD0C53" w:rsidP="007E5805">
      <w:pPr>
        <w:pStyle w:val="Heading1"/>
        <w:keepNext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7E5805">
        <w:rPr>
          <w:i/>
          <w:iCs/>
          <w:sz w:val="26"/>
          <w:szCs w:val="26"/>
          <w:rtl/>
          <w:lang w:bidi="ar-LB"/>
        </w:rPr>
        <w:t>خدمة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التبريد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وتكييف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الهواء</w:t>
      </w:r>
    </w:p>
    <w:p w14:paraId="0BA72F49" w14:textId="1DC2BDE1" w:rsidR="00FD0C53" w:rsidRPr="00DB14F5" w:rsidRDefault="00FD0C53" w:rsidP="007E5805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يوجد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حوالي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281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فنيًا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معينا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و541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معينا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وفي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خمس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(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انظر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الجدول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lang w:bidi="ar-LB"/>
        </w:rPr>
        <w:t>7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أدناه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)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تشارك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الجامعات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والكليات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الوطنية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والمؤسسات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التعليمية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الأخرى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في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توفير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التعليم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والتدريب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المهني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والفني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في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مجال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خدمة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التبريد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و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تكييف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الهواء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وفي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ثلاث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تعد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شهادة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التعليم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والتدريب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المهني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والفني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إلزامية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لفنيي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4D0E6B">
        <w:rPr>
          <w:rFonts w:eastAsia="SimSun"/>
          <w:color w:val="000000"/>
          <w:sz w:val="26"/>
          <w:szCs w:val="26"/>
          <w:rtl/>
          <w:lang w:bidi="ar-LB"/>
        </w:rPr>
        <w:t>التبريد</w:t>
      </w:r>
      <w:r w:rsidR="004D0E6B" w:rsidRPr="00DB14F5">
        <w:rPr>
          <w:rFonts w:eastAsia="SimSun"/>
          <w:color w:val="000000"/>
          <w:sz w:val="26"/>
          <w:szCs w:val="26"/>
          <w:rtl/>
          <w:lang w:bidi="ar-LB"/>
        </w:rPr>
        <w:t>،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تكييف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الهواء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.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وفي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rFonts w:eastAsia="SimSun"/>
          <w:color w:val="000000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color w:val="000000"/>
          <w:sz w:val="26"/>
          <w:szCs w:val="26"/>
          <w:rtl/>
          <w:lang w:bidi="ar-LB"/>
        </w:rPr>
        <w:t>أخرى،</w:t>
      </w:r>
      <w:r w:rsidR="00FE698D">
        <w:rPr>
          <w:rFonts w:eastAsia="SimSun"/>
          <w:color w:val="000000"/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إدراج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لتطوير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وإنشاء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برنامج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وطني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كنشاط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</w:t>
      </w:r>
      <w:r w:rsidR="007E580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7E580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</w:p>
    <w:p w14:paraId="27CDA9F6" w14:textId="26FCA37A" w:rsidR="00FD0C53" w:rsidRPr="00DB14F5" w:rsidRDefault="00AB2EBB" w:rsidP="00FD0C53">
      <w:pPr>
        <w:pStyle w:val="Heading1"/>
        <w:keepNext/>
        <w:keepLines/>
        <w:numPr>
          <w:ilvl w:val="0"/>
          <w:numId w:val="0"/>
        </w:numPr>
        <w:autoSpaceDE w:val="0"/>
        <w:autoSpaceDN w:val="0"/>
        <w:bidi/>
        <w:adjustRightInd w:val="0"/>
        <w:spacing w:before="240"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7-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عدد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فنيي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التبريد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</w:t>
      </w:r>
      <w:r w:rsidR="00FD0C53" w:rsidRPr="00DB14F5">
        <w:rPr>
          <w:b/>
          <w:bCs/>
          <w:sz w:val="26"/>
          <w:szCs w:val="26"/>
          <w:rtl/>
          <w:lang w:bidi="ar-LB"/>
        </w:rPr>
        <w:t>تكييف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الهواء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وملامح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قطاع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الخدمة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حسب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البلد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197"/>
        <w:gridCol w:w="1763"/>
        <w:gridCol w:w="1763"/>
        <w:gridCol w:w="1543"/>
        <w:gridCol w:w="1984"/>
      </w:tblGrid>
      <w:tr w:rsidR="00FD0C53" w:rsidRPr="00AB2EBB" w14:paraId="51F97C46" w14:textId="77777777" w:rsidTr="004D0E6B">
        <w:trPr>
          <w:trHeight w:val="374"/>
          <w:tblHeader/>
        </w:trPr>
        <w:tc>
          <w:tcPr>
            <w:tcW w:w="2197" w:type="dxa"/>
          </w:tcPr>
          <w:p w14:paraId="17FDFCD0" w14:textId="77777777" w:rsidR="00FD0C53" w:rsidRPr="00AB2EBB" w:rsidRDefault="00AB2EBB" w:rsidP="00AB2EBB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البلد</w:t>
            </w:r>
          </w:p>
        </w:tc>
        <w:tc>
          <w:tcPr>
            <w:tcW w:w="1763" w:type="dxa"/>
          </w:tcPr>
          <w:p w14:paraId="05D8851E" w14:textId="54E79959" w:rsidR="00FD0C53" w:rsidRPr="00AB2EBB" w:rsidRDefault="00AB2EBB" w:rsidP="00AB2EBB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فنيو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الهواء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المتنقل</w:t>
            </w:r>
          </w:p>
        </w:tc>
        <w:tc>
          <w:tcPr>
            <w:tcW w:w="1763" w:type="dxa"/>
          </w:tcPr>
          <w:p w14:paraId="5E77834C" w14:textId="4F4A3252" w:rsidR="00FD0C53" w:rsidRPr="00AB2EBB" w:rsidRDefault="00AB2EBB" w:rsidP="00AB2EBB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فنيو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وتكييف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الهواء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543" w:type="dxa"/>
          </w:tcPr>
          <w:p w14:paraId="29F4EBAE" w14:textId="26588BF7" w:rsidR="00FD0C53" w:rsidRPr="00AB2EBB" w:rsidRDefault="00AB2EBB" w:rsidP="00AB2EBB">
            <w:pPr>
              <w:bidi/>
              <w:jc w:val="center"/>
              <w:rPr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لديه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نظام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تعليم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وتدريب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AB2EBB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مهني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وفني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AB2EBB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مجال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التبريد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وتكيف</w:t>
            </w:r>
            <w:r w:rsidR="00FE698D"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rFonts w:eastAsia="SimSun"/>
                <w:b/>
                <w:bCs/>
                <w:color w:val="000000"/>
                <w:sz w:val="20"/>
                <w:rtl/>
                <w:lang w:bidi="ar-LB"/>
              </w:rPr>
              <w:t>الهواء</w:t>
            </w:r>
          </w:p>
        </w:tc>
        <w:tc>
          <w:tcPr>
            <w:tcW w:w="1984" w:type="dxa"/>
          </w:tcPr>
          <w:p w14:paraId="3402295C" w14:textId="163970C2" w:rsidR="00FD0C53" w:rsidRPr="00AB2EBB" w:rsidRDefault="00FD0C53" w:rsidP="00EA000D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نظام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C500C">
              <w:rPr>
                <w:b/>
                <w:bCs/>
                <w:sz w:val="20"/>
                <w:rtl/>
                <w:lang w:bidi="ar-LB"/>
              </w:rPr>
              <w:t>الاعتماد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EA000D">
              <w:rPr>
                <w:b/>
                <w:bCs/>
                <w:sz w:val="20"/>
                <w:rtl/>
                <w:lang w:bidi="ar-LB"/>
              </w:rPr>
              <w:t>القائم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B2EBB">
              <w:rPr>
                <w:b/>
                <w:bCs/>
                <w:sz w:val="20"/>
                <w:rtl/>
                <w:lang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B2EBB">
              <w:rPr>
                <w:b/>
                <w:bCs/>
                <w:sz w:val="20"/>
                <w:rtl/>
                <w:lang w:bidi="ar-LB"/>
              </w:rPr>
              <w:t>الكفاءة</w:t>
            </w:r>
          </w:p>
        </w:tc>
      </w:tr>
      <w:tr w:rsidR="00FD0C53" w:rsidRPr="00AB2EBB" w14:paraId="1F51682C" w14:textId="77777777" w:rsidTr="00AB2EBB">
        <w:trPr>
          <w:trHeight w:val="198"/>
        </w:trPr>
        <w:tc>
          <w:tcPr>
            <w:tcW w:w="2197" w:type="dxa"/>
          </w:tcPr>
          <w:p w14:paraId="6B2158B4" w14:textId="1ACEBC00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lastRenderedPageBreak/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كوك</w:t>
            </w:r>
          </w:p>
        </w:tc>
        <w:tc>
          <w:tcPr>
            <w:tcW w:w="1763" w:type="dxa"/>
          </w:tcPr>
          <w:p w14:paraId="7954D1F8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10</w:t>
            </w:r>
          </w:p>
        </w:tc>
        <w:tc>
          <w:tcPr>
            <w:tcW w:w="1763" w:type="dxa"/>
          </w:tcPr>
          <w:p w14:paraId="46081C8A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42</w:t>
            </w:r>
          </w:p>
        </w:tc>
        <w:tc>
          <w:tcPr>
            <w:tcW w:w="1543" w:type="dxa"/>
          </w:tcPr>
          <w:p w14:paraId="403BC74E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5059C7C3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79A1A402" w14:textId="77777777" w:rsidTr="00AB2EBB">
        <w:trPr>
          <w:trHeight w:val="208"/>
        </w:trPr>
        <w:tc>
          <w:tcPr>
            <w:tcW w:w="2197" w:type="dxa"/>
          </w:tcPr>
          <w:p w14:paraId="11161BC8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كيريباتي</w:t>
            </w:r>
          </w:p>
        </w:tc>
        <w:tc>
          <w:tcPr>
            <w:tcW w:w="1763" w:type="dxa"/>
          </w:tcPr>
          <w:p w14:paraId="18347930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12</w:t>
            </w:r>
          </w:p>
        </w:tc>
        <w:tc>
          <w:tcPr>
            <w:tcW w:w="1763" w:type="dxa"/>
          </w:tcPr>
          <w:p w14:paraId="3019DC63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25</w:t>
            </w:r>
          </w:p>
        </w:tc>
        <w:tc>
          <w:tcPr>
            <w:tcW w:w="1543" w:type="dxa"/>
          </w:tcPr>
          <w:p w14:paraId="6B289369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0EAC0DFF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0D72168B" w14:textId="77777777" w:rsidTr="00AB2EBB">
        <w:trPr>
          <w:trHeight w:val="208"/>
        </w:trPr>
        <w:tc>
          <w:tcPr>
            <w:tcW w:w="2197" w:type="dxa"/>
          </w:tcPr>
          <w:p w14:paraId="491DDFA8" w14:textId="44546702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مارشال</w:t>
            </w:r>
          </w:p>
        </w:tc>
        <w:tc>
          <w:tcPr>
            <w:tcW w:w="1763" w:type="dxa"/>
          </w:tcPr>
          <w:p w14:paraId="1A19FE7C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8</w:t>
            </w:r>
          </w:p>
        </w:tc>
        <w:tc>
          <w:tcPr>
            <w:tcW w:w="1763" w:type="dxa"/>
          </w:tcPr>
          <w:p w14:paraId="72449557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6</w:t>
            </w:r>
          </w:p>
        </w:tc>
        <w:tc>
          <w:tcPr>
            <w:tcW w:w="1543" w:type="dxa"/>
          </w:tcPr>
          <w:p w14:paraId="4C221095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51E30636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194378B3" w14:textId="77777777" w:rsidTr="00AB2EBB">
        <w:trPr>
          <w:trHeight w:val="324"/>
        </w:trPr>
        <w:tc>
          <w:tcPr>
            <w:tcW w:w="2197" w:type="dxa"/>
          </w:tcPr>
          <w:p w14:paraId="6CD78C90" w14:textId="4A033DBF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(ولايات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C17200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C17200">
              <w:rPr>
                <w:sz w:val="20"/>
                <w:rtl/>
                <w:lang w:bidi="ar-LB"/>
              </w:rPr>
              <w:t>المو</w:t>
            </w:r>
            <w:r w:rsidRPr="00AB2EBB">
              <w:rPr>
                <w:sz w:val="20"/>
                <w:rtl/>
                <w:lang w:bidi="ar-LB"/>
              </w:rPr>
              <w:t>حدة)</w:t>
            </w:r>
          </w:p>
        </w:tc>
        <w:tc>
          <w:tcPr>
            <w:tcW w:w="1763" w:type="dxa"/>
          </w:tcPr>
          <w:p w14:paraId="243867C0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20</w:t>
            </w:r>
          </w:p>
        </w:tc>
        <w:tc>
          <w:tcPr>
            <w:tcW w:w="1763" w:type="dxa"/>
          </w:tcPr>
          <w:p w14:paraId="22F0F8E8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45</w:t>
            </w:r>
          </w:p>
        </w:tc>
        <w:tc>
          <w:tcPr>
            <w:tcW w:w="1543" w:type="dxa"/>
          </w:tcPr>
          <w:p w14:paraId="1189B30D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984" w:type="dxa"/>
          </w:tcPr>
          <w:p w14:paraId="6AA6BA3C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5236A835" w14:textId="77777777" w:rsidTr="00AB2EBB">
        <w:trPr>
          <w:trHeight w:val="208"/>
        </w:trPr>
        <w:tc>
          <w:tcPr>
            <w:tcW w:w="2197" w:type="dxa"/>
          </w:tcPr>
          <w:p w14:paraId="4C7A29E4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ناورو</w:t>
            </w:r>
          </w:p>
        </w:tc>
        <w:tc>
          <w:tcPr>
            <w:tcW w:w="1763" w:type="dxa"/>
          </w:tcPr>
          <w:p w14:paraId="05A5F8E2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10</w:t>
            </w:r>
          </w:p>
        </w:tc>
        <w:tc>
          <w:tcPr>
            <w:tcW w:w="1763" w:type="dxa"/>
          </w:tcPr>
          <w:p w14:paraId="4B499C8A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10</w:t>
            </w:r>
          </w:p>
        </w:tc>
        <w:tc>
          <w:tcPr>
            <w:tcW w:w="1543" w:type="dxa"/>
          </w:tcPr>
          <w:p w14:paraId="62073AF0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4A6CFD1A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3ABD0738" w14:textId="77777777" w:rsidTr="00AB2EBB">
        <w:trPr>
          <w:trHeight w:val="198"/>
        </w:trPr>
        <w:tc>
          <w:tcPr>
            <w:tcW w:w="2197" w:type="dxa"/>
          </w:tcPr>
          <w:p w14:paraId="15DFEA53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نيوي</w:t>
            </w:r>
          </w:p>
        </w:tc>
        <w:tc>
          <w:tcPr>
            <w:tcW w:w="1763" w:type="dxa"/>
          </w:tcPr>
          <w:p w14:paraId="4A2D294D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4</w:t>
            </w:r>
          </w:p>
        </w:tc>
        <w:tc>
          <w:tcPr>
            <w:tcW w:w="1763" w:type="dxa"/>
          </w:tcPr>
          <w:p w14:paraId="41963CD3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3</w:t>
            </w:r>
          </w:p>
        </w:tc>
        <w:tc>
          <w:tcPr>
            <w:tcW w:w="1543" w:type="dxa"/>
          </w:tcPr>
          <w:p w14:paraId="3BA839ED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3FC319AE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2F130C07" w14:textId="77777777" w:rsidTr="00AB2EBB">
        <w:trPr>
          <w:trHeight w:val="208"/>
        </w:trPr>
        <w:tc>
          <w:tcPr>
            <w:tcW w:w="2197" w:type="dxa"/>
          </w:tcPr>
          <w:p w14:paraId="00CAD57A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بالاو</w:t>
            </w:r>
          </w:p>
        </w:tc>
        <w:tc>
          <w:tcPr>
            <w:tcW w:w="1763" w:type="dxa"/>
          </w:tcPr>
          <w:p w14:paraId="006C4C8A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15</w:t>
            </w:r>
          </w:p>
        </w:tc>
        <w:tc>
          <w:tcPr>
            <w:tcW w:w="1763" w:type="dxa"/>
          </w:tcPr>
          <w:p w14:paraId="55C10BD8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57</w:t>
            </w:r>
          </w:p>
        </w:tc>
        <w:tc>
          <w:tcPr>
            <w:tcW w:w="1543" w:type="dxa"/>
          </w:tcPr>
          <w:p w14:paraId="69F04E45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42F794C4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1533CD37" w14:textId="77777777" w:rsidTr="00AB2EBB">
        <w:trPr>
          <w:trHeight w:val="50"/>
        </w:trPr>
        <w:tc>
          <w:tcPr>
            <w:tcW w:w="2197" w:type="dxa"/>
          </w:tcPr>
          <w:p w14:paraId="08C146CE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ساموا</w:t>
            </w:r>
          </w:p>
        </w:tc>
        <w:tc>
          <w:tcPr>
            <w:tcW w:w="1763" w:type="dxa"/>
          </w:tcPr>
          <w:p w14:paraId="79C613A4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54</w:t>
            </w:r>
          </w:p>
        </w:tc>
        <w:tc>
          <w:tcPr>
            <w:tcW w:w="1763" w:type="dxa"/>
          </w:tcPr>
          <w:p w14:paraId="3EEC6D5E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82</w:t>
            </w:r>
          </w:p>
        </w:tc>
        <w:tc>
          <w:tcPr>
            <w:tcW w:w="1543" w:type="dxa"/>
          </w:tcPr>
          <w:p w14:paraId="0F2C937B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984" w:type="dxa"/>
          </w:tcPr>
          <w:p w14:paraId="3C22917A" w14:textId="25A1D1E1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(إلزامي)</w:t>
            </w:r>
          </w:p>
        </w:tc>
      </w:tr>
      <w:tr w:rsidR="00FD0C53" w:rsidRPr="00AB2EBB" w14:paraId="25B15F83" w14:textId="77777777" w:rsidTr="00AB2EBB">
        <w:trPr>
          <w:trHeight w:val="179"/>
        </w:trPr>
        <w:tc>
          <w:tcPr>
            <w:tcW w:w="2197" w:type="dxa"/>
          </w:tcPr>
          <w:p w14:paraId="7F546CED" w14:textId="56BFC781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سليمان</w:t>
            </w:r>
          </w:p>
        </w:tc>
        <w:tc>
          <w:tcPr>
            <w:tcW w:w="1763" w:type="dxa"/>
          </w:tcPr>
          <w:p w14:paraId="64E3B7E8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88</w:t>
            </w:r>
          </w:p>
        </w:tc>
        <w:tc>
          <w:tcPr>
            <w:tcW w:w="1763" w:type="dxa"/>
          </w:tcPr>
          <w:p w14:paraId="0F132A35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162</w:t>
            </w:r>
          </w:p>
        </w:tc>
        <w:tc>
          <w:tcPr>
            <w:tcW w:w="1543" w:type="dxa"/>
          </w:tcPr>
          <w:p w14:paraId="6D46EE72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984" w:type="dxa"/>
          </w:tcPr>
          <w:p w14:paraId="55367849" w14:textId="6C3B513E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(إلزامي)</w:t>
            </w:r>
          </w:p>
        </w:tc>
      </w:tr>
      <w:tr w:rsidR="00FD0C53" w:rsidRPr="00AB2EBB" w14:paraId="1EC7DD5D" w14:textId="77777777" w:rsidTr="00AB2EBB">
        <w:trPr>
          <w:trHeight w:val="208"/>
        </w:trPr>
        <w:tc>
          <w:tcPr>
            <w:tcW w:w="2197" w:type="dxa"/>
          </w:tcPr>
          <w:p w14:paraId="20A9FA03" w14:textId="77777777" w:rsidR="00FD0C53" w:rsidRPr="00AB2EBB" w:rsidRDefault="00C17200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تونغ</w:t>
            </w:r>
            <w:r w:rsidR="00FD0C53" w:rsidRPr="00AB2EBB">
              <w:rPr>
                <w:sz w:val="20"/>
                <w:rtl/>
                <w:lang w:bidi="ar-LB"/>
              </w:rPr>
              <w:t>ا</w:t>
            </w:r>
          </w:p>
        </w:tc>
        <w:tc>
          <w:tcPr>
            <w:tcW w:w="1763" w:type="dxa"/>
          </w:tcPr>
          <w:p w14:paraId="33E8FB44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23</w:t>
            </w:r>
          </w:p>
        </w:tc>
        <w:tc>
          <w:tcPr>
            <w:tcW w:w="1763" w:type="dxa"/>
          </w:tcPr>
          <w:p w14:paraId="0BFC1FB2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35</w:t>
            </w:r>
          </w:p>
        </w:tc>
        <w:tc>
          <w:tcPr>
            <w:tcW w:w="1543" w:type="dxa"/>
          </w:tcPr>
          <w:p w14:paraId="6258A7C9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984" w:type="dxa"/>
          </w:tcPr>
          <w:p w14:paraId="7E29A5BA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5A780895" w14:textId="77777777" w:rsidTr="00AB2EBB">
        <w:trPr>
          <w:trHeight w:val="198"/>
        </w:trPr>
        <w:tc>
          <w:tcPr>
            <w:tcW w:w="2197" w:type="dxa"/>
          </w:tcPr>
          <w:p w14:paraId="7483F7F2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توفالو</w:t>
            </w:r>
          </w:p>
        </w:tc>
        <w:tc>
          <w:tcPr>
            <w:tcW w:w="1763" w:type="dxa"/>
          </w:tcPr>
          <w:p w14:paraId="05CC03D7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13</w:t>
            </w:r>
          </w:p>
        </w:tc>
        <w:tc>
          <w:tcPr>
            <w:tcW w:w="1763" w:type="dxa"/>
          </w:tcPr>
          <w:p w14:paraId="7EBC0B92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20</w:t>
            </w:r>
          </w:p>
        </w:tc>
        <w:tc>
          <w:tcPr>
            <w:tcW w:w="1543" w:type="dxa"/>
          </w:tcPr>
          <w:p w14:paraId="0F14D049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1984" w:type="dxa"/>
          </w:tcPr>
          <w:p w14:paraId="2C8737E5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لا</w:t>
            </w:r>
          </w:p>
        </w:tc>
      </w:tr>
      <w:tr w:rsidR="00FD0C53" w:rsidRPr="00AB2EBB" w14:paraId="4FC24253" w14:textId="77777777" w:rsidTr="00AB2EBB">
        <w:trPr>
          <w:trHeight w:val="50"/>
        </w:trPr>
        <w:tc>
          <w:tcPr>
            <w:tcW w:w="2197" w:type="dxa"/>
          </w:tcPr>
          <w:p w14:paraId="49EE2567" w14:textId="77777777" w:rsidR="00FD0C53" w:rsidRPr="00AB2EBB" w:rsidRDefault="00FD0C53" w:rsidP="00AF541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فانواتو</w:t>
            </w:r>
          </w:p>
        </w:tc>
        <w:tc>
          <w:tcPr>
            <w:tcW w:w="1763" w:type="dxa"/>
          </w:tcPr>
          <w:p w14:paraId="501DC220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24</w:t>
            </w:r>
          </w:p>
        </w:tc>
        <w:tc>
          <w:tcPr>
            <w:tcW w:w="1763" w:type="dxa"/>
          </w:tcPr>
          <w:p w14:paraId="20AD1A12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54</w:t>
            </w:r>
          </w:p>
        </w:tc>
        <w:tc>
          <w:tcPr>
            <w:tcW w:w="1543" w:type="dxa"/>
          </w:tcPr>
          <w:p w14:paraId="2BCDF337" w14:textId="7777777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1984" w:type="dxa"/>
          </w:tcPr>
          <w:p w14:paraId="16F8542F" w14:textId="7632A597" w:rsidR="00FD0C53" w:rsidRPr="00AB2EBB" w:rsidRDefault="00FD0C53" w:rsidP="00EA000D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B2EBB">
              <w:rPr>
                <w:sz w:val="20"/>
                <w:rtl/>
                <w:lang w:bidi="ar-LB"/>
              </w:rPr>
              <w:t>نعم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B2EBB">
              <w:rPr>
                <w:sz w:val="20"/>
                <w:rtl/>
                <w:lang w:bidi="ar-LB"/>
              </w:rPr>
              <w:t>(إلزامي)</w:t>
            </w:r>
          </w:p>
        </w:tc>
      </w:tr>
      <w:tr w:rsidR="00FD0C53" w:rsidRPr="00AB2EBB" w14:paraId="38274171" w14:textId="77777777" w:rsidTr="00AB2EBB">
        <w:trPr>
          <w:trHeight w:val="198"/>
        </w:trPr>
        <w:tc>
          <w:tcPr>
            <w:tcW w:w="2197" w:type="dxa"/>
          </w:tcPr>
          <w:p w14:paraId="6A774D48" w14:textId="77777777" w:rsidR="00FD0C53" w:rsidRPr="00AB2EBB" w:rsidRDefault="00FD0C53" w:rsidP="00AF541F">
            <w:pPr>
              <w:bidi/>
              <w:rPr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1763" w:type="dxa"/>
          </w:tcPr>
          <w:p w14:paraId="7DDCA8E8" w14:textId="77777777" w:rsidR="00FD0C53" w:rsidRPr="00AB2EBB" w:rsidRDefault="00FD0C53" w:rsidP="00EA000D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281</w:t>
            </w:r>
          </w:p>
        </w:tc>
        <w:tc>
          <w:tcPr>
            <w:tcW w:w="1763" w:type="dxa"/>
          </w:tcPr>
          <w:p w14:paraId="1548BFC0" w14:textId="77777777" w:rsidR="00FD0C53" w:rsidRPr="00AB2EBB" w:rsidRDefault="00FD0C53" w:rsidP="00EA000D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541</w:t>
            </w:r>
          </w:p>
        </w:tc>
        <w:tc>
          <w:tcPr>
            <w:tcW w:w="1543" w:type="dxa"/>
          </w:tcPr>
          <w:p w14:paraId="22F0D8C8" w14:textId="77777777" w:rsidR="00FD0C53" w:rsidRPr="00AB2EBB" w:rsidRDefault="00FD0C53" w:rsidP="00EA000D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5</w:t>
            </w:r>
          </w:p>
        </w:tc>
        <w:tc>
          <w:tcPr>
            <w:tcW w:w="1984" w:type="dxa"/>
          </w:tcPr>
          <w:p w14:paraId="0CB934B2" w14:textId="77777777" w:rsidR="00FD0C53" w:rsidRPr="00AB2EBB" w:rsidRDefault="00FD0C53" w:rsidP="00EA000D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AB2EBB">
              <w:rPr>
                <w:b/>
                <w:bCs/>
                <w:sz w:val="20"/>
                <w:rtl/>
                <w:lang w:bidi="ar-LB"/>
              </w:rPr>
              <w:t>3</w:t>
            </w:r>
          </w:p>
        </w:tc>
      </w:tr>
    </w:tbl>
    <w:p w14:paraId="55066F68" w14:textId="208D6864" w:rsidR="00FD0C53" w:rsidRPr="00DB14F5" w:rsidRDefault="00FD0C53" w:rsidP="00B22A2A">
      <w:pPr>
        <w:pStyle w:val="Heading1"/>
        <w:keepNext/>
        <w:numPr>
          <w:ilvl w:val="0"/>
          <w:numId w:val="0"/>
        </w:numPr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التبريد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المنزلي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والتجاري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والصناعي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B22A2A">
        <w:rPr>
          <w:i/>
          <w:iCs/>
          <w:sz w:val="26"/>
          <w:szCs w:val="26"/>
          <w:u w:val="single"/>
          <w:rtl/>
          <w:lang w:bidi="ar-LB"/>
        </w:rPr>
        <w:t>و</w:t>
      </w:r>
      <w:r w:rsidR="00EC0C5D">
        <w:rPr>
          <w:i/>
          <w:iCs/>
          <w:sz w:val="26"/>
          <w:szCs w:val="26"/>
          <w:u w:val="single"/>
          <w:rtl/>
          <w:lang w:bidi="ar-LB"/>
        </w:rPr>
        <w:t>تبريد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B22A2A">
        <w:rPr>
          <w:i/>
          <w:iCs/>
          <w:sz w:val="26"/>
          <w:szCs w:val="26"/>
          <w:u w:val="single"/>
          <w:rtl/>
          <w:lang w:bidi="ar-LB"/>
        </w:rPr>
        <w:t>وسائل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B22A2A">
        <w:rPr>
          <w:i/>
          <w:iCs/>
          <w:sz w:val="26"/>
          <w:szCs w:val="26"/>
          <w:u w:val="single"/>
          <w:rtl/>
          <w:lang w:bidi="ar-LB"/>
        </w:rPr>
        <w:t>النقل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B22A2A">
        <w:rPr>
          <w:i/>
          <w:iCs/>
          <w:sz w:val="26"/>
          <w:szCs w:val="26"/>
          <w:u w:val="single"/>
          <w:rtl/>
          <w:lang w:bidi="ar-LB"/>
        </w:rPr>
        <w:t>ومصايد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B22A2A">
        <w:rPr>
          <w:i/>
          <w:iCs/>
          <w:sz w:val="26"/>
          <w:szCs w:val="26"/>
          <w:u w:val="single"/>
          <w:rtl/>
          <w:lang w:bidi="ar-LB"/>
        </w:rPr>
        <w:t>الأسماك</w:t>
      </w:r>
    </w:p>
    <w:p w14:paraId="72ECBD13" w14:textId="2C92FA6A" w:rsidR="00FD0C53" w:rsidRPr="00DB14F5" w:rsidRDefault="00EC0C5D" w:rsidP="00EC0C5D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الهادي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فرعي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لخدمة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المنزلي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الهيدروفلوروكربون-</w:t>
      </w:r>
      <w:r w:rsidR="00FE698D">
        <w:rPr>
          <w:rtl/>
          <w:lang w:bidi="ar-LB"/>
        </w:rPr>
        <w:t xml:space="preserve"> </w:t>
      </w:r>
      <w:r>
        <w:rPr>
          <w:lang w:bidi="ar-LB"/>
        </w:rPr>
        <w:t>134a</w:t>
      </w:r>
      <w:r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متساوية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تقريبًا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والمثبتة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تستخدم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المادة</w:t>
      </w:r>
      <w:r>
        <w:rPr>
          <w:lang w:bidi="ar-LB"/>
        </w:rPr>
        <w:t>R-600a</w:t>
      </w:r>
      <w:r w:rsidR="00FE698D">
        <w:rPr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أيضا،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</w:t>
      </w:r>
      <w:r w:rsidR="00FD0C53" w:rsidRPr="00DB14F5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اتجاه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مشجع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البديل.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ويعتبر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الفرعي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منخفضًا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نسبيًا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مقارنة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بقطاعات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الأخرى.</w:t>
      </w:r>
    </w:p>
    <w:p w14:paraId="7F1E6900" w14:textId="6FE47B63" w:rsidR="00FD0C53" w:rsidRPr="00596467" w:rsidRDefault="008878B3" w:rsidP="006F51DA">
      <w:pPr>
        <w:pStyle w:val="Heading1"/>
        <w:bidi/>
        <w:spacing w:before="240"/>
        <w:rPr>
          <w:rFonts w:eastAsia="SimSun"/>
          <w:b/>
          <w:color w:val="0D0D0D" w:themeColor="text1" w:themeTint="F2"/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الفرعي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المستقلة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وغيرها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الحجم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ثالث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فرعي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مستهلك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8878B3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الكربون،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ويستهلك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أوسع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نطاق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(حسب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الترتيب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الانتشار:</w:t>
      </w:r>
      <w:r w:rsidR="00FE698D">
        <w:rPr>
          <w:sz w:val="26"/>
          <w:szCs w:val="26"/>
          <w:rtl/>
          <w:lang w:bidi="ar-LB"/>
        </w:rPr>
        <w:t xml:space="preserve"> </w:t>
      </w:r>
      <w:r w:rsidR="00AA1611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 w:rsidR="00AA1611">
        <w:rPr>
          <w:rtl/>
          <w:lang w:bidi="ar-LB"/>
        </w:rPr>
        <w:t>و</w:t>
      </w:r>
      <w:r w:rsidR="00FE698D">
        <w:rPr>
          <w:rtl/>
          <w:lang w:bidi="ar-LB"/>
        </w:rPr>
        <w:t xml:space="preserve"> </w:t>
      </w:r>
      <w:r w:rsidR="00AA1611">
        <w:rPr>
          <w:sz w:val="26"/>
          <w:szCs w:val="26"/>
          <w:rtl/>
          <w:lang w:bidi="ar-LB"/>
        </w:rPr>
        <w:t>الهيدروفلوروكربون-</w:t>
      </w:r>
      <w:r w:rsidR="00FE698D">
        <w:rPr>
          <w:rtl/>
          <w:lang w:bidi="ar-LB"/>
        </w:rPr>
        <w:t xml:space="preserve"> </w:t>
      </w:r>
      <w:r w:rsidR="00AA1611">
        <w:rPr>
          <w:lang w:bidi="ar-LB"/>
        </w:rPr>
        <w:t>134A</w:t>
      </w:r>
      <w:r>
        <w:rPr>
          <w:rtl/>
          <w:lang w:bidi="ar-LB"/>
        </w:rPr>
        <w:t>و</w:t>
      </w:r>
      <w:r w:rsidR="00AA1611">
        <w:rPr>
          <w:rtl/>
          <w:lang w:bidi="ar-LB"/>
        </w:rPr>
        <w:t>المادة</w:t>
      </w:r>
      <w:r w:rsidR="00FE698D">
        <w:rPr>
          <w:rtl/>
          <w:lang w:bidi="ar-LB"/>
        </w:rPr>
        <w:t xml:space="preserve"> </w:t>
      </w:r>
      <w:r>
        <w:rPr>
          <w:lang w:bidi="ar-LB"/>
        </w:rPr>
        <w:t>R</w:t>
      </w:r>
      <w:r>
        <w:rPr>
          <w:lang w:bidi="ar-LB"/>
        </w:rPr>
        <w:noBreakHyphen/>
        <w:t>407C</w:t>
      </w:r>
      <w:r w:rsidR="00FE698D">
        <w:rPr>
          <w:rtl/>
          <w:lang w:bidi="ar-LB"/>
        </w:rPr>
        <w:t xml:space="preserve"> </w:t>
      </w:r>
      <w:r>
        <w:rPr>
          <w:rtl/>
          <w:lang w:bidi="ar-LB"/>
        </w:rPr>
        <w:t>و</w:t>
      </w:r>
      <w:r w:rsidR="00AA1611">
        <w:rPr>
          <w:rtl/>
          <w:lang w:bidi="ar-LB"/>
        </w:rPr>
        <w:t>المادة</w:t>
      </w:r>
      <w:r w:rsidR="00FE698D">
        <w:rPr>
          <w:rtl/>
          <w:lang w:bidi="ar-LB"/>
        </w:rPr>
        <w:t xml:space="preserve"> </w:t>
      </w:r>
      <w:r>
        <w:rPr>
          <w:lang w:bidi="ar-LB"/>
        </w:rPr>
        <w:t>R-507A</w:t>
      </w:r>
      <w:r w:rsidR="00FE698D">
        <w:rPr>
          <w:rtl/>
          <w:lang w:bidi="ar-LB"/>
        </w:rPr>
        <w:t xml:space="preserve"> </w:t>
      </w:r>
      <w:r w:rsidR="00AA1611">
        <w:rPr>
          <w:rtl/>
          <w:lang w:bidi="ar-LB"/>
        </w:rPr>
        <w:t>والمادة</w:t>
      </w:r>
      <w:r w:rsidR="00FE698D">
        <w:rPr>
          <w:rtl/>
          <w:lang w:bidi="ar-LB"/>
        </w:rPr>
        <w:t xml:space="preserve"> </w:t>
      </w:r>
      <w:r>
        <w:rPr>
          <w:lang w:bidi="ar-LB"/>
        </w:rPr>
        <w:t>R-407A</w:t>
      </w:r>
      <w:r w:rsidR="00FE698D">
        <w:rPr>
          <w:rtl/>
          <w:lang w:bidi="ar-LB"/>
        </w:rPr>
        <w:t xml:space="preserve"> </w:t>
      </w:r>
      <w:r w:rsidR="00AA1611">
        <w:rPr>
          <w:rtl/>
          <w:lang w:bidi="ar-LB"/>
        </w:rPr>
        <w:t>والمادة</w:t>
      </w:r>
      <w:r w:rsidR="00FE698D">
        <w:rPr>
          <w:rtl/>
          <w:lang w:bidi="ar-LB"/>
        </w:rPr>
        <w:t xml:space="preserve"> </w:t>
      </w:r>
      <w:r>
        <w:rPr>
          <w:lang w:bidi="ar-LB"/>
        </w:rPr>
        <w:t>R-513A</w:t>
      </w:r>
      <w:r w:rsidR="00FE698D">
        <w:rPr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)</w:t>
      </w:r>
      <w:r w:rsidR="00C802D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والمادتان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الأكثر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استخدامًا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الفرعي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هما</w:t>
      </w:r>
      <w:r w:rsidR="00FE698D">
        <w:rPr>
          <w:sz w:val="26"/>
          <w:szCs w:val="26"/>
          <w:rtl/>
          <w:lang w:bidi="ar-LB"/>
        </w:rPr>
        <w:t xml:space="preserve"> </w:t>
      </w:r>
      <w:r w:rsidR="00C802D5">
        <w:rPr>
          <w:sz w:val="26"/>
          <w:szCs w:val="26"/>
          <w:rtl/>
          <w:lang w:bidi="ar-LB"/>
        </w:rPr>
        <w:t>الهيدروفلوروكربون-</w:t>
      </w:r>
      <w:r w:rsidR="00FE698D">
        <w:rPr>
          <w:rtl/>
          <w:lang w:bidi="ar-LB"/>
        </w:rPr>
        <w:t xml:space="preserve"> </w:t>
      </w:r>
      <w:r w:rsidR="00C802D5">
        <w:rPr>
          <w:lang w:bidi="ar-LB"/>
        </w:rPr>
        <w:t>134a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C802D5"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45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و44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C802D5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</w:t>
      </w:r>
      <w:r w:rsidR="00FD0C53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C802D5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بالطن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C802D5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المتري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C802D5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التوالي).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ولم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الإبلاغ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lang w:bidi="ar-LB"/>
        </w:rPr>
        <w:t>R-513A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بيانات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7،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ولكن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التحقق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صغيرة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جدًا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(2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96467">
        <w:rPr>
          <w:sz w:val="26"/>
          <w:szCs w:val="26"/>
          <w:rtl/>
          <w:lang w:bidi="ar-LB"/>
        </w:rPr>
        <w:t>الكربون</w:t>
      </w:r>
      <w:r w:rsidR="00FD0C53" w:rsidRPr="00DB14F5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التحضير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تطبيقات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التجاري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.</w:t>
      </w:r>
      <w:r w:rsidR="00FE698D">
        <w:rPr>
          <w:rFonts w:eastAsia="SimSun"/>
          <w:bCs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المسح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أيضًا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وحدات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مستقلة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جديدة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ومثبتة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تعتمد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على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Cs/>
          <w:color w:val="0D0D0D" w:themeColor="text1" w:themeTint="F2"/>
          <w:lang w:bidi="ar-LB"/>
        </w:rPr>
        <w:t>R-600a</w:t>
      </w:r>
      <w:r w:rsidR="00FE698D">
        <w:rPr>
          <w:rFonts w:eastAsia="SimSun"/>
          <w:bCs/>
          <w:color w:val="0D0D0D" w:themeColor="text1" w:themeTint="F2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(63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المعدات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الجديدة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والمثبتة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lang w:bidi="ar-LB"/>
        </w:rPr>
        <w:t>(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والمادة</w:t>
      </w:r>
      <w:r w:rsidR="00596467">
        <w:rPr>
          <w:rFonts w:eastAsia="SimSun"/>
          <w:bCs/>
          <w:color w:val="0D0D0D" w:themeColor="text1" w:themeTint="F2"/>
          <w:lang w:bidi="ar-LB"/>
        </w:rPr>
        <w:t>R-290</w:t>
      </w:r>
      <w:r w:rsidR="00FE698D">
        <w:rPr>
          <w:rFonts w:eastAsia="SimSun"/>
          <w:bCs/>
          <w:color w:val="0D0D0D" w:themeColor="text1" w:themeTint="F2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أقل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1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المائة)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وحدات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تجارية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مستقلة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كل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بلد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المحيط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الهادئ،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وحدات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أخرى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بحجم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تجاري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تسع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4E706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المحيط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الهادئ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الاثني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عشر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6F51DA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جميعها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باستثناء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كوك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مارشال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وتونغا</w:t>
      </w:r>
      <w:r w:rsidR="006F51DA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).</w:t>
      </w:r>
    </w:p>
    <w:p w14:paraId="4CAF22CE" w14:textId="722699BC" w:rsidR="00FD0C53" w:rsidRPr="00596467" w:rsidRDefault="00FD0C53" w:rsidP="003D3D52">
      <w:pPr>
        <w:pStyle w:val="Heading1"/>
        <w:bidi/>
        <w:spacing w:before="240"/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</w:pP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إن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الهيدروفلوروكربون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للتبريد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الصناعي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والتخزين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البارد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هو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الخامس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الأعلى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بين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الثمانية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بالطن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المتري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والطن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مكافئ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ثاني</w:t>
      </w:r>
      <w:r w:rsidR="00FE698D">
        <w:rPr>
          <w:rFonts w:eastAsia="SimSun"/>
          <w:b/>
          <w:color w:val="0D0D0D" w:themeColor="text1" w:themeTint="F2"/>
          <w:sz w:val="26"/>
          <w:szCs w:val="26"/>
          <w:vertAlign w:val="subscript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أكسيد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الكربون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هذا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جميع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المحيط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الهادئ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باستثناء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بالاو،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وكان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Cs/>
          <w:color w:val="0D0D0D" w:themeColor="text1" w:themeTint="F2"/>
          <w:lang w:bidi="ar-LB"/>
        </w:rPr>
        <w:t>R-404A</w:t>
      </w:r>
      <w:r w:rsidR="00FE698D">
        <w:rPr>
          <w:rFonts w:eastAsia="SimSun"/>
          <w:bCs/>
          <w:color w:val="0D0D0D" w:themeColor="text1" w:themeTint="F2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(99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الاستهلاك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بالطن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المتري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)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والمادة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Cs/>
          <w:color w:val="0D0D0D" w:themeColor="text1" w:themeTint="F2"/>
          <w:lang w:bidi="ar-LB"/>
        </w:rPr>
        <w:t>R-507A</w:t>
      </w:r>
      <w:r w:rsidR="00FE698D">
        <w:rPr>
          <w:rFonts w:eastAsia="SimSun"/>
          <w:bCs/>
          <w:color w:val="0D0D0D" w:themeColor="text1" w:themeTint="F2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هما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المادتان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الوحيدتان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اللتان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تحديدهما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حدد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المسح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أيضا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بعض</w:t>
      </w:r>
      <w:r w:rsidR="00FE698D">
        <w:rPr>
          <w:rFonts w:ascii="Arial" w:hAnsi="Arial" w:cs="Arial"/>
          <w:b/>
          <w:color w:val="4D5156"/>
          <w:sz w:val="26"/>
          <w:szCs w:val="26"/>
          <w:shd w:val="clear" w:color="auto" w:fill="FFFFFF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المعدات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القائمة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على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الأمونيا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</w:t>
      </w:r>
      <w:r w:rsidR="00930748">
        <w:rPr>
          <w:rFonts w:eastAsia="SimSun"/>
          <w:bCs/>
          <w:color w:val="0D0D0D" w:themeColor="text1" w:themeTint="F2"/>
          <w:lang w:bidi="ar-LB"/>
        </w:rPr>
        <w:t>R-717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)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(22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الوحدات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الجديدة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والمثبتة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تحديدها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هذا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الفرعي).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كما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عدد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صغير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المعدات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القائمة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على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Cs/>
          <w:color w:val="0D0D0D" w:themeColor="text1" w:themeTint="F2"/>
          <w:lang w:bidi="ar-LB"/>
        </w:rPr>
        <w:t>R-717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التخزين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البارد.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ويستهلك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النقل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المبرد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وخدمة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حاويات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التبريد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أقل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للمواد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الهيدروفلوروكربون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ية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،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بين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القطاعات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الثمانية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التي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تحديدها،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وأبلغت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خمس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فقط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عن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استهلاكها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هذا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(كيريباتي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وناورو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وساموا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lastRenderedPageBreak/>
        <w:t>وجزر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سليمان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وتونغا)؛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وكان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Cs/>
          <w:color w:val="0D0D0D" w:themeColor="text1" w:themeTint="F2"/>
          <w:lang w:bidi="ar-LB"/>
        </w:rPr>
        <w:t>R-404A</w:t>
      </w:r>
      <w:r w:rsidR="00FE698D">
        <w:rPr>
          <w:rFonts w:eastAsia="SimSun"/>
          <w:bCs/>
          <w:color w:val="0D0D0D" w:themeColor="text1" w:themeTint="F2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(72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93074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المائة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الأطنان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المتريّة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3D3D52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المستهلكة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الفرعي)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02608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و</w:t>
      </w:r>
      <w:r w:rsidR="003D3D52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الهيدروفلوروكربون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noBreakHyphen/>
        <w:t>134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هما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3D3D52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المادتين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3D3D52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الهيدروفلوروكربونية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3D3D52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الوحيدتي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اللذان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Pr="00596467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تحديدهما.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</w:p>
    <w:p w14:paraId="75D711C6" w14:textId="250E723D" w:rsidR="00FD0C53" w:rsidRPr="00DB14F5" w:rsidRDefault="00506638" w:rsidP="00652E83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أطنان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06638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06638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06638">
        <w:rPr>
          <w:sz w:val="26"/>
          <w:szCs w:val="26"/>
          <w:rtl/>
          <w:lang w:bidi="ar-LB"/>
        </w:rPr>
        <w:t>الكربون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سفن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الصيد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مرتبطة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بأكبر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يحتل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الفرعي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المرتبة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الرابعة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فقط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استهلاكه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المترية،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وهو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موجود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خمس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فقط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وفانواتو).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وتستخدم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سفن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كلاً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المادتين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lang w:bidi="ar-LB"/>
        </w:rPr>
        <w:t>R-404A</w:t>
      </w:r>
      <w:r w:rsidR="00FE698D">
        <w:rPr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(54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من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الأطنان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المترية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652E8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المستهلكة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في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القطاع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506638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الفرعي</w:t>
      </w:r>
      <w:r w:rsidR="00FD0C53" w:rsidRPr="00DB14F5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652E83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652E83">
        <w:rPr>
          <w:lang w:bidi="ar-LB"/>
        </w:rPr>
        <w:t>R-404A</w:t>
      </w:r>
      <w:r w:rsidR="00FE698D">
        <w:rPr>
          <w:sz w:val="26"/>
          <w:szCs w:val="26"/>
          <w:rtl/>
          <w:lang w:bidi="ar-LB"/>
        </w:rPr>
        <w:t xml:space="preserve"> </w:t>
      </w:r>
      <w:r w:rsidR="00652E83">
        <w:rPr>
          <w:sz w:val="26"/>
          <w:szCs w:val="26"/>
          <w:rtl/>
          <w:lang w:bidi="ar-LB"/>
        </w:rPr>
        <w:t>(46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52E83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 w:rsidR="00652E83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652E83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>المستهلكة</w:t>
      </w:r>
      <w:r w:rsidR="00FE698D">
        <w:rPr>
          <w:rFonts w:eastAsia="SimSun"/>
          <w:b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الفرعي).</w:t>
      </w:r>
    </w:p>
    <w:p w14:paraId="56D1CA12" w14:textId="6B0F7064" w:rsidR="00FD0C53" w:rsidRDefault="00FD0C53" w:rsidP="007D6BF0">
      <w:pPr>
        <w:pStyle w:val="Heading1"/>
        <w:bidi/>
        <w:rPr>
          <w:sz w:val="26"/>
          <w:szCs w:val="26"/>
          <w:lang w:bidi="ar-LB"/>
        </w:rPr>
      </w:pPr>
      <w:r w:rsidRPr="00DB14F5">
        <w:rPr>
          <w:sz w:val="26"/>
          <w:szCs w:val="26"/>
          <w:rtl/>
          <w:lang w:bidi="ar-LB"/>
        </w:rPr>
        <w:t>ونظر</w:t>
      </w:r>
      <w:r w:rsidR="009F4FAB">
        <w:rPr>
          <w:sz w:val="26"/>
          <w:szCs w:val="26"/>
          <w:rtl/>
          <w:lang w:bidi="ar-LB"/>
        </w:rPr>
        <w:t>اً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للقدرة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 w:rsidRPr="00DB14F5">
        <w:rPr>
          <w:sz w:val="26"/>
          <w:szCs w:val="26"/>
          <w:rtl/>
          <w:lang w:bidi="ar-LB"/>
        </w:rPr>
        <w:t>المرتفعة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F4FAB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="009F4FAB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والوفرة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والنمو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إعطاء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الأولوية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rFonts w:eastAsia="SimSun"/>
          <w:color w:val="000000" w:themeColor="text1"/>
          <w:lang w:bidi="ar-LB"/>
        </w:rPr>
        <w:t>R-404A</w:t>
      </w:r>
      <w:r w:rsidR="00FE698D">
        <w:rPr>
          <w:rFonts w:eastAsia="SimSun"/>
          <w:color w:val="000000" w:themeColor="text1"/>
          <w:rtl/>
          <w:lang w:bidi="ar-LB"/>
        </w:rPr>
        <w:t xml:space="preserve"> </w:t>
      </w:r>
      <w:r w:rsidR="007D0DC3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7D0DC3">
        <w:rPr>
          <w:rFonts w:eastAsia="SimSun"/>
          <w:color w:val="000000" w:themeColor="text1"/>
          <w:lang w:bidi="ar-LB"/>
        </w:rPr>
        <w:t>R</w:t>
      </w:r>
      <w:r w:rsidR="007D0DC3">
        <w:rPr>
          <w:rFonts w:eastAsia="SimSun"/>
          <w:color w:val="000000" w:themeColor="text1"/>
          <w:lang w:bidi="ar-LB"/>
        </w:rPr>
        <w:noBreakHyphen/>
        <w:t>507A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7D0DC3">
        <w:rPr>
          <w:rFonts w:eastAsia="SimSun"/>
          <w:color w:val="000000" w:themeColor="text1"/>
          <w:sz w:val="26"/>
          <w:szCs w:val="26"/>
          <w:rtl/>
          <w:lang w:bidi="ar-LB"/>
        </w:rPr>
        <w:t>و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7D0DC3">
        <w:rPr>
          <w:rFonts w:eastAsia="SimSun"/>
          <w:color w:val="000000" w:themeColor="text1"/>
          <w:sz w:val="26"/>
          <w:szCs w:val="26"/>
          <w:rtl/>
          <w:lang w:bidi="ar-LB"/>
        </w:rPr>
        <w:t>الهيدروفلوروكربون-</w:t>
      </w:r>
      <w:r w:rsidR="00FE698D">
        <w:rPr>
          <w:rFonts w:eastAsia="SimSun"/>
          <w:color w:val="000000" w:themeColor="text1"/>
          <w:rtl/>
          <w:lang w:bidi="ar-LB"/>
        </w:rPr>
        <w:t xml:space="preserve"> </w:t>
      </w:r>
      <w:r w:rsidR="007D0DC3">
        <w:rPr>
          <w:rFonts w:eastAsia="SimSun"/>
          <w:color w:val="000000" w:themeColor="text1"/>
          <w:lang w:bidi="ar-LB"/>
        </w:rPr>
        <w:t>134a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خدمة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التبريد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التجاري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والصناعي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وتبريد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مصايد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="0060330C">
        <w:rPr>
          <w:rFonts w:eastAsia="SimSun"/>
          <w:color w:val="000000" w:themeColor="text1"/>
          <w:sz w:val="26"/>
          <w:szCs w:val="26"/>
          <w:rtl/>
          <w:lang w:bidi="ar-LB"/>
        </w:rPr>
        <w:t>الأسماك</w:t>
      </w:r>
      <w:r w:rsidR="00FE698D">
        <w:rPr>
          <w:rFonts w:eastAsia="SimSun"/>
          <w:color w:val="000000" w:themeColor="text1"/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917D4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917D4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917D4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917D4B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.</w:t>
      </w:r>
    </w:p>
    <w:p w14:paraId="18437828" w14:textId="77777777" w:rsidR="007D6BF0" w:rsidRPr="007D6BF0" w:rsidRDefault="007D6BF0" w:rsidP="007D6BF0">
      <w:pPr>
        <w:bidi/>
        <w:rPr>
          <w:lang w:val="en-CA" w:bidi="ar-LB"/>
        </w:rPr>
      </w:pPr>
    </w:p>
    <w:p w14:paraId="4941F92B" w14:textId="61B70A66" w:rsidR="00FD0C53" w:rsidRPr="00DB14F5" w:rsidRDefault="00370DAC" w:rsidP="007D6BF0">
      <w:pPr>
        <w:keepNext/>
        <w:suppressAutoHyphens/>
        <w:bidi/>
        <w:spacing w:after="240"/>
        <w:rPr>
          <w:sz w:val="26"/>
          <w:szCs w:val="26"/>
          <w:rtl/>
          <w:lang w:bidi="ar-LB"/>
        </w:rPr>
      </w:pPr>
      <w:r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bidi="ar-LB"/>
        </w:rPr>
        <w:t>تكييف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bidi="ar-LB"/>
        </w:rPr>
        <w:t>الهواء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bidi="ar-LB"/>
        </w:rPr>
        <w:t>السكني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i/>
          <w:iCs/>
          <w:sz w:val="26"/>
          <w:szCs w:val="26"/>
          <w:u w:val="single"/>
          <w:rtl/>
          <w:lang w:bidi="ar-LB"/>
        </w:rPr>
        <w:t>والتجاري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</w:p>
    <w:p w14:paraId="0300BE4B" w14:textId="5C978535" w:rsidR="00FD0C53" w:rsidRPr="00DB14F5" w:rsidRDefault="00FD0C53" w:rsidP="00426E39">
      <w:pPr>
        <w:pStyle w:val="Heading1"/>
        <w:keepNext/>
        <w:suppressAutoHyphens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إن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السكني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استهلاكًا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6A3009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المترية،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يستهلك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أبلغت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6A3009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يستخدم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lang w:bidi="ar-LB"/>
        </w:rPr>
        <w:t>R</w:t>
      </w:r>
      <w:r w:rsidR="00426E39">
        <w:rPr>
          <w:lang w:bidi="ar-LB"/>
        </w:rPr>
        <w:noBreakHyphen/>
        <w:t>410A</w:t>
      </w:r>
      <w:r w:rsidR="00FE698D">
        <w:rPr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(89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المستهلكة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الفرعي)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الهيدروفلوروكربون-32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(11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 w:rsidRPr="00DB14F5">
        <w:rPr>
          <w:sz w:val="26"/>
          <w:szCs w:val="26"/>
          <w:rtl/>
          <w:lang w:bidi="ar-LB"/>
        </w:rPr>
        <w:t>الهيدروفلوروكربون</w:t>
      </w:r>
      <w:r w:rsidR="00426E39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الفرعي).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المادتين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lang w:bidi="ar-LB"/>
        </w:rPr>
        <w:t>R</w:t>
      </w:r>
      <w:r w:rsidR="00426E39">
        <w:rPr>
          <w:lang w:bidi="ar-LB"/>
        </w:rPr>
        <w:noBreakHyphen/>
        <w:t>407C</w:t>
      </w:r>
      <w:r w:rsidR="00FE698D">
        <w:rPr>
          <w:rtl/>
          <w:lang w:bidi="ar-LB"/>
        </w:rPr>
        <w:t xml:space="preserve"> </w:t>
      </w:r>
      <w:r w:rsidR="00426E39">
        <w:rPr>
          <w:rtl/>
          <w:lang w:bidi="ar-LB"/>
        </w:rPr>
        <w:t>و</w:t>
      </w:r>
      <w:r w:rsidR="00FE698D">
        <w:rPr>
          <w:rtl/>
          <w:lang w:bidi="ar-LB"/>
        </w:rPr>
        <w:t xml:space="preserve"> </w:t>
      </w:r>
      <w:r w:rsidR="00426E39">
        <w:rPr>
          <w:lang w:bidi="ar-LB"/>
        </w:rPr>
        <w:t>R-290</w:t>
      </w:r>
      <w:r w:rsidR="00FE698D">
        <w:rPr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لكن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كلتاهما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ت</w:t>
      </w:r>
      <w:r w:rsidRPr="00DB14F5">
        <w:rPr>
          <w:sz w:val="26"/>
          <w:szCs w:val="26"/>
          <w:rtl/>
          <w:lang w:bidi="ar-LB"/>
        </w:rPr>
        <w:t>مثل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26E3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والمثبتة.</w:t>
      </w:r>
    </w:p>
    <w:p w14:paraId="4E90E44A" w14:textId="3E0BC59D" w:rsidR="00FD0C53" w:rsidRPr="00DB14F5" w:rsidRDefault="00FD0C53" w:rsidP="006F2EDC">
      <w:pPr>
        <w:pStyle w:val="Heading1"/>
        <w:keepNext/>
        <w:suppressAutoHyphens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إن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المبردات،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نسبيًا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يصل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فقط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D36D74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36D74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36D74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36D74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الإبلاغ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 w:rsidRPr="00DB14F5">
        <w:rPr>
          <w:sz w:val="26"/>
          <w:szCs w:val="26"/>
          <w:rtl/>
          <w:lang w:bidi="ar-LB"/>
        </w:rPr>
        <w:t>هيدروفلوروكربون</w:t>
      </w:r>
      <w:r w:rsidR="00D36D74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تسع</w:t>
      </w:r>
      <w:r w:rsidR="00D36D74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</w:t>
      </w:r>
      <w:r w:rsidR="00D36D74">
        <w:rPr>
          <w:sz w:val="26"/>
          <w:szCs w:val="26"/>
          <w:rtl/>
          <w:lang w:bidi="ar-LB"/>
        </w:rPr>
        <w:t>ن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(جزر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D36D74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الإبلاغ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هيدروفلوروكربون</w:t>
      </w:r>
      <w:r w:rsidR="006F2ED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المبردات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ثماني</w:t>
      </w:r>
      <w:r w:rsidR="006F2EDC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(كيريباتي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وفانواتو).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هي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-32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lang w:bidi="ar-LB"/>
        </w:rPr>
        <w:t>R-410A</w:t>
      </w:r>
      <w:r w:rsidR="00FE698D">
        <w:rPr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تستخدم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المبردات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نطاق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أوسع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وخلطاتها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-32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-</w:t>
      </w:r>
      <w:r w:rsidR="00FE698D">
        <w:rPr>
          <w:rtl/>
          <w:lang w:bidi="ar-LB"/>
        </w:rPr>
        <w:t xml:space="preserve"> </w:t>
      </w:r>
      <w:r w:rsidR="006F2EDC">
        <w:rPr>
          <w:lang w:bidi="ar-LB"/>
        </w:rPr>
        <w:t>134a</w:t>
      </w:r>
      <w:r w:rsidR="006F2EDC">
        <w:rPr>
          <w:sz w:val="26"/>
          <w:szCs w:val="26"/>
          <w:rtl/>
          <w:lang w:bidi="ar-LB"/>
        </w:rPr>
        <w:t>والمادة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lang w:bidi="ar-LB"/>
        </w:rPr>
        <w:t>R-404A</w:t>
      </w:r>
      <w:r w:rsidR="006F2EDC">
        <w:rPr>
          <w:rtl/>
          <w:lang w:bidi="ar-LB"/>
        </w:rPr>
        <w:t>والمادة</w:t>
      </w:r>
      <w:r w:rsidR="00FE698D">
        <w:rPr>
          <w:rtl/>
          <w:lang w:bidi="ar-LB"/>
        </w:rPr>
        <w:t xml:space="preserve"> </w:t>
      </w:r>
      <w:r w:rsidR="006F2EDC">
        <w:rPr>
          <w:lang w:bidi="ar-LB"/>
        </w:rPr>
        <w:t>R-410A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تمثل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مادة</w:t>
      </w:r>
      <w:r w:rsidR="006F2EDC">
        <w:rPr>
          <w:lang w:bidi="ar-LB"/>
        </w:rPr>
        <w:t>R-410A</w:t>
      </w:r>
      <w:r w:rsidR="00FE698D">
        <w:rPr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حوالي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43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متري</w:t>
      </w:r>
      <w:r w:rsidR="006F2EDC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المستهلكة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المبردات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التجاري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تليها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lang w:bidi="ar-LB"/>
        </w:rPr>
        <w:t>R</w:t>
      </w:r>
      <w:r w:rsidR="006F2EDC">
        <w:rPr>
          <w:lang w:bidi="ar-LB"/>
        </w:rPr>
        <w:noBreakHyphen/>
        <w:t>404A</w:t>
      </w:r>
      <w:r w:rsidR="00FE698D">
        <w:rPr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(24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-32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(17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 w:rsidRPr="00DB14F5">
        <w:rPr>
          <w:sz w:val="26"/>
          <w:szCs w:val="26"/>
          <w:rtl/>
          <w:lang w:bidi="ar-LB"/>
        </w:rPr>
        <w:t>الهيدروفلوروكربون</w:t>
      </w:r>
      <w:r w:rsidR="006F2EDC">
        <w:rPr>
          <w:sz w:val="26"/>
          <w:szCs w:val="26"/>
          <w:rtl/>
          <w:lang w:bidi="ar-LB"/>
        </w:rPr>
        <w:t>-</w:t>
      </w:r>
      <w:r w:rsidR="00FE698D">
        <w:rPr>
          <w:rtl/>
          <w:lang w:bidi="ar-LB"/>
        </w:rPr>
        <w:t xml:space="preserve"> </w:t>
      </w:r>
      <w:r w:rsidR="006F2EDC">
        <w:rPr>
          <w:lang w:bidi="ar-LB"/>
        </w:rPr>
        <w:t>134a</w:t>
      </w:r>
      <w:r w:rsidR="006F2EDC">
        <w:rPr>
          <w:sz w:val="26"/>
          <w:szCs w:val="26"/>
          <w:rtl/>
          <w:lang w:bidi="ar-LB"/>
        </w:rPr>
        <w:t>(16</w:t>
      </w:r>
      <w:r w:rsidR="00FE698D">
        <w:rPr>
          <w:sz w:val="26"/>
          <w:szCs w:val="26"/>
          <w:rtl/>
          <w:lang w:bidi="ar-LB"/>
        </w:rPr>
        <w:t xml:space="preserve"> </w:t>
      </w:r>
      <w:r w:rsidR="006F2EDC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المائة).</w:t>
      </w:r>
    </w:p>
    <w:p w14:paraId="2792C8B2" w14:textId="4A997C3C" w:rsidR="00FD0C53" w:rsidRPr="00DB14F5" w:rsidRDefault="00FD0C53" w:rsidP="00B66E0B">
      <w:pPr>
        <w:pStyle w:val="Heading1"/>
        <w:keepNext/>
        <w:numPr>
          <w:ilvl w:val="0"/>
          <w:numId w:val="0"/>
        </w:numPr>
        <w:suppressAutoHyphens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تكييف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الهواء</w:t>
      </w:r>
      <w:r w:rsidR="00FE698D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u w:val="single"/>
          <w:rtl/>
          <w:lang w:bidi="ar-LB"/>
        </w:rPr>
        <w:t>المتنقل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</w:p>
    <w:p w14:paraId="452A2F07" w14:textId="666A521F" w:rsidR="00FD0C53" w:rsidRPr="00DB14F5" w:rsidRDefault="00FD0C53" w:rsidP="00F07B4A">
      <w:pPr>
        <w:pStyle w:val="Heading1"/>
        <w:keepNext/>
        <w:suppressAutoHyphens/>
        <w:bidi/>
        <w:spacing w:before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حددت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07B4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فرعي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07B4A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وت</w:t>
      </w:r>
      <w:r w:rsidRPr="00DB14F5">
        <w:rPr>
          <w:sz w:val="26"/>
          <w:szCs w:val="26"/>
          <w:rtl/>
          <w:lang w:bidi="ar-LB"/>
        </w:rPr>
        <w:t>حتل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فرعي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المرتبة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الرابعة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07B4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F07B4A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Pr="00F07B4A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F07B4A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F07B4A">
        <w:rPr>
          <w:sz w:val="26"/>
          <w:szCs w:val="26"/>
          <w:rtl/>
          <w:lang w:bidi="ar-LB"/>
        </w:rPr>
        <w:t>الكربون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ولكنه</w:t>
      </w:r>
      <w:r w:rsidR="00F07B4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يحتل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المرتبة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</w:t>
      </w:r>
      <w:r w:rsidR="00F07B4A">
        <w:rPr>
          <w:sz w:val="26"/>
          <w:szCs w:val="26"/>
          <w:rtl/>
          <w:lang w:bidi="ar-LB"/>
        </w:rPr>
        <w:t>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الأطنان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المترية.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سوى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الهيدروفلوروكربون-</w:t>
      </w:r>
      <w:r w:rsidR="00FE698D">
        <w:rPr>
          <w:rtl/>
          <w:lang w:bidi="ar-LB"/>
        </w:rPr>
        <w:t xml:space="preserve"> </w:t>
      </w:r>
      <w:r w:rsidR="00F07B4A">
        <w:rPr>
          <w:lang w:bidi="ar-LB"/>
        </w:rPr>
        <w:t>134a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ونظراً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لكمية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F07B4A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المستهلكة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الفرعي،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فهو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يحظى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بالأولوية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07B4A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.</w:t>
      </w:r>
    </w:p>
    <w:p w14:paraId="7E5AFBA0" w14:textId="0DD44D33" w:rsidR="00FD0C53" w:rsidRPr="00DB14F5" w:rsidRDefault="0029424E" w:rsidP="0029424E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رابعا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29424E">
        <w:rPr>
          <w:b/>
          <w:bCs/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حسبما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قدمت</w:t>
      </w:r>
    </w:p>
    <w:p w14:paraId="03743266" w14:textId="763B27F5" w:rsidR="00FD0C53" w:rsidRPr="00DB14F5" w:rsidRDefault="00FD0C53" w:rsidP="00FD0C53">
      <w:pPr>
        <w:keepNext/>
        <w:bidi/>
        <w:spacing w:after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الإطار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المؤسسي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والسياسي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والتنظيمي</w:t>
      </w:r>
    </w:p>
    <w:p w14:paraId="1BBE1D8B" w14:textId="5C76E2AB" w:rsidR="00FD0C53" w:rsidRPr="00DB14F5" w:rsidRDefault="00FD0C53" w:rsidP="001709B6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أقرت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الاثني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عشرة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قانونية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و/أو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تشريعات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لفرض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29424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وأنشأت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آليات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قانونية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لرصد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المستنفدة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والمواد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الترخيص.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كانت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29424E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29424E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يوليه/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تموز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الهيدرو</w:t>
      </w:r>
      <w:r w:rsidR="001709B6">
        <w:rPr>
          <w:sz w:val="26"/>
          <w:szCs w:val="26"/>
          <w:rtl/>
          <w:lang w:bidi="ar-LB"/>
        </w:rPr>
        <w:t>كلورو</w:t>
      </w:r>
      <w:r w:rsidR="001709B6" w:rsidRPr="00DB14F5">
        <w:rPr>
          <w:sz w:val="26"/>
          <w:szCs w:val="26"/>
          <w:rtl/>
          <w:lang w:bidi="ar-LB"/>
        </w:rPr>
        <w:t>فلوروكربون</w:t>
      </w:r>
      <w:r w:rsidR="001709B6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طلبات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تصدير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1709B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المسؤولة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تخصيص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1709B6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تخصيص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حصص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للمستوردين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بالطن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Pr="001709B6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ويتمتعوا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المرونة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الهيدروفلوروكربون</w:t>
      </w:r>
      <w:r w:rsidR="001709B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وخلطاتها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ضمن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حصتهم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المخصصة.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ولدى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جميع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الهادئ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الاثني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عشرة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أحكام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نظمها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القانونية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الحالية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ل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طلب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الحصول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ترخيص</w:t>
      </w:r>
      <w:r w:rsidRPr="001709B6">
        <w:rPr>
          <w:rFonts w:asciiTheme="majorBidi" w:hAnsiTheme="majorBidi" w:cstheme="majorBidi"/>
          <w:b/>
          <w:sz w:val="26"/>
          <w:szCs w:val="26"/>
          <w:lang w:bidi="ar-LB"/>
        </w:rPr>
        <w:t>/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تصريح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لمناولة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وتخزين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="001709B6">
        <w:rPr>
          <w:rFonts w:asciiTheme="majorBidi" w:hAnsiTheme="majorBidi"/>
          <w:b/>
          <w:sz w:val="26"/>
          <w:szCs w:val="26"/>
          <w:rtl/>
          <w:lang w:bidi="ar-LB"/>
        </w:rPr>
        <w:t>وبيع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الخاضعة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للرقابة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بموجب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بروتوكول</w:t>
      </w:r>
      <w:r w:rsidR="00FE698D">
        <w:rPr>
          <w:rFonts w:asciiTheme="majorBidi" w:hAnsiTheme="majorBidi"/>
          <w:b/>
          <w:sz w:val="26"/>
          <w:szCs w:val="26"/>
          <w:rtl/>
          <w:lang w:bidi="ar-LB"/>
        </w:rPr>
        <w:t xml:space="preserve"> </w:t>
      </w:r>
      <w:r w:rsidRPr="001709B6">
        <w:rPr>
          <w:rFonts w:asciiTheme="majorBidi" w:hAnsiTheme="majorBidi"/>
          <w:b/>
          <w:sz w:val="26"/>
          <w:szCs w:val="26"/>
          <w:rtl/>
          <w:lang w:bidi="ar-LB"/>
        </w:rPr>
        <w:t>مونتريال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ويتضمن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ملخصاً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التنظيمية،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طريقة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 w:rsidRPr="00DB14F5">
        <w:rPr>
          <w:sz w:val="26"/>
          <w:szCs w:val="26"/>
          <w:rtl/>
          <w:lang w:bidi="ar-LB"/>
        </w:rPr>
        <w:t>الهيدروفلوروكربون</w:t>
      </w:r>
      <w:r w:rsidR="001709B6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1709B6">
        <w:rPr>
          <w:sz w:val="26"/>
          <w:szCs w:val="26"/>
          <w:rtl/>
          <w:lang w:bidi="ar-LB"/>
        </w:rPr>
        <w:t>الهادي</w:t>
      </w:r>
      <w:r w:rsidRPr="00DB14F5">
        <w:rPr>
          <w:sz w:val="26"/>
          <w:szCs w:val="26"/>
          <w:rtl/>
          <w:lang w:bidi="ar-LB"/>
        </w:rPr>
        <w:t>.</w:t>
      </w:r>
    </w:p>
    <w:p w14:paraId="67801098" w14:textId="63263486" w:rsidR="00FD0C53" w:rsidRPr="00DB14F5" w:rsidRDefault="00FD0C53" w:rsidP="00860331">
      <w:pPr>
        <w:pStyle w:val="Heading1"/>
        <w:keepNext/>
        <w:numPr>
          <w:ilvl w:val="0"/>
          <w:numId w:val="0"/>
        </w:numPr>
        <w:bidi/>
        <w:spacing w:after="0"/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</w:pP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الجدول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8: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البيئة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التنظيمية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والداعمة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للتخفيض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التدريجي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="00860331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للمواد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الهيدروفلوروكربون</w:t>
      </w:r>
      <w:r w:rsidR="00860331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ية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Pr="00DB14F5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>في</w:t>
      </w:r>
      <w:r w:rsidR="00FE698D">
        <w:rPr>
          <w:rFonts w:eastAsia="SimSun"/>
          <w:b/>
          <w:bCs/>
          <w:color w:val="000000" w:themeColor="text1"/>
          <w:sz w:val="26"/>
          <w:szCs w:val="26"/>
          <w:rtl/>
          <w:lang w:eastAsia="zh-CN" w:bidi="ar-LB"/>
        </w:rPr>
        <w:t xml:space="preserve"> </w:t>
      </w:r>
      <w:r w:rsidR="00860331" w:rsidRPr="00860331">
        <w:rPr>
          <w:b/>
          <w:bCs/>
          <w:sz w:val="26"/>
          <w:szCs w:val="26"/>
          <w:rtl/>
          <w:lang w:bidi="ar-LB"/>
        </w:rPr>
        <w:t>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60331" w:rsidRPr="00860331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60331" w:rsidRPr="00860331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860331" w:rsidRPr="00374681">
        <w:rPr>
          <w:b/>
          <w:bCs/>
          <w:sz w:val="26"/>
          <w:szCs w:val="26"/>
          <w:rtl/>
          <w:lang w:bidi="ar-LB"/>
        </w:rPr>
        <w:t>الهادي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60331">
        <w:rPr>
          <w:b/>
          <w:bCs/>
          <w:sz w:val="26"/>
          <w:szCs w:val="26"/>
          <w:rtl/>
          <w:lang w:bidi="ar-LB"/>
        </w:rPr>
        <w:t>الاثني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860331">
        <w:rPr>
          <w:b/>
          <w:bCs/>
          <w:sz w:val="26"/>
          <w:szCs w:val="26"/>
          <w:rtl/>
          <w:lang w:bidi="ar-LB"/>
        </w:rPr>
        <w:t>عشرة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600"/>
        <w:gridCol w:w="5760"/>
      </w:tblGrid>
      <w:tr w:rsidR="00FD0C53" w:rsidRPr="00374681" w14:paraId="01AD8774" w14:textId="77777777" w:rsidTr="00374681">
        <w:trPr>
          <w:trHeight w:val="48"/>
          <w:tblHeader/>
        </w:trPr>
        <w:tc>
          <w:tcPr>
            <w:tcW w:w="3600" w:type="dxa"/>
            <w:shd w:val="clear" w:color="auto" w:fill="FFFFFF" w:themeFill="background1"/>
            <w:vAlign w:val="center"/>
          </w:tcPr>
          <w:p w14:paraId="370992C7" w14:textId="6887ED99" w:rsidR="00FD0C53" w:rsidRPr="00374681" w:rsidRDefault="00374681" w:rsidP="00374681">
            <w:pPr>
              <w:widowControl w:val="0"/>
              <w:bidi/>
              <w:ind w:right="432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374681">
              <w:rPr>
                <w:b/>
                <w:bCs/>
                <w:sz w:val="20"/>
                <w:rtl/>
                <w:lang w:bidi="ar-LB"/>
              </w:rPr>
              <w:t>بلدان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sz w:val="20"/>
                <w:rtl/>
                <w:lang w:bidi="ar-LB"/>
              </w:rPr>
              <w:t>جزر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sz w:val="20"/>
                <w:rtl/>
                <w:lang w:bidi="ar-LB"/>
              </w:rPr>
              <w:t>المحيط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sz w:val="20"/>
                <w:rtl/>
                <w:lang w:bidi="ar-LB"/>
              </w:rPr>
              <w:t>الهادي</w:t>
            </w:r>
          </w:p>
        </w:tc>
        <w:tc>
          <w:tcPr>
            <w:tcW w:w="5760" w:type="dxa"/>
            <w:shd w:val="clear" w:color="auto" w:fill="FFFFFF" w:themeFill="background1"/>
            <w:vAlign w:val="center"/>
          </w:tcPr>
          <w:p w14:paraId="0550A3EE" w14:textId="08CB04B8" w:rsidR="00FD0C53" w:rsidRPr="00374681" w:rsidRDefault="00374681" w:rsidP="00AF541F">
            <w:pPr>
              <w:widowControl w:val="0"/>
              <w:bidi/>
              <w:ind w:right="432"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التدبير</w:t>
            </w:r>
            <w:r w:rsidR="00FD0C53" w:rsidRPr="00374681">
              <w:rPr>
                <w:b/>
                <w:bCs/>
                <w:sz w:val="20"/>
                <w:rtl/>
                <w:lang w:bidi="ar-LB"/>
              </w:rPr>
              <w:t>/الدعم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b/>
                <w:bCs/>
                <w:sz w:val="20"/>
                <w:rtl/>
                <w:lang w:bidi="ar-LB"/>
              </w:rPr>
              <w:t>(الحالة)</w:t>
            </w:r>
          </w:p>
        </w:tc>
      </w:tr>
      <w:tr w:rsidR="00FD0C53" w:rsidRPr="00374681" w14:paraId="13A138FF" w14:textId="77777777" w:rsidTr="00374681">
        <w:tc>
          <w:tcPr>
            <w:tcW w:w="9360" w:type="dxa"/>
            <w:gridSpan w:val="2"/>
            <w:shd w:val="clear" w:color="auto" w:fill="FFFFFF" w:themeFill="background1"/>
          </w:tcPr>
          <w:p w14:paraId="79322423" w14:textId="1352AEDE" w:rsidR="00FD0C53" w:rsidRPr="00374681" w:rsidRDefault="00FD0C53" w:rsidP="00AF541F">
            <w:pPr>
              <w:pStyle w:val="Default"/>
              <w:widowControl/>
              <w:bidi/>
              <w:jc w:val="both"/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نظام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الترخيص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والحصص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لمركبات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الهيدروفلوروكربون</w:t>
            </w:r>
          </w:p>
        </w:tc>
      </w:tr>
      <w:tr w:rsidR="00FD0C53" w:rsidRPr="00374681" w14:paraId="22002538" w14:textId="77777777" w:rsidTr="00374681">
        <w:tc>
          <w:tcPr>
            <w:tcW w:w="3600" w:type="dxa"/>
            <w:shd w:val="clear" w:color="auto" w:fill="FFFFFF" w:themeFill="background1"/>
          </w:tcPr>
          <w:p w14:paraId="2B1456CB" w14:textId="77777777" w:rsidR="00FD0C53" w:rsidRPr="00374681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374681">
              <w:rPr>
                <w:sz w:val="20"/>
                <w:rtl/>
                <w:lang w:bidi="ar-LB"/>
              </w:rPr>
              <w:t>الجميع</w:t>
            </w:r>
          </w:p>
        </w:tc>
        <w:tc>
          <w:tcPr>
            <w:tcW w:w="5760" w:type="dxa"/>
            <w:shd w:val="clear" w:color="auto" w:fill="FFFFFF" w:themeFill="background1"/>
          </w:tcPr>
          <w:p w14:paraId="46528083" w14:textId="5875B76C" w:rsidR="00FD0C53" w:rsidRPr="00374681" w:rsidRDefault="00FD0C53" w:rsidP="000247B0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يناير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كانون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2021: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كيريب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اتي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مارشال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وولايات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الموحدة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ني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وي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وساموا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وتوفالو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0247B0">
              <w:rPr>
                <w:color w:val="auto"/>
                <w:sz w:val="20"/>
                <w:szCs w:val="20"/>
                <w:rtl/>
                <w:lang w:bidi="ar-LB"/>
              </w:rPr>
              <w:t>و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فانواتو</w:t>
            </w:r>
          </w:p>
          <w:p w14:paraId="66190877" w14:textId="2752F40B" w:rsidR="00FD0C53" w:rsidRPr="00374681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23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نوفمبر</w:t>
            </w:r>
            <w:r w:rsidR="00C11C98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C11C98">
              <w:rPr>
                <w:color w:val="auto"/>
                <w:sz w:val="20"/>
                <w:szCs w:val="20"/>
                <w:rtl/>
                <w:lang w:bidi="ar-LB"/>
              </w:rPr>
              <w:t>تشرين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C11C98">
              <w:rPr>
                <w:color w:val="auto"/>
                <w:sz w:val="20"/>
                <w:szCs w:val="20"/>
                <w:rtl/>
                <w:lang w:bidi="ar-LB"/>
              </w:rPr>
              <w:t>الثاني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سليمان</w:t>
            </w:r>
          </w:p>
          <w:p w14:paraId="6966A621" w14:textId="65980F6C" w:rsidR="00FD0C53" w:rsidRPr="00374681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اعتبارًا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من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1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مايو</w:t>
            </w:r>
            <w:r w:rsidR="00C11C98">
              <w:rPr>
                <w:color w:val="auto"/>
                <w:sz w:val="20"/>
                <w:szCs w:val="20"/>
                <w:rtl/>
                <w:lang w:bidi="ar-LB"/>
              </w:rPr>
              <w:t>/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C11C98">
              <w:rPr>
                <w:color w:val="auto"/>
                <w:sz w:val="20"/>
                <w:szCs w:val="20"/>
                <w:rtl/>
                <w:lang w:bidi="ar-LB"/>
              </w:rPr>
              <w:t>أيار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2023: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ناورو</w:t>
            </w:r>
          </w:p>
        </w:tc>
      </w:tr>
      <w:tr w:rsidR="00FD0C53" w:rsidRPr="00374681" w14:paraId="7DF537B4" w14:textId="77777777" w:rsidTr="00374681">
        <w:tc>
          <w:tcPr>
            <w:tcW w:w="9360" w:type="dxa"/>
            <w:gridSpan w:val="2"/>
            <w:shd w:val="clear" w:color="auto" w:fill="FFFFFF" w:themeFill="background1"/>
          </w:tcPr>
          <w:p w14:paraId="7AA09807" w14:textId="6699E83A" w:rsidR="00FD0C53" w:rsidRPr="00374681" w:rsidRDefault="00FD0C53" w:rsidP="008600BB">
            <w:pPr>
              <w:pStyle w:val="Default"/>
              <w:widowControl/>
              <w:bidi/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b/>
                <w:bCs/>
                <w:sz w:val="20"/>
                <w:szCs w:val="20"/>
                <w:rtl/>
                <w:lang w:bidi="ar-LB"/>
              </w:rPr>
              <w:t>نظام</w:t>
            </w:r>
            <w:r w:rsidR="00FE698D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sz w:val="20"/>
                <w:szCs w:val="20"/>
                <w:rtl/>
                <w:lang w:bidi="ar-LB"/>
              </w:rPr>
              <w:t>التراخيص</w:t>
            </w:r>
            <w:r w:rsidR="00FE698D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b/>
                <w:bCs/>
                <w:sz w:val="20"/>
                <w:szCs w:val="20"/>
                <w:rtl/>
                <w:lang w:bidi="ar-LB"/>
              </w:rPr>
              <w:t>والحصص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المعمول</w:t>
            </w:r>
            <w:r w:rsidR="00FE698D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b/>
                <w:bCs/>
                <w:color w:val="auto"/>
                <w:sz w:val="20"/>
                <w:szCs w:val="20"/>
                <w:rtl/>
                <w:lang w:bidi="ar-LB"/>
              </w:rPr>
              <w:t>به</w:t>
            </w:r>
          </w:p>
        </w:tc>
      </w:tr>
      <w:tr w:rsidR="00FD0C53" w:rsidRPr="00374681" w14:paraId="73DA9F84" w14:textId="77777777" w:rsidTr="00374681">
        <w:tc>
          <w:tcPr>
            <w:tcW w:w="3600" w:type="dxa"/>
            <w:shd w:val="clear" w:color="auto" w:fill="FFFFFF" w:themeFill="background1"/>
          </w:tcPr>
          <w:p w14:paraId="4366FBA3" w14:textId="627B326C" w:rsidR="00FD0C53" w:rsidRPr="00374681" w:rsidRDefault="008600BB" w:rsidP="008600BB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FD0C53" w:rsidRPr="00374681">
              <w:rPr>
                <w:sz w:val="20"/>
                <w:rtl/>
                <w:lang w:bidi="ar-LB"/>
              </w:rPr>
              <w:t>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–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تستند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rtl/>
                <w:lang w:bidi="ar-LB"/>
              </w:rPr>
              <w:t>الحصص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="00FD0C53" w:rsidRPr="00374681">
              <w:rPr>
                <w:sz w:val="20"/>
                <w:rtl/>
                <w:lang w:bidi="ar-LB"/>
              </w:rPr>
              <w:t>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السنوي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rtl/>
                <w:lang w:bidi="ar-LB"/>
              </w:rPr>
              <w:t>الأساس</w:t>
            </w:r>
            <w:r>
              <w:rPr>
                <w:sz w:val="20"/>
                <w:rtl/>
                <w:lang w:bidi="ar-LB"/>
              </w:rPr>
              <w:t>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rtl/>
                <w:lang w:bidi="ar-LB"/>
              </w:rPr>
              <w:t>لجميع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بلدان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جور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النحيط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الهادي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5760" w:type="dxa"/>
            <w:shd w:val="clear" w:color="auto" w:fill="FFFFFF" w:themeFill="background1"/>
          </w:tcPr>
          <w:p w14:paraId="60D070CF" w14:textId="3A5F3E2E" w:rsidR="00FD0C53" w:rsidRPr="00374681" w:rsidRDefault="008600BB" w:rsidP="008600BB">
            <w:pPr>
              <w:pStyle w:val="Default"/>
              <w:widowControl/>
              <w:bidi/>
              <w:rPr>
                <w:sz w:val="20"/>
                <w:szCs w:val="20"/>
                <w:rtl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النظام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الورقي: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كوك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وكيريباتي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مارشال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szCs w:val="20"/>
                <w:rtl/>
                <w:lang w:bidi="ar-LB"/>
              </w:rPr>
              <w:t>وناورو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ونيوي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وبالاو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وساموا،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وتونغا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szCs w:val="20"/>
                <w:rtl/>
                <w:lang w:bidi="ar-LB"/>
              </w:rPr>
              <w:t>وتوفالو</w:t>
            </w:r>
          </w:p>
          <w:p w14:paraId="378491D0" w14:textId="6A1D5EAD" w:rsidR="00FD0C53" w:rsidRPr="00374681" w:rsidRDefault="00FD0C53" w:rsidP="00AF541F">
            <w:pPr>
              <w:pStyle w:val="Default"/>
              <w:widowControl/>
              <w:bidi/>
              <w:rPr>
                <w:color w:val="auto"/>
                <w:sz w:val="20"/>
                <w:szCs w:val="20"/>
                <w:rtl/>
                <w:lang w:bidi="ar-LB"/>
              </w:rPr>
            </w:pP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ال</w:t>
            </w:r>
            <w:r w:rsidR="008600BB">
              <w:rPr>
                <w:color w:val="auto"/>
                <w:sz w:val="20"/>
                <w:szCs w:val="20"/>
                <w:rtl/>
                <w:lang w:bidi="ar-LB"/>
              </w:rPr>
              <w:t>نظام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color w:val="auto"/>
                <w:sz w:val="20"/>
                <w:szCs w:val="20"/>
                <w:rtl/>
                <w:lang w:bidi="ar-LB"/>
              </w:rPr>
              <w:t>الإلكتروني: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color w:val="auto"/>
                <w:sz w:val="20"/>
                <w:szCs w:val="20"/>
                <w:rtl/>
                <w:lang w:bidi="ar-LB"/>
              </w:rPr>
              <w:t>ولايات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color w:val="auto"/>
                <w:sz w:val="20"/>
                <w:szCs w:val="20"/>
                <w:rtl/>
                <w:lang w:bidi="ar-LB"/>
              </w:rPr>
              <w:t>ميكرونيزيا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="008600BB">
              <w:rPr>
                <w:color w:val="auto"/>
                <w:sz w:val="20"/>
                <w:szCs w:val="20"/>
                <w:rtl/>
                <w:lang w:bidi="ar-LB"/>
              </w:rPr>
              <w:t>المو</w:t>
            </w:r>
            <w:r w:rsidRPr="00374681">
              <w:rPr>
                <w:color w:val="auto"/>
                <w:sz w:val="20"/>
                <w:szCs w:val="20"/>
                <w:rtl/>
                <w:lang w:bidi="ar-LB"/>
              </w:rPr>
              <w:t>حدة</w:t>
            </w:r>
            <w:r w:rsidR="00FE698D">
              <w:rPr>
                <w:color w:val="auto"/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szCs w:val="20"/>
                <w:rtl/>
                <w:lang w:bidi="ar-LB"/>
              </w:rPr>
              <w:t>وجزر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szCs w:val="20"/>
                <w:rtl/>
                <w:lang w:bidi="ar-LB"/>
              </w:rPr>
              <w:t>سليمان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szCs w:val="20"/>
                <w:rtl/>
                <w:lang w:bidi="ar-LB"/>
              </w:rPr>
              <w:t>وفانواتو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szCs w:val="20"/>
                <w:rtl/>
                <w:lang w:bidi="ar-LB"/>
              </w:rPr>
              <w:t>(منصة</w:t>
            </w:r>
            <w:r w:rsidR="00FE698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szCs w:val="20"/>
                <w:rtl/>
                <w:lang w:bidi="ar-LB"/>
              </w:rPr>
              <w:t>متكاملة)</w:t>
            </w:r>
          </w:p>
        </w:tc>
      </w:tr>
      <w:tr w:rsidR="00FD0C53" w:rsidRPr="00374681" w14:paraId="52C96E72" w14:textId="77777777" w:rsidTr="00374681">
        <w:tc>
          <w:tcPr>
            <w:tcW w:w="9360" w:type="dxa"/>
            <w:gridSpan w:val="2"/>
            <w:shd w:val="clear" w:color="auto" w:fill="FFFFFF" w:themeFill="background1"/>
          </w:tcPr>
          <w:p w14:paraId="25268BAF" w14:textId="5BC5E7FF" w:rsidR="00FD0C53" w:rsidRPr="00374681" w:rsidRDefault="00FD0C53" w:rsidP="005856D1">
            <w:pPr>
              <w:widowControl w:val="0"/>
              <w:bidi/>
              <w:ind w:right="431"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374681">
              <w:rPr>
                <w:b/>
                <w:bCs/>
                <w:sz w:val="20"/>
                <w:rtl/>
                <w:lang w:bidi="ar-LB"/>
              </w:rPr>
              <w:t>جمعيات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b/>
                <w:bCs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b/>
                <w:bCs/>
                <w:sz w:val="20"/>
                <w:rtl/>
                <w:lang w:bidi="ar-LB"/>
              </w:rPr>
              <w:t>وتكييف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b/>
                <w:bCs/>
                <w:sz w:val="20"/>
                <w:rtl/>
                <w:lang w:bidi="ar-LB"/>
              </w:rPr>
              <w:t>الهواء</w:t>
            </w:r>
          </w:p>
        </w:tc>
      </w:tr>
      <w:tr w:rsidR="00FD0C53" w:rsidRPr="00374681" w14:paraId="64C78657" w14:textId="77777777" w:rsidTr="00374681">
        <w:trPr>
          <w:trHeight w:val="359"/>
        </w:trPr>
        <w:tc>
          <w:tcPr>
            <w:tcW w:w="3600" w:type="dxa"/>
            <w:shd w:val="clear" w:color="auto" w:fill="FFFFFF" w:themeFill="background1"/>
          </w:tcPr>
          <w:p w14:paraId="149EFC42" w14:textId="06A8C357" w:rsidR="00FD0C53" w:rsidRPr="00374681" w:rsidRDefault="005856D1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كيريباتي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ميكرونيزيا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</w:t>
            </w:r>
            <w:r w:rsidR="00FD0C53" w:rsidRPr="00374681">
              <w:rPr>
                <w:sz w:val="20"/>
                <w:rtl/>
                <w:lang w:bidi="ar-LB"/>
              </w:rPr>
              <w:t>ح</w:t>
            </w:r>
            <w:r>
              <w:rPr>
                <w:sz w:val="20"/>
                <w:rtl/>
                <w:lang w:bidi="ar-LB"/>
              </w:rPr>
              <w:t>دة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وناورو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وبالاو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وساموا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</w:t>
            </w:r>
            <w:r w:rsidR="00FD0C53" w:rsidRPr="00374681">
              <w:rPr>
                <w:sz w:val="20"/>
                <w:rtl/>
                <w:lang w:bidi="ar-LB"/>
              </w:rPr>
              <w:t>جزر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rtl/>
                <w:lang w:bidi="ar-LB"/>
              </w:rPr>
              <w:t>سليمان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D0C53" w:rsidRPr="00374681">
              <w:rPr>
                <w:sz w:val="20"/>
                <w:rtl/>
                <w:lang w:bidi="ar-LB"/>
              </w:rPr>
              <w:t>وتونغا</w:t>
            </w:r>
          </w:p>
        </w:tc>
        <w:tc>
          <w:tcPr>
            <w:tcW w:w="5760" w:type="dxa"/>
            <w:shd w:val="clear" w:color="auto" w:fill="FFFFFF" w:themeFill="background1"/>
          </w:tcPr>
          <w:p w14:paraId="32403895" w14:textId="1A9BBF1A" w:rsidR="00FD0C53" w:rsidRPr="00374681" w:rsidRDefault="00FD0C53" w:rsidP="00AF541F">
            <w:pPr>
              <w:widowControl w:val="0"/>
              <w:bidi/>
              <w:ind w:right="432"/>
              <w:jc w:val="left"/>
              <w:rPr>
                <w:sz w:val="20"/>
                <w:rtl/>
                <w:lang w:bidi="ar-LB"/>
              </w:rPr>
            </w:pPr>
            <w:r w:rsidRPr="00374681">
              <w:rPr>
                <w:sz w:val="20"/>
                <w:rtl/>
                <w:lang w:bidi="ar-LB"/>
              </w:rPr>
              <w:t>جمعيات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النشطة</w:t>
            </w:r>
          </w:p>
        </w:tc>
      </w:tr>
      <w:tr w:rsidR="00FD0C53" w:rsidRPr="00374681" w14:paraId="4AA22A75" w14:textId="77777777" w:rsidTr="00374681">
        <w:trPr>
          <w:trHeight w:val="359"/>
        </w:trPr>
        <w:tc>
          <w:tcPr>
            <w:tcW w:w="3600" w:type="dxa"/>
            <w:shd w:val="clear" w:color="auto" w:fill="FFFFFF" w:themeFill="background1"/>
          </w:tcPr>
          <w:p w14:paraId="5579AC1E" w14:textId="4BC7F3BA" w:rsidR="00FD0C53" w:rsidRPr="00374681" w:rsidRDefault="00FD0C53" w:rsidP="00AF541F">
            <w:pPr>
              <w:widowControl w:val="0"/>
              <w:bidi/>
              <w:ind w:right="431"/>
              <w:jc w:val="left"/>
              <w:rPr>
                <w:sz w:val="20"/>
                <w:rtl/>
                <w:lang w:bidi="ar-LB"/>
              </w:rPr>
            </w:pPr>
            <w:r w:rsidRPr="00374681">
              <w:rPr>
                <w:color w:val="000000"/>
                <w:sz w:val="20"/>
                <w:rtl/>
                <w:lang w:bidi="ar-LB"/>
              </w:rPr>
              <w:t>توفالو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وفانواتو</w:t>
            </w:r>
          </w:p>
        </w:tc>
        <w:tc>
          <w:tcPr>
            <w:tcW w:w="5760" w:type="dxa"/>
            <w:shd w:val="clear" w:color="auto" w:fill="FFFFFF" w:themeFill="background1"/>
          </w:tcPr>
          <w:p w14:paraId="37CCE60C" w14:textId="6FCE9ABB" w:rsidR="00FD0C53" w:rsidRPr="00374681" w:rsidRDefault="00FD0C53" w:rsidP="00A70FC2">
            <w:pPr>
              <w:widowControl w:val="0"/>
              <w:bidi/>
              <w:ind w:right="432"/>
              <w:jc w:val="left"/>
              <w:rPr>
                <w:sz w:val="20"/>
                <w:rtl/>
                <w:lang w:bidi="ar-LB"/>
              </w:rPr>
            </w:pPr>
            <w:r w:rsidRPr="00374681">
              <w:rPr>
                <w:sz w:val="20"/>
                <w:rtl/>
                <w:lang w:bidi="ar-LB"/>
              </w:rPr>
              <w:t>تعمل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وحدات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التنظيم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الوطنية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مع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>
              <w:rPr>
                <w:sz w:val="20"/>
                <w:rtl/>
                <w:lang w:bidi="ar-LB"/>
              </w:rPr>
              <w:t>الجهات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>
              <w:rPr>
                <w:sz w:val="20"/>
                <w:rtl/>
                <w:lang w:bidi="ar-LB"/>
              </w:rPr>
              <w:t>المعنية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>
              <w:rPr>
                <w:sz w:val="20"/>
                <w:rtl/>
                <w:lang w:bidi="ar-LB"/>
              </w:rPr>
              <w:t>ب</w:t>
            </w:r>
            <w:r w:rsidR="005856D1" w:rsidRPr="005856D1">
              <w:rPr>
                <w:sz w:val="20"/>
                <w:rtl/>
                <w:lang w:bidi="ar-LB"/>
              </w:rPr>
              <w:t>التبريد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5856D1" w:rsidRPr="005856D1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A70FC2">
              <w:rPr>
                <w:sz w:val="20"/>
                <w:rtl/>
                <w:lang w:bidi="ar-LB"/>
              </w:rPr>
              <w:t>لتنشيط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74681">
              <w:rPr>
                <w:sz w:val="20"/>
                <w:rtl/>
                <w:lang w:bidi="ar-LB"/>
              </w:rPr>
              <w:t>الجمعيات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FD0C53" w:rsidRPr="00374681" w14:paraId="41685E3D" w14:textId="77777777" w:rsidTr="00374681">
        <w:trPr>
          <w:trHeight w:val="359"/>
        </w:trPr>
        <w:tc>
          <w:tcPr>
            <w:tcW w:w="3600" w:type="dxa"/>
            <w:shd w:val="clear" w:color="auto" w:fill="FFFFFF" w:themeFill="background1"/>
          </w:tcPr>
          <w:p w14:paraId="4A43AB03" w14:textId="281C19E4" w:rsidR="00FD0C53" w:rsidRPr="00374681" w:rsidRDefault="00FD0C53" w:rsidP="00AF541F">
            <w:pPr>
              <w:widowControl w:val="0"/>
              <w:bidi/>
              <w:ind w:right="431"/>
              <w:rPr>
                <w:sz w:val="20"/>
                <w:rtl/>
                <w:lang w:bidi="ar-LB"/>
              </w:rPr>
            </w:pPr>
            <w:r w:rsidRPr="00374681">
              <w:rPr>
                <w:color w:val="000000"/>
                <w:sz w:val="20"/>
                <w:rtl/>
                <w:lang w:bidi="ar-LB"/>
              </w:rPr>
              <w:t>نيوي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مارشال</w:t>
            </w:r>
          </w:p>
        </w:tc>
        <w:tc>
          <w:tcPr>
            <w:tcW w:w="5760" w:type="dxa"/>
            <w:shd w:val="clear" w:color="auto" w:fill="FFFFFF" w:themeFill="background1"/>
          </w:tcPr>
          <w:p w14:paraId="21046A22" w14:textId="02CF0FAD" w:rsidR="00FD0C53" w:rsidRPr="00374681" w:rsidRDefault="00FD0C53" w:rsidP="00C224D8">
            <w:pPr>
              <w:widowControl w:val="0"/>
              <w:bidi/>
              <w:ind w:right="432"/>
              <w:jc w:val="left"/>
              <w:rPr>
                <w:sz w:val="20"/>
                <w:rtl/>
                <w:lang w:bidi="ar-LB"/>
              </w:rPr>
            </w:pPr>
            <w:r w:rsidRPr="00374681">
              <w:rPr>
                <w:color w:val="000000"/>
                <w:sz w:val="20"/>
                <w:rtl/>
                <w:lang w:bidi="ar-LB"/>
              </w:rPr>
              <w:t>ليس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من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العملي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224D8">
              <w:rPr>
                <w:color w:val="000000"/>
                <w:sz w:val="20"/>
                <w:rtl/>
                <w:lang w:bidi="ar-LB"/>
              </w:rPr>
              <w:t>وجود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جمعية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224D8" w:rsidRPr="005856D1">
              <w:rPr>
                <w:sz w:val="20"/>
                <w:rtl/>
                <w:lang w:bidi="ar-LB"/>
              </w:rPr>
              <w:t>تبريد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C224D8" w:rsidRPr="005856D1">
              <w:rPr>
                <w:sz w:val="20"/>
                <w:rtl/>
                <w:lang w:bidi="ar-LB"/>
              </w:rPr>
              <w:t>وتكييف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C224D8" w:rsidRPr="005856D1">
              <w:rPr>
                <w:sz w:val="20"/>
                <w:rtl/>
                <w:lang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224D8">
              <w:rPr>
                <w:color w:val="000000"/>
                <w:sz w:val="20"/>
                <w:rtl/>
                <w:lang w:bidi="ar-LB"/>
              </w:rPr>
              <w:t>بهما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بسبب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224D8">
              <w:rPr>
                <w:color w:val="000000"/>
                <w:sz w:val="20"/>
                <w:rtl/>
                <w:lang w:bidi="ar-LB"/>
              </w:rPr>
              <w:t>انخفاض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C224D8">
              <w:rPr>
                <w:color w:val="000000"/>
                <w:sz w:val="20"/>
                <w:rtl/>
                <w:lang w:bidi="ar-LB"/>
              </w:rPr>
              <w:t>عدد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374681">
              <w:rPr>
                <w:color w:val="000000"/>
                <w:sz w:val="20"/>
                <w:rtl/>
                <w:lang w:bidi="ar-LB"/>
              </w:rPr>
              <w:t>الفنيين</w:t>
            </w:r>
          </w:p>
        </w:tc>
      </w:tr>
    </w:tbl>
    <w:p w14:paraId="5BF4135D" w14:textId="3D180172" w:rsidR="00FD0C53" w:rsidRPr="00D35478" w:rsidRDefault="00FD0C53" w:rsidP="00D35478">
      <w:pPr>
        <w:pStyle w:val="Heading1"/>
        <w:keepNext/>
        <w:numPr>
          <w:ilvl w:val="0"/>
          <w:numId w:val="0"/>
        </w:numPr>
        <w:suppressAutoHyphens/>
        <w:bidi/>
        <w:spacing w:before="240"/>
        <w:rPr>
          <w:sz w:val="26"/>
          <w:szCs w:val="26"/>
          <w:u w:val="single"/>
          <w:rtl/>
          <w:lang w:bidi="ar-LB"/>
        </w:rPr>
      </w:pPr>
      <w:r w:rsidRPr="00D35478">
        <w:rPr>
          <w:sz w:val="26"/>
          <w:szCs w:val="26"/>
          <w:u w:val="single"/>
          <w:rtl/>
          <w:lang w:bidi="ar-LB"/>
        </w:rPr>
        <w:t>استراتيجية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التخفيض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التدريجي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للمرحلة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D35478">
        <w:rPr>
          <w:sz w:val="26"/>
          <w:szCs w:val="26"/>
          <w:u w:val="single"/>
          <w:rtl/>
          <w:lang w:bidi="ar-LB"/>
        </w:rPr>
        <w:t>تعديل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كيغالي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D35478" w:rsidRPr="00D35478">
        <w:rPr>
          <w:sz w:val="26"/>
          <w:szCs w:val="26"/>
          <w:u w:val="single"/>
          <w:rtl/>
          <w:lang w:bidi="ar-LB"/>
        </w:rPr>
        <w:t>للمواد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35478">
        <w:rPr>
          <w:sz w:val="26"/>
          <w:szCs w:val="26"/>
          <w:u w:val="single"/>
          <w:rtl/>
          <w:lang w:bidi="ar-LB"/>
        </w:rPr>
        <w:t>الهيدروفلوروكربون</w:t>
      </w:r>
      <w:r w:rsidR="00D35478" w:rsidRPr="00D35478">
        <w:rPr>
          <w:sz w:val="26"/>
          <w:szCs w:val="26"/>
          <w:u w:val="single"/>
          <w:rtl/>
          <w:lang w:bidi="ar-LB"/>
        </w:rPr>
        <w:t>ية</w:t>
      </w:r>
    </w:p>
    <w:p w14:paraId="3D97C262" w14:textId="557391E1" w:rsidR="00FD0C53" w:rsidRPr="00DB14F5" w:rsidRDefault="00FD0C53" w:rsidP="00FD0C53">
      <w:pPr>
        <w:keepNext/>
        <w:suppressAutoHyphens/>
        <w:bidi/>
        <w:spacing w:before="240" w:after="240"/>
        <w:outlineLvl w:val="0"/>
        <w:rPr>
          <w:i/>
          <w:iCs/>
          <w:sz w:val="26"/>
          <w:szCs w:val="26"/>
          <w:rtl/>
          <w:lang w:bidi="ar-LB"/>
        </w:rPr>
      </w:pPr>
      <w:r w:rsidRPr="00D35478">
        <w:rPr>
          <w:i/>
          <w:iCs/>
          <w:sz w:val="26"/>
          <w:szCs w:val="26"/>
          <w:rtl/>
          <w:lang w:bidi="ar-LB"/>
        </w:rPr>
        <w:t>الاستراتيجية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35478">
        <w:rPr>
          <w:i/>
          <w:iCs/>
          <w:sz w:val="26"/>
          <w:szCs w:val="26"/>
          <w:rtl/>
          <w:lang w:bidi="ar-LB"/>
        </w:rPr>
        <w:t>الشاملة</w:t>
      </w:r>
    </w:p>
    <w:p w14:paraId="0208FD27" w14:textId="108B80B7" w:rsidR="00FD0C53" w:rsidRPr="00DB14F5" w:rsidRDefault="00FD0C53" w:rsidP="00C16FA3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ستشمل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الاستراتيجية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الشاملة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ل</w:t>
      </w:r>
      <w:r w:rsidR="00D35478" w:rsidRPr="00D35478">
        <w:rPr>
          <w:sz w:val="26"/>
          <w:szCs w:val="26"/>
          <w:rtl/>
          <w:lang w:bidi="ar-LB"/>
        </w:rPr>
        <w:t>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="00D35478" w:rsidRPr="00D35478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D35478" w:rsidRPr="00D35478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35478" w:rsidRPr="00D35478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2045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خمسة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عناصر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استراتيجية: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إمدادات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0719A9">
        <w:rPr>
          <w:sz w:val="26"/>
          <w:szCs w:val="26"/>
          <w:rtl/>
          <w:lang w:bidi="ar-LB"/>
        </w:rPr>
        <w:t>ية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الطلب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 w:rsidRPr="00DB14F5">
        <w:rPr>
          <w:sz w:val="26"/>
          <w:szCs w:val="26"/>
          <w:rtl/>
          <w:lang w:bidi="ar-LB"/>
        </w:rPr>
        <w:t>الهيدروفلوروكربون</w:t>
      </w:r>
      <w:r w:rsidR="000719A9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الصديقة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للمناخ؛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الطلب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 w:rsidRPr="00DB14F5">
        <w:rPr>
          <w:sz w:val="26"/>
          <w:szCs w:val="26"/>
          <w:rtl/>
          <w:lang w:bidi="ar-LB"/>
        </w:rPr>
        <w:t>الهيدروفلوروكربون</w:t>
      </w:r>
      <w:r w:rsidR="000719A9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للخدمة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والاستعمال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يهدف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التحديات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الشائعة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</w:t>
      </w:r>
      <w:r w:rsidR="000719A9">
        <w:rPr>
          <w:sz w:val="26"/>
          <w:szCs w:val="26"/>
          <w:rtl/>
          <w:lang w:bidi="ar-LB"/>
        </w:rPr>
        <w:t>لمنطقة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النهج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lastRenderedPageBreak/>
        <w:t>الوطنية،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ستعالج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التحديات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نوعها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داخل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بالتزامن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وستخفض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12.18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18.12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ويستند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12.18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30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0719A9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25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ويستند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18.12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10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الـ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11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C16FA3">
        <w:rPr>
          <w:sz w:val="26"/>
          <w:szCs w:val="26"/>
          <w:rtl/>
          <w:lang w:bidi="ar-LB"/>
        </w:rPr>
        <w:t>الآخرين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تغطي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فترة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2030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2045.</w:t>
      </w:r>
    </w:p>
    <w:p w14:paraId="2DE46296" w14:textId="672CF9C5" w:rsidR="00FD0C53" w:rsidRPr="00DB14F5" w:rsidRDefault="00FD0C53" w:rsidP="00FD0C53">
      <w:pPr>
        <w:keepNext/>
        <w:bidi/>
        <w:spacing w:before="240" w:after="240"/>
        <w:outlineLvl w:val="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التخفيضات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المقترحة</w:t>
      </w:r>
    </w:p>
    <w:p w14:paraId="2DA6EEC9" w14:textId="2EE0D2E6" w:rsidR="00FD0C53" w:rsidRPr="00DB14F5" w:rsidRDefault="00FD0C53" w:rsidP="00B37C4F">
      <w:pPr>
        <w:pStyle w:val="Heading1"/>
        <w:bidi/>
        <w:rPr>
          <w:rFonts w:eastAsia="SimSun"/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توقعت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1262A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81262A">
        <w:rPr>
          <w:sz w:val="26"/>
          <w:szCs w:val="26"/>
          <w:rtl/>
          <w:lang w:bidi="ar-LB"/>
        </w:rPr>
        <w:t>واليونيب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81262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سيناريو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المعتاد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تدخلات.</w:t>
      </w:r>
      <w:r w:rsidR="00FE698D">
        <w:rPr>
          <w:color w:val="000000" w:themeColor="text1"/>
          <w:sz w:val="26"/>
          <w:szCs w:val="26"/>
          <w:rtl/>
          <w:lang w:eastAsia="ko-KR"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سيناريو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العمل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المعتاد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هذا،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يتجاوز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81262A">
        <w:rPr>
          <w:rFonts w:eastAsia="SimSun"/>
          <w:sz w:val="26"/>
          <w:szCs w:val="26"/>
          <w:rtl/>
          <w:lang w:bidi="ar-LB"/>
        </w:rPr>
        <w:t>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التزامات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الامتثال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بحلول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2026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بناءً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نمو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سنوي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بنسبة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2.71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المائة.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المفترض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تستمر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 w:rsidRPr="00DB14F5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81262A">
        <w:rPr>
          <w:rFonts w:eastAsia="SimSun"/>
          <w:sz w:val="26"/>
          <w:szCs w:val="26"/>
          <w:rtl/>
          <w:lang w:bidi="ar-LB"/>
        </w:rPr>
        <w:t>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والتطبيقات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التي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تهيمن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استخدام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 w:rsidRPr="00DB14F5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81262A">
        <w:rPr>
          <w:rFonts w:eastAsia="SimSun"/>
          <w:sz w:val="26"/>
          <w:szCs w:val="26"/>
          <w:rtl/>
          <w:lang w:bidi="ar-LB"/>
        </w:rPr>
        <w:t>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 w:rsidRPr="00DB14F5">
        <w:rPr>
          <w:rFonts w:eastAsia="SimSun"/>
          <w:sz w:val="26"/>
          <w:szCs w:val="26"/>
          <w:rtl/>
          <w:lang w:bidi="ar-LB"/>
        </w:rPr>
        <w:t>الحالي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(ع</w:t>
      </w:r>
      <w:r w:rsidR="0081262A">
        <w:rPr>
          <w:rFonts w:eastAsia="SimSun"/>
          <w:sz w:val="26"/>
          <w:szCs w:val="26"/>
          <w:rtl/>
          <w:lang w:bidi="ar-LB"/>
        </w:rPr>
        <w:t>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سبيل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المثال،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التبريد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التجاري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وتكييف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الهواء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السكن</w:t>
      </w:r>
      <w:r w:rsidR="0081262A">
        <w:rPr>
          <w:rFonts w:eastAsia="SimSun"/>
          <w:sz w:val="26"/>
          <w:szCs w:val="26"/>
          <w:rtl/>
          <w:lang w:bidi="ar-LB"/>
        </w:rPr>
        <w:t>ي)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النمو.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وعلى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وجه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التحديد،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ت</w:t>
      </w:r>
      <w:r w:rsidRPr="00DB14F5">
        <w:rPr>
          <w:rFonts w:eastAsia="SimSun"/>
          <w:sz w:val="26"/>
          <w:szCs w:val="26"/>
          <w:rtl/>
          <w:lang w:bidi="ar-LB"/>
        </w:rPr>
        <w:t>ستمر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كل</w:t>
      </w:r>
      <w:r w:rsidR="0081262A">
        <w:rPr>
          <w:rFonts w:eastAsia="SimSun"/>
          <w:sz w:val="26"/>
          <w:szCs w:val="26"/>
          <w:rtl/>
          <w:lang w:bidi="ar-LB"/>
        </w:rPr>
        <w:t>ا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>
        <w:rPr>
          <w:rFonts w:eastAsia="SimSun"/>
          <w:lang w:bidi="ar-LB"/>
        </w:rPr>
        <w:t>R-404A</w:t>
      </w:r>
      <w:r w:rsidR="00FE698D">
        <w:rPr>
          <w:rFonts w:eastAsia="SimSun"/>
          <w:rtl/>
          <w:lang w:bidi="ar-LB"/>
        </w:rPr>
        <w:t xml:space="preserve"> </w:t>
      </w:r>
      <w:r w:rsidR="0081262A" w:rsidRPr="0081262A">
        <w:rPr>
          <w:rFonts w:eastAsia="SimSun"/>
          <w:sz w:val="26"/>
          <w:szCs w:val="26"/>
          <w:rtl/>
          <w:lang w:bidi="ar-LB"/>
        </w:rPr>
        <w:t>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1262A" w:rsidRPr="0081262A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81262A">
        <w:rPr>
          <w:rFonts w:eastAsia="SimSun"/>
          <w:rtl/>
          <w:lang w:bidi="ar-LB"/>
        </w:rPr>
        <w:t>-</w:t>
      </w:r>
      <w:r w:rsidR="00FE698D">
        <w:rPr>
          <w:rFonts w:eastAsia="SimSun"/>
          <w:rtl/>
          <w:lang w:bidi="ar-LB"/>
        </w:rPr>
        <w:t xml:space="preserve"> </w:t>
      </w:r>
      <w:r w:rsidR="0081262A">
        <w:rPr>
          <w:rFonts w:eastAsia="SimSun"/>
          <w:lang w:bidi="ar-LB"/>
        </w:rPr>
        <w:t>134a</w:t>
      </w:r>
      <w:r w:rsidR="00FE698D">
        <w:rPr>
          <w:rFonts w:eastAsia="SimSun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الهيمنة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026C66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026C66" w:rsidRPr="00DB14F5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026C66">
        <w:rPr>
          <w:rFonts w:eastAsia="SimSun"/>
          <w:sz w:val="26"/>
          <w:szCs w:val="26"/>
          <w:rtl/>
          <w:lang w:bidi="ar-LB"/>
        </w:rPr>
        <w:t>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95382">
        <w:rPr>
          <w:rFonts w:eastAsia="SimSun"/>
          <w:sz w:val="26"/>
          <w:szCs w:val="26"/>
          <w:rtl/>
          <w:lang w:bidi="ar-LB"/>
        </w:rPr>
        <w:t>بلدان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جزر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المحيط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الهادئ.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تزداد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95382">
        <w:rPr>
          <w:rFonts w:eastAsia="SimSun"/>
          <w:sz w:val="26"/>
          <w:szCs w:val="26"/>
          <w:rtl/>
          <w:lang w:bidi="ar-LB"/>
        </w:rPr>
        <w:t>المادة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895382">
        <w:rPr>
          <w:rFonts w:eastAsia="SimSun"/>
          <w:lang w:bidi="ar-LB"/>
        </w:rPr>
        <w:t>R-404A</w:t>
      </w:r>
      <w:r w:rsidR="00FE698D">
        <w:rPr>
          <w:rFonts w:eastAsia="SimSun"/>
          <w:rtl/>
          <w:lang w:bidi="ar-LB"/>
        </w:rPr>
        <w:t xml:space="preserve"> </w:t>
      </w:r>
      <w:r w:rsidR="00407CE0" w:rsidRPr="00632BC1">
        <w:rPr>
          <w:rFonts w:eastAsia="SimSun"/>
          <w:sz w:val="26"/>
          <w:szCs w:val="26"/>
          <w:rtl/>
          <w:lang w:bidi="ar-LB"/>
        </w:rPr>
        <w:t>والمادة</w:t>
      </w:r>
      <w:r w:rsidR="00FE698D">
        <w:rPr>
          <w:rFonts w:eastAsia="SimSun"/>
          <w:rtl/>
          <w:lang w:bidi="ar-LB"/>
        </w:rPr>
        <w:t xml:space="preserve"> </w:t>
      </w:r>
      <w:r w:rsidR="00407CE0">
        <w:rPr>
          <w:rFonts w:eastAsia="SimSun"/>
          <w:lang w:bidi="ar-LB"/>
        </w:rPr>
        <w:t>R-507A</w:t>
      </w:r>
      <w:r w:rsidR="00FE698D">
        <w:rPr>
          <w:rFonts w:eastAsia="SimSun"/>
          <w:rtl/>
          <w:lang w:bidi="ar-LB"/>
        </w:rPr>
        <w:t xml:space="preserve"> </w:t>
      </w:r>
      <w:r w:rsidR="00407CE0">
        <w:rPr>
          <w:rFonts w:eastAsia="SimSun"/>
          <w:sz w:val="26"/>
          <w:szCs w:val="26"/>
          <w:rtl/>
          <w:lang w:bidi="ar-LB"/>
        </w:rPr>
        <w:t>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407CE0" w:rsidRPr="0081262A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407CE0">
        <w:rPr>
          <w:rFonts w:eastAsia="SimSun"/>
          <w:rtl/>
          <w:lang w:bidi="ar-LB"/>
        </w:rPr>
        <w:t>-</w:t>
      </w:r>
      <w:r w:rsidR="00407CE0">
        <w:rPr>
          <w:rFonts w:eastAsia="SimSun"/>
          <w:lang w:bidi="ar-LB"/>
        </w:rPr>
        <w:t>134a</w:t>
      </w:r>
      <w:r w:rsidR="00FE698D">
        <w:rPr>
          <w:rFonts w:eastAsia="SimSun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ببطء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2024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إلى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2045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بسبب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النمو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المستمر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سفن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صيد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الأسماك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والتبريد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التجاري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وتكييف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الهواء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المتنفل</w:t>
      </w:r>
      <w:r w:rsidRPr="00DB14F5">
        <w:rPr>
          <w:rFonts w:eastAsia="SimSun"/>
          <w:sz w:val="26"/>
          <w:szCs w:val="26"/>
          <w:rtl/>
          <w:lang w:bidi="ar-LB"/>
        </w:rPr>
        <w:t>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ينخفض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استخدام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المادة</w:t>
      </w:r>
      <w:r w:rsidR="00632BC1">
        <w:rPr>
          <w:rFonts w:eastAsia="SimSun"/>
          <w:lang w:bidi="ar-LB"/>
        </w:rPr>
        <w:t>R-410A</w:t>
      </w:r>
      <w:r w:rsidR="00FE698D">
        <w:rPr>
          <w:rFonts w:eastAsia="SimSun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2031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فصاعدًا،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ولكن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 w:rsidRPr="00DB14F5">
        <w:rPr>
          <w:rFonts w:eastAsia="SimSun"/>
          <w:sz w:val="26"/>
          <w:szCs w:val="26"/>
          <w:rtl/>
          <w:lang w:bidi="ar-LB"/>
        </w:rPr>
        <w:t>ستظل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كمية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632BC1">
        <w:rPr>
          <w:rFonts w:eastAsia="SimSun"/>
          <w:sz w:val="26"/>
          <w:szCs w:val="26"/>
          <w:rtl/>
          <w:lang w:bidi="ar-LB"/>
        </w:rPr>
        <w:t>المادة</w:t>
      </w:r>
      <w:r w:rsidR="00632BC1">
        <w:rPr>
          <w:rFonts w:eastAsia="SimSun"/>
          <w:lang w:bidi="ar-LB"/>
        </w:rPr>
        <w:t>R-410A</w:t>
      </w:r>
      <w:r w:rsidR="00FE698D">
        <w:rPr>
          <w:rFonts w:eastAsia="SimSun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مرتفعة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نسبيًا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مقارنة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</w:t>
      </w:r>
      <w:r w:rsidR="00D9293F">
        <w:rPr>
          <w:rFonts w:eastAsia="SimSun"/>
          <w:sz w:val="26"/>
          <w:szCs w:val="26"/>
          <w:rtl/>
          <w:lang w:bidi="ar-LB"/>
        </w:rPr>
        <w:t>بقية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الأخرى.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D9293F">
        <w:rPr>
          <w:rFonts w:eastAsia="SimSun"/>
          <w:sz w:val="26"/>
          <w:szCs w:val="26"/>
          <w:rtl/>
          <w:lang w:bidi="ar-LB"/>
        </w:rPr>
        <w:t>و</w:t>
      </w:r>
      <w:r w:rsidRPr="00DB14F5">
        <w:rPr>
          <w:rFonts w:eastAsia="SimSun"/>
          <w:sz w:val="26"/>
          <w:szCs w:val="26"/>
          <w:rtl/>
          <w:lang w:bidi="ar-LB"/>
        </w:rPr>
        <w:t>يكشف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الاتجاه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الجدول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9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أدناه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أنه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بدءًا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عام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2027،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المتوقع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أن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يتجاوز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استهلاك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D9293F">
        <w:rPr>
          <w:rFonts w:eastAsia="SimSun"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D9293F" w:rsidRPr="00DB14F5">
        <w:rPr>
          <w:rFonts w:eastAsia="SimSun"/>
          <w:sz w:val="26"/>
          <w:szCs w:val="26"/>
          <w:rtl/>
          <w:lang w:bidi="ar-LB"/>
        </w:rPr>
        <w:t>الهيدروفلوروكربون</w:t>
      </w:r>
      <w:r w:rsidR="00D9293F">
        <w:rPr>
          <w:rFonts w:eastAsia="SimSun"/>
          <w:sz w:val="26"/>
          <w:szCs w:val="26"/>
          <w:rtl/>
          <w:lang w:bidi="ar-LB"/>
        </w:rPr>
        <w:t>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D9293F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D9293F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D9293F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D9293F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D9293F">
        <w:rPr>
          <w:rFonts w:eastAsia="SimSun"/>
          <w:sz w:val="26"/>
          <w:szCs w:val="26"/>
          <w:rtl/>
          <w:lang w:bidi="ar-LB"/>
        </w:rPr>
        <w:t>الاثني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D9293F">
        <w:rPr>
          <w:rFonts w:eastAsia="SimSun"/>
          <w:sz w:val="26"/>
          <w:szCs w:val="26"/>
          <w:rtl/>
          <w:lang w:bidi="ar-LB"/>
        </w:rPr>
        <w:t>عشرة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مستوى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التحكم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بموجب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سيناريو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العمل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Pr="00DB14F5">
        <w:rPr>
          <w:rFonts w:eastAsia="SimSun"/>
          <w:sz w:val="26"/>
          <w:szCs w:val="26"/>
          <w:rtl/>
          <w:lang w:bidi="ar-LB"/>
        </w:rPr>
        <w:t>المعتاد،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B37C4F">
        <w:rPr>
          <w:rFonts w:eastAsia="SimSun"/>
          <w:sz w:val="26"/>
          <w:szCs w:val="26"/>
          <w:rtl/>
          <w:lang w:bidi="ar-LB"/>
        </w:rPr>
        <w:t>مما</w:t>
      </w:r>
      <w:r w:rsidR="00FE698D">
        <w:rPr>
          <w:rFonts w:eastAsia="SimSun"/>
          <w:b/>
          <w:sz w:val="26"/>
          <w:szCs w:val="26"/>
          <w:rtl/>
          <w:lang w:bidi="ar-LB"/>
        </w:rPr>
        <w:t xml:space="preserve"> </w:t>
      </w:r>
      <w:r w:rsidRPr="00D9293F">
        <w:rPr>
          <w:rFonts w:eastAsia="SimSun"/>
          <w:b/>
          <w:sz w:val="26"/>
          <w:szCs w:val="26"/>
          <w:rtl/>
          <w:lang w:bidi="ar-LB"/>
        </w:rPr>
        <w:t>يفرض</w:t>
      </w:r>
      <w:r w:rsidR="00FE698D">
        <w:rPr>
          <w:rFonts w:eastAsia="SimSun"/>
          <w:b/>
          <w:sz w:val="26"/>
          <w:szCs w:val="26"/>
          <w:rtl/>
          <w:lang w:bidi="ar-LB"/>
        </w:rPr>
        <w:t xml:space="preserve"> </w:t>
      </w:r>
      <w:r w:rsidRPr="00D9293F">
        <w:rPr>
          <w:rFonts w:eastAsia="SimSun"/>
          <w:b/>
          <w:sz w:val="26"/>
          <w:szCs w:val="26"/>
          <w:rtl/>
          <w:lang w:bidi="ar-LB"/>
        </w:rPr>
        <w:t>مخاطر</w:t>
      </w:r>
      <w:r w:rsidR="00FE698D">
        <w:rPr>
          <w:rFonts w:eastAsia="SimSun"/>
          <w:b/>
          <w:sz w:val="26"/>
          <w:szCs w:val="26"/>
          <w:rtl/>
          <w:lang w:bidi="ar-LB"/>
        </w:rPr>
        <w:t xml:space="preserve"> </w:t>
      </w:r>
      <w:r w:rsidRPr="00D9293F">
        <w:rPr>
          <w:rFonts w:eastAsia="SimSun"/>
          <w:b/>
          <w:sz w:val="26"/>
          <w:szCs w:val="26"/>
          <w:rtl/>
          <w:lang w:bidi="ar-LB"/>
        </w:rPr>
        <w:t>عدم</w:t>
      </w:r>
      <w:r w:rsidR="00FE698D">
        <w:rPr>
          <w:rFonts w:eastAsia="SimSun"/>
          <w:b/>
          <w:sz w:val="26"/>
          <w:szCs w:val="26"/>
          <w:rtl/>
          <w:lang w:bidi="ar-LB"/>
        </w:rPr>
        <w:t xml:space="preserve"> </w:t>
      </w:r>
      <w:r w:rsidRPr="00D9293F">
        <w:rPr>
          <w:rFonts w:eastAsia="SimSun"/>
          <w:b/>
          <w:sz w:val="26"/>
          <w:szCs w:val="26"/>
          <w:rtl/>
          <w:lang w:bidi="ar-LB"/>
        </w:rPr>
        <w:t>الامتثال</w:t>
      </w:r>
      <w:r w:rsidRPr="00DB14F5">
        <w:rPr>
          <w:rFonts w:eastAsia="SimSun"/>
          <w:bCs/>
          <w:sz w:val="26"/>
          <w:szCs w:val="26"/>
          <w:lang w:bidi="ar-LB"/>
        </w:rPr>
        <w:t>.</w:t>
      </w:r>
    </w:p>
    <w:p w14:paraId="78235AC6" w14:textId="281A1955" w:rsidR="00FD0C53" w:rsidRPr="00DB14F5" w:rsidRDefault="00B37C4F" w:rsidP="00B37C4F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9-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توقعات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استهلاك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B37C4F">
        <w:rPr>
          <w:rFonts w:eastAsia="SimSun"/>
          <w:b/>
          <w:bCs/>
          <w:sz w:val="26"/>
          <w:szCs w:val="26"/>
          <w:rtl/>
          <w:lang w:bidi="ar-LB"/>
        </w:rPr>
        <w:t>المواد</w:t>
      </w:r>
      <w:r w:rsidR="00FE698D">
        <w:rPr>
          <w:rFonts w:eastAsia="SimSun"/>
          <w:b/>
          <w:bCs/>
          <w:sz w:val="26"/>
          <w:szCs w:val="26"/>
          <w:rtl/>
          <w:lang w:bidi="ar-LB"/>
        </w:rPr>
        <w:t xml:space="preserve"> </w:t>
      </w:r>
      <w:r w:rsidRPr="00B37C4F">
        <w:rPr>
          <w:rFonts w:eastAsia="SimSun"/>
          <w:b/>
          <w:bCs/>
          <w:sz w:val="26"/>
          <w:szCs w:val="26"/>
          <w:rtl/>
          <w:lang w:bidi="ar-LB"/>
        </w:rPr>
        <w:t>الهيدروفلوروكربونية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ظل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السيناريو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غير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</w:t>
      </w:r>
      <w:r>
        <w:rPr>
          <w:b/>
          <w:bCs/>
          <w:sz w:val="26"/>
          <w:szCs w:val="26"/>
          <w:rtl/>
          <w:lang w:bidi="ar-LB"/>
        </w:rPr>
        <w:t>مقيد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وحدود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بروتوكول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مونتريال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</w:t>
      </w:r>
      <w:r w:rsidR="00FD0C53" w:rsidRPr="00DB14F5">
        <w:rPr>
          <w:b/>
          <w:bCs/>
          <w:sz w:val="26"/>
          <w:szCs w:val="26"/>
          <w:rtl/>
          <w:lang w:bidi="ar-LB"/>
        </w:rPr>
        <w:t>تخفيضات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الهيدروفلوروكربون</w:t>
      </w:r>
      <w:r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المقترحة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طن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مكافئ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B37C4F">
        <w:rPr>
          <w:b/>
          <w:bCs/>
          <w:sz w:val="26"/>
          <w:szCs w:val="26"/>
          <w:rtl/>
          <w:lang w:bidi="ar-LB"/>
        </w:rPr>
        <w:t>ثاني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B37C4F">
        <w:rPr>
          <w:b/>
          <w:bCs/>
          <w:sz w:val="26"/>
          <w:szCs w:val="26"/>
          <w:rtl/>
          <w:lang w:bidi="ar-LB"/>
        </w:rPr>
        <w:t>أكسيد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B37C4F">
        <w:rPr>
          <w:b/>
          <w:bCs/>
          <w:sz w:val="26"/>
          <w:szCs w:val="26"/>
          <w:rtl/>
          <w:lang w:bidi="ar-LB"/>
        </w:rPr>
        <w:t>الكربون</w:t>
      </w:r>
      <w:r w:rsidR="00FD0C53" w:rsidRPr="00DB14F5">
        <w:rPr>
          <w:b/>
          <w:bCs/>
          <w:sz w:val="26"/>
          <w:szCs w:val="26"/>
          <w:rtl/>
          <w:lang w:bidi="ar-LB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540"/>
        <w:gridCol w:w="996"/>
        <w:gridCol w:w="996"/>
        <w:gridCol w:w="996"/>
        <w:gridCol w:w="996"/>
        <w:gridCol w:w="996"/>
        <w:gridCol w:w="996"/>
        <w:gridCol w:w="988"/>
      </w:tblGrid>
      <w:tr w:rsidR="00FD0C53" w:rsidRPr="0090411B" w14:paraId="4CCC20B0" w14:textId="77777777" w:rsidTr="0090411B">
        <w:trPr>
          <w:trHeight w:val="303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F5E6240" w14:textId="77777777" w:rsidR="00FD0C53" w:rsidRPr="0090411B" w:rsidRDefault="00FD0C53" w:rsidP="00AF541F">
            <w:pPr>
              <w:jc w:val="left"/>
              <w:rPr>
                <w:color w:val="000000"/>
                <w:sz w:val="20"/>
                <w:rtl/>
                <w:lang w:eastAsia="zh-CN" w:bidi="ar-LB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C290F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2023*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8F00F60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C8A9111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AEC260B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07C7147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1127F3E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2028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DA84E2E" w14:textId="77777777" w:rsidR="00FD0C53" w:rsidRPr="0090411B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b/>
                <w:bCs/>
                <w:sz w:val="20"/>
                <w:rtl/>
                <w:lang w:eastAsia="zh-CN" w:bidi="ar-LB"/>
              </w:rPr>
              <w:t>2029</w:t>
            </w:r>
          </w:p>
        </w:tc>
      </w:tr>
      <w:tr w:rsidR="00FD0C53" w:rsidRPr="0090411B" w14:paraId="2A24E495" w14:textId="77777777" w:rsidTr="0090411B">
        <w:trPr>
          <w:trHeight w:val="126"/>
        </w:trPr>
        <w:tc>
          <w:tcPr>
            <w:tcW w:w="1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E0EE1F1" w14:textId="578BEF03" w:rsidR="00FD0C53" w:rsidRPr="0090411B" w:rsidRDefault="00FD0C53" w:rsidP="003B18C8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eastAsia="zh-CN" w:bidi="ar-LB"/>
              </w:rPr>
              <w:t>توقعات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استهلاك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3B18C8">
              <w:rPr>
                <w:sz w:val="20"/>
                <w:rtl/>
                <w:lang w:eastAsia="zh-CN" w:bidi="ar-LB"/>
              </w:rPr>
              <w:t>المواد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3B18C8" w:rsidRPr="0090411B">
              <w:rPr>
                <w:sz w:val="20"/>
                <w:rtl/>
                <w:lang w:eastAsia="zh-CN" w:bidi="ar-LB"/>
              </w:rPr>
              <w:t>الهيدروفلوروكربون</w:t>
            </w:r>
            <w:r w:rsidR="003B18C8">
              <w:rPr>
                <w:sz w:val="20"/>
                <w:rtl/>
                <w:lang w:eastAsia="zh-CN" w:bidi="ar-LB"/>
              </w:rPr>
              <w:t>ية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(معدل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النمو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السنوي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2.71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في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المائة)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ECADF" w14:textId="77777777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158,209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8B98B33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162,490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311E1A97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166,886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AEEDE62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171,401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8D63309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176,039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7C70CD96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180,801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0E8BF439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185,693</w:t>
            </w:r>
          </w:p>
        </w:tc>
      </w:tr>
      <w:tr w:rsidR="00FD0C53" w:rsidRPr="0090411B" w14:paraId="7CC3DD3E" w14:textId="77777777" w:rsidTr="0090411B">
        <w:trPr>
          <w:trHeight w:val="196"/>
        </w:trPr>
        <w:tc>
          <w:tcPr>
            <w:tcW w:w="1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461F29B" w14:textId="127CF57E" w:rsidR="00FD0C53" w:rsidRPr="0090411B" w:rsidRDefault="00FD0C53" w:rsidP="001D4261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eastAsia="zh-CN" w:bidi="ar-LB"/>
              </w:rPr>
              <w:t>حدود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استهلاك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3B18C8">
              <w:rPr>
                <w:sz w:val="20"/>
                <w:rtl/>
                <w:lang w:eastAsia="zh-CN" w:bidi="ar-LB"/>
              </w:rPr>
              <w:t>المواد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3B18C8" w:rsidRPr="0090411B">
              <w:rPr>
                <w:sz w:val="20"/>
                <w:rtl/>
                <w:lang w:eastAsia="zh-CN" w:bidi="ar-LB"/>
              </w:rPr>
              <w:t>الهيدروفلوروكربون</w:t>
            </w:r>
            <w:r w:rsidR="003B18C8">
              <w:rPr>
                <w:sz w:val="20"/>
                <w:rtl/>
                <w:lang w:eastAsia="zh-CN" w:bidi="ar-LB"/>
              </w:rPr>
              <w:t>ية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في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بروتوكول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مونتريال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1348" w14:textId="36EFB84F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0411B">
              <w:rPr>
                <w:sz w:val="20"/>
                <w:rtl/>
                <w:lang w:bidi="ar-LB"/>
              </w:rPr>
              <w:t>متاح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3E16503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ECCBE0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F563B86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3653EE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13E998B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95394B" w14:textId="77777777" w:rsidR="00FD0C53" w:rsidRPr="0090411B" w:rsidRDefault="00FD0C53" w:rsidP="00252D5C">
            <w:pPr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bidi="ar-LB"/>
              </w:rPr>
              <w:t>154,143</w:t>
            </w:r>
          </w:p>
        </w:tc>
      </w:tr>
      <w:tr w:rsidR="00FD0C53" w:rsidRPr="0090411B" w14:paraId="68480266" w14:textId="77777777" w:rsidTr="0090411B">
        <w:trPr>
          <w:trHeight w:val="345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010B7C0D" w14:textId="200C574F" w:rsidR="00FD0C53" w:rsidRPr="0090411B" w:rsidRDefault="00FD0C53" w:rsidP="001D4261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eastAsia="zh-CN" w:bidi="ar-LB"/>
              </w:rPr>
              <w:t>استهلاك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المواد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 w:rsidRPr="0090411B">
              <w:rPr>
                <w:sz w:val="20"/>
                <w:rtl/>
                <w:lang w:eastAsia="zh-CN" w:bidi="ar-LB"/>
              </w:rPr>
              <w:t>الهيدروفلوروكربون</w:t>
            </w:r>
            <w:r w:rsidR="001D4261">
              <w:rPr>
                <w:sz w:val="20"/>
                <w:rtl/>
                <w:lang w:eastAsia="zh-CN" w:bidi="ar-LB"/>
              </w:rPr>
              <w:t>ية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المقترح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في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خطة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تنفيذ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تعديل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1D4261">
              <w:rPr>
                <w:sz w:val="20"/>
                <w:rtl/>
                <w:lang w:eastAsia="zh-CN" w:bidi="ar-LB"/>
              </w:rPr>
              <w:t>كيغالي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C12F" w14:textId="4B6CC715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0411B">
              <w:rPr>
                <w:sz w:val="20"/>
                <w:rtl/>
                <w:lang w:bidi="ar-LB"/>
              </w:rPr>
              <w:t>متاح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EDA0655" w14:textId="77777777" w:rsidR="00FD0C53" w:rsidRPr="0090411B" w:rsidRDefault="00FD0C53" w:rsidP="00252D5C">
            <w:pPr>
              <w:bidi/>
              <w:jc w:val="left"/>
              <w:rPr>
                <w:sz w:val="20"/>
                <w:highlight w:val="cyan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D31E38D" w14:textId="77777777" w:rsidR="00FD0C53" w:rsidRPr="0090411B" w:rsidRDefault="00FD0C53" w:rsidP="00252D5C">
            <w:pPr>
              <w:bidi/>
              <w:jc w:val="left"/>
              <w:rPr>
                <w:sz w:val="20"/>
                <w:highlight w:val="cyan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DF37369" w14:textId="77777777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9F5F28" w14:textId="77777777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0125D77" w14:textId="77777777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989990" w14:textId="77777777" w:rsidR="00FD0C53" w:rsidRPr="0090411B" w:rsidRDefault="00FD0C53" w:rsidP="00252D5C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140,239</w:t>
            </w:r>
          </w:p>
        </w:tc>
      </w:tr>
      <w:tr w:rsidR="00FD0C53" w:rsidRPr="0090411B" w14:paraId="2D9159B5" w14:textId="77777777" w:rsidTr="0090411B">
        <w:trPr>
          <w:trHeight w:val="90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2D910222" w14:textId="457DAB70" w:rsidR="00FD0C53" w:rsidRPr="0090411B" w:rsidRDefault="00FD0C53" w:rsidP="00AF541F">
            <w:pPr>
              <w:bidi/>
              <w:jc w:val="left"/>
              <w:rPr>
                <w:sz w:val="20"/>
                <w:rtl/>
                <w:lang w:eastAsia="zh-CN" w:bidi="ar-LB"/>
              </w:rPr>
            </w:pPr>
            <w:r w:rsidRPr="0090411B">
              <w:rPr>
                <w:sz w:val="20"/>
                <w:rtl/>
                <w:lang w:eastAsia="zh-CN" w:bidi="ar-LB"/>
              </w:rPr>
              <w:t>التخفيض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المقترح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في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استهلاك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594C8D">
              <w:rPr>
                <w:sz w:val="20"/>
                <w:rtl/>
                <w:lang w:eastAsia="zh-CN" w:bidi="ar-LB"/>
              </w:rPr>
              <w:t>المواد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="00594C8D" w:rsidRPr="0090411B">
              <w:rPr>
                <w:sz w:val="20"/>
                <w:rtl/>
                <w:lang w:eastAsia="zh-CN" w:bidi="ar-LB"/>
              </w:rPr>
              <w:t>الهيدروفلوروكربون</w:t>
            </w:r>
            <w:r w:rsidR="00594C8D">
              <w:rPr>
                <w:sz w:val="20"/>
                <w:rtl/>
                <w:lang w:eastAsia="zh-CN" w:bidi="ar-LB"/>
              </w:rPr>
              <w:t>ية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من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خط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الأساس</w:t>
            </w:r>
            <w:r w:rsidR="00FE698D">
              <w:rPr>
                <w:sz w:val="20"/>
                <w:rtl/>
                <w:lang w:eastAsia="zh-CN" w:bidi="ar-LB"/>
              </w:rPr>
              <w:t xml:space="preserve"> </w:t>
            </w:r>
            <w:r w:rsidRPr="0090411B">
              <w:rPr>
                <w:sz w:val="20"/>
                <w:rtl/>
                <w:lang w:eastAsia="zh-CN" w:bidi="ar-LB"/>
              </w:rPr>
              <w:t>(%)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AE97" w14:textId="49145B92" w:rsidR="00FD0C53" w:rsidRPr="0090411B" w:rsidRDefault="00FD0C53" w:rsidP="004C336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0411B">
              <w:rPr>
                <w:sz w:val="20"/>
                <w:rtl/>
                <w:lang w:bidi="ar-LB"/>
              </w:rPr>
              <w:t>متاح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E35A155" w14:textId="77777777" w:rsidR="00FD0C53" w:rsidRPr="0090411B" w:rsidRDefault="00FD0C53" w:rsidP="004C3368">
            <w:pPr>
              <w:bidi/>
              <w:jc w:val="left"/>
              <w:rPr>
                <w:sz w:val="20"/>
                <w:highlight w:val="cyan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7B28DA" w14:textId="77777777" w:rsidR="00FD0C53" w:rsidRPr="0090411B" w:rsidRDefault="00FD0C53" w:rsidP="004C3368">
            <w:pPr>
              <w:bidi/>
              <w:jc w:val="left"/>
              <w:rPr>
                <w:sz w:val="20"/>
                <w:highlight w:val="cyan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DAE720" w14:textId="77777777" w:rsidR="00FD0C53" w:rsidRPr="0090411B" w:rsidRDefault="00FD0C53" w:rsidP="004C336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-12.18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5E16561" w14:textId="77777777" w:rsidR="00FD0C53" w:rsidRPr="0090411B" w:rsidRDefault="00FD0C53" w:rsidP="004C336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-12.18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2FB2144" w14:textId="77777777" w:rsidR="00FD0C53" w:rsidRPr="0090411B" w:rsidRDefault="00FD0C53" w:rsidP="004C336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-12.18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738152E" w14:textId="77777777" w:rsidR="00FD0C53" w:rsidRPr="0090411B" w:rsidRDefault="00FD0C53" w:rsidP="004C3368">
            <w:pPr>
              <w:bidi/>
              <w:jc w:val="left"/>
              <w:rPr>
                <w:sz w:val="20"/>
                <w:rtl/>
                <w:lang w:bidi="ar-LB"/>
              </w:rPr>
            </w:pPr>
            <w:r w:rsidRPr="0090411B">
              <w:rPr>
                <w:sz w:val="20"/>
                <w:rtl/>
                <w:lang w:bidi="ar-LB"/>
              </w:rPr>
              <w:t>-18.12</w:t>
            </w:r>
          </w:p>
        </w:tc>
      </w:tr>
    </w:tbl>
    <w:p w14:paraId="3C2B3FFC" w14:textId="278D27CC" w:rsidR="00FD0C53" w:rsidRPr="0008590C" w:rsidRDefault="00FD0C53" w:rsidP="00FD0C53">
      <w:pPr>
        <w:keepNext/>
        <w:suppressAutoHyphens/>
        <w:bidi/>
        <w:rPr>
          <w:sz w:val="20"/>
          <w:rtl/>
          <w:lang w:bidi="ar-LB"/>
        </w:rPr>
      </w:pPr>
      <w:r w:rsidRPr="0008590C">
        <w:rPr>
          <w:sz w:val="20"/>
          <w:rtl/>
          <w:lang w:bidi="ar-LB"/>
        </w:rPr>
        <w:t>*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حسب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بيانات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المادة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7.</w:t>
      </w:r>
    </w:p>
    <w:p w14:paraId="6242681B" w14:textId="1A6CE34A" w:rsidR="00FD0C53" w:rsidRPr="0008590C" w:rsidRDefault="00FD0C53" w:rsidP="004E1C22">
      <w:pPr>
        <w:suppressAutoHyphens/>
        <w:bidi/>
        <w:spacing w:after="240"/>
        <w:rPr>
          <w:sz w:val="20"/>
          <w:rtl/>
          <w:lang w:bidi="ar-LB"/>
        </w:rPr>
      </w:pPr>
      <w:r w:rsidRPr="0008590C">
        <w:rPr>
          <w:sz w:val="20"/>
          <w:rtl/>
          <w:lang w:bidi="ar-LB"/>
        </w:rPr>
        <w:t>**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من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المتوقع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سيناريو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العمل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المعتاد</w:t>
      </w:r>
      <w:r w:rsidR="00FE698D">
        <w:rPr>
          <w:sz w:val="20"/>
          <w:rtl/>
          <w:lang w:bidi="ar-LB"/>
        </w:rPr>
        <w:t xml:space="preserve"> </w:t>
      </w:r>
      <w:r w:rsidR="0080762A">
        <w:rPr>
          <w:sz w:val="20"/>
          <w:rtl/>
          <w:lang w:bidi="ar-LB"/>
        </w:rPr>
        <w:t>نمو</w:t>
      </w:r>
      <w:r w:rsidR="00FE698D">
        <w:rPr>
          <w:sz w:val="20"/>
          <w:rtl/>
          <w:lang w:bidi="ar-LB"/>
        </w:rPr>
        <w:t xml:space="preserve"> </w:t>
      </w:r>
      <w:r w:rsidR="0080762A">
        <w:rPr>
          <w:sz w:val="20"/>
          <w:rtl/>
          <w:lang w:bidi="ar-LB"/>
        </w:rPr>
        <w:t>ثابت</w:t>
      </w:r>
      <w:r w:rsidR="00FE698D">
        <w:rPr>
          <w:sz w:val="20"/>
          <w:rtl/>
          <w:lang w:bidi="ar-LB"/>
        </w:rPr>
        <w:t xml:space="preserve"> </w:t>
      </w:r>
      <w:r w:rsidR="0080762A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استهلاك</w:t>
      </w:r>
      <w:r w:rsidR="00FE698D">
        <w:rPr>
          <w:sz w:val="20"/>
          <w:rtl/>
          <w:lang w:bidi="ar-LB"/>
        </w:rPr>
        <w:t xml:space="preserve"> </w:t>
      </w:r>
      <w:r w:rsidR="00262D9C">
        <w:rPr>
          <w:sz w:val="20"/>
          <w:rtl/>
          <w:lang w:eastAsia="zh-CN" w:bidi="ar-LB"/>
        </w:rPr>
        <w:t>المواد</w:t>
      </w:r>
      <w:r w:rsidR="00FE698D">
        <w:rPr>
          <w:sz w:val="20"/>
          <w:rtl/>
          <w:lang w:eastAsia="zh-CN" w:bidi="ar-LB"/>
        </w:rPr>
        <w:t xml:space="preserve"> </w:t>
      </w:r>
      <w:r w:rsidR="00262D9C" w:rsidRPr="0090411B">
        <w:rPr>
          <w:sz w:val="20"/>
          <w:rtl/>
          <w:lang w:eastAsia="zh-CN" w:bidi="ar-LB"/>
        </w:rPr>
        <w:t>الهيدروفلوروكربون</w:t>
      </w:r>
      <w:r w:rsidR="00262D9C">
        <w:rPr>
          <w:sz w:val="20"/>
          <w:rtl/>
          <w:lang w:eastAsia="zh-CN" w:bidi="ar-LB"/>
        </w:rPr>
        <w:t>ية</w:t>
      </w:r>
      <w:r w:rsidR="00FE698D">
        <w:rPr>
          <w:sz w:val="20"/>
          <w:rtl/>
          <w:lang w:eastAsia="zh-CN" w:bidi="ar-LB"/>
        </w:rPr>
        <w:t xml:space="preserve"> </w:t>
      </w:r>
      <w:r w:rsidRPr="0008590C">
        <w:rPr>
          <w:sz w:val="20"/>
          <w:rtl/>
          <w:lang w:bidi="ar-LB"/>
        </w:rPr>
        <w:t>ليصل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إلى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185,693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طن</w:t>
      </w:r>
      <w:r w:rsidR="00FE698D">
        <w:rPr>
          <w:sz w:val="20"/>
          <w:rtl/>
          <w:lang w:bidi="ar-LB"/>
        </w:rPr>
        <w:t xml:space="preserve"> </w:t>
      </w:r>
      <w:r w:rsidR="0080762A">
        <w:rPr>
          <w:sz w:val="20"/>
          <w:rtl/>
          <w:lang w:bidi="ar-LB"/>
        </w:rPr>
        <w:t>من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مكافئ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ثاني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أكسيد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الكربون</w:t>
      </w:r>
      <w:r w:rsidR="00FE698D">
        <w:rPr>
          <w:sz w:val="20"/>
          <w:rtl/>
          <w:lang w:bidi="ar-LB"/>
        </w:rPr>
        <w:t xml:space="preserve"> </w:t>
      </w:r>
      <w:r w:rsidRPr="0080762A">
        <w:rPr>
          <w:sz w:val="20"/>
          <w:rtl/>
          <w:lang w:bidi="ar-LB"/>
        </w:rPr>
        <w:t>بحلول</w:t>
      </w:r>
      <w:r w:rsidR="00FE698D">
        <w:rPr>
          <w:sz w:val="20"/>
          <w:vertAlign w:val="subscript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عام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2029،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مما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يؤدي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إلى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نمو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سنوي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متوسط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على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مدى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فترة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السنوات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الست</w:t>
      </w:r>
      <w:r w:rsidR="00FE698D">
        <w:rPr>
          <w:sz w:val="20"/>
          <w:rtl/>
          <w:lang w:bidi="ar-LB"/>
        </w:rPr>
        <w:t xml:space="preserve"> </w:t>
      </w:r>
      <w:r w:rsidR="004E1C22">
        <w:rPr>
          <w:sz w:val="20"/>
          <w:rtl/>
          <w:lang w:bidi="ar-LB"/>
        </w:rPr>
        <w:t>بحوالي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2.71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في</w:t>
      </w:r>
      <w:r w:rsidR="00FE698D">
        <w:rPr>
          <w:sz w:val="20"/>
          <w:rtl/>
          <w:lang w:bidi="ar-LB"/>
        </w:rPr>
        <w:t xml:space="preserve"> </w:t>
      </w:r>
      <w:r w:rsidRPr="0008590C">
        <w:rPr>
          <w:sz w:val="20"/>
          <w:rtl/>
          <w:lang w:bidi="ar-LB"/>
        </w:rPr>
        <w:t>المائة.</w:t>
      </w:r>
    </w:p>
    <w:p w14:paraId="28A0D18A" w14:textId="7D38E35A" w:rsidR="00FD0C53" w:rsidRPr="00DB14F5" w:rsidRDefault="00FD0C53" w:rsidP="00FD0C53">
      <w:pPr>
        <w:pStyle w:val="Heading1"/>
        <w:keepNext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الأنشطة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المقترحة</w:t>
      </w:r>
    </w:p>
    <w:p w14:paraId="3C936D08" w14:textId="1C5987CA" w:rsidR="00FD0C53" w:rsidRPr="00DB14F5" w:rsidRDefault="001B4DB3" w:rsidP="00234698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</w:t>
      </w:r>
      <w:r w:rsidR="00FD0C53"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الاستراتيجيات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الشاملة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ووطنية،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الموجز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الجدولين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10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و11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أدناه.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</w:t>
      </w:r>
      <w:r w:rsidR="00FD0C53" w:rsidRPr="00DB14F5">
        <w:rPr>
          <w:sz w:val="26"/>
          <w:szCs w:val="26"/>
          <w:rtl/>
          <w:lang w:bidi="ar-LB"/>
        </w:rPr>
        <w:t>يتولى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قيادة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بصفته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المنفذة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الرئيسية،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س</w:t>
      </w:r>
      <w:r w:rsidR="00FD0C53" w:rsidRPr="00DB14F5">
        <w:rPr>
          <w:sz w:val="26"/>
          <w:szCs w:val="26"/>
          <w:rtl/>
          <w:lang w:bidi="ar-LB"/>
        </w:rPr>
        <w:t>تركز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بصفتها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الثنائية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المتعاونة،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تطوير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الأدوات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اللازمة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لتسهيل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lastRenderedPageBreak/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إعطاء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والصناعي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وتبريد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مصايد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وجاري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إعطاء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الأولوية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السكني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والمتنقل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234698">
        <w:rPr>
          <w:sz w:val="26"/>
          <w:szCs w:val="26"/>
          <w:rtl/>
          <w:lang w:bidi="ar-LB"/>
        </w:rPr>
        <w:t>كيغالي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7ECA93D5" w14:textId="19CEE666" w:rsidR="00FD0C53" w:rsidRPr="00DB14F5" w:rsidRDefault="004D2839" w:rsidP="004D2839">
      <w:pPr>
        <w:pStyle w:val="Heading1"/>
        <w:keepNext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 w:rsidRPr="003633CA"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10-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الأنشطة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الإقليمية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والوطنية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الرئيسية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إطار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633CA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3633CA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9346" w:type="dxa"/>
        <w:tblInd w:w="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92"/>
        <w:gridCol w:w="2609"/>
        <w:gridCol w:w="992"/>
        <w:gridCol w:w="3261"/>
        <w:gridCol w:w="992"/>
      </w:tblGrid>
      <w:tr w:rsidR="00FD0C53" w:rsidRPr="004D2839" w14:paraId="7F51AE21" w14:textId="77777777" w:rsidTr="005B0EBE">
        <w:trPr>
          <w:trHeight w:val="269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60F8" w14:textId="3A364698" w:rsidR="00FD0C53" w:rsidRPr="004D2839" w:rsidRDefault="00FD0C53" w:rsidP="003633CA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الاستراتيجي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2D70B" w14:textId="40F246F7" w:rsidR="00FD0C53" w:rsidRPr="004D2839" w:rsidRDefault="00FD0C53" w:rsidP="00AF541F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الإقليمية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0AFBE" w14:textId="39327817" w:rsidR="00FD0C53" w:rsidRPr="004D2839" w:rsidRDefault="003633CA" w:rsidP="003633CA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تكلفة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مرحلة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br/>
              <w:t>(بالدولار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2D17B" w14:textId="6BA3B399" w:rsidR="00FD0C53" w:rsidRPr="004D2839" w:rsidRDefault="00FD0C53" w:rsidP="003633CA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الوطنية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633CA">
              <w:rPr>
                <w:b/>
                <w:bCs/>
                <w:color w:val="000000"/>
                <w:sz w:val="20"/>
                <w:rtl/>
                <w:lang w:eastAsia="en-CA" w:bidi="ar-LB"/>
              </w:rPr>
              <w:t>(اليونيب)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4423" w14:textId="25229953" w:rsidR="00FD0C53" w:rsidRPr="004D2839" w:rsidRDefault="003633CA" w:rsidP="00AF541F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تكلفة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مرحلة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br/>
              <w:t>(بالدولار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الأمريكي)</w:t>
            </w:r>
          </w:p>
        </w:tc>
      </w:tr>
      <w:tr w:rsidR="00FD0C53" w:rsidRPr="004D2839" w14:paraId="0A8A5FA6" w14:textId="77777777" w:rsidTr="005B0EBE">
        <w:trPr>
          <w:trHeight w:val="1822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9C3" w14:textId="5B72112F" w:rsidR="00FD0C53" w:rsidRPr="004D2839" w:rsidRDefault="00FD0C53" w:rsidP="00E76E8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سياسات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76E80">
              <w:rPr>
                <w:b/>
                <w:bCs/>
                <w:color w:val="000000"/>
                <w:sz w:val="20"/>
                <w:rtl/>
                <w:lang w:eastAsia="en-CA" w:bidi="ar-LB"/>
              </w:rPr>
              <w:t>ونظم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76E80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التدريجي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E76E80"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 w:rsidR="00E76E80">
              <w:rPr>
                <w:b/>
                <w:bCs/>
                <w:color w:val="000000"/>
                <w:sz w:val="20"/>
                <w:rtl/>
                <w:lang w:eastAsia="en-CA" w:bidi="ar-LB"/>
              </w:rPr>
              <w:t>ية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90EC2" w14:textId="6776A0A2" w:rsidR="00FD0C53" w:rsidRPr="004D2839" w:rsidRDefault="00FD0C53" w:rsidP="002D5F2C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ثلاث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مواضيعية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لمسؤولي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الأوزون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الوطنيين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وأصحاب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المصلحة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الآخرين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ذوي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الصلة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بالتزامن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اجتماعات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الشبكة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السنوية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 w:rsidR="002D5F2C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7F820" w14:textId="77777777" w:rsidR="00FD0C53" w:rsidRPr="004D2839" w:rsidRDefault="00FD0C53" w:rsidP="002D5F2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262,500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6C0B0" w14:textId="73023106" w:rsidR="00FD0C53" w:rsidRPr="004D2839" w:rsidRDefault="002D5F2C" w:rsidP="002D5F2C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bookmarkStart w:id="14" w:name="RANGE!F3"/>
            <w:r>
              <w:rPr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تشاور</w:t>
            </w:r>
            <w:r>
              <w:rPr>
                <w:color w:val="000000"/>
                <w:sz w:val="20"/>
                <w:rtl/>
                <w:lang w:eastAsia="en-CA" w:bidi="ar-LB"/>
              </w:rPr>
              <w:t>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>
              <w:rPr>
                <w:color w:val="000000"/>
                <w:sz w:val="20"/>
                <w:rtl/>
                <w:lang w:eastAsia="en-CA" w:bidi="ar-LB"/>
              </w:rPr>
              <w:t>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التحديثات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التنظيمية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تشمل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:</w:t>
            </w:r>
          </w:p>
          <w:p w14:paraId="00EAEA58" w14:textId="7392578F" w:rsidR="00FD0C53" w:rsidRPr="004D2839" w:rsidRDefault="00FD0C53" w:rsidP="0059069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استيراد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مكيفات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lang w:eastAsia="en-CA" w:bidi="ar-LB"/>
              </w:rPr>
              <w:t>R-410a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استيراد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الثلاجات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المنزلية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الهيدروفلوروكربون-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lang w:eastAsia="en-CA" w:bidi="ar-LB"/>
              </w:rPr>
              <w:t>134a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D5F2C"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استكشاف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إمكانية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الت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سجيل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الجديد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سفن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الصيد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المبردة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هيدروفلوروكربونية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ذات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قدرة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عالية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إحد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اث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الاحترار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العالمي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90696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  <w:bookmarkEnd w:id="14"/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F39B" w14:textId="77777777" w:rsidR="00FD0C53" w:rsidRPr="004D2839" w:rsidRDefault="00FD0C53" w:rsidP="009A2639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48000</w:t>
            </w:r>
          </w:p>
        </w:tc>
      </w:tr>
      <w:tr w:rsidR="00FD0C53" w:rsidRPr="004D2839" w14:paraId="64B67563" w14:textId="77777777" w:rsidTr="005B0EBE">
        <w:trPr>
          <w:trHeight w:val="1473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162E" w14:textId="394081C8" w:rsidR="00FD0C53" w:rsidRPr="004D2839" w:rsidRDefault="00FD0C53" w:rsidP="00C92C9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0A6F71">
              <w:rPr>
                <w:b/>
                <w:bCs/>
                <w:color w:val="000000"/>
                <w:sz w:val="20"/>
                <w:rtl/>
                <w:lang w:eastAsia="en-CA" w:bidi="ar-LB"/>
              </w:rPr>
              <w:t>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C92C9F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والإنفاذ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3C95D" w14:textId="15BBF1C9" w:rsidR="00FD0C53" w:rsidRPr="004D2839" w:rsidRDefault="00FD0C53" w:rsidP="000A6F71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الخبراء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لأنظمة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وناورو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0A6F71">
              <w:rPr>
                <w:color w:val="000000"/>
                <w:sz w:val="20"/>
                <w:rtl/>
                <w:lang w:eastAsia="en-CA" w:bidi="ar-LB"/>
              </w:rPr>
              <w:t>وحلقة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أنظمة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والحصص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المقدم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0A6F71">
              <w:rPr>
                <w:color w:val="000000"/>
                <w:sz w:val="20"/>
                <w:rtl/>
                <w:lang w:eastAsia="en-CA" w:bidi="ar-LB"/>
              </w:rPr>
              <w:t>للبلدان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بعد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الاجتماعات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 w:rsidR="000A6F71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0C8EE" w14:textId="77777777" w:rsidR="00FD0C53" w:rsidRPr="004D2839" w:rsidRDefault="00FD0C53" w:rsidP="00D40B6F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45,500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092B9F" w14:textId="431B0DF3" w:rsidR="00FD0C53" w:rsidRPr="004D2839" w:rsidRDefault="00956C8B" w:rsidP="00956C8B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قاعدة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بيانات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إلكترونية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لنظام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>
              <w:rPr>
                <w:color w:val="000000"/>
                <w:sz w:val="20"/>
                <w:rtl/>
                <w:lang w:eastAsia="en-CA" w:bidi="ar-LB"/>
              </w:rPr>
              <w:t>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وت</w:t>
            </w:r>
            <w:r>
              <w:rPr>
                <w:color w:val="000000"/>
                <w:sz w:val="20"/>
                <w:rtl/>
                <w:lang w:eastAsia="en-CA" w:bidi="ar-LB"/>
              </w:rPr>
              <w:t>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المستوردين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تونغا)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EDB78D0" w14:textId="77777777" w:rsidR="00FD0C53" w:rsidRPr="004D2839" w:rsidRDefault="00FD0C53" w:rsidP="009A2639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160,000</w:t>
            </w:r>
          </w:p>
        </w:tc>
      </w:tr>
      <w:tr w:rsidR="00FD0C53" w:rsidRPr="004D2839" w14:paraId="7EC644D2" w14:textId="77777777" w:rsidTr="005B0EBE">
        <w:trPr>
          <w:trHeight w:val="599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4F26" w14:textId="77777777" w:rsidR="00FD0C53" w:rsidRPr="004D28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34C22" w14:textId="6BBD1CF6" w:rsidR="00FD0C53" w:rsidRPr="004D2839" w:rsidRDefault="00AD56B6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فنية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واحدة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نظام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التراخيص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والحصص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لجمي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color w:val="000000"/>
                <w:sz w:val="20"/>
                <w:rtl/>
                <w:lang w:eastAsia="en-CA" w:bidi="ar-LB"/>
              </w:rPr>
              <w:t>الاثن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C7A56" w14:textId="77777777" w:rsidR="00FD0C53" w:rsidRPr="004D2839" w:rsidRDefault="00FD0C53" w:rsidP="00D40B6F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95000</w:t>
            </w: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E01BF" w14:textId="77777777" w:rsidR="00FD0C53" w:rsidRPr="004D2839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5C152" w14:textId="77777777" w:rsidR="00FD0C53" w:rsidRPr="004D2839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4D2839" w14:paraId="03DF8333" w14:textId="77777777" w:rsidTr="005B0EBE">
        <w:trPr>
          <w:trHeight w:val="724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2AEC" w14:textId="7C872727" w:rsidR="00FD0C53" w:rsidRPr="004D2839" w:rsidRDefault="00FD0C53" w:rsidP="00DC3ADD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C3ADD"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5250" w14:textId="5FB2F39C" w:rsidR="00FD0C53" w:rsidRPr="004D2839" w:rsidRDefault="00DC3ADD" w:rsidP="00BD27D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35F58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F43D3">
              <w:rPr>
                <w:color w:val="000000"/>
                <w:sz w:val="20"/>
                <w:rtl/>
                <w:lang w:eastAsia="en-CA" w:bidi="ar-LB"/>
              </w:rPr>
              <w:t>وتقييم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F43D3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="001C0FB4"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C0FB4"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C0FB4"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="001C0FB4" w:rsidRPr="00DC3ADD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C0FB4" w:rsidRPr="00DC3ADD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C0FB4" w:rsidRPr="00DC3ADD">
              <w:rPr>
                <w:color w:val="000000"/>
                <w:sz w:val="20"/>
                <w:rtl/>
                <w:lang w:eastAsia="en-CA" w:bidi="ar-LB"/>
              </w:rPr>
              <w:t>المتنقل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  <w:p w14:paraId="3BF491D7" w14:textId="66E70396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BC996" w14:textId="77777777" w:rsidR="00FD0C53" w:rsidRPr="004D2839" w:rsidRDefault="00FD0C53" w:rsidP="00D40B6F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25000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C14938" w14:textId="5BFDB1C8" w:rsidR="00FD0C53" w:rsidRPr="004D2839" w:rsidRDefault="00FD0C53" w:rsidP="009E6289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تدريبي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علي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لفنيي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 w:rsidRPr="00DC3ADD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 w:rsidRPr="00DC3ADD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 w:rsidRPr="00DC3ADD">
              <w:rPr>
                <w:color w:val="000000"/>
                <w:sz w:val="20"/>
                <w:rtl/>
                <w:lang w:eastAsia="en-CA" w:bidi="ar-LB"/>
              </w:rPr>
              <w:t>المتنقل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كوك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وكيريباتي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6289"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B22DF5A" w14:textId="77777777" w:rsidR="00FD0C53" w:rsidRPr="004D2839" w:rsidRDefault="00FD0C53" w:rsidP="009A2639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72</w:t>
            </w:r>
            <w:r w:rsidR="00DA2766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4D2839" w14:paraId="4F06AF69" w14:textId="77777777" w:rsidTr="005B0EBE">
        <w:trPr>
          <w:trHeight w:val="1009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E69D" w14:textId="77777777" w:rsidR="00FD0C53" w:rsidRPr="004D28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3D985" w14:textId="34E15D2F" w:rsidR="00FD0C53" w:rsidRPr="004D2839" w:rsidRDefault="004336B1" w:rsidP="00BD27D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 w:rsidRPr="004D2839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لمدة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خمسة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>
              <w:rPr>
                <w:color w:val="000000"/>
                <w:sz w:val="20"/>
                <w:rtl/>
                <w:lang w:eastAsia="en-CA" w:bidi="ar-LB"/>
              </w:rPr>
              <w:t>أيام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بلد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مضيف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محدد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لمدربي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 w:rsidRPr="00DC3ADD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 w:rsidRPr="00DC3ADD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D27D7" w:rsidRPr="00DC3ADD">
              <w:rPr>
                <w:color w:val="000000"/>
                <w:sz w:val="20"/>
                <w:rtl/>
                <w:lang w:eastAsia="en-CA" w:bidi="ar-LB"/>
              </w:rPr>
              <w:t>المتنقل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الرئيسيين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9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C52C6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2026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C9DE8" w14:textId="77777777" w:rsidR="00FD0C53" w:rsidRPr="004D2839" w:rsidRDefault="00FD0C53" w:rsidP="00D40B6F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105,000</w:t>
            </w: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297E9" w14:textId="77777777" w:rsidR="00FD0C53" w:rsidRPr="004D2839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A9C2F" w14:textId="77777777" w:rsidR="00FD0C53" w:rsidRPr="004D2839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4D2839" w14:paraId="211E324E" w14:textId="77777777" w:rsidTr="005B0EBE">
        <w:trPr>
          <w:trHeight w:val="933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1E0B" w14:textId="03D3822D" w:rsidR="00FD0C53" w:rsidRPr="004D2839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مجال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البارد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1701A" w14:textId="139E35B2" w:rsidR="00FD0C53" w:rsidRPr="004D2839" w:rsidRDefault="005C52C6" w:rsidP="005C52C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واحدة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لمدة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خمسة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أيام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مضيف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محدد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الرئيسيين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مجال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9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2025</w:t>
            </w:r>
          </w:p>
          <w:p w14:paraId="29B662B3" w14:textId="4B999803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2AEB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105,000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7C548F" w14:textId="3E0F0B8D" w:rsidR="00FD0C53" w:rsidRPr="004D2839" w:rsidRDefault="00FD0C53" w:rsidP="003D506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الفنيين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D506F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D506F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كوك،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كيريباتي،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ميكرونيسيا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المتحدة،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ناورو،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بالاو،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ساموا،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سليمان،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تونغا،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C4CDF7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168,000</w:t>
            </w:r>
          </w:p>
        </w:tc>
      </w:tr>
      <w:tr w:rsidR="00FD0C53" w:rsidRPr="004D2839" w14:paraId="2CBED1BF" w14:textId="77777777" w:rsidTr="005B0EBE">
        <w:trPr>
          <w:trHeight w:val="504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AF4F" w14:textId="77777777" w:rsidR="00FD0C53" w:rsidRPr="004D28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1C6D" w14:textId="64A267AE" w:rsidR="00FD0C53" w:rsidRPr="004D2839" w:rsidRDefault="003D506F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والسلامة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55A51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30,000</w:t>
            </w: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68B4D" w14:textId="77777777" w:rsidR="00FD0C53" w:rsidRPr="004D2839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AD373" w14:textId="77777777" w:rsidR="00FD0C53" w:rsidRPr="004D2839" w:rsidRDefault="00FD0C53" w:rsidP="005F687C">
            <w:pPr>
              <w:jc w:val="center"/>
              <w:rPr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4D2839" w14:paraId="2E0EE4C2" w14:textId="77777777" w:rsidTr="005B0EBE">
        <w:trPr>
          <w:trHeight w:val="845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669A" w14:textId="77777777" w:rsidR="00FD0C53" w:rsidRPr="004D28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9F019" w14:textId="1CB777AC" w:rsidR="00FD0C53" w:rsidRPr="004D2839" w:rsidRDefault="00FD0C53" w:rsidP="009E4E3B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خبير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  <w:p w14:paraId="398CB3DE" w14:textId="5BF476EE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D1BBF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30,000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E4EE4" w14:textId="54A13DEF" w:rsidR="00FD0C53" w:rsidRPr="004D2839" w:rsidRDefault="00FD0C53" w:rsidP="009E4E3B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الفنيين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بخبير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E4E3B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وتوفالو)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57F3B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10,500</w:t>
            </w:r>
          </w:p>
        </w:tc>
      </w:tr>
      <w:tr w:rsidR="00FD0C53" w:rsidRPr="004D2839" w14:paraId="449E71DC" w14:textId="77777777" w:rsidTr="005B0EBE">
        <w:trPr>
          <w:trHeight w:val="929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B6BA" w14:textId="56B3B87D" w:rsidR="00FD0C53" w:rsidRPr="004D2839" w:rsidRDefault="00FD0C53" w:rsidP="00FD1F4D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مصايد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الأسماك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0C5A6" w14:textId="38CAFB73" w:rsidR="00FD0C53" w:rsidRPr="00FD1F4D" w:rsidRDefault="00FD0C53" w:rsidP="00AF541F">
            <w:pPr>
              <w:bidi/>
              <w:jc w:val="left"/>
              <w:rPr>
                <w:b/>
                <w:color w:val="000000"/>
                <w:sz w:val="20"/>
                <w:rtl/>
                <w:lang w:eastAsia="en-CA" w:bidi="ar-LB"/>
              </w:rPr>
            </w:pPr>
            <w:r w:rsidRPr="00FD1F4D">
              <w:rPr>
                <w:b/>
                <w:sz w:val="20"/>
                <w:rtl/>
                <w:lang w:bidi="ar-LB"/>
              </w:rPr>
              <w:t>لا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FD1F4D">
              <w:rPr>
                <w:b/>
                <w:sz w:val="20"/>
                <w:rtl/>
                <w:lang w:bidi="ar-LB"/>
              </w:rPr>
              <w:t>يوجد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FD1F4D">
              <w:rPr>
                <w:b/>
                <w:sz w:val="20"/>
                <w:rtl/>
                <w:lang w:bidi="ar-LB"/>
              </w:rPr>
              <w:t>مكون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FD1F4D">
              <w:rPr>
                <w:b/>
                <w:sz w:val="20"/>
                <w:rtl/>
                <w:lang w:bidi="ar-LB"/>
              </w:rPr>
              <w:t>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B6777" w14:textId="236298A2" w:rsidR="00FD0C53" w:rsidRPr="004D2839" w:rsidRDefault="00FE698D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2B4E" w14:textId="4FD0384F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لوحدات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الأوزون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الوطنية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وفنيي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الذ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يخدمون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سفن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الصيد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1F4D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31878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10000</w:t>
            </w:r>
          </w:p>
        </w:tc>
      </w:tr>
      <w:tr w:rsidR="00FD0C53" w:rsidRPr="004D2839" w14:paraId="008E74D0" w14:textId="77777777" w:rsidTr="005B0EBE">
        <w:trPr>
          <w:trHeight w:val="1280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DC97" w14:textId="08446ABA" w:rsidR="00FD0C53" w:rsidRPr="004D2839" w:rsidRDefault="00FD0C53" w:rsidP="00AF541F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sz w:val="20"/>
                <w:rtl/>
                <w:lang w:eastAsia="en-CA" w:bidi="ar-LB"/>
              </w:rPr>
              <w:t>تكنولوجيا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sz w:val="20"/>
                <w:rtl/>
                <w:lang w:eastAsia="en-CA" w:bidi="ar-LB"/>
              </w:rPr>
              <w:t>بديلة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ذات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قدرة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منخفضة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على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إحداث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الاحترار</w:t>
            </w:r>
            <w:r w:rsidR="00FE698D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403883">
              <w:rPr>
                <w:b/>
                <w:bCs/>
                <w:sz w:val="20"/>
                <w:rtl/>
                <w:lang w:eastAsia="en-CA" w:bidi="ar-LB"/>
              </w:rPr>
              <w:t>العالمي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5442" w14:textId="185DE5C2" w:rsidR="00FD0C53" w:rsidRPr="004D2839" w:rsidRDefault="00FD0C53" w:rsidP="00403883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ندوة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لمدة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يومين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التكنولوجيا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البديلة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 w:rsidRPr="00403883">
              <w:rPr>
                <w:sz w:val="20"/>
                <w:rtl/>
                <w:lang w:eastAsia="en-CA" w:bidi="ar-LB"/>
              </w:rPr>
              <w:t>ذات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sz w:val="20"/>
                <w:rtl/>
                <w:lang w:eastAsia="en-CA" w:bidi="ar-LB"/>
              </w:rPr>
              <w:t>ال</w:t>
            </w:r>
            <w:r w:rsidR="00403883" w:rsidRPr="00403883">
              <w:rPr>
                <w:sz w:val="20"/>
                <w:rtl/>
                <w:lang w:eastAsia="en-CA" w:bidi="ar-LB"/>
              </w:rPr>
              <w:t>قدرة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sz w:val="20"/>
                <w:rtl/>
                <w:lang w:eastAsia="en-CA" w:bidi="ar-LB"/>
              </w:rPr>
              <w:t>ال</w:t>
            </w:r>
            <w:r w:rsidR="00403883" w:rsidRPr="00403883">
              <w:rPr>
                <w:sz w:val="20"/>
                <w:rtl/>
                <w:lang w:eastAsia="en-CA" w:bidi="ar-LB"/>
              </w:rPr>
              <w:t>منخفضة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 w:rsidRPr="00403883">
              <w:rPr>
                <w:sz w:val="20"/>
                <w:rtl/>
                <w:lang w:eastAsia="en-CA" w:bidi="ar-LB"/>
              </w:rPr>
              <w:t>على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 w:rsidRPr="00403883">
              <w:rPr>
                <w:sz w:val="20"/>
                <w:rtl/>
                <w:lang w:eastAsia="en-CA" w:bidi="ar-LB"/>
              </w:rPr>
              <w:t>إحداث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 w:rsidRPr="00403883">
              <w:rPr>
                <w:sz w:val="20"/>
                <w:rtl/>
                <w:lang w:eastAsia="en-CA" w:bidi="ar-LB"/>
              </w:rPr>
              <w:t>الاحترار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="00403883" w:rsidRPr="00403883">
              <w:rPr>
                <w:sz w:val="20"/>
                <w:rtl/>
                <w:lang w:eastAsia="en-CA" w:bidi="ar-LB"/>
              </w:rPr>
              <w:t>العالمي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المتوفرة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والمتاحة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البلد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المضيف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لمسؤولي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الأوزون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الوطنيين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وممثلي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صناعة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لحضور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الندوة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جنبًا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جنب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اجتماع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شبكة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03883"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2027</w:t>
            </w:r>
          </w:p>
          <w:p w14:paraId="148E6C27" w14:textId="16A49965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7D788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93000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43B33" w14:textId="73B61AD4" w:rsidR="00FD0C53" w:rsidRPr="004D2839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مشروع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تجريبي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لتكنولوجيا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ذات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قدرة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منخفضة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إحداث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الاحترار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العالمي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كوك،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وبالاو،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وساموا،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سليمان،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وتونغا،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FCF3F" w14:textId="77777777" w:rsidR="00FD0C53" w:rsidRPr="004D2839" w:rsidRDefault="00FD0C53" w:rsidP="005F687C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150,000</w:t>
            </w:r>
          </w:p>
        </w:tc>
      </w:tr>
      <w:tr w:rsidR="00FD0C53" w:rsidRPr="004D2839" w14:paraId="7A71E46B" w14:textId="77777777" w:rsidTr="005B0EBE">
        <w:trPr>
          <w:trHeight w:val="6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09A1" w14:textId="4F70005A" w:rsidR="00FD0C53" w:rsidRPr="004D2839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bidi="ar-LB"/>
              </w:rPr>
              <w:t>التوعية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bidi="ar-LB"/>
              </w:rPr>
              <w:t>العامة</w:t>
            </w:r>
          </w:p>
          <w:p w14:paraId="25925CED" w14:textId="77777777" w:rsidR="00FD0C53" w:rsidRPr="004D2839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C3A4" w14:textId="4DCD123E" w:rsidR="00FD0C53" w:rsidRPr="004D2839" w:rsidRDefault="003A4DDD" w:rsidP="005A3514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تصميم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توعية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لخطط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A3514">
              <w:rPr>
                <w:color w:val="000000"/>
                <w:sz w:val="20"/>
                <w:rtl/>
                <w:lang w:eastAsia="en-CA" w:bidi="ar-LB"/>
              </w:rPr>
              <w:t>تعديل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كيغالي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مراعاة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تعميم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المنظور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الجنساني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558B9" w14:textId="77777777" w:rsidR="00FD0C53" w:rsidRPr="004D2839" w:rsidRDefault="00FD0C53" w:rsidP="003A4DDD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20000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8BA5" w14:textId="5A58A2EE" w:rsidR="00FD0C53" w:rsidRPr="004D2839" w:rsidRDefault="00F40DB1" w:rsidP="00F40DB1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إذكاء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الوعي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والتواصل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لدى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أصحاب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المصلحة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المعنيين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F1BFF" w14:textId="77777777" w:rsidR="00FD0C53" w:rsidRPr="004D2839" w:rsidRDefault="00FD0C53" w:rsidP="003A4DDD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104,000</w:t>
            </w:r>
          </w:p>
        </w:tc>
      </w:tr>
      <w:tr w:rsidR="00FD0C53" w:rsidRPr="004D2839" w14:paraId="3792954C" w14:textId="77777777" w:rsidTr="005B0EBE">
        <w:trPr>
          <w:trHeight w:val="97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474" w14:textId="0B1302F4" w:rsidR="00FD0C53" w:rsidRPr="004D2839" w:rsidRDefault="00D84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المشروع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76273" w14:textId="2E955DA2" w:rsidR="00FD0C53" w:rsidRPr="00D84C53" w:rsidRDefault="00FD0C53" w:rsidP="00AF541F">
            <w:pPr>
              <w:bidi/>
              <w:jc w:val="left"/>
              <w:rPr>
                <w:b/>
                <w:color w:val="000000"/>
                <w:sz w:val="20"/>
                <w:rtl/>
                <w:lang w:eastAsia="en-CA" w:bidi="ar-LB"/>
              </w:rPr>
            </w:pPr>
            <w:r w:rsidRPr="00D84C53">
              <w:rPr>
                <w:b/>
                <w:sz w:val="20"/>
                <w:rtl/>
                <w:lang w:bidi="ar-LB"/>
              </w:rPr>
              <w:t>لا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D84C53">
              <w:rPr>
                <w:b/>
                <w:sz w:val="20"/>
                <w:rtl/>
                <w:lang w:bidi="ar-LB"/>
              </w:rPr>
              <w:t>يوجد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D84C53">
              <w:rPr>
                <w:b/>
                <w:sz w:val="20"/>
                <w:rtl/>
                <w:lang w:bidi="ar-LB"/>
              </w:rPr>
              <w:t>مكون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D84C53">
              <w:rPr>
                <w:b/>
                <w:sz w:val="20"/>
                <w:rtl/>
                <w:lang w:bidi="ar-LB"/>
              </w:rPr>
              <w:t>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89670" w14:textId="31A732C6" w:rsidR="00FD0C53" w:rsidRPr="004D2839" w:rsidRDefault="00FE698D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3D86" w14:textId="2D3789B8" w:rsidR="00FD0C53" w:rsidRPr="004D2839" w:rsidRDefault="00D84C53" w:rsidP="00D84C53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رصد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المشروع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ويشمل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: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السفر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الداخلي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(42</w:t>
            </w:r>
            <w:r>
              <w:rPr>
                <w:color w:val="000000"/>
                <w:sz w:val="20"/>
                <w:rtl/>
                <w:lang w:eastAsia="en-CA" w:bidi="ar-LB"/>
              </w:rPr>
              <w:t>,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000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دولار</w:t>
            </w:r>
            <w:r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أمريكي</w:t>
            </w:r>
            <w:r>
              <w:rPr>
                <w:color w:val="000000"/>
                <w:sz w:val="20"/>
                <w:rtl/>
                <w:lang w:eastAsia="en-CA" w:bidi="ar-LB"/>
              </w:rPr>
              <w:t>ا)؛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والمستلزمات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المكتبية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التنفيذ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(69</w:t>
            </w:r>
            <w:r>
              <w:rPr>
                <w:color w:val="000000"/>
                <w:sz w:val="20"/>
                <w:rtl/>
                <w:lang w:eastAsia="en-CA" w:bidi="ar-LB"/>
              </w:rPr>
              <w:t>,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000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دولار</w:t>
            </w:r>
            <w:r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أمريكي</w:t>
            </w:r>
            <w:r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D0C53"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51AD1" w14:textId="77777777" w:rsidR="00FD0C53" w:rsidRPr="004D2839" w:rsidRDefault="00FD0C53" w:rsidP="003A4DDD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111,000</w:t>
            </w:r>
          </w:p>
        </w:tc>
      </w:tr>
      <w:tr w:rsidR="00FD0C53" w:rsidRPr="004D2839" w14:paraId="0BFEDEF0" w14:textId="77777777" w:rsidTr="005B0EBE">
        <w:trPr>
          <w:trHeight w:val="29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687E" w14:textId="77777777" w:rsidR="00FD0C53" w:rsidRPr="004D2839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621F" w14:textId="303EFC84" w:rsidR="00FD0C53" w:rsidRPr="004D2839" w:rsidRDefault="00FD0C53" w:rsidP="00AF541F">
            <w:pPr>
              <w:bidi/>
              <w:jc w:val="righ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80984" w14:textId="77777777" w:rsidR="00FD0C53" w:rsidRPr="004D2839" w:rsidRDefault="00FD0C53" w:rsidP="003A4DDD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811,000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1E705" w14:textId="30BC9554" w:rsidR="00FD0C53" w:rsidRPr="004D2839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الوطني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86B09" w14:textId="77777777" w:rsidR="00FD0C53" w:rsidRPr="004D2839" w:rsidRDefault="00FD0C53" w:rsidP="003A4DDD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833,500</w:t>
            </w:r>
          </w:p>
        </w:tc>
      </w:tr>
    </w:tbl>
    <w:p w14:paraId="4BBB462C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6A7FED88" w14:textId="74E9EB23" w:rsidR="00FD0C53" w:rsidRPr="00DB14F5" w:rsidRDefault="00F12689" w:rsidP="00F12689">
      <w:pPr>
        <w:keepNext/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11-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التكلفة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حسب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نشاط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وحسب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البلد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للمكونين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الوطني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والإقليمي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</w:t>
      </w:r>
      <w:r w:rsidR="00FD0C53" w:rsidRPr="00DB14F5">
        <w:rPr>
          <w:b/>
          <w:bCs/>
          <w:sz w:val="26"/>
          <w:szCs w:val="26"/>
          <w:rtl/>
          <w:lang w:bidi="ar-LB"/>
        </w:rPr>
        <w:t>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حسبما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قدمت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5C5A25">
        <w:rPr>
          <w:b/>
          <w:bCs/>
          <w:sz w:val="26"/>
          <w:szCs w:val="26"/>
          <w:rtl/>
          <w:lang w:bidi="ar-LB"/>
        </w:rPr>
        <w:t>(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5C5A25">
        <w:rPr>
          <w:b/>
          <w:bCs/>
          <w:sz w:val="26"/>
          <w:szCs w:val="26"/>
          <w:rtl/>
          <w:lang w:bidi="ar-LB"/>
        </w:rPr>
        <w:t>بالدولار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5C5A25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4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1118"/>
        <w:gridCol w:w="1292"/>
        <w:gridCol w:w="1139"/>
        <w:gridCol w:w="1413"/>
        <w:gridCol w:w="1134"/>
        <w:gridCol w:w="1275"/>
        <w:gridCol w:w="983"/>
      </w:tblGrid>
      <w:tr w:rsidR="00FD0C53" w:rsidRPr="005C5A25" w14:paraId="383061E8" w14:textId="77777777" w:rsidTr="005C5A25">
        <w:trPr>
          <w:trHeight w:val="248"/>
          <w:tblHeader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C87BA8" w14:textId="77777777" w:rsidR="00FD0C53" w:rsidRPr="005C5A25" w:rsidRDefault="005C5A25" w:rsidP="00AF541F">
            <w:pPr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البلد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E3CC288" w14:textId="23C5A8B0" w:rsidR="00FD0C53" w:rsidRPr="005C5A25" w:rsidRDefault="00FD0C53" w:rsidP="00430F76">
            <w:pPr>
              <w:keepLines/>
              <w:bidi/>
              <w:ind w:left="148" w:right="115" w:hanging="148"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السياسات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30F76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30F7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التدريجي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30F76"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 w:rsidR="00430F76">
              <w:rPr>
                <w:b/>
                <w:bCs/>
                <w:color w:val="000000"/>
                <w:sz w:val="20"/>
                <w:rtl/>
                <w:lang w:eastAsia="en-CA" w:bidi="ar-LB"/>
              </w:rPr>
              <w:t>ية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FFC7D5" w14:textId="6081E9D2" w:rsidR="00FD0C53" w:rsidRPr="005C5A25" w:rsidRDefault="00FD0C53" w:rsidP="00430F76">
            <w:pPr>
              <w:keepLines/>
              <w:bidi/>
              <w:ind w:left="154" w:right="144" w:hanging="154"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أنظمة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30F76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والإنفاذ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A1E37C" w14:textId="27A847BB" w:rsidR="00FD0C53" w:rsidRPr="005C5A25" w:rsidRDefault="00FD0C53" w:rsidP="00AF541F">
            <w:pPr>
              <w:keepLines/>
              <w:bidi/>
              <w:ind w:left="140" w:right="137" w:hanging="14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en-CA" w:bidi="ar-LB"/>
              </w:rPr>
              <w:t>MAC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3A0F339" w14:textId="0E4F4EBC" w:rsidR="00FD0C53" w:rsidRPr="005C5A25" w:rsidRDefault="00FD0C53" w:rsidP="00430F76">
            <w:pPr>
              <w:keepLines/>
              <w:bidi/>
              <w:ind w:left="133" w:right="132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مجال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والتخزين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البارد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وسفن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صيد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الأسماك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و</w:t>
            </w:r>
            <w:r w:rsidR="00430F76">
              <w:rPr>
                <w:b/>
                <w:bCs/>
                <w:color w:val="000000"/>
                <w:sz w:val="20"/>
                <w:rtl/>
                <w:lang w:bidi="ar-LB"/>
              </w:rPr>
              <w:t>ال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مشروع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430F76">
              <w:rPr>
                <w:b/>
                <w:bCs/>
                <w:color w:val="000000"/>
                <w:sz w:val="20"/>
                <w:rtl/>
                <w:lang w:bidi="ar-LB"/>
              </w:rPr>
              <w:t>الإيضاحي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9FB031" w14:textId="03934EA4" w:rsidR="00FD0C53" w:rsidRPr="005C5A25" w:rsidRDefault="00FD0C53" w:rsidP="00AF541F">
            <w:pPr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التوعية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العامة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9372383" w14:textId="7676ADEC" w:rsidR="00FD0C53" w:rsidRPr="005C5A25" w:rsidRDefault="00FD0C53" w:rsidP="006664B7">
            <w:pPr>
              <w:keepLines/>
              <w:bidi/>
              <w:ind w:left="144" w:right="140" w:hanging="144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تنفيذ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6664B7">
              <w:rPr>
                <w:b/>
                <w:bCs/>
                <w:color w:val="000000"/>
                <w:sz w:val="20"/>
                <w:rtl/>
                <w:lang w:bidi="ar-LB"/>
              </w:rPr>
              <w:t>ورصد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bidi="ar-LB"/>
              </w:rPr>
              <w:t>المشروع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35A3F05" w14:textId="77777777" w:rsidR="00FD0C53" w:rsidRPr="005C5A25" w:rsidRDefault="00FD0C53" w:rsidP="00AF541F">
            <w:pPr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FD0C53" w:rsidRPr="005C5A25" w14:paraId="4114C9D0" w14:textId="77777777" w:rsidTr="005C5A25">
        <w:trPr>
          <w:trHeight w:val="219"/>
        </w:trPr>
        <w:tc>
          <w:tcPr>
            <w:tcW w:w="9488" w:type="dxa"/>
            <w:gridSpan w:val="8"/>
            <w:tcBorders>
              <w:top w:val="single" w:sz="4" w:space="0" w:color="auto"/>
            </w:tcBorders>
            <w:shd w:val="clear" w:color="auto" w:fill="auto"/>
            <w:noWrap/>
          </w:tcPr>
          <w:p w14:paraId="3328D8E0" w14:textId="5BA5BBE2" w:rsidR="00FD0C53" w:rsidRPr="005C5A25" w:rsidRDefault="00FD0C53" w:rsidP="00AF541F">
            <w:pPr>
              <w:keepNext/>
              <w:keepLines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الوطنية</w:t>
            </w:r>
          </w:p>
        </w:tc>
      </w:tr>
      <w:tr w:rsidR="002B4BA5" w:rsidRPr="005C5A25" w14:paraId="0273D62B" w14:textId="77777777" w:rsidTr="005C5A25">
        <w:trPr>
          <w:trHeight w:val="219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58F127E" w14:textId="42CC7755" w:rsidR="002B4BA5" w:rsidRPr="005C5A25" w:rsidRDefault="002B4BA5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color w:val="000000"/>
                <w:sz w:val="20"/>
                <w:rtl/>
                <w:lang w:eastAsia="zh-CN" w:bidi="ar-LB"/>
              </w:rPr>
              <w:t>كوك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14:paraId="6CC5551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695F6EE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0D2FBD9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7B88F98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37,000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0D8DE2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ACF1D44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8,500</w:t>
            </w: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66A27BC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67,500</w:t>
            </w:r>
          </w:p>
        </w:tc>
      </w:tr>
      <w:tr w:rsidR="002B4BA5" w:rsidRPr="005C5A25" w14:paraId="4E36D831" w14:textId="77777777" w:rsidTr="005C5A25">
        <w:trPr>
          <w:trHeight w:val="232"/>
        </w:trPr>
        <w:tc>
          <w:tcPr>
            <w:tcW w:w="1134" w:type="dxa"/>
            <w:shd w:val="clear" w:color="auto" w:fill="auto"/>
            <w:noWrap/>
          </w:tcPr>
          <w:p w14:paraId="30EBE4AC" w14:textId="77777777" w:rsidR="002B4BA5" w:rsidRPr="005C5A25" w:rsidRDefault="002B4BA5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كيريباتي</w:t>
            </w:r>
          </w:p>
        </w:tc>
        <w:tc>
          <w:tcPr>
            <w:tcW w:w="1118" w:type="dxa"/>
          </w:tcPr>
          <w:p w14:paraId="64B0650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5E21173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36843FA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0A8A6C4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34" w:type="dxa"/>
          </w:tcPr>
          <w:p w14:paraId="7B693A6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75" w:type="dxa"/>
          </w:tcPr>
          <w:p w14:paraId="0EF38F3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983" w:type="dxa"/>
          </w:tcPr>
          <w:p w14:paraId="30C9F13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26,000</w:t>
            </w:r>
          </w:p>
        </w:tc>
      </w:tr>
      <w:tr w:rsidR="002B4BA5" w:rsidRPr="005C5A25" w14:paraId="1C446BC7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29109F27" w14:textId="6C50A01A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color w:val="000000"/>
                <w:sz w:val="20"/>
                <w:rtl/>
                <w:lang w:eastAsia="zh-CN" w:bidi="ar-LB"/>
              </w:rPr>
              <w:t>مارشال</w:t>
            </w:r>
          </w:p>
        </w:tc>
        <w:tc>
          <w:tcPr>
            <w:tcW w:w="1118" w:type="dxa"/>
          </w:tcPr>
          <w:p w14:paraId="7DB65C5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5801E9F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5C78CF7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13" w:type="dxa"/>
          </w:tcPr>
          <w:p w14:paraId="21BCE1C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5,500</w:t>
            </w:r>
          </w:p>
        </w:tc>
        <w:tc>
          <w:tcPr>
            <w:tcW w:w="1134" w:type="dxa"/>
          </w:tcPr>
          <w:p w14:paraId="662F44D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75" w:type="dxa"/>
          </w:tcPr>
          <w:p w14:paraId="3E7013D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983" w:type="dxa"/>
          </w:tcPr>
          <w:p w14:paraId="6CB5F9F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19,500</w:t>
            </w:r>
          </w:p>
        </w:tc>
      </w:tr>
      <w:tr w:rsidR="002B4BA5" w:rsidRPr="005C5A25" w14:paraId="2112FA2F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07E7775B" w14:textId="03286596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sz w:val="20"/>
                <w:rtl/>
                <w:lang w:bidi="ar-LB"/>
              </w:rPr>
              <w:t>(ولايات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868B8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F868B8">
              <w:rPr>
                <w:sz w:val="20"/>
                <w:rtl/>
                <w:lang w:bidi="ar-LB"/>
              </w:rPr>
              <w:t>المو</w:t>
            </w:r>
            <w:r w:rsidRPr="005C5A25">
              <w:rPr>
                <w:sz w:val="20"/>
                <w:rtl/>
                <w:lang w:bidi="ar-LB"/>
              </w:rPr>
              <w:t>حدة)</w:t>
            </w:r>
          </w:p>
        </w:tc>
        <w:tc>
          <w:tcPr>
            <w:tcW w:w="1118" w:type="dxa"/>
          </w:tcPr>
          <w:p w14:paraId="55DA8B2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3C19B16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39" w:type="dxa"/>
          </w:tcPr>
          <w:p w14:paraId="40B8CDB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0CB97A0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134" w:type="dxa"/>
          </w:tcPr>
          <w:p w14:paraId="428BBC2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05BF15C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17,000</w:t>
            </w:r>
          </w:p>
        </w:tc>
        <w:tc>
          <w:tcPr>
            <w:tcW w:w="983" w:type="dxa"/>
          </w:tcPr>
          <w:p w14:paraId="0EB3C18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91,000</w:t>
            </w:r>
          </w:p>
        </w:tc>
      </w:tr>
      <w:tr w:rsidR="002B4BA5" w:rsidRPr="005C5A25" w14:paraId="7A28E679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701496C4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ناورو</w:t>
            </w:r>
          </w:p>
        </w:tc>
        <w:tc>
          <w:tcPr>
            <w:tcW w:w="1118" w:type="dxa"/>
          </w:tcPr>
          <w:p w14:paraId="60E8D829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5FB97994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697A170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13" w:type="dxa"/>
          </w:tcPr>
          <w:p w14:paraId="0BD34A5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34" w:type="dxa"/>
          </w:tcPr>
          <w:p w14:paraId="43D754F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75" w:type="dxa"/>
          </w:tcPr>
          <w:p w14:paraId="36E3DA34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5E36DF7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17,000</w:t>
            </w:r>
          </w:p>
        </w:tc>
      </w:tr>
      <w:tr w:rsidR="002B4BA5" w:rsidRPr="005C5A25" w14:paraId="3B93E62D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0E1E99E9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نيوي</w:t>
            </w:r>
          </w:p>
        </w:tc>
        <w:tc>
          <w:tcPr>
            <w:tcW w:w="1118" w:type="dxa"/>
          </w:tcPr>
          <w:p w14:paraId="47032D20" w14:textId="77777777" w:rsidR="002B4BA5" w:rsidRDefault="002B4BA5">
            <w:pPr>
              <w:keepNext/>
              <w:keepLines/>
              <w:tabs>
                <w:tab w:val="center" w:pos="553"/>
                <w:tab w:val="right" w:pos="1107"/>
              </w:tabs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5FE7084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3D357BF6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13" w:type="dxa"/>
          </w:tcPr>
          <w:p w14:paraId="47E162F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3,500</w:t>
            </w:r>
          </w:p>
        </w:tc>
        <w:tc>
          <w:tcPr>
            <w:tcW w:w="1134" w:type="dxa"/>
          </w:tcPr>
          <w:p w14:paraId="2C9F367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75" w:type="dxa"/>
          </w:tcPr>
          <w:p w14:paraId="72FA243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014B29E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14,500</w:t>
            </w:r>
          </w:p>
        </w:tc>
      </w:tr>
      <w:tr w:rsidR="002B4BA5" w:rsidRPr="005C5A25" w14:paraId="0D674B73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33F222F8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بالاو</w:t>
            </w:r>
          </w:p>
        </w:tc>
        <w:tc>
          <w:tcPr>
            <w:tcW w:w="1118" w:type="dxa"/>
          </w:tcPr>
          <w:p w14:paraId="6B34422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4ED9FB7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39" w:type="dxa"/>
          </w:tcPr>
          <w:p w14:paraId="1B914B2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2FFD6DE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43,000</w:t>
            </w:r>
          </w:p>
        </w:tc>
        <w:tc>
          <w:tcPr>
            <w:tcW w:w="1134" w:type="dxa"/>
          </w:tcPr>
          <w:p w14:paraId="286E73D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305DC92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7,000</w:t>
            </w:r>
          </w:p>
        </w:tc>
        <w:tc>
          <w:tcPr>
            <w:tcW w:w="983" w:type="dxa"/>
          </w:tcPr>
          <w:p w14:paraId="18FBC2A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104,000</w:t>
            </w:r>
          </w:p>
        </w:tc>
      </w:tr>
      <w:tr w:rsidR="002B4BA5" w:rsidRPr="005C5A25" w14:paraId="3419B934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4EC638E4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lastRenderedPageBreak/>
              <w:t>ساموا</w:t>
            </w:r>
          </w:p>
        </w:tc>
        <w:tc>
          <w:tcPr>
            <w:tcW w:w="1118" w:type="dxa"/>
          </w:tcPr>
          <w:p w14:paraId="258172E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72229761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39" w:type="dxa"/>
          </w:tcPr>
          <w:p w14:paraId="341667A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413" w:type="dxa"/>
          </w:tcPr>
          <w:p w14:paraId="5A93AF4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52,000</w:t>
            </w:r>
          </w:p>
        </w:tc>
        <w:tc>
          <w:tcPr>
            <w:tcW w:w="1134" w:type="dxa"/>
          </w:tcPr>
          <w:p w14:paraId="6EB95FA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5896C64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983" w:type="dxa"/>
          </w:tcPr>
          <w:p w14:paraId="2B42934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124,000</w:t>
            </w:r>
          </w:p>
        </w:tc>
      </w:tr>
      <w:tr w:rsidR="002B4BA5" w:rsidRPr="005C5A25" w14:paraId="6FB36B6C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59E2DDA0" w14:textId="55631F20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color w:val="000000"/>
                <w:sz w:val="20"/>
                <w:rtl/>
                <w:lang w:eastAsia="zh-CN" w:bidi="ar-LB"/>
              </w:rPr>
              <w:t>سليمان</w:t>
            </w:r>
          </w:p>
        </w:tc>
        <w:tc>
          <w:tcPr>
            <w:tcW w:w="1118" w:type="dxa"/>
          </w:tcPr>
          <w:p w14:paraId="6F5D25E1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63831203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39" w:type="dxa"/>
          </w:tcPr>
          <w:p w14:paraId="3656DED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18,000</w:t>
            </w:r>
          </w:p>
        </w:tc>
        <w:tc>
          <w:tcPr>
            <w:tcW w:w="1413" w:type="dxa"/>
          </w:tcPr>
          <w:p w14:paraId="3DB0EC6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72,000</w:t>
            </w:r>
          </w:p>
        </w:tc>
        <w:tc>
          <w:tcPr>
            <w:tcW w:w="1134" w:type="dxa"/>
          </w:tcPr>
          <w:p w14:paraId="476ADC27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698C93BD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16,750</w:t>
            </w:r>
          </w:p>
        </w:tc>
        <w:tc>
          <w:tcPr>
            <w:tcW w:w="983" w:type="dxa"/>
          </w:tcPr>
          <w:p w14:paraId="510CB61E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154,750</w:t>
            </w:r>
          </w:p>
        </w:tc>
      </w:tr>
      <w:tr w:rsidR="002B4BA5" w:rsidRPr="005C5A25" w14:paraId="2470D753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512CF5DC" w14:textId="77777777" w:rsidR="002B4BA5" w:rsidRPr="005C5A25" w:rsidRDefault="00573E18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>تونغ</w:t>
            </w:r>
            <w:r w:rsidR="002B4BA5" w:rsidRPr="005C5A25">
              <w:rPr>
                <w:color w:val="000000"/>
                <w:sz w:val="20"/>
                <w:rtl/>
                <w:lang w:eastAsia="zh-CN" w:bidi="ar-LB"/>
              </w:rPr>
              <w:t>ا</w:t>
            </w:r>
          </w:p>
        </w:tc>
        <w:tc>
          <w:tcPr>
            <w:tcW w:w="1118" w:type="dxa"/>
          </w:tcPr>
          <w:p w14:paraId="44E0DAD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0138C68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39" w:type="dxa"/>
          </w:tcPr>
          <w:p w14:paraId="7A25AB2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1224875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45,000</w:t>
            </w:r>
          </w:p>
        </w:tc>
        <w:tc>
          <w:tcPr>
            <w:tcW w:w="1134" w:type="dxa"/>
          </w:tcPr>
          <w:p w14:paraId="1E67BC4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0CAF2D84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11,500</w:t>
            </w:r>
          </w:p>
        </w:tc>
        <w:tc>
          <w:tcPr>
            <w:tcW w:w="983" w:type="dxa"/>
          </w:tcPr>
          <w:p w14:paraId="3771D122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110,500</w:t>
            </w:r>
          </w:p>
        </w:tc>
      </w:tr>
      <w:tr w:rsidR="002B4BA5" w:rsidRPr="005C5A25" w14:paraId="2D77698E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18015A0E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توفالو</w:t>
            </w:r>
          </w:p>
        </w:tc>
        <w:tc>
          <w:tcPr>
            <w:tcW w:w="1118" w:type="dxa"/>
          </w:tcPr>
          <w:p w14:paraId="06E888D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21D5FA4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28EEE6F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701F203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3,500</w:t>
            </w:r>
          </w:p>
        </w:tc>
        <w:tc>
          <w:tcPr>
            <w:tcW w:w="1134" w:type="dxa"/>
          </w:tcPr>
          <w:p w14:paraId="7522D3CF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75" w:type="dxa"/>
          </w:tcPr>
          <w:p w14:paraId="5424AE80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1E47398C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20,500</w:t>
            </w:r>
          </w:p>
        </w:tc>
      </w:tr>
      <w:tr w:rsidR="002B4BA5" w:rsidRPr="005C5A25" w14:paraId="39A8B3A6" w14:textId="77777777" w:rsidTr="005C5A25">
        <w:trPr>
          <w:trHeight w:val="185"/>
        </w:trPr>
        <w:tc>
          <w:tcPr>
            <w:tcW w:w="1134" w:type="dxa"/>
            <w:shd w:val="clear" w:color="auto" w:fill="auto"/>
            <w:noWrap/>
          </w:tcPr>
          <w:p w14:paraId="5919412E" w14:textId="77777777" w:rsidR="002B4BA5" w:rsidRPr="005C5A25" w:rsidRDefault="002B4BA5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فانواتو</w:t>
            </w:r>
          </w:p>
        </w:tc>
        <w:tc>
          <w:tcPr>
            <w:tcW w:w="1118" w:type="dxa"/>
          </w:tcPr>
          <w:p w14:paraId="38E65E53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292" w:type="dxa"/>
          </w:tcPr>
          <w:p w14:paraId="78BD5D1B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13A9D58A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413" w:type="dxa"/>
          </w:tcPr>
          <w:p w14:paraId="7571C501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45,000</w:t>
            </w:r>
          </w:p>
        </w:tc>
        <w:tc>
          <w:tcPr>
            <w:tcW w:w="1134" w:type="dxa"/>
          </w:tcPr>
          <w:p w14:paraId="289FA835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275" w:type="dxa"/>
          </w:tcPr>
          <w:p w14:paraId="1004C203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17,250</w:t>
            </w:r>
          </w:p>
        </w:tc>
        <w:tc>
          <w:tcPr>
            <w:tcW w:w="983" w:type="dxa"/>
          </w:tcPr>
          <w:p w14:paraId="2193AEE1" w14:textId="77777777" w:rsidR="002B4BA5" w:rsidRDefault="002B4BA5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84,250</w:t>
            </w:r>
          </w:p>
        </w:tc>
      </w:tr>
      <w:tr w:rsidR="002B4BA5" w:rsidRPr="005C5A25" w14:paraId="10CDB74C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00ACD7" w14:textId="6893B0B6" w:rsidR="002B4BA5" w:rsidRPr="005C5A25" w:rsidRDefault="002B4BA5" w:rsidP="00AF541F">
            <w:pPr>
              <w:keepLines/>
              <w:bidi/>
              <w:jc w:val="left"/>
              <w:rPr>
                <w:i/>
                <w:iCs/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1118" w:type="dxa"/>
            <w:vAlign w:val="center"/>
          </w:tcPr>
          <w:p w14:paraId="6CF37D28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48,000</w:t>
            </w:r>
          </w:p>
        </w:tc>
        <w:tc>
          <w:tcPr>
            <w:tcW w:w="1292" w:type="dxa"/>
            <w:vAlign w:val="center"/>
          </w:tcPr>
          <w:p w14:paraId="54156B8E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160,000</w:t>
            </w:r>
          </w:p>
        </w:tc>
        <w:tc>
          <w:tcPr>
            <w:tcW w:w="1139" w:type="dxa"/>
            <w:vAlign w:val="center"/>
          </w:tcPr>
          <w:p w14:paraId="54CC0286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72,000</w:t>
            </w:r>
          </w:p>
        </w:tc>
        <w:tc>
          <w:tcPr>
            <w:tcW w:w="1413" w:type="dxa"/>
            <w:vAlign w:val="center"/>
          </w:tcPr>
          <w:p w14:paraId="3189A3A6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338,500</w:t>
            </w:r>
          </w:p>
        </w:tc>
        <w:tc>
          <w:tcPr>
            <w:tcW w:w="1134" w:type="dxa"/>
            <w:vAlign w:val="center"/>
          </w:tcPr>
          <w:p w14:paraId="0857F066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104,000</w:t>
            </w:r>
          </w:p>
        </w:tc>
        <w:tc>
          <w:tcPr>
            <w:tcW w:w="1275" w:type="dxa"/>
            <w:vAlign w:val="center"/>
          </w:tcPr>
          <w:p w14:paraId="30AE2B68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111,000</w:t>
            </w:r>
          </w:p>
        </w:tc>
        <w:tc>
          <w:tcPr>
            <w:tcW w:w="983" w:type="dxa"/>
            <w:vAlign w:val="center"/>
          </w:tcPr>
          <w:p w14:paraId="24C41105" w14:textId="77777777" w:rsidR="002B4BA5" w:rsidRDefault="002B4BA5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833,500</w:t>
            </w:r>
          </w:p>
        </w:tc>
      </w:tr>
      <w:tr w:rsidR="00FD0C53" w:rsidRPr="005C5A25" w14:paraId="2404C332" w14:textId="77777777" w:rsidTr="005C5A25">
        <w:trPr>
          <w:trHeight w:val="40"/>
        </w:trPr>
        <w:tc>
          <w:tcPr>
            <w:tcW w:w="9488" w:type="dxa"/>
            <w:gridSpan w:val="8"/>
            <w:shd w:val="clear" w:color="auto" w:fill="auto"/>
            <w:noWrap/>
          </w:tcPr>
          <w:p w14:paraId="3EFDA737" w14:textId="65185B15" w:rsidR="00FD0C53" w:rsidRPr="005C5A25" w:rsidRDefault="00FD0C53" w:rsidP="00D42D62">
            <w:pPr>
              <w:keepNext/>
              <w:keepLine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5C5A25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الإقليمية</w:t>
            </w:r>
          </w:p>
        </w:tc>
      </w:tr>
      <w:tr w:rsidR="00802113" w:rsidRPr="005C5A25" w14:paraId="09EF2398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</w:tcPr>
          <w:p w14:paraId="65C12350" w14:textId="77777777" w:rsidR="00802113" w:rsidRPr="005C5A25" w:rsidRDefault="00573E18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118" w:type="dxa"/>
          </w:tcPr>
          <w:p w14:paraId="3D749F36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262,500</w:t>
            </w:r>
          </w:p>
        </w:tc>
        <w:tc>
          <w:tcPr>
            <w:tcW w:w="1292" w:type="dxa"/>
          </w:tcPr>
          <w:p w14:paraId="3E0CAAB7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140,500</w:t>
            </w:r>
          </w:p>
        </w:tc>
        <w:tc>
          <w:tcPr>
            <w:tcW w:w="1139" w:type="dxa"/>
          </w:tcPr>
          <w:p w14:paraId="06FE0EFE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413" w:type="dxa"/>
          </w:tcPr>
          <w:p w14:paraId="5B91D7F3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4" w:type="dxa"/>
          </w:tcPr>
          <w:p w14:paraId="05166F88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275" w:type="dxa"/>
          </w:tcPr>
          <w:p w14:paraId="48C1573F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3C3CF77C" w14:textId="77777777" w:rsidR="00802113" w:rsidRDefault="0080211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423,000</w:t>
            </w:r>
          </w:p>
        </w:tc>
      </w:tr>
      <w:tr w:rsidR="00802113" w:rsidRPr="005C5A25" w14:paraId="0D474FF4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</w:tcPr>
          <w:p w14:paraId="36354600" w14:textId="155DE67C" w:rsidR="00802113" w:rsidRPr="005C5A25" w:rsidRDefault="00802113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color w:val="000000"/>
                <w:sz w:val="20"/>
                <w:rtl/>
                <w:lang w:eastAsia="zh-CN" w:bidi="ar-LB"/>
              </w:rPr>
              <w:t>حكومة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color w:val="000000"/>
                <w:sz w:val="20"/>
                <w:rtl/>
                <w:lang w:eastAsia="zh-CN" w:bidi="ar-LB"/>
              </w:rPr>
              <w:t>أستراليا</w:t>
            </w:r>
          </w:p>
        </w:tc>
        <w:tc>
          <w:tcPr>
            <w:tcW w:w="1118" w:type="dxa"/>
          </w:tcPr>
          <w:p w14:paraId="34CB484A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292" w:type="dxa"/>
          </w:tcPr>
          <w:p w14:paraId="75A11400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39" w:type="dxa"/>
          </w:tcPr>
          <w:p w14:paraId="3F892B07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130,000</w:t>
            </w:r>
          </w:p>
        </w:tc>
        <w:tc>
          <w:tcPr>
            <w:tcW w:w="1413" w:type="dxa"/>
          </w:tcPr>
          <w:p w14:paraId="0C447C18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258,000</w:t>
            </w:r>
          </w:p>
        </w:tc>
        <w:tc>
          <w:tcPr>
            <w:tcW w:w="1134" w:type="dxa"/>
          </w:tcPr>
          <w:p w14:paraId="3A59624F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275" w:type="dxa"/>
          </w:tcPr>
          <w:p w14:paraId="121D5661" w14:textId="77777777" w:rsidR="00802113" w:rsidRDefault="00802113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0A878D60" w14:textId="77777777" w:rsidR="00802113" w:rsidRDefault="0080211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388,000</w:t>
            </w:r>
          </w:p>
        </w:tc>
      </w:tr>
      <w:tr w:rsidR="00802113" w:rsidRPr="005C5A25" w14:paraId="1649E76D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</w:tcPr>
          <w:p w14:paraId="03D30056" w14:textId="5095833E" w:rsidR="00802113" w:rsidRPr="005C5A25" w:rsidRDefault="00802113" w:rsidP="00AF541F">
            <w:pPr>
              <w:keepLines/>
              <w:bidi/>
              <w:jc w:val="left"/>
              <w:rPr>
                <w:i/>
                <w:iCs/>
                <w:color w:val="000000"/>
                <w:sz w:val="20"/>
                <w:rtl/>
                <w:lang w:eastAsia="zh-CN" w:bidi="ar-LB"/>
              </w:rPr>
            </w:pPr>
            <w:r w:rsidRPr="005C5A25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5C5A25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1118" w:type="dxa"/>
          </w:tcPr>
          <w:p w14:paraId="50C09BAA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262,500</w:t>
            </w:r>
          </w:p>
        </w:tc>
        <w:tc>
          <w:tcPr>
            <w:tcW w:w="1292" w:type="dxa"/>
          </w:tcPr>
          <w:p w14:paraId="082099FC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140,500</w:t>
            </w:r>
          </w:p>
        </w:tc>
        <w:tc>
          <w:tcPr>
            <w:tcW w:w="1139" w:type="dxa"/>
          </w:tcPr>
          <w:p w14:paraId="65C00820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130,000</w:t>
            </w:r>
          </w:p>
        </w:tc>
        <w:tc>
          <w:tcPr>
            <w:tcW w:w="1413" w:type="dxa"/>
          </w:tcPr>
          <w:p w14:paraId="13049A94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258,000</w:t>
            </w:r>
          </w:p>
        </w:tc>
        <w:tc>
          <w:tcPr>
            <w:tcW w:w="1134" w:type="dxa"/>
          </w:tcPr>
          <w:p w14:paraId="32AAE945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275" w:type="dxa"/>
          </w:tcPr>
          <w:p w14:paraId="61C3DD2C" w14:textId="77777777" w:rsidR="00802113" w:rsidRDefault="00802113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3208CA69" w14:textId="77777777" w:rsidR="00802113" w:rsidRDefault="00802113">
            <w:pPr>
              <w:keepNext/>
              <w:keepLines/>
              <w:jc w:val="right"/>
              <w:rPr>
                <w:i/>
                <w:iCs/>
                <w:color w:val="000000"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811,000</w:t>
            </w:r>
          </w:p>
        </w:tc>
      </w:tr>
      <w:tr w:rsidR="00802113" w:rsidRPr="005C5A25" w14:paraId="581C84AC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</w:tcPr>
          <w:p w14:paraId="2C400CCD" w14:textId="22675021" w:rsidR="00802113" w:rsidRPr="005C5A25" w:rsidRDefault="00573E18" w:rsidP="00AF541F">
            <w:pPr>
              <w:keepLines/>
              <w:bidi/>
              <w:jc w:val="left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مجموع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المكون</w:t>
            </w:r>
          </w:p>
        </w:tc>
        <w:tc>
          <w:tcPr>
            <w:tcW w:w="1118" w:type="dxa"/>
          </w:tcPr>
          <w:p w14:paraId="3037E3E6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310,500</w:t>
            </w:r>
          </w:p>
        </w:tc>
        <w:tc>
          <w:tcPr>
            <w:tcW w:w="1292" w:type="dxa"/>
          </w:tcPr>
          <w:p w14:paraId="6B2EB6B5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300,500</w:t>
            </w:r>
          </w:p>
        </w:tc>
        <w:tc>
          <w:tcPr>
            <w:tcW w:w="1139" w:type="dxa"/>
          </w:tcPr>
          <w:p w14:paraId="7A243AE2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202,000</w:t>
            </w:r>
          </w:p>
        </w:tc>
        <w:tc>
          <w:tcPr>
            <w:tcW w:w="1413" w:type="dxa"/>
          </w:tcPr>
          <w:p w14:paraId="5AF3D720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596,500</w:t>
            </w:r>
          </w:p>
        </w:tc>
        <w:tc>
          <w:tcPr>
            <w:tcW w:w="1134" w:type="dxa"/>
          </w:tcPr>
          <w:p w14:paraId="5790DD89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124,000</w:t>
            </w:r>
          </w:p>
        </w:tc>
        <w:tc>
          <w:tcPr>
            <w:tcW w:w="1275" w:type="dxa"/>
          </w:tcPr>
          <w:p w14:paraId="6B8FB4B9" w14:textId="77777777" w:rsidR="00802113" w:rsidRDefault="00802113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111,000</w:t>
            </w:r>
          </w:p>
        </w:tc>
        <w:tc>
          <w:tcPr>
            <w:tcW w:w="983" w:type="dxa"/>
          </w:tcPr>
          <w:p w14:paraId="031502E4" w14:textId="77777777" w:rsidR="00802113" w:rsidRDefault="00802113">
            <w:pPr>
              <w:keepNext/>
              <w:keepLines/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1,644,500</w:t>
            </w:r>
          </w:p>
        </w:tc>
      </w:tr>
      <w:tr w:rsidR="00847F0C" w:rsidRPr="005C5A25" w14:paraId="6B9C6080" w14:textId="77777777" w:rsidTr="005C5A25">
        <w:trPr>
          <w:trHeight w:val="40"/>
        </w:trPr>
        <w:tc>
          <w:tcPr>
            <w:tcW w:w="1134" w:type="dxa"/>
            <w:shd w:val="clear" w:color="auto" w:fill="auto"/>
            <w:noWrap/>
            <w:vAlign w:val="center"/>
          </w:tcPr>
          <w:p w14:paraId="591A9BE4" w14:textId="77777777" w:rsidR="00847F0C" w:rsidRDefault="00847F0C" w:rsidP="00AF541F">
            <w:pPr>
              <w:keepLines/>
              <w:bidi/>
              <w:jc w:val="left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</w:p>
        </w:tc>
        <w:tc>
          <w:tcPr>
            <w:tcW w:w="1118" w:type="dxa"/>
          </w:tcPr>
          <w:p w14:paraId="6CDB6FC3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292" w:type="dxa"/>
          </w:tcPr>
          <w:p w14:paraId="395B884C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139" w:type="dxa"/>
          </w:tcPr>
          <w:p w14:paraId="07889A37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413" w:type="dxa"/>
          </w:tcPr>
          <w:p w14:paraId="1E90D1DA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134" w:type="dxa"/>
          </w:tcPr>
          <w:p w14:paraId="34CF4F91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1275" w:type="dxa"/>
          </w:tcPr>
          <w:p w14:paraId="102C506F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  <w:tc>
          <w:tcPr>
            <w:tcW w:w="983" w:type="dxa"/>
          </w:tcPr>
          <w:p w14:paraId="0F16753D" w14:textId="77777777" w:rsidR="00847F0C" w:rsidRDefault="00847F0C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bidi="ar-LB"/>
              </w:rPr>
            </w:pPr>
          </w:p>
        </w:tc>
      </w:tr>
    </w:tbl>
    <w:p w14:paraId="692F094E" w14:textId="2EF0D538" w:rsidR="00FD0C53" w:rsidRPr="00DB14F5" w:rsidRDefault="00FD0C53" w:rsidP="00F95053">
      <w:pPr>
        <w:pStyle w:val="Heading1"/>
        <w:keepNext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تنفيذ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95053">
        <w:rPr>
          <w:i/>
          <w:iCs/>
          <w:sz w:val="26"/>
          <w:szCs w:val="26"/>
          <w:rtl/>
          <w:lang w:bidi="ar-LB"/>
        </w:rPr>
        <w:t>وتنسيق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95053">
        <w:rPr>
          <w:i/>
          <w:iCs/>
          <w:sz w:val="26"/>
          <w:szCs w:val="26"/>
          <w:rtl/>
          <w:lang w:bidi="ar-LB"/>
        </w:rPr>
        <w:t>ورصد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F95053" w:rsidRPr="00DB14F5">
        <w:rPr>
          <w:i/>
          <w:iCs/>
          <w:sz w:val="26"/>
          <w:szCs w:val="26"/>
          <w:rtl/>
          <w:lang w:bidi="ar-LB"/>
        </w:rPr>
        <w:t>المشروع</w:t>
      </w:r>
    </w:p>
    <w:p w14:paraId="4C84EA73" w14:textId="0E01FCF3" w:rsidR="00FD0C53" w:rsidRPr="00DB14F5" w:rsidRDefault="009D4D62" w:rsidP="00D464DB">
      <w:pPr>
        <w:pStyle w:val="Heading1"/>
        <w:keepNext/>
        <w:keepLines/>
        <w:tabs>
          <w:tab w:val="clear" w:pos="0"/>
        </w:tabs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</w:t>
      </w:r>
      <w:r w:rsidR="00FD0C53" w:rsidRPr="00DB14F5">
        <w:rPr>
          <w:sz w:val="26"/>
          <w:szCs w:val="26"/>
          <w:rtl/>
          <w:lang w:bidi="ar-LB"/>
        </w:rPr>
        <w:t>يستمر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النظام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الذي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أنشيء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المرحلتين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يتولى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اليونيب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إدارة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مكون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خطة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إدارة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الإقليمية،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وتستمر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وحدات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الأو</w:t>
      </w:r>
      <w:r>
        <w:rPr>
          <w:rFonts w:eastAsia="SimSun"/>
          <w:sz w:val="26"/>
          <w:szCs w:val="26"/>
          <w:rtl/>
          <w:lang w:bidi="ar-LB"/>
        </w:rPr>
        <w:t>زون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الوطنية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كل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بلد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في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تحمل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مسؤولية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تنسيق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وتنفيذ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>
        <w:rPr>
          <w:rFonts w:eastAsia="SimSun"/>
          <w:sz w:val="26"/>
          <w:szCs w:val="26"/>
          <w:rtl/>
          <w:lang w:bidi="ar-LB"/>
        </w:rPr>
        <w:t>ورصد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الأنشطة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sz w:val="26"/>
          <w:szCs w:val="26"/>
          <w:rtl/>
          <w:lang w:bidi="ar-LB"/>
        </w:rPr>
        <w:t>الوطنية.</w:t>
      </w:r>
      <w:r w:rsidR="00FE698D">
        <w:rPr>
          <w:rFonts w:eastAsia="SimSun"/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="00B309A7">
        <w:rPr>
          <w:sz w:val="26"/>
          <w:szCs w:val="26"/>
          <w:rtl/>
          <w:lang w:bidi="ar-LB"/>
        </w:rPr>
        <w:t>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B309A7"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B309A7">
        <w:rPr>
          <w:sz w:val="26"/>
          <w:szCs w:val="26"/>
          <w:rtl/>
          <w:lang w:bidi="ar-LB"/>
        </w:rPr>
        <w:t>111,000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 w:rsidR="00B309A7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 w:rsidR="00B309A7"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B309A7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B309A7">
        <w:rPr>
          <w:sz w:val="26"/>
          <w:szCs w:val="26"/>
          <w:rtl/>
          <w:lang w:bidi="ar-LB"/>
        </w:rPr>
        <w:t>ستستخدم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السفر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المحلي</w:t>
      </w:r>
      <w:r w:rsidR="00FE698D">
        <w:rPr>
          <w:sz w:val="26"/>
          <w:szCs w:val="26"/>
          <w:rtl/>
          <w:lang w:bidi="ar-LB"/>
        </w:rPr>
        <w:t xml:space="preserve"> </w:t>
      </w:r>
      <w:r w:rsidR="00D464DB">
        <w:rPr>
          <w:sz w:val="26"/>
          <w:szCs w:val="26"/>
          <w:rtl/>
          <w:lang w:bidi="ar-LB"/>
        </w:rPr>
        <w:t>والمستلزمات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المكتبية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التنفيذ.</w:t>
      </w:r>
    </w:p>
    <w:p w14:paraId="222313F2" w14:textId="25DF95BC" w:rsidR="00FD0C53" w:rsidRPr="00DB14F5" w:rsidRDefault="00FD0C53" w:rsidP="00EB2074">
      <w:pPr>
        <w:pStyle w:val="Heading1"/>
        <w:keepNext/>
        <w:widowControl w:val="0"/>
        <w:numPr>
          <w:ilvl w:val="0"/>
          <w:numId w:val="0"/>
        </w:numPr>
        <w:bidi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تنفيذ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EB2074">
        <w:rPr>
          <w:i/>
          <w:iCs/>
          <w:sz w:val="26"/>
          <w:szCs w:val="26"/>
          <w:rtl/>
          <w:lang w:bidi="ar-LB"/>
        </w:rPr>
        <w:t>ال</w:t>
      </w:r>
      <w:r w:rsidRPr="00DB14F5">
        <w:rPr>
          <w:i/>
          <w:iCs/>
          <w:sz w:val="26"/>
          <w:szCs w:val="26"/>
          <w:rtl/>
          <w:lang w:bidi="ar-LB"/>
        </w:rPr>
        <w:t>سياسة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EB2074">
        <w:rPr>
          <w:i/>
          <w:iCs/>
          <w:sz w:val="26"/>
          <w:szCs w:val="26"/>
          <w:rtl/>
          <w:lang w:bidi="ar-LB"/>
        </w:rPr>
        <w:t>الجنسانية</w:t>
      </w:r>
    </w:p>
    <w:p w14:paraId="36C10068" w14:textId="43D8BFC4" w:rsidR="00FD0C53" w:rsidRPr="00DB14F5" w:rsidRDefault="004E25AD" w:rsidP="00A43FD8">
      <w:pPr>
        <w:pStyle w:val="Heading1"/>
        <w:keepNext/>
        <w:widowControl w:val="0"/>
        <w:suppressAutoHyphens/>
        <w:bidi/>
        <w:spacing w:before="240"/>
        <w:rPr>
          <w:i/>
          <w:iCs/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FD0C53" w:rsidRPr="00DB14F5">
        <w:rPr>
          <w:sz w:val="26"/>
          <w:szCs w:val="26"/>
          <w:rtl/>
          <w:lang w:bidi="ar-LB"/>
        </w:rPr>
        <w:t>لقرارات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84/92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(د)،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90/48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(ج)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و92/40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(ب)،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تعميم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المنظور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الجنساني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طوال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935ED7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7F5C27">
        <w:rPr>
          <w:sz w:val="26"/>
          <w:szCs w:val="26"/>
          <w:rtl/>
          <w:lang w:bidi="ar-LB"/>
        </w:rPr>
        <w:t>الإقليمية.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علاوة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تم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إجراء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تقييم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أولي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rFonts w:eastAsia="SimSun"/>
          <w:color w:val="0D0D0D" w:themeColor="text1" w:themeTint="F2"/>
          <w:sz w:val="26"/>
          <w:szCs w:val="26"/>
          <w:rtl/>
          <w:lang w:bidi="ar-LB"/>
        </w:rPr>
        <w:t>للجنسين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أثناء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إعداد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المشروع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لخطة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تنفيذ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تعديل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rFonts w:eastAsia="SimSun"/>
          <w:color w:val="0D0D0D" w:themeColor="text1" w:themeTint="F2"/>
          <w:sz w:val="26"/>
          <w:szCs w:val="26"/>
          <w:rtl/>
          <w:lang w:bidi="ar-LB"/>
        </w:rPr>
        <w:t>كيغالي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الإقليمية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لتحليل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كيفية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تعميم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المنظور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الجنساني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أثناء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تنفيذ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eastAsia="SimSun"/>
          <w:color w:val="0D0D0D" w:themeColor="text1" w:themeTint="F2"/>
          <w:sz w:val="26"/>
          <w:szCs w:val="26"/>
          <w:rtl/>
          <w:lang w:bidi="ar-LB"/>
        </w:rPr>
        <w:t>المشروع.</w:t>
      </w:r>
      <w:r w:rsidR="00FE698D">
        <w:rPr>
          <w:rFonts w:eastAsia="SimSun"/>
          <w:color w:val="0D0D0D" w:themeColor="text1" w:themeTint="F2"/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سيضمن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العاملون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البشرية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المعرفة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ستك</w:t>
      </w:r>
      <w:r w:rsidR="008919D1">
        <w:rPr>
          <w:sz w:val="26"/>
          <w:szCs w:val="26"/>
          <w:rtl/>
          <w:lang w:bidi="ar-LB"/>
        </w:rPr>
        <w:t>ون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مراعية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للاعتبارات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8919D1">
        <w:rPr>
          <w:sz w:val="26"/>
          <w:szCs w:val="26"/>
          <w:rtl/>
          <w:lang w:bidi="ar-LB"/>
        </w:rPr>
        <w:t>الجنسانية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تضمين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مؤشرات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نشاط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والإبلاغ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عنه.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وتم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تضمين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مؤشرات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المكونين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والوطني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وستشمل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المتقدمين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والتعيينات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النساء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والرجال،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ونسبة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الرجال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والنساء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الذين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يتلقون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ويشاركون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D65F5">
        <w:rPr>
          <w:sz w:val="26"/>
          <w:szCs w:val="26"/>
          <w:rtl/>
          <w:lang w:bidi="ar-LB"/>
        </w:rPr>
        <w:t>كيغالي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التقييمات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091024">
        <w:rPr>
          <w:sz w:val="26"/>
          <w:szCs w:val="26"/>
          <w:rtl/>
          <w:lang w:bidi="ar-LB"/>
        </w:rPr>
        <w:t>ال</w:t>
      </w:r>
      <w:r w:rsidR="00A43FD8">
        <w:rPr>
          <w:sz w:val="26"/>
          <w:szCs w:val="26"/>
          <w:rtl/>
          <w:lang w:bidi="ar-LB"/>
        </w:rPr>
        <w:t>مراعية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A43FD8">
        <w:rPr>
          <w:sz w:val="26"/>
          <w:szCs w:val="26"/>
          <w:rtl/>
          <w:lang w:bidi="ar-LB"/>
        </w:rPr>
        <w:t>للاعتبارات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A43FD8">
        <w:rPr>
          <w:sz w:val="26"/>
          <w:szCs w:val="26"/>
          <w:rtl/>
          <w:lang w:bidi="ar-LB"/>
        </w:rPr>
        <w:t>الجنسانية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2539794A" w14:textId="358BCE96" w:rsidR="00FD0C53" w:rsidRPr="00DE4891" w:rsidRDefault="00FD0C53" w:rsidP="00091024">
      <w:pPr>
        <w:pStyle w:val="Heading1"/>
        <w:keepNext/>
        <w:widowControl w:val="0"/>
        <w:numPr>
          <w:ilvl w:val="0"/>
          <w:numId w:val="0"/>
        </w:numPr>
        <w:suppressAutoHyphens/>
        <w:bidi/>
        <w:spacing w:before="240"/>
        <w:rPr>
          <w:i/>
          <w:iCs/>
          <w:sz w:val="26"/>
          <w:szCs w:val="26"/>
          <w:rtl/>
          <w:lang w:bidi="ar-LB"/>
        </w:rPr>
      </w:pPr>
      <w:r w:rsidRPr="00DB14F5">
        <w:rPr>
          <w:i/>
          <w:iCs/>
          <w:sz w:val="26"/>
          <w:szCs w:val="26"/>
          <w:rtl/>
          <w:lang w:bidi="ar-LB"/>
        </w:rPr>
        <w:t>تنسيق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الأنشطة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في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قطاع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الخدمة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في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إطار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i/>
          <w:iCs/>
          <w:sz w:val="26"/>
          <w:szCs w:val="26"/>
          <w:rtl/>
          <w:lang w:bidi="ar-LB"/>
        </w:rPr>
        <w:t>خطط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091024">
        <w:rPr>
          <w:i/>
          <w:iCs/>
          <w:sz w:val="26"/>
          <w:szCs w:val="26"/>
          <w:rtl/>
          <w:lang w:bidi="ar-LB"/>
        </w:rPr>
        <w:t>إدارة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091024" w:rsidRPr="006C352E">
        <w:rPr>
          <w:i/>
          <w:iCs/>
          <w:sz w:val="26"/>
          <w:szCs w:val="26"/>
          <w:rtl/>
          <w:lang w:bidi="ar-LB"/>
        </w:rPr>
        <w:t>إزالة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091024" w:rsidRPr="006C352E">
        <w:rPr>
          <w:i/>
          <w:iCs/>
          <w:sz w:val="26"/>
          <w:szCs w:val="26"/>
          <w:rtl/>
          <w:lang w:bidi="ar-LB"/>
        </w:rPr>
        <w:t>المواد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6C352E">
        <w:rPr>
          <w:i/>
          <w:iCs/>
          <w:sz w:val="26"/>
          <w:szCs w:val="26"/>
          <w:rtl/>
          <w:lang w:bidi="ar-LB"/>
        </w:rPr>
        <w:t>الهيدروكلوروفلوروكربون</w:t>
      </w:r>
      <w:r w:rsidR="00091024" w:rsidRPr="006C352E">
        <w:rPr>
          <w:i/>
          <w:iCs/>
          <w:sz w:val="26"/>
          <w:szCs w:val="26"/>
          <w:rtl/>
          <w:lang w:bidi="ar-LB"/>
        </w:rPr>
        <w:t>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091024" w:rsidRPr="00DE4891">
        <w:rPr>
          <w:i/>
          <w:iCs/>
          <w:sz w:val="26"/>
          <w:szCs w:val="26"/>
          <w:rtl/>
          <w:lang w:bidi="ar-LB"/>
        </w:rPr>
        <w:t>والتخفيض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E4891">
        <w:rPr>
          <w:i/>
          <w:iCs/>
          <w:sz w:val="26"/>
          <w:szCs w:val="26"/>
          <w:rtl/>
          <w:lang w:bidi="ar-LB"/>
        </w:rPr>
        <w:t>التدريجي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091024" w:rsidRPr="00DE4891">
        <w:rPr>
          <w:i/>
          <w:iCs/>
          <w:sz w:val="26"/>
          <w:szCs w:val="26"/>
          <w:rtl/>
          <w:lang w:bidi="ar-LB"/>
        </w:rPr>
        <w:t>للمواد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E4891">
        <w:rPr>
          <w:i/>
          <w:iCs/>
          <w:sz w:val="26"/>
          <w:szCs w:val="26"/>
          <w:rtl/>
          <w:lang w:bidi="ar-LB"/>
        </w:rPr>
        <w:t>الهيدروفلوروكربون</w:t>
      </w:r>
      <w:r w:rsidR="00091024" w:rsidRPr="00DE4891">
        <w:rPr>
          <w:i/>
          <w:iCs/>
          <w:sz w:val="26"/>
          <w:szCs w:val="26"/>
          <w:rtl/>
          <w:lang w:bidi="ar-LB"/>
        </w:rPr>
        <w:t>ية</w:t>
      </w:r>
    </w:p>
    <w:p w14:paraId="28EEC7C1" w14:textId="6DAB12F4" w:rsidR="00FD0C53" w:rsidRPr="00DE4891" w:rsidRDefault="00FD0C53" w:rsidP="00F93373">
      <w:pPr>
        <w:pStyle w:val="Heading1"/>
        <w:bidi/>
        <w:rPr>
          <w:sz w:val="26"/>
          <w:szCs w:val="26"/>
          <w:rtl/>
          <w:lang w:bidi="ar-LB"/>
        </w:rPr>
      </w:pPr>
      <w:r w:rsidRPr="00DE4891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المتوقع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2031،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وستستمر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حتى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2030</w:t>
      </w:r>
      <w:r w:rsidR="006C352E" w:rsidRPr="00DE4891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وبناءً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خطتي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C352E" w:rsidRPr="00DE4891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="00DE4891" w:rsidRPr="00DE4891">
        <w:rPr>
          <w:i/>
          <w:iCs/>
          <w:sz w:val="26"/>
          <w:szCs w:val="26"/>
          <w:rtl/>
          <w:lang w:bidi="ar-LB"/>
        </w:rPr>
        <w:t>و</w:t>
      </w:r>
      <w:r w:rsidR="00DE4891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مشترك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عامي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و2030.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و</w:t>
      </w:r>
      <w:r w:rsidRPr="00DE4891">
        <w:rPr>
          <w:sz w:val="26"/>
          <w:szCs w:val="26"/>
          <w:rtl/>
          <w:lang w:bidi="ar-LB"/>
        </w:rPr>
        <w:t>صُممت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lastRenderedPageBreak/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E4891" w:rsidRPr="00DE4891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>
        <w:rPr>
          <w:sz w:val="26"/>
          <w:szCs w:val="26"/>
          <w:rtl/>
          <w:lang w:bidi="ar-LB"/>
        </w:rPr>
        <w:t>تتوافق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 w:rsidRPr="00DE489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 w:rsidRPr="00DE489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93373" w:rsidRPr="00DE4891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أقصى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ممكن،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تحديد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الفرص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للجهود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التكميلية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وتجنب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E4891">
        <w:rPr>
          <w:sz w:val="26"/>
          <w:szCs w:val="26"/>
          <w:rtl/>
          <w:lang w:bidi="ar-LB"/>
        </w:rPr>
        <w:t>التكرار.</w:t>
      </w:r>
    </w:p>
    <w:p w14:paraId="6B71EF9B" w14:textId="5A876C1E" w:rsidR="00FD0C53" w:rsidRPr="00DB14F5" w:rsidRDefault="00FD0C53" w:rsidP="00A11C01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ويرد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الرابع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لالتزامات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وشرائح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التزامات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الإزالة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وشرائح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 w:rsidRPr="00DE4891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التزامات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الإزالة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وشرائح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6B29E9">
        <w:rPr>
          <w:sz w:val="26"/>
          <w:szCs w:val="26"/>
          <w:rtl/>
          <w:lang w:bidi="ar-LB"/>
        </w:rPr>
        <w:t>الهادي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الخامس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>
        <w:rPr>
          <w:sz w:val="26"/>
          <w:szCs w:val="26"/>
          <w:rtl/>
          <w:lang w:bidi="ar-LB"/>
        </w:rPr>
        <w:t>توضح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 w:rsidRPr="00DE489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تضيف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عنصراً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تركيزاً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جديداً</w:t>
      </w:r>
      <w:r w:rsidR="00FE698D">
        <w:rPr>
          <w:sz w:val="26"/>
          <w:szCs w:val="26"/>
          <w:rtl/>
          <w:lang w:bidi="ar-LB"/>
        </w:rPr>
        <w:t xml:space="preserve"> </w:t>
      </w:r>
      <w:r w:rsidR="00C666CF">
        <w:rPr>
          <w:sz w:val="26"/>
          <w:szCs w:val="26"/>
          <w:rtl/>
          <w:lang w:bidi="ar-LB"/>
        </w:rPr>
        <w:t>ل</w:t>
      </w:r>
      <w:r w:rsidR="00A11C01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A11C0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الهيدروكلوروفلوروكربونية.</w:t>
      </w:r>
    </w:p>
    <w:p w14:paraId="0D020BDE" w14:textId="2A9BDFFF" w:rsidR="00FD0C53" w:rsidRPr="00DB14F5" w:rsidRDefault="00FD0C53" w:rsidP="00C666CF">
      <w:pPr>
        <w:pStyle w:val="Heading1"/>
        <w:keepNext/>
        <w:widowControl w:val="0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التكلفة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الإجمالية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للمرحلة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C666CF">
        <w:rPr>
          <w:sz w:val="26"/>
          <w:szCs w:val="26"/>
          <w:u w:val="single"/>
          <w:rtl/>
          <w:lang w:bidi="ar-LB"/>
        </w:rPr>
        <w:t>تعديل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كيغالي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C666CF">
        <w:rPr>
          <w:sz w:val="26"/>
          <w:szCs w:val="26"/>
          <w:u w:val="single"/>
          <w:rtl/>
          <w:lang w:bidi="ar-LB"/>
        </w:rPr>
        <w:t>للمواد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الهيدروفلوروكربون</w:t>
      </w:r>
      <w:r w:rsidR="00C666CF">
        <w:rPr>
          <w:sz w:val="26"/>
          <w:szCs w:val="26"/>
          <w:u w:val="single"/>
          <w:rtl/>
          <w:lang w:bidi="ar-LB"/>
        </w:rPr>
        <w:t>ية</w:t>
      </w:r>
    </w:p>
    <w:p w14:paraId="228DEF2F" w14:textId="20544BA3" w:rsidR="00FD0C53" w:rsidRPr="00DB14F5" w:rsidRDefault="00FD0C53" w:rsidP="005046FA">
      <w:pPr>
        <w:pStyle w:val="Heading1"/>
        <w:keepNext/>
        <w:widowControl w:val="0"/>
        <w:suppressAutoHyphens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اقتراح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ميزانية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E6ED1">
        <w:rPr>
          <w:sz w:val="26"/>
          <w:szCs w:val="26"/>
          <w:rtl/>
          <w:lang w:bidi="ar-LB"/>
        </w:rPr>
        <w:t>بقيمة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1,644,500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9E6ED1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9E6ED1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وتتوافق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9E6ED1">
        <w:rPr>
          <w:sz w:val="26"/>
          <w:szCs w:val="26"/>
          <w:rtl/>
          <w:lang w:bidi="ar-LB"/>
        </w:rPr>
        <w:t>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اقترحت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لإحدى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عشرة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بلدا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المكونين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والوطني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CD5B26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92/37.</w:t>
      </w:r>
      <w:r w:rsidR="00FE698D">
        <w:rPr>
          <w:sz w:val="26"/>
          <w:szCs w:val="26"/>
          <w:rtl/>
          <w:lang w:bidi="ar-LB"/>
        </w:rPr>
        <w:t xml:space="preserve"> </w:t>
      </w:r>
      <w:r w:rsidR="00C40F9E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لجزر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سليمان،</w:t>
      </w:r>
      <w:r w:rsidR="00FE698D">
        <w:rPr>
          <w:sz w:val="26"/>
          <w:szCs w:val="26"/>
          <w:rtl/>
          <w:lang w:bidi="ar-LB"/>
        </w:rPr>
        <w:t xml:space="preserve"> </w:t>
      </w:r>
      <w:r w:rsidR="00C40F9E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C40F9E">
        <w:rPr>
          <w:sz w:val="26"/>
          <w:szCs w:val="26"/>
          <w:rtl/>
          <w:lang w:bidi="ar-LB"/>
        </w:rPr>
        <w:t>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B2D8A">
        <w:rPr>
          <w:sz w:val="26"/>
          <w:szCs w:val="26"/>
          <w:rtl/>
          <w:lang w:bidi="ar-LB"/>
        </w:rPr>
        <w:t>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بقيمة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9,750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FB2D8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FB2D8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الأقصى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المؤهل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92/37.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وتعزى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الإضافي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30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</w:t>
      </w:r>
      <w:r w:rsidR="00FB2D8A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2029.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علاوة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رغم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الإحدى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</w:t>
      </w:r>
      <w:r w:rsidR="00FB2D8A">
        <w:rPr>
          <w:sz w:val="26"/>
          <w:szCs w:val="26"/>
          <w:rtl/>
          <w:lang w:bidi="ar-LB"/>
        </w:rPr>
        <w:t>رى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أقل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كثير</w:t>
      </w:r>
      <w:r w:rsidR="00FB2D8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الأقصى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المؤهل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92/37،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فإن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FB2D8A">
        <w:rPr>
          <w:sz w:val="26"/>
          <w:szCs w:val="26"/>
          <w:rtl/>
          <w:lang w:bidi="ar-LB"/>
        </w:rPr>
        <w:t>وقدره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811,000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FB2D8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FB2D8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مدرج</w:t>
      </w:r>
      <w:r w:rsidR="00FE698D">
        <w:rPr>
          <w:sz w:val="26"/>
          <w:szCs w:val="26"/>
          <w:rtl/>
          <w:lang w:bidi="ar-LB"/>
        </w:rPr>
        <w:t xml:space="preserve"> </w:t>
      </w:r>
      <w:r w:rsidR="005046FA">
        <w:rPr>
          <w:sz w:val="26"/>
          <w:szCs w:val="26"/>
          <w:rtl/>
          <w:lang w:bidi="ar-LB"/>
        </w:rPr>
        <w:t>بالفعل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يجعل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1,644,500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5046F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5046F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والوطنية،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يزيد</w:t>
      </w:r>
      <w:r w:rsidR="00FE698D">
        <w:rPr>
          <w:sz w:val="26"/>
          <w:szCs w:val="26"/>
          <w:rtl/>
          <w:lang w:bidi="ar-LB"/>
        </w:rPr>
        <w:t xml:space="preserve"> </w:t>
      </w:r>
      <w:r w:rsidR="005046FA">
        <w:rPr>
          <w:sz w:val="26"/>
          <w:szCs w:val="26"/>
          <w:rtl/>
          <w:lang w:bidi="ar-LB"/>
        </w:rPr>
        <w:t>بقيمة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14,500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5046F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5046FA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مجموع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الأقصى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الفردي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لتحقيق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18.12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="005046FA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5046FA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5046F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12.</w:t>
      </w:r>
    </w:p>
    <w:p w14:paraId="3A1DA602" w14:textId="19D2F335" w:rsidR="00FD0C53" w:rsidRPr="00DB14F5" w:rsidRDefault="00E716EE" w:rsidP="001B5C1D">
      <w:pPr>
        <w:pStyle w:val="Heading1"/>
        <w:keepNext/>
        <w:widowControl w:val="0"/>
        <w:numPr>
          <w:ilvl w:val="0"/>
          <w:numId w:val="0"/>
        </w:numPr>
        <w:suppressAutoHyphens/>
        <w:bidi/>
        <w:spacing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12-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التكاليف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المقترحة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للمكونين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الوطني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والإقليمي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والتخفيض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المقترح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1B5C1D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(بالدولار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350" w:type="dxa"/>
        <w:tblLook w:val="04A0" w:firstRow="1" w:lastRow="0" w:firstColumn="1" w:lastColumn="0" w:noHBand="0" w:noVBand="1"/>
      </w:tblPr>
      <w:tblGrid>
        <w:gridCol w:w="2448"/>
        <w:gridCol w:w="1980"/>
        <w:gridCol w:w="1620"/>
        <w:gridCol w:w="1530"/>
        <w:gridCol w:w="1772"/>
      </w:tblGrid>
      <w:tr w:rsidR="00FD0C53" w:rsidRPr="001B5C1D" w14:paraId="2A2E2C50" w14:textId="77777777" w:rsidTr="00F871D4">
        <w:trPr>
          <w:trHeight w:val="47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65C97" w14:textId="77777777" w:rsidR="00FD0C53" w:rsidRPr="001B5C1D" w:rsidRDefault="00891305" w:rsidP="0089130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البلد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D9BB" w14:textId="55B177F4" w:rsidR="00891305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متوسط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الاستهلاك</w:t>
            </w:r>
          </w:p>
          <w:p w14:paraId="2A0FC2B6" w14:textId="752D4F85" w:rsidR="00FD0C53" w:rsidRPr="001B5C1D" w:rsidRDefault="00FE698D" w:rsidP="0089130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2020-2022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D898C" w14:textId="566D9E92" w:rsidR="00891305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المؤهل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  <w:p w14:paraId="518299FF" w14:textId="4A950F92" w:rsidR="00FD0C53" w:rsidRPr="001B5C1D" w:rsidRDefault="00FD0C53" w:rsidP="0089130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(القرار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92/37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B92F" w14:textId="6CABC994" w:rsidR="00FD0C53" w:rsidRPr="001B5C1D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مجموع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المقترح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F08FB" w14:textId="7ABDE877" w:rsidR="00891305" w:rsidRDefault="00247F7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(%)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المقترح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  <w:p w14:paraId="158854E9" w14:textId="5F9C64C5" w:rsidR="00FD0C53" w:rsidRPr="001B5C1D" w:rsidRDefault="00FD0C53" w:rsidP="00247F73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بحلول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2029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FD0C53" w:rsidRPr="001B5C1D" w14:paraId="172EA248" w14:textId="77777777" w:rsidTr="00F871D4">
        <w:trPr>
          <w:trHeight w:val="25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6BF58" w14:textId="6980F433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77B58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1.77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3B9C9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0D30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67,500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5DAFB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1D1B9607" w14:textId="77777777" w:rsidTr="00F871D4">
        <w:trPr>
          <w:trHeight w:val="213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4687D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9766C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2.25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1068B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4DF55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26000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89BBD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7C721154" w14:textId="77777777" w:rsidTr="00F871D4">
        <w:trPr>
          <w:trHeight w:val="216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4177" w14:textId="13AF95CC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7518B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3.22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FF6C6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AC306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19,500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8A6C2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03BBCD0A" w14:textId="77777777" w:rsidTr="00F871D4">
        <w:trPr>
          <w:trHeight w:val="270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FADD7" w14:textId="6348D2F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(ولايات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42ED6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42ED6">
              <w:rPr>
                <w:color w:val="000000"/>
                <w:sz w:val="20"/>
                <w:rtl/>
                <w:lang w:eastAsia="en-CA" w:bidi="ar-LB"/>
              </w:rPr>
              <w:t>المو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حدة)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CE15A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3.87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E2824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BCE0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91000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8C85F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34DD2037" w14:textId="77777777" w:rsidTr="00F871D4">
        <w:trPr>
          <w:trHeight w:val="169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BB18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765FB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0.46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014FE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220B4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17000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D575B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0952A5DC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9B5E0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30853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0.02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299B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FBD6F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14,500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2FF8D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141267D2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9009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F7C11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3.15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766FF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74822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104,000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7382A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063D63D3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59E7C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DC18E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6.09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73B81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29251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124,000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3E7B9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076D714E" w14:textId="77777777" w:rsidTr="00F871D4">
        <w:trPr>
          <w:trHeight w:val="228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B514B" w14:textId="490B34CA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A9A91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16.10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86AF0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145000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B7737" w14:textId="77777777" w:rsidR="00FD0C53" w:rsidRPr="001B5C1D" w:rsidRDefault="00FD0C53" w:rsidP="00542ED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154,750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966E6" w14:textId="77777777" w:rsidR="00FD0C53" w:rsidRPr="001B5C1D" w:rsidRDefault="00FD0C53" w:rsidP="00542ED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30</w:t>
            </w:r>
          </w:p>
        </w:tc>
      </w:tr>
      <w:tr w:rsidR="00FD0C53" w:rsidRPr="001B5C1D" w14:paraId="4B1ACC49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789C" w14:textId="77777777" w:rsidR="00FD0C53" w:rsidRPr="001B5C1D" w:rsidRDefault="00C577DB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تونغ</w:t>
            </w:r>
            <w:r w:rsidR="00FD0C53" w:rsidRPr="001B5C1D">
              <w:rPr>
                <w:color w:val="000000"/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F9FCA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1.71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1B4D1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284C0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110,500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BADE4" w14:textId="77777777" w:rsidR="00FD0C53" w:rsidRPr="001B5C1D" w:rsidRDefault="00FD0C53" w:rsidP="009A117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38967A1D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BD8CC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توفالو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8E080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0.13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78E7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FE6B2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20,500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21E06" w14:textId="77777777" w:rsidR="00FD0C53" w:rsidRPr="001B5C1D" w:rsidRDefault="00FD0C53" w:rsidP="009A117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1BD2C481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76B45" w14:textId="77777777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فانواتو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B33E0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6.00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1CAF4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135,000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3BD6A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sz w:val="20"/>
                <w:rtl/>
                <w:lang w:bidi="ar-LB"/>
              </w:rPr>
              <w:t>84,250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6965A" w14:textId="77777777" w:rsidR="00FD0C53" w:rsidRPr="001B5C1D" w:rsidRDefault="00FD0C53" w:rsidP="009A1176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B5C1D">
              <w:rPr>
                <w:sz w:val="20"/>
                <w:rtl/>
                <w:lang w:bidi="ar-LB"/>
              </w:rPr>
              <w:t>10</w:t>
            </w:r>
          </w:p>
        </w:tc>
      </w:tr>
      <w:tr w:rsidR="00FD0C53" w:rsidRPr="001B5C1D" w14:paraId="673F8883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391D" w14:textId="491C8F50" w:rsidR="00FD0C53" w:rsidRPr="001B5C1D" w:rsidRDefault="00FD0C53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الإقليمية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0CD6" w14:textId="521227EA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متاح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65EF5" w14:textId="0B0358FD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eastAsia="en-CA" w:bidi="ar-LB"/>
              </w:rPr>
              <w:t>متاح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5C873" w14:textId="77777777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1B5C1D">
              <w:rPr>
                <w:color w:val="000000"/>
                <w:sz w:val="20"/>
                <w:lang w:val="en-US" w:eastAsia="en-CA" w:bidi="ar-LB"/>
              </w:rPr>
              <w:t>811,000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7CFE7" w14:textId="434E20B1" w:rsidR="00FD0C53" w:rsidRPr="001B5C1D" w:rsidRDefault="00FD0C53" w:rsidP="009A1176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1B5C1D">
              <w:rPr>
                <w:color w:val="000000"/>
                <w:sz w:val="20"/>
                <w:rtl/>
                <w:lang w:val="en-US"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1B5C1D">
              <w:rPr>
                <w:color w:val="000000"/>
                <w:sz w:val="20"/>
                <w:rtl/>
                <w:lang w:val="en-US" w:eastAsia="en-CA" w:bidi="ar-LB"/>
              </w:rPr>
              <w:t>متاح</w:t>
            </w:r>
          </w:p>
        </w:tc>
      </w:tr>
      <w:tr w:rsidR="00FD0C53" w:rsidRPr="001B5C1D" w14:paraId="12874E9B" w14:textId="77777777" w:rsidTr="00F871D4">
        <w:trPr>
          <w:trHeight w:val="241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50141" w14:textId="77777777" w:rsidR="00FD0C53" w:rsidRPr="001B5C1D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DD129" w14:textId="77777777" w:rsidR="00FD0C53" w:rsidRPr="001B5C1D" w:rsidRDefault="00FD0C53" w:rsidP="009A1176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44.78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DF4BB" w14:textId="77777777" w:rsidR="00FD0C53" w:rsidRPr="001B5C1D" w:rsidRDefault="00FD0C53" w:rsidP="009A1176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1,630,000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24D74" w14:textId="77777777" w:rsidR="00FD0C53" w:rsidRPr="001B5C1D" w:rsidRDefault="00FD0C53" w:rsidP="009A1176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1,644,500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2125D" w14:textId="77777777" w:rsidR="00FD0C53" w:rsidRPr="001B5C1D" w:rsidRDefault="00FD0C53" w:rsidP="009A1176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1B5C1D">
              <w:rPr>
                <w:b/>
                <w:bCs/>
                <w:color w:val="000000"/>
                <w:sz w:val="20"/>
                <w:rtl/>
                <w:lang w:eastAsia="en-CA" w:bidi="ar-LB"/>
              </w:rPr>
              <w:t>18</w:t>
            </w:r>
          </w:p>
        </w:tc>
      </w:tr>
    </w:tbl>
    <w:p w14:paraId="72C49ED2" w14:textId="78EC48DB" w:rsidR="00FD0C53" w:rsidRPr="00DB14F5" w:rsidRDefault="00FD0C53" w:rsidP="00F877AD">
      <w:pPr>
        <w:keepNext/>
        <w:suppressAutoHyphens/>
        <w:bidi/>
        <w:spacing w:before="240" w:after="240"/>
        <w:outlineLvl w:val="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lastRenderedPageBreak/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الشريحة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المرحلة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الأولى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خطة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16135F">
        <w:rPr>
          <w:sz w:val="26"/>
          <w:szCs w:val="26"/>
          <w:u w:val="single"/>
          <w:rtl/>
          <w:lang w:bidi="ar-LB"/>
        </w:rPr>
        <w:t>تنفيذ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877AD" w:rsidRPr="0016135F">
        <w:rPr>
          <w:sz w:val="26"/>
          <w:szCs w:val="26"/>
          <w:u w:val="single"/>
          <w:rtl/>
          <w:lang w:bidi="ar-LB"/>
        </w:rPr>
        <w:t>تعديل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16135F">
        <w:rPr>
          <w:sz w:val="26"/>
          <w:szCs w:val="26"/>
          <w:u w:val="single"/>
          <w:rtl/>
          <w:lang w:bidi="ar-LB"/>
        </w:rPr>
        <w:t>كيغالي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877AD">
        <w:rPr>
          <w:sz w:val="26"/>
          <w:szCs w:val="26"/>
          <w:u w:val="single"/>
          <w:rtl/>
          <w:lang w:bidi="ar-LB"/>
        </w:rPr>
        <w:t>للمواد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877AD">
        <w:rPr>
          <w:sz w:val="26"/>
          <w:szCs w:val="26"/>
          <w:u w:val="single"/>
          <w:rtl/>
          <w:lang w:bidi="ar-LB"/>
        </w:rPr>
        <w:t>ال</w:t>
      </w:r>
      <w:r w:rsidRPr="00DB14F5">
        <w:rPr>
          <w:sz w:val="26"/>
          <w:szCs w:val="26"/>
          <w:u w:val="single"/>
          <w:rtl/>
          <w:lang w:bidi="ar-LB"/>
        </w:rPr>
        <w:t>هيدروفلوروكربون</w:t>
      </w:r>
      <w:r w:rsidR="00F877AD">
        <w:rPr>
          <w:sz w:val="26"/>
          <w:szCs w:val="26"/>
          <w:u w:val="single"/>
          <w:rtl/>
          <w:lang w:bidi="ar-LB"/>
        </w:rPr>
        <w:t>ية</w:t>
      </w:r>
    </w:p>
    <w:p w14:paraId="7C0DE049" w14:textId="132CE489" w:rsidR="00FD0C53" w:rsidRPr="00DB14F5" w:rsidRDefault="0016135F" w:rsidP="0097102E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97102E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97102E" w:rsidRPr="0016135F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97102E" w:rsidRPr="0016135F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97102E" w:rsidRPr="0016135F">
        <w:rPr>
          <w:sz w:val="26"/>
          <w:szCs w:val="26"/>
          <w:rtl/>
          <w:lang w:bidi="ar-LB"/>
        </w:rPr>
        <w:t>كيغالي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قدره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985,750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 w:rsidR="0097102E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 w:rsidR="0097102E"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ديسمبر/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وديسمبر/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2027،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وستشمل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الموضحة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13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أدناه.</w:t>
      </w:r>
    </w:p>
    <w:p w14:paraId="3B62566B" w14:textId="3FB9F6C6" w:rsidR="00FD0C53" w:rsidRPr="003B10AD" w:rsidRDefault="0097102E" w:rsidP="00FD0C53">
      <w:pPr>
        <w:pStyle w:val="Heading1"/>
        <w:keepNext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13-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الأنشطة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الإقليمية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والوطنية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الرئيسية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في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إطار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الشريحة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B10AD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B10AD" w:rsidRPr="003B10AD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B10AD" w:rsidRPr="003B10AD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3B10AD" w:rsidRPr="003B10AD">
        <w:rPr>
          <w:b/>
          <w:bCs/>
          <w:sz w:val="26"/>
          <w:szCs w:val="26"/>
          <w:rtl/>
          <w:lang w:bidi="ar-LB"/>
        </w:rPr>
        <w:t>كيغالي</w:t>
      </w:r>
    </w:p>
    <w:tbl>
      <w:tblPr>
        <w:bidiVisual/>
        <w:tblW w:w="9346" w:type="dxa"/>
        <w:tblInd w:w="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92"/>
        <w:gridCol w:w="2609"/>
        <w:gridCol w:w="992"/>
        <w:gridCol w:w="3261"/>
        <w:gridCol w:w="992"/>
      </w:tblGrid>
      <w:tr w:rsidR="00FD0C53" w:rsidRPr="00777538" w14:paraId="08AF8909" w14:textId="77777777" w:rsidTr="00E64A0A">
        <w:trPr>
          <w:trHeight w:val="269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1120" w14:textId="24404DAB" w:rsidR="00FD0C53" w:rsidRPr="00777538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الاستراتيجي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FD2B1" w14:textId="0B3E752E" w:rsidR="00FD0C53" w:rsidRPr="00777538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الإقليمية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9083" w14:textId="52F6BC8B" w:rsidR="00FD0C53" w:rsidRPr="00777538" w:rsidRDefault="00051456" w:rsidP="00051456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تكلفة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مرحلة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br/>
              <w:t>(بالدولار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EE4FA" w14:textId="383B0B4D" w:rsidR="00FD0C53" w:rsidRPr="00777538" w:rsidRDefault="00FD0C53" w:rsidP="00051456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الوطنية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051456">
              <w:rPr>
                <w:b/>
                <w:bCs/>
                <w:color w:val="000000"/>
                <w:sz w:val="20"/>
                <w:rtl/>
                <w:lang w:eastAsia="en-CA" w:bidi="ar-LB"/>
              </w:rPr>
              <w:t>(اليونيب)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34088" w14:textId="6B6C31B3" w:rsidR="00FD0C53" w:rsidRPr="00777538" w:rsidRDefault="00051456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تكلفة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مرحلة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br/>
              <w:t>(بالدولار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الأمريكي)</w:t>
            </w:r>
          </w:p>
        </w:tc>
      </w:tr>
      <w:tr w:rsidR="00FD0C53" w:rsidRPr="00777538" w14:paraId="649420BF" w14:textId="77777777" w:rsidTr="00E64A0A">
        <w:trPr>
          <w:trHeight w:val="1822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D9C3" w14:textId="091A544B" w:rsidR="00FD0C53" w:rsidRPr="00777538" w:rsidRDefault="00E64A0A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سياسات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ونظم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التدريجي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ية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6F039" w14:textId="377BECF8" w:rsidR="00FD0C53" w:rsidRPr="00777538" w:rsidRDefault="00D35046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حلقتا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مواضيعية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لمسؤولي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الأوزون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الوطنيين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وأصحاب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المصلحة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الآخرين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ذوي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الصلة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بالتزامن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اجتماعات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الشبكة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السنوية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A8125" w14:textId="77777777" w:rsidR="00FD0C53" w:rsidRPr="00777538" w:rsidRDefault="00FD0C53" w:rsidP="00D3504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175,000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91208" w14:textId="1F92AB24" w:rsidR="00FD0C53" w:rsidRPr="00777538" w:rsidRDefault="00D35046" w:rsidP="00D3504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تشاور</w:t>
            </w:r>
            <w:r>
              <w:rPr>
                <w:color w:val="000000"/>
                <w:sz w:val="20"/>
                <w:rtl/>
                <w:lang w:eastAsia="en-CA" w:bidi="ar-LB"/>
              </w:rPr>
              <w:t>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>
              <w:rPr>
                <w:color w:val="000000"/>
                <w:sz w:val="20"/>
                <w:rtl/>
                <w:lang w:eastAsia="en-CA" w:bidi="ar-LB"/>
              </w:rPr>
              <w:t>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التحديثات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التنظيمية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تشمل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:</w:t>
            </w:r>
          </w:p>
          <w:p w14:paraId="13A5691F" w14:textId="07E985BC" w:rsidR="00FD0C53" w:rsidRPr="00777538" w:rsidRDefault="002F1D1F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استيراد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مكيفات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lang w:eastAsia="en-CA" w:bidi="ar-LB"/>
              </w:rPr>
              <w:t>R-410a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br/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استيراد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الثلاجات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المنزلية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الهيدروفلوروكربون-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lang w:eastAsia="en-CA" w:bidi="ar-LB"/>
              </w:rPr>
              <w:t>134A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br/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استكشاف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إمكانية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حظر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الت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سجيل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الجديد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سفن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الصيد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المبردة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هيدروفلوروكربونية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ذات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قدرة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عالية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إحد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اث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الاحترار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العالمي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85E9F"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E74D0" w14:textId="77777777" w:rsidR="00FD0C53" w:rsidRPr="00777538" w:rsidRDefault="00FD0C53" w:rsidP="00C93B88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48</w:t>
            </w:r>
            <w:r w:rsidR="00BC144A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777538" w14:paraId="4A61F003" w14:textId="77777777" w:rsidTr="00E64A0A">
        <w:trPr>
          <w:trHeight w:val="1473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24FE" w14:textId="4D94F2F2" w:rsidR="00FD0C53" w:rsidRPr="00777538" w:rsidRDefault="003427E8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والإنفاذ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CE370" w14:textId="7026844E" w:rsidR="00FD0C53" w:rsidRPr="00777538" w:rsidRDefault="00AA1FFD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الخبراء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لأنظمة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وناورو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أنظمة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والحصص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المقدم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للبلدان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بعد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الاجتماعات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E1E40" w14:textId="77777777" w:rsidR="00FD0C53" w:rsidRPr="00777538" w:rsidRDefault="00FD0C53" w:rsidP="0090740F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53</w:t>
            </w:r>
            <w:r w:rsidR="0090740F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1B3992" w14:textId="19B2E97F" w:rsidR="00FD0C53" w:rsidRPr="00777538" w:rsidRDefault="0006243F" w:rsidP="0006243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التشاور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بشأن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قاعدة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بيانات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إلكترونية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لنظام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ترخيص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>
              <w:rPr>
                <w:color w:val="000000"/>
                <w:sz w:val="20"/>
                <w:rtl/>
                <w:lang w:eastAsia="en-CA" w:bidi="ar-LB"/>
              </w:rPr>
              <w:t>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</w:t>
            </w:r>
            <w:r>
              <w:rPr>
                <w:color w:val="000000"/>
                <w:sz w:val="20"/>
                <w:rtl/>
                <w:lang w:eastAsia="en-CA" w:bidi="ar-LB"/>
              </w:rPr>
              <w:t>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المستوردين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تونغا)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مستوردي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المواد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الهيدروفلوروكربون</w:t>
            </w:r>
            <w:r>
              <w:rPr>
                <w:color w:val="000000"/>
                <w:sz w:val="20"/>
                <w:rtl/>
                <w:lang w:bidi="ar-LB"/>
              </w:rPr>
              <w:t>ية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على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استخدام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نظام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الترخيص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bidi="ar-LB"/>
              </w:rPr>
              <w:t>الإلكتروني</w:t>
            </w:r>
            <w:r w:rsidR="00FE698D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وج</w:t>
            </w:r>
            <w:r>
              <w:rPr>
                <w:color w:val="000000"/>
                <w:sz w:val="20"/>
                <w:rtl/>
                <w:lang w:eastAsia="en-CA" w:bidi="ar-LB"/>
              </w:rPr>
              <w:t>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وتونغا)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7C51FB" w14:textId="77777777" w:rsidR="00FD0C53" w:rsidRPr="00777538" w:rsidRDefault="00FD0C53" w:rsidP="000A0ADD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160,000</w:t>
            </w:r>
          </w:p>
        </w:tc>
      </w:tr>
      <w:tr w:rsidR="00FD0C53" w:rsidRPr="00777538" w14:paraId="0C278F57" w14:textId="77777777" w:rsidTr="00E64A0A">
        <w:trPr>
          <w:trHeight w:val="724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7729" w14:textId="5745F33E" w:rsidR="00FD0C53" w:rsidRPr="00777538" w:rsidRDefault="00D947EA" w:rsidP="00AF541F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C3ADD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3218" w14:textId="417BA5BB" w:rsidR="00FC6B7E" w:rsidRPr="004D2839" w:rsidRDefault="00FC6B7E" w:rsidP="00FC6B7E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Pr="00DC3ADD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C3ADD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C3ADD">
              <w:rPr>
                <w:color w:val="000000"/>
                <w:sz w:val="20"/>
                <w:rtl/>
                <w:lang w:eastAsia="en-CA" w:bidi="ar-LB"/>
              </w:rPr>
              <w:t>المتنقل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  <w:p w14:paraId="0CDF802A" w14:textId="58E063A4" w:rsidR="00FD0C53" w:rsidRPr="00777538" w:rsidRDefault="00FC6B7E" w:rsidP="00FC6B7E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47CA2" w14:textId="77777777" w:rsidR="00FD0C53" w:rsidRPr="00777538" w:rsidRDefault="00FD0C53" w:rsidP="00FC6B7E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25</w:t>
            </w:r>
            <w:r w:rsidR="00BC144A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6E4797" w14:textId="62218B3B" w:rsidR="00FD0C53" w:rsidRPr="00777538" w:rsidRDefault="00FD0C53" w:rsidP="00FC6B7E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12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تدريبية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عدد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قدره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180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فني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المتنقل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كوك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وكيريباتي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="00FC6B7E" w:rsidRPr="004D2839">
              <w:rPr>
                <w:color w:val="000000"/>
                <w:sz w:val="20"/>
                <w:rtl/>
                <w:lang w:eastAsia="en-CA" w:bidi="ar-LB"/>
              </w:rPr>
              <w:t>جز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>
              <w:rPr>
                <w:color w:val="000000"/>
                <w:sz w:val="20"/>
                <w:rtl/>
                <w:lang w:eastAsia="en-CA" w:bidi="ar-LB"/>
              </w:rPr>
              <w:t>و</w:t>
            </w:r>
            <w:r w:rsidR="00FC6B7E" w:rsidRPr="004D2839">
              <w:rPr>
                <w:color w:val="000000"/>
                <w:sz w:val="20"/>
                <w:rtl/>
                <w:lang w:eastAsia="en-CA" w:bidi="ar-LB"/>
              </w:rPr>
              <w:t>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C6B7E"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4BD45B2" w14:textId="77777777" w:rsidR="00FD0C53" w:rsidRPr="00777538" w:rsidRDefault="00FD0C53" w:rsidP="00326050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36</w:t>
            </w:r>
            <w:r w:rsidR="00326050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777538" w14:paraId="04C6A93F" w14:textId="77777777" w:rsidTr="00E64A0A">
        <w:trPr>
          <w:trHeight w:val="1009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FA1" w14:textId="77777777" w:rsidR="00FD0C53" w:rsidRPr="00777538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8A814" w14:textId="78586850" w:rsidR="00B17982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ورشة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واحدة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أساس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لمدة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خمسة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أيام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بلد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مضيف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محدد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لمدربي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MAC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الرئيسيين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9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2026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  <w:p w14:paraId="0524D306" w14:textId="016F2486" w:rsidR="00FD0C53" w:rsidRPr="00777538" w:rsidRDefault="00FD0C53" w:rsidP="00B17982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032CB" w14:textId="77777777" w:rsidR="00FD0C53" w:rsidRPr="00777538" w:rsidRDefault="00FD0C53" w:rsidP="00FC6B7E">
            <w:pPr>
              <w:bidi/>
              <w:jc w:val="center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105,000</w:t>
            </w: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976A2" w14:textId="77777777" w:rsidR="00FD0C53" w:rsidRPr="00777538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D316" w14:textId="77777777" w:rsidR="00FD0C53" w:rsidRPr="00777538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777538" w14:paraId="58DEDB67" w14:textId="77777777" w:rsidTr="00E64A0A">
        <w:trPr>
          <w:trHeight w:val="933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767B" w14:textId="52970C8C" w:rsidR="00FD0C53" w:rsidRPr="00777538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مجال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البارد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270C" w14:textId="1A8EDE8C" w:rsidR="00917134" w:rsidRPr="004D2839" w:rsidRDefault="00917134" w:rsidP="00B17982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إقليمية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لمدة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خمسة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أيام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مضيف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محدد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للمدربين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الرئيسيين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مجال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9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الهادئ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B17982">
              <w:rPr>
                <w:color w:val="000000"/>
                <w:sz w:val="20"/>
                <w:rtl/>
                <w:lang w:eastAsia="en-CA" w:bidi="ar-LB"/>
              </w:rPr>
              <w:t>2025</w:t>
            </w:r>
          </w:p>
          <w:p w14:paraId="6F0BD372" w14:textId="4217EF67" w:rsidR="00FD0C53" w:rsidRPr="00777538" w:rsidRDefault="00917134" w:rsidP="007E2D52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B9F52" w14:textId="77777777" w:rsidR="00FD0C53" w:rsidRPr="00777538" w:rsidRDefault="00FD0C53" w:rsidP="00FC6B7E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105,000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DBDDA3" w14:textId="53E5A26A" w:rsidR="00FD0C53" w:rsidRPr="00777538" w:rsidRDefault="00FD0C53" w:rsidP="00A715A3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27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715A3">
              <w:rPr>
                <w:color w:val="000000"/>
                <w:sz w:val="20"/>
                <w:rtl/>
                <w:lang w:eastAsia="en-CA" w:bidi="ar-LB"/>
              </w:rPr>
              <w:t>حلقة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تدريبية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A715A3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لإجمال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405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فنيًا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كوك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وكيريباتي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وناورو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وبالاو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وساموا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0D28FAD" w14:textId="77777777" w:rsidR="00FD0C53" w:rsidRPr="00777538" w:rsidRDefault="00FD0C53" w:rsidP="00A97F03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81</w:t>
            </w:r>
            <w:r w:rsidR="008F6AB4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777538" w14:paraId="2BC232D9" w14:textId="77777777" w:rsidTr="00E64A0A">
        <w:trPr>
          <w:trHeight w:val="504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EC7C" w14:textId="77777777" w:rsidR="00FD0C53" w:rsidRPr="00777538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4ABB" w14:textId="4A80C9A3" w:rsidR="00FD0C53" w:rsidRPr="00777538" w:rsidRDefault="00D37829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إنشاء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وتقييم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قائمة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الكفاءة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والسلامة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3C12D" w14:textId="77777777" w:rsidR="00FD0C53" w:rsidRPr="00777538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30,000</w:t>
            </w: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69BA4" w14:textId="77777777" w:rsidR="00FD0C53" w:rsidRPr="00777538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D9035" w14:textId="77777777" w:rsidR="00FD0C53" w:rsidRPr="00777538" w:rsidRDefault="00FD0C53" w:rsidP="00AF541F">
            <w:pPr>
              <w:jc w:val="left"/>
              <w:rPr>
                <w:color w:val="000000"/>
                <w:sz w:val="20"/>
                <w:rtl/>
                <w:lang w:eastAsia="en-CA" w:bidi="ar-LB"/>
              </w:rPr>
            </w:pPr>
          </w:p>
        </w:tc>
      </w:tr>
      <w:tr w:rsidR="00FD0C53" w:rsidRPr="00777538" w14:paraId="47845E6B" w14:textId="77777777" w:rsidTr="00E64A0A">
        <w:trPr>
          <w:trHeight w:val="845"/>
        </w:trPr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8765" w14:textId="77777777" w:rsidR="00FD0C53" w:rsidRPr="00777538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8225B" w14:textId="6BCC5C11" w:rsidR="00753537" w:rsidRPr="004D2839" w:rsidRDefault="00753537" w:rsidP="0075353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خبير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للتدريب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على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وتوفالو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  <w:p w14:paraId="1EDACFC8" w14:textId="64120831" w:rsidR="00FD0C53" w:rsidRPr="00777538" w:rsidRDefault="00753537" w:rsidP="0075353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أستراليا)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F383" w14:textId="77777777" w:rsidR="00FD0C53" w:rsidRPr="00777538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30,000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7C9DA" w14:textId="7970B558" w:rsidR="00FD0C53" w:rsidRPr="00777538" w:rsidRDefault="00FD0C53" w:rsidP="00F6337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ثلاث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حلقات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عمل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تدريبية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للفنيين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15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فنيًا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ب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خبير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6337F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حول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ممارسات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الخدمة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الجيدة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والتخزين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البارد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ونيوي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وتوفالو)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75AD5" w14:textId="77777777" w:rsidR="00FD0C53" w:rsidRPr="00777538" w:rsidRDefault="00FD0C53" w:rsidP="00AF5FC8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5,250</w:t>
            </w:r>
          </w:p>
        </w:tc>
      </w:tr>
      <w:tr w:rsidR="00FD0C53" w:rsidRPr="00777538" w14:paraId="34E3B997" w14:textId="77777777" w:rsidTr="00E64A0A">
        <w:trPr>
          <w:trHeight w:val="929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FBD3" w14:textId="2C4B0425" w:rsidR="00FD0C53" w:rsidRPr="00777538" w:rsidRDefault="006F3AA8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مصايد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الأسماك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79609" w14:textId="22B23ACE" w:rsidR="00FD0C53" w:rsidRPr="00137D6A" w:rsidRDefault="00FD0C53" w:rsidP="00AF541F">
            <w:pPr>
              <w:bidi/>
              <w:jc w:val="left"/>
              <w:rPr>
                <w:b/>
                <w:color w:val="000000"/>
                <w:sz w:val="20"/>
                <w:rtl/>
                <w:lang w:eastAsia="en-CA" w:bidi="ar-LB"/>
              </w:rPr>
            </w:pPr>
            <w:r w:rsidRPr="00137D6A">
              <w:rPr>
                <w:b/>
                <w:sz w:val="20"/>
                <w:rtl/>
                <w:lang w:bidi="ar-LB"/>
              </w:rPr>
              <w:t>لا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يوجد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مكون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39C94" w14:textId="77777777" w:rsidR="00FD0C53" w:rsidRPr="00777538" w:rsidRDefault="00FD0C53" w:rsidP="00137D6A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AB449" w14:textId="409B368B" w:rsidR="00FD0C53" w:rsidRPr="00777538" w:rsidRDefault="00137D6A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4D2839">
              <w:rPr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لوحدات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الأوزون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الوطنية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وفنيي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وتكييف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الذ</w:t>
            </w:r>
            <w:r>
              <w:rPr>
                <w:color w:val="000000"/>
                <w:sz w:val="20"/>
                <w:rtl/>
                <w:lang w:eastAsia="en-CA" w:bidi="ar-LB"/>
              </w:rPr>
              <w:t>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يخدمون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سفن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الصيد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(جزر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مارشال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الموحدة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سليمان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وتونغا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وفانواتو)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2F1D0" w14:textId="77777777" w:rsidR="00FD0C53" w:rsidRPr="00777538" w:rsidRDefault="00FD0C53" w:rsidP="00AF5FC8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5</w:t>
            </w:r>
            <w:r w:rsidR="00055788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777538" w14:paraId="00CAD76E" w14:textId="77777777" w:rsidTr="00E64A0A">
        <w:trPr>
          <w:trHeight w:val="6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B2FE" w14:textId="1038D8AD" w:rsidR="00FD0C53" w:rsidRPr="00777538" w:rsidRDefault="00FD0C53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bidi="ar-LB"/>
              </w:rPr>
              <w:t>التوعية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bidi="ar-LB"/>
              </w:rPr>
              <w:t>العامة</w:t>
            </w:r>
          </w:p>
          <w:p w14:paraId="69068BA5" w14:textId="77777777" w:rsidR="00FD0C53" w:rsidRPr="00777538" w:rsidRDefault="00FD0C53" w:rsidP="00AF541F">
            <w:pPr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1CD2" w14:textId="22482E79" w:rsidR="00FD0C53" w:rsidRPr="00777538" w:rsidRDefault="00A534E7" w:rsidP="00A534E7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تصميم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مواد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توعية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لخطط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تعديل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كيغالي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مراعاة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تعميم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المنظور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الجنساني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(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اليونيب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68300" w14:textId="77777777" w:rsidR="00FD0C53" w:rsidRPr="00777538" w:rsidRDefault="00FD0C53" w:rsidP="00CB29D2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20</w:t>
            </w:r>
            <w:r w:rsidR="00CB29D2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C6142" w14:textId="726D89B9" w:rsidR="00FD0C53" w:rsidRPr="00777538" w:rsidRDefault="00CB29D2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إذكاء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الوعي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والتواصل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لدى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أصحاب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المصلحة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المعنيين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D4AD" w14:textId="77777777" w:rsidR="00FD0C53" w:rsidRPr="00777538" w:rsidRDefault="00FD0C53" w:rsidP="00AF5FC8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52</w:t>
            </w:r>
            <w:r w:rsidR="00055788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</w:p>
        </w:tc>
      </w:tr>
      <w:tr w:rsidR="00FD0C53" w:rsidRPr="00777538" w14:paraId="1BFAC4A0" w14:textId="77777777" w:rsidTr="00E64A0A">
        <w:trPr>
          <w:trHeight w:val="97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54A2" w14:textId="69EC8D85" w:rsidR="00FD0C53" w:rsidRPr="00777538" w:rsidRDefault="00CB29D2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المشروع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66AC6" w14:textId="44418884" w:rsidR="00FD0C53" w:rsidRPr="00137D6A" w:rsidRDefault="00FD0C53" w:rsidP="00AF541F">
            <w:pPr>
              <w:bidi/>
              <w:jc w:val="left"/>
              <w:rPr>
                <w:b/>
                <w:color w:val="000000"/>
                <w:sz w:val="20"/>
                <w:rtl/>
                <w:lang w:eastAsia="en-CA" w:bidi="ar-LB"/>
              </w:rPr>
            </w:pPr>
            <w:r w:rsidRPr="00137D6A">
              <w:rPr>
                <w:b/>
                <w:sz w:val="20"/>
                <w:rtl/>
                <w:lang w:bidi="ar-LB"/>
              </w:rPr>
              <w:t>لا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يوجد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مكون</w:t>
            </w:r>
            <w:r w:rsidR="00FE698D">
              <w:rPr>
                <w:b/>
                <w:sz w:val="20"/>
                <w:rtl/>
                <w:lang w:bidi="ar-LB"/>
              </w:rPr>
              <w:t xml:space="preserve"> </w:t>
            </w:r>
            <w:r w:rsidRPr="00137D6A">
              <w:rPr>
                <w:b/>
                <w:sz w:val="20"/>
                <w:rtl/>
                <w:lang w:bidi="ar-LB"/>
              </w:rPr>
              <w:t>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FB72" w14:textId="77777777" w:rsidR="00FD0C53" w:rsidRPr="00777538" w:rsidRDefault="00FD0C53" w:rsidP="00701186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F082" w14:textId="694A39B9" w:rsidR="00FD0C53" w:rsidRPr="00777538" w:rsidRDefault="003558EA" w:rsidP="00F862A9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رصد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المشروع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(جميع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بلدان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المحيط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الهادي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الاثني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عشرة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ويشمل</w:t>
            </w:r>
            <w:r w:rsidRPr="004D2839">
              <w:rPr>
                <w:color w:val="000000"/>
                <w:sz w:val="20"/>
                <w:rtl/>
                <w:lang w:eastAsia="en-CA" w:bidi="ar-LB"/>
              </w:rPr>
              <w:t>: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السفر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الداخلي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التنفيذ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(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21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000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دولار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أمريكي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ا)؛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br/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والمستلزمات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549FB">
              <w:rPr>
                <w:color w:val="000000"/>
                <w:sz w:val="20"/>
                <w:rtl/>
                <w:lang w:eastAsia="en-CA" w:bidi="ar-LB"/>
              </w:rPr>
              <w:t>المكتبية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549FB">
              <w:rPr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549FB">
              <w:rPr>
                <w:color w:val="000000"/>
                <w:sz w:val="20"/>
                <w:rtl/>
                <w:lang w:eastAsia="en-CA" w:bidi="ar-LB"/>
              </w:rPr>
              <w:t>التنفيذ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549FB">
              <w:rPr>
                <w:color w:val="000000"/>
                <w:sz w:val="20"/>
                <w:rtl/>
                <w:lang w:eastAsia="en-CA" w:bidi="ar-LB"/>
              </w:rPr>
              <w:t>(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34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,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500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دولار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أمريكي</w:t>
            </w:r>
            <w:r w:rsidR="00F862A9">
              <w:rPr>
                <w:color w:val="000000"/>
                <w:sz w:val="20"/>
                <w:rtl/>
                <w:lang w:eastAsia="en-CA" w:bidi="ar-LB"/>
              </w:rPr>
              <w:t>ا</w:t>
            </w:r>
            <w:r w:rsidR="00FD0C53" w:rsidRPr="00777538">
              <w:rPr>
                <w:color w:val="000000"/>
                <w:sz w:val="20"/>
                <w:rtl/>
                <w:lang w:eastAsia="en-CA" w:bidi="ar-LB"/>
              </w:rPr>
              <w:t>)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3943E" w14:textId="77777777" w:rsidR="00FD0C53" w:rsidRPr="00777538" w:rsidRDefault="00FD0C53" w:rsidP="00AF5FC8">
            <w:pPr>
              <w:bidi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color w:val="000000"/>
                <w:sz w:val="20"/>
                <w:rtl/>
                <w:lang w:eastAsia="en-CA" w:bidi="ar-LB"/>
              </w:rPr>
              <w:t>55,500</w:t>
            </w:r>
          </w:p>
        </w:tc>
      </w:tr>
      <w:tr w:rsidR="00FD0C53" w:rsidRPr="00777538" w14:paraId="42C63FA7" w14:textId="77777777" w:rsidTr="00E64A0A">
        <w:trPr>
          <w:trHeight w:val="297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E724" w14:textId="77777777" w:rsidR="00FD0C53" w:rsidRPr="00777538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590C" w14:textId="7D6FB7BA" w:rsidR="00FD0C53" w:rsidRPr="00777538" w:rsidRDefault="00FD0C53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الإقليمي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1FCB3" w14:textId="77777777" w:rsidR="00FD0C53" w:rsidRPr="00777538" w:rsidRDefault="00FD0C53" w:rsidP="00AF541F">
            <w:pPr>
              <w:bidi/>
              <w:jc w:val="righ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543,000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8229E" w14:textId="7929DF72" w:rsidR="00FD0C53" w:rsidRPr="00777538" w:rsidRDefault="00FE698D" w:rsidP="00AF541F">
            <w:pPr>
              <w:bidi/>
              <w:jc w:val="righ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المكون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الوطني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4B4BB" w14:textId="77777777" w:rsidR="00FD0C53" w:rsidRPr="00777538" w:rsidRDefault="00FD0C53" w:rsidP="00AF5FC8">
            <w:pPr>
              <w:bidi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777538">
              <w:rPr>
                <w:b/>
                <w:bCs/>
                <w:color w:val="000000"/>
                <w:sz w:val="20"/>
                <w:rtl/>
                <w:lang w:eastAsia="en-CA" w:bidi="ar-LB"/>
              </w:rPr>
              <w:t>442,750</w:t>
            </w:r>
          </w:p>
        </w:tc>
      </w:tr>
    </w:tbl>
    <w:p w14:paraId="4A84BBB7" w14:textId="77ECF883" w:rsidR="00FD0C53" w:rsidRPr="00DB14F5" w:rsidRDefault="00FD0C53" w:rsidP="003549FB">
      <w:pPr>
        <w:keepNext/>
        <w:widowControl w:val="0"/>
        <w:bidi/>
        <w:spacing w:before="360" w:after="240"/>
        <w:jc w:val="center"/>
        <w:rPr>
          <w:b/>
          <w:bCs/>
          <w:sz w:val="26"/>
          <w:szCs w:val="26"/>
          <w:rtl/>
          <w:lang w:bidi="ar-LB"/>
        </w:rPr>
      </w:pPr>
      <w:bookmarkStart w:id="15" w:name="_Hlk126916095"/>
      <w:r w:rsidRPr="00DB14F5">
        <w:rPr>
          <w:b/>
          <w:bCs/>
          <w:sz w:val="26"/>
          <w:szCs w:val="26"/>
          <w:rtl/>
          <w:lang w:bidi="ar-LB"/>
        </w:rPr>
        <w:t>تعليقات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وتوصيات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الأمانة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</w:p>
    <w:p w14:paraId="61223159" w14:textId="703827E7" w:rsidR="00FD0C53" w:rsidRPr="00DB14F5" w:rsidRDefault="002E28EB" w:rsidP="00FD0C53">
      <w:pPr>
        <w:pStyle w:val="Heading2"/>
        <w:keepNext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خامسا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التعليقات</w:t>
      </w:r>
    </w:p>
    <w:p w14:paraId="77CC0350" w14:textId="39356676" w:rsidR="00FD0C53" w:rsidRPr="00DB14F5" w:rsidRDefault="00331F9E" w:rsidP="00331F9E">
      <w:pPr>
        <w:keepNext/>
        <w:keepLines/>
        <w:bidi/>
        <w:spacing w:after="240"/>
        <w:rPr>
          <w:rFonts w:asciiTheme="majorBidi" w:hAnsiTheme="majorBidi"/>
          <w:sz w:val="26"/>
          <w:szCs w:val="26"/>
          <w:u w:val="single"/>
          <w:rtl/>
          <w:lang w:bidi="ar-LB"/>
        </w:rPr>
      </w:pPr>
      <w:bookmarkStart w:id="16" w:name="_Hlk126916111"/>
      <w:bookmarkEnd w:id="15"/>
      <w:r>
        <w:rPr>
          <w:rFonts w:asciiTheme="majorBidi" w:hAnsiTheme="majorBidi"/>
          <w:sz w:val="26"/>
          <w:szCs w:val="26"/>
          <w:u w:val="single"/>
          <w:rtl/>
          <w:lang w:bidi="ar-LB"/>
        </w:rPr>
        <w:t>المشكلات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المتعلقة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باستهلاك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الهيدروفلوروكربون</w:t>
      </w:r>
      <w:r>
        <w:rPr>
          <w:rFonts w:asciiTheme="majorBidi" w:hAnsiTheme="majorBidi"/>
          <w:sz w:val="26"/>
          <w:szCs w:val="26"/>
          <w:u w:val="single"/>
          <w:rtl/>
          <w:lang w:bidi="ar-LB"/>
        </w:rPr>
        <w:t>ية</w:t>
      </w:r>
    </w:p>
    <w:p w14:paraId="68A8080D" w14:textId="33C99AC5" w:rsidR="00FD0C53" w:rsidRPr="00DB14F5" w:rsidRDefault="00CB4503" w:rsidP="00E773EF">
      <w:pPr>
        <w:pStyle w:val="Heading1"/>
        <w:bidi/>
        <w:spacing w:before="240"/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</w:pP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إثناء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استعراض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البيانات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الأساسية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للمواد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الهيدروفلوروكربون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ية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طلبت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سبع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ببلدان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(وهي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جزر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كوك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وكيريباتي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وجزر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مارشا</w:t>
      </w:r>
      <w:r>
        <w:rPr>
          <w:color w:val="000000" w:themeColor="text1"/>
          <w:sz w:val="26"/>
          <w:szCs w:val="26"/>
          <w:rtl/>
          <w:lang w:bidi="ar-LB"/>
        </w:rPr>
        <w:t>ل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وناورو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ونيوي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وتوفالو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وفانواتو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)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تنقيح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البيانات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الأساسية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الاجتماع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الثالث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CB4503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والسبعين</w:t>
      </w:r>
      <w:r w:rsidR="00FE698D">
        <w:rPr>
          <w:rFonts w:asciiTheme="majorBidi" w:hAnsiTheme="majorBidi"/>
          <w:color w:val="000000" w:themeColor="text1"/>
          <w:sz w:val="26"/>
          <w:szCs w:val="26"/>
          <w:vertAlign w:val="superscript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للجنة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التنفيذ.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واقترح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استخدام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بيانات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المادة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7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كما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سجلتها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أمانة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الأوزون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(طن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متري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وطن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من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مكافئ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CB4503">
        <w:rPr>
          <w:color w:val="000000" w:themeColor="text1"/>
          <w:sz w:val="26"/>
          <w:szCs w:val="26"/>
          <w:rtl/>
          <w:lang w:bidi="ar-LB"/>
        </w:rPr>
        <w:t>ثاني</w:t>
      </w:r>
      <w:r w:rsidR="00FE698D">
        <w:rPr>
          <w:color w:val="000000" w:themeColor="text1"/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أكسيد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الكربون)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لاستعراض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المشروع،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بينما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كان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القرار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معلقًا؛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ونظرًا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لأن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طوط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الأساس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لاستهلاك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قطاع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الخدمة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البلدان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أقل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جميعها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15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طن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متري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يتأثر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إجمالي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مستوى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التمويل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للمرحلة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الأولى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خطة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كيغالي.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وفي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الاجتماع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الثالث</w:t>
      </w:r>
      <w:r w:rsidR="00FE698D">
        <w:rPr>
          <w:rFonts w:asciiTheme="majorBidi" w:hAnsiTheme="majorBidi"/>
          <w:color w:val="000000" w:themeColor="text1"/>
          <w:sz w:val="26"/>
          <w:szCs w:val="26"/>
          <w:vertAlign w:val="superscript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والسبعين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قررت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لجنة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التنفيذ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عدم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الموافقة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على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التغييرات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المقترحة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color w:val="000000" w:themeColor="text1"/>
          <w:sz w:val="26"/>
          <w:szCs w:val="26"/>
          <w:rtl/>
          <w:lang w:bidi="ar-LB"/>
        </w:rPr>
        <w:t>ل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خطوط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الأساس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هذه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البلدان؛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color w:val="000000" w:themeColor="text1"/>
          <w:sz w:val="26"/>
          <w:szCs w:val="26"/>
          <w:rtl/>
          <w:lang w:bidi="ar-LB"/>
        </w:rPr>
        <w:t>لذا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،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773EF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تمثل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البيانات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الواردة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المرفق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الثالث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الوثيقة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خط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الأساس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الحالي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لاستهلاك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الهيدروفلوروكربون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لكل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E773EF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بلد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287653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تلك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البلدان.</w:t>
      </w:r>
    </w:p>
    <w:p w14:paraId="1149BB75" w14:textId="1D02D6E4" w:rsidR="00FD0C53" w:rsidRPr="00DB14F5" w:rsidRDefault="00582ABF" w:rsidP="007F4F45">
      <w:pPr>
        <w:pStyle w:val="Heading1"/>
        <w:bidi/>
        <w:spacing w:after="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وأفاد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رغم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الهادئ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لديها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ترخيص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الهيدروفلوروكربون</w:t>
      </w:r>
      <w:r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منفذ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وعامل،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يصعب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تجنب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التناقضات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صغر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مستويات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للغاية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وبسبب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فترة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تستغرقها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جديدة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المواد.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ونتيجة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لذلك،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وجدت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الأخطاء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المنطقة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تقارير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البرامج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القطرية،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أعادت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تسع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CDD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(</w:t>
      </w:r>
      <w:r w:rsidR="00E20779">
        <w:rPr>
          <w:color w:val="000000" w:themeColor="text1"/>
          <w:sz w:val="26"/>
          <w:szCs w:val="26"/>
          <w:rtl/>
          <w:lang w:bidi="ar-LB"/>
        </w:rPr>
        <w:t>جزر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كوك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وكيريباتي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وجزر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مارشال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وولايات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ميكرونيزيا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الموحدة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وناورو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ونيوي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وجزر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سليمان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E20779">
        <w:rPr>
          <w:color w:val="000000" w:themeColor="text1"/>
          <w:sz w:val="26"/>
          <w:szCs w:val="26"/>
          <w:rtl/>
          <w:lang w:bidi="ar-LB"/>
        </w:rPr>
        <w:t>وتونغا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وفانواتو)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تقديمها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ل</w:t>
      </w:r>
      <w:r w:rsidR="00584CDD">
        <w:rPr>
          <w:color w:val="000000" w:themeColor="text1"/>
          <w:sz w:val="26"/>
          <w:szCs w:val="26"/>
          <w:rtl/>
          <w:lang w:bidi="ar-LB"/>
        </w:rPr>
        <w:t>ل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سنوات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بين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عامي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2019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و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color w:val="000000" w:themeColor="text1"/>
          <w:sz w:val="26"/>
          <w:szCs w:val="26"/>
          <w:rtl/>
          <w:lang w:bidi="ar-LB"/>
        </w:rPr>
        <w:t>2022،</w:t>
      </w:r>
      <w:r w:rsidR="00FE698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تختلف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حسب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البلد.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وتم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تحديد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تناقضات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إضافية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تق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رير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البرامج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6A2157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القطرية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لعام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2023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ناورو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وجزر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سليمان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وف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تقرير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عام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2021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المعاد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تقديمه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لفانواتو؛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وأعيد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تقديم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التقارير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حتى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14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نوفمبر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/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تشرين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الثاني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2024،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الرغم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color w:val="000000" w:themeColor="text1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تستعرضها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نشر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الوثيقة.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وس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تساعد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المكونات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المؤسسية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والتنظيمية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ونظم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والإنفاذ،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المدرجة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معالجة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F4F45">
        <w:rPr>
          <w:rFonts w:asciiTheme="majorBidi" w:hAnsiTheme="majorBidi"/>
          <w:sz w:val="26"/>
          <w:szCs w:val="26"/>
          <w:rtl/>
          <w:lang w:bidi="ar-LB"/>
        </w:rPr>
        <w:t>المشكلات</w:t>
      </w:r>
      <w:r w:rsidR="00FD0C53"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7BBFAFE0" w14:textId="654DD28E" w:rsidR="00FD0C53" w:rsidRPr="00DB14F5" w:rsidRDefault="00FD0C53" w:rsidP="00FF73CA">
      <w:pPr>
        <w:pStyle w:val="Heading1"/>
        <w:bidi/>
        <w:spacing w:after="0"/>
        <w:rPr>
          <w:rFonts w:asciiTheme="majorBidi" w:hAnsiTheme="majorBidi"/>
          <w:sz w:val="26"/>
          <w:szCs w:val="26"/>
          <w:rtl/>
          <w:lang w:bidi="ar-LB"/>
        </w:rPr>
      </w:pPr>
      <w:r w:rsidRPr="00DB14F5">
        <w:rPr>
          <w:rFonts w:asciiTheme="majorBidi" w:hAnsiTheme="majorBidi"/>
          <w:sz w:val="26"/>
          <w:szCs w:val="26"/>
          <w:rtl/>
          <w:lang w:bidi="ar-LB"/>
        </w:rPr>
        <w:lastRenderedPageBreak/>
        <w:t>وفيما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بإدارة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تخلص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المنتهي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عمرها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الافتراضي،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أوضح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ليس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لديها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لتنظيم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ورصد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المناولة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والتخلص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توصل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نهاية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عمرها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الافتراضي.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علاوة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سيتم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النظر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القبيل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س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يتم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تقديمه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القرار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91/66،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قُدم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له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5334CD">
        <w:rPr>
          <w:rFonts w:asciiTheme="majorBidi" w:hAnsiTheme="majorBidi"/>
          <w:sz w:val="26"/>
          <w:szCs w:val="26"/>
          <w:rtl/>
          <w:lang w:bidi="ar-LB"/>
        </w:rPr>
        <w:t>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تحضيري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F73C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الاجتماع.</w:t>
      </w:r>
    </w:p>
    <w:p w14:paraId="03CB1512" w14:textId="51A775EB" w:rsidR="00FD0C53" w:rsidRPr="00DB14F5" w:rsidRDefault="00FD0C53" w:rsidP="00FD0C53">
      <w:pPr>
        <w:keepNext/>
        <w:widowControl w:val="0"/>
        <w:bidi/>
        <w:spacing w:before="240" w:after="240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الإطار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المؤسسي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والسياس</w:t>
      </w:r>
      <w:r w:rsidR="00A10670">
        <w:rPr>
          <w:rFonts w:asciiTheme="majorBidi" w:hAnsiTheme="majorBidi"/>
          <w:sz w:val="26"/>
          <w:szCs w:val="26"/>
          <w:u w:val="single"/>
          <w:rtl/>
          <w:lang w:bidi="ar-LB"/>
        </w:rPr>
        <w:t>ات</w:t>
      </w:r>
      <w:r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ي</w:t>
      </w:r>
      <w:r w:rsidR="00FE698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u w:val="single"/>
          <w:rtl/>
          <w:lang w:bidi="ar-LB"/>
        </w:rPr>
        <w:t>والتنظيمي</w:t>
      </w:r>
    </w:p>
    <w:p w14:paraId="20F40E36" w14:textId="5C0085D6" w:rsidR="00FD0C53" w:rsidRPr="00DB14F5" w:rsidRDefault="00FD0C53" w:rsidP="00A10670">
      <w:pPr>
        <w:keepNext/>
        <w:widowControl w:val="0"/>
        <w:suppressAutoHyphens/>
        <w:bidi/>
        <w:spacing w:after="240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نظام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التراخيص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والحصص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i/>
          <w:iCs/>
          <w:sz w:val="26"/>
          <w:szCs w:val="26"/>
          <w:rtl/>
          <w:lang w:bidi="ar-LB"/>
        </w:rPr>
        <w:t>للمواد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الهيدروفلوروكربون</w:t>
      </w:r>
      <w:r w:rsidR="00A10670">
        <w:rPr>
          <w:rFonts w:asciiTheme="majorBidi" w:hAnsiTheme="majorBidi"/>
          <w:i/>
          <w:iCs/>
          <w:sz w:val="26"/>
          <w:szCs w:val="26"/>
          <w:rtl/>
          <w:lang w:bidi="ar-LB"/>
        </w:rPr>
        <w:t>ية</w:t>
      </w:r>
    </w:p>
    <w:p w14:paraId="4DD1E9B6" w14:textId="2247A6C3" w:rsidR="00FD0C53" w:rsidRPr="00DB14F5" w:rsidRDefault="00FD0C53" w:rsidP="004C6430">
      <w:pPr>
        <w:pStyle w:val="Heading1"/>
        <w:bidi/>
        <w:rPr>
          <w:rFonts w:asciiTheme="majorBidi" w:hAnsiTheme="majorBidi"/>
          <w:sz w:val="26"/>
          <w:szCs w:val="26"/>
          <w:rtl/>
          <w:lang w:bidi="ar-LB"/>
        </w:rPr>
      </w:pPr>
      <w:r w:rsidRPr="00DB14F5">
        <w:rPr>
          <w:rFonts w:asciiTheme="majorBidi" w:hAnsiTheme="majorBidi"/>
          <w:sz w:val="26"/>
          <w:szCs w:val="26"/>
          <w:rtl/>
          <w:lang w:bidi="ar-LB"/>
        </w:rPr>
        <w:t>وفقاً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للقرار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87/50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(ز)،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أكد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الهادئ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أنشأت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ترخيص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لرصد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واردات/صادرات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ية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وأوضح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للبيئة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المنهجية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ينبغي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اتباعها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مختلف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المنطقة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لإدارة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بقاء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كل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بلد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ضمن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الامتثال.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وأشار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حتى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التغييرات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الطفيفة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كميات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الواردات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معينة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عالية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تؤثر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 w:rsidRPr="00DB14F5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0670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A10670">
        <w:rPr>
          <w:rFonts w:asciiTheme="majorBidi" w:hAnsiTheme="majorBidi"/>
          <w:sz w:val="26"/>
          <w:szCs w:val="26"/>
          <w:rtl/>
          <w:lang w:bidi="ar-LB"/>
        </w:rPr>
        <w:t>ية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وأوضح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ستتم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دقيق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وبناء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لوحدات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ية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وإنفاذ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الحصص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والواردات،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والتنسيق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القوي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والتشاور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المستوردين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سلطات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الجم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ارك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C6430">
        <w:rPr>
          <w:rFonts w:asciiTheme="majorBidi" w:hAnsiTheme="majorBidi"/>
          <w:sz w:val="26"/>
          <w:szCs w:val="26"/>
          <w:rtl/>
          <w:lang w:bidi="ar-LB"/>
        </w:rPr>
        <w:t>ستضمن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بتعزيز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والإنفاذ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وبناء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كلتا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خطتي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84A8A">
        <w:rPr>
          <w:rFonts w:asciiTheme="majorBidi" w:hAnsiTheme="majorBidi"/>
          <w:sz w:val="26"/>
          <w:szCs w:val="26"/>
          <w:rtl/>
          <w:lang w:bidi="ar-LB"/>
        </w:rPr>
        <w:t>خاصة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00CEC">
        <w:rPr>
          <w:rFonts w:asciiTheme="majorBidi" w:hAnsiTheme="majorBidi"/>
          <w:sz w:val="26"/>
          <w:szCs w:val="26"/>
          <w:rtl/>
          <w:lang w:bidi="ar-LB"/>
        </w:rPr>
        <w:t>تحقيق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الامتثال.</w:t>
      </w:r>
    </w:p>
    <w:p w14:paraId="08FFB886" w14:textId="07D21669" w:rsidR="00FD0C53" w:rsidRPr="00DB14F5" w:rsidRDefault="00503F92" w:rsidP="00503F92">
      <w:pPr>
        <w:keepNext/>
        <w:widowControl w:val="0"/>
        <w:suppressAutoHyphens/>
        <w:bidi/>
        <w:spacing w:after="240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نظم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لحظر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استيراد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المعدات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FD0C53" w:rsidRPr="00DB14F5">
        <w:rPr>
          <w:rFonts w:asciiTheme="majorBidi" w:hAnsiTheme="majorBidi"/>
          <w:i/>
          <w:iCs/>
          <w:sz w:val="26"/>
          <w:szCs w:val="26"/>
          <w:rtl/>
          <w:lang w:bidi="ar-LB"/>
        </w:rPr>
        <w:t>الهيدروفلوروكربون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ية</w:t>
      </w:r>
    </w:p>
    <w:p w14:paraId="55569225" w14:textId="4BEDE99F" w:rsidR="00FD0C53" w:rsidRPr="00DB14F5" w:rsidRDefault="00FD0C53" w:rsidP="001E447C">
      <w:pPr>
        <w:pStyle w:val="Heading1"/>
        <w:bidi/>
        <w:rPr>
          <w:rFonts w:asciiTheme="majorBidi" w:hAnsiTheme="majorBidi"/>
          <w:sz w:val="26"/>
          <w:szCs w:val="26"/>
          <w:rtl/>
          <w:lang w:bidi="ar-LB"/>
        </w:rPr>
      </w:pPr>
      <w:r w:rsidRPr="00DB14F5">
        <w:rPr>
          <w:rFonts w:asciiTheme="majorBidi" w:hAnsiTheme="majorBidi"/>
          <w:sz w:val="26"/>
          <w:szCs w:val="26"/>
          <w:rtl/>
          <w:lang w:bidi="ar-LB"/>
        </w:rPr>
        <w:t>طلبت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إضافية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عما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كانت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الهادي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تنظر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وخاصة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الثلاجات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المنزلية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التجارية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الهيدروفلوروكربونية،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مكيفات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03F9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5AAE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5AAE">
        <w:rPr>
          <w:rFonts w:asciiTheme="majorBidi" w:hAnsiTheme="majorBidi"/>
          <w:lang w:bidi="ar-LB"/>
        </w:rPr>
        <w:t>R-410A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وأوضح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يوجد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حاليًا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البل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د.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وخلال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ستنظر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الهادي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التدخلات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التنظيمية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س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تقلل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ية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وفيما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بالجداول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الزمنية،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ذكر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جزر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المحيط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الهادي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ستتمكن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نظما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لحظر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الثلاجات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المنزلية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 w:rsidRPr="00DB14F5">
        <w:rPr>
          <w:rFonts w:asciiTheme="majorBidi" w:hAnsiTheme="majorBidi"/>
          <w:sz w:val="26"/>
          <w:szCs w:val="26"/>
          <w:rtl/>
          <w:lang w:bidi="ar-LB"/>
        </w:rPr>
        <w:t>الهيدروفلوروكربون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ومكيفات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مادة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lang w:bidi="ar-LB"/>
        </w:rPr>
        <w:t>R-410A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يناير/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كانون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2029.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وستستمر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أيضا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التشاور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الفنيين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المعنيين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وأصحاب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ضوابط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حظر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إضافية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التجارية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مواد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هيدروفلوروكربون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عالية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العالمي.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ووافق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تحديث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النظم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447C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DB14F5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75316862" w14:textId="2BAE9F1D" w:rsidR="00FD0C53" w:rsidRPr="00DB14F5" w:rsidRDefault="003E4CE2" w:rsidP="00FD0C53">
      <w:pPr>
        <w:pStyle w:val="Heading1"/>
        <w:numPr>
          <w:ilvl w:val="0"/>
          <w:numId w:val="0"/>
        </w:numPr>
        <w:bidi/>
        <w:rPr>
          <w:sz w:val="26"/>
          <w:szCs w:val="26"/>
          <w:rtl/>
          <w:lang w:bidi="ar-LB"/>
        </w:rPr>
      </w:pPr>
      <w:bookmarkStart w:id="17" w:name="_Hlk126916116"/>
      <w:bookmarkEnd w:id="16"/>
      <w:r>
        <w:rPr>
          <w:sz w:val="26"/>
          <w:szCs w:val="26"/>
          <w:u w:val="single"/>
          <w:rtl/>
          <w:lang w:bidi="ar-LB"/>
        </w:rPr>
        <w:t>المشكلات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sz w:val="26"/>
          <w:szCs w:val="26"/>
          <w:u w:val="single"/>
          <w:rtl/>
          <w:lang w:bidi="ar-LB"/>
        </w:rPr>
        <w:t>الفنية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sz w:val="26"/>
          <w:szCs w:val="26"/>
          <w:u w:val="single"/>
          <w:rtl/>
          <w:lang w:bidi="ar-LB"/>
        </w:rPr>
        <w:t>والمتعلقة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sz w:val="26"/>
          <w:szCs w:val="26"/>
          <w:u w:val="single"/>
          <w:rtl/>
          <w:lang w:bidi="ar-LB"/>
        </w:rPr>
        <w:t>بالتكلفة</w:t>
      </w:r>
      <w:r w:rsidR="00FE698D">
        <w:rPr>
          <w:sz w:val="26"/>
          <w:szCs w:val="26"/>
          <w:rtl/>
          <w:lang w:bidi="ar-LB"/>
        </w:rPr>
        <w:t xml:space="preserve"> </w:t>
      </w:r>
    </w:p>
    <w:p w14:paraId="037E7ABB" w14:textId="67FB0A36" w:rsidR="00FD0C53" w:rsidRPr="00DB14F5" w:rsidRDefault="00FD0C53" w:rsidP="00E57D9A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طلبت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إضافية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بكيفية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معالجة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8C4F40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C4F40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C4F40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لها،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الصعيدين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والوطني،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س</w:t>
      </w:r>
      <w:r w:rsidRPr="00DB14F5">
        <w:rPr>
          <w:sz w:val="26"/>
          <w:szCs w:val="26"/>
          <w:rtl/>
          <w:lang w:bidi="ar-LB"/>
        </w:rPr>
        <w:t>تتعلق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المتنقلة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A809B9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فنييين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لتكييف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الهواء،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ستدعم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أيضاً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الهيدروفلوروكربونية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لتجنب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الاعتبار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المتاح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20D97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20D97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والأولويات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الطلب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والعرض</w:t>
      </w:r>
      <w:r w:rsidR="00FE698D">
        <w:rPr>
          <w:sz w:val="26"/>
          <w:szCs w:val="26"/>
          <w:rtl/>
          <w:lang w:bidi="ar-LB"/>
        </w:rPr>
        <w:t xml:space="preserve"> </w:t>
      </w:r>
      <w:r w:rsidR="00120D97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</w:t>
      </w:r>
      <w:r w:rsidR="00120D97">
        <w:rPr>
          <w:sz w:val="26"/>
          <w:szCs w:val="26"/>
          <w:rtl/>
          <w:lang w:bidi="ar-LB"/>
        </w:rPr>
        <w:t>ربونية،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ي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ل</w:t>
      </w:r>
      <w:r w:rsidR="00120D97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لمراكز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lastRenderedPageBreak/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للاستفادة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sz w:val="26"/>
          <w:szCs w:val="26"/>
          <w:rtl/>
          <w:lang w:bidi="ar-LB"/>
        </w:rPr>
        <w:t>الهيدروكلوروفلوروكربونية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7645B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E57D9A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اقتناء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لمراكز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الاحتياجات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E57D9A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57D9A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FE698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57D9A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.</w:t>
      </w:r>
    </w:p>
    <w:p w14:paraId="2637069E" w14:textId="12B7D855" w:rsidR="00FD0C53" w:rsidRPr="00DB14F5" w:rsidRDefault="00FD0C53" w:rsidP="002028C3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بنظام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أحكام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3746F4">
        <w:rPr>
          <w:sz w:val="26"/>
          <w:szCs w:val="26"/>
          <w:rtl/>
          <w:lang w:bidi="ar-LB"/>
        </w:rPr>
        <w:t>ن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لمناولة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نظمها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المستنفدة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إنفاذ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النظم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الأخرى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التنظيمية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الممكنة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</w:t>
      </w:r>
      <w:r w:rsidR="003746F4" w:rsidRPr="00DB14F5">
        <w:rPr>
          <w:sz w:val="26"/>
          <w:szCs w:val="26"/>
          <w:rtl/>
          <w:lang w:bidi="ar-LB"/>
        </w:rPr>
        <w:t>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الإلزامي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</w:t>
      </w:r>
      <w:r w:rsidR="003746F4">
        <w:rPr>
          <w:sz w:val="26"/>
          <w:szCs w:val="26"/>
          <w:rtl/>
          <w:lang w:bidi="ar-LB"/>
        </w:rPr>
        <w:t>اضي</w:t>
      </w:r>
      <w:r w:rsidRPr="00DB14F5">
        <w:rPr>
          <w:sz w:val="26"/>
          <w:szCs w:val="26"/>
          <w:rtl/>
          <w:lang w:bidi="ar-LB"/>
        </w:rPr>
        <w:t>عية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إنشاء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عقدت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فبراير</w:t>
      </w:r>
      <w:r w:rsidR="003746F4">
        <w:rPr>
          <w:sz w:val="26"/>
          <w:szCs w:val="26"/>
          <w:rtl/>
          <w:lang w:bidi="ar-LB"/>
        </w:rPr>
        <w:t>/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شباط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كجزء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</w:t>
      </w:r>
      <w:r w:rsidR="003746F4">
        <w:rPr>
          <w:sz w:val="26"/>
          <w:szCs w:val="26"/>
          <w:rtl/>
          <w:lang w:bidi="ar-LB"/>
        </w:rPr>
        <w:t>وروفلوروكربونية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التأكيد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أهمية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طريقة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للمضي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قدمًا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الكفاءة.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علاوة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 w:rsidRPr="00DB14F5">
        <w:rPr>
          <w:sz w:val="26"/>
          <w:szCs w:val="26"/>
          <w:rtl/>
          <w:lang w:bidi="ar-LB"/>
        </w:rPr>
        <w:t>الهيدروكل</w:t>
      </w:r>
      <w:r w:rsidR="003746F4">
        <w:rPr>
          <w:sz w:val="26"/>
          <w:szCs w:val="26"/>
          <w:rtl/>
          <w:lang w:bidi="ar-LB"/>
        </w:rPr>
        <w:t>وروفلوروكربونية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سينظم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اليونيب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أستراليا،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حلقة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</w:t>
      </w:r>
      <w:r w:rsidR="003746F4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الصعيد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3746F4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سيخضع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</w:t>
      </w:r>
      <w:r w:rsidR="004C595F">
        <w:rPr>
          <w:sz w:val="26"/>
          <w:szCs w:val="26"/>
          <w:rtl/>
          <w:lang w:bidi="ar-LB"/>
        </w:rPr>
        <w:t>قييم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فني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وبناءً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عليه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4C595F">
        <w:rPr>
          <w:sz w:val="26"/>
          <w:szCs w:val="26"/>
          <w:rtl/>
          <w:lang w:bidi="ar-LB"/>
        </w:rPr>
        <w:t>منح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شهاد</w:t>
      </w:r>
      <w:r w:rsidR="00D865C4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كفاءة.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وعلى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المدى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البعيد،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س</w:t>
      </w:r>
      <w:r w:rsidRPr="00DB14F5">
        <w:rPr>
          <w:sz w:val="26"/>
          <w:szCs w:val="26"/>
          <w:rtl/>
          <w:lang w:bidi="ar-LB"/>
        </w:rPr>
        <w:t>يتشاور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مختلف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لاستكشاف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إمكانية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تنسيق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القائم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وجود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لأن</w:t>
      </w:r>
      <w:r w:rsidR="00FE698D">
        <w:rPr>
          <w:sz w:val="26"/>
          <w:szCs w:val="26"/>
          <w:rtl/>
          <w:lang w:bidi="ar-LB"/>
        </w:rPr>
        <w:t xml:space="preserve"> </w:t>
      </w:r>
      <w:r w:rsidR="00D865C4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شأن</w:t>
      </w:r>
      <w:r w:rsidR="00D865C4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يشجع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المزيد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فنيي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الحصول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شهادة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الاعتماد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استنادا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تقدم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المحرز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028C3">
        <w:rPr>
          <w:sz w:val="26"/>
          <w:szCs w:val="26"/>
          <w:rtl/>
          <w:lang w:bidi="ar-LB"/>
        </w:rPr>
        <w:t>الصعيد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الوطني.</w:t>
      </w:r>
    </w:p>
    <w:p w14:paraId="28059518" w14:textId="25C53C59" w:rsidR="00FD0C53" w:rsidRPr="00DB14F5" w:rsidRDefault="00FD0C53" w:rsidP="00CC7D4E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وفيما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يتعلق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</w:t>
      </w:r>
      <w:r w:rsidR="00FA38C7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التوضيحي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لترويج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تكنولوجيات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 w:rsidRPr="00DB14F5">
        <w:rPr>
          <w:sz w:val="26"/>
          <w:szCs w:val="26"/>
          <w:rtl/>
          <w:lang w:bidi="ar-LB"/>
        </w:rPr>
        <w:t>المنخفض</w:t>
      </w:r>
      <w:r w:rsidR="00FA38C7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تطبيقات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FA38C7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البارد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التجاري)،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سيساعد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تشغيل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لدى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مختلف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المستخدمين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النهائيين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وإثبات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الأداء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والفعال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سيساعد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تسريع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A38C7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التكنولوجيات.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وبمراعاة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لنطاق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النشاط،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أجرت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الأمانة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مناقشة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التأثير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المحتمل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التكنولوجيا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المنطقة.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وعقب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المناقشة،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يواصل</w:t>
      </w:r>
      <w:r w:rsidR="00FE698D">
        <w:rPr>
          <w:sz w:val="26"/>
          <w:szCs w:val="26"/>
          <w:rtl/>
          <w:lang w:bidi="ar-LB"/>
        </w:rPr>
        <w:t xml:space="preserve"> </w:t>
      </w:r>
      <w:r w:rsidR="00DD38EB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التشاور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مراعاة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جاهزية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الوصول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التكنولوجيا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تركيب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وخدمة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المعدات،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وغير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ذلك).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جدوى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الناحية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الفنية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الاقتصادية،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بديلة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الأمو</w:t>
      </w:r>
      <w:r w:rsidR="00CC7D4E">
        <w:rPr>
          <w:sz w:val="26"/>
          <w:szCs w:val="26"/>
          <w:rtl/>
          <w:lang w:bidi="ar-LB"/>
        </w:rPr>
        <w:t>ال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لبناء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CC7D4E">
        <w:rPr>
          <w:sz w:val="26"/>
          <w:szCs w:val="26"/>
          <w:rtl/>
          <w:lang w:bidi="ar-LB"/>
        </w:rPr>
        <w:t>الخدمة</w:t>
      </w:r>
      <w:r w:rsidRPr="00DB14F5">
        <w:rPr>
          <w:sz w:val="26"/>
          <w:szCs w:val="26"/>
          <w:rtl/>
          <w:lang w:bidi="ar-LB"/>
        </w:rPr>
        <w:t>.</w:t>
      </w:r>
    </w:p>
    <w:bookmarkEnd w:id="17"/>
    <w:p w14:paraId="79358E4F" w14:textId="1620F51A" w:rsidR="00FD0C53" w:rsidRPr="00DB14F5" w:rsidRDefault="00FD0C53" w:rsidP="00CB7B60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علاوة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4A558F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استهداف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تطبيقات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الكبيرة</w:t>
      </w:r>
      <w:r w:rsidR="00FE698D">
        <w:rPr>
          <w:sz w:val="26"/>
          <w:szCs w:val="26"/>
          <w:rtl/>
          <w:lang w:bidi="ar-LB"/>
        </w:rPr>
        <w:t xml:space="preserve"> </w:t>
      </w:r>
      <w:r w:rsidR="004A558F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لعرض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التوضيحي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وليس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مكيفات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السكنية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الثلاجات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المنزلية/التجارية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المستقلة.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المعيار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الرئيسي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لاختيار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وستكون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معايير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المشاركة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التوضيحي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(أ)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ملكية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الجهاز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التجاري/التخزين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البارد،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مشترك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لتغطية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النفقات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ر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يغطيها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المشروع،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(ج)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المستفيد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المحتمل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التقييم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>
        <w:rPr>
          <w:sz w:val="26"/>
          <w:szCs w:val="26"/>
          <w:rtl/>
          <w:lang w:bidi="ar-LB"/>
        </w:rPr>
        <w:t>وتقاسم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نتائج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التوضيحي.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التفاصيل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المقترح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اقتناء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أنواع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البارد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مصايد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الأسماك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(غير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المستقلة)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 w:rsidRPr="00DB14F5">
        <w:rPr>
          <w:sz w:val="26"/>
          <w:szCs w:val="26"/>
          <w:rtl/>
          <w:lang w:bidi="ar-LB"/>
        </w:rPr>
        <w:t>العرض</w:t>
      </w:r>
      <w:r w:rsidR="00FE698D">
        <w:rPr>
          <w:sz w:val="26"/>
          <w:szCs w:val="26"/>
          <w:rtl/>
          <w:lang w:bidi="ar-LB"/>
        </w:rPr>
        <w:t xml:space="preserve"> </w:t>
      </w:r>
      <w:r w:rsidR="009960B5" w:rsidRPr="00DB14F5">
        <w:rPr>
          <w:sz w:val="26"/>
          <w:szCs w:val="26"/>
          <w:rtl/>
          <w:lang w:bidi="ar-LB"/>
        </w:rPr>
        <w:t>التوضيحي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سيقدم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تقريراً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نهائياً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CB7B60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ومكاسب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المحققة،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CB7B60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(ز).</w:t>
      </w:r>
    </w:p>
    <w:p w14:paraId="16A16FAD" w14:textId="5B6853D9" w:rsidR="00FD0C53" w:rsidRPr="00DB14F5" w:rsidRDefault="00CB7B60" w:rsidP="00FD0C53">
      <w:pPr>
        <w:bidi/>
        <w:spacing w:after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الدعم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من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بلدان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إقليمية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FD0C53" w:rsidRPr="00DB14F5">
        <w:rPr>
          <w:sz w:val="26"/>
          <w:szCs w:val="26"/>
          <w:u w:val="single"/>
          <w:rtl/>
          <w:lang w:bidi="ar-LB"/>
        </w:rPr>
        <w:t>أخرى</w:t>
      </w:r>
    </w:p>
    <w:p w14:paraId="4A4606CE" w14:textId="204E9D43" w:rsidR="00FD0C53" w:rsidRPr="00DB14F5" w:rsidRDefault="00FD0C53" w:rsidP="00B93AAC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lastRenderedPageBreak/>
        <w:t>رغم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ليست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جزءاً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الإقليمي،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س</w:t>
      </w:r>
      <w:r w:rsidR="00475B8B" w:rsidRPr="00DB14F5">
        <w:rPr>
          <w:sz w:val="26"/>
          <w:szCs w:val="26"/>
          <w:rtl/>
          <w:lang w:bidi="ar-LB"/>
        </w:rPr>
        <w:t>تساهم</w:t>
      </w:r>
      <w:r w:rsidR="00475B8B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بصفتها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أكبر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المستهلكة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475B8B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المنطقة،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وبينما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يجري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والانتهاء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منها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ستتم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مواءمة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المحتملة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سينفذها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أجل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زيادة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فوائد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النهج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أقصى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حد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ممكن.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سبيل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المثال،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يمكن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يقدم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مسؤولي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والمدربين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الرئيسيين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475B8B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تقاسم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المعرفة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والخبرة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الأخرى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استناداً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الاحتياجات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المحددة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كجزء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التعاون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الجنوب؛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وتملك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بمرفق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مجهز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تجهيزاً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جيداً،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ويتمتع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475B8B">
        <w:rPr>
          <w:sz w:val="26"/>
          <w:szCs w:val="26"/>
          <w:rtl/>
          <w:lang w:bidi="ar-LB"/>
        </w:rPr>
        <w:t>ة</w:t>
      </w:r>
      <w:r w:rsidRPr="00DB14F5">
        <w:rPr>
          <w:sz w:val="26"/>
          <w:szCs w:val="26"/>
          <w:rtl/>
          <w:lang w:bidi="ar-LB"/>
        </w:rPr>
        <w:t>؛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وتجري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حالياً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="00802204">
        <w:rPr>
          <w:sz w:val="26"/>
          <w:szCs w:val="26"/>
          <w:rtl/>
          <w:lang w:bidi="ar-LB"/>
        </w:rPr>
        <w:t>المستنيرة</w:t>
      </w:r>
      <w:r w:rsidR="00FE698D">
        <w:rPr>
          <w:sz w:val="26"/>
          <w:szCs w:val="26"/>
          <w:rtl/>
          <w:lang w:bidi="ar-LB"/>
        </w:rPr>
        <w:t xml:space="preserve"> </w:t>
      </w:r>
      <w:r w:rsidR="00475B8B">
        <w:rPr>
          <w:sz w:val="26"/>
          <w:szCs w:val="26"/>
          <w:rtl/>
          <w:lang w:bidi="ar-LB"/>
        </w:rPr>
        <w:t>المسبقة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غير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الرسمية</w:t>
      </w:r>
      <w:r w:rsidR="00FE698D">
        <w:rPr>
          <w:sz w:val="26"/>
          <w:szCs w:val="26"/>
          <w:rtl/>
          <w:lang w:val="en-US" w:bidi="ar-LB"/>
        </w:rPr>
        <w:t xml:space="preserve"> </w:t>
      </w:r>
      <w:r w:rsidRPr="00DB14F5">
        <w:rPr>
          <w:rStyle w:val="FootnoteReference"/>
          <w:sz w:val="26"/>
          <w:szCs w:val="26"/>
          <w:lang w:bidi="ar-LB"/>
        </w:rPr>
        <w:footnoteReference w:id="10"/>
      </w:r>
      <w:r w:rsidR="00B93AAC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منح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تراخيص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تصدير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الخاضع</w:t>
      </w:r>
      <w:r w:rsidR="00B93AAC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للرقابة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أخرى،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فيها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ويمكن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 w:rsidRPr="00DB14F5">
        <w:rPr>
          <w:sz w:val="26"/>
          <w:szCs w:val="26"/>
          <w:rtl/>
          <w:lang w:bidi="ar-LB"/>
        </w:rPr>
        <w:t>تلعب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 w:rsidRPr="00DB14F5">
        <w:rPr>
          <w:sz w:val="26"/>
          <w:szCs w:val="26"/>
          <w:rtl/>
          <w:lang w:bidi="ar-LB"/>
        </w:rPr>
        <w:t>فيجي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هاماً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وتصدير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B93AAC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="00B93AAC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</w:p>
    <w:p w14:paraId="7B7FE732" w14:textId="3A69522F" w:rsidR="00FD0C53" w:rsidRPr="00DB14F5" w:rsidRDefault="00FD0C53" w:rsidP="00C5487E">
      <w:pPr>
        <w:keepNext/>
        <w:widowControl w:val="0"/>
        <w:bidi/>
        <w:spacing w:after="240"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تكلفة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C5487E">
        <w:rPr>
          <w:sz w:val="26"/>
          <w:szCs w:val="26"/>
          <w:u w:val="single"/>
          <w:rtl/>
          <w:lang w:bidi="ar-LB"/>
        </w:rPr>
        <w:t>ا</w:t>
      </w:r>
      <w:r w:rsidR="00C5487E" w:rsidRPr="00DB14F5">
        <w:rPr>
          <w:sz w:val="26"/>
          <w:szCs w:val="26"/>
          <w:u w:val="single"/>
          <w:rtl/>
          <w:lang w:bidi="ar-LB"/>
        </w:rPr>
        <w:t>لمشروع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الاجمالية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</w:p>
    <w:p w14:paraId="74D56B9C" w14:textId="658344E8" w:rsidR="00FD0C53" w:rsidRPr="00DB14F5" w:rsidRDefault="00FD0C53" w:rsidP="00BA181C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أوضح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151851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نم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بعناية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(والتكاليف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المرتبطة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بها)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الصعيدين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والقطري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المشمولة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الإقليمي</w:t>
      </w:r>
      <w:r w:rsidR="00151851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الخبرات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المكتسبة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الهيدروكلوروفلوروكربونية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وأجريت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وثيقة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واليونيب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لمناقشة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أفضل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طريقة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لعكس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الفعلية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صغيرة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جدا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موقعها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الجغرافي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وطبيعتها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المتناثرة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عناصر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مهمة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يجب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فيها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التحديات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الرئيسية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الهيدروكلور</w:t>
      </w:r>
      <w:r w:rsidR="00151851">
        <w:rPr>
          <w:sz w:val="26"/>
          <w:szCs w:val="26"/>
          <w:rtl/>
          <w:lang w:bidi="ar-LB"/>
        </w:rPr>
        <w:t>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المخصص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للسفر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عبر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وداخل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المناقشات،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وافق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خفض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طلب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140</w:t>
      </w:r>
      <w:r w:rsidR="00151851">
        <w:rPr>
          <w:sz w:val="26"/>
          <w:szCs w:val="26"/>
          <w:rtl/>
          <w:lang w:bidi="ar-LB"/>
        </w:rPr>
        <w:t>,</w:t>
      </w:r>
      <w:r w:rsidRPr="00DB14F5">
        <w:rPr>
          <w:sz w:val="26"/>
          <w:szCs w:val="26"/>
          <w:rtl/>
          <w:lang w:bidi="ar-LB"/>
        </w:rPr>
        <w:t>250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لكي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>
        <w:rPr>
          <w:sz w:val="26"/>
          <w:szCs w:val="26"/>
          <w:rtl/>
          <w:lang w:bidi="ar-LB"/>
        </w:rPr>
        <w:t>لجميع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151851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الاث</w:t>
      </w:r>
      <w:r w:rsidR="00151851">
        <w:rPr>
          <w:sz w:val="26"/>
          <w:szCs w:val="26"/>
          <w:rtl/>
          <w:lang w:bidi="ar-LB"/>
        </w:rPr>
        <w:t>ن</w:t>
      </w:r>
      <w:r w:rsidRPr="00DB14F5">
        <w:rPr>
          <w:sz w:val="26"/>
          <w:szCs w:val="26"/>
          <w:rtl/>
          <w:lang w:bidi="ar-LB"/>
        </w:rPr>
        <w:t>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عشرة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مساوياً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لمجموع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الأقصى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المؤهل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بموجب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92/37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(ب)(</w:t>
      </w:r>
      <w:r w:rsidR="00BA181C">
        <w:rPr>
          <w:sz w:val="26"/>
          <w:szCs w:val="26"/>
          <w:rtl/>
          <w:lang w:bidi="ar-LB"/>
        </w:rPr>
        <w:t>2</w:t>
      </w:r>
      <w:r w:rsidRPr="00DB14F5">
        <w:rPr>
          <w:sz w:val="26"/>
          <w:szCs w:val="26"/>
          <w:rtl/>
          <w:lang w:bidi="ar-LB"/>
        </w:rPr>
        <w:t>).</w:t>
      </w:r>
    </w:p>
    <w:p w14:paraId="3A8E4904" w14:textId="49ED8561" w:rsidR="00FD0C53" w:rsidRPr="00DB14F5" w:rsidRDefault="00FD0C53" w:rsidP="00051314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بتكلفة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إجمالية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1,630,000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05131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</w:t>
      </w:r>
      <w:r w:rsidR="0005131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ستؤدي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DB14F5">
        <w:rPr>
          <w:sz w:val="26"/>
          <w:szCs w:val="26"/>
          <w:rtl/>
          <w:lang w:bidi="ar-LB"/>
        </w:rPr>
        <w:t>31.032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051314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DB14F5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DB14F5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 w:rsidRPr="00DB14F5">
        <w:rPr>
          <w:sz w:val="26"/>
          <w:szCs w:val="26"/>
          <w:rtl/>
          <w:lang w:bidi="ar-LB"/>
        </w:rPr>
        <w:t>الكربون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المنطقة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051314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المؤهل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للتمويل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الملخص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الجدولين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14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و15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أدناه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051314">
        <w:rPr>
          <w:sz w:val="26"/>
          <w:szCs w:val="26"/>
          <w:rtl/>
          <w:lang w:bidi="ar-LB"/>
        </w:rPr>
        <w:t>المعدلة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العريض.</w:t>
      </w:r>
    </w:p>
    <w:p w14:paraId="7F93F657" w14:textId="1B4C8057" w:rsidR="00FD0C53" w:rsidRPr="00DB14F5" w:rsidRDefault="00051314" w:rsidP="00FC1983">
      <w:pPr>
        <w:pStyle w:val="Heading1"/>
        <w:keepNext/>
        <w:widowControl w:val="0"/>
        <w:numPr>
          <w:ilvl w:val="0"/>
          <w:numId w:val="0"/>
        </w:numPr>
        <w:suppressAutoHyphens/>
        <w:bidi/>
        <w:spacing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14</w:t>
      </w:r>
      <w:r w:rsidR="00FC1983">
        <w:rPr>
          <w:b/>
          <w:bCs/>
          <w:sz w:val="26"/>
          <w:szCs w:val="26"/>
          <w:rtl/>
          <w:lang w:bidi="ar-LB"/>
        </w:rPr>
        <w:t>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التكاليف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A41A63">
        <w:rPr>
          <w:b/>
          <w:bCs/>
          <w:sz w:val="26"/>
          <w:szCs w:val="26"/>
          <w:rtl/>
          <w:lang w:bidi="ar-LB"/>
        </w:rPr>
        <w:t>المقترحة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A41A63">
        <w:rPr>
          <w:b/>
          <w:bCs/>
          <w:sz w:val="26"/>
          <w:szCs w:val="26"/>
          <w:rtl/>
          <w:lang w:bidi="ar-LB"/>
        </w:rPr>
        <w:t>والمتفق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A41A63">
        <w:rPr>
          <w:b/>
          <w:bCs/>
          <w:sz w:val="26"/>
          <w:szCs w:val="26"/>
          <w:rtl/>
          <w:lang w:bidi="ar-LB"/>
        </w:rPr>
        <w:t>عليها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A41A63">
        <w:rPr>
          <w:b/>
          <w:bCs/>
          <w:sz w:val="26"/>
          <w:szCs w:val="26"/>
          <w:rtl/>
          <w:lang w:bidi="ar-LB"/>
        </w:rPr>
        <w:t>ل</w:t>
      </w:r>
      <w:r w:rsidR="00FC1983">
        <w:rPr>
          <w:b/>
          <w:bCs/>
          <w:sz w:val="26"/>
          <w:szCs w:val="26"/>
          <w:rtl/>
          <w:lang w:bidi="ar-LB"/>
        </w:rPr>
        <w:t>لمكون</w:t>
      </w:r>
      <w:r w:rsidR="00A41A63">
        <w:rPr>
          <w:b/>
          <w:bCs/>
          <w:sz w:val="26"/>
          <w:szCs w:val="26"/>
          <w:rtl/>
          <w:lang w:bidi="ar-LB"/>
        </w:rPr>
        <w:t>ي</w:t>
      </w:r>
      <w:r w:rsidR="00FC1983">
        <w:rPr>
          <w:b/>
          <w:bCs/>
          <w:sz w:val="26"/>
          <w:szCs w:val="26"/>
          <w:rtl/>
          <w:lang w:bidi="ar-LB"/>
        </w:rPr>
        <w:t>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>
        <w:rPr>
          <w:b/>
          <w:bCs/>
          <w:sz w:val="26"/>
          <w:szCs w:val="26"/>
          <w:rtl/>
          <w:lang w:bidi="ar-LB"/>
        </w:rPr>
        <w:t>الوطني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>
        <w:rPr>
          <w:b/>
          <w:bCs/>
          <w:sz w:val="26"/>
          <w:szCs w:val="26"/>
          <w:rtl/>
          <w:lang w:bidi="ar-LB"/>
        </w:rPr>
        <w:t>والإقليمي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و</w:t>
      </w:r>
      <w:r w:rsidR="00FC1983">
        <w:rPr>
          <w:b/>
          <w:bCs/>
          <w:sz w:val="26"/>
          <w:szCs w:val="26"/>
          <w:rtl/>
          <w:lang w:bidi="ar-LB"/>
        </w:rPr>
        <w:t>التخفيض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للمرحلة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 w:rsidRPr="00FC1983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 w:rsidRPr="00FC1983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 w:rsidRPr="00FC1983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 w:rsidRPr="00FC1983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C1983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(بالدولار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1620"/>
        <w:gridCol w:w="1440"/>
        <w:gridCol w:w="1350"/>
        <w:gridCol w:w="1260"/>
        <w:gridCol w:w="1503"/>
      </w:tblGrid>
      <w:tr w:rsidR="00FD0C53" w:rsidRPr="002174B6" w14:paraId="039B2090" w14:textId="77777777" w:rsidTr="00580B51">
        <w:trPr>
          <w:trHeight w:val="470"/>
          <w:tblHeader/>
        </w:trPr>
        <w:tc>
          <w:tcPr>
            <w:tcW w:w="2178" w:type="dxa"/>
            <w:shd w:val="clear" w:color="auto" w:fill="auto"/>
            <w:hideMark/>
          </w:tcPr>
          <w:p w14:paraId="6A5E6A47" w14:textId="77777777" w:rsidR="00FD0C53" w:rsidRPr="002174B6" w:rsidRDefault="002174B6" w:rsidP="002174B6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البلد</w:t>
            </w:r>
          </w:p>
        </w:tc>
        <w:tc>
          <w:tcPr>
            <w:tcW w:w="1620" w:type="dxa"/>
            <w:shd w:val="clear" w:color="auto" w:fill="auto"/>
            <w:hideMark/>
          </w:tcPr>
          <w:p w14:paraId="43201D9A" w14:textId="183E4D69" w:rsidR="00FD0C53" w:rsidRPr="002174B6" w:rsidRDefault="00FD0C53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متوسط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الاستهلاك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للفترة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2020-2022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(طن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1440" w:type="dxa"/>
          </w:tcPr>
          <w:p w14:paraId="421C87CB" w14:textId="6D9601E8" w:rsidR="00FD0C53" w:rsidRPr="002174B6" w:rsidRDefault="00FD0C53" w:rsidP="00AF541F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المؤهل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(القرار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92/37</w:t>
            </w:r>
            <w:r w:rsidR="002174B6">
              <w:rPr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5B925155" w14:textId="01B4062D" w:rsidR="00FD0C53" w:rsidRPr="002174B6" w:rsidRDefault="002174B6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2174B6">
              <w:rPr>
                <w:b/>
                <w:bCs/>
                <w:sz w:val="20"/>
                <w:rtl/>
                <w:lang w:bidi="ar-LB"/>
              </w:rPr>
              <w:t>المقترح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2174B6">
              <w:rPr>
                <w:b/>
                <w:bCs/>
                <w:sz w:val="20"/>
                <w:rtl/>
                <w:lang w:bidi="ar-LB"/>
              </w:rPr>
              <w:t>أصلا</w:t>
            </w:r>
          </w:p>
        </w:tc>
        <w:tc>
          <w:tcPr>
            <w:tcW w:w="1260" w:type="dxa"/>
            <w:shd w:val="clear" w:color="auto" w:fill="auto"/>
            <w:hideMark/>
          </w:tcPr>
          <w:p w14:paraId="17471AE0" w14:textId="24E9A705" w:rsidR="00FD0C53" w:rsidRPr="002174B6" w:rsidRDefault="002174B6" w:rsidP="00AF541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الإجمالي</w:t>
            </w:r>
            <w:r w:rsidR="00FE698D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  <w:tc>
          <w:tcPr>
            <w:tcW w:w="1503" w:type="dxa"/>
          </w:tcPr>
          <w:p w14:paraId="1DDEB38E" w14:textId="57304439" w:rsidR="00FD0C53" w:rsidRPr="002174B6" w:rsidRDefault="002174B6" w:rsidP="002174B6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(%)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المقترح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بحلول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عام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FD0C53"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2029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</w:tr>
      <w:tr w:rsidR="00012427" w:rsidRPr="002174B6" w14:paraId="6936346B" w14:textId="77777777" w:rsidTr="00580B51">
        <w:trPr>
          <w:trHeight w:val="254"/>
        </w:trPr>
        <w:tc>
          <w:tcPr>
            <w:tcW w:w="2178" w:type="dxa"/>
            <w:shd w:val="clear" w:color="auto" w:fill="auto"/>
            <w:hideMark/>
          </w:tcPr>
          <w:p w14:paraId="713CDCD9" w14:textId="74F7A093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كوك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6F154F0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1.77</w:t>
            </w:r>
          </w:p>
        </w:tc>
        <w:tc>
          <w:tcPr>
            <w:tcW w:w="1440" w:type="dxa"/>
          </w:tcPr>
          <w:p w14:paraId="33544871" w14:textId="2572907F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436BD4F1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67,500</w:t>
            </w:r>
          </w:p>
        </w:tc>
        <w:tc>
          <w:tcPr>
            <w:tcW w:w="1260" w:type="dxa"/>
            <w:shd w:val="clear" w:color="auto" w:fill="auto"/>
            <w:noWrap/>
          </w:tcPr>
          <w:p w14:paraId="1AD4FCBE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67,500</w:t>
            </w:r>
          </w:p>
        </w:tc>
        <w:tc>
          <w:tcPr>
            <w:tcW w:w="1503" w:type="dxa"/>
          </w:tcPr>
          <w:p w14:paraId="77F0BAAB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5A359537" w14:textId="77777777" w:rsidTr="00580B51">
        <w:trPr>
          <w:trHeight w:val="213"/>
        </w:trPr>
        <w:tc>
          <w:tcPr>
            <w:tcW w:w="2178" w:type="dxa"/>
            <w:shd w:val="clear" w:color="auto" w:fill="auto"/>
            <w:hideMark/>
          </w:tcPr>
          <w:p w14:paraId="5F85E847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كيريباتي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F2CCBDA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2.25</w:t>
            </w:r>
          </w:p>
        </w:tc>
        <w:tc>
          <w:tcPr>
            <w:tcW w:w="1440" w:type="dxa"/>
          </w:tcPr>
          <w:p w14:paraId="64953ECA" w14:textId="61643D5A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4C96A7FE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26,000</w:t>
            </w:r>
          </w:p>
        </w:tc>
        <w:tc>
          <w:tcPr>
            <w:tcW w:w="1260" w:type="dxa"/>
            <w:shd w:val="clear" w:color="auto" w:fill="auto"/>
            <w:noWrap/>
          </w:tcPr>
          <w:p w14:paraId="4AB7A898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26,000</w:t>
            </w:r>
          </w:p>
        </w:tc>
        <w:tc>
          <w:tcPr>
            <w:tcW w:w="1503" w:type="dxa"/>
          </w:tcPr>
          <w:p w14:paraId="02CBA996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1B2B2398" w14:textId="77777777" w:rsidTr="00580B51">
        <w:trPr>
          <w:trHeight w:val="216"/>
        </w:trPr>
        <w:tc>
          <w:tcPr>
            <w:tcW w:w="2178" w:type="dxa"/>
            <w:shd w:val="clear" w:color="auto" w:fill="auto"/>
            <w:hideMark/>
          </w:tcPr>
          <w:p w14:paraId="54AA41E3" w14:textId="5B66B795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مارشال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2AE8951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3.22</w:t>
            </w:r>
          </w:p>
        </w:tc>
        <w:tc>
          <w:tcPr>
            <w:tcW w:w="1440" w:type="dxa"/>
          </w:tcPr>
          <w:p w14:paraId="1CD6B8D4" w14:textId="259B1F2D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747D4CAB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19,500</w:t>
            </w:r>
          </w:p>
        </w:tc>
        <w:tc>
          <w:tcPr>
            <w:tcW w:w="1260" w:type="dxa"/>
            <w:shd w:val="clear" w:color="auto" w:fill="auto"/>
            <w:noWrap/>
          </w:tcPr>
          <w:p w14:paraId="05F32A0B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19,500</w:t>
            </w:r>
          </w:p>
        </w:tc>
        <w:tc>
          <w:tcPr>
            <w:tcW w:w="1503" w:type="dxa"/>
          </w:tcPr>
          <w:p w14:paraId="5CA0AD74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3D631300" w14:textId="77777777" w:rsidTr="00580B51">
        <w:trPr>
          <w:trHeight w:val="270"/>
        </w:trPr>
        <w:tc>
          <w:tcPr>
            <w:tcW w:w="2178" w:type="dxa"/>
            <w:shd w:val="clear" w:color="auto" w:fill="auto"/>
            <w:hideMark/>
          </w:tcPr>
          <w:p w14:paraId="610139A3" w14:textId="66851CDE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(ولايات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C572DC">
              <w:rPr>
                <w:color w:val="000000"/>
                <w:sz w:val="20"/>
                <w:rtl/>
                <w:lang w:eastAsia="en-CA" w:bidi="ar-LB"/>
              </w:rPr>
              <w:t>-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C572DC">
              <w:rPr>
                <w:color w:val="000000"/>
                <w:sz w:val="20"/>
                <w:rtl/>
                <w:lang w:eastAsia="en-CA" w:bidi="ar-LB"/>
              </w:rPr>
              <w:t>المو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حدة)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70CFDA2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3.87</w:t>
            </w:r>
          </w:p>
        </w:tc>
        <w:tc>
          <w:tcPr>
            <w:tcW w:w="1440" w:type="dxa"/>
          </w:tcPr>
          <w:p w14:paraId="186AD40B" w14:textId="39FBE04D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55557992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91,000</w:t>
            </w:r>
          </w:p>
        </w:tc>
        <w:tc>
          <w:tcPr>
            <w:tcW w:w="1260" w:type="dxa"/>
            <w:shd w:val="clear" w:color="auto" w:fill="auto"/>
            <w:noWrap/>
          </w:tcPr>
          <w:p w14:paraId="4B25AC22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91,000</w:t>
            </w:r>
          </w:p>
        </w:tc>
        <w:tc>
          <w:tcPr>
            <w:tcW w:w="1503" w:type="dxa"/>
          </w:tcPr>
          <w:p w14:paraId="7F4962DF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4A849E13" w14:textId="77777777" w:rsidTr="00580B51">
        <w:trPr>
          <w:trHeight w:val="169"/>
        </w:trPr>
        <w:tc>
          <w:tcPr>
            <w:tcW w:w="2178" w:type="dxa"/>
            <w:shd w:val="clear" w:color="auto" w:fill="auto"/>
            <w:hideMark/>
          </w:tcPr>
          <w:p w14:paraId="1CDCC8EF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ناورو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5D153BCF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0.46</w:t>
            </w:r>
          </w:p>
        </w:tc>
        <w:tc>
          <w:tcPr>
            <w:tcW w:w="1440" w:type="dxa"/>
          </w:tcPr>
          <w:p w14:paraId="12A45CE1" w14:textId="01652CA8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468BCDB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17,000</w:t>
            </w:r>
          </w:p>
        </w:tc>
        <w:tc>
          <w:tcPr>
            <w:tcW w:w="1260" w:type="dxa"/>
            <w:shd w:val="clear" w:color="auto" w:fill="auto"/>
            <w:noWrap/>
          </w:tcPr>
          <w:p w14:paraId="7C5F1B1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17,000</w:t>
            </w:r>
          </w:p>
        </w:tc>
        <w:tc>
          <w:tcPr>
            <w:tcW w:w="1503" w:type="dxa"/>
          </w:tcPr>
          <w:p w14:paraId="679E99F1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4695F776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5CB10B7A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نيوي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F123997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0.02</w:t>
            </w:r>
          </w:p>
        </w:tc>
        <w:tc>
          <w:tcPr>
            <w:tcW w:w="1440" w:type="dxa"/>
          </w:tcPr>
          <w:p w14:paraId="49380968" w14:textId="6B184545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05CDB36D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14,500</w:t>
            </w:r>
          </w:p>
        </w:tc>
        <w:tc>
          <w:tcPr>
            <w:tcW w:w="1260" w:type="dxa"/>
            <w:shd w:val="clear" w:color="auto" w:fill="auto"/>
            <w:noWrap/>
          </w:tcPr>
          <w:p w14:paraId="3F690B81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14,500</w:t>
            </w:r>
          </w:p>
        </w:tc>
        <w:tc>
          <w:tcPr>
            <w:tcW w:w="1503" w:type="dxa"/>
          </w:tcPr>
          <w:p w14:paraId="3BEB2277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692BEB33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0243479B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بالاو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A1EC1B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3.15</w:t>
            </w:r>
          </w:p>
        </w:tc>
        <w:tc>
          <w:tcPr>
            <w:tcW w:w="1440" w:type="dxa"/>
          </w:tcPr>
          <w:p w14:paraId="38F9D94E" w14:textId="11B9D7A7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641257AE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104,000</w:t>
            </w:r>
          </w:p>
        </w:tc>
        <w:tc>
          <w:tcPr>
            <w:tcW w:w="1260" w:type="dxa"/>
            <w:shd w:val="clear" w:color="auto" w:fill="auto"/>
            <w:noWrap/>
          </w:tcPr>
          <w:p w14:paraId="2EBA9FF4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104,000</w:t>
            </w:r>
          </w:p>
        </w:tc>
        <w:tc>
          <w:tcPr>
            <w:tcW w:w="1503" w:type="dxa"/>
          </w:tcPr>
          <w:p w14:paraId="48972324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362D46AE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54EAFC89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ساموا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55E6FB05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6.09</w:t>
            </w:r>
          </w:p>
        </w:tc>
        <w:tc>
          <w:tcPr>
            <w:tcW w:w="1440" w:type="dxa"/>
          </w:tcPr>
          <w:p w14:paraId="1938D432" w14:textId="7263CA1D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343152CA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124,000</w:t>
            </w:r>
          </w:p>
        </w:tc>
        <w:tc>
          <w:tcPr>
            <w:tcW w:w="1260" w:type="dxa"/>
            <w:shd w:val="clear" w:color="auto" w:fill="auto"/>
            <w:noWrap/>
          </w:tcPr>
          <w:p w14:paraId="6341D3F1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124,000</w:t>
            </w:r>
          </w:p>
        </w:tc>
        <w:tc>
          <w:tcPr>
            <w:tcW w:w="1503" w:type="dxa"/>
          </w:tcPr>
          <w:p w14:paraId="6F6CA61B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10BC24E6" w14:textId="77777777" w:rsidTr="00580B51">
        <w:trPr>
          <w:trHeight w:val="228"/>
        </w:trPr>
        <w:tc>
          <w:tcPr>
            <w:tcW w:w="2178" w:type="dxa"/>
            <w:shd w:val="clear" w:color="auto" w:fill="auto"/>
            <w:hideMark/>
          </w:tcPr>
          <w:p w14:paraId="01FD5835" w14:textId="33B1910D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سليمان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F2D984E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16.10</w:t>
            </w:r>
          </w:p>
        </w:tc>
        <w:tc>
          <w:tcPr>
            <w:tcW w:w="1440" w:type="dxa"/>
          </w:tcPr>
          <w:p w14:paraId="4338EB3D" w14:textId="708DF2E5" w:rsidR="00012427" w:rsidRDefault="00FE698D">
            <w:pPr>
              <w:jc w:val="right"/>
              <w:rPr>
                <w:b/>
                <w:bCs/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145,000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79A55A26" w14:textId="77777777" w:rsidR="00012427" w:rsidRDefault="00012427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lang w:bidi="ar-LB"/>
              </w:rPr>
              <w:t>154,750</w:t>
            </w:r>
          </w:p>
        </w:tc>
        <w:tc>
          <w:tcPr>
            <w:tcW w:w="1260" w:type="dxa"/>
            <w:shd w:val="clear" w:color="auto" w:fill="auto"/>
            <w:noWrap/>
          </w:tcPr>
          <w:p w14:paraId="57805F96" w14:textId="77777777" w:rsidR="00012427" w:rsidRDefault="00012427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bCs/>
                <w:color w:val="000000"/>
                <w:sz w:val="20"/>
                <w:lang w:eastAsia="en-CA" w:bidi="ar-LB"/>
              </w:rPr>
              <w:t>140,250</w:t>
            </w:r>
          </w:p>
        </w:tc>
        <w:tc>
          <w:tcPr>
            <w:tcW w:w="1503" w:type="dxa"/>
          </w:tcPr>
          <w:p w14:paraId="72DFDA07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30</w:t>
            </w:r>
          </w:p>
        </w:tc>
      </w:tr>
      <w:tr w:rsidR="00012427" w:rsidRPr="002174B6" w14:paraId="1547B9EA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1CE043D4" w14:textId="77777777" w:rsidR="00012427" w:rsidRPr="002174B6" w:rsidRDefault="00C572DC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تونغ</w:t>
            </w:r>
            <w:r w:rsidR="00012427" w:rsidRPr="002174B6">
              <w:rPr>
                <w:color w:val="000000"/>
                <w:sz w:val="20"/>
                <w:rtl/>
                <w:lang w:eastAsia="en-CA" w:bidi="ar-LB"/>
              </w:rPr>
              <w:t>ا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296DF4D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1.71</w:t>
            </w:r>
          </w:p>
        </w:tc>
        <w:tc>
          <w:tcPr>
            <w:tcW w:w="1440" w:type="dxa"/>
          </w:tcPr>
          <w:p w14:paraId="51016B28" w14:textId="39935536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3E78C3BC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110,500</w:t>
            </w:r>
          </w:p>
        </w:tc>
        <w:tc>
          <w:tcPr>
            <w:tcW w:w="1260" w:type="dxa"/>
            <w:shd w:val="clear" w:color="auto" w:fill="auto"/>
            <w:noWrap/>
          </w:tcPr>
          <w:p w14:paraId="39F9D3D8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110,500</w:t>
            </w:r>
          </w:p>
        </w:tc>
        <w:tc>
          <w:tcPr>
            <w:tcW w:w="1503" w:type="dxa"/>
          </w:tcPr>
          <w:p w14:paraId="4040E96C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2656FA43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7BB40C23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lastRenderedPageBreak/>
              <w:t>توفالو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5429B84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0.13</w:t>
            </w:r>
          </w:p>
        </w:tc>
        <w:tc>
          <w:tcPr>
            <w:tcW w:w="1440" w:type="dxa"/>
          </w:tcPr>
          <w:p w14:paraId="2754FA16" w14:textId="22EF309C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020ADD6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20,500</w:t>
            </w:r>
          </w:p>
        </w:tc>
        <w:tc>
          <w:tcPr>
            <w:tcW w:w="1260" w:type="dxa"/>
            <w:shd w:val="clear" w:color="auto" w:fill="auto"/>
            <w:noWrap/>
          </w:tcPr>
          <w:p w14:paraId="75DBC5B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20,500</w:t>
            </w:r>
          </w:p>
        </w:tc>
        <w:tc>
          <w:tcPr>
            <w:tcW w:w="1503" w:type="dxa"/>
          </w:tcPr>
          <w:p w14:paraId="0B3C60B7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4D8948B7" w14:textId="77777777" w:rsidTr="00580B51">
        <w:trPr>
          <w:trHeight w:val="241"/>
        </w:trPr>
        <w:tc>
          <w:tcPr>
            <w:tcW w:w="2178" w:type="dxa"/>
            <w:shd w:val="clear" w:color="auto" w:fill="auto"/>
            <w:hideMark/>
          </w:tcPr>
          <w:p w14:paraId="71CBB580" w14:textId="77777777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فانواتو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EFEF58C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6.00</w:t>
            </w:r>
          </w:p>
        </w:tc>
        <w:tc>
          <w:tcPr>
            <w:tcW w:w="1440" w:type="dxa"/>
          </w:tcPr>
          <w:p w14:paraId="061ED40E" w14:textId="2DCF87A9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color w:val="000000"/>
                <w:sz w:val="20"/>
                <w:lang w:eastAsia="en-CA" w:bidi="ar-LB"/>
              </w:rPr>
              <w:t>135,000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67B9C88B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84,250</w:t>
            </w:r>
          </w:p>
        </w:tc>
        <w:tc>
          <w:tcPr>
            <w:tcW w:w="1260" w:type="dxa"/>
            <w:shd w:val="clear" w:color="auto" w:fill="auto"/>
            <w:noWrap/>
          </w:tcPr>
          <w:p w14:paraId="5D4F63D2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84,250</w:t>
            </w:r>
          </w:p>
        </w:tc>
        <w:tc>
          <w:tcPr>
            <w:tcW w:w="1503" w:type="dxa"/>
          </w:tcPr>
          <w:p w14:paraId="49B55BA3" w14:textId="77777777" w:rsidR="00012427" w:rsidRDefault="0001242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10</w:t>
            </w:r>
          </w:p>
        </w:tc>
      </w:tr>
      <w:tr w:rsidR="00012427" w:rsidRPr="002174B6" w14:paraId="1A22BC23" w14:textId="77777777" w:rsidTr="00580B51">
        <w:trPr>
          <w:trHeight w:val="241"/>
        </w:trPr>
        <w:tc>
          <w:tcPr>
            <w:tcW w:w="2178" w:type="dxa"/>
            <w:shd w:val="clear" w:color="auto" w:fill="auto"/>
          </w:tcPr>
          <w:p w14:paraId="26B77FC8" w14:textId="0AAE426E" w:rsidR="00012427" w:rsidRPr="002174B6" w:rsidRDefault="00012427" w:rsidP="00AF541F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color w:val="000000"/>
                <w:sz w:val="20"/>
                <w:rtl/>
                <w:lang w:eastAsia="en-CA" w:bidi="ar-LB"/>
              </w:rPr>
              <w:t>الأنشطة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174B6">
              <w:rPr>
                <w:color w:val="000000"/>
                <w:sz w:val="20"/>
                <w:rtl/>
                <w:lang w:eastAsia="en-CA" w:bidi="ar-LB"/>
              </w:rPr>
              <w:t>الإقليمية</w:t>
            </w:r>
          </w:p>
        </w:tc>
        <w:tc>
          <w:tcPr>
            <w:tcW w:w="1620" w:type="dxa"/>
            <w:shd w:val="clear" w:color="auto" w:fill="auto"/>
            <w:noWrap/>
          </w:tcPr>
          <w:p w14:paraId="68ADD353" w14:textId="10156CAF" w:rsidR="00012427" w:rsidRDefault="00372F32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متاح</w:t>
            </w:r>
          </w:p>
        </w:tc>
        <w:tc>
          <w:tcPr>
            <w:tcW w:w="1440" w:type="dxa"/>
          </w:tcPr>
          <w:p w14:paraId="6F9115C7" w14:textId="453C45E7" w:rsidR="00012427" w:rsidRDefault="00372F32">
            <w:pPr>
              <w:jc w:val="right"/>
              <w:rPr>
                <w:sz w:val="20"/>
                <w:lang w:val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متاح</w:t>
            </w:r>
          </w:p>
        </w:tc>
        <w:tc>
          <w:tcPr>
            <w:tcW w:w="1350" w:type="dxa"/>
            <w:shd w:val="clear" w:color="auto" w:fill="auto"/>
            <w:noWrap/>
          </w:tcPr>
          <w:p w14:paraId="2BFD727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>811,000</w:t>
            </w:r>
          </w:p>
        </w:tc>
        <w:tc>
          <w:tcPr>
            <w:tcW w:w="1260" w:type="dxa"/>
            <w:shd w:val="clear" w:color="auto" w:fill="auto"/>
            <w:noWrap/>
          </w:tcPr>
          <w:p w14:paraId="351C62B2" w14:textId="77777777" w:rsidR="00012427" w:rsidRDefault="00012427">
            <w:pPr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lang w:val="en-US" w:eastAsia="en-CA" w:bidi="ar-LB"/>
              </w:rPr>
              <w:t>811,000</w:t>
            </w:r>
          </w:p>
        </w:tc>
        <w:tc>
          <w:tcPr>
            <w:tcW w:w="1503" w:type="dxa"/>
          </w:tcPr>
          <w:p w14:paraId="1D0313FE" w14:textId="5DD6A654" w:rsidR="00012427" w:rsidRDefault="00372F32">
            <w:pPr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غير</w:t>
            </w:r>
            <w:r w:rsidR="00FE698D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متاح</w:t>
            </w:r>
          </w:p>
        </w:tc>
      </w:tr>
      <w:tr w:rsidR="00012427" w:rsidRPr="002174B6" w14:paraId="57AE2564" w14:textId="77777777" w:rsidTr="00580B51">
        <w:trPr>
          <w:trHeight w:val="241"/>
        </w:trPr>
        <w:tc>
          <w:tcPr>
            <w:tcW w:w="2178" w:type="dxa"/>
            <w:shd w:val="clear" w:color="auto" w:fill="auto"/>
            <w:noWrap/>
            <w:hideMark/>
          </w:tcPr>
          <w:p w14:paraId="41983B6B" w14:textId="77777777" w:rsidR="00012427" w:rsidRPr="002174B6" w:rsidRDefault="00012427" w:rsidP="00AF541F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217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82C5443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44.78</w:t>
            </w:r>
          </w:p>
        </w:tc>
        <w:tc>
          <w:tcPr>
            <w:tcW w:w="1440" w:type="dxa"/>
          </w:tcPr>
          <w:p w14:paraId="27A94065" w14:textId="5A08CB65" w:rsidR="00012427" w:rsidRDefault="00FE698D">
            <w:pPr>
              <w:jc w:val="right"/>
              <w:rPr>
                <w:sz w:val="20"/>
                <w:lang w:val="en-CA" w:bidi="ar-LB"/>
              </w:rPr>
            </w:pP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b/>
                <w:bCs/>
                <w:color w:val="000000"/>
                <w:sz w:val="20"/>
                <w:lang w:eastAsia="en-CA" w:bidi="ar-LB"/>
              </w:rPr>
              <w:t>1,630,000</w:t>
            </w: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</w:tcPr>
          <w:p w14:paraId="2318230F" w14:textId="2D173CCC" w:rsidR="00012427" w:rsidRDefault="00FE698D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012427">
              <w:rPr>
                <w:sz w:val="20"/>
                <w:lang w:bidi="ar-LB"/>
              </w:rPr>
              <w:t>1,644,500</w:t>
            </w:r>
            <w:r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005AB0C" w14:textId="0CED1F71" w:rsidR="00012427" w:rsidRDefault="00FE698D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  <w:r w:rsidR="00012427">
              <w:rPr>
                <w:b/>
                <w:bCs/>
                <w:color w:val="000000"/>
                <w:sz w:val="20"/>
                <w:lang w:eastAsia="en-CA" w:bidi="ar-LB"/>
              </w:rPr>
              <w:t>1,630,000</w:t>
            </w: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1503" w:type="dxa"/>
          </w:tcPr>
          <w:p w14:paraId="247FD8D5" w14:textId="77777777" w:rsidR="00012427" w:rsidRDefault="00012427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18.12</w:t>
            </w:r>
          </w:p>
        </w:tc>
      </w:tr>
    </w:tbl>
    <w:p w14:paraId="4EDD4824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1A256C9D" w14:textId="668A8063" w:rsidR="00FD0C53" w:rsidRPr="00DB14F5" w:rsidRDefault="00E24487" w:rsidP="00E24487">
      <w:pPr>
        <w:bidi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5-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التكلفة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حسب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نشاط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وحسب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البلد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للمكونين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الوطني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والإقليمي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</w:t>
      </w:r>
      <w:r w:rsidR="00FD0C53" w:rsidRPr="00DB14F5">
        <w:rPr>
          <w:b/>
          <w:bCs/>
          <w:sz w:val="26"/>
          <w:szCs w:val="26"/>
          <w:rtl/>
          <w:lang w:bidi="ar-LB"/>
        </w:rPr>
        <w:t>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الأولى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من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FC1983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FC1983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FC1983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FC1983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B14F5">
        <w:rPr>
          <w:b/>
          <w:bCs/>
          <w:sz w:val="26"/>
          <w:szCs w:val="26"/>
          <w:rtl/>
          <w:lang w:bidi="ar-LB"/>
        </w:rPr>
        <w:t>الهادئ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(</w:t>
      </w:r>
      <w:r>
        <w:rPr>
          <w:b/>
          <w:bCs/>
          <w:sz w:val="26"/>
          <w:szCs w:val="26"/>
          <w:rtl/>
          <w:lang w:bidi="ar-LB"/>
        </w:rPr>
        <w:t>بال</w:t>
      </w:r>
      <w:r w:rsidR="00FD0C53" w:rsidRPr="00DB14F5">
        <w:rPr>
          <w:b/>
          <w:bCs/>
          <w:sz w:val="26"/>
          <w:szCs w:val="26"/>
          <w:rtl/>
          <w:lang w:bidi="ar-LB"/>
        </w:rPr>
        <w:t>دولار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</w:t>
      </w:r>
      <w:r w:rsidR="00FD0C53" w:rsidRPr="00DB14F5">
        <w:rPr>
          <w:b/>
          <w:bCs/>
          <w:sz w:val="26"/>
          <w:szCs w:val="26"/>
          <w:rtl/>
          <w:lang w:bidi="ar-LB"/>
        </w:rPr>
        <w:t>أمريكي</w:t>
      </w:r>
      <w:r>
        <w:rPr>
          <w:b/>
          <w:bCs/>
          <w:sz w:val="26"/>
          <w:szCs w:val="26"/>
          <w:rtl/>
          <w:lang w:bidi="ar-LB"/>
        </w:rPr>
        <w:t>)</w:t>
      </w:r>
    </w:p>
    <w:tbl>
      <w:tblPr>
        <w:bidiVisual/>
        <w:tblW w:w="94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30"/>
        <w:gridCol w:w="1260"/>
        <w:gridCol w:w="1170"/>
        <w:gridCol w:w="1170"/>
        <w:gridCol w:w="1170"/>
        <w:gridCol w:w="1080"/>
        <w:gridCol w:w="1025"/>
        <w:gridCol w:w="983"/>
      </w:tblGrid>
      <w:tr w:rsidR="00FD0C53" w:rsidRPr="00DD57DF" w14:paraId="3C16D1A1" w14:textId="77777777" w:rsidTr="00FB5395">
        <w:trPr>
          <w:trHeight w:val="248"/>
          <w:tblHeader/>
        </w:trPr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8C48D37" w14:textId="77777777" w:rsidR="00FD0C53" w:rsidRPr="00DD57DF" w:rsidRDefault="00DD57DF" w:rsidP="00AF541F">
            <w:pPr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البلد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6A4A14" w14:textId="012655B4" w:rsidR="00FD0C53" w:rsidRPr="00DD57DF" w:rsidRDefault="00FD0C53" w:rsidP="00F45F4A">
            <w:pPr>
              <w:keepLines/>
              <w:bidi/>
              <w:ind w:left="148" w:right="115" w:hanging="148"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السياسات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لدعم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التخفيض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التدريجي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الهيدروفلوروكربون</w:t>
            </w:r>
            <w:r w:rsid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ية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A8A599" w14:textId="6FBF6F25" w:rsidR="00FD0C53" w:rsidRPr="00DD57DF" w:rsidRDefault="00FD0C53" w:rsidP="00915E31">
            <w:pPr>
              <w:keepLines/>
              <w:bidi/>
              <w:ind w:left="154" w:right="144" w:hanging="154"/>
              <w:jc w:val="center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تعزيز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15E31">
              <w:rPr>
                <w:b/>
                <w:bCs/>
                <w:color w:val="000000"/>
                <w:sz w:val="20"/>
                <w:rtl/>
                <w:lang w:eastAsia="en-CA" w:bidi="ar-LB"/>
              </w:rPr>
              <w:t>نظم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الرصد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15E31">
              <w:rPr>
                <w:b/>
                <w:bCs/>
                <w:color w:val="000000"/>
                <w:sz w:val="20"/>
                <w:rtl/>
                <w:lang w:eastAsia="en-CA" w:bidi="ar-LB"/>
              </w:rPr>
              <w:t>والإنفاذ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7E5D199" w14:textId="47ED8EA0" w:rsidR="00FD0C53" w:rsidRPr="00DD57DF" w:rsidRDefault="00FD0C53" w:rsidP="00915E31">
            <w:pPr>
              <w:keepLines/>
              <w:bidi/>
              <w:ind w:left="140" w:right="137" w:hanging="14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15E31">
              <w:rPr>
                <w:b/>
                <w:bCs/>
                <w:color w:val="000000"/>
                <w:sz w:val="20"/>
                <w:rtl/>
                <w:lang w:eastAsia="en-CA" w:bidi="ar-LB"/>
              </w:rPr>
              <w:t>تكييف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15E31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الهواء</w:t>
            </w:r>
            <w:r w:rsidR="00FE698D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915E31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6A6AD74" w14:textId="57D38E31" w:rsidR="00FD0C53" w:rsidRPr="00DD57DF" w:rsidRDefault="00FD0C53" w:rsidP="00915E31">
            <w:pPr>
              <w:keepLines/>
              <w:bidi/>
              <w:ind w:left="133" w:right="132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بناء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القدرات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في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مجال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التبريد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والتخزين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البارد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وسفن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صيد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الأسماك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و</w:t>
            </w:r>
            <w:r w:rsidR="00915E31">
              <w:rPr>
                <w:b/>
                <w:bCs/>
                <w:color w:val="000000"/>
                <w:sz w:val="20"/>
                <w:rtl/>
                <w:lang w:bidi="ar-LB"/>
              </w:rPr>
              <w:t>ال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مشروع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التوضيحي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5910EF" w14:textId="0BEA7FA0" w:rsidR="00FD0C53" w:rsidRPr="00DD57DF" w:rsidRDefault="00FD0C53" w:rsidP="00AF541F">
            <w:pPr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التوعية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العامة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EB79D6" w14:textId="38357CA8" w:rsidR="00FD0C53" w:rsidRPr="00DD57DF" w:rsidRDefault="00FD0C53" w:rsidP="00AC2E6D">
            <w:pPr>
              <w:keepLines/>
              <w:bidi/>
              <w:ind w:left="144" w:right="140" w:hanging="144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تنفيذ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="00CC66F6">
              <w:rPr>
                <w:b/>
                <w:bCs/>
                <w:color w:val="000000"/>
                <w:sz w:val="20"/>
                <w:rtl/>
                <w:lang w:bidi="ar-LB"/>
              </w:rPr>
              <w:t>ورصد</w:t>
            </w:r>
            <w:r w:rsidR="00FE698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bidi="ar-LB"/>
              </w:rPr>
              <w:t>المشروع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6ADFEDA" w14:textId="77777777" w:rsidR="00FD0C53" w:rsidRPr="00DD57DF" w:rsidRDefault="00FD0C53" w:rsidP="00AF541F">
            <w:pPr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FD0C53" w:rsidRPr="00DD57DF" w14:paraId="688B0251" w14:textId="77777777" w:rsidTr="00DD57DF">
        <w:trPr>
          <w:trHeight w:val="219"/>
        </w:trPr>
        <w:tc>
          <w:tcPr>
            <w:tcW w:w="9488" w:type="dxa"/>
            <w:gridSpan w:val="8"/>
            <w:tcBorders>
              <w:top w:val="single" w:sz="4" w:space="0" w:color="auto"/>
            </w:tcBorders>
            <w:shd w:val="clear" w:color="auto" w:fill="auto"/>
            <w:noWrap/>
          </w:tcPr>
          <w:p w14:paraId="5274DE8F" w14:textId="3CCC24F2" w:rsidR="00FD0C53" w:rsidRPr="00DD57DF" w:rsidRDefault="00FD0C53" w:rsidP="00AF541F">
            <w:pPr>
              <w:keepNext/>
              <w:keepLines/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الوطنية</w:t>
            </w:r>
          </w:p>
        </w:tc>
      </w:tr>
      <w:tr w:rsidR="005D04E9" w:rsidRPr="00DD57DF" w14:paraId="2193460A" w14:textId="77777777" w:rsidTr="00FB5395">
        <w:trPr>
          <w:trHeight w:val="219"/>
        </w:trPr>
        <w:tc>
          <w:tcPr>
            <w:tcW w:w="163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7E4CC9F" w14:textId="15E38283" w:rsidR="005D04E9" w:rsidRPr="00DD57DF" w:rsidRDefault="005D04E9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كوك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F8AB88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7D5881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5D339B8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35A0D61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37,000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0C00B4C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627E19E8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8,500</w:t>
            </w: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1AB4B51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67,500</w:t>
            </w:r>
          </w:p>
        </w:tc>
      </w:tr>
      <w:tr w:rsidR="005D04E9" w:rsidRPr="00DD57DF" w14:paraId="43C36E73" w14:textId="77777777" w:rsidTr="00FB5395">
        <w:trPr>
          <w:trHeight w:val="232"/>
        </w:trPr>
        <w:tc>
          <w:tcPr>
            <w:tcW w:w="1630" w:type="dxa"/>
            <w:shd w:val="clear" w:color="auto" w:fill="auto"/>
            <w:noWrap/>
          </w:tcPr>
          <w:p w14:paraId="29F2A096" w14:textId="77777777" w:rsidR="005D04E9" w:rsidRPr="00DD57DF" w:rsidRDefault="005D04E9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كيريباتي</w:t>
            </w:r>
          </w:p>
        </w:tc>
        <w:tc>
          <w:tcPr>
            <w:tcW w:w="1260" w:type="dxa"/>
          </w:tcPr>
          <w:p w14:paraId="5C0761BF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223DD2A0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38C60FB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215636F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080" w:type="dxa"/>
          </w:tcPr>
          <w:p w14:paraId="0387D796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025" w:type="dxa"/>
          </w:tcPr>
          <w:p w14:paraId="0D6642E7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983" w:type="dxa"/>
          </w:tcPr>
          <w:p w14:paraId="27214E3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26,000</w:t>
            </w:r>
          </w:p>
        </w:tc>
      </w:tr>
      <w:tr w:rsidR="005D04E9" w:rsidRPr="00DD57DF" w14:paraId="031FF94C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3B710805" w14:textId="67B3C916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مارشال</w:t>
            </w:r>
          </w:p>
        </w:tc>
        <w:tc>
          <w:tcPr>
            <w:tcW w:w="1260" w:type="dxa"/>
          </w:tcPr>
          <w:p w14:paraId="7A4D8446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0AD8772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2D60DC08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77E5DAD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5,500</w:t>
            </w:r>
          </w:p>
        </w:tc>
        <w:tc>
          <w:tcPr>
            <w:tcW w:w="1080" w:type="dxa"/>
          </w:tcPr>
          <w:p w14:paraId="48099CA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025" w:type="dxa"/>
          </w:tcPr>
          <w:p w14:paraId="33CBD38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983" w:type="dxa"/>
          </w:tcPr>
          <w:p w14:paraId="2D7F2E4D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19,500</w:t>
            </w:r>
          </w:p>
        </w:tc>
      </w:tr>
      <w:tr w:rsidR="005D04E9" w:rsidRPr="00DD57DF" w14:paraId="7A88CDA8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7CAB8A5C" w14:textId="410F1A14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ميكرونيزيا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sz w:val="20"/>
                <w:rtl/>
                <w:lang w:bidi="ar-LB"/>
              </w:rPr>
              <w:t>(ولايات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F2EF7">
              <w:rPr>
                <w:sz w:val="20"/>
                <w:rtl/>
                <w:lang w:bidi="ar-LB"/>
              </w:rPr>
              <w:t>-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="00BF2EF7">
              <w:rPr>
                <w:sz w:val="20"/>
                <w:rtl/>
                <w:lang w:bidi="ar-LB"/>
              </w:rPr>
              <w:t>المو</w:t>
            </w:r>
            <w:r w:rsidRPr="00DD57DF">
              <w:rPr>
                <w:sz w:val="20"/>
                <w:rtl/>
                <w:lang w:bidi="ar-LB"/>
              </w:rPr>
              <w:t>حدة)</w:t>
            </w:r>
          </w:p>
        </w:tc>
        <w:tc>
          <w:tcPr>
            <w:tcW w:w="1260" w:type="dxa"/>
          </w:tcPr>
          <w:p w14:paraId="5BE7DCA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69085BA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70" w:type="dxa"/>
          </w:tcPr>
          <w:p w14:paraId="00B16BA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317C299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080" w:type="dxa"/>
          </w:tcPr>
          <w:p w14:paraId="0354F8C7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6DD8A49F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17,000</w:t>
            </w:r>
          </w:p>
        </w:tc>
        <w:tc>
          <w:tcPr>
            <w:tcW w:w="983" w:type="dxa"/>
          </w:tcPr>
          <w:p w14:paraId="2B30646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91,000</w:t>
            </w:r>
          </w:p>
        </w:tc>
      </w:tr>
      <w:tr w:rsidR="005D04E9" w:rsidRPr="00DD57DF" w14:paraId="0A84B7EA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6D46AB1A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ناورو</w:t>
            </w:r>
          </w:p>
        </w:tc>
        <w:tc>
          <w:tcPr>
            <w:tcW w:w="1260" w:type="dxa"/>
          </w:tcPr>
          <w:p w14:paraId="4B1EF510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7DAC40F3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544497D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668142B5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080" w:type="dxa"/>
          </w:tcPr>
          <w:p w14:paraId="07E8F76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025" w:type="dxa"/>
          </w:tcPr>
          <w:p w14:paraId="0F68794C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36021FA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17,000</w:t>
            </w:r>
          </w:p>
        </w:tc>
      </w:tr>
      <w:tr w:rsidR="005D04E9" w:rsidRPr="00DD57DF" w14:paraId="59F597DF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20903D9D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نيوي</w:t>
            </w:r>
          </w:p>
        </w:tc>
        <w:tc>
          <w:tcPr>
            <w:tcW w:w="1260" w:type="dxa"/>
          </w:tcPr>
          <w:p w14:paraId="58986CF3" w14:textId="77777777" w:rsidR="005D04E9" w:rsidRDefault="005D04E9">
            <w:pPr>
              <w:keepNext/>
              <w:keepLines/>
              <w:tabs>
                <w:tab w:val="center" w:pos="553"/>
                <w:tab w:val="right" w:pos="1107"/>
              </w:tabs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6A9899F7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7B5783F3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676DFEB5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3,500</w:t>
            </w:r>
          </w:p>
        </w:tc>
        <w:tc>
          <w:tcPr>
            <w:tcW w:w="1080" w:type="dxa"/>
          </w:tcPr>
          <w:p w14:paraId="01D1424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025" w:type="dxa"/>
          </w:tcPr>
          <w:p w14:paraId="53E8F73C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2B61974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14,500</w:t>
            </w:r>
          </w:p>
        </w:tc>
      </w:tr>
      <w:tr w:rsidR="005D04E9" w:rsidRPr="00DD57DF" w14:paraId="5AA6ED06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3DD0235F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بالاو</w:t>
            </w:r>
          </w:p>
        </w:tc>
        <w:tc>
          <w:tcPr>
            <w:tcW w:w="1260" w:type="dxa"/>
          </w:tcPr>
          <w:p w14:paraId="74E9D9C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4A54F1E6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70" w:type="dxa"/>
          </w:tcPr>
          <w:p w14:paraId="37D0E46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63D6900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43,000</w:t>
            </w:r>
          </w:p>
        </w:tc>
        <w:tc>
          <w:tcPr>
            <w:tcW w:w="1080" w:type="dxa"/>
          </w:tcPr>
          <w:p w14:paraId="395FD26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2C188BCC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7,000</w:t>
            </w:r>
          </w:p>
        </w:tc>
        <w:tc>
          <w:tcPr>
            <w:tcW w:w="983" w:type="dxa"/>
          </w:tcPr>
          <w:p w14:paraId="44B7CFAD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104,000</w:t>
            </w:r>
          </w:p>
        </w:tc>
      </w:tr>
      <w:tr w:rsidR="005D04E9" w:rsidRPr="00DD57DF" w14:paraId="28EAC236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50DFDC77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ساموا</w:t>
            </w:r>
          </w:p>
        </w:tc>
        <w:tc>
          <w:tcPr>
            <w:tcW w:w="1260" w:type="dxa"/>
          </w:tcPr>
          <w:p w14:paraId="3719A08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6D30A9C5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70" w:type="dxa"/>
          </w:tcPr>
          <w:p w14:paraId="7EEDCA06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170" w:type="dxa"/>
          </w:tcPr>
          <w:p w14:paraId="036C31E8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52,000</w:t>
            </w:r>
          </w:p>
        </w:tc>
        <w:tc>
          <w:tcPr>
            <w:tcW w:w="1080" w:type="dxa"/>
          </w:tcPr>
          <w:p w14:paraId="68C35025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27E6847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983" w:type="dxa"/>
          </w:tcPr>
          <w:p w14:paraId="5175A293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124,000</w:t>
            </w:r>
          </w:p>
        </w:tc>
      </w:tr>
      <w:tr w:rsidR="005D04E9" w:rsidRPr="00DD57DF" w14:paraId="3378AE18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51295F2B" w14:textId="69C00BDE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جزر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سليمان</w:t>
            </w:r>
          </w:p>
        </w:tc>
        <w:tc>
          <w:tcPr>
            <w:tcW w:w="1260" w:type="dxa"/>
          </w:tcPr>
          <w:p w14:paraId="3B34CE63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73DE76A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70" w:type="dxa"/>
          </w:tcPr>
          <w:p w14:paraId="387B5BA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18,000</w:t>
            </w:r>
          </w:p>
        </w:tc>
        <w:tc>
          <w:tcPr>
            <w:tcW w:w="1170" w:type="dxa"/>
          </w:tcPr>
          <w:p w14:paraId="6F7723B3" w14:textId="77777777" w:rsidR="005D04E9" w:rsidRDefault="005D04E9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60,000</w:t>
            </w:r>
          </w:p>
        </w:tc>
        <w:tc>
          <w:tcPr>
            <w:tcW w:w="1080" w:type="dxa"/>
          </w:tcPr>
          <w:p w14:paraId="48A17FA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76AB7D7D" w14:textId="77777777" w:rsidR="005D04E9" w:rsidRDefault="005D04E9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14,250</w:t>
            </w:r>
          </w:p>
        </w:tc>
        <w:tc>
          <w:tcPr>
            <w:tcW w:w="983" w:type="dxa"/>
          </w:tcPr>
          <w:p w14:paraId="2BFA115C" w14:textId="77777777" w:rsidR="005D04E9" w:rsidRDefault="005D04E9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140,250</w:t>
            </w:r>
          </w:p>
        </w:tc>
      </w:tr>
      <w:tr w:rsidR="005D04E9" w:rsidRPr="00DD57DF" w14:paraId="3C60949B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37BBA6FC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تونجا</w:t>
            </w:r>
          </w:p>
        </w:tc>
        <w:tc>
          <w:tcPr>
            <w:tcW w:w="1260" w:type="dxa"/>
          </w:tcPr>
          <w:p w14:paraId="3501EA57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2587C873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32,000</w:t>
            </w:r>
          </w:p>
        </w:tc>
        <w:tc>
          <w:tcPr>
            <w:tcW w:w="1170" w:type="dxa"/>
          </w:tcPr>
          <w:p w14:paraId="6521AA2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5788C9B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45,000</w:t>
            </w:r>
          </w:p>
        </w:tc>
        <w:tc>
          <w:tcPr>
            <w:tcW w:w="1080" w:type="dxa"/>
          </w:tcPr>
          <w:p w14:paraId="35AE885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03B1EAF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11,500</w:t>
            </w:r>
          </w:p>
        </w:tc>
        <w:tc>
          <w:tcPr>
            <w:tcW w:w="983" w:type="dxa"/>
          </w:tcPr>
          <w:p w14:paraId="5B8FF2C0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110,500</w:t>
            </w:r>
          </w:p>
        </w:tc>
      </w:tr>
      <w:tr w:rsidR="005D04E9" w:rsidRPr="00DD57DF" w14:paraId="144CD833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6031C484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توفالو</w:t>
            </w:r>
          </w:p>
        </w:tc>
        <w:tc>
          <w:tcPr>
            <w:tcW w:w="1260" w:type="dxa"/>
          </w:tcPr>
          <w:p w14:paraId="704CDD5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4FD4F15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373C0F4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162384E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3,500</w:t>
            </w:r>
          </w:p>
        </w:tc>
        <w:tc>
          <w:tcPr>
            <w:tcW w:w="1080" w:type="dxa"/>
          </w:tcPr>
          <w:p w14:paraId="6BAEE896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025" w:type="dxa"/>
          </w:tcPr>
          <w:p w14:paraId="301DABB1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3,000</w:t>
            </w:r>
          </w:p>
        </w:tc>
        <w:tc>
          <w:tcPr>
            <w:tcW w:w="983" w:type="dxa"/>
          </w:tcPr>
          <w:p w14:paraId="7D50800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20,500</w:t>
            </w:r>
          </w:p>
        </w:tc>
      </w:tr>
      <w:tr w:rsidR="005D04E9" w:rsidRPr="00DD57DF" w14:paraId="6F24E479" w14:textId="77777777" w:rsidTr="00FB5395">
        <w:trPr>
          <w:trHeight w:val="185"/>
        </w:trPr>
        <w:tc>
          <w:tcPr>
            <w:tcW w:w="1630" w:type="dxa"/>
            <w:shd w:val="clear" w:color="auto" w:fill="auto"/>
            <w:noWrap/>
          </w:tcPr>
          <w:p w14:paraId="630EEAFA" w14:textId="77777777" w:rsidR="005D04E9" w:rsidRPr="00DD57DF" w:rsidRDefault="005D04E9" w:rsidP="00AF541F">
            <w:pPr>
              <w:keepLines/>
              <w:tabs>
                <w:tab w:val="left" w:pos="360"/>
              </w:tabs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فانواتو</w:t>
            </w:r>
          </w:p>
        </w:tc>
        <w:tc>
          <w:tcPr>
            <w:tcW w:w="1260" w:type="dxa"/>
          </w:tcPr>
          <w:p w14:paraId="4E59597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4,000</w:t>
            </w:r>
          </w:p>
        </w:tc>
        <w:tc>
          <w:tcPr>
            <w:tcW w:w="1170" w:type="dxa"/>
          </w:tcPr>
          <w:p w14:paraId="54CA834C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781BDC9D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6,000</w:t>
            </w:r>
          </w:p>
        </w:tc>
        <w:tc>
          <w:tcPr>
            <w:tcW w:w="1170" w:type="dxa"/>
          </w:tcPr>
          <w:p w14:paraId="5FEB635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45,000</w:t>
            </w:r>
          </w:p>
        </w:tc>
        <w:tc>
          <w:tcPr>
            <w:tcW w:w="1080" w:type="dxa"/>
          </w:tcPr>
          <w:p w14:paraId="644F585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12,000</w:t>
            </w:r>
          </w:p>
        </w:tc>
        <w:tc>
          <w:tcPr>
            <w:tcW w:w="1025" w:type="dxa"/>
          </w:tcPr>
          <w:p w14:paraId="52FC3FD1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17,250</w:t>
            </w:r>
          </w:p>
        </w:tc>
        <w:tc>
          <w:tcPr>
            <w:tcW w:w="983" w:type="dxa"/>
          </w:tcPr>
          <w:p w14:paraId="322922B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84,250</w:t>
            </w:r>
          </w:p>
        </w:tc>
      </w:tr>
      <w:tr w:rsidR="005D04E9" w:rsidRPr="00DD57DF" w14:paraId="4A602DCF" w14:textId="77777777" w:rsidTr="00FB5395">
        <w:trPr>
          <w:trHeight w:val="40"/>
        </w:trPr>
        <w:tc>
          <w:tcPr>
            <w:tcW w:w="1630" w:type="dxa"/>
            <w:shd w:val="clear" w:color="auto" w:fill="auto"/>
            <w:noWrap/>
            <w:vAlign w:val="center"/>
            <w:hideMark/>
          </w:tcPr>
          <w:p w14:paraId="755DDFAE" w14:textId="5CAE62DE" w:rsidR="005D04E9" w:rsidRPr="00DD57DF" w:rsidRDefault="005D04E9" w:rsidP="00AF541F">
            <w:pPr>
              <w:keepLines/>
              <w:bidi/>
              <w:jc w:val="left"/>
              <w:rPr>
                <w:i/>
                <w:iCs/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1260" w:type="dxa"/>
            <w:vAlign w:val="center"/>
          </w:tcPr>
          <w:p w14:paraId="2D5AFB71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48,000</w:t>
            </w:r>
          </w:p>
        </w:tc>
        <w:tc>
          <w:tcPr>
            <w:tcW w:w="1170" w:type="dxa"/>
            <w:vAlign w:val="center"/>
          </w:tcPr>
          <w:p w14:paraId="166CE0D1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160000</w:t>
            </w:r>
          </w:p>
        </w:tc>
        <w:tc>
          <w:tcPr>
            <w:tcW w:w="1170" w:type="dxa"/>
            <w:vAlign w:val="center"/>
          </w:tcPr>
          <w:p w14:paraId="69F95F55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72,000</w:t>
            </w:r>
          </w:p>
        </w:tc>
        <w:tc>
          <w:tcPr>
            <w:tcW w:w="1170" w:type="dxa"/>
            <w:vAlign w:val="center"/>
          </w:tcPr>
          <w:p w14:paraId="1ECB1C91" w14:textId="77777777" w:rsidR="005D04E9" w:rsidRDefault="005D04E9">
            <w:pPr>
              <w:keepNext/>
              <w:keepLines/>
              <w:jc w:val="right"/>
              <w:rPr>
                <w:b/>
                <w:bCs/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bidi="ar-LB"/>
              </w:rPr>
              <w:t>326,500</w:t>
            </w:r>
          </w:p>
        </w:tc>
        <w:tc>
          <w:tcPr>
            <w:tcW w:w="1080" w:type="dxa"/>
            <w:vAlign w:val="center"/>
          </w:tcPr>
          <w:p w14:paraId="7113B499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104,000</w:t>
            </w:r>
          </w:p>
        </w:tc>
        <w:tc>
          <w:tcPr>
            <w:tcW w:w="1025" w:type="dxa"/>
            <w:vAlign w:val="center"/>
          </w:tcPr>
          <w:p w14:paraId="1C044E31" w14:textId="77777777" w:rsidR="005D04E9" w:rsidRDefault="005D04E9">
            <w:pPr>
              <w:keepNext/>
              <w:keepLines/>
              <w:jc w:val="right"/>
              <w:rPr>
                <w:b/>
                <w:bCs/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bidi="ar-LB"/>
              </w:rPr>
              <w:t>108,500</w:t>
            </w:r>
          </w:p>
        </w:tc>
        <w:tc>
          <w:tcPr>
            <w:tcW w:w="983" w:type="dxa"/>
            <w:vAlign w:val="center"/>
          </w:tcPr>
          <w:p w14:paraId="6C3863F9" w14:textId="77777777" w:rsidR="005D04E9" w:rsidRDefault="005D04E9">
            <w:pPr>
              <w:keepNext/>
              <w:keepLines/>
              <w:jc w:val="right"/>
              <w:rPr>
                <w:b/>
                <w:bCs/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bidi="ar-LB"/>
              </w:rPr>
              <w:t>819,000</w:t>
            </w:r>
          </w:p>
        </w:tc>
      </w:tr>
      <w:tr w:rsidR="00FD0C53" w:rsidRPr="00DD57DF" w14:paraId="778CA106" w14:textId="77777777" w:rsidTr="00DD57DF">
        <w:trPr>
          <w:trHeight w:val="40"/>
        </w:trPr>
        <w:tc>
          <w:tcPr>
            <w:tcW w:w="9488" w:type="dxa"/>
            <w:gridSpan w:val="8"/>
            <w:shd w:val="clear" w:color="auto" w:fill="auto"/>
            <w:noWrap/>
          </w:tcPr>
          <w:p w14:paraId="66CA3CD5" w14:textId="772E8756" w:rsidR="00FD0C53" w:rsidRPr="00DD57DF" w:rsidRDefault="00FD0C53" w:rsidP="00AF541F">
            <w:pPr>
              <w:keepNext/>
              <w:keepLines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الأنشطة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الإقليمية</w:t>
            </w:r>
          </w:p>
        </w:tc>
      </w:tr>
      <w:tr w:rsidR="005D04E9" w:rsidRPr="00DD57DF" w14:paraId="7C9BB240" w14:textId="77777777" w:rsidTr="00FB5395">
        <w:trPr>
          <w:trHeight w:val="40"/>
        </w:trPr>
        <w:tc>
          <w:tcPr>
            <w:tcW w:w="1630" w:type="dxa"/>
            <w:shd w:val="clear" w:color="auto" w:fill="auto"/>
            <w:noWrap/>
            <w:vAlign w:val="center"/>
          </w:tcPr>
          <w:p w14:paraId="690A67BA" w14:textId="653FEA46" w:rsidR="005D04E9" w:rsidRPr="00DD57DF" w:rsidRDefault="005D04E9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برنامج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الأمم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المتحدة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للبيئة</w:t>
            </w:r>
          </w:p>
        </w:tc>
        <w:tc>
          <w:tcPr>
            <w:tcW w:w="1260" w:type="dxa"/>
          </w:tcPr>
          <w:p w14:paraId="4F3A30D9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262,500</w:t>
            </w:r>
          </w:p>
        </w:tc>
        <w:tc>
          <w:tcPr>
            <w:tcW w:w="1170" w:type="dxa"/>
          </w:tcPr>
          <w:p w14:paraId="0670CC5A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140,500</w:t>
            </w:r>
          </w:p>
        </w:tc>
        <w:tc>
          <w:tcPr>
            <w:tcW w:w="1170" w:type="dxa"/>
          </w:tcPr>
          <w:p w14:paraId="305C522B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60C8FB4F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080" w:type="dxa"/>
          </w:tcPr>
          <w:p w14:paraId="195DEEAD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025" w:type="dxa"/>
          </w:tcPr>
          <w:p w14:paraId="439A28A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0C178025" w14:textId="77777777" w:rsidR="005D04E9" w:rsidRDefault="005D04E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423,000</w:t>
            </w:r>
          </w:p>
        </w:tc>
      </w:tr>
      <w:tr w:rsidR="005D04E9" w:rsidRPr="00DD57DF" w14:paraId="5435D66F" w14:textId="77777777" w:rsidTr="00FB5395">
        <w:trPr>
          <w:trHeight w:val="40"/>
        </w:trPr>
        <w:tc>
          <w:tcPr>
            <w:tcW w:w="1630" w:type="dxa"/>
            <w:shd w:val="clear" w:color="auto" w:fill="auto"/>
            <w:noWrap/>
            <w:vAlign w:val="center"/>
          </w:tcPr>
          <w:p w14:paraId="7C1244E5" w14:textId="2EC599BB" w:rsidR="005D04E9" w:rsidRPr="00DD57DF" w:rsidRDefault="005D04E9" w:rsidP="00AF541F">
            <w:pPr>
              <w:keepLines/>
              <w:bidi/>
              <w:jc w:val="left"/>
              <w:rPr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color w:val="000000"/>
                <w:sz w:val="20"/>
                <w:rtl/>
                <w:lang w:eastAsia="zh-CN" w:bidi="ar-LB"/>
              </w:rPr>
              <w:t>حكومة</w:t>
            </w:r>
            <w:r w:rsidR="00FE698D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color w:val="000000"/>
                <w:sz w:val="20"/>
                <w:rtl/>
                <w:lang w:eastAsia="zh-CN" w:bidi="ar-LB"/>
              </w:rPr>
              <w:t>أستراليا</w:t>
            </w:r>
          </w:p>
        </w:tc>
        <w:tc>
          <w:tcPr>
            <w:tcW w:w="1260" w:type="dxa"/>
          </w:tcPr>
          <w:p w14:paraId="63EA0AF0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24B27BDF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170" w:type="dxa"/>
          </w:tcPr>
          <w:p w14:paraId="6E46D5F4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130,000</w:t>
            </w:r>
          </w:p>
        </w:tc>
        <w:tc>
          <w:tcPr>
            <w:tcW w:w="1170" w:type="dxa"/>
          </w:tcPr>
          <w:p w14:paraId="2E8AD778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258,000</w:t>
            </w:r>
          </w:p>
        </w:tc>
        <w:tc>
          <w:tcPr>
            <w:tcW w:w="1080" w:type="dxa"/>
          </w:tcPr>
          <w:p w14:paraId="1F78EABE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025" w:type="dxa"/>
          </w:tcPr>
          <w:p w14:paraId="7CD22DD2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2634D756" w14:textId="77777777" w:rsidR="005D04E9" w:rsidRDefault="005D04E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>
              <w:rPr>
                <w:color w:val="000000"/>
                <w:sz w:val="18"/>
                <w:szCs w:val="18"/>
                <w:lang w:bidi="ar-LB"/>
              </w:rPr>
              <w:t>388,000</w:t>
            </w:r>
          </w:p>
        </w:tc>
      </w:tr>
      <w:tr w:rsidR="005D04E9" w:rsidRPr="00DD57DF" w14:paraId="3578BC79" w14:textId="77777777" w:rsidTr="00FB5395">
        <w:trPr>
          <w:trHeight w:val="40"/>
        </w:trPr>
        <w:tc>
          <w:tcPr>
            <w:tcW w:w="1630" w:type="dxa"/>
            <w:shd w:val="clear" w:color="auto" w:fill="auto"/>
            <w:noWrap/>
            <w:vAlign w:val="center"/>
          </w:tcPr>
          <w:p w14:paraId="30703226" w14:textId="4A40983C" w:rsidR="005D04E9" w:rsidRPr="00DD57DF" w:rsidRDefault="005D04E9" w:rsidP="00AF541F">
            <w:pPr>
              <w:keepLines/>
              <w:bidi/>
              <w:jc w:val="left"/>
              <w:rPr>
                <w:i/>
                <w:iCs/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المجموع</w:t>
            </w:r>
            <w:r w:rsidR="00FE698D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1260" w:type="dxa"/>
          </w:tcPr>
          <w:p w14:paraId="5B409CC4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262,500</w:t>
            </w:r>
          </w:p>
        </w:tc>
        <w:tc>
          <w:tcPr>
            <w:tcW w:w="1170" w:type="dxa"/>
          </w:tcPr>
          <w:p w14:paraId="58CAF78C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140,500</w:t>
            </w:r>
          </w:p>
        </w:tc>
        <w:tc>
          <w:tcPr>
            <w:tcW w:w="1170" w:type="dxa"/>
          </w:tcPr>
          <w:p w14:paraId="7D87A8B9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130,000</w:t>
            </w:r>
          </w:p>
        </w:tc>
        <w:tc>
          <w:tcPr>
            <w:tcW w:w="1170" w:type="dxa"/>
          </w:tcPr>
          <w:p w14:paraId="5860AC81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258,000</w:t>
            </w:r>
          </w:p>
        </w:tc>
        <w:tc>
          <w:tcPr>
            <w:tcW w:w="1080" w:type="dxa"/>
          </w:tcPr>
          <w:p w14:paraId="0FC6AEE7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20,000</w:t>
            </w:r>
          </w:p>
        </w:tc>
        <w:tc>
          <w:tcPr>
            <w:tcW w:w="1025" w:type="dxa"/>
          </w:tcPr>
          <w:p w14:paraId="543085D2" w14:textId="77777777" w:rsidR="005D04E9" w:rsidRDefault="005D04E9">
            <w:pPr>
              <w:keepNext/>
              <w:keepLines/>
              <w:jc w:val="right"/>
              <w:rPr>
                <w:i/>
                <w:iCs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sz w:val="18"/>
                <w:szCs w:val="18"/>
                <w:lang w:bidi="ar-LB"/>
              </w:rPr>
              <w:t>0</w:t>
            </w:r>
          </w:p>
        </w:tc>
        <w:tc>
          <w:tcPr>
            <w:tcW w:w="983" w:type="dxa"/>
          </w:tcPr>
          <w:p w14:paraId="648AA214" w14:textId="77777777" w:rsidR="005D04E9" w:rsidRDefault="005D04E9">
            <w:pPr>
              <w:keepNext/>
              <w:keepLines/>
              <w:jc w:val="right"/>
              <w:rPr>
                <w:i/>
                <w:iCs/>
                <w:color w:val="000000"/>
                <w:sz w:val="18"/>
                <w:szCs w:val="18"/>
                <w:lang w:val="en-CA" w:bidi="ar-LB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-LB"/>
              </w:rPr>
              <w:t>811,000</w:t>
            </w:r>
          </w:p>
        </w:tc>
      </w:tr>
      <w:tr w:rsidR="005D04E9" w:rsidRPr="00DD57DF" w14:paraId="3EB16B80" w14:textId="77777777" w:rsidTr="00FB5395">
        <w:trPr>
          <w:trHeight w:val="40"/>
        </w:trPr>
        <w:tc>
          <w:tcPr>
            <w:tcW w:w="1630" w:type="dxa"/>
            <w:shd w:val="clear" w:color="auto" w:fill="auto"/>
            <w:noWrap/>
            <w:vAlign w:val="center"/>
          </w:tcPr>
          <w:p w14:paraId="73E33450" w14:textId="13B73FDB" w:rsidR="005D04E9" w:rsidRPr="00DD57DF" w:rsidRDefault="005D04E9" w:rsidP="00AF541F">
            <w:pPr>
              <w:keepLines/>
              <w:bidi/>
              <w:jc w:val="left"/>
              <w:rPr>
                <w:b/>
                <w:bCs/>
                <w:color w:val="000000"/>
                <w:sz w:val="20"/>
                <w:rtl/>
                <w:lang w:eastAsia="zh-CN" w:bidi="ar-LB"/>
              </w:rPr>
            </w:pP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مجموع</w:t>
            </w:r>
            <w:r w:rsidR="00FE698D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DD57DF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المكونات</w:t>
            </w:r>
          </w:p>
        </w:tc>
        <w:tc>
          <w:tcPr>
            <w:tcW w:w="1260" w:type="dxa"/>
          </w:tcPr>
          <w:p w14:paraId="6E5AD067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310,500</w:t>
            </w:r>
          </w:p>
        </w:tc>
        <w:tc>
          <w:tcPr>
            <w:tcW w:w="1170" w:type="dxa"/>
          </w:tcPr>
          <w:p w14:paraId="2CF9FCA0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300,500</w:t>
            </w:r>
          </w:p>
        </w:tc>
        <w:tc>
          <w:tcPr>
            <w:tcW w:w="1170" w:type="dxa"/>
          </w:tcPr>
          <w:p w14:paraId="0D5D4DAF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202,000</w:t>
            </w:r>
          </w:p>
        </w:tc>
        <w:tc>
          <w:tcPr>
            <w:tcW w:w="1170" w:type="dxa"/>
          </w:tcPr>
          <w:p w14:paraId="4F79F7F5" w14:textId="77777777" w:rsidR="005D04E9" w:rsidRDefault="005D04E9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584,500</w:t>
            </w:r>
          </w:p>
        </w:tc>
        <w:tc>
          <w:tcPr>
            <w:tcW w:w="1080" w:type="dxa"/>
          </w:tcPr>
          <w:p w14:paraId="152A537D" w14:textId="77777777" w:rsidR="005D04E9" w:rsidRDefault="005D04E9">
            <w:pPr>
              <w:keepNext/>
              <w:keepLines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lang w:bidi="ar-LB"/>
              </w:rPr>
              <w:t>124,000</w:t>
            </w:r>
          </w:p>
        </w:tc>
        <w:tc>
          <w:tcPr>
            <w:tcW w:w="1025" w:type="dxa"/>
          </w:tcPr>
          <w:p w14:paraId="13D1A1F4" w14:textId="77777777" w:rsidR="005D04E9" w:rsidRDefault="005D04E9">
            <w:pPr>
              <w:keepNext/>
              <w:keepLines/>
              <w:jc w:val="right"/>
              <w:rPr>
                <w:b/>
                <w:bCs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108,500</w:t>
            </w:r>
          </w:p>
        </w:tc>
        <w:tc>
          <w:tcPr>
            <w:tcW w:w="983" w:type="dxa"/>
          </w:tcPr>
          <w:p w14:paraId="6C3EC250" w14:textId="77777777" w:rsidR="005D04E9" w:rsidRDefault="005D04E9">
            <w:pPr>
              <w:keepNext/>
              <w:keepLines/>
              <w:jc w:val="right"/>
              <w:rPr>
                <w:b/>
                <w:bCs/>
                <w:color w:val="000000"/>
                <w:sz w:val="18"/>
                <w:szCs w:val="18"/>
                <w:lang w:val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1,630,000</w:t>
            </w:r>
          </w:p>
        </w:tc>
      </w:tr>
    </w:tbl>
    <w:p w14:paraId="3775F1D4" w14:textId="77777777" w:rsidR="00FD0C53" w:rsidRPr="00DB14F5" w:rsidRDefault="00FD0C53" w:rsidP="00FD0C53">
      <w:pPr>
        <w:rPr>
          <w:sz w:val="26"/>
          <w:szCs w:val="26"/>
          <w:rtl/>
          <w:lang w:bidi="ar-LB"/>
        </w:rPr>
      </w:pPr>
    </w:p>
    <w:p w14:paraId="42CB342C" w14:textId="075094F5" w:rsidR="00FD0C53" w:rsidRPr="00DB14F5" w:rsidRDefault="00FC63C8" w:rsidP="00D671D5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</w:t>
      </w:r>
      <w:r w:rsidR="00FD0C53"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D671D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شريحتين.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التعديلات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أجريت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استناداً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المتفق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سليمان،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الصعيد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المتعلق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للثلاجات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والتخزين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75,000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81,000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)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العدد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الإجمالي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لدورات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25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375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فنياً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وتغيير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المطلوب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53</w:t>
      </w:r>
      <w:r>
        <w:rPr>
          <w:sz w:val="26"/>
          <w:szCs w:val="26"/>
          <w:rtl/>
          <w:lang w:bidi="ar-LB"/>
        </w:rPr>
        <w:t>,</w:t>
      </w:r>
      <w:r w:rsidR="00FD0C53" w:rsidRPr="00DB14F5">
        <w:rPr>
          <w:sz w:val="26"/>
          <w:szCs w:val="26"/>
          <w:rtl/>
          <w:lang w:bidi="ar-LB"/>
        </w:rPr>
        <w:t>750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(من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55</w:t>
      </w:r>
      <w:r>
        <w:rPr>
          <w:sz w:val="26"/>
          <w:szCs w:val="26"/>
          <w:rtl/>
          <w:lang w:bidi="ar-LB"/>
        </w:rPr>
        <w:t>,</w:t>
      </w:r>
      <w:r w:rsidR="00FD0C53" w:rsidRPr="00DB14F5">
        <w:rPr>
          <w:sz w:val="26"/>
          <w:szCs w:val="26"/>
          <w:rtl/>
          <w:lang w:bidi="ar-LB"/>
        </w:rPr>
        <w:t>500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).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إجمالي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طلب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المعدل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978,000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أميركياً</w:t>
      </w:r>
      <w:r w:rsidR="00FD0C53"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ويرد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الالتزامات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بالتخفيض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 w:rsidR="003E59E1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وإزالة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الهيدروكلوروفلوروكربون</w:t>
      </w:r>
      <w:r w:rsidR="003E59E1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و</w:t>
      </w:r>
      <w:r w:rsidR="003E59E1" w:rsidRPr="00DB14F5">
        <w:rPr>
          <w:sz w:val="26"/>
          <w:szCs w:val="26"/>
          <w:rtl/>
          <w:lang w:bidi="ar-LB"/>
        </w:rPr>
        <w:t>المتعلقة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شرائح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وخطة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إزالة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 w:rsidRPr="00DB14F5">
        <w:rPr>
          <w:sz w:val="26"/>
          <w:szCs w:val="26"/>
          <w:rtl/>
          <w:lang w:bidi="ar-LB"/>
        </w:rPr>
        <w:t>الهيدروكلوروفلوروكربون</w:t>
      </w:r>
      <w:r w:rsidR="003E59E1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الرابع</w:t>
      </w:r>
      <w:r w:rsidR="00FE698D">
        <w:rPr>
          <w:sz w:val="26"/>
          <w:szCs w:val="26"/>
          <w:rtl/>
          <w:lang w:bidi="ar-LB"/>
        </w:rPr>
        <w:t xml:space="preserve"> </w:t>
      </w:r>
      <w:r w:rsidR="003E59E1"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الوثيقة.</w:t>
      </w:r>
    </w:p>
    <w:p w14:paraId="089D53E1" w14:textId="70FB0D12" w:rsidR="00FD0C53" w:rsidRPr="00A970B6" w:rsidRDefault="00FD0C53" w:rsidP="00FD0C53">
      <w:pPr>
        <w:keepNext/>
        <w:widowControl w:val="0"/>
        <w:bidi/>
        <w:spacing w:after="240"/>
        <w:outlineLvl w:val="0"/>
        <w:rPr>
          <w:b/>
          <w:sz w:val="26"/>
          <w:szCs w:val="26"/>
          <w:rtl/>
          <w:lang w:bidi="ar-LB"/>
        </w:rPr>
      </w:pPr>
      <w:bookmarkStart w:id="18" w:name="_Hlk126916207"/>
      <w:bookmarkStart w:id="19" w:name="_Hlk126916178"/>
      <w:r w:rsidRPr="00D671D5">
        <w:rPr>
          <w:b/>
          <w:sz w:val="26"/>
          <w:szCs w:val="26"/>
          <w:u w:val="single"/>
          <w:rtl/>
          <w:lang w:bidi="ar-LB"/>
        </w:rPr>
        <w:lastRenderedPageBreak/>
        <w:t>التمويل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D671D5">
        <w:rPr>
          <w:b/>
          <w:sz w:val="26"/>
          <w:szCs w:val="26"/>
          <w:u w:val="single"/>
          <w:rtl/>
          <w:lang w:bidi="ar-LB"/>
        </w:rPr>
        <w:t>المشترك</w:t>
      </w:r>
      <w:r w:rsidR="00FE698D">
        <w:rPr>
          <w:b/>
          <w:sz w:val="26"/>
          <w:szCs w:val="26"/>
          <w:rtl/>
          <w:lang w:bidi="ar-LB"/>
        </w:rPr>
        <w:t xml:space="preserve"> </w:t>
      </w:r>
    </w:p>
    <w:bookmarkEnd w:id="18"/>
    <w:p w14:paraId="16A794B1" w14:textId="6EA5D1CF" w:rsidR="00FD0C53" w:rsidRPr="00DB14F5" w:rsidRDefault="00D671D5" w:rsidP="001C0861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</w:t>
      </w:r>
      <w:r w:rsidR="00FD0C53" w:rsidRPr="00DB14F5">
        <w:rPr>
          <w:sz w:val="26"/>
          <w:szCs w:val="26"/>
          <w:rtl/>
          <w:lang w:bidi="ar-LB"/>
        </w:rPr>
        <w:t>يكون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التمويل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المشترك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الإقليمي</w:t>
      </w:r>
      <w:r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شكل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مساهمة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عينية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الموارد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البشرية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تشكل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موظفي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الإدارة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الذين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يشرفون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وينفذونها.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وس</w:t>
      </w:r>
      <w:r w:rsidR="00FD0C53" w:rsidRPr="00DB14F5">
        <w:rPr>
          <w:sz w:val="26"/>
          <w:szCs w:val="26"/>
          <w:rtl/>
          <w:lang w:bidi="ar-LB"/>
        </w:rPr>
        <w:t>تشمل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المساهمة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أيضاً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توفير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أماكن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المكاتب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والاتصالات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والإجراءات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الإدارية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اللازمة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1C0861">
        <w:rPr>
          <w:sz w:val="26"/>
          <w:szCs w:val="26"/>
          <w:rtl/>
          <w:lang w:bidi="ar-LB"/>
        </w:rPr>
        <w:t>كيغالي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35FFF563" w14:textId="627B78F5" w:rsidR="00FD0C53" w:rsidRPr="00A970B6" w:rsidRDefault="00FD0C53" w:rsidP="00FD0C53">
      <w:pPr>
        <w:keepNext/>
        <w:widowControl w:val="0"/>
        <w:bidi/>
        <w:spacing w:before="240" w:after="240"/>
        <w:outlineLvl w:val="0"/>
        <w:rPr>
          <w:b/>
          <w:sz w:val="26"/>
          <w:szCs w:val="26"/>
          <w:u w:val="single"/>
          <w:rtl/>
          <w:lang w:bidi="ar-LB"/>
        </w:rPr>
      </w:pPr>
      <w:bookmarkStart w:id="20" w:name="_Hlk126916238"/>
      <w:r w:rsidRPr="00A970B6">
        <w:rPr>
          <w:b/>
          <w:sz w:val="26"/>
          <w:szCs w:val="26"/>
          <w:u w:val="single"/>
          <w:rtl/>
          <w:lang w:bidi="ar-LB"/>
        </w:rPr>
        <w:t>خطة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A970B6">
        <w:rPr>
          <w:b/>
          <w:sz w:val="26"/>
          <w:szCs w:val="26"/>
          <w:u w:val="single"/>
          <w:rtl/>
          <w:lang w:bidi="ar-LB"/>
        </w:rPr>
        <w:t>عمل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A970B6">
        <w:rPr>
          <w:b/>
          <w:sz w:val="26"/>
          <w:szCs w:val="26"/>
          <w:u w:val="single"/>
          <w:rtl/>
          <w:lang w:bidi="ar-LB"/>
        </w:rPr>
        <w:t>الصندوق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A970B6">
        <w:rPr>
          <w:b/>
          <w:sz w:val="26"/>
          <w:szCs w:val="26"/>
          <w:u w:val="single"/>
          <w:rtl/>
          <w:lang w:bidi="ar-LB"/>
        </w:rPr>
        <w:t>المتعدد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A970B6">
        <w:rPr>
          <w:b/>
          <w:sz w:val="26"/>
          <w:szCs w:val="26"/>
          <w:u w:val="single"/>
          <w:rtl/>
          <w:lang w:bidi="ar-LB"/>
        </w:rPr>
        <w:t>الأطراف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="00F51C04">
        <w:rPr>
          <w:b/>
          <w:sz w:val="26"/>
          <w:szCs w:val="26"/>
          <w:u w:val="single"/>
          <w:rtl/>
          <w:lang w:bidi="ar-LB"/>
        </w:rPr>
        <w:t>للفترة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="00F51C04">
        <w:rPr>
          <w:b/>
          <w:sz w:val="26"/>
          <w:szCs w:val="26"/>
          <w:u w:val="single"/>
          <w:rtl/>
          <w:lang w:bidi="ar-LB"/>
        </w:rPr>
        <w:t>2024-2026</w:t>
      </w:r>
    </w:p>
    <w:bookmarkEnd w:id="20"/>
    <w:p w14:paraId="37759B73" w14:textId="550A72EF" w:rsidR="00FD0C53" w:rsidRPr="00DB14F5" w:rsidRDefault="00F51C04" w:rsidP="00906EB9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ي</w:t>
      </w:r>
      <w:r w:rsidR="00FD0C53" w:rsidRPr="00DB14F5">
        <w:rPr>
          <w:sz w:val="26"/>
          <w:szCs w:val="26"/>
          <w:rtl/>
          <w:lang w:bidi="ar-LB"/>
        </w:rPr>
        <w:t>طلب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</w:t>
      </w:r>
      <w:r>
        <w:rPr>
          <w:sz w:val="26"/>
          <w:szCs w:val="26"/>
          <w:rtl/>
          <w:lang w:bidi="ar-LB"/>
        </w:rPr>
        <w:t>,</w:t>
      </w:r>
      <w:r w:rsidR="00FD0C53" w:rsidRPr="00DB14F5">
        <w:rPr>
          <w:sz w:val="26"/>
          <w:szCs w:val="26"/>
          <w:rtl/>
          <w:lang w:bidi="ar-LB"/>
        </w:rPr>
        <w:t>630</w:t>
      </w:r>
      <w:r>
        <w:rPr>
          <w:sz w:val="26"/>
          <w:szCs w:val="26"/>
          <w:rtl/>
          <w:lang w:bidi="ar-LB"/>
        </w:rPr>
        <w:t>,</w:t>
      </w:r>
      <w:r w:rsidR="00FD0C53" w:rsidRPr="00DB14F5">
        <w:rPr>
          <w:sz w:val="26"/>
          <w:szCs w:val="26"/>
          <w:rtl/>
          <w:lang w:bidi="ar-LB"/>
        </w:rPr>
        <w:t>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زائد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906EB9">
        <w:rPr>
          <w:sz w:val="26"/>
          <w:szCs w:val="26"/>
          <w:rtl/>
          <w:lang w:bidi="ar-LB"/>
        </w:rPr>
        <w:t>تزيد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القيمة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الإجمالية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372658">
        <w:rPr>
          <w:lang w:bidi="ar-LB"/>
        </w:rPr>
        <w:t>1,105,140</w:t>
      </w:r>
      <w:r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المط</w:t>
      </w:r>
      <w:r>
        <w:rPr>
          <w:sz w:val="26"/>
          <w:szCs w:val="26"/>
          <w:rtl/>
          <w:lang w:bidi="ar-LB"/>
        </w:rPr>
        <w:t>لوبة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2024-2026</w:t>
      </w:r>
      <w:r w:rsidR="00FE698D">
        <w:rPr>
          <w:sz w:val="26"/>
          <w:szCs w:val="26"/>
          <w:rtl/>
          <w:lang w:bidi="ar-LB"/>
        </w:rPr>
        <w:t xml:space="preserve"> </w:t>
      </w:r>
      <w:r w:rsidR="00906EB9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العمل</w:t>
      </w:r>
      <w:r w:rsidR="00FE698D">
        <w:rPr>
          <w:sz w:val="26"/>
          <w:szCs w:val="26"/>
          <w:rtl/>
          <w:lang w:bidi="ar-LB"/>
        </w:rPr>
        <w:t xml:space="preserve"> </w:t>
      </w:r>
      <w:r w:rsidR="00DE45F6">
        <w:rPr>
          <w:sz w:val="26"/>
          <w:szCs w:val="26"/>
          <w:rtl/>
          <w:lang w:bidi="ar-LB"/>
        </w:rPr>
        <w:t>بقيمة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184.190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 w:rsidR="00DE45F6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أمريكي</w:t>
      </w:r>
      <w:r w:rsidR="00DE45F6"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35D9655E" w14:textId="347ADEF2" w:rsidR="00FD0C53" w:rsidRPr="00DB14F5" w:rsidRDefault="00FD0C53" w:rsidP="006A7D56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bookmarkStart w:id="21" w:name="_Hlk126916186"/>
      <w:bookmarkEnd w:id="19"/>
      <w:r w:rsidRPr="00DB14F5">
        <w:rPr>
          <w:sz w:val="26"/>
          <w:szCs w:val="26"/>
          <w:u w:val="single"/>
          <w:rtl/>
          <w:lang w:bidi="ar-LB"/>
        </w:rPr>
        <w:t>استدامة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6A7D56" w:rsidRPr="006A7D56">
        <w:rPr>
          <w:sz w:val="26"/>
          <w:szCs w:val="26"/>
          <w:u w:val="single"/>
          <w:rtl/>
          <w:lang w:bidi="ar-LB"/>
        </w:rPr>
        <w:t>التخفيض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6A7D56">
        <w:rPr>
          <w:sz w:val="26"/>
          <w:szCs w:val="26"/>
          <w:u w:val="single"/>
          <w:rtl/>
          <w:lang w:bidi="ar-LB"/>
        </w:rPr>
        <w:t>التدريجي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6A7D56" w:rsidRPr="006A7D56">
        <w:rPr>
          <w:sz w:val="26"/>
          <w:szCs w:val="26"/>
          <w:u w:val="single"/>
          <w:rtl/>
          <w:lang w:bidi="ar-LB"/>
        </w:rPr>
        <w:t>للمواد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6A7D56">
        <w:rPr>
          <w:sz w:val="26"/>
          <w:szCs w:val="26"/>
          <w:u w:val="single"/>
          <w:rtl/>
          <w:lang w:bidi="ar-LB"/>
        </w:rPr>
        <w:t>الهيدروفلوروكربون</w:t>
      </w:r>
      <w:r w:rsidR="006A7D56" w:rsidRPr="006A7D56">
        <w:rPr>
          <w:sz w:val="26"/>
          <w:szCs w:val="26"/>
          <w:u w:val="single"/>
          <w:rtl/>
          <w:lang w:bidi="ar-LB"/>
        </w:rPr>
        <w:t>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وتقييم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المخاطر</w:t>
      </w:r>
    </w:p>
    <w:p w14:paraId="701291C6" w14:textId="5B1E8240" w:rsidR="00FD0C53" w:rsidRPr="00DB14F5" w:rsidRDefault="00FD0C53" w:rsidP="00CD0951">
      <w:pPr>
        <w:pStyle w:val="Heading1"/>
        <w:bidi/>
        <w:spacing w:before="240"/>
        <w:rPr>
          <w:sz w:val="26"/>
          <w:szCs w:val="26"/>
          <w:rtl/>
          <w:lang w:bidi="ar-LB"/>
        </w:rPr>
      </w:pPr>
      <w:bookmarkStart w:id="22" w:name="_Hlk126916245"/>
      <w:bookmarkEnd w:id="21"/>
      <w:r w:rsidRPr="00DB14F5">
        <w:rPr>
          <w:sz w:val="26"/>
          <w:szCs w:val="26"/>
          <w:rtl/>
          <w:lang w:bidi="ar-LB"/>
        </w:rPr>
        <w:t>ستساعد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إطار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6A7D56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المنطقة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استدامة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ترخيص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حصص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</w:t>
      </w:r>
      <w:r w:rsidR="006A7D56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لمساعدة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ضبط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ورصد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>
        <w:rPr>
          <w:sz w:val="26"/>
          <w:szCs w:val="26"/>
          <w:rtl/>
          <w:lang w:bidi="ar-LB"/>
        </w:rPr>
        <w:t>ا</w:t>
      </w:r>
      <w:r w:rsidR="006A7D56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6A7D56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بطريقة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مستدامة.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</w:t>
      </w:r>
      <w:r w:rsidR="00E82FF7">
        <w:rPr>
          <w:sz w:val="26"/>
          <w:szCs w:val="26"/>
          <w:rtl/>
          <w:lang w:bidi="ar-LB"/>
        </w:rPr>
        <w:t>يب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قطاع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عنصراً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مهماً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الانبعاثات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وضمان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ممارسات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الخدمة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المتنقل</w:t>
      </w:r>
      <w:r w:rsidR="00FE698D">
        <w:rPr>
          <w:sz w:val="26"/>
          <w:szCs w:val="26"/>
          <w:rtl/>
          <w:lang w:bidi="ar-LB"/>
        </w:rPr>
        <w:t xml:space="preserve"> </w:t>
      </w:r>
      <w:r w:rsidR="00E82FF7">
        <w:rPr>
          <w:sz w:val="26"/>
          <w:szCs w:val="26"/>
          <w:rtl/>
          <w:lang w:bidi="ar-LB"/>
        </w:rPr>
        <w:t>و</w:t>
      </w:r>
      <w:r w:rsidR="00122BA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وتكييف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الهواء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وكذلك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المناولة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الآمن</w:t>
      </w:r>
      <w:r w:rsidR="00122BA5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ا</w:t>
      </w:r>
      <w:r w:rsidR="00122BA5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 w:rsidRPr="006A7D56">
        <w:rPr>
          <w:sz w:val="26"/>
          <w:szCs w:val="26"/>
          <w:rtl/>
          <w:lang w:bidi="ar-LB"/>
        </w:rPr>
        <w:t>الهيدروفلوروكربونية</w:t>
      </w:r>
      <w:r w:rsidRPr="00DB14F5">
        <w:rPr>
          <w:sz w:val="26"/>
          <w:szCs w:val="26"/>
          <w:rtl/>
          <w:lang w:bidi="ar-LB"/>
        </w:rPr>
        <w:t>.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تخطط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تسع</w:t>
      </w:r>
      <w:r w:rsidR="00122BA5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تمتلك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أيضا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بالتشاور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="00122BA5">
        <w:rPr>
          <w:sz w:val="26"/>
          <w:szCs w:val="26"/>
          <w:rtl/>
          <w:lang w:bidi="ar-LB"/>
        </w:rPr>
        <w:t>اليونيب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أنظمة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شأنها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تساعد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الاستمرار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الاستخدام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المستدام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الجديدة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التطبيقات.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</w:t>
      </w:r>
      <w:r w:rsidR="003A4B8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أجل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لحد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الاعتماد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</w:t>
      </w:r>
      <w:r w:rsidR="003A4B85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 w:rsidRPr="006A7D56">
        <w:rPr>
          <w:sz w:val="26"/>
          <w:szCs w:val="26"/>
          <w:rtl/>
          <w:lang w:bidi="ar-LB"/>
        </w:rPr>
        <w:t>الهيدروفلوروكربونية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ستنفذ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حظراً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استيراد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الثلاجات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المنزلية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</w:t>
      </w:r>
      <w:r w:rsidR="003A4B85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ومكيفات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الهواء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>
        <w:rPr>
          <w:sz w:val="26"/>
          <w:szCs w:val="26"/>
          <w:rtl/>
          <w:lang w:bidi="ar-LB"/>
        </w:rPr>
        <w:t>المادة</w:t>
      </w:r>
      <w:r w:rsidR="00FE698D">
        <w:rPr>
          <w:sz w:val="26"/>
          <w:szCs w:val="26"/>
          <w:rtl/>
          <w:lang w:bidi="ar-LB"/>
        </w:rPr>
        <w:t xml:space="preserve"> </w:t>
      </w:r>
      <w:r w:rsidR="003A4B85" w:rsidRPr="00F1598F">
        <w:rPr>
          <w:lang w:bidi="ar-LB"/>
        </w:rPr>
        <w:t>R-410A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يناير/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كانون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ستنظر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أيضا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قيود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التجارية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القائمة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</w:t>
      </w:r>
      <w:r w:rsidR="0021373A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بالتشاور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الوطنيين.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التخطيط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لتسريع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وتيرة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استعمال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المنخفضة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العالمي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تطبيقات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التبريد.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ويشمل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أيضًا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مشاورات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دورية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وأنشطة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الصعيدين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أثناء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شأنه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يخفف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بشكل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المخاطر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المحتملة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بسبب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نقص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وحدات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الأوزون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الوطنية.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خلال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الجمع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التدابير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المذكورة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أعلاه،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ستتمكن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مستدام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ل</w:t>
      </w:r>
      <w:r w:rsidR="0021373A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21373A">
        <w:rPr>
          <w:sz w:val="26"/>
          <w:szCs w:val="26"/>
          <w:rtl/>
          <w:lang w:bidi="ar-LB"/>
        </w:rPr>
        <w:t>يتوافق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أهدافها</w:t>
      </w:r>
      <w:r w:rsidR="00FE698D">
        <w:rPr>
          <w:sz w:val="26"/>
          <w:szCs w:val="26"/>
          <w:rtl/>
          <w:lang w:bidi="ar-LB"/>
        </w:rPr>
        <w:t xml:space="preserve"> </w:t>
      </w:r>
      <w:r w:rsidR="00CD0951">
        <w:rPr>
          <w:sz w:val="26"/>
          <w:szCs w:val="26"/>
          <w:rtl/>
          <w:lang w:bidi="ar-LB"/>
        </w:rPr>
        <w:t>المتعهد</w:t>
      </w:r>
      <w:r w:rsidR="00FE698D">
        <w:rPr>
          <w:sz w:val="26"/>
          <w:szCs w:val="26"/>
          <w:rtl/>
          <w:lang w:bidi="ar-LB"/>
        </w:rPr>
        <w:t xml:space="preserve"> </w:t>
      </w:r>
      <w:r w:rsidR="00CD0951">
        <w:rPr>
          <w:sz w:val="26"/>
          <w:szCs w:val="26"/>
          <w:rtl/>
          <w:lang w:bidi="ar-LB"/>
        </w:rPr>
        <w:t>بها</w:t>
      </w:r>
      <w:r w:rsidRPr="00DB14F5">
        <w:rPr>
          <w:sz w:val="26"/>
          <w:szCs w:val="26"/>
          <w:rtl/>
          <w:lang w:bidi="ar-LB"/>
        </w:rPr>
        <w:t>.</w:t>
      </w:r>
    </w:p>
    <w:p w14:paraId="136F55D7" w14:textId="6211379A" w:rsidR="00FD0C53" w:rsidRPr="00DB14F5" w:rsidRDefault="00FD0C53" w:rsidP="00FD0C53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u w:val="single"/>
          <w:rtl/>
          <w:lang w:bidi="ar-LB"/>
        </w:rPr>
        <w:t>التأثير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على</w:t>
      </w:r>
      <w:r w:rsidR="00FE698D">
        <w:rPr>
          <w:sz w:val="26"/>
          <w:szCs w:val="26"/>
          <w:u w:val="single"/>
          <w:rtl/>
          <w:lang w:bidi="ar-LB"/>
        </w:rPr>
        <w:t xml:space="preserve"> </w:t>
      </w:r>
      <w:r w:rsidRPr="00DB14F5">
        <w:rPr>
          <w:sz w:val="26"/>
          <w:szCs w:val="26"/>
          <w:u w:val="single"/>
          <w:rtl/>
          <w:lang w:bidi="ar-LB"/>
        </w:rPr>
        <w:t>المناخ</w:t>
      </w:r>
    </w:p>
    <w:p w14:paraId="313CC4CA" w14:textId="3C3BCD24" w:rsidR="00FD0C53" w:rsidRPr="00DB14F5" w:rsidRDefault="000B7591" w:rsidP="0028449F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تشير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المقترحة،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التدريب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وبناء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القدرات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لمختلف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أصحاب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المصلحة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الوطنيين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للحث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استعمال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البدائل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القدرة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المنخفضة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إحداث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الاحترار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العالمي،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وتدريب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الفنيين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وبرامج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التوعية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ونشر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المعلومات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وتعزيز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الرقابة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</w:t>
      </w:r>
      <w:r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ورصدها،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انبعاثات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مواد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الغلاف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الجوي،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يؤدي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فوائد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مناخية.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ويشير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حساب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تأثير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أنشطة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المناخ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ستخفض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انبعاثاتها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31</w:t>
      </w:r>
      <w:r w:rsidR="0028449F">
        <w:rPr>
          <w:sz w:val="26"/>
          <w:szCs w:val="26"/>
          <w:rtl/>
          <w:lang w:bidi="ar-LB"/>
        </w:rPr>
        <w:t>,032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طن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مكافئ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28449F">
        <w:rPr>
          <w:sz w:val="26"/>
          <w:szCs w:val="26"/>
          <w:rtl/>
          <w:lang w:bidi="ar-LB"/>
        </w:rPr>
        <w:t>ثاني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28449F">
        <w:rPr>
          <w:sz w:val="26"/>
          <w:szCs w:val="26"/>
          <w:rtl/>
          <w:lang w:bidi="ar-LB"/>
        </w:rPr>
        <w:t>أكسيد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28449F">
        <w:rPr>
          <w:sz w:val="26"/>
          <w:szCs w:val="26"/>
          <w:rtl/>
          <w:lang w:bidi="ar-LB"/>
        </w:rPr>
        <w:t>الكربون</w:t>
      </w:r>
      <w:r w:rsidR="00FE698D">
        <w:rPr>
          <w:sz w:val="26"/>
          <w:szCs w:val="26"/>
          <w:vertAlign w:val="subscript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ا</w:t>
      </w:r>
      <w:r w:rsidR="0028449F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 w:rsidRPr="006A7D56">
        <w:rPr>
          <w:sz w:val="26"/>
          <w:szCs w:val="26"/>
          <w:rtl/>
          <w:lang w:bidi="ar-LB"/>
        </w:rPr>
        <w:t>الهيدروفلوروكربونية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محسوبة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الفرق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وهدف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افتراض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جميع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ا</w:t>
      </w:r>
      <w:r w:rsidR="0028449F" w:rsidRPr="006A7D56">
        <w:rPr>
          <w:sz w:val="26"/>
          <w:szCs w:val="26"/>
          <w:rtl/>
          <w:lang w:bidi="ar-LB"/>
        </w:rPr>
        <w:t>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 w:rsidRPr="006A7D56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المستهلكة</w:t>
      </w:r>
      <w:r w:rsidR="00FE698D">
        <w:rPr>
          <w:sz w:val="26"/>
          <w:szCs w:val="26"/>
          <w:rtl/>
          <w:lang w:bidi="ar-LB"/>
        </w:rPr>
        <w:t xml:space="preserve"> </w:t>
      </w:r>
      <w:r w:rsidR="0028449F">
        <w:rPr>
          <w:sz w:val="26"/>
          <w:szCs w:val="26"/>
          <w:rtl/>
          <w:lang w:bidi="ar-LB"/>
        </w:rPr>
        <w:t>س</w:t>
      </w:r>
      <w:r w:rsidR="00FF0CF5">
        <w:rPr>
          <w:sz w:val="26"/>
          <w:szCs w:val="26"/>
          <w:rtl/>
          <w:lang w:bidi="ar-LB"/>
        </w:rPr>
        <w:t>ت</w:t>
      </w:r>
      <w:r w:rsidR="00FD0C53" w:rsidRPr="00DB14F5">
        <w:rPr>
          <w:sz w:val="26"/>
          <w:szCs w:val="26"/>
          <w:rtl/>
          <w:lang w:bidi="ar-LB"/>
        </w:rPr>
        <w:t>بعث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النهاية.</w:t>
      </w:r>
    </w:p>
    <w:p w14:paraId="03564F41" w14:textId="0A7F81FA" w:rsidR="00FD0C53" w:rsidRPr="004442BA" w:rsidRDefault="004442BA" w:rsidP="00FD0C53">
      <w:pPr>
        <w:keepNext/>
        <w:widowControl w:val="0"/>
        <w:bidi/>
        <w:spacing w:after="240"/>
        <w:outlineLvl w:val="0"/>
        <w:rPr>
          <w:b/>
          <w:sz w:val="26"/>
          <w:szCs w:val="26"/>
          <w:u w:val="single"/>
          <w:rtl/>
          <w:lang w:bidi="ar-LB"/>
        </w:rPr>
      </w:pPr>
      <w:r w:rsidRPr="004442BA">
        <w:rPr>
          <w:b/>
          <w:sz w:val="26"/>
          <w:szCs w:val="26"/>
          <w:u w:val="single"/>
          <w:rtl/>
          <w:lang w:bidi="ar-LB"/>
        </w:rPr>
        <w:lastRenderedPageBreak/>
        <w:t>مشروع</w:t>
      </w:r>
      <w:r w:rsidR="00FE698D">
        <w:rPr>
          <w:b/>
          <w:sz w:val="26"/>
          <w:szCs w:val="26"/>
          <w:u w:val="single"/>
          <w:rtl/>
          <w:lang w:bidi="ar-LB"/>
        </w:rPr>
        <w:t xml:space="preserve"> </w:t>
      </w:r>
      <w:r w:rsidRPr="004442BA">
        <w:rPr>
          <w:b/>
          <w:sz w:val="26"/>
          <w:szCs w:val="26"/>
          <w:u w:val="single"/>
          <w:rtl/>
          <w:lang w:bidi="ar-LB"/>
        </w:rPr>
        <w:t>الاتفاق</w:t>
      </w:r>
    </w:p>
    <w:bookmarkEnd w:id="22"/>
    <w:p w14:paraId="212B2A3C" w14:textId="1F7CE338" w:rsidR="00FD0C53" w:rsidRPr="00DB14F5" w:rsidRDefault="00FD0C53" w:rsidP="004E607A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لم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يتم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7C66AB">
        <w:rPr>
          <w:sz w:val="26"/>
          <w:szCs w:val="26"/>
          <w:rtl/>
          <w:lang w:bidi="ar-LB"/>
        </w:rPr>
        <w:t>ة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7C66AB">
        <w:rPr>
          <w:sz w:val="26"/>
          <w:szCs w:val="26"/>
          <w:rtl/>
          <w:lang w:bidi="ar-LB"/>
        </w:rPr>
        <w:t>ل</w:t>
      </w:r>
      <w:r w:rsidR="00EA7D0D">
        <w:rPr>
          <w:sz w:val="26"/>
          <w:szCs w:val="26"/>
          <w:rtl/>
          <w:lang w:bidi="ar-LB"/>
        </w:rPr>
        <w:t>أن</w:t>
      </w:r>
      <w:r w:rsidR="00FE698D">
        <w:rPr>
          <w:sz w:val="26"/>
          <w:szCs w:val="26"/>
          <w:rtl/>
          <w:lang w:bidi="ar-LB"/>
        </w:rPr>
        <w:t xml:space="preserve"> </w:t>
      </w:r>
      <w:r w:rsidR="00EA7D0D">
        <w:rPr>
          <w:sz w:val="26"/>
          <w:szCs w:val="26"/>
          <w:rtl/>
          <w:lang w:bidi="ar-LB"/>
        </w:rPr>
        <w:t>نموذج</w:t>
      </w:r>
      <w:r w:rsidR="00FE698D">
        <w:rPr>
          <w:sz w:val="26"/>
          <w:szCs w:val="26"/>
          <w:rtl/>
          <w:lang w:bidi="ar-LB"/>
        </w:rPr>
        <w:t xml:space="preserve"> </w:t>
      </w:r>
      <w:r w:rsidR="00EA7D0D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مازال</w:t>
      </w:r>
      <w:r w:rsidR="00FE698D">
        <w:rPr>
          <w:sz w:val="26"/>
          <w:szCs w:val="26"/>
          <w:rtl/>
          <w:lang w:bidi="ar-LB"/>
        </w:rPr>
        <w:t xml:space="preserve"> </w:t>
      </w:r>
      <w:r w:rsidR="00EA7D0D">
        <w:rPr>
          <w:sz w:val="26"/>
          <w:szCs w:val="26"/>
          <w:rtl/>
          <w:lang w:bidi="ar-LB"/>
        </w:rPr>
        <w:t>قيد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التنفيذية.</w:t>
      </w:r>
      <w:bookmarkStart w:id="23" w:name="_Hlk126916251"/>
    </w:p>
    <w:p w14:paraId="10000D6D" w14:textId="18CA32E4" w:rsidR="00FD0C53" w:rsidRPr="00DB14F5" w:rsidRDefault="00FD0C53" w:rsidP="007E4B3F">
      <w:pPr>
        <w:pStyle w:val="Heading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وإذا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رغبت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ذلك،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المبدأ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الأموال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اللازمة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4E607A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4E607A">
        <w:rPr>
          <w:sz w:val="26"/>
          <w:szCs w:val="26"/>
          <w:rtl/>
          <w:lang w:bidi="ar-LB"/>
        </w:rPr>
        <w:t>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ويمكن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الأموال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اللازمة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</w:t>
      </w:r>
      <w:r w:rsidR="007E4B3F">
        <w:rPr>
          <w:sz w:val="26"/>
          <w:szCs w:val="26"/>
          <w:rtl/>
          <w:lang w:bidi="ar-LB"/>
        </w:rPr>
        <w:t>ه</w:t>
      </w:r>
      <w:r w:rsidR="00FE698D">
        <w:rPr>
          <w:sz w:val="26"/>
          <w:szCs w:val="26"/>
          <w:rtl/>
          <w:lang w:bidi="ar-LB"/>
        </w:rPr>
        <w:t xml:space="preserve"> </w:t>
      </w:r>
      <w:r w:rsidR="007E4B3F">
        <w:rPr>
          <w:sz w:val="26"/>
          <w:szCs w:val="26"/>
          <w:rtl/>
          <w:lang w:bidi="ar-LB"/>
        </w:rPr>
        <w:t>سيتم</w:t>
      </w:r>
      <w:r w:rsidR="00FE698D">
        <w:rPr>
          <w:sz w:val="26"/>
          <w:szCs w:val="26"/>
          <w:rtl/>
          <w:lang w:bidi="ar-LB"/>
        </w:rPr>
        <w:t xml:space="preserve"> </w:t>
      </w:r>
      <w:r w:rsidR="007E4B3F">
        <w:rPr>
          <w:sz w:val="26"/>
          <w:szCs w:val="26"/>
          <w:rtl/>
          <w:lang w:bidi="ar-LB"/>
        </w:rPr>
        <w:t>إعداد</w:t>
      </w:r>
      <w:r w:rsidR="00FE698D">
        <w:rPr>
          <w:sz w:val="26"/>
          <w:szCs w:val="26"/>
          <w:rtl/>
          <w:lang w:bidi="ar-LB"/>
        </w:rPr>
        <w:t xml:space="preserve"> </w:t>
      </w:r>
      <w:r w:rsidR="007E4B3F">
        <w:rPr>
          <w:sz w:val="26"/>
          <w:szCs w:val="26"/>
          <w:rtl/>
          <w:lang w:bidi="ar-LB"/>
        </w:rPr>
        <w:t>وتقديم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مستقبلي،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قبل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تقديم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الثانية،</w:t>
      </w:r>
      <w:r w:rsidR="00FE698D">
        <w:rPr>
          <w:sz w:val="26"/>
          <w:szCs w:val="26"/>
          <w:rtl/>
          <w:lang w:bidi="ar-LB"/>
        </w:rPr>
        <w:t xml:space="preserve"> </w:t>
      </w:r>
      <w:r w:rsidR="007E4B3F">
        <w:rPr>
          <w:sz w:val="26"/>
          <w:szCs w:val="26"/>
          <w:rtl/>
          <w:lang w:bidi="ar-LB"/>
        </w:rPr>
        <w:t>وفورا</w:t>
      </w:r>
      <w:r w:rsidR="00FE698D">
        <w:rPr>
          <w:sz w:val="26"/>
          <w:szCs w:val="26"/>
          <w:rtl/>
          <w:lang w:bidi="ar-LB"/>
        </w:rPr>
        <w:t xml:space="preserve"> </w:t>
      </w:r>
      <w:r w:rsidR="007E4B3F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نموذج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الاتفاق.</w:t>
      </w:r>
    </w:p>
    <w:p w14:paraId="6D0FC8F7" w14:textId="7FFCF91E" w:rsidR="00FD0C53" w:rsidRPr="00DB14F5" w:rsidRDefault="002364FA" w:rsidP="00FD0C53">
      <w:pPr>
        <w:pStyle w:val="Heading1"/>
        <w:keepNext/>
        <w:widowControl w:val="0"/>
        <w:numPr>
          <w:ilvl w:val="0"/>
          <w:numId w:val="0"/>
        </w:numPr>
        <w:autoSpaceDE w:val="0"/>
        <w:autoSpaceDN w:val="0"/>
        <w:bidi/>
        <w:adjustRightInd w:val="0"/>
        <w:spacing w:before="36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سادسا</w:t>
      </w:r>
      <w:bookmarkEnd w:id="23"/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FD0C53" w:rsidRPr="00DB14F5">
        <w:rPr>
          <w:b/>
          <w:bCs/>
          <w:sz w:val="26"/>
          <w:szCs w:val="26"/>
          <w:rtl/>
          <w:lang w:bidi="ar-LB"/>
        </w:rPr>
        <w:t>التوصية</w:t>
      </w:r>
    </w:p>
    <w:p w14:paraId="119D98AE" w14:textId="65B35980" w:rsidR="00FD0C53" w:rsidRPr="00DB14F5" w:rsidRDefault="00FD0C53" w:rsidP="00FD0C53">
      <w:pPr>
        <w:pStyle w:val="Heading1"/>
        <w:shd w:val="clear" w:color="auto" w:fill="FFFFFF" w:themeFill="background1"/>
        <w:bidi/>
        <w:rPr>
          <w:sz w:val="26"/>
          <w:szCs w:val="26"/>
          <w:u w:val="single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قد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ترغب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النظر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يلي:</w:t>
      </w:r>
    </w:p>
    <w:p w14:paraId="65F702E1" w14:textId="131E5DED" w:rsidR="00FD0C53" w:rsidRPr="00DB14F5" w:rsidRDefault="00FD0C53" w:rsidP="00CF6594">
      <w:pPr>
        <w:pStyle w:val="Heading2"/>
        <w:widowControl/>
        <w:shd w:val="clear" w:color="auto" w:fill="FFFFFF" w:themeFill="background1"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حيث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المبدأ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كوك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وكيريباتي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مارشال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وولايات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ميكرونيزيا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الموحدة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وناورو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ونيوي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وبالاو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وساموا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سليمان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وتونغا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وتوفالو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وفانواتو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</w:t>
      </w:r>
      <w:r w:rsidR="00CF6594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</w:t>
      </w:r>
      <w:r w:rsidR="00CF6594">
        <w:rPr>
          <w:sz w:val="26"/>
          <w:szCs w:val="26"/>
          <w:rtl/>
          <w:lang w:bidi="ar-LB"/>
        </w:rPr>
        <w:t>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الهادئ)،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للفترة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2024-2029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لخفض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الهيدروفلوروكربونية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بنسبة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18.12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المائة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الأساس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الإقليمي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بحلول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عام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2029،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</w:t>
      </w:r>
      <w:r w:rsidR="00CF6594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مبلغ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1,841,900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CF659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CF659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و</w:t>
      </w:r>
      <w:r w:rsidRPr="00DB14F5">
        <w:rPr>
          <w:sz w:val="26"/>
          <w:szCs w:val="26"/>
          <w:rtl/>
          <w:lang w:bidi="ar-LB"/>
        </w:rPr>
        <w:t>يتألف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1,242,000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CF659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CF659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161,460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CF659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CF659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و388,000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CF659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CF659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50,440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دولار</w:t>
      </w:r>
      <w:r w:rsidR="00CF6594"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أمريكي</w:t>
      </w:r>
      <w:r w:rsidR="00CF6594">
        <w:rPr>
          <w:sz w:val="26"/>
          <w:szCs w:val="26"/>
          <w:rtl/>
          <w:lang w:bidi="ar-LB"/>
        </w:rPr>
        <w:t>ا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أستراليا،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النحو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</w:t>
      </w:r>
      <w:r w:rsidRPr="00DB14F5">
        <w:rPr>
          <w:sz w:val="26"/>
          <w:szCs w:val="26"/>
          <w:rtl/>
          <w:lang w:bidi="ar-LB"/>
        </w:rPr>
        <w:t>موضح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الجدول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الوارد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الرابع</w:t>
      </w:r>
      <w:r w:rsidR="00FE698D">
        <w:rPr>
          <w:sz w:val="26"/>
          <w:szCs w:val="26"/>
          <w:rtl/>
          <w:lang w:bidi="ar-LB"/>
        </w:rPr>
        <w:t xml:space="preserve"> </w:t>
      </w:r>
      <w:r w:rsidR="00CF6594">
        <w:rPr>
          <w:sz w:val="26"/>
          <w:szCs w:val="26"/>
          <w:rtl/>
          <w:lang w:bidi="ar-LB"/>
        </w:rPr>
        <w:t>ب</w:t>
      </w:r>
      <w:r w:rsidRPr="00DB14F5">
        <w:rPr>
          <w:sz w:val="26"/>
          <w:szCs w:val="26"/>
          <w:rtl/>
          <w:lang w:bidi="ar-LB"/>
        </w:rPr>
        <w:t>هذه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الوثيقة؛</w:t>
      </w:r>
    </w:p>
    <w:p w14:paraId="5036705E" w14:textId="18CC9112" w:rsidR="00FD0C53" w:rsidRPr="00DB14F5" w:rsidRDefault="00822592" w:rsidP="00822592">
      <w:pPr>
        <w:pStyle w:val="Heading2"/>
        <w:widowControl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FD0C53" w:rsidRPr="00DB14F5">
        <w:rPr>
          <w:sz w:val="26"/>
          <w:szCs w:val="26"/>
          <w:rtl/>
          <w:lang w:bidi="ar-LB"/>
        </w:rPr>
        <w:t>الموافقة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كيغالي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الشريحة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المقابلة،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مبلغ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1,105,140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ويتألف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683,000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88,790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و295,000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</w:t>
      </w:r>
      <w:r>
        <w:rPr>
          <w:sz w:val="26"/>
          <w:szCs w:val="26"/>
          <w:rtl/>
          <w:lang w:bidi="ar-LB"/>
        </w:rPr>
        <w:t>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</w:t>
      </w:r>
      <w:r>
        <w:rPr>
          <w:sz w:val="26"/>
          <w:szCs w:val="26"/>
          <w:rtl/>
          <w:lang w:bidi="ar-LB"/>
        </w:rPr>
        <w:t>ا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بالإضافة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تكاليف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دعم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الوكالة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38,350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دولاراً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أميركياً،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لحكومة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أستراليا؛</w:t>
      </w:r>
    </w:p>
    <w:p w14:paraId="53819EF0" w14:textId="3BCA2C61" w:rsidR="00FD0C53" w:rsidRPr="00DB14F5" w:rsidRDefault="00FD0C53" w:rsidP="00B446E8">
      <w:pPr>
        <w:pStyle w:val="Heading2"/>
        <w:widowControl/>
        <w:bidi/>
        <w:rPr>
          <w:sz w:val="26"/>
          <w:szCs w:val="26"/>
          <w:rtl/>
          <w:lang w:bidi="ar-LB"/>
        </w:rPr>
      </w:pPr>
      <w:r w:rsidRPr="00DB14F5">
        <w:rPr>
          <w:sz w:val="26"/>
          <w:szCs w:val="26"/>
          <w:rtl/>
          <w:lang w:bidi="ar-LB"/>
        </w:rPr>
        <w:t>وإذ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تشير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أنه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إنجاز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العرض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التوضيحي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للمستخدم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النهائي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المدرج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المرحلة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الأولى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 w:rsidRPr="00DB14F5">
        <w:rPr>
          <w:sz w:val="26"/>
          <w:szCs w:val="26"/>
          <w:rtl/>
          <w:lang w:bidi="ar-LB"/>
        </w:rPr>
        <w:t>كيغالي</w:t>
      </w:r>
      <w:r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سيقدم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اليونيب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تقريراً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نهائياً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عن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هذا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المشروع،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يشمل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التخفيض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التدريجي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للمواد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الهيدروفلوروكربون</w:t>
      </w:r>
      <w:r w:rsidR="00B446E8">
        <w:rPr>
          <w:sz w:val="26"/>
          <w:szCs w:val="26"/>
          <w:rtl/>
          <w:lang w:bidi="ar-LB"/>
        </w:rPr>
        <w:t>ية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ومكاسب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كفاءة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الطاقة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المحققة،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وفقا</w:t>
      </w:r>
      <w:r w:rsidR="00FE698D">
        <w:rPr>
          <w:sz w:val="26"/>
          <w:szCs w:val="26"/>
          <w:rtl/>
          <w:lang w:bidi="ar-LB"/>
        </w:rPr>
        <w:t xml:space="preserve"> </w:t>
      </w:r>
      <w:r w:rsidR="00B446E8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لقرار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92/36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(ز)؛</w:t>
      </w:r>
    </w:p>
    <w:p w14:paraId="2EBB4065" w14:textId="727DB920" w:rsidR="00FD0C53" w:rsidRPr="00DB14F5" w:rsidRDefault="001057BD" w:rsidP="001057BD">
      <w:pPr>
        <w:pStyle w:val="Heading2"/>
        <w:widowControl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ومطالبة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واليونيب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وحكومة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أستراليا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والأمانة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FD0C53" w:rsidRPr="00DB14F5">
        <w:rPr>
          <w:sz w:val="26"/>
          <w:szCs w:val="26"/>
          <w:rtl/>
          <w:lang w:bidi="ar-LB"/>
        </w:rPr>
        <w:t>الانتهاء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صياغة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مشروع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بين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حكومات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بلدان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جزر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المحيط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الهادئ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واللجنة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لخفض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استهلاك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الهيدروفلوروكربون</w:t>
      </w:r>
      <w:r>
        <w:rPr>
          <w:sz w:val="26"/>
          <w:szCs w:val="26"/>
          <w:rtl/>
          <w:lang w:bidi="ar-LB"/>
        </w:rPr>
        <w:t>ية</w:t>
      </w:r>
      <w:r w:rsidR="00FD0C53" w:rsidRPr="00DB14F5">
        <w:rPr>
          <w:sz w:val="26"/>
          <w:szCs w:val="26"/>
          <w:rtl/>
          <w:lang w:bidi="ar-LB"/>
        </w:rPr>
        <w:t>،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بما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ذلك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المعلومات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الواردة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المرفق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المشار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إليه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في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فقرة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الفرعية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(أ)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أعلاه،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وتقديمه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إلى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اجتماع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مستقبلي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فورا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بعد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موافقة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اللجنة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التنفيذية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على</w:t>
      </w:r>
      <w:r w:rsidR="00FE698D">
        <w:rPr>
          <w:sz w:val="26"/>
          <w:szCs w:val="26"/>
          <w:rtl/>
          <w:lang w:bidi="ar-LB"/>
        </w:rPr>
        <w:t xml:space="preserve"> </w:t>
      </w:r>
      <w:r w:rsidR="00FD0C53" w:rsidRPr="00DB14F5">
        <w:rPr>
          <w:sz w:val="26"/>
          <w:szCs w:val="26"/>
          <w:rtl/>
          <w:lang w:bidi="ar-LB"/>
        </w:rPr>
        <w:t>نموذج</w:t>
      </w:r>
      <w:r w:rsidR="00FE698D">
        <w:rPr>
          <w:sz w:val="26"/>
          <w:szCs w:val="26"/>
          <w:rtl/>
          <w:lang w:bidi="ar-LB"/>
        </w:rPr>
        <w:t xml:space="preserve"> </w:t>
      </w:r>
      <w:r w:rsidR="00591E25">
        <w:rPr>
          <w:sz w:val="26"/>
          <w:szCs w:val="26"/>
          <w:rtl/>
          <w:lang w:bidi="ar-LB"/>
        </w:rPr>
        <w:t>ال</w:t>
      </w:r>
      <w:r w:rsidR="00FD0C53" w:rsidRPr="00DB14F5">
        <w:rPr>
          <w:sz w:val="26"/>
          <w:szCs w:val="26"/>
          <w:rtl/>
          <w:lang w:bidi="ar-LB"/>
        </w:rPr>
        <w:t>اتفاق</w:t>
      </w:r>
      <w:r w:rsidR="00FE698D">
        <w:rPr>
          <w:sz w:val="26"/>
          <w:szCs w:val="26"/>
          <w:rtl/>
          <w:lang w:bidi="ar-LB"/>
        </w:rPr>
        <w:t xml:space="preserve"> </w:t>
      </w:r>
      <w:r w:rsidR="00591E25">
        <w:rPr>
          <w:sz w:val="26"/>
          <w:szCs w:val="26"/>
          <w:rtl/>
          <w:lang w:bidi="ar-LB"/>
        </w:rPr>
        <w:t>ل</w:t>
      </w:r>
      <w:r w:rsidRPr="00DB14F5">
        <w:rPr>
          <w:sz w:val="26"/>
          <w:szCs w:val="26"/>
          <w:rtl/>
          <w:lang w:bidi="ar-LB"/>
        </w:rPr>
        <w:t>خطة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FE698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FE698D">
        <w:rPr>
          <w:sz w:val="26"/>
          <w:szCs w:val="26"/>
          <w:rtl/>
          <w:lang w:bidi="ar-LB"/>
        </w:rPr>
        <w:t xml:space="preserve"> </w:t>
      </w:r>
      <w:r w:rsidRPr="00DB14F5">
        <w:rPr>
          <w:sz w:val="26"/>
          <w:szCs w:val="26"/>
          <w:rtl/>
          <w:lang w:bidi="ar-LB"/>
        </w:rPr>
        <w:t>كيغالي</w:t>
      </w:r>
      <w:r w:rsidR="00FD0C53" w:rsidRPr="00DB14F5">
        <w:rPr>
          <w:sz w:val="26"/>
          <w:szCs w:val="26"/>
          <w:rtl/>
          <w:lang w:bidi="ar-LB"/>
        </w:rPr>
        <w:t>.</w:t>
      </w:r>
    </w:p>
    <w:p w14:paraId="60A2290C" w14:textId="77777777" w:rsidR="007E5D09" w:rsidRPr="00AA140A" w:rsidRDefault="007E5D09" w:rsidP="00FD0C53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  <w:sectPr w:rsidR="007E5D09" w:rsidRPr="00AA140A" w:rsidSect="004D0E6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7" w:gutter="0"/>
          <w:cols w:space="720"/>
          <w:titlePg/>
        </w:sectPr>
      </w:pPr>
    </w:p>
    <w:p w14:paraId="79EF4118" w14:textId="7DC53CA7" w:rsidR="00C373BA" w:rsidRPr="00D87361" w:rsidRDefault="00FE698D" w:rsidP="00C373BA">
      <w:pPr>
        <w:bidi/>
        <w:jc w:val="center"/>
        <w:rPr>
          <w:b/>
          <w:bCs/>
          <w:sz w:val="26"/>
          <w:szCs w:val="26"/>
          <w:lang w:val="fr-CA"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 xml:space="preserve"> </w:t>
      </w:r>
      <w:r w:rsidR="00C373BA" w:rsidRPr="00C308A4">
        <w:rPr>
          <w:b/>
          <w:bCs/>
          <w:sz w:val="26"/>
          <w:szCs w:val="26"/>
          <w:rtl/>
          <w:lang w:bidi="ar-LB"/>
        </w:rPr>
        <w:t>المرفق</w:t>
      </w:r>
      <w:r>
        <w:rPr>
          <w:b/>
          <w:bCs/>
          <w:sz w:val="26"/>
          <w:szCs w:val="26"/>
          <w:rtl/>
          <w:lang w:bidi="ar-LB"/>
        </w:rPr>
        <w:t xml:space="preserve"> </w:t>
      </w:r>
      <w:r w:rsidR="00EF4978">
        <w:rPr>
          <w:b/>
          <w:bCs/>
          <w:sz w:val="26"/>
          <w:szCs w:val="26"/>
          <w:rtl/>
          <w:lang w:val="en-CA" w:bidi="ar-LB"/>
        </w:rPr>
        <w:t>الاول</w:t>
      </w:r>
    </w:p>
    <w:p w14:paraId="6AA126C9" w14:textId="77777777" w:rsidR="00C373BA" w:rsidRPr="00C308A4" w:rsidRDefault="00C373BA" w:rsidP="00C373BA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en-CA" w:bidi="ar-LB"/>
        </w:rPr>
      </w:pPr>
    </w:p>
    <w:p w14:paraId="4359CA9B" w14:textId="7B80174B" w:rsidR="00C373BA" w:rsidRPr="00C308A4" w:rsidRDefault="00C373BA" w:rsidP="00C373BA">
      <w:pPr>
        <w:jc w:val="center"/>
        <w:rPr>
          <w:b/>
          <w:bCs/>
          <w:sz w:val="28"/>
          <w:szCs w:val="28"/>
          <w:rtl/>
          <w:lang w:val="en-US" w:bidi="ar-LB"/>
        </w:rPr>
      </w:pPr>
      <w:r w:rsidRPr="00C308A4">
        <w:rPr>
          <w:b/>
          <w:bCs/>
          <w:sz w:val="26"/>
          <w:szCs w:val="26"/>
          <w:rtl/>
          <w:lang w:val="fr-CA" w:bidi="ar-LB"/>
        </w:rPr>
        <w:t>اتّفاق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بين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حكومات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بلدان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المحيط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الهادئ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(جزر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كوك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كيريباس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مارشال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ميكرونيزيا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(ولايات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-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الموحدة)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ناورو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ونيوي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وبالاو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وساموا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وجزر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سليمان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وتونغا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وتوفالو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C308A4">
        <w:rPr>
          <w:b/>
          <w:bCs/>
          <w:sz w:val="28"/>
          <w:szCs w:val="28"/>
          <w:rtl/>
          <w:lang w:val="en-US" w:bidi="ar-LB"/>
        </w:rPr>
        <w:t>وفانواتو)</w:t>
      </w:r>
    </w:p>
    <w:p w14:paraId="66BE7120" w14:textId="6CB901AA" w:rsidR="00C373BA" w:rsidRPr="00C308A4" w:rsidRDefault="00C373BA" w:rsidP="00C373BA">
      <w:pPr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C308A4">
        <w:rPr>
          <w:b/>
          <w:bCs/>
          <w:sz w:val="26"/>
          <w:szCs w:val="26"/>
          <w:rtl/>
          <w:lang w:val="fr-CA" w:bidi="ar-LB"/>
        </w:rPr>
        <w:t>واللجنة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التنفيذية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للصندوق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المتعدد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الأطراف</w:t>
      </w:r>
    </w:p>
    <w:p w14:paraId="3306CA24" w14:textId="1C9CF7D6" w:rsidR="00C373BA" w:rsidRPr="00C308A4" w:rsidRDefault="00C373BA" w:rsidP="00C373BA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C308A4">
        <w:rPr>
          <w:b/>
          <w:bCs/>
          <w:sz w:val="26"/>
          <w:szCs w:val="26"/>
          <w:rtl/>
          <w:lang w:val="fr-CA" w:bidi="ar-LB"/>
        </w:rPr>
        <w:t>لخفض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استهلاك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المواد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الهيدروكلوروفلوروكربونية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وفقا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للمرحلة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الثانية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</w:p>
    <w:p w14:paraId="2685A80A" w14:textId="18F28A2A" w:rsidR="00C373BA" w:rsidRDefault="00C373BA" w:rsidP="00C373BA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lang w:val="fr-CA" w:bidi="ar-LB"/>
        </w:rPr>
      </w:pPr>
      <w:r w:rsidRPr="00C308A4">
        <w:rPr>
          <w:b/>
          <w:bCs/>
          <w:sz w:val="26"/>
          <w:szCs w:val="26"/>
          <w:rtl/>
          <w:lang w:val="fr-CA" w:bidi="ar-LB"/>
        </w:rPr>
        <w:t>من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خطة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إدارة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إزالة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المواد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الهيدروكلوروفلوروكربونية</w:t>
      </w:r>
    </w:p>
    <w:p w14:paraId="5DCA4D86" w14:textId="46392D5F" w:rsidR="00D87361" w:rsidRPr="004A0ECB" w:rsidRDefault="00D87361" w:rsidP="00D87361">
      <w:pPr>
        <w:bidi/>
        <w:spacing w:before="240"/>
        <w:jc w:val="center"/>
        <w:rPr>
          <w:bCs/>
          <w:sz w:val="26"/>
          <w:szCs w:val="26"/>
          <w:lang w:val="fr-CA" w:bidi="ar-LB"/>
        </w:rPr>
      </w:pPr>
      <w:r w:rsidRPr="00D87361">
        <w:rPr>
          <w:bCs/>
          <w:sz w:val="26"/>
          <w:szCs w:val="26"/>
          <w:rtl/>
          <w:lang w:bidi="ar-LB"/>
        </w:rPr>
        <w:t>(التغييرات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ذات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الصلة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بالخط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الغامق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لتسهيل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الرجوع</w:t>
      </w:r>
      <w:r w:rsidR="00FE698D">
        <w:rPr>
          <w:bCs/>
          <w:sz w:val="26"/>
          <w:szCs w:val="26"/>
          <w:rtl/>
          <w:lang w:bidi="ar-LB"/>
        </w:rPr>
        <w:t xml:space="preserve"> </w:t>
      </w:r>
      <w:r w:rsidRPr="00D87361">
        <w:rPr>
          <w:bCs/>
          <w:sz w:val="26"/>
          <w:szCs w:val="26"/>
          <w:rtl/>
          <w:lang w:bidi="ar-LB"/>
        </w:rPr>
        <w:t>إليها)</w:t>
      </w:r>
    </w:p>
    <w:p w14:paraId="18F5EF01" w14:textId="77777777" w:rsidR="004A0ECB" w:rsidRPr="004A0ECB" w:rsidRDefault="004A0ECB" w:rsidP="004A0ECB">
      <w:pPr>
        <w:bidi/>
        <w:spacing w:before="240"/>
        <w:jc w:val="center"/>
        <w:rPr>
          <w:bCs/>
          <w:sz w:val="26"/>
          <w:szCs w:val="26"/>
          <w:lang w:val="fr-CA" w:bidi="ar-LB"/>
        </w:rPr>
      </w:pPr>
    </w:p>
    <w:p w14:paraId="636C8089" w14:textId="330496BD" w:rsidR="00D87361" w:rsidRPr="004A0ECB" w:rsidRDefault="00D87361" w:rsidP="00217318">
      <w:pPr>
        <w:numPr>
          <w:ilvl w:val="0"/>
          <w:numId w:val="17"/>
        </w:numPr>
        <w:tabs>
          <w:tab w:val="right" w:pos="429"/>
        </w:tabs>
        <w:bidi/>
        <w:spacing w:before="240" w:after="240"/>
        <w:ind w:left="-138" w:firstLine="0"/>
        <w:jc w:val="left"/>
        <w:rPr>
          <w:b/>
          <w:sz w:val="26"/>
          <w:szCs w:val="26"/>
          <w:rtl/>
          <w:lang w:bidi="ar-LB"/>
        </w:rPr>
      </w:pPr>
      <w:bookmarkStart w:id="24" w:name="_Hlk182394034"/>
      <w:r w:rsidRPr="008D46D8">
        <w:rPr>
          <w:b/>
          <w:bCs/>
          <w:sz w:val="26"/>
          <w:szCs w:val="26"/>
          <w:rtl/>
          <w:lang w:bidi="ar-LB"/>
        </w:rPr>
        <w:t>ويحل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هذا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الاتفاق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المستكمل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محل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الاتفاق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الذي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تم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التوصل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إليه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8D46D8">
        <w:rPr>
          <w:b/>
          <w:bCs/>
          <w:sz w:val="26"/>
          <w:szCs w:val="26"/>
          <w:rtl/>
          <w:lang w:bidi="ar-LB"/>
        </w:rPr>
        <w:t>بين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حكومات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بلدان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المحيط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الهادئ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(جزر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كوك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كيريباس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جزر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مارشال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و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ميكرونيزيا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(ولايات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-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الموحدة)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ناورو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ونيوي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وبالاو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وساموا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وجزر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سليمان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وتونغا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وتوفالو</w:t>
      </w:r>
      <w:r w:rsidR="00FE698D">
        <w:rPr>
          <w:b/>
          <w:bCs/>
          <w:sz w:val="28"/>
          <w:szCs w:val="28"/>
          <w:rtl/>
          <w:lang w:val="en-US" w:bidi="ar-LB"/>
        </w:rPr>
        <w:t xml:space="preserve"> </w:t>
      </w:r>
      <w:r w:rsidRPr="00D87361">
        <w:rPr>
          <w:b/>
          <w:bCs/>
          <w:sz w:val="28"/>
          <w:szCs w:val="28"/>
          <w:rtl/>
          <w:lang w:val="en-US" w:bidi="ar-LB"/>
        </w:rPr>
        <w:t>وفانواتو)</w:t>
      </w:r>
      <w:r w:rsidR="00FE698D">
        <w:rPr>
          <w:b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واللجنة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التنفيذية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للصندوق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المتعدد</w:t>
      </w:r>
      <w:r w:rsidR="00FE698D">
        <w:rPr>
          <w:b/>
          <w:bCs/>
          <w:sz w:val="26"/>
          <w:szCs w:val="26"/>
          <w:rtl/>
          <w:lang w:val="fr-CA" w:bidi="ar-LB"/>
        </w:rPr>
        <w:t xml:space="preserve"> </w:t>
      </w:r>
      <w:r w:rsidRPr="00D87361">
        <w:rPr>
          <w:b/>
          <w:bCs/>
          <w:sz w:val="26"/>
          <w:szCs w:val="26"/>
          <w:rtl/>
          <w:lang w:val="fr-CA" w:bidi="ar-LB"/>
        </w:rPr>
        <w:t>الأطراف</w:t>
      </w:r>
      <w:r w:rsidR="004A0ECB">
        <w:rPr>
          <w:b/>
          <w:bCs/>
          <w:sz w:val="26"/>
          <w:szCs w:val="26"/>
          <w:rtl/>
          <w:lang w:val="fr-CA" w:bidi="ar-LB"/>
        </w:rPr>
        <w:t>.</w:t>
      </w:r>
    </w:p>
    <w:bookmarkEnd w:id="24"/>
    <w:p w14:paraId="4F03AFFF" w14:textId="5831EA29" w:rsidR="00C373BA" w:rsidRPr="00A83D53" w:rsidRDefault="00C373BA" w:rsidP="004A0ECB">
      <w:pPr>
        <w:tabs>
          <w:tab w:val="center" w:pos="4"/>
        </w:tabs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A83D53">
        <w:rPr>
          <w:b/>
          <w:bCs/>
          <w:sz w:val="26"/>
          <w:szCs w:val="26"/>
          <w:rtl/>
          <w:lang w:bidi="ar-LB"/>
        </w:rPr>
        <w:t>التذييل</w:t>
      </w:r>
      <w:r w:rsidR="00FE698D" w:rsidRPr="00A83D53">
        <w:rPr>
          <w:b/>
          <w:bCs/>
          <w:sz w:val="26"/>
          <w:szCs w:val="26"/>
          <w:rtl/>
          <w:lang w:bidi="ar-LB"/>
        </w:rPr>
        <w:t xml:space="preserve"> </w:t>
      </w:r>
      <w:r w:rsidRPr="00A83D53">
        <w:rPr>
          <w:b/>
          <w:bCs/>
          <w:sz w:val="26"/>
          <w:szCs w:val="26"/>
          <w:rtl/>
          <w:lang w:bidi="ar-LB"/>
        </w:rPr>
        <w:t>2-ألف:</w:t>
      </w:r>
      <w:r w:rsidR="00FE698D" w:rsidRPr="00A83D53">
        <w:rPr>
          <w:b/>
          <w:bCs/>
          <w:sz w:val="26"/>
          <w:szCs w:val="26"/>
          <w:rtl/>
          <w:lang w:bidi="ar-LB"/>
        </w:rPr>
        <w:t xml:space="preserve"> </w:t>
      </w:r>
      <w:r w:rsidRPr="00A83D53">
        <w:rPr>
          <w:b/>
          <w:bCs/>
          <w:sz w:val="26"/>
          <w:szCs w:val="26"/>
          <w:rtl/>
          <w:lang w:bidi="ar-LB"/>
        </w:rPr>
        <w:t>الأهداف</w:t>
      </w:r>
      <w:r w:rsidR="00FE698D" w:rsidRPr="00A83D53">
        <w:rPr>
          <w:b/>
          <w:bCs/>
          <w:sz w:val="26"/>
          <w:szCs w:val="26"/>
          <w:rtl/>
          <w:lang w:bidi="ar-LB"/>
        </w:rPr>
        <w:t xml:space="preserve"> </w:t>
      </w:r>
      <w:r w:rsidRPr="00A83D53">
        <w:rPr>
          <w:b/>
          <w:bCs/>
          <w:sz w:val="26"/>
          <w:szCs w:val="26"/>
          <w:rtl/>
          <w:lang w:bidi="ar-LB"/>
        </w:rPr>
        <w:t>والتمويل</w:t>
      </w:r>
    </w:p>
    <w:p w14:paraId="67BB279B" w14:textId="77777777" w:rsidR="00C373BA" w:rsidRPr="00C308A4" w:rsidRDefault="00C373BA" w:rsidP="00D87361">
      <w:pPr>
        <w:keepNext/>
        <w:keepLines/>
        <w:jc w:val="right"/>
        <w:rPr>
          <w:b/>
          <w:lang w:bidi="ar-LB"/>
        </w:rPr>
      </w:pPr>
    </w:p>
    <w:tbl>
      <w:tblPr>
        <w:bidiVisual/>
        <w:tblW w:w="5142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9"/>
        <w:gridCol w:w="3093"/>
        <w:gridCol w:w="1033"/>
        <w:gridCol w:w="700"/>
        <w:gridCol w:w="867"/>
        <w:gridCol w:w="677"/>
        <w:gridCol w:w="884"/>
        <w:gridCol w:w="1033"/>
        <w:gridCol w:w="865"/>
      </w:tblGrid>
      <w:tr w:rsidR="0022373C" w:rsidRPr="00C308A4" w14:paraId="206D67D8" w14:textId="2BBFF610" w:rsidTr="0022373C">
        <w:trPr>
          <w:trHeight w:val="98"/>
          <w:tblHeader/>
          <w:jc w:val="center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56AE" w14:textId="77777777" w:rsidR="00A772EC" w:rsidRPr="00C308A4" w:rsidRDefault="00A772E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58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DDF" w14:textId="77777777" w:rsidR="00A772EC" w:rsidRPr="00A772EC" w:rsidRDefault="00A772E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772EC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01161" w14:textId="77777777" w:rsidR="00A772EC" w:rsidRPr="00A772EC" w:rsidRDefault="00A772E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A772EC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8703" w14:textId="301CB9C8" w:rsidR="00A772EC" w:rsidRPr="00A772EC" w:rsidRDefault="00A772E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A772EC">
              <w:rPr>
                <w:b/>
                <w:bCs/>
                <w:color w:val="000000"/>
                <w:sz w:val="20"/>
                <w:lang w:val="en-US" w:bidi="ar-LB"/>
              </w:rPr>
              <w:t>2021-2023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0D35097" w14:textId="55BD532A" w:rsidR="00A772EC" w:rsidRPr="00A772EC" w:rsidRDefault="00A772E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A772EC">
              <w:rPr>
                <w:b/>
                <w:bCs/>
                <w:color w:val="000000"/>
                <w:sz w:val="20"/>
                <w:lang w:val="en-US" w:bidi="ar-LB"/>
              </w:rPr>
              <w:t>2024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63CF" w14:textId="09AF26F8" w:rsidR="00A772EC" w:rsidRPr="00A772EC" w:rsidRDefault="00A772E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A772EC"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C375" w14:textId="2D382EEB" w:rsidR="00A772EC" w:rsidRPr="00A772EC" w:rsidRDefault="00A772E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A772EC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2F61" w14:textId="5BA735AB" w:rsidR="00A772EC" w:rsidRPr="00A772EC" w:rsidRDefault="00A772E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A772EC">
              <w:rPr>
                <w:b/>
                <w:bCs/>
                <w:sz w:val="20"/>
                <w:lang w:bidi="ar-LB"/>
              </w:rPr>
              <w:t>2030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E4F83A6" w14:textId="612EBEFB" w:rsidR="00A772EC" w:rsidRPr="00A772EC" w:rsidRDefault="00A772E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val="en-CA" w:bidi="ar-LB"/>
              </w:rPr>
            </w:pPr>
            <w:r w:rsidRPr="00A772EC">
              <w:rPr>
                <w:b/>
                <w:bCs/>
                <w:sz w:val="20"/>
                <w:rtl/>
                <w:lang w:val="en-CA" w:bidi="ar-LB"/>
              </w:rPr>
              <w:t>المجموع</w:t>
            </w:r>
          </w:p>
        </w:tc>
      </w:tr>
      <w:tr w:rsidR="0022373C" w:rsidRPr="00C308A4" w14:paraId="7A671A1C" w14:textId="4B7A6E37" w:rsidTr="0022373C">
        <w:trPr>
          <w:trHeight w:val="408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58783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C6F5A" w14:textId="783A734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التخفيض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الخاص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بالمواد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المجموعة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المرفق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جيم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لبروتوكول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مونتريال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قدرات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استنفاد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8A377" w14:textId="1D9810AB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39.40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E8EA" w14:textId="1A0C2572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39.40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F1B4D4C" w14:textId="66AD2FF2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39.40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32DA" w14:textId="55013F7C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19.70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B1A8" w14:textId="4D791FF6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19.70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596B" w14:textId="3CF76430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2E31803" w14:textId="4FB7FF85" w:rsidR="00A772EC" w:rsidRPr="005E2531" w:rsidRDefault="0034552A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</w:t>
            </w:r>
            <w:r w:rsidR="00FE698D" w:rsidRPr="005E2531">
              <w:rPr>
                <w:sz w:val="20"/>
                <w:rtl/>
                <w:lang w:bidi="ar-LB"/>
              </w:rPr>
              <w:t xml:space="preserve"> </w:t>
            </w:r>
            <w:r w:rsidRPr="005E2531">
              <w:rPr>
                <w:sz w:val="20"/>
                <w:rtl/>
                <w:lang w:bidi="ar-LB"/>
              </w:rPr>
              <w:t>يوجد</w:t>
            </w:r>
          </w:p>
        </w:tc>
      </w:tr>
      <w:tr w:rsidR="0022373C" w:rsidRPr="00C308A4" w14:paraId="65D5C5AD" w14:textId="4D1CF15F" w:rsidTr="0022373C">
        <w:trPr>
          <w:trHeight w:val="408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A5DF" w14:textId="77777777" w:rsidR="0034552A" w:rsidRPr="00C308A4" w:rsidRDefault="0034552A" w:rsidP="0034552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460A" w14:textId="4998CDD0" w:rsidR="0034552A" w:rsidRPr="00C308A4" w:rsidRDefault="0034552A" w:rsidP="0034552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الأقصى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للاستهلاك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المسموح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به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مواد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المجموعة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الأولى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المرفق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جيم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لبروتوكول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مونتريال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قدرات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استنفاد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A1EF" w14:textId="7D83A193" w:rsidR="0034552A" w:rsidRPr="00C308A4" w:rsidRDefault="0034552A" w:rsidP="0034552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39.40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D1F6C" w14:textId="7F8EC91F" w:rsidR="0034552A" w:rsidRPr="00C308A4" w:rsidRDefault="0034552A" w:rsidP="0034552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10.32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0B44A7" w14:textId="19D96E49" w:rsidR="0034552A" w:rsidRPr="00C308A4" w:rsidRDefault="0034552A" w:rsidP="0034552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10.32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B361" w14:textId="599235AD" w:rsidR="0034552A" w:rsidRPr="00C308A4" w:rsidRDefault="0034552A" w:rsidP="0034552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5.19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F5B9E" w14:textId="0D4AF18C" w:rsidR="0034552A" w:rsidRPr="00C308A4" w:rsidRDefault="0034552A" w:rsidP="0034552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5.19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8BE6" w14:textId="0A2D3590" w:rsidR="0034552A" w:rsidRPr="00C308A4" w:rsidRDefault="0034552A" w:rsidP="0034552A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A64B1E2" w14:textId="0C5B3BEA" w:rsidR="0034552A" w:rsidRPr="005E2531" w:rsidRDefault="0034552A" w:rsidP="0034552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</w:t>
            </w:r>
            <w:r w:rsidR="00FE698D" w:rsidRPr="005E2531">
              <w:rPr>
                <w:sz w:val="20"/>
                <w:rtl/>
                <w:lang w:bidi="ar-LB"/>
              </w:rPr>
              <w:t xml:space="preserve"> </w:t>
            </w:r>
            <w:r w:rsidRPr="005E2531">
              <w:rPr>
                <w:sz w:val="20"/>
                <w:rtl/>
                <w:lang w:bidi="ar-LB"/>
              </w:rPr>
              <w:t>يوجد</w:t>
            </w:r>
          </w:p>
        </w:tc>
      </w:tr>
      <w:tr w:rsidR="0022373C" w:rsidRPr="00C308A4" w14:paraId="66123D0C" w14:textId="34092C47" w:rsidTr="0022373C">
        <w:trPr>
          <w:trHeight w:val="116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76DB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96D0" w14:textId="1DE6325B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المقرر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للوكالة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المنفذة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الرئيسية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(اليونيب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)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6895" w14:textId="5ED2BBDE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2,165,400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3C664" w14:textId="5FFAC487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kern w:val="28"/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DEBA63" w14:textId="1DC7E97A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2,772,000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2A33" w14:textId="187C89AB" w:rsidR="00A772EC" w:rsidRPr="00C308A4" w:rsidRDefault="00FE698D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sz w:val="20"/>
                <w:lang w:bidi="ar-LB"/>
              </w:rPr>
              <w:t xml:space="preserve"> </w:t>
            </w:r>
            <w:r w:rsidR="00A772EC"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D640" w14:textId="09A1FF04" w:rsidR="00A772EC" w:rsidRPr="00C308A4" w:rsidRDefault="00FE698D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190F" w14:textId="7A19B86A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294,000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EF47F53" w14:textId="47C4A62E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kern w:val="28"/>
                <w:sz w:val="20"/>
                <w:lang w:bidi="ar-LB"/>
              </w:rPr>
              <w:t>5,231,400</w:t>
            </w:r>
          </w:p>
        </w:tc>
      </w:tr>
      <w:tr w:rsidR="0022373C" w:rsidRPr="00C308A4" w14:paraId="174D3878" w14:textId="64C583B1" w:rsidTr="0022373C">
        <w:trPr>
          <w:trHeight w:val="56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CE513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0370" w14:textId="56550318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الوكالة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المنفذة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الرئيسية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AAFE" w14:textId="41930D9A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279,469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9ACE" w14:textId="2A909E07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2CA415" w14:textId="1A7BBC9B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348,188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8BE7" w14:textId="0EAC9DBD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sz w:val="20"/>
                <w:lang w:bidi="ar-LB"/>
              </w:rPr>
              <w:t xml:space="preserve"> </w:t>
            </w:r>
            <w:r w:rsidR="00A772EC"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6E155" w14:textId="2805A69F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2723" w14:textId="1C1BF7E8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37,675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5A16C3" w14:textId="78023201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665,332</w:t>
            </w:r>
          </w:p>
        </w:tc>
      </w:tr>
      <w:tr w:rsidR="0022373C" w:rsidRPr="00C308A4" w14:paraId="6A150B0E" w14:textId="0327FB2E" w:rsidTr="0022373C">
        <w:trPr>
          <w:trHeight w:val="161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0367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358D" w14:textId="5A24B548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المقرر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للوكالة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المنفذة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المعاونة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(أستراليا)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1F5E" w14:textId="09057E4B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375,000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1503" w14:textId="5F7167B0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E51950" w14:textId="55421BA5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382,000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EA67" w14:textId="4F7EDABD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sz w:val="20"/>
                <w:lang w:bidi="ar-LB"/>
              </w:rPr>
              <w:t xml:space="preserve"> </w:t>
            </w:r>
            <w:r w:rsidR="00A772EC"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512D" w14:textId="4B7EB950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80A6F" w14:textId="7E66B616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  <w:r w:rsidR="00FE698D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FDBBA00" w14:textId="4BE21DF0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757,000</w:t>
            </w:r>
          </w:p>
        </w:tc>
      </w:tr>
      <w:tr w:rsidR="0022373C" w:rsidRPr="00C308A4" w14:paraId="11B451F5" w14:textId="1B7B64E0" w:rsidTr="0022373C">
        <w:trPr>
          <w:trHeight w:val="60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03E8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0C3BB" w14:textId="28F231A3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الوكالة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المنفذة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المعاونة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BEB6" w14:textId="603AA1CD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48,603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4DE4" w14:textId="03878E1D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BF14BF" w14:textId="7821E648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44,667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BB2F6" w14:textId="45E600C2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sz w:val="20"/>
                <w:lang w:bidi="ar-LB"/>
              </w:rPr>
              <w:t xml:space="preserve"> </w:t>
            </w:r>
            <w:r w:rsidR="00A772EC"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5D76" w14:textId="625383B4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4664" w14:textId="1F30FAE4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7D9ABCE" w14:textId="3515B9AC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93,270</w:t>
            </w:r>
          </w:p>
        </w:tc>
      </w:tr>
      <w:tr w:rsidR="0022373C" w:rsidRPr="00C308A4" w14:paraId="01223097" w14:textId="24A0F426" w:rsidTr="0022373C">
        <w:trPr>
          <w:trHeight w:val="62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DF7F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ED84" w14:textId="3B108C53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التمويل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المقرر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ECDC0" w14:textId="6F994472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2,540,400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0EB4" w14:textId="3F27F7BB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08BB99" w14:textId="421EDD10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3,154,000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BCDF" w14:textId="468E6172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6AC9" w14:textId="4BA62AF4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88E92" w14:textId="3B0B3390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294,000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DC32860" w14:textId="37C5E904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5,988,400</w:t>
            </w:r>
          </w:p>
        </w:tc>
      </w:tr>
      <w:tr w:rsidR="0022373C" w:rsidRPr="00C308A4" w14:paraId="302D3F6D" w14:textId="52F0CB28" w:rsidTr="0022373C">
        <w:trPr>
          <w:trHeight w:val="62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B127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EE3A9" w14:textId="501F671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الدعم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9C1A" w14:textId="28C9D136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328,072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8180" w14:textId="7D2BDAC2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81EACE" w14:textId="03791009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392,855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E2D5" w14:textId="11286EB5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0B46" w14:textId="463289D6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D6D0D" w14:textId="4BB59872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37,675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AAEA707" w14:textId="10A6180C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758,602</w:t>
            </w:r>
          </w:p>
        </w:tc>
      </w:tr>
      <w:tr w:rsidR="0022373C" w:rsidRPr="00C308A4" w14:paraId="56E98E2D" w14:textId="194AAE28" w:rsidTr="00C54A62">
        <w:trPr>
          <w:trHeight w:val="53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F8CF" w14:textId="77777777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58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41098" w14:textId="2F18F8AA" w:rsidR="00A772EC" w:rsidRPr="00C308A4" w:rsidRDefault="00A772EC" w:rsidP="00A772E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التكاليف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المقررة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(دولار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4035" w14:textId="2FED641B" w:rsidR="00A772EC" w:rsidRPr="00C308A4" w:rsidRDefault="00A772EC" w:rsidP="00A772E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2,868,472</w:t>
            </w:r>
          </w:p>
        </w:tc>
        <w:tc>
          <w:tcPr>
            <w:tcW w:w="35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F273" w14:textId="18DE2C39" w:rsidR="00A772EC" w:rsidRPr="00C308A4" w:rsidRDefault="00FE698D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A772EC"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85CAF0" w14:textId="63424E50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3,546,855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75CFD" w14:textId="38DD7D3C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1CDE" w14:textId="1E8D71A0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52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4B03" w14:textId="22D029E9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331,675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107FCAF" w14:textId="26E49A33" w:rsidR="00A772EC" w:rsidRPr="00C308A4" w:rsidRDefault="00A772EC" w:rsidP="00A772E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lang w:bidi="ar-LB"/>
              </w:rPr>
              <w:t>6,747,002</w:t>
            </w:r>
          </w:p>
        </w:tc>
      </w:tr>
      <w:tr w:rsidR="0022373C" w:rsidRPr="00C308A4" w14:paraId="17E58B3A" w14:textId="0A75C2B5" w:rsidTr="00C54A62">
        <w:trPr>
          <w:trHeight w:val="53"/>
          <w:jc w:val="center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03740" w14:textId="77777777" w:rsidR="0022373C" w:rsidRPr="00C308A4" w:rsidRDefault="0022373C" w:rsidP="0022373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4D54" w14:textId="72697CCC" w:rsidR="0022373C" w:rsidRPr="00C308A4" w:rsidRDefault="0022373C" w:rsidP="0022373C">
            <w:pPr>
              <w:tabs>
                <w:tab w:val="center" w:pos="4"/>
              </w:tabs>
              <w:bidi/>
              <w:jc w:val="left"/>
              <w:rPr>
                <w:kern w:val="28"/>
                <w:sz w:val="20"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الإجمالية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الهيدروكلوروفلوروكربون-22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المقرر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إزالتها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بموجب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هذا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الاتفاق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(طن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قدرات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استنفاد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BB5A44" w14:textId="69EA4F83" w:rsidR="0022373C" w:rsidRPr="00C308A4" w:rsidRDefault="0022373C" w:rsidP="0022373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39.40</w:t>
            </w:r>
          </w:p>
        </w:tc>
      </w:tr>
      <w:tr w:rsidR="0022373C" w:rsidRPr="00C308A4" w14:paraId="04DF31C8" w14:textId="4882CB9A" w:rsidTr="00C54A62">
        <w:trPr>
          <w:trHeight w:val="116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ADF46" w14:textId="77777777" w:rsidR="0022373C" w:rsidRPr="00C308A4" w:rsidRDefault="0022373C" w:rsidP="0022373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E06" w14:textId="3014966C" w:rsidR="0022373C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kern w:val="28"/>
                <w:sz w:val="20"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الهيدروكلوروفلوروكربون-22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المتوقع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إزالتها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بموجب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المرحلة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السابقة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(طن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قدرات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استنفاد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9B82C" w14:textId="5CF94F05" w:rsidR="0022373C" w:rsidRPr="00C308A4" w:rsidRDefault="0022373C" w:rsidP="0022373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21.22</w:t>
            </w:r>
          </w:p>
        </w:tc>
      </w:tr>
      <w:tr w:rsidR="0022373C" w:rsidRPr="00C308A4" w14:paraId="332BE717" w14:textId="41AB5909" w:rsidTr="00C54A62">
        <w:trPr>
          <w:trHeight w:val="98"/>
          <w:jc w:val="center"/>
        </w:trPr>
        <w:tc>
          <w:tcPr>
            <w:tcW w:w="322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740A" w14:textId="77777777" w:rsidR="0022373C" w:rsidRPr="00C308A4" w:rsidRDefault="0022373C" w:rsidP="0022373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A201" w14:textId="7A700482" w:rsidR="0022373C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الهيدروكلوروفلوروكربون-22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المتبقي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المؤهل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للتمويل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(طن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من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قدرات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استنفاد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C308A4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837B12" w14:textId="63596B60" w:rsidR="0022373C" w:rsidRPr="00C308A4" w:rsidRDefault="0022373C" w:rsidP="0022373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</w:tr>
    </w:tbl>
    <w:p w14:paraId="0BF4B45B" w14:textId="4B7668E5" w:rsidR="00180761" w:rsidRPr="00F9617E" w:rsidRDefault="00180761" w:rsidP="00C373BA">
      <w:pPr>
        <w:widowControl w:val="0"/>
        <w:spacing w:after="240"/>
        <w:jc w:val="center"/>
        <w:rPr>
          <w:b/>
          <w:bCs/>
          <w:lang w:val="en-US" w:bidi="ar-LB"/>
        </w:rPr>
      </w:pPr>
    </w:p>
    <w:p w14:paraId="45B7C4F3" w14:textId="77777777" w:rsidR="00180761" w:rsidRDefault="00180761" w:rsidP="00180761">
      <w:pPr>
        <w:widowControl w:val="0"/>
        <w:spacing w:after="240"/>
        <w:jc w:val="center"/>
        <w:rPr>
          <w:b/>
          <w:bCs/>
          <w:lang w:bidi="ar-LB"/>
        </w:rPr>
      </w:pPr>
      <w:r>
        <w:rPr>
          <w:b/>
          <w:bCs/>
          <w:lang w:bidi="ar-LB"/>
        </w:rPr>
        <w:br w:type="page"/>
      </w:r>
    </w:p>
    <w:p w14:paraId="3C903BDC" w14:textId="06E640DD" w:rsidR="00FE698D" w:rsidRPr="00C308A4" w:rsidRDefault="00CA6012" w:rsidP="00FE698D">
      <w:pPr>
        <w:jc w:val="center"/>
        <w:rPr>
          <w:b/>
          <w:bCs/>
          <w:sz w:val="28"/>
          <w:szCs w:val="28"/>
          <w:rtl/>
          <w:lang w:val="en-US" w:bidi="ar-LB"/>
        </w:rPr>
      </w:pPr>
      <w:r w:rsidRPr="00C308A4">
        <w:rPr>
          <w:b/>
          <w:bCs/>
          <w:sz w:val="26"/>
          <w:szCs w:val="26"/>
          <w:rtl/>
          <w:lang w:val="fr-CA" w:bidi="ar-LB"/>
        </w:rPr>
        <w:lastRenderedPageBreak/>
        <w:t>جزر</w:t>
      </w:r>
      <w:r>
        <w:rPr>
          <w:b/>
          <w:bCs/>
          <w:sz w:val="26"/>
          <w:szCs w:val="26"/>
          <w:rtl/>
          <w:lang w:val="fr-CA" w:bidi="ar-LB"/>
        </w:rPr>
        <w:t xml:space="preserve"> </w:t>
      </w:r>
      <w:r w:rsidRPr="00C308A4">
        <w:rPr>
          <w:b/>
          <w:bCs/>
          <w:sz w:val="26"/>
          <w:szCs w:val="26"/>
          <w:rtl/>
          <w:lang w:val="fr-CA" w:bidi="ar-LB"/>
        </w:rPr>
        <w:t>كوك</w:t>
      </w:r>
    </w:p>
    <w:p w14:paraId="04554842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56C1BD94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FE698D" w:rsidRPr="00C308A4" w14:paraId="0DF8A628" w14:textId="77777777" w:rsidTr="00FE698D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2BAF" w14:textId="77777777" w:rsidR="00FE698D" w:rsidRPr="00C308A4" w:rsidRDefault="00FE698D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C3CC" w14:textId="77777777" w:rsidR="00FE698D" w:rsidRPr="00C308A4" w:rsidRDefault="00FE698D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4402D" w14:textId="77777777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DABB" w14:textId="5655D1F0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8A36B6" w14:textId="4E782479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1211F7" w14:textId="7D484565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CAD8" w14:textId="15BC338B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9B82" w14:textId="77777777" w:rsidR="00FE698D" w:rsidRPr="00C308A4" w:rsidRDefault="00FE698D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984D" w14:textId="77777777" w:rsidR="00FE698D" w:rsidRPr="00C308A4" w:rsidRDefault="00FE698D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16"/>
                <w:szCs w:val="16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5E2531" w:rsidRPr="00C308A4" w14:paraId="4F7222D8" w14:textId="77777777" w:rsidTr="00FE698D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FA64" w14:textId="77777777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4881A" w14:textId="77777777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02A5" w14:textId="636A470F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4C70" w14:textId="2F682B8B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7105A9" w14:textId="278B1DC4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D7AF27" w14:textId="1FF70342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0.28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D4E0" w14:textId="0355023E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0.28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5CDB" w14:textId="14A321EB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2256" w14:textId="77A78876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5E2531" w:rsidRPr="00C308A4" w14:paraId="2EFB7892" w14:textId="77777777" w:rsidTr="00FE698D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9DFF" w14:textId="77777777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1E32" w14:textId="77777777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46D9" w14:textId="19F579D9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AEC6" w14:textId="13010BB8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EEBC7C2" w14:textId="5C6D85A9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673FE8" w14:textId="4F31A308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318C" w14:textId="75E5C1D9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9A0F" w14:textId="6B3FD023" w:rsidR="005E2531" w:rsidRPr="00C308A4" w:rsidRDefault="005E2531" w:rsidP="005E2531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AEEE4" w14:textId="1C888638" w:rsidR="005E2531" w:rsidRPr="00C308A4" w:rsidRDefault="005E2531" w:rsidP="005E2531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FE698D" w:rsidRPr="00C308A4" w14:paraId="0C2D3E0D" w14:textId="77777777" w:rsidTr="00FE698D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D476B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8733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47343" w14:textId="52D6F0C0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165,050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C15C" w14:textId="7363C7C8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74AF2D" w14:textId="12BA5043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sz w:val="20"/>
                <w:lang w:bidi="ar-LB"/>
              </w:rPr>
              <w:t>141,500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6CEE7B" w14:textId="47DD8E2B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1397F" w14:textId="417D017A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7A98F" w14:textId="0676CEE9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0A66B" w14:textId="068BEDD2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kern w:val="28"/>
                <w:sz w:val="20"/>
                <w:lang w:bidi="ar-LB"/>
              </w:rPr>
              <w:t>321,800</w:t>
            </w:r>
          </w:p>
        </w:tc>
      </w:tr>
      <w:tr w:rsidR="00FE698D" w:rsidRPr="00C308A4" w14:paraId="788AA400" w14:textId="77777777" w:rsidTr="00FE698D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30C5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5CA4F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233F" w14:textId="4B8AFA9A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21,457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0CF7" w14:textId="3D4A115D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C63AD7" w14:textId="6ABAA62C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sz w:val="20"/>
                <w:lang w:bidi="ar-LB"/>
              </w:rPr>
              <w:t>18,396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E8363E" w14:textId="4CBFD267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582" w14:textId="36351883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392B8" w14:textId="7004721E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1,982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9ED9" w14:textId="4FF0BE98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kern w:val="28"/>
                <w:sz w:val="20"/>
                <w:lang w:bidi="ar-LB"/>
              </w:rPr>
              <w:t>41,834</w:t>
            </w:r>
          </w:p>
        </w:tc>
      </w:tr>
      <w:tr w:rsidR="00FE698D" w:rsidRPr="00C308A4" w14:paraId="3132A796" w14:textId="77777777" w:rsidTr="00FE698D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2848A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39BBE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9A5F" w14:textId="01BC0CF0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F9E3" w14:textId="5A4C7C89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DF6F53" w14:textId="4D38205A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7F66F3E" w14:textId="4C55E0E2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B8B7" w14:textId="5F291558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1E19" w14:textId="090709DF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C61DA" w14:textId="5587A12A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</w:tr>
      <w:tr w:rsidR="00FE698D" w:rsidRPr="00C308A4" w14:paraId="432D5720" w14:textId="77777777" w:rsidTr="00FE698D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F297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8789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7633" w14:textId="30C66BCA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5DCB" w14:textId="7D426C76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F3F15E" w14:textId="7C2E4AF8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60A044" w14:textId="516512E8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5499" w14:textId="041A808C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6D4B" w14:textId="3DFFDBDB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8587" w14:textId="3A0048B8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</w:tr>
      <w:tr w:rsidR="00FE698D" w:rsidRPr="00C308A4" w14:paraId="2B407E4E" w14:textId="77777777" w:rsidTr="00FE698D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3141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6128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0D80" w14:textId="6E47C5E0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165,050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0DCC3" w14:textId="712507AE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0208F2" w14:textId="2AB73652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sz w:val="20"/>
                <w:lang w:bidi="ar-LB"/>
              </w:rPr>
              <w:t>141,500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81849F" w14:textId="454FADBD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F92A" w14:textId="65C83DF9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A483" w14:textId="34635307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10C8" w14:textId="60F42CC4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kern w:val="28"/>
                <w:sz w:val="20"/>
                <w:lang w:bidi="ar-LB"/>
              </w:rPr>
              <w:t>321,800</w:t>
            </w:r>
          </w:p>
        </w:tc>
      </w:tr>
      <w:tr w:rsidR="00FE698D" w:rsidRPr="00C308A4" w14:paraId="03B81ED9" w14:textId="77777777" w:rsidTr="00FE698D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5245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1C66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4E25" w14:textId="78104184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21,457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BA28" w14:textId="1609F11D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E96CC4" w14:textId="6CE9EC70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sz w:val="20"/>
                <w:lang w:bidi="ar-LB"/>
              </w:rPr>
              <w:t>18,396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B1BBBB5" w14:textId="2B26D58C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8C0B" w14:textId="6EEDBC25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711D" w14:textId="0D723ABC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1,982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4DB0" w14:textId="353A181C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kern w:val="28"/>
                <w:sz w:val="20"/>
                <w:lang w:bidi="ar-LB"/>
              </w:rPr>
              <w:t>41,834</w:t>
            </w:r>
          </w:p>
        </w:tc>
      </w:tr>
      <w:tr w:rsidR="00FE698D" w:rsidRPr="00C308A4" w14:paraId="3E6C5733" w14:textId="77777777" w:rsidTr="00FE698D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305D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4F33" w14:textId="77777777" w:rsidR="00FE698D" w:rsidRPr="00C308A4" w:rsidRDefault="00FE698D" w:rsidP="00FE698D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5B8E" w14:textId="0C395156" w:rsidR="00FE698D" w:rsidRPr="00C308A4" w:rsidRDefault="00FE698D" w:rsidP="00FE698D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186,507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0C29" w14:textId="1ACFE123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3355DD" w14:textId="0046F790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2058B">
              <w:rPr>
                <w:b/>
                <w:bCs/>
                <w:sz w:val="20"/>
                <w:lang w:bidi="ar-LB"/>
              </w:rPr>
              <w:t>159,896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D76EC46" w14:textId="71B1D743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D861" w14:textId="5495F70E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B397" w14:textId="1510E754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17,232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8418" w14:textId="13535713" w:rsidR="00FE698D" w:rsidRPr="00C308A4" w:rsidRDefault="00FE698D" w:rsidP="00FE698D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44ED3">
              <w:rPr>
                <w:b/>
                <w:bCs/>
                <w:kern w:val="28"/>
                <w:sz w:val="20"/>
                <w:lang w:bidi="ar-LB"/>
              </w:rPr>
              <w:t>363,634</w:t>
            </w:r>
          </w:p>
        </w:tc>
      </w:tr>
      <w:tr w:rsidR="00C54A62" w:rsidRPr="00C308A4" w14:paraId="66AB1BCC" w14:textId="77777777" w:rsidTr="00C54A62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0822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1F6DA90" w14:textId="1652FDD8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BAD3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0.56</w:t>
            </w:r>
          </w:p>
        </w:tc>
      </w:tr>
      <w:tr w:rsidR="00C54A62" w:rsidRPr="00C308A4" w14:paraId="1D12E7CE" w14:textId="77777777" w:rsidTr="00C54A62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5792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6A5C8D" w14:textId="39195252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3EE6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0.30</w:t>
            </w:r>
          </w:p>
        </w:tc>
      </w:tr>
      <w:tr w:rsidR="00C54A62" w:rsidRPr="00C308A4" w14:paraId="3AB6691D" w14:textId="77777777" w:rsidTr="00C54A62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9330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4291F9" w14:textId="6257317F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6C8EA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02EB488B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174AA928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264820E7" w14:textId="77777777" w:rsidR="00FE698D" w:rsidRPr="00AB3DAB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AB3DAB">
        <w:rPr>
          <w:b/>
          <w:bCs/>
          <w:sz w:val="26"/>
          <w:szCs w:val="26"/>
          <w:rtl/>
          <w:lang w:val="en-US" w:bidi="ar-LB"/>
        </w:rPr>
        <w:t>كيريباس</w:t>
      </w:r>
    </w:p>
    <w:p w14:paraId="31AA294F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67FF95D6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7A61E4" w:rsidRPr="00C308A4" w14:paraId="2C270277" w14:textId="77777777" w:rsidTr="007A61E4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77FCA" w14:textId="77777777" w:rsidR="007A61E4" w:rsidRPr="00C308A4" w:rsidRDefault="007A61E4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381B" w14:textId="77777777" w:rsidR="007A61E4" w:rsidRPr="00C308A4" w:rsidRDefault="007A61E4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47D6" w14:textId="77777777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C964" w14:textId="58176ED8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4DC358" w14:textId="393DA0B3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AD63BF" w14:textId="53E464CF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BB6B" w14:textId="79F83244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1D768" w14:textId="77777777" w:rsidR="007A61E4" w:rsidRPr="00C308A4" w:rsidRDefault="007A61E4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7AF7" w14:textId="77777777" w:rsidR="007A61E4" w:rsidRPr="0077508C" w:rsidRDefault="007A61E4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C54A62" w:rsidRPr="00C308A4" w14:paraId="2CE16BD5" w14:textId="77777777" w:rsidTr="007A61E4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5390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AE53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9F77" w14:textId="56A81A54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4EB4" w14:textId="46D2DB76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9E2B41" w14:textId="29926D97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9DE401" w14:textId="718311F8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0.32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2A9D" w14:textId="7EC3EA38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0.32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A63F" w14:textId="5E571192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9739" w14:textId="76989339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C54A62" w:rsidRPr="00C308A4" w14:paraId="5F005499" w14:textId="77777777" w:rsidTr="007A61E4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833F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02EC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6D4F4" w14:textId="28F820EA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577B" w14:textId="4FB1BBCF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0.45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0CBE0F" w14:textId="4D81F27C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0.45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DE73DA" w14:textId="0D404D33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1E03" w14:textId="4C6E6729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0.23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04DC0" w14:textId="217FD755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B7D6" w14:textId="0FCF17A4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461419" w:rsidRPr="00C308A4" w14:paraId="3BF108B3" w14:textId="77777777" w:rsidTr="007A61E4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A52D7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D31A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73D8" w14:textId="62376DA1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201,600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18C9" w14:textId="53F4A8E8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779F7A" w14:textId="710B7842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A5280">
              <w:rPr>
                <w:b/>
                <w:bCs/>
                <w:sz w:val="20"/>
                <w:lang w:bidi="ar-LB"/>
              </w:rPr>
              <w:t>189,500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E1C3E0A" w14:textId="6011677F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D798" w14:textId="54A7B90A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DEF9" w14:textId="6235509C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E0DA" w14:textId="045AA105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748E0">
              <w:rPr>
                <w:b/>
                <w:bCs/>
                <w:kern w:val="28"/>
                <w:sz w:val="20"/>
                <w:lang w:bidi="ar-LB"/>
              </w:rPr>
              <w:t>416,350</w:t>
            </w:r>
          </w:p>
        </w:tc>
      </w:tr>
      <w:tr w:rsidR="00461419" w:rsidRPr="00C308A4" w14:paraId="468EB45E" w14:textId="77777777" w:rsidTr="007A61E4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9E62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3E9E5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DD4C" w14:textId="5EB69A13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26,208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5DB0" w14:textId="5A7EBA7C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6D501CD" w14:textId="023B9C17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A5280">
              <w:rPr>
                <w:b/>
                <w:bCs/>
                <w:sz w:val="20"/>
                <w:lang w:bidi="ar-LB"/>
              </w:rPr>
              <w:t>24,635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4E4966" w14:textId="43DFCF22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FFA5" w14:textId="137EC10E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458B" w14:textId="046E03B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3,283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AED9" w14:textId="0ACBE245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748E0">
              <w:rPr>
                <w:b/>
                <w:bCs/>
                <w:kern w:val="28"/>
                <w:sz w:val="20"/>
                <w:lang w:bidi="ar-LB"/>
              </w:rPr>
              <w:t>54,126</w:t>
            </w:r>
          </w:p>
        </w:tc>
      </w:tr>
      <w:tr w:rsidR="00461419" w:rsidRPr="00C308A4" w14:paraId="02FC2CAB" w14:textId="77777777" w:rsidTr="007A61E4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A4573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73BAB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08BB" w14:textId="7A0CD7AA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C048" w14:textId="66812CA5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6D5589" w14:textId="3D22686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545EEF" w14:textId="6C0D462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3846" w14:textId="46553EF9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7E32" w14:textId="5912FBD7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F072" w14:textId="6423EBE2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</w:tr>
      <w:tr w:rsidR="00461419" w:rsidRPr="00C308A4" w14:paraId="36C7DE37" w14:textId="77777777" w:rsidTr="007A61E4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A5B23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1E58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CB2A" w14:textId="69610F88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6091D" w14:textId="7F7F6706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D87BDE" w14:textId="017BD87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AB1050" w14:textId="072D1F76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E7C9" w14:textId="0A92C30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F8B1" w14:textId="4E545CE5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5CA5" w14:textId="68BAB411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 0</w:t>
            </w:r>
          </w:p>
        </w:tc>
      </w:tr>
      <w:tr w:rsidR="00461419" w:rsidRPr="00C308A4" w14:paraId="48972459" w14:textId="77777777" w:rsidTr="007A61E4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A745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1B9E3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51FAC" w14:textId="18BA50CE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201,600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B3AB" w14:textId="1B9AEA16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558B13" w14:textId="74372737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A5280">
              <w:rPr>
                <w:b/>
                <w:bCs/>
                <w:sz w:val="20"/>
                <w:lang w:bidi="ar-LB"/>
              </w:rPr>
              <w:t>189,500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8E9105C" w14:textId="02E86477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3D94" w14:textId="75B3C6AA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4344" w14:textId="09A18F1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93BC8" w14:textId="0DCF625B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748E0">
              <w:rPr>
                <w:b/>
                <w:bCs/>
                <w:kern w:val="28"/>
                <w:sz w:val="20"/>
                <w:lang w:bidi="ar-LB"/>
              </w:rPr>
              <w:t>416,350</w:t>
            </w:r>
          </w:p>
        </w:tc>
      </w:tr>
      <w:tr w:rsidR="00461419" w:rsidRPr="00C308A4" w14:paraId="289402C2" w14:textId="77777777" w:rsidTr="007A61E4">
        <w:trPr>
          <w:trHeight w:val="5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491D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3D51F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DC34" w14:textId="711141FF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26,208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9DD9" w14:textId="14DF8446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56B30F9" w14:textId="47ABCA15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A5280">
              <w:rPr>
                <w:b/>
                <w:bCs/>
                <w:sz w:val="20"/>
                <w:lang w:bidi="ar-LB"/>
              </w:rPr>
              <w:t>24,635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6427458" w14:textId="24746524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2A190" w14:textId="0D2CF0BD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FABE" w14:textId="265862C0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3,283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EDF0" w14:textId="1CB2D489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748E0">
              <w:rPr>
                <w:b/>
                <w:bCs/>
                <w:kern w:val="28"/>
                <w:sz w:val="20"/>
                <w:lang w:bidi="ar-LB"/>
              </w:rPr>
              <w:t>54,126</w:t>
            </w:r>
          </w:p>
        </w:tc>
      </w:tr>
      <w:tr w:rsidR="00461419" w:rsidRPr="00C308A4" w14:paraId="6498CAC8" w14:textId="77777777" w:rsidTr="007A61E4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8C8A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6F96" w14:textId="77777777" w:rsidR="00461419" w:rsidRPr="00C308A4" w:rsidRDefault="00461419" w:rsidP="00461419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A515" w14:textId="21F94CFD" w:rsidR="00461419" w:rsidRPr="00C308A4" w:rsidRDefault="00461419" w:rsidP="00461419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227,808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8FD6F" w14:textId="70F8365B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9F46E5" w14:textId="20162E5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51AF">
              <w:rPr>
                <w:b/>
                <w:bCs/>
                <w:kern w:val="28"/>
                <w:sz w:val="20"/>
                <w:lang w:bidi="ar-LB"/>
              </w:rPr>
              <w:t>214,135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33BD8BC" w14:textId="0DFDB67A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822D" w14:textId="22CDA977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E106" w14:textId="428AB26E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28,533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7393" w14:textId="3EBBEFEF" w:rsidR="00461419" w:rsidRPr="00C308A4" w:rsidRDefault="00461419" w:rsidP="00461419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748E0">
              <w:rPr>
                <w:b/>
                <w:bCs/>
                <w:kern w:val="28"/>
                <w:sz w:val="20"/>
                <w:lang w:bidi="ar-LB"/>
              </w:rPr>
              <w:t>470,476</w:t>
            </w:r>
          </w:p>
        </w:tc>
      </w:tr>
      <w:tr w:rsidR="007A61E4" w:rsidRPr="00C308A4" w14:paraId="130A706D" w14:textId="77777777" w:rsidTr="007A61E4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4893" w14:textId="77777777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F51B26" w14:textId="59F6A1F3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F624A" w14:textId="77777777" w:rsidR="007A61E4" w:rsidRPr="00C308A4" w:rsidRDefault="007A61E4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0.63</w:t>
            </w:r>
          </w:p>
        </w:tc>
      </w:tr>
      <w:tr w:rsidR="007A61E4" w:rsidRPr="00C308A4" w14:paraId="5ED8B44A" w14:textId="77777777" w:rsidTr="007A61E4">
        <w:trPr>
          <w:trHeight w:val="5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7BA46" w14:textId="77777777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C01DD80" w14:textId="261704F7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B820A" w14:textId="77777777" w:rsidR="007A61E4" w:rsidRPr="00C308A4" w:rsidRDefault="007A61E4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0.34</w:t>
            </w:r>
          </w:p>
        </w:tc>
      </w:tr>
      <w:tr w:rsidR="007A61E4" w:rsidRPr="00C308A4" w14:paraId="10972F4F" w14:textId="77777777" w:rsidTr="007A61E4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620F" w14:textId="77777777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83B7DC" w14:textId="40CFD0DB" w:rsidR="007A61E4" w:rsidRPr="00C308A4" w:rsidRDefault="007A61E4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147AB" w14:textId="77777777" w:rsidR="007A61E4" w:rsidRPr="00C308A4" w:rsidRDefault="007A61E4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7C9D39CD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  <w:r w:rsidRPr="00C308A4">
        <w:rPr>
          <w:b/>
          <w:bCs/>
          <w:lang w:val="en-US" w:bidi="ar-LB"/>
        </w:rPr>
        <w:br w:type="page"/>
      </w:r>
    </w:p>
    <w:p w14:paraId="36BF73E5" w14:textId="77777777" w:rsidR="00FE698D" w:rsidRPr="00AB3DAB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AB3DAB">
        <w:rPr>
          <w:b/>
          <w:bCs/>
          <w:sz w:val="26"/>
          <w:szCs w:val="26"/>
          <w:rtl/>
          <w:lang w:val="en-US" w:bidi="ar-LB"/>
        </w:rPr>
        <w:lastRenderedPageBreak/>
        <w:t>جزر مارشال</w:t>
      </w:r>
    </w:p>
    <w:p w14:paraId="69CDECEF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1C077760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0"/>
        <w:gridCol w:w="3179"/>
        <w:gridCol w:w="1053"/>
        <w:gridCol w:w="768"/>
        <w:gridCol w:w="770"/>
        <w:gridCol w:w="772"/>
        <w:gridCol w:w="772"/>
        <w:gridCol w:w="776"/>
        <w:gridCol w:w="866"/>
      </w:tblGrid>
      <w:tr w:rsidR="00C54A62" w:rsidRPr="00C308A4" w14:paraId="7110B6D2" w14:textId="77777777" w:rsidTr="00C54A62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BE7F8" w14:textId="77777777" w:rsidR="00C54A62" w:rsidRPr="00C308A4" w:rsidRDefault="00C54A62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6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EEA24" w14:textId="77777777" w:rsidR="00C54A62" w:rsidRPr="00C308A4" w:rsidRDefault="00C54A62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20C5" w14:textId="77777777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B2086" w14:textId="1B2AC9FC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5B914A" w14:textId="5E6288D2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642FB0" w14:textId="54D97ECF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B134" w14:textId="791B60F9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7F254" w14:textId="77777777" w:rsidR="00C54A62" w:rsidRPr="00C308A4" w:rsidRDefault="00C54A62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6392" w14:textId="77777777" w:rsidR="00C54A62" w:rsidRPr="0077508C" w:rsidRDefault="00C54A62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213AC7" w:rsidRPr="00C308A4" w14:paraId="310B6E9F" w14:textId="77777777" w:rsidTr="00C54A62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28DE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A05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82A61" w14:textId="49CB149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2.59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E94E5" w14:textId="198DDBD0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2.59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C2DDDE" w14:textId="2C4251A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2.59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F4E5BB" w14:textId="07433DA0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1.30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9532" w14:textId="4593B120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1.30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6945" w14:textId="4683899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14832" w14:textId="1A491C19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2F561EDF" w14:textId="77777777" w:rsidTr="00C54A62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F960B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D406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D494" w14:textId="4C07E60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2.59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508E8" w14:textId="367AC5D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C038FA3" w14:textId="25F0D1F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C1B847" w14:textId="22B44A79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3483" w14:textId="1DFE76DF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4655" w14:textId="495980C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DBF6" w14:textId="64F7A4A4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C54A62" w:rsidRPr="00C308A4" w14:paraId="3C9901DF" w14:textId="77777777" w:rsidTr="00C54A62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14D3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4E3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4882F" w14:textId="023AA338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74,200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4652" w14:textId="3802DE19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1B8A10" w14:textId="1EBA4EC2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03FD5">
              <w:rPr>
                <w:b/>
                <w:bCs/>
                <w:sz w:val="20"/>
                <w:lang w:bidi="ar-LB"/>
              </w:rPr>
              <w:t>135,500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B0DCA0" w14:textId="6C6C1D99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4C39" w14:textId="6072BD0B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4FA55" w14:textId="0E28CF06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12,250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3743" w14:textId="22A48679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F374F">
              <w:rPr>
                <w:b/>
                <w:bCs/>
                <w:kern w:val="28"/>
                <w:sz w:val="20"/>
                <w:lang w:bidi="ar-LB"/>
              </w:rPr>
              <w:t>221,950</w:t>
            </w:r>
          </w:p>
        </w:tc>
      </w:tr>
      <w:tr w:rsidR="00C54A62" w:rsidRPr="00C308A4" w14:paraId="1B4779B8" w14:textId="77777777" w:rsidTr="00C54A62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99D81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415F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9562" w14:textId="316DF86E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9,646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38918" w14:textId="56CD040C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FF5C47" w14:textId="1F385730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03FD5">
              <w:rPr>
                <w:b/>
                <w:bCs/>
                <w:sz w:val="20"/>
                <w:lang w:bidi="ar-LB"/>
              </w:rPr>
              <w:t>17,615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98B0F39" w14:textId="4F758A7A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BB41" w14:textId="36E4102F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6D94" w14:textId="4E954182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1,593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8CC0" w14:textId="23D31C48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F374F">
              <w:rPr>
                <w:b/>
                <w:bCs/>
                <w:kern w:val="28"/>
                <w:sz w:val="20"/>
                <w:lang w:bidi="ar-LB"/>
              </w:rPr>
              <w:t>28,854</w:t>
            </w:r>
          </w:p>
        </w:tc>
      </w:tr>
      <w:tr w:rsidR="00C54A62" w:rsidRPr="00C308A4" w14:paraId="5913A06D" w14:textId="77777777" w:rsidTr="00C54A62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544C3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BBA2A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1C87B" w14:textId="552EBDE5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EDD3" w14:textId="629CFF44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F49B01" w14:textId="75FEEE18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A8D6A2D" w14:textId="50010794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7005" w14:textId="75CFD6C1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56EB" w14:textId="4B6C4F7C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4CD0" w14:textId="41645AF4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C54A62" w:rsidRPr="00C308A4" w14:paraId="5F9FB23F" w14:textId="77777777" w:rsidTr="00C54A62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5FC5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CF12B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CC7FA" w14:textId="6578D2F3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94FD" w14:textId="5BA4E7A9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E09F93" w14:textId="307552A6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C7CF3C" w14:textId="1FF07862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B960" w14:textId="2AA7AE18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4BCE" w14:textId="7756FEF8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CC98" w14:textId="5D32E76D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C54A62" w:rsidRPr="00C308A4" w14:paraId="2AC3AEBE" w14:textId="77777777" w:rsidTr="00C54A62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14CC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9DE5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0E1E" w14:textId="639033BB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74,200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6A05" w14:textId="39A0643B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850027B" w14:textId="6E3AC906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03FD5">
              <w:rPr>
                <w:b/>
                <w:bCs/>
                <w:sz w:val="20"/>
                <w:lang w:bidi="ar-LB"/>
              </w:rPr>
              <w:t>135,500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E6F594" w14:textId="603ED461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F927" w14:textId="24AFBA63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5084" w14:textId="5EC4A16C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12,250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C1D3" w14:textId="793F3565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F374F">
              <w:rPr>
                <w:b/>
                <w:bCs/>
                <w:kern w:val="28"/>
                <w:sz w:val="20"/>
                <w:lang w:bidi="ar-LB"/>
              </w:rPr>
              <w:t>221,950</w:t>
            </w:r>
          </w:p>
        </w:tc>
      </w:tr>
      <w:tr w:rsidR="00C54A62" w:rsidRPr="00C308A4" w14:paraId="4CAA69B0" w14:textId="77777777" w:rsidTr="00C54A62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388DD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57F4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2B64" w14:textId="07E1E934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9,646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8FFE" w14:textId="4BC28909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7AD611" w14:textId="5F68A7E1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03FD5">
              <w:rPr>
                <w:b/>
                <w:bCs/>
                <w:sz w:val="20"/>
                <w:lang w:bidi="ar-LB"/>
              </w:rPr>
              <w:t>17,615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221A858" w14:textId="4CFD5681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3F5D" w14:textId="61B14B75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2AFEB" w14:textId="08F1543A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1,593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C21C" w14:textId="79D3E4D3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F374F">
              <w:rPr>
                <w:b/>
                <w:bCs/>
                <w:kern w:val="28"/>
                <w:sz w:val="20"/>
                <w:lang w:bidi="ar-LB"/>
              </w:rPr>
              <w:t>28,854</w:t>
            </w:r>
          </w:p>
        </w:tc>
      </w:tr>
      <w:tr w:rsidR="00C54A62" w:rsidRPr="00C308A4" w14:paraId="59CE602D" w14:textId="77777777" w:rsidTr="00C54A62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563A6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6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A190" w14:textId="77777777" w:rsidR="00C54A62" w:rsidRPr="00C308A4" w:rsidRDefault="00C54A62" w:rsidP="00C54A62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5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EC503" w14:textId="49CBACDC" w:rsidR="00C54A62" w:rsidRPr="00C308A4" w:rsidRDefault="00C54A62" w:rsidP="00C54A62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83,846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EAAB" w14:textId="6CEB8A4A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3AF6F27" w14:textId="66482FF2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03FD5">
              <w:rPr>
                <w:b/>
                <w:bCs/>
                <w:sz w:val="20"/>
                <w:lang w:bidi="ar-LB"/>
              </w:rPr>
              <w:t>153,115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83B0E1" w14:textId="7A644CD9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0F5FC6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D427" w14:textId="14A16E7C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2C3B7" w14:textId="10428867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13,843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44E3" w14:textId="7CD03C95" w:rsidR="00C54A62" w:rsidRPr="00C308A4" w:rsidRDefault="00C54A62" w:rsidP="00C54A62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D6AD2">
              <w:rPr>
                <w:b/>
                <w:bCs/>
                <w:kern w:val="28"/>
                <w:sz w:val="20"/>
                <w:lang w:bidi="ar-LB"/>
              </w:rPr>
              <w:t>250,804</w:t>
            </w:r>
          </w:p>
        </w:tc>
      </w:tr>
      <w:tr w:rsidR="00C54A62" w:rsidRPr="00C308A4" w14:paraId="655999CA" w14:textId="77777777" w:rsidTr="00C54A62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C8287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B3854BA" w14:textId="19258075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3BB0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2.59</w:t>
            </w:r>
          </w:p>
        </w:tc>
      </w:tr>
      <w:tr w:rsidR="00C54A62" w:rsidRPr="00C308A4" w14:paraId="6826E85D" w14:textId="77777777" w:rsidTr="00C54A62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C5D5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4B41FD" w14:textId="603D59B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56EF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1.40</w:t>
            </w:r>
          </w:p>
        </w:tc>
      </w:tr>
      <w:tr w:rsidR="00C54A62" w:rsidRPr="00C308A4" w14:paraId="0F714A04" w14:textId="77777777" w:rsidTr="00C54A62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13F3" w14:textId="77777777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5E314CB" w14:textId="382905FE" w:rsidR="00C54A62" w:rsidRPr="00C308A4" w:rsidRDefault="00C54A62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1561B" w14:textId="77777777" w:rsidR="00C54A62" w:rsidRPr="00C308A4" w:rsidRDefault="00C54A62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083126D7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60ABC019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37F56F8D" w14:textId="77777777" w:rsidR="00FE698D" w:rsidRPr="00AB3DAB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AB3DAB">
        <w:rPr>
          <w:b/>
          <w:bCs/>
          <w:sz w:val="26"/>
          <w:szCs w:val="26"/>
          <w:rtl/>
          <w:lang w:val="en-US" w:bidi="ar-LB"/>
        </w:rPr>
        <w:t>ميكرونيزيا (ولايات - الموحدة)</w:t>
      </w:r>
    </w:p>
    <w:p w14:paraId="5DC54059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73428526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213AC7" w:rsidRPr="00C308A4" w14:paraId="43F2F04B" w14:textId="77777777" w:rsidTr="00213AC7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6ECF6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44FA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BF9B8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EBF2" w14:textId="7FD40719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439687" w14:textId="0C1A650C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DE45CA" w14:textId="2E614DFA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9D60" w14:textId="76613940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27BE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82E1" w14:textId="77777777" w:rsidR="00213AC7" w:rsidRPr="0077508C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213AC7" w:rsidRPr="00C308A4" w14:paraId="099CFCE5" w14:textId="77777777" w:rsidTr="00213AC7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3F1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568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58D8" w14:textId="2FB9C04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4956" w14:textId="3AE738E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F72D2E" w14:textId="4A80C03E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4E7276C" w14:textId="485BDCB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F562" w14:textId="3FE8520C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88DF" w14:textId="7A4559FC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8570" w14:textId="04229AFF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061F7FEE" w14:textId="77777777" w:rsidTr="00213AC7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A38C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5213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9E95" w14:textId="6AD54B8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9A1D" w14:textId="37DAC55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34182A" w14:textId="3A2730D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C1260A" w14:textId="0C8986D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FBDA1" w14:textId="602A20C6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9013" w14:textId="45F6724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E06C" w14:textId="54F5F3DC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7455C1C3" w14:textId="77777777" w:rsidTr="00213AC7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B882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3C7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5AED0" w14:textId="00E2067C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202,100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5F5F" w14:textId="211BE67F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B177217" w14:textId="60DD32C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F209F">
              <w:rPr>
                <w:b/>
                <w:bCs/>
                <w:sz w:val="20"/>
                <w:lang w:bidi="ar-LB"/>
              </w:rPr>
              <w:t>248,500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6C6E188" w14:textId="20F195D9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D6AD2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A722" w14:textId="142BE162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A7D4" w14:textId="211CDBB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33,250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B602F" w14:textId="38DC9CF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915F4">
              <w:rPr>
                <w:b/>
                <w:bCs/>
                <w:kern w:val="28"/>
                <w:sz w:val="20"/>
                <w:lang w:bidi="ar-LB"/>
              </w:rPr>
              <w:t>483,850</w:t>
            </w:r>
          </w:p>
        </w:tc>
      </w:tr>
      <w:tr w:rsidR="00213AC7" w:rsidRPr="00C308A4" w14:paraId="34AF4902" w14:textId="77777777" w:rsidTr="00213AC7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5C1D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8B3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BBA7" w14:textId="6A4B9452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26,273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E23E" w14:textId="60A2FFA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A41F91" w14:textId="14EE986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F209F">
              <w:rPr>
                <w:b/>
                <w:bCs/>
                <w:sz w:val="20"/>
                <w:lang w:bidi="ar-LB"/>
              </w:rPr>
              <w:t>32,305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25E676" w14:textId="2058581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D6AD2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BDC9C" w14:textId="23EA495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2BE7" w14:textId="55E2BA0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4,323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37F3" w14:textId="04B9731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915F4">
              <w:rPr>
                <w:b/>
                <w:bCs/>
                <w:kern w:val="28"/>
                <w:sz w:val="20"/>
                <w:lang w:bidi="ar-LB"/>
              </w:rPr>
              <w:t>62,901</w:t>
            </w:r>
          </w:p>
        </w:tc>
      </w:tr>
      <w:tr w:rsidR="00213AC7" w:rsidRPr="00C308A4" w14:paraId="2D496514" w14:textId="77777777" w:rsidTr="00213AC7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A28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6DB0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41F3" w14:textId="192B4FC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F4E6" w14:textId="1932E1B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11EB6E" w14:textId="07624EC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817A2D" w14:textId="617406D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A690" w14:textId="381CFE49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C6B7" w14:textId="72B10ED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439C" w14:textId="67C8578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213AC7" w:rsidRPr="00C308A4" w14:paraId="772C83B8" w14:textId="77777777" w:rsidTr="00213AC7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78CF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3A9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A2EC" w14:textId="1D2515E4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EDD6" w14:textId="621B522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67CE3C3" w14:textId="44EEC7D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EFFFEF" w14:textId="17743F6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9272" w14:textId="56ECD39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0FAC1" w14:textId="1A646B0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81B4" w14:textId="2D9F2F3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213AC7" w:rsidRPr="00C308A4" w14:paraId="1CADE844" w14:textId="77777777" w:rsidTr="00213AC7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25EE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D2AF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5865" w14:textId="24777919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202,100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FCDA" w14:textId="7F4A1DA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853E8DF" w14:textId="17E44DB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F209F">
              <w:rPr>
                <w:b/>
                <w:bCs/>
                <w:sz w:val="20"/>
                <w:lang w:bidi="ar-LB"/>
              </w:rPr>
              <w:t>248,500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BBD6BA" w14:textId="2C87643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D6AD2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9D42" w14:textId="1958B4DD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DC8C" w14:textId="76A0940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33,250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3AC17" w14:textId="39D5F31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915F4">
              <w:rPr>
                <w:b/>
                <w:bCs/>
                <w:kern w:val="28"/>
                <w:sz w:val="20"/>
                <w:lang w:bidi="ar-LB"/>
              </w:rPr>
              <w:t>483,850</w:t>
            </w:r>
          </w:p>
        </w:tc>
      </w:tr>
      <w:tr w:rsidR="00213AC7" w:rsidRPr="00C308A4" w14:paraId="4B53865D" w14:textId="77777777" w:rsidTr="00213AC7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408F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8F34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B540" w14:textId="162F189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26,273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3FA6" w14:textId="5E2D05D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ED7B69E" w14:textId="1D5265A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F209F">
              <w:rPr>
                <w:b/>
                <w:bCs/>
                <w:sz w:val="20"/>
                <w:lang w:bidi="ar-LB"/>
              </w:rPr>
              <w:t>32,305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EBC177" w14:textId="7D132B5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D6AD2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BA25" w14:textId="35AADEB9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2E2BF" w14:textId="65AA213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4,323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BA43" w14:textId="0A25C05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915F4">
              <w:rPr>
                <w:b/>
                <w:bCs/>
                <w:kern w:val="28"/>
                <w:sz w:val="20"/>
                <w:lang w:bidi="ar-LB"/>
              </w:rPr>
              <w:t>62,901</w:t>
            </w:r>
          </w:p>
        </w:tc>
      </w:tr>
      <w:tr w:rsidR="00213AC7" w:rsidRPr="00C308A4" w14:paraId="2ED7EA1F" w14:textId="77777777" w:rsidTr="00213AC7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787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A56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264B" w14:textId="40D197B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228,373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03F4" w14:textId="40F4ACC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F69961" w14:textId="1C1BD6BD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F209F">
              <w:rPr>
                <w:b/>
                <w:bCs/>
                <w:sz w:val="20"/>
                <w:lang w:bidi="ar-LB"/>
              </w:rPr>
              <w:t>280,805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405FD7" w14:textId="7309DB5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D6AD2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1440" w14:textId="6CAE9D7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0B864" w14:textId="5DDC50C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37,573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7F56" w14:textId="09003A5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546,751</w:t>
            </w:r>
          </w:p>
        </w:tc>
      </w:tr>
      <w:tr w:rsidR="00213AC7" w:rsidRPr="00C308A4" w14:paraId="370B6E4A" w14:textId="77777777" w:rsidTr="00213AC7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D85F9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F496BB6" w14:textId="53A98ECD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5FF2E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1.66</w:t>
            </w:r>
          </w:p>
        </w:tc>
      </w:tr>
      <w:tr w:rsidR="00213AC7" w:rsidRPr="00C308A4" w14:paraId="3BCDB28A" w14:textId="77777777" w:rsidTr="00213AC7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D9E9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8BE8EFF" w14:textId="40F13DD9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08DD4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0.89</w:t>
            </w:r>
          </w:p>
        </w:tc>
      </w:tr>
      <w:tr w:rsidR="00213AC7" w:rsidRPr="00C308A4" w14:paraId="394CF901" w14:textId="77777777" w:rsidTr="00213AC7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3EA2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13AC4BD" w14:textId="506F4A03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A521E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088F105B" w14:textId="24C60D3A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73731D8A" w14:textId="77777777" w:rsidR="00FE698D" w:rsidRPr="00AB3DAB" w:rsidRDefault="00FE698D" w:rsidP="00FE698D">
      <w:pPr>
        <w:jc w:val="center"/>
        <w:rPr>
          <w:b/>
          <w:bCs/>
          <w:sz w:val="26"/>
          <w:szCs w:val="26"/>
          <w:rtl/>
          <w:lang w:val="en-US" w:bidi="ar-LB"/>
        </w:rPr>
      </w:pPr>
      <w:r w:rsidRPr="00AB3DAB">
        <w:rPr>
          <w:b/>
          <w:bCs/>
          <w:sz w:val="26"/>
          <w:szCs w:val="26"/>
          <w:rtl/>
          <w:lang w:val="en-US" w:bidi="ar-LB"/>
        </w:rPr>
        <w:lastRenderedPageBreak/>
        <w:t>ناورو</w:t>
      </w:r>
    </w:p>
    <w:p w14:paraId="3AE650B6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0"/>
        <w:gridCol w:w="3167"/>
        <w:gridCol w:w="1139"/>
        <w:gridCol w:w="753"/>
        <w:gridCol w:w="755"/>
        <w:gridCol w:w="757"/>
        <w:gridCol w:w="757"/>
        <w:gridCol w:w="762"/>
        <w:gridCol w:w="866"/>
      </w:tblGrid>
      <w:tr w:rsidR="00213AC7" w:rsidRPr="00C308A4" w14:paraId="75B90068" w14:textId="77777777" w:rsidTr="00213AC7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C30C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5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8178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5B7D5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14AF" w14:textId="5A135DAB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386128" w14:textId="19E13C4C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27B5EC" w14:textId="730D8F85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FE71" w14:textId="2028ED63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516C2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6E4EC" w14:textId="77777777" w:rsidR="00213AC7" w:rsidRPr="0077508C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213AC7" w:rsidRPr="00C308A4" w14:paraId="5D0AED8A" w14:textId="77777777" w:rsidTr="00213AC7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8B58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88A9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7F21" w14:textId="3620194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0.12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F69F" w14:textId="4DEBBD13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0.12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EDCFF3D" w14:textId="01A6E5A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0.12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B3102C" w14:textId="7AC4F81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0.06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899F6" w14:textId="4B3C189F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0.06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1AD5" w14:textId="442AB2A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1427" w14:textId="767438DF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501A61EE" w14:textId="77777777" w:rsidTr="00213AC7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7AB04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870CC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32BB" w14:textId="49E4C49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0.12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E3A3" w14:textId="400849F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F63A46E" w14:textId="34DA9B49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061FE3" w14:textId="418412F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DCFD" w14:textId="67883966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A543" w14:textId="09799B73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BC87" w14:textId="732D009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208D8780" w14:textId="77777777" w:rsidTr="00213AC7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CDF7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42C9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12DB" w14:textId="6BD6A0F3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65,450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1C86" w14:textId="50C02A73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2706AA" w14:textId="07190553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6308A">
              <w:rPr>
                <w:b/>
                <w:bCs/>
                <w:sz w:val="20"/>
                <w:lang w:bidi="ar-LB"/>
              </w:rPr>
              <w:t>85,500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75DD96" w14:textId="65EE0184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7442" w14:textId="4BB2A17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3F346" w14:textId="05B9607B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8A276" w14:textId="0FB526BE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42732">
              <w:rPr>
                <w:b/>
                <w:bCs/>
                <w:kern w:val="28"/>
                <w:sz w:val="20"/>
                <w:lang w:bidi="ar-LB"/>
              </w:rPr>
              <w:t>156,200</w:t>
            </w:r>
          </w:p>
        </w:tc>
      </w:tr>
      <w:tr w:rsidR="00213AC7" w:rsidRPr="00C308A4" w14:paraId="5811E2DD" w14:textId="77777777" w:rsidTr="00213AC7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EC1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860B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389F" w14:textId="00E31DD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8,509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29DD" w14:textId="0298EDD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6B6F81A" w14:textId="017E941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6308A">
              <w:rPr>
                <w:b/>
                <w:bCs/>
                <w:sz w:val="20"/>
                <w:lang w:bidi="ar-LB"/>
              </w:rPr>
              <w:t>11,115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8367CB5" w14:textId="7003860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8B7D0" w14:textId="05157B4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9382" w14:textId="1D36044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C01D" w14:textId="16A4AF2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42732">
              <w:rPr>
                <w:b/>
                <w:bCs/>
                <w:kern w:val="28"/>
                <w:sz w:val="20"/>
                <w:lang w:bidi="ar-LB"/>
              </w:rPr>
              <w:t>20,306</w:t>
            </w:r>
          </w:p>
        </w:tc>
      </w:tr>
      <w:tr w:rsidR="00213AC7" w:rsidRPr="00C308A4" w14:paraId="6A305723" w14:textId="77777777" w:rsidTr="00213AC7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195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1AE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D1D81" w14:textId="0AF9787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A9B0" w14:textId="4F6282E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687BE40" w14:textId="7976FBC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8964285" w14:textId="64A542A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53A6" w14:textId="5D77F51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DC32" w14:textId="7B96DF8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62A7" w14:textId="4CC7945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213AC7" w:rsidRPr="00C308A4" w14:paraId="4A5C55C2" w14:textId="77777777" w:rsidTr="00213AC7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DBF0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7A8E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7506F" w14:textId="3BDFF81E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8AAA" w14:textId="674FC1A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0057B85" w14:textId="158BD269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98F320" w14:textId="3013BD1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560A" w14:textId="0EA3B4B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845E" w14:textId="6C6493D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CF9C" w14:textId="3F25687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213AC7" w:rsidRPr="00C308A4" w14:paraId="78FA62EF" w14:textId="77777777" w:rsidTr="00213AC7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D54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2064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66E2" w14:textId="3F1BC31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65,450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BBAE" w14:textId="4213AE0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C2B1F1" w14:textId="569B463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6308A">
              <w:rPr>
                <w:b/>
                <w:bCs/>
                <w:sz w:val="20"/>
                <w:lang w:bidi="ar-LB"/>
              </w:rPr>
              <w:t>85,500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D0A863" w14:textId="1DE1454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13913" w14:textId="5A8E84E5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77587" w14:textId="4A95B47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49DE6" w14:textId="3CE374C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42732">
              <w:rPr>
                <w:b/>
                <w:bCs/>
                <w:kern w:val="28"/>
                <w:sz w:val="20"/>
                <w:lang w:bidi="ar-LB"/>
              </w:rPr>
              <w:t>156,200</w:t>
            </w:r>
          </w:p>
        </w:tc>
      </w:tr>
      <w:tr w:rsidR="00213AC7" w:rsidRPr="00C308A4" w14:paraId="765FF838" w14:textId="77777777" w:rsidTr="00213AC7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57B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1EA8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E872" w14:textId="055A3D91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8,509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604F" w14:textId="6B2CE96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A0C37E" w14:textId="6A7BD22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6308A">
              <w:rPr>
                <w:b/>
                <w:bCs/>
                <w:sz w:val="20"/>
                <w:lang w:bidi="ar-LB"/>
              </w:rPr>
              <w:t>11,115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3A1EB5D" w14:textId="2B3A746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77EF" w14:textId="60E99ABD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10C0" w14:textId="0BF7CC4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55237" w14:textId="25903C6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42732">
              <w:rPr>
                <w:b/>
                <w:bCs/>
                <w:kern w:val="28"/>
                <w:sz w:val="20"/>
                <w:lang w:bidi="ar-LB"/>
              </w:rPr>
              <w:t>20,306</w:t>
            </w:r>
          </w:p>
        </w:tc>
      </w:tr>
      <w:tr w:rsidR="00213AC7" w:rsidRPr="00C308A4" w14:paraId="2AD82FB3" w14:textId="77777777" w:rsidTr="00213AC7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807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5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51E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14FB" w14:textId="5A951732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73,959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1BEEB" w14:textId="54F1CC57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B62020" w14:textId="33FA521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6308A">
              <w:rPr>
                <w:b/>
                <w:bCs/>
                <w:sz w:val="20"/>
                <w:lang w:bidi="ar-LB"/>
              </w:rPr>
              <w:t>96,615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ACE6F0" w14:textId="252CA22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94B17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54E7" w14:textId="44EF8FE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DD43" w14:textId="232410C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5,933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27C9" w14:textId="1A8DF3A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473E">
              <w:rPr>
                <w:b/>
                <w:bCs/>
                <w:kern w:val="28"/>
                <w:sz w:val="20"/>
                <w:lang w:bidi="ar-LB"/>
              </w:rPr>
              <w:t>176,506</w:t>
            </w:r>
          </w:p>
        </w:tc>
      </w:tr>
      <w:tr w:rsidR="00213AC7" w:rsidRPr="00C308A4" w14:paraId="31FC059C" w14:textId="77777777" w:rsidTr="00213AC7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AC29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89B7B56" w14:textId="65245AAE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4EEE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0.12</w:t>
            </w:r>
          </w:p>
        </w:tc>
      </w:tr>
      <w:tr w:rsidR="00213AC7" w:rsidRPr="00C308A4" w14:paraId="6659160B" w14:textId="77777777" w:rsidTr="00213AC7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02F8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02EC101" w14:textId="26D056B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2631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0.06</w:t>
            </w:r>
          </w:p>
        </w:tc>
      </w:tr>
      <w:tr w:rsidR="00213AC7" w:rsidRPr="00C308A4" w14:paraId="68CC4253" w14:textId="77777777" w:rsidTr="00213AC7">
        <w:trPr>
          <w:trHeight w:val="16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81BC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210C5B1" w14:textId="6130E902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CDA36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7F195BF7" w14:textId="77777777" w:rsidR="00FE698D" w:rsidRPr="00C308A4" w:rsidRDefault="00FE698D" w:rsidP="00FE698D">
      <w:pPr>
        <w:keepNext/>
        <w:keepLines/>
        <w:rPr>
          <w:lang w:bidi="ar-LB"/>
        </w:rPr>
      </w:pPr>
    </w:p>
    <w:p w14:paraId="0AEA0F91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208E0031" w14:textId="77777777" w:rsidR="00FE698D" w:rsidRPr="00AB3DAB" w:rsidRDefault="00FE698D" w:rsidP="00FE698D">
      <w:pPr>
        <w:jc w:val="center"/>
        <w:rPr>
          <w:b/>
          <w:bCs/>
          <w:sz w:val="26"/>
          <w:szCs w:val="26"/>
          <w:rtl/>
          <w:lang w:val="en-US" w:bidi="ar-LB"/>
        </w:rPr>
      </w:pPr>
      <w:r w:rsidRPr="00AB3DAB">
        <w:rPr>
          <w:b/>
          <w:bCs/>
          <w:sz w:val="26"/>
          <w:szCs w:val="26"/>
          <w:rtl/>
          <w:lang w:val="en-US" w:bidi="ar-LB"/>
        </w:rPr>
        <w:t>نيوي</w:t>
      </w:r>
    </w:p>
    <w:p w14:paraId="3EB0EC38" w14:textId="77777777" w:rsidR="00FE698D" w:rsidRPr="00213AC7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0"/>
        <w:gridCol w:w="3171"/>
        <w:gridCol w:w="1140"/>
        <w:gridCol w:w="753"/>
        <w:gridCol w:w="757"/>
        <w:gridCol w:w="758"/>
        <w:gridCol w:w="758"/>
        <w:gridCol w:w="753"/>
        <w:gridCol w:w="866"/>
      </w:tblGrid>
      <w:tr w:rsidR="00213AC7" w:rsidRPr="00C308A4" w14:paraId="550803A9" w14:textId="77777777" w:rsidTr="00213AC7">
        <w:trPr>
          <w:trHeight w:val="101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60F15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5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D461C" w14:textId="77777777" w:rsidR="00213AC7" w:rsidRPr="00C308A4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83D5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3148" w14:textId="663EC529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848C20" w14:textId="5E9678C9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3C1A5DB" w14:textId="328CEADD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4991" w14:textId="7E404C72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2462" w14:textId="77777777" w:rsidR="00213AC7" w:rsidRPr="00C308A4" w:rsidRDefault="00213AC7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7BE0" w14:textId="77777777" w:rsidR="00213AC7" w:rsidRPr="0077508C" w:rsidRDefault="00213AC7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61D15E95" w14:textId="77777777" w:rsidTr="00213AC7">
        <w:trPr>
          <w:trHeight w:val="424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4895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A3BF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69A5" w14:textId="22148F8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9C89" w14:textId="0BBAD257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141F316" w14:textId="143978F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2C376D6" w14:textId="7BE13A7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0.05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75920" w14:textId="02C4505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0.05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FB0F" w14:textId="1B18D82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77DE" w14:textId="4D19ED7A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7E40F8ED" w14:textId="77777777" w:rsidTr="00213AC7">
        <w:trPr>
          <w:trHeight w:val="424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594A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399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0D4" w14:textId="3A1A37C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DDD8" w14:textId="53613CF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035F5D" w14:textId="6D7D54F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8A16E29" w14:textId="7C31EA1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5FF5" w14:textId="4CB9773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0682" w14:textId="2C76414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6E29" w14:textId="17A52455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213AC7" w:rsidRPr="00C308A4" w14:paraId="406D88F1" w14:textId="77777777" w:rsidTr="00213AC7">
        <w:trPr>
          <w:trHeight w:val="12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9ABB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AA82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2E5E" w14:textId="36EF3E6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41,200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FB0A1" w14:textId="27C6173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F7DA37" w14:textId="284F0EE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C6EBC">
              <w:rPr>
                <w:b/>
                <w:bCs/>
                <w:sz w:val="20"/>
                <w:lang w:bidi="ar-LB"/>
              </w:rPr>
              <w:t>75,500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366E3D" w14:textId="7BFB34B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A8473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65FE" w14:textId="34F9AE3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9E56" w14:textId="7224595D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13A5" w14:textId="4C9DC7B6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B3841">
              <w:rPr>
                <w:b/>
                <w:bCs/>
                <w:kern w:val="28"/>
                <w:sz w:val="20"/>
                <w:lang w:bidi="ar-LB"/>
              </w:rPr>
              <w:t>121,950</w:t>
            </w:r>
          </w:p>
        </w:tc>
      </w:tr>
      <w:tr w:rsidR="00213AC7" w:rsidRPr="00C308A4" w14:paraId="025ADE0F" w14:textId="77777777" w:rsidTr="00213AC7">
        <w:trPr>
          <w:trHeight w:val="5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63E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C93E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C17D5" w14:textId="0B0B4098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5,356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04B9" w14:textId="72FD2A3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50E57B" w14:textId="05C0489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C6EBC">
              <w:rPr>
                <w:b/>
                <w:bCs/>
                <w:sz w:val="20"/>
                <w:lang w:bidi="ar-LB"/>
              </w:rPr>
              <w:t>9,815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CD3461" w14:textId="3CADF62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A8473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62F7" w14:textId="667D7ED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1A247" w14:textId="3DB7D0F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B6412" w14:textId="2710C7A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B3841">
              <w:rPr>
                <w:b/>
                <w:bCs/>
                <w:kern w:val="28"/>
                <w:sz w:val="20"/>
                <w:lang w:bidi="ar-LB"/>
              </w:rPr>
              <w:t>15,854</w:t>
            </w:r>
          </w:p>
        </w:tc>
      </w:tr>
      <w:tr w:rsidR="00213AC7" w:rsidRPr="00C308A4" w14:paraId="0CFBE8E1" w14:textId="77777777" w:rsidTr="00213AC7">
        <w:trPr>
          <w:trHeight w:val="167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9EEB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836D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4C649" w14:textId="09A52477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7C89F" w14:textId="5A477F6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3883707" w14:textId="3039622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B821A0" w14:textId="24783F1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FB62" w14:textId="2E6089C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B166" w14:textId="14B74B5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64E0" w14:textId="6938097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213AC7" w:rsidRPr="00C308A4" w14:paraId="347A2C71" w14:textId="77777777" w:rsidTr="00213AC7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1AAD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2524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8A4F" w14:textId="691539D6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9CF8" w14:textId="5C933D9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F48645" w14:textId="13E41572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EF7611" w14:textId="301768F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FD67" w14:textId="2B330E3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2779" w14:textId="0E02656A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F245" w14:textId="52A09DA8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213AC7" w:rsidRPr="00C308A4" w14:paraId="00DE8919" w14:textId="77777777" w:rsidTr="00213AC7">
        <w:trPr>
          <w:trHeight w:val="64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A9B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BF73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5194" w14:textId="3605F73E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41,200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7A73" w14:textId="54BBD92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5265E4" w14:textId="50391FF9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C6EBC">
              <w:rPr>
                <w:b/>
                <w:bCs/>
                <w:sz w:val="20"/>
                <w:lang w:bidi="ar-LB"/>
              </w:rPr>
              <w:t>75,500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C7F2B7" w14:textId="3A8C799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A8473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BCD0B" w14:textId="27974F9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0A86" w14:textId="1B7D1643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E5CE5" w14:textId="2E216DDF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B3841">
              <w:rPr>
                <w:b/>
                <w:bCs/>
                <w:kern w:val="28"/>
                <w:sz w:val="20"/>
                <w:lang w:bidi="ar-LB"/>
              </w:rPr>
              <w:t>121,950</w:t>
            </w:r>
          </w:p>
        </w:tc>
      </w:tr>
      <w:tr w:rsidR="00213AC7" w:rsidRPr="00C308A4" w14:paraId="243D6EE1" w14:textId="77777777" w:rsidTr="00213AC7">
        <w:trPr>
          <w:trHeight w:val="64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37A1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1A7F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34A8" w14:textId="0ECF2845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5,356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E58D" w14:textId="4A668AEC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1D27DD" w14:textId="387FEAB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C6EBC">
              <w:rPr>
                <w:b/>
                <w:bCs/>
                <w:sz w:val="20"/>
                <w:lang w:bidi="ar-LB"/>
              </w:rPr>
              <w:t>9,815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44DF53" w14:textId="1E5C2974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A8473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F3ABB" w14:textId="6389744D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CBB5" w14:textId="4329BB9E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683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FCC4C" w14:textId="72CD789D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B3841">
              <w:rPr>
                <w:b/>
                <w:bCs/>
                <w:kern w:val="28"/>
                <w:sz w:val="20"/>
                <w:lang w:bidi="ar-LB"/>
              </w:rPr>
              <w:t>15,854</w:t>
            </w:r>
          </w:p>
        </w:tc>
      </w:tr>
      <w:tr w:rsidR="00213AC7" w:rsidRPr="00C308A4" w14:paraId="65EEB9CB" w14:textId="77777777" w:rsidTr="00213AC7">
        <w:trPr>
          <w:trHeight w:val="55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7D76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5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FBE6" w14:textId="77777777" w:rsidR="00213AC7" w:rsidRPr="00C308A4" w:rsidRDefault="00213AC7" w:rsidP="00213AC7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5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6CD6" w14:textId="40199B4A" w:rsidR="00213AC7" w:rsidRPr="00C308A4" w:rsidRDefault="00213AC7" w:rsidP="00213AC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46,556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361D" w14:textId="612F8BF0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40F7B6" w14:textId="59EDB541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C6EBC">
              <w:rPr>
                <w:b/>
                <w:bCs/>
                <w:sz w:val="20"/>
                <w:lang w:bidi="ar-LB"/>
              </w:rPr>
              <w:t>85,315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8D9BE4" w14:textId="0F4F6259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A8473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9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E0A7" w14:textId="0E493D86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30D9" w14:textId="20241DF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5,933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C7EE" w14:textId="00B4502B" w:rsidR="00213AC7" w:rsidRPr="00C308A4" w:rsidRDefault="00213AC7" w:rsidP="00213AC7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03735">
              <w:rPr>
                <w:b/>
                <w:bCs/>
                <w:kern w:val="28"/>
                <w:sz w:val="20"/>
                <w:lang w:bidi="ar-LB"/>
              </w:rPr>
              <w:t>137,804</w:t>
            </w:r>
          </w:p>
        </w:tc>
      </w:tr>
      <w:tr w:rsidR="00213AC7" w:rsidRPr="00C308A4" w14:paraId="478214A9" w14:textId="77777777" w:rsidTr="00213AC7">
        <w:trPr>
          <w:trHeight w:val="55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93C4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7E372B6" w14:textId="6DA264AD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85E9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0.10</w:t>
            </w:r>
          </w:p>
        </w:tc>
      </w:tr>
      <w:tr w:rsidR="00213AC7" w:rsidRPr="00C308A4" w14:paraId="1CC37BE0" w14:textId="77777777" w:rsidTr="00213AC7">
        <w:trPr>
          <w:trHeight w:val="12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6924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B516A70" w14:textId="4FCA2EAE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14CB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0.05</w:t>
            </w:r>
          </w:p>
        </w:tc>
      </w:tr>
      <w:tr w:rsidR="00213AC7" w:rsidRPr="00C308A4" w14:paraId="191907A3" w14:textId="77777777" w:rsidTr="00213AC7">
        <w:trPr>
          <w:trHeight w:val="10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08D5" w14:textId="77777777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839FA9" w14:textId="7A2C25DE" w:rsidR="00213AC7" w:rsidRPr="00C308A4" w:rsidRDefault="00213AC7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C66D" w14:textId="77777777" w:rsidR="00213AC7" w:rsidRPr="00C308A4" w:rsidRDefault="00213AC7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30641BA5" w14:textId="5FE90E22" w:rsidR="00213AC7" w:rsidRDefault="00213AC7" w:rsidP="00FE698D">
      <w:pPr>
        <w:keepNext/>
        <w:keepLines/>
        <w:rPr>
          <w:b/>
          <w:lang w:bidi="ar-LB"/>
        </w:rPr>
      </w:pPr>
    </w:p>
    <w:p w14:paraId="0AD0130F" w14:textId="77777777" w:rsidR="00213AC7" w:rsidRDefault="00213AC7">
      <w:pPr>
        <w:jc w:val="left"/>
        <w:rPr>
          <w:b/>
          <w:lang w:bidi="ar-LB"/>
        </w:rPr>
      </w:pPr>
      <w:r>
        <w:rPr>
          <w:b/>
          <w:lang w:bidi="ar-LB"/>
        </w:rPr>
        <w:br w:type="page"/>
      </w:r>
    </w:p>
    <w:p w14:paraId="6B77DEB8" w14:textId="77777777" w:rsidR="00213AC7" w:rsidRPr="001E2651" w:rsidRDefault="00213AC7" w:rsidP="00213AC7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lastRenderedPageBreak/>
        <w:t>بالاو</w:t>
      </w:r>
    </w:p>
    <w:p w14:paraId="70A8227D" w14:textId="77777777" w:rsidR="00213AC7" w:rsidRPr="00C308A4" w:rsidRDefault="00213AC7" w:rsidP="00213AC7">
      <w:pPr>
        <w:jc w:val="center"/>
        <w:rPr>
          <w:b/>
          <w:bCs/>
          <w:lang w:val="en-US" w:bidi="ar-LB"/>
        </w:rPr>
      </w:pPr>
    </w:p>
    <w:p w14:paraId="7D401A1B" w14:textId="77777777" w:rsidR="00213AC7" w:rsidRPr="00213AC7" w:rsidRDefault="00213AC7" w:rsidP="00213AC7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213AC7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0"/>
        <w:gridCol w:w="3165"/>
        <w:gridCol w:w="1145"/>
        <w:gridCol w:w="751"/>
        <w:gridCol w:w="751"/>
        <w:gridCol w:w="755"/>
        <w:gridCol w:w="755"/>
        <w:gridCol w:w="768"/>
        <w:gridCol w:w="866"/>
      </w:tblGrid>
      <w:tr w:rsidR="0077508C" w:rsidRPr="00C308A4" w14:paraId="5B025AA6" w14:textId="77777777" w:rsidTr="0077508C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45B6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1682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4654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DAD6" w14:textId="3A377116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3200D0" w14:textId="46663F1B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4D67DFC" w14:textId="75BEEA72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5E077" w14:textId="3942702F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F1D9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E9A7" w14:textId="77777777" w:rsidR="0077508C" w:rsidRPr="0077508C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3CDE3F1C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67E0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C07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A3328" w14:textId="400DAB9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64C4" w14:textId="553ABF1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49B87DF" w14:textId="7F40A5E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ABA80F" w14:textId="6645F46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0.97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5998" w14:textId="25498E6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0.97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DF20" w14:textId="1B3D0E4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9D6B3" w14:textId="5340496C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54CBDD6F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E3D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CB08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CB85" w14:textId="42DB5BB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9072" w14:textId="6F0E60B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55B4B2A" w14:textId="0CF8BDD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6F78B2" w14:textId="7F7E980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0.97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7DB8" w14:textId="5ECB28B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0.97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6F886" w14:textId="446B61B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9101C" w14:textId="0F64342A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783D65E9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CE4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95E2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D382" w14:textId="24395CC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183,000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81E29" w14:textId="34AF428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049CF28" w14:textId="36F98D0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85B0F">
              <w:rPr>
                <w:b/>
                <w:bCs/>
                <w:sz w:val="20"/>
                <w:lang w:bidi="ar-LB"/>
              </w:rPr>
              <w:t>116,500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D65408" w14:textId="71BD4C4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C58B3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F736" w14:textId="3093BDA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CFF9" w14:textId="36BDDC8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13,250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58DF" w14:textId="12CF16F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60E8D">
              <w:rPr>
                <w:b/>
                <w:bCs/>
                <w:kern w:val="28"/>
                <w:sz w:val="20"/>
                <w:lang w:bidi="ar-LB"/>
              </w:rPr>
              <w:t>312,750</w:t>
            </w:r>
          </w:p>
        </w:tc>
      </w:tr>
      <w:tr w:rsidR="0077508C" w:rsidRPr="00C308A4" w14:paraId="30F2C25E" w14:textId="77777777" w:rsidTr="0077508C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821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9D21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B4BC" w14:textId="614C436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23,790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72FB" w14:textId="3C52E3A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61BDC320" w14:textId="5984636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85B0F">
              <w:rPr>
                <w:b/>
                <w:bCs/>
                <w:sz w:val="20"/>
                <w:lang w:bidi="ar-LB"/>
              </w:rPr>
              <w:t>15,145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597070" w14:textId="325A879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C58B3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8874" w14:textId="3161716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9E35" w14:textId="01D5BAD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1,723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04FD1" w14:textId="0D70661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60E8D">
              <w:rPr>
                <w:b/>
                <w:bCs/>
                <w:kern w:val="28"/>
                <w:sz w:val="20"/>
                <w:lang w:bidi="ar-LB"/>
              </w:rPr>
              <w:t>40,658</w:t>
            </w:r>
          </w:p>
        </w:tc>
      </w:tr>
      <w:tr w:rsidR="0077508C" w:rsidRPr="00C308A4" w14:paraId="7F69083F" w14:textId="77777777" w:rsidTr="0077508C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67E3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643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F8BA" w14:textId="5B578F2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EF9C" w14:textId="1C469FA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642BE6D9" w14:textId="351A4CB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6E90F9E" w14:textId="386EEDB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3EEFF" w14:textId="164D5AA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47025" w14:textId="38D7A3E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2E88" w14:textId="1FA8D9A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51957BAB" w14:textId="77777777" w:rsidTr="0077508C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47DA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776D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3807" w14:textId="78FFB49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2C2C" w14:textId="45ED963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EB486B4" w14:textId="50905C8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EA827B" w14:textId="609EB17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5E77" w14:textId="4398B3D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4C21D" w14:textId="79FBC50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A5EF" w14:textId="2025EB0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48F1B7FE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31A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BA80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4F7E" w14:textId="1EE18D6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183,000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4FAB" w14:textId="01CA990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4B5241E" w14:textId="35F9627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85B0F">
              <w:rPr>
                <w:b/>
                <w:bCs/>
                <w:sz w:val="20"/>
                <w:lang w:bidi="ar-LB"/>
              </w:rPr>
              <w:t>116,500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8F6CA6C" w14:textId="02D1D1B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C58B3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7A4D" w14:textId="683DF5E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BA8ED" w14:textId="0D5E749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13,250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547B" w14:textId="19FE2F7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60E8D">
              <w:rPr>
                <w:b/>
                <w:bCs/>
                <w:kern w:val="28"/>
                <w:sz w:val="20"/>
                <w:lang w:bidi="ar-LB"/>
              </w:rPr>
              <w:t>312,750</w:t>
            </w:r>
          </w:p>
        </w:tc>
      </w:tr>
      <w:tr w:rsidR="0077508C" w:rsidRPr="00C308A4" w14:paraId="65832A84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65C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BA0B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312BB" w14:textId="0E76071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23,790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8EDD" w14:textId="754E76A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14F82BB" w14:textId="5A7C975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85B0F">
              <w:rPr>
                <w:b/>
                <w:bCs/>
                <w:sz w:val="20"/>
                <w:lang w:bidi="ar-LB"/>
              </w:rPr>
              <w:t>15,145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F51CC6" w14:textId="0EDDAE4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C58B3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46F5" w14:textId="7970B11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E4C5" w14:textId="50429C9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1,723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A2325" w14:textId="7B3361E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60E8D">
              <w:rPr>
                <w:b/>
                <w:bCs/>
                <w:kern w:val="28"/>
                <w:sz w:val="20"/>
                <w:lang w:bidi="ar-LB"/>
              </w:rPr>
              <w:t>40,658</w:t>
            </w:r>
          </w:p>
        </w:tc>
      </w:tr>
      <w:tr w:rsidR="0077508C" w:rsidRPr="00C308A4" w14:paraId="253C6651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EF41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5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180A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59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08F9B" w14:textId="3BF90E0B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206,790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21576" w14:textId="7C94D6C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9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B9E15C6" w14:textId="2D58DC1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6C58B3">
              <w:rPr>
                <w:b/>
                <w:bCs/>
                <w:sz w:val="20"/>
                <w:lang w:bidi="ar-LB"/>
              </w:rPr>
              <w:t>131,645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C22F0B" w14:textId="0B60012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C58B3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39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638D4" w14:textId="5D40BE7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E613" w14:textId="35CC25B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14,973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1E33" w14:textId="0B2FF4F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D806AD">
              <w:rPr>
                <w:b/>
                <w:bCs/>
                <w:kern w:val="28"/>
                <w:sz w:val="20"/>
                <w:lang w:bidi="ar-LB"/>
              </w:rPr>
              <w:t>353,408</w:t>
            </w:r>
          </w:p>
        </w:tc>
      </w:tr>
      <w:tr w:rsidR="0077508C" w:rsidRPr="00C308A4" w14:paraId="0A19F10A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F876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3A181D7" w14:textId="2A93A7BE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EC6B5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1.93</w:t>
            </w:r>
          </w:p>
        </w:tc>
      </w:tr>
      <w:tr w:rsidR="0077508C" w:rsidRPr="00C308A4" w14:paraId="0DD28A70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399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36B970" w14:textId="2187FC23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FB1E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1.04</w:t>
            </w:r>
          </w:p>
        </w:tc>
      </w:tr>
      <w:tr w:rsidR="0077508C" w:rsidRPr="00C308A4" w14:paraId="1A907449" w14:textId="77777777" w:rsidTr="0077508C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AAAD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418D56" w14:textId="588C6181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7D197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32C9D39C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42BEEB02" w14:textId="77777777" w:rsidR="00FE698D" w:rsidRPr="001E2651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t>ساموا</w:t>
      </w:r>
    </w:p>
    <w:p w14:paraId="314A9514" w14:textId="77777777" w:rsidR="00FE698D" w:rsidRPr="00C308A4" w:rsidRDefault="00FE698D" w:rsidP="00FE698D">
      <w:pPr>
        <w:jc w:val="left"/>
        <w:rPr>
          <w:bCs/>
          <w:sz w:val="26"/>
          <w:szCs w:val="26"/>
          <w:rtl/>
          <w:lang w:bidi="ar-LB"/>
        </w:rPr>
      </w:pPr>
    </w:p>
    <w:p w14:paraId="1545E295" w14:textId="77777777" w:rsidR="00FE698D" w:rsidRPr="0077508C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77508C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77508C" w:rsidRPr="00C308A4" w14:paraId="2E50CB2C" w14:textId="77777777" w:rsidTr="0077508C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6D675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31E0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4360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B463" w14:textId="1CF6ED70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21ECD8" w14:textId="37C1879D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A606ED" w14:textId="1B8C7773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7DAC2" w14:textId="15A7138F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1878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B392" w14:textId="77777777" w:rsidR="0077508C" w:rsidRPr="0077508C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4B31165F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165F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A2DFA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A636" w14:textId="1D821D9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2.99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F5003" w14:textId="3C567B1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43D8098" w14:textId="7CE6214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3C5DA4" w14:textId="23967F7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1.50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2A92" w14:textId="5C33CE7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1.50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1DD8" w14:textId="2FDEEE4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EDC94" w14:textId="09A291E9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6D36B324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170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50DB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DD9B" w14:textId="2AC856E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2.99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38A9" w14:textId="38E2BD2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E76B77" w14:textId="64643B6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1.93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D4374E" w14:textId="744824C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0.68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63F3" w14:textId="16B1E487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0.68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46EB" w14:textId="1D934CA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7B3E" w14:textId="4FFEA764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23F04CA9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6011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94CE8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4D3A" w14:textId="632CA17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195,950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787F6" w14:textId="224DC06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C78C55" w14:textId="331A8C9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D05CB">
              <w:rPr>
                <w:b/>
                <w:bCs/>
                <w:sz w:val="20"/>
                <w:lang w:bidi="ar-LB"/>
              </w:rPr>
              <w:t>188,500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E467CC" w14:textId="1C90220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F340BB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79EA" w14:textId="289B3F7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C21A" w14:textId="309D479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2CD9" w14:textId="20DA730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C3662">
              <w:rPr>
                <w:b/>
                <w:bCs/>
                <w:kern w:val="28"/>
                <w:sz w:val="20"/>
                <w:lang w:bidi="ar-LB"/>
              </w:rPr>
              <w:t>404,700</w:t>
            </w:r>
          </w:p>
        </w:tc>
      </w:tr>
      <w:tr w:rsidR="0077508C" w:rsidRPr="00C308A4" w14:paraId="398CA0AA" w14:textId="77777777" w:rsidTr="0077508C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C25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605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CB0B" w14:textId="78BE6E7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25,474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3732" w14:textId="27D0649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AE369C" w14:textId="0503ABC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D05CB">
              <w:rPr>
                <w:b/>
                <w:bCs/>
                <w:sz w:val="20"/>
                <w:lang w:bidi="ar-LB"/>
              </w:rPr>
              <w:t>24,505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351506" w14:textId="78E0CD0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F340BB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B00D" w14:textId="75778F9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B11A" w14:textId="64EAC44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2,633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E5C5" w14:textId="4536076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C3662">
              <w:rPr>
                <w:b/>
                <w:bCs/>
                <w:kern w:val="28"/>
                <w:sz w:val="20"/>
                <w:lang w:bidi="ar-LB"/>
              </w:rPr>
              <w:t>52,611</w:t>
            </w:r>
          </w:p>
        </w:tc>
      </w:tr>
      <w:tr w:rsidR="0077508C" w:rsidRPr="00C308A4" w14:paraId="4D46EA9F" w14:textId="77777777" w:rsidTr="0077508C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7B63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78CF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49A1" w14:textId="447AB97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9AAD" w14:textId="642031C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BE8BBFC" w14:textId="275B55B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71426B" w14:textId="75F4603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83EB" w14:textId="1680E95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B23F" w14:textId="00DF599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1FF6" w14:textId="475E0BD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20C6D5AC" w14:textId="77777777" w:rsidTr="0077508C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AFD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D183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75C76" w14:textId="6F81FBC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2EA37" w14:textId="4A88ACE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C02788" w14:textId="67A5575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1E994F9" w14:textId="4D145DE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674C" w14:textId="19F479D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8EC0" w14:textId="478249A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21D0" w14:textId="399C3E5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0FD0D127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E84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8A05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B690" w14:textId="28C5C5B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195,950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7680" w14:textId="0E00C92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E4CB37" w14:textId="22C778A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D05CB">
              <w:rPr>
                <w:b/>
                <w:bCs/>
                <w:sz w:val="20"/>
                <w:lang w:bidi="ar-LB"/>
              </w:rPr>
              <w:t>188,500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CC248E" w14:textId="596C486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F340BB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D818" w14:textId="075F972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E5C4" w14:textId="2842E3F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20,250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49E5" w14:textId="12D769A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C3662">
              <w:rPr>
                <w:b/>
                <w:bCs/>
                <w:kern w:val="28"/>
                <w:sz w:val="20"/>
                <w:lang w:bidi="ar-LB"/>
              </w:rPr>
              <w:t>404,700</w:t>
            </w:r>
          </w:p>
        </w:tc>
      </w:tr>
      <w:tr w:rsidR="0077508C" w:rsidRPr="00C308A4" w14:paraId="2FBCF8AA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7B7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5EB3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7CF45" w14:textId="3E76442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25,474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6687" w14:textId="755AEAD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75286C" w14:textId="245CCA8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D05CB">
              <w:rPr>
                <w:b/>
                <w:bCs/>
                <w:sz w:val="20"/>
                <w:lang w:bidi="ar-LB"/>
              </w:rPr>
              <w:t>24,505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958DB4" w14:textId="16D292D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F340BB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C034" w14:textId="6C0F078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663A" w14:textId="159617E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2,633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A904" w14:textId="05E4A7D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C3662">
              <w:rPr>
                <w:b/>
                <w:bCs/>
                <w:kern w:val="28"/>
                <w:sz w:val="20"/>
                <w:lang w:bidi="ar-LB"/>
              </w:rPr>
              <w:t>52,611</w:t>
            </w:r>
          </w:p>
        </w:tc>
      </w:tr>
      <w:tr w:rsidR="0077508C" w:rsidRPr="00C308A4" w14:paraId="68F53CFB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4F1F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4F6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CEB4" w14:textId="1543E28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221,424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9046" w14:textId="3CE402F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BFD92B" w14:textId="17A45D5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7D05CB">
              <w:rPr>
                <w:b/>
                <w:bCs/>
                <w:sz w:val="20"/>
                <w:lang w:bidi="ar-LB"/>
              </w:rPr>
              <w:t>213,005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CA06264" w14:textId="179EB65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F340BB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3DAE" w14:textId="72291A5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A2E1A" w14:textId="3379AE6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22,883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78E1" w14:textId="4281CD7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C3662">
              <w:rPr>
                <w:b/>
                <w:bCs/>
                <w:kern w:val="28"/>
                <w:sz w:val="20"/>
                <w:lang w:bidi="ar-LB"/>
              </w:rPr>
              <w:t>457,311</w:t>
            </w:r>
          </w:p>
        </w:tc>
      </w:tr>
      <w:tr w:rsidR="0077508C" w:rsidRPr="00C308A4" w14:paraId="0C085181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16318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8B35780" w14:textId="4FEB65E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A3CA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2.99</w:t>
            </w:r>
          </w:p>
        </w:tc>
      </w:tr>
      <w:tr w:rsidR="0077508C" w:rsidRPr="00C308A4" w14:paraId="67DEA1FC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B8287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E3B4584" w14:textId="6AE5B29D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B5F1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1.61</w:t>
            </w:r>
          </w:p>
        </w:tc>
      </w:tr>
      <w:tr w:rsidR="0077508C" w:rsidRPr="00C308A4" w14:paraId="286E8572" w14:textId="77777777" w:rsidTr="0077508C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92CAB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339116" w14:textId="3078ED54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C139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0.00</w:t>
            </w:r>
          </w:p>
        </w:tc>
      </w:tr>
    </w:tbl>
    <w:p w14:paraId="02019FD6" w14:textId="77777777" w:rsidR="0077508C" w:rsidRDefault="0077508C" w:rsidP="00FE698D">
      <w:pPr>
        <w:jc w:val="center"/>
        <w:rPr>
          <w:b/>
          <w:bCs/>
          <w:sz w:val="28"/>
          <w:szCs w:val="28"/>
          <w:lang w:val="en-US" w:bidi="ar-LB"/>
        </w:rPr>
      </w:pPr>
    </w:p>
    <w:p w14:paraId="0667DC36" w14:textId="77777777" w:rsidR="0077508C" w:rsidRPr="00C308A4" w:rsidRDefault="0077508C" w:rsidP="00FE698D">
      <w:pPr>
        <w:jc w:val="center"/>
        <w:rPr>
          <w:b/>
          <w:bCs/>
          <w:sz w:val="28"/>
          <w:szCs w:val="28"/>
          <w:lang w:val="en-US" w:bidi="ar-LB"/>
        </w:rPr>
      </w:pPr>
    </w:p>
    <w:p w14:paraId="42B2DB71" w14:textId="77777777" w:rsidR="0077508C" w:rsidRPr="001E2651" w:rsidRDefault="0077508C" w:rsidP="0077508C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lastRenderedPageBreak/>
        <w:t>جزر سليمان</w:t>
      </w:r>
    </w:p>
    <w:p w14:paraId="0130A83D" w14:textId="77777777" w:rsidR="0077508C" w:rsidRDefault="0077508C" w:rsidP="00FE698D">
      <w:pPr>
        <w:tabs>
          <w:tab w:val="center" w:pos="4"/>
        </w:tabs>
        <w:bidi/>
        <w:jc w:val="left"/>
        <w:rPr>
          <w:b/>
          <w:bCs/>
          <w:szCs w:val="24"/>
          <w:lang w:bidi="ar-LB"/>
        </w:rPr>
      </w:pPr>
    </w:p>
    <w:p w14:paraId="73FE221B" w14:textId="16E59924" w:rsidR="00FE698D" w:rsidRPr="0077508C" w:rsidRDefault="00FE698D" w:rsidP="0077508C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77508C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77508C" w:rsidRPr="00C308A4" w14:paraId="33AC76FC" w14:textId="77777777" w:rsidTr="0077508C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2530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A4AD3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56D2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08BC9" w14:textId="2D975C71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AF5B2A" w14:textId="2244FDF9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8047A7A" w14:textId="43498CEC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1620" w14:textId="0830178F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A87D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6753D" w14:textId="77777777" w:rsidR="0077508C" w:rsidRPr="0077508C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4B71A406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628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9019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310D" w14:textId="71BC56E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22.78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B908" w14:textId="649E2D3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22.78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2344AB" w14:textId="63750F8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22.78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62F64C" w14:textId="1CE12D2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11.39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2903" w14:textId="28C12DB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11.39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5094" w14:textId="3485605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F43E" w14:textId="452220CD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73FB9BAF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5F2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063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F653" w14:textId="3EAC9C21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22.78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8453" w14:textId="1C022281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4.29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8274A82" w14:textId="256E786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4.29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D7DF17" w14:textId="1A0D10C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2.15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1559" w14:textId="031367E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2.15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D30B" w14:textId="6CA6660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336C" w14:textId="4CDB6386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28B47091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8688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CFEB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5345" w14:textId="7EE6148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271,250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634B" w14:textId="38A6167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2F1D4C" w14:textId="79C807F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345A">
              <w:rPr>
                <w:b/>
                <w:bCs/>
                <w:sz w:val="20"/>
                <w:lang w:bidi="ar-LB"/>
              </w:rPr>
              <w:t>247,000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9E13AE0" w14:textId="09E6E55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B969" w14:textId="4DD5257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D1F4" w14:textId="10E0E90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29,250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F4B31" w14:textId="0CB2401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A26AE">
              <w:rPr>
                <w:b/>
                <w:bCs/>
                <w:kern w:val="28"/>
                <w:sz w:val="20"/>
                <w:lang w:bidi="ar-LB"/>
              </w:rPr>
              <w:t>547,500</w:t>
            </w:r>
          </w:p>
        </w:tc>
      </w:tr>
      <w:tr w:rsidR="0077508C" w:rsidRPr="00C308A4" w14:paraId="634DC826" w14:textId="77777777" w:rsidTr="0077508C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3561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FA7BF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3E9A" w14:textId="1DEED37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35,263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56938" w14:textId="212C01C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3269EC" w14:textId="2B18C08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345A">
              <w:rPr>
                <w:b/>
                <w:bCs/>
                <w:sz w:val="20"/>
                <w:lang w:bidi="ar-LB"/>
              </w:rPr>
              <w:t>31,160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4EA63B" w14:textId="6F9F90F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881A" w14:textId="31B4C5E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59F0" w14:textId="62E6A96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3,803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715D8" w14:textId="162E55E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A26AE">
              <w:rPr>
                <w:b/>
                <w:bCs/>
                <w:kern w:val="28"/>
                <w:sz w:val="20"/>
                <w:lang w:bidi="ar-LB"/>
              </w:rPr>
              <w:t>70,225</w:t>
            </w:r>
          </w:p>
        </w:tc>
      </w:tr>
      <w:tr w:rsidR="0077508C" w:rsidRPr="00C308A4" w14:paraId="22FDF1E7" w14:textId="77777777" w:rsidTr="0077508C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3AF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7C5F0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73B5" w14:textId="6740BF4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D9B1" w14:textId="7EE411D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3C4DB7" w14:textId="70522E3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916C062" w14:textId="1BC3F20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E4D54" w14:textId="6A12B9B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866E" w14:textId="6E4DCCC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E78D" w14:textId="0839D23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77508C" w:rsidRPr="00C308A4" w14:paraId="77AB99E1" w14:textId="77777777" w:rsidTr="0077508C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5F10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D5A2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B9F4" w14:textId="1185B99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29511" w14:textId="333A6A4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CD7555" w14:textId="3E51CC7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A3B39F" w14:textId="631EC30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B14A5" w14:textId="67BA003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E4D1" w14:textId="509B266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0ED4" w14:textId="524C3C1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</w:tr>
      <w:tr w:rsidR="0077508C" w:rsidRPr="00C308A4" w14:paraId="3D558A9B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35CB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535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D2A1" w14:textId="172CBB81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271,250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0970" w14:textId="759BC4F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C7C1D6" w14:textId="5CBA038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345A">
              <w:rPr>
                <w:b/>
                <w:bCs/>
                <w:sz w:val="20"/>
                <w:lang w:bidi="ar-LB"/>
              </w:rPr>
              <w:t>247,000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C8CF32" w14:textId="6726D91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2FC2" w14:textId="14BD2E8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0E4D" w14:textId="2BFF1D5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29,250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67E3B" w14:textId="3A06566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A26AE">
              <w:rPr>
                <w:b/>
                <w:bCs/>
                <w:kern w:val="28"/>
                <w:sz w:val="20"/>
                <w:lang w:bidi="ar-LB"/>
              </w:rPr>
              <w:t>547,500</w:t>
            </w:r>
          </w:p>
        </w:tc>
      </w:tr>
      <w:tr w:rsidR="0077508C" w:rsidRPr="00C308A4" w14:paraId="2DB13483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28B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98A1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1448" w14:textId="28A34A0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35,263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0E60C" w14:textId="0E2AF6F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7B636AC" w14:textId="17326A6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345A">
              <w:rPr>
                <w:b/>
                <w:bCs/>
                <w:sz w:val="20"/>
                <w:lang w:bidi="ar-LB"/>
              </w:rPr>
              <w:t>31,160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BC8585" w14:textId="0427D0B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C35EE" w14:textId="3062AB5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D64F" w14:textId="13AC8BA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3,803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36F4A" w14:textId="2B307D3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A26AE">
              <w:rPr>
                <w:b/>
                <w:bCs/>
                <w:kern w:val="28"/>
                <w:sz w:val="20"/>
                <w:lang w:bidi="ar-LB"/>
              </w:rPr>
              <w:t>70,225</w:t>
            </w:r>
          </w:p>
        </w:tc>
      </w:tr>
      <w:tr w:rsidR="0077508C" w:rsidRPr="00C308A4" w14:paraId="7432BFAA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5C23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35653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7D0F" w14:textId="61AA8CF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306,513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56D5" w14:textId="18C68A3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34CED90" w14:textId="35BB981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A8345A">
              <w:rPr>
                <w:b/>
                <w:bCs/>
                <w:sz w:val="20"/>
                <w:lang w:bidi="ar-LB"/>
              </w:rPr>
              <w:t>278,160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0363A6" w14:textId="78C5933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kern w:val="28"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29263" w14:textId="000701E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6E184" w14:textId="00D19A9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33,053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60F7" w14:textId="2337779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A26AE">
              <w:rPr>
                <w:b/>
                <w:bCs/>
                <w:kern w:val="28"/>
                <w:sz w:val="20"/>
                <w:lang w:bidi="ar-LB"/>
              </w:rPr>
              <w:t>617,725</w:t>
            </w:r>
          </w:p>
        </w:tc>
      </w:tr>
      <w:tr w:rsidR="0077508C" w:rsidRPr="00C308A4" w14:paraId="296B3302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D817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141C398" w14:textId="6F12CBF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984DF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22.78</w:t>
            </w:r>
          </w:p>
        </w:tc>
      </w:tr>
      <w:tr w:rsidR="0077508C" w:rsidRPr="00C308A4" w14:paraId="07FBCFE5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9EF5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2EDE92" w14:textId="725FE8BA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D380A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12.27</w:t>
            </w:r>
          </w:p>
        </w:tc>
      </w:tr>
      <w:tr w:rsidR="0077508C" w:rsidRPr="00C308A4" w14:paraId="3339C180" w14:textId="77777777" w:rsidTr="0077508C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34C32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6F095C" w14:textId="397CB919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6D72E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49C11168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0EC5AEAE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1988985E" w14:textId="77777777" w:rsidR="00FE698D" w:rsidRPr="001E2651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t>تونغا</w:t>
      </w:r>
    </w:p>
    <w:p w14:paraId="3A77E56F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</w:p>
    <w:p w14:paraId="24A9B4A8" w14:textId="77777777" w:rsidR="00FE698D" w:rsidRPr="0077508C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77508C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000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621"/>
        <w:gridCol w:w="3204"/>
        <w:gridCol w:w="866"/>
        <w:gridCol w:w="804"/>
        <w:gridCol w:w="804"/>
        <w:gridCol w:w="806"/>
        <w:gridCol w:w="806"/>
        <w:gridCol w:w="799"/>
        <w:gridCol w:w="866"/>
      </w:tblGrid>
      <w:tr w:rsidR="0077508C" w:rsidRPr="00C308A4" w14:paraId="1C98F3D4" w14:textId="77777777" w:rsidTr="0077508C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E1EA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3C1B3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B4E4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3F89" w14:textId="26ECD569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0420CC" w14:textId="02FA506C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6E2A4ED" w14:textId="569FB32A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AE429" w14:textId="7A0BEF2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DF9E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B1B9" w14:textId="77777777" w:rsidR="0077508C" w:rsidRPr="0077508C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55A2EE0B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DBF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9654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1B41" w14:textId="0A32143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761C" w14:textId="1DB0F63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FAA06C9" w14:textId="0275874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8E8ABC" w14:textId="71D2D7F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152D" w14:textId="3F152AF7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0.83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0361E" w14:textId="5E77AF3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DD6A" w14:textId="1261DF48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48726148" w14:textId="77777777" w:rsidTr="0077508C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013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D0C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F6F46" w14:textId="4AF8EA9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D79A" w14:textId="0219A06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0.15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77FC80" w14:textId="1780658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F966CC" w14:textId="33C343E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0.08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6DE7" w14:textId="32091D0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0.08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019E" w14:textId="18F3290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0E45" w14:textId="000FE00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2087B7E5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D66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1A8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2581" w14:textId="37197C5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197,050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ABFD" w14:textId="4BF4C0E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85F8DB" w14:textId="754B5CC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F087A">
              <w:rPr>
                <w:b/>
                <w:bCs/>
                <w:sz w:val="20"/>
                <w:lang w:bidi="ar-LB"/>
              </w:rPr>
              <w:t>169,500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421430" w14:textId="67342AF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AB6D" w14:textId="4A09B064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1B1C" w14:textId="30DAD62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F474" w14:textId="32CD7D06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F7D37">
              <w:rPr>
                <w:b/>
                <w:bCs/>
                <w:kern w:val="28"/>
                <w:sz w:val="20"/>
                <w:lang w:bidi="ar-LB"/>
              </w:rPr>
              <w:t>388,800</w:t>
            </w:r>
          </w:p>
        </w:tc>
      </w:tr>
      <w:tr w:rsidR="0077508C" w:rsidRPr="00C308A4" w14:paraId="28B13BAC" w14:textId="77777777" w:rsidTr="0077508C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970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6C7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1706" w14:textId="5177E12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25,617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E1135" w14:textId="22438DC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86D16D" w14:textId="53551B4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F087A">
              <w:rPr>
                <w:b/>
                <w:bCs/>
                <w:sz w:val="20"/>
                <w:lang w:bidi="ar-LB"/>
              </w:rPr>
              <w:t>22,035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742B880" w14:textId="03033A8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451F" w14:textId="7D813E0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A049" w14:textId="3419198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2,893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EB2E" w14:textId="09F5073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b/>
                <w:bCs/>
                <w:kern w:val="28"/>
                <w:sz w:val="20"/>
                <w:lang w:bidi="ar-LB"/>
              </w:rPr>
              <w:t>50,544</w:t>
            </w:r>
          </w:p>
        </w:tc>
      </w:tr>
      <w:tr w:rsidR="0077508C" w:rsidRPr="00C308A4" w14:paraId="591B91A3" w14:textId="77777777" w:rsidTr="0077508C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07E8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21A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E8DE" w14:textId="7091217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5C26" w14:textId="577FCE5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72ECEE" w14:textId="2D7536B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F32696" w14:textId="04BFC62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8391C" w14:textId="5898AED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A810" w14:textId="1F7ED57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32CD5" w14:textId="3437666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621BD8C8" w14:textId="77777777" w:rsidTr="0077508C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052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F14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D0EF" w14:textId="08A96E17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5E1C" w14:textId="4C29FC0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5B1756" w14:textId="3C2707E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38B5BD" w14:textId="40670C5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1CCE" w14:textId="73245B7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CC727" w14:textId="54B97AA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0579" w14:textId="7A32A72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526E406D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6B1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1238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BC06" w14:textId="05794D52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197,050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3049" w14:textId="7509094C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A102EE5" w14:textId="55048CF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F087A">
              <w:rPr>
                <w:b/>
                <w:bCs/>
                <w:sz w:val="20"/>
                <w:lang w:bidi="ar-LB"/>
              </w:rPr>
              <w:t>169,500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335AA7" w14:textId="2A9FABD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3E0E2" w14:textId="06C3F42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01D5" w14:textId="0DA0EC8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22,250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5060" w14:textId="59579B75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4F7D37">
              <w:rPr>
                <w:b/>
                <w:bCs/>
                <w:kern w:val="28"/>
                <w:sz w:val="20"/>
                <w:lang w:bidi="ar-LB"/>
              </w:rPr>
              <w:t>388,800</w:t>
            </w:r>
          </w:p>
        </w:tc>
      </w:tr>
      <w:tr w:rsidR="0077508C" w:rsidRPr="00C308A4" w14:paraId="06D47411" w14:textId="77777777" w:rsidTr="0077508C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6F5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0D7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551EC" w14:textId="711800E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25,617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49896" w14:textId="369DA7E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AE81C4" w14:textId="4FA1E17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F087A">
              <w:rPr>
                <w:b/>
                <w:bCs/>
                <w:sz w:val="20"/>
                <w:lang w:bidi="ar-LB"/>
              </w:rPr>
              <w:t>22,035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EBEB20" w14:textId="1052BA6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1CCA" w14:textId="6364F63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E2A07" w14:textId="5C80178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2,893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F34AC" w14:textId="17F187C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50513">
              <w:rPr>
                <w:b/>
                <w:bCs/>
                <w:kern w:val="28"/>
                <w:sz w:val="20"/>
                <w:lang w:bidi="ar-LB"/>
              </w:rPr>
              <w:t>50,544</w:t>
            </w:r>
          </w:p>
        </w:tc>
      </w:tr>
      <w:tr w:rsidR="0077508C" w:rsidRPr="00C308A4" w14:paraId="7E5B28F1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71E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F6C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AD39" w14:textId="318E991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222,667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2C77" w14:textId="368E5AA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2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059304" w14:textId="32DF404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8F087A">
              <w:rPr>
                <w:b/>
                <w:bCs/>
                <w:sz w:val="20"/>
                <w:lang w:bidi="ar-LB"/>
              </w:rPr>
              <w:t>191,535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B92A98" w14:textId="39B0B1B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65752E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ECB9" w14:textId="19A9E20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611A" w14:textId="5C3BDE6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25,143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11DC" w14:textId="0B9004B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50513">
              <w:rPr>
                <w:b/>
                <w:bCs/>
                <w:kern w:val="28"/>
                <w:sz w:val="20"/>
                <w:lang w:bidi="ar-LB"/>
              </w:rPr>
              <w:t>439,344</w:t>
            </w:r>
          </w:p>
        </w:tc>
      </w:tr>
      <w:tr w:rsidR="0077508C" w:rsidRPr="00C308A4" w14:paraId="6F976FEF" w14:textId="77777777" w:rsidTr="0077508C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EA7DB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0BA2B3E" w14:textId="56A3C769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9A338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1.66</w:t>
            </w:r>
          </w:p>
        </w:tc>
      </w:tr>
      <w:tr w:rsidR="0077508C" w:rsidRPr="00C308A4" w14:paraId="0085FF65" w14:textId="77777777" w:rsidTr="0077508C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26CD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7134D6D" w14:textId="1C8F812F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E4F53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0.89</w:t>
            </w:r>
          </w:p>
        </w:tc>
      </w:tr>
      <w:tr w:rsidR="0077508C" w:rsidRPr="00C308A4" w14:paraId="3B163406" w14:textId="77777777" w:rsidTr="0077508C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69CF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22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B1EF2CF" w14:textId="016A93DC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5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5AE8D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7D8A45DD" w14:textId="77777777" w:rsidR="00FE698D" w:rsidRPr="00C308A4" w:rsidRDefault="00FE698D" w:rsidP="00FE698D">
      <w:pPr>
        <w:jc w:val="center"/>
        <w:rPr>
          <w:b/>
          <w:bCs/>
          <w:lang w:val="en-US" w:bidi="ar-LB"/>
        </w:rPr>
      </w:pPr>
      <w:r w:rsidRPr="00C308A4">
        <w:rPr>
          <w:b/>
          <w:bCs/>
          <w:lang w:val="en-US" w:bidi="ar-LB"/>
        </w:rPr>
        <w:br w:type="page"/>
      </w:r>
    </w:p>
    <w:p w14:paraId="3CA72FF0" w14:textId="77777777" w:rsidR="00FE698D" w:rsidRPr="001E2651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lastRenderedPageBreak/>
        <w:t>توفالو</w:t>
      </w:r>
    </w:p>
    <w:p w14:paraId="74E6DF61" w14:textId="77777777" w:rsidR="00FE698D" w:rsidRPr="001E2651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1E2651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219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1044"/>
        <w:gridCol w:w="3205"/>
        <w:gridCol w:w="808"/>
        <w:gridCol w:w="810"/>
        <w:gridCol w:w="810"/>
        <w:gridCol w:w="812"/>
        <w:gridCol w:w="812"/>
        <w:gridCol w:w="828"/>
        <w:gridCol w:w="866"/>
      </w:tblGrid>
      <w:tr w:rsidR="0077508C" w:rsidRPr="00C308A4" w14:paraId="71217BCA" w14:textId="77777777" w:rsidTr="001E2651">
        <w:trPr>
          <w:trHeight w:val="98"/>
          <w:tblHeader/>
          <w:jc w:val="center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1C27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BB2A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F208A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FF5C" w14:textId="5FA52301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445339" w14:textId="7F1EC29C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118A47" w14:textId="63D118C0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93A4" w14:textId="31008596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1BDA3" w14:textId="77777777" w:rsidR="0077508C" w:rsidRPr="00C308A4" w:rsidRDefault="0077508C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9547" w14:textId="77777777" w:rsidR="0077508C" w:rsidRPr="00C308A4" w:rsidRDefault="0077508C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16"/>
                <w:szCs w:val="16"/>
                <w:rtl/>
                <w:lang w:bidi="ar-LB"/>
              </w:rPr>
            </w:pPr>
            <w:r w:rsidRPr="0077508C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77508C" w:rsidRPr="00C308A4" w14:paraId="11012784" w14:textId="77777777" w:rsidTr="001E2651">
        <w:trPr>
          <w:trHeight w:val="408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DAA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5CFD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165A" w14:textId="78C356A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1.07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93644" w14:textId="7B752DC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1.07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A391B0" w14:textId="5B7A9D35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1.07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8DECB28" w14:textId="04F9C25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0.53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F59E" w14:textId="780642EC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0.53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585C" w14:textId="43C41D7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4919" w14:textId="747A458C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425BC258" w14:textId="77777777" w:rsidTr="001E2651">
        <w:trPr>
          <w:trHeight w:val="408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A7DA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392E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F4B3C" w14:textId="1A1586E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1.07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3F79" w14:textId="43A8FA67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2DD667" w14:textId="0E549A6F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D831C6" w14:textId="6E7313E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1844" w14:textId="69634ED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C34A" w14:textId="1175F88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0DEB" w14:textId="333EEEB8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5E2531">
              <w:rPr>
                <w:sz w:val="20"/>
                <w:rtl/>
                <w:lang w:bidi="ar-LB"/>
              </w:rPr>
              <w:t>لا يوجد</w:t>
            </w:r>
          </w:p>
        </w:tc>
      </w:tr>
      <w:tr w:rsidR="0077508C" w:rsidRPr="00C308A4" w14:paraId="14377447" w14:textId="77777777" w:rsidTr="001E2651">
        <w:trPr>
          <w:trHeight w:val="116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8FDF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390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75CC" w14:textId="19A7C22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76,450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F749" w14:textId="58849951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C7AA62E" w14:textId="3429139E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1134A">
              <w:rPr>
                <w:b/>
                <w:bCs/>
                <w:sz w:val="20"/>
                <w:lang w:bidi="ar-LB"/>
              </w:rPr>
              <w:t>82,500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7681D28" w14:textId="57B76B5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907A90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5F373" w14:textId="44314B9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5A39" w14:textId="31FFDB1B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10,250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AE6D" w14:textId="7A46BF19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7A90">
              <w:rPr>
                <w:b/>
                <w:bCs/>
                <w:kern w:val="28"/>
                <w:sz w:val="20"/>
                <w:lang w:bidi="ar-LB"/>
              </w:rPr>
              <w:t>169,200</w:t>
            </w:r>
          </w:p>
        </w:tc>
      </w:tr>
      <w:tr w:rsidR="0077508C" w:rsidRPr="00C308A4" w14:paraId="0358B0D7" w14:textId="77777777" w:rsidTr="001E2651">
        <w:trPr>
          <w:trHeight w:val="56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71D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A809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28D3" w14:textId="2AF0927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9,939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1265" w14:textId="1BA62854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FBB48A" w14:textId="710A02D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1134A">
              <w:rPr>
                <w:b/>
                <w:bCs/>
                <w:sz w:val="20"/>
                <w:lang w:bidi="ar-LB"/>
              </w:rPr>
              <w:t>10,726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452A05" w14:textId="55399AD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907A90">
              <w:rPr>
                <w:b/>
                <w:bCs/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D1C0" w14:textId="173DD80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6E64" w14:textId="143ACEC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1,332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B87F" w14:textId="30DF8C2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7A90">
              <w:rPr>
                <w:b/>
                <w:bCs/>
                <w:kern w:val="28"/>
                <w:sz w:val="20"/>
                <w:lang w:bidi="ar-LB"/>
              </w:rPr>
              <w:t>21,996</w:t>
            </w:r>
          </w:p>
        </w:tc>
      </w:tr>
      <w:tr w:rsidR="0077508C" w:rsidRPr="00C308A4" w14:paraId="339722A0" w14:textId="77777777" w:rsidTr="001E2651">
        <w:trPr>
          <w:trHeight w:val="161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CD4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AD81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3F4D2" w14:textId="6A2083D8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3F6A8" w14:textId="451358D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8A40C1" w14:textId="5904862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3C2C48" w14:textId="6CD5FD5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30F05" w14:textId="21402D5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03AA" w14:textId="5589CFF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E1E8" w14:textId="6C6DEA5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4E690B32" w14:textId="77777777" w:rsidTr="001E2651">
        <w:trPr>
          <w:trHeight w:val="60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277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19A7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B0251" w14:textId="1186899D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D7C8" w14:textId="25BD29F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470552" w14:textId="52DB344B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9C17FC" w14:textId="349AD99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09C2" w14:textId="4BE2FEC1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31B1" w14:textId="58476DB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23ED" w14:textId="64A603E6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77508C" w:rsidRPr="00C308A4" w14:paraId="5B098C1C" w14:textId="77777777" w:rsidTr="001E2651">
        <w:trPr>
          <w:trHeight w:val="62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F5DAC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6786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69ED" w14:textId="57711EE0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76,450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98AB" w14:textId="6EA49BC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369D5C" w14:textId="00505D4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1134A">
              <w:rPr>
                <w:b/>
                <w:bCs/>
                <w:sz w:val="20"/>
                <w:lang w:bidi="ar-LB"/>
              </w:rPr>
              <w:t>82,500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68CDFB6" w14:textId="409C550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907A90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7F9A" w14:textId="321F20E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F2518" w14:textId="5C536C5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10,250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3810" w14:textId="21825798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7A90">
              <w:rPr>
                <w:b/>
                <w:bCs/>
                <w:kern w:val="28"/>
                <w:sz w:val="20"/>
                <w:lang w:bidi="ar-LB"/>
              </w:rPr>
              <w:t>169,200</w:t>
            </w:r>
          </w:p>
        </w:tc>
      </w:tr>
      <w:tr w:rsidR="0077508C" w:rsidRPr="00C308A4" w14:paraId="645A3B9A" w14:textId="77777777" w:rsidTr="001E2651">
        <w:trPr>
          <w:trHeight w:val="62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10742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036D4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6AA2" w14:textId="2FB20893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9,939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BC05D" w14:textId="7F50DBC3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9F7ED6" w14:textId="4803C26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1134A">
              <w:rPr>
                <w:b/>
                <w:bCs/>
                <w:sz w:val="20"/>
                <w:lang w:bidi="ar-LB"/>
              </w:rPr>
              <w:t>10,726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7ABB40" w14:textId="36242F5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907A90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1A36C" w14:textId="393907A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2B3F" w14:textId="38CEB412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1,332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E530" w14:textId="40A1606F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7A90">
              <w:rPr>
                <w:b/>
                <w:bCs/>
                <w:kern w:val="28"/>
                <w:sz w:val="20"/>
                <w:lang w:bidi="ar-LB"/>
              </w:rPr>
              <w:t>21,996</w:t>
            </w:r>
          </w:p>
        </w:tc>
      </w:tr>
      <w:tr w:rsidR="0077508C" w:rsidRPr="00C308A4" w14:paraId="61246F79" w14:textId="77777777" w:rsidTr="001E2651">
        <w:trPr>
          <w:trHeight w:val="53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62A0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929B" w14:textId="77777777" w:rsidR="0077508C" w:rsidRPr="00C308A4" w:rsidRDefault="0077508C" w:rsidP="0077508C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0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E0F2A" w14:textId="596EF5CA" w:rsidR="0077508C" w:rsidRPr="00C308A4" w:rsidRDefault="0077508C" w:rsidP="0077508C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86,389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8357" w14:textId="4EDD366E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0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D38C93" w14:textId="5643CE0A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B1134A">
              <w:rPr>
                <w:b/>
                <w:bCs/>
                <w:sz w:val="20"/>
                <w:lang w:bidi="ar-LB"/>
              </w:rPr>
              <w:t>93,226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F3CBDC" w14:textId="0F39AB79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907A90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D9DD" w14:textId="27ED928D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D3DE" w14:textId="28EAA2D0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11,582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7529" w14:textId="376C8977" w:rsidR="0077508C" w:rsidRPr="00C308A4" w:rsidRDefault="0077508C" w:rsidP="0077508C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7A90">
              <w:rPr>
                <w:b/>
                <w:bCs/>
                <w:kern w:val="28"/>
                <w:sz w:val="20"/>
                <w:lang w:bidi="ar-LB"/>
              </w:rPr>
              <w:t>191,196</w:t>
            </w:r>
          </w:p>
        </w:tc>
      </w:tr>
      <w:tr w:rsidR="0077508C" w:rsidRPr="00C308A4" w14:paraId="490D8F5B" w14:textId="77777777" w:rsidTr="001E2651">
        <w:trPr>
          <w:trHeight w:val="53"/>
          <w:jc w:val="center"/>
        </w:trPr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5D08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04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D5EE136" w14:textId="7CE093C1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AC1B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1.07</w:t>
            </w:r>
          </w:p>
        </w:tc>
      </w:tr>
      <w:tr w:rsidR="0077508C" w:rsidRPr="00C308A4" w14:paraId="619867DA" w14:textId="77777777" w:rsidTr="001E2651">
        <w:trPr>
          <w:trHeight w:val="50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602A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04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F12F762" w14:textId="3883B8C2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5097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0.57</w:t>
            </w:r>
          </w:p>
        </w:tc>
      </w:tr>
      <w:tr w:rsidR="0077508C" w:rsidRPr="00C308A4" w14:paraId="32AB8C4D" w14:textId="77777777" w:rsidTr="001E2651">
        <w:trPr>
          <w:trHeight w:val="98"/>
          <w:jc w:val="center"/>
        </w:trPr>
        <w:tc>
          <w:tcPr>
            <w:tcW w:w="52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FC79" w14:textId="77777777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044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BE68579" w14:textId="15776D71" w:rsidR="0077508C" w:rsidRPr="00C308A4" w:rsidRDefault="0077508C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F570" w14:textId="77777777" w:rsidR="0077508C" w:rsidRPr="00C308A4" w:rsidRDefault="0077508C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kern w:val="28"/>
                <w:sz w:val="20"/>
                <w:lang w:bidi="ar-LB"/>
              </w:rPr>
              <w:t>0.00</w:t>
            </w:r>
          </w:p>
        </w:tc>
      </w:tr>
    </w:tbl>
    <w:p w14:paraId="7A322BCE" w14:textId="77777777" w:rsidR="00FE698D" w:rsidRPr="00C308A4" w:rsidRDefault="00FE698D" w:rsidP="00FE698D">
      <w:pPr>
        <w:keepNext/>
        <w:keepLines/>
        <w:rPr>
          <w:b/>
          <w:lang w:bidi="ar-LB"/>
        </w:rPr>
      </w:pPr>
    </w:p>
    <w:p w14:paraId="71C779C4" w14:textId="77777777" w:rsidR="00FE698D" w:rsidRPr="001E2651" w:rsidRDefault="00FE698D" w:rsidP="00FE698D">
      <w:pPr>
        <w:jc w:val="center"/>
        <w:rPr>
          <w:b/>
          <w:bCs/>
          <w:sz w:val="26"/>
          <w:szCs w:val="26"/>
          <w:lang w:val="en-US" w:bidi="ar-LB"/>
        </w:rPr>
      </w:pPr>
      <w:r w:rsidRPr="001E2651">
        <w:rPr>
          <w:b/>
          <w:bCs/>
          <w:sz w:val="26"/>
          <w:szCs w:val="26"/>
          <w:rtl/>
          <w:lang w:val="en-US" w:bidi="ar-LB"/>
        </w:rPr>
        <w:t>فانواتو</w:t>
      </w:r>
    </w:p>
    <w:p w14:paraId="0C973ED4" w14:textId="77777777" w:rsidR="00FE698D" w:rsidRPr="001E2651" w:rsidRDefault="00FE698D" w:rsidP="00FE698D">
      <w:pPr>
        <w:tabs>
          <w:tab w:val="center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 w:rsidRPr="001E2651">
        <w:rPr>
          <w:b/>
          <w:bCs/>
          <w:sz w:val="26"/>
          <w:szCs w:val="26"/>
          <w:rtl/>
          <w:lang w:bidi="ar-LB"/>
        </w:rPr>
        <w:t>التذييل 2-ألف: الأهداف والتمويل</w:t>
      </w:r>
    </w:p>
    <w:tbl>
      <w:tblPr>
        <w:bidiVisual/>
        <w:tblW w:w="5435" w:type="pct"/>
        <w:jc w:val="center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1173"/>
        <w:gridCol w:w="3496"/>
        <w:gridCol w:w="866"/>
        <w:gridCol w:w="797"/>
        <w:gridCol w:w="799"/>
        <w:gridCol w:w="801"/>
        <w:gridCol w:w="801"/>
        <w:gridCol w:w="810"/>
        <w:gridCol w:w="866"/>
      </w:tblGrid>
      <w:tr w:rsidR="00544555" w:rsidRPr="00C308A4" w14:paraId="4861B428" w14:textId="77777777" w:rsidTr="00544555">
        <w:trPr>
          <w:trHeight w:val="98"/>
          <w:tblHeader/>
          <w:jc w:val="center"/>
        </w:trPr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59E3" w14:textId="77777777" w:rsidR="00544555" w:rsidRPr="00C308A4" w:rsidRDefault="00544555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السطر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511F" w14:textId="77777777" w:rsidR="00544555" w:rsidRPr="00C308A4" w:rsidRDefault="00544555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b/>
                <w:bCs/>
                <w:sz w:val="20"/>
                <w:rtl/>
                <w:lang w:bidi="ar-LB"/>
              </w:rPr>
              <w:t>التفاصيل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1589" w14:textId="77777777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2020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70B9B" w14:textId="241C14CD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2021-202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3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44DCD3" w14:textId="71183BDD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</w:t>
            </w:r>
            <w:r>
              <w:rPr>
                <w:b/>
                <w:bCs/>
                <w:color w:val="000000"/>
                <w:sz w:val="20"/>
                <w:lang w:val="en-US" w:bidi="ar-LB"/>
              </w:rPr>
              <w:t>4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C7624C" w14:textId="6BF292C2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lang w:val="en-US" w:bidi="ar-LB"/>
              </w:rPr>
              <w:t>2025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8683D" w14:textId="1498F3A3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2026-2029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D7FB" w14:textId="77777777" w:rsidR="00544555" w:rsidRPr="00C308A4" w:rsidRDefault="00544555" w:rsidP="00652EF3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bidi="ar-LB"/>
              </w:rPr>
            </w:pPr>
            <w:r w:rsidRPr="00C308A4">
              <w:rPr>
                <w:b/>
                <w:bCs/>
                <w:color w:val="000000"/>
                <w:sz w:val="20"/>
                <w:lang w:val="en-US" w:bidi="ar-LB"/>
              </w:rPr>
              <w:t>2030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2880" w14:textId="77777777" w:rsidR="00544555" w:rsidRPr="001C111A" w:rsidRDefault="00544555" w:rsidP="00652EF3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1C111A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1C111A" w:rsidRPr="00C308A4" w14:paraId="371500EA" w14:textId="77777777" w:rsidTr="00544555">
        <w:trPr>
          <w:trHeight w:val="408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2D75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1.1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D3EA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BC639" w14:textId="359C1818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3.32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4941" w14:textId="1F3D16E4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3.32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C72691" w14:textId="7AB1C938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3.32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33DBB9" w14:textId="11816A13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F6E5C" w14:textId="1EC36CC6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1.66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95F31" w14:textId="48F151FC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6D3B7" w14:textId="5B51DDCF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EC3AE7">
              <w:rPr>
                <w:sz w:val="20"/>
                <w:lang w:bidi="ar-LB"/>
              </w:rPr>
              <w:t>n/a</w:t>
            </w:r>
          </w:p>
        </w:tc>
      </w:tr>
      <w:tr w:rsidR="001C111A" w:rsidRPr="00C308A4" w14:paraId="350EC8F7" w14:textId="77777777" w:rsidTr="00544555">
        <w:trPr>
          <w:trHeight w:val="408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E2AE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0699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102D" w14:textId="07D7A7A6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3.32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833BE" w14:textId="01C4E167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0.29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85A5A3" w14:textId="3F221A7C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0.29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3B9AA2" w14:textId="1A5EE622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color w:val="000000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0.15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03F1A" w14:textId="75F8AA73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0.15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1769A" w14:textId="7A202100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0.00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B6EF" w14:textId="13F7CD29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16"/>
                <w:szCs w:val="16"/>
                <w:rtl/>
                <w:lang w:bidi="ar-LB"/>
              </w:rPr>
            </w:pPr>
            <w:r w:rsidRPr="00EC3AE7">
              <w:rPr>
                <w:sz w:val="20"/>
                <w:lang w:bidi="ar-LB"/>
              </w:rPr>
              <w:t>n/a</w:t>
            </w:r>
          </w:p>
        </w:tc>
      </w:tr>
      <w:tr w:rsidR="001C111A" w:rsidRPr="00C308A4" w14:paraId="735CD2E2" w14:textId="77777777" w:rsidTr="00544555">
        <w:trPr>
          <w:trHeight w:val="116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72EA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1.2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43EA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الرئيسية (اليونيب )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B37BB" w14:textId="5096138D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212,100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E4F6" w14:textId="4442866B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8D9E04" w14:textId="6E9A796E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sz w:val="20"/>
                <w:lang w:bidi="ar-LB"/>
              </w:rPr>
              <w:t>257,000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AAED8F" w14:textId="373173A3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572E9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C178" w14:textId="239C0F3F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1CD0A" w14:textId="193B1AE8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27,250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8896" w14:textId="62B09AD9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kern w:val="28"/>
                <w:sz w:val="20"/>
                <w:lang w:bidi="ar-LB"/>
              </w:rPr>
              <w:t>496,350</w:t>
            </w:r>
          </w:p>
        </w:tc>
      </w:tr>
      <w:tr w:rsidR="001C111A" w:rsidRPr="00C308A4" w14:paraId="61CB70E7" w14:textId="77777777" w:rsidTr="00544555">
        <w:trPr>
          <w:trHeight w:val="56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2202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2.2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94F2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E92C" w14:textId="7DFE84FA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27,573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0DFA" w14:textId="49036630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753D95" w14:textId="5A1774A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sz w:val="20"/>
                <w:lang w:bidi="ar-LB"/>
              </w:rPr>
              <w:t>33,410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2E58514" w14:textId="50E42342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572E9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7071" w14:textId="60060C83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0 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E8DDF" w14:textId="182EE3FB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3,543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9D46" w14:textId="6C66A80C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kern w:val="28"/>
                <w:sz w:val="20"/>
                <w:lang w:bidi="ar-LB"/>
              </w:rPr>
              <w:t>64,526</w:t>
            </w:r>
          </w:p>
        </w:tc>
      </w:tr>
      <w:tr w:rsidR="001C111A" w:rsidRPr="00C308A4" w14:paraId="73395C09" w14:textId="77777777" w:rsidTr="00544555">
        <w:trPr>
          <w:trHeight w:val="161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2C1A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2</w:t>
            </w:r>
            <w:r w:rsidRPr="00C308A4">
              <w:rPr>
                <w:sz w:val="20"/>
                <w:lang w:bidi="ar-LB"/>
              </w:rPr>
              <w:t>3.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C7A7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التمويل المقرر للوكالة المنفذة المعاونة (أستراليا)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FBDB" w14:textId="5C8F968C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0BE27" w14:textId="1519868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8B9D7D" w14:textId="65E66DD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C27BBA" w14:textId="5411D81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57B2E" w14:textId="251DD57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8B72" w14:textId="0D0C5C44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E73B3" w14:textId="5AD706A4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1C111A" w:rsidRPr="00C308A4" w14:paraId="3F46A7DD" w14:textId="77777777" w:rsidTr="00544555">
        <w:trPr>
          <w:trHeight w:val="60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C671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4.2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5E2F4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04E88" w14:textId="13501C19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9178" w14:textId="128B71C8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C68F2B" w14:textId="2081B057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E43C28" w14:textId="2A56AE0F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5802" w14:textId="36E953F1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3A70" w14:textId="0C05FFA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E790C" w14:textId="22E1C14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</w:tr>
      <w:tr w:rsidR="001C111A" w:rsidRPr="00C308A4" w14:paraId="52181DCB" w14:textId="77777777" w:rsidTr="00544555">
        <w:trPr>
          <w:trHeight w:val="62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28F59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1.3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F671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0DDD" w14:textId="249C0201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212,100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B5B2" w14:textId="458EBC88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DF4269" w14:textId="246CA8B8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5CF4">
              <w:rPr>
                <w:b/>
                <w:bCs/>
                <w:sz w:val="20"/>
                <w:lang w:bidi="ar-LB"/>
              </w:rPr>
              <w:t>257,000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6E2C12" w14:textId="7791634C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572E9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7A54" w14:textId="23EF66CB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8CD99" w14:textId="7430A0B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27,250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960ED" w14:textId="1D34283E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kern w:val="28"/>
                <w:sz w:val="20"/>
                <w:lang w:bidi="ar-LB"/>
              </w:rPr>
              <w:t>496,350</w:t>
            </w:r>
          </w:p>
        </w:tc>
      </w:tr>
      <w:tr w:rsidR="001C111A" w:rsidRPr="00C308A4" w14:paraId="4351B915" w14:textId="77777777" w:rsidTr="00544555">
        <w:trPr>
          <w:trHeight w:val="62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C958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2.3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EB37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8A4E" w14:textId="7EC90DB1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27,573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9D58" w14:textId="042A45BC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7DE5A0" w14:textId="7EF1281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5CF4">
              <w:rPr>
                <w:b/>
                <w:bCs/>
                <w:sz w:val="20"/>
                <w:lang w:bidi="ar-LB"/>
              </w:rPr>
              <w:t>33,410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553C21" w14:textId="049BB793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572E9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F0EDB" w14:textId="3E15EFC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C3CC" w14:textId="04779AC5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3,543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CF076" w14:textId="70DCE908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kern w:val="28"/>
                <w:sz w:val="20"/>
                <w:lang w:bidi="ar-LB"/>
              </w:rPr>
              <w:t>64,526</w:t>
            </w:r>
          </w:p>
        </w:tc>
      </w:tr>
      <w:tr w:rsidR="001C111A" w:rsidRPr="00C308A4" w14:paraId="4F59E52D" w14:textId="77777777" w:rsidTr="00544555">
        <w:trPr>
          <w:trHeight w:val="53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628C8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3.3</w:t>
            </w:r>
          </w:p>
        </w:tc>
        <w:tc>
          <w:tcPr>
            <w:tcW w:w="167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4572" w14:textId="77777777" w:rsidR="001C111A" w:rsidRPr="00C308A4" w:rsidRDefault="001C111A" w:rsidP="001C111A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D026" w14:textId="12E82E1A" w:rsidR="001C111A" w:rsidRPr="00C308A4" w:rsidRDefault="001C111A" w:rsidP="001C111A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239,673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2251" w14:textId="7A2C2F5C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AE2F1B" w14:textId="0B9AE68C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905CF4">
              <w:rPr>
                <w:b/>
                <w:bCs/>
                <w:sz w:val="20"/>
                <w:lang w:bidi="ar-LB"/>
              </w:rPr>
              <w:t>290,410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A175D4" w14:textId="508B33B8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sz w:val="20"/>
                <w:lang w:bidi="ar-LB"/>
              </w:rPr>
            </w:pPr>
            <w:r w:rsidRPr="00E572E9">
              <w:rPr>
                <w:b/>
                <w:bCs/>
                <w:sz w:val="20"/>
                <w:lang w:bidi="ar-LB"/>
              </w:rPr>
              <w:t>0</w:t>
            </w:r>
          </w:p>
        </w:tc>
        <w:tc>
          <w:tcPr>
            <w:tcW w:w="385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E2B2" w14:textId="073AD8FA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0</w:t>
            </w:r>
          </w:p>
        </w:tc>
        <w:tc>
          <w:tcPr>
            <w:tcW w:w="389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9B5E" w14:textId="32C66B7A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EC3AE7">
              <w:rPr>
                <w:sz w:val="20"/>
                <w:lang w:bidi="ar-LB"/>
              </w:rPr>
              <w:t>30,793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CE996" w14:textId="40CD7AE2" w:rsidR="001C111A" w:rsidRPr="00C308A4" w:rsidRDefault="001C111A" w:rsidP="001C111A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394DEA">
              <w:rPr>
                <w:b/>
                <w:bCs/>
                <w:kern w:val="28"/>
                <w:sz w:val="20"/>
                <w:lang w:bidi="ar-LB"/>
              </w:rPr>
              <w:t>560,876</w:t>
            </w:r>
          </w:p>
        </w:tc>
      </w:tr>
      <w:tr w:rsidR="001C111A" w:rsidRPr="00C308A4" w14:paraId="6013E6DD" w14:textId="77777777" w:rsidTr="001C111A">
        <w:trPr>
          <w:trHeight w:val="53"/>
          <w:jc w:val="center"/>
        </w:trPr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9C657" w14:textId="77777777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1.1.4</w:t>
            </w:r>
          </w:p>
        </w:tc>
        <w:tc>
          <w:tcPr>
            <w:tcW w:w="4021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FFACD06" w14:textId="313209FA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7C1D4" w14:textId="77777777" w:rsidR="001C111A" w:rsidRPr="00C308A4" w:rsidRDefault="001C111A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3.32</w:t>
            </w:r>
          </w:p>
        </w:tc>
      </w:tr>
      <w:tr w:rsidR="001C111A" w:rsidRPr="00C308A4" w14:paraId="735A8E6A" w14:textId="77777777" w:rsidTr="001C111A">
        <w:trPr>
          <w:trHeight w:val="116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8812" w14:textId="77777777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2.1.4</w:t>
            </w:r>
          </w:p>
        </w:tc>
        <w:tc>
          <w:tcPr>
            <w:tcW w:w="4021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4D07F0" w14:textId="3AC876C0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FF7F" w14:textId="77777777" w:rsidR="001C111A" w:rsidRPr="00C308A4" w:rsidRDefault="001C111A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1.79</w:t>
            </w:r>
          </w:p>
        </w:tc>
      </w:tr>
      <w:tr w:rsidR="001C111A" w:rsidRPr="00C308A4" w14:paraId="0E58008E" w14:textId="77777777" w:rsidTr="001C111A">
        <w:trPr>
          <w:trHeight w:val="98"/>
          <w:jc w:val="center"/>
        </w:trPr>
        <w:tc>
          <w:tcPr>
            <w:tcW w:w="56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6C32" w14:textId="77777777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lang w:bidi="ar-LB"/>
              </w:rPr>
              <w:t>3.1.4</w:t>
            </w:r>
          </w:p>
        </w:tc>
        <w:tc>
          <w:tcPr>
            <w:tcW w:w="4021" w:type="pct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B41A564" w14:textId="567BC5BE" w:rsidR="001C111A" w:rsidRPr="00C308A4" w:rsidRDefault="001C111A" w:rsidP="00652EF3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308A4">
              <w:rPr>
                <w:sz w:val="20"/>
                <w:rtl/>
                <w:lang w:bidi="ar-LB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1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8552B" w14:textId="77777777" w:rsidR="001C111A" w:rsidRPr="00C308A4" w:rsidRDefault="001C111A" w:rsidP="00652EF3">
            <w:pPr>
              <w:widowControl w:val="0"/>
              <w:tabs>
                <w:tab w:val="left" w:pos="720"/>
              </w:tabs>
              <w:overflowPunct w:val="0"/>
              <w:adjustRightInd w:val="0"/>
              <w:jc w:val="right"/>
              <w:rPr>
                <w:kern w:val="28"/>
                <w:sz w:val="20"/>
                <w:lang w:bidi="ar-LB"/>
              </w:rPr>
            </w:pPr>
            <w:r w:rsidRPr="00C308A4">
              <w:rPr>
                <w:color w:val="000000"/>
                <w:sz w:val="20"/>
                <w:lang w:bidi="ar-LB"/>
              </w:rPr>
              <w:t>0.00</w:t>
            </w:r>
          </w:p>
        </w:tc>
      </w:tr>
    </w:tbl>
    <w:p w14:paraId="611A0853" w14:textId="77777777" w:rsidR="00FE698D" w:rsidRPr="00C308A4" w:rsidRDefault="00FE698D" w:rsidP="00FE698D">
      <w:pPr>
        <w:widowControl w:val="0"/>
        <w:jc w:val="thaiDistribute"/>
        <w:rPr>
          <w:lang w:val="en-US" w:bidi="ar-LB"/>
        </w:rPr>
      </w:pPr>
    </w:p>
    <w:p w14:paraId="3EBE2F98" w14:textId="77777777" w:rsidR="00FE698D" w:rsidRPr="00C308A4" w:rsidRDefault="00FE698D" w:rsidP="00FE698D">
      <w:pPr>
        <w:jc w:val="left"/>
        <w:rPr>
          <w:lang w:val="en-US" w:bidi="ar-LB"/>
        </w:rPr>
      </w:pPr>
    </w:p>
    <w:p w14:paraId="0A4AFBC6" w14:textId="77777777" w:rsidR="00180761" w:rsidRDefault="00180761" w:rsidP="00180761">
      <w:pPr>
        <w:widowControl w:val="0"/>
        <w:spacing w:after="240"/>
        <w:jc w:val="center"/>
        <w:rPr>
          <w:b/>
          <w:bCs/>
          <w:lang w:bidi="ar-LB"/>
        </w:rPr>
        <w:sectPr w:rsidR="00180761" w:rsidSect="00472D43">
          <w:headerReference w:type="even" r:id="rId18"/>
          <w:headerReference w:type="default" r:id="rId19"/>
          <w:footerReference w:type="default" r:id="rId20"/>
          <w:headerReference w:type="first" r:id="rId21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79A98051" w14:textId="7DFB4DFD" w:rsidR="00180761" w:rsidRPr="005343C3" w:rsidRDefault="00180761" w:rsidP="00180761">
      <w:pPr>
        <w:widowControl w:val="0"/>
        <w:spacing w:after="240"/>
        <w:jc w:val="center"/>
        <w:rPr>
          <w:b/>
          <w:bCs/>
          <w:lang w:bidi="ar-LB"/>
        </w:rPr>
      </w:pPr>
      <w:r w:rsidRPr="005343C3">
        <w:rPr>
          <w:b/>
          <w:bCs/>
          <w:lang w:bidi="ar-LB"/>
        </w:rPr>
        <w:lastRenderedPageBreak/>
        <w:t>Annex</w:t>
      </w:r>
      <w:r w:rsidR="00FE698D">
        <w:rPr>
          <w:b/>
          <w:bCs/>
          <w:lang w:bidi="ar-LB"/>
        </w:rPr>
        <w:t xml:space="preserve"> </w:t>
      </w:r>
      <w:r w:rsidRPr="005343C3">
        <w:rPr>
          <w:b/>
          <w:bCs/>
          <w:lang w:bidi="ar-LB"/>
        </w:rPr>
        <w:t>I</w:t>
      </w:r>
      <w:r>
        <w:rPr>
          <w:b/>
          <w:bCs/>
          <w:lang w:bidi="ar-LB"/>
        </w:rPr>
        <w:t>I</w:t>
      </w:r>
      <w:r w:rsidR="00FE698D">
        <w:rPr>
          <w:b/>
          <w:bCs/>
          <w:lang w:bidi="ar-LB"/>
        </w:rPr>
        <w:t xml:space="preserve"> </w:t>
      </w:r>
    </w:p>
    <w:p w14:paraId="76AC95C3" w14:textId="6EA501E3" w:rsidR="00180761" w:rsidRDefault="00180761" w:rsidP="00180761">
      <w:pPr>
        <w:widowControl w:val="0"/>
        <w:jc w:val="center"/>
        <w:rPr>
          <w:b/>
          <w:sz w:val="20"/>
          <w:lang w:bidi="ar-LB"/>
        </w:rPr>
      </w:pPr>
      <w:r>
        <w:rPr>
          <w:b/>
          <w:sz w:val="20"/>
          <w:lang w:bidi="ar-LB"/>
        </w:rPr>
        <w:t>HFC</w:t>
      </w:r>
      <w:r w:rsidR="00FE698D">
        <w:rPr>
          <w:b/>
          <w:sz w:val="20"/>
          <w:lang w:bidi="ar-LB"/>
        </w:rPr>
        <w:t xml:space="preserve"> </w:t>
      </w:r>
      <w:r>
        <w:rPr>
          <w:b/>
          <w:sz w:val="20"/>
          <w:lang w:bidi="ar-LB"/>
        </w:rPr>
        <w:t>BASELINE</w:t>
      </w:r>
      <w:r w:rsidR="00FE698D">
        <w:rPr>
          <w:b/>
          <w:sz w:val="20"/>
          <w:lang w:bidi="ar-LB"/>
        </w:rPr>
        <w:t xml:space="preserve"> </w:t>
      </w:r>
      <w:r w:rsidRPr="00996241">
        <w:rPr>
          <w:b/>
          <w:sz w:val="20"/>
          <w:lang w:bidi="ar-LB"/>
        </w:rPr>
        <w:t>CONSUMPTION</w:t>
      </w:r>
      <w:r w:rsidR="00FE698D">
        <w:rPr>
          <w:b/>
          <w:sz w:val="20"/>
          <w:lang w:bidi="ar-LB"/>
        </w:rPr>
        <w:t xml:space="preserve"> </w:t>
      </w:r>
      <w:r w:rsidRPr="00996241">
        <w:rPr>
          <w:b/>
          <w:sz w:val="20"/>
          <w:lang w:bidi="ar-LB"/>
        </w:rPr>
        <w:t>DATA</w:t>
      </w:r>
      <w:r w:rsidR="00FE698D">
        <w:rPr>
          <w:b/>
          <w:sz w:val="20"/>
          <w:lang w:bidi="ar-LB"/>
        </w:rPr>
        <w:t xml:space="preserve"> </w:t>
      </w:r>
      <w:r>
        <w:rPr>
          <w:b/>
          <w:sz w:val="20"/>
          <w:lang w:bidi="ar-LB"/>
        </w:rPr>
        <w:t>BY</w:t>
      </w:r>
      <w:r w:rsidR="00FE698D">
        <w:rPr>
          <w:b/>
          <w:sz w:val="20"/>
          <w:lang w:bidi="ar-LB"/>
        </w:rPr>
        <w:t xml:space="preserve"> </w:t>
      </w:r>
      <w:r>
        <w:rPr>
          <w:b/>
          <w:sz w:val="20"/>
          <w:lang w:bidi="ar-LB"/>
        </w:rPr>
        <w:t>COUNTRY</w:t>
      </w:r>
      <w:r w:rsidR="00FE698D">
        <w:rPr>
          <w:b/>
          <w:sz w:val="20"/>
          <w:lang w:bidi="ar-LB"/>
        </w:rPr>
        <w:t xml:space="preserve"> </w:t>
      </w:r>
      <w:r w:rsidRPr="00996241">
        <w:rPr>
          <w:b/>
          <w:sz w:val="20"/>
          <w:lang w:bidi="ar-LB"/>
        </w:rPr>
        <w:t>(</w:t>
      </w:r>
      <w:r w:rsidRPr="007C21CD">
        <w:rPr>
          <w:b/>
          <w:sz w:val="20"/>
          <w:lang w:bidi="ar-LB"/>
        </w:rPr>
        <w:t>CO</w:t>
      </w:r>
      <w:r w:rsidRPr="007C21CD">
        <w:rPr>
          <w:b/>
          <w:sz w:val="20"/>
          <w:vertAlign w:val="subscript"/>
          <w:lang w:bidi="ar-LB"/>
        </w:rPr>
        <w:t>2</w:t>
      </w:r>
      <w:r>
        <w:rPr>
          <w:b/>
          <w:sz w:val="20"/>
          <w:lang w:bidi="ar-LB"/>
        </w:rPr>
        <w:noBreakHyphen/>
      </w:r>
      <w:r w:rsidRPr="007C21CD">
        <w:rPr>
          <w:b/>
          <w:sz w:val="20"/>
          <w:lang w:bidi="ar-LB"/>
        </w:rPr>
        <w:t>eq</w:t>
      </w:r>
      <w:r w:rsidR="00FE698D">
        <w:rPr>
          <w:b/>
          <w:sz w:val="20"/>
          <w:lang w:bidi="ar-LB"/>
        </w:rPr>
        <w:t xml:space="preserve"> </w:t>
      </w:r>
      <w:r w:rsidRPr="007C21CD">
        <w:rPr>
          <w:b/>
          <w:sz w:val="20"/>
          <w:lang w:bidi="ar-LB"/>
        </w:rPr>
        <w:t>tonnes</w:t>
      </w:r>
      <w:r w:rsidRPr="00996241">
        <w:rPr>
          <w:b/>
          <w:sz w:val="20"/>
          <w:lang w:bidi="ar-LB"/>
        </w:rPr>
        <w:t>)</w:t>
      </w:r>
    </w:p>
    <w:p w14:paraId="55FA613C" w14:textId="77777777" w:rsidR="00180761" w:rsidRDefault="00180761" w:rsidP="00180761">
      <w:pPr>
        <w:widowControl w:val="0"/>
        <w:jc w:val="center"/>
        <w:rPr>
          <w:b/>
          <w:bCs/>
          <w:lang w:bidi="ar-LB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992"/>
        <w:gridCol w:w="992"/>
        <w:gridCol w:w="992"/>
        <w:gridCol w:w="1134"/>
        <w:gridCol w:w="988"/>
        <w:gridCol w:w="996"/>
      </w:tblGrid>
      <w:tr w:rsidR="00180761" w:rsidRPr="003204A3" w14:paraId="6FEE0667" w14:textId="77777777" w:rsidTr="00472D43">
        <w:trPr>
          <w:trHeight w:val="120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1711D55" w14:textId="620A3DBD" w:rsidR="00180761" w:rsidRPr="009572E4" w:rsidRDefault="00FE698D" w:rsidP="00472D43">
            <w:pPr>
              <w:jc w:val="lef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3204A3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Country</w:t>
            </w:r>
          </w:p>
        </w:tc>
        <w:tc>
          <w:tcPr>
            <w:tcW w:w="993" w:type="dxa"/>
            <w:shd w:val="clear" w:color="auto" w:fill="auto"/>
            <w:hideMark/>
          </w:tcPr>
          <w:p w14:paraId="6B7EF3E2" w14:textId="77777777" w:rsidR="00180761" w:rsidRPr="009572E4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1134" w:type="dxa"/>
            <w:shd w:val="clear" w:color="auto" w:fill="auto"/>
            <w:hideMark/>
          </w:tcPr>
          <w:p w14:paraId="005F132D" w14:textId="77777777" w:rsidR="00180761" w:rsidRPr="009572E4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992" w:type="dxa"/>
            <w:shd w:val="clear" w:color="auto" w:fill="auto"/>
            <w:hideMark/>
          </w:tcPr>
          <w:p w14:paraId="5A6F5DEB" w14:textId="77777777" w:rsidR="00180761" w:rsidRPr="009572E4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992" w:type="dxa"/>
            <w:shd w:val="clear" w:color="auto" w:fill="auto"/>
            <w:hideMark/>
          </w:tcPr>
          <w:p w14:paraId="7D72DF87" w14:textId="77777777" w:rsidR="00180761" w:rsidRPr="009572E4" w:rsidRDefault="00180761" w:rsidP="00472D4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Average</w:t>
            </w:r>
          </w:p>
        </w:tc>
        <w:tc>
          <w:tcPr>
            <w:tcW w:w="992" w:type="dxa"/>
            <w:shd w:val="clear" w:color="auto" w:fill="auto"/>
            <w:hideMark/>
          </w:tcPr>
          <w:p w14:paraId="3AF6407E" w14:textId="21960257" w:rsidR="00180761" w:rsidRPr="009572E4" w:rsidRDefault="00180761" w:rsidP="00472D4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HCFC</w:t>
            </w:r>
            <w:r w:rsidR="00FE698D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65%</w:t>
            </w:r>
          </w:p>
        </w:tc>
        <w:tc>
          <w:tcPr>
            <w:tcW w:w="1134" w:type="dxa"/>
            <w:shd w:val="clear" w:color="auto" w:fill="auto"/>
            <w:hideMark/>
          </w:tcPr>
          <w:p w14:paraId="141504C2" w14:textId="77777777" w:rsidR="00180761" w:rsidRPr="009572E4" w:rsidRDefault="00180761" w:rsidP="00472D4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Baseline</w:t>
            </w:r>
          </w:p>
        </w:tc>
        <w:tc>
          <w:tcPr>
            <w:tcW w:w="988" w:type="dxa"/>
          </w:tcPr>
          <w:p w14:paraId="056437EF" w14:textId="61771546" w:rsidR="00180761" w:rsidRPr="003204A3" w:rsidRDefault="00180761" w:rsidP="00472D4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3204A3">
              <w:rPr>
                <w:b/>
                <w:bCs/>
                <w:color w:val="000000"/>
                <w:sz w:val="18"/>
                <w:szCs w:val="18"/>
                <w:lang w:bidi="ar-LB"/>
              </w:rPr>
              <w:t>10%</w:t>
            </w:r>
            <w:r w:rsidR="00FE698D"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  <w:r w:rsidRPr="003204A3">
              <w:rPr>
                <w:b/>
                <w:bCs/>
                <w:color w:val="000000"/>
                <w:sz w:val="18"/>
                <w:szCs w:val="18"/>
                <w:lang w:bidi="ar-LB"/>
              </w:rPr>
              <w:t>reduction</w:t>
            </w:r>
          </w:p>
        </w:tc>
        <w:tc>
          <w:tcPr>
            <w:tcW w:w="996" w:type="dxa"/>
          </w:tcPr>
          <w:p w14:paraId="70C27ACD" w14:textId="081FC25A" w:rsidR="00180761" w:rsidRPr="003204A3" w:rsidRDefault="00180761" w:rsidP="00472D4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3204A3">
              <w:rPr>
                <w:b/>
                <w:bCs/>
                <w:color w:val="000000"/>
                <w:sz w:val="18"/>
                <w:szCs w:val="18"/>
                <w:lang w:bidi="ar-LB"/>
              </w:rPr>
              <w:t>2029</w:t>
            </w:r>
            <w:r w:rsidR="00FE698D">
              <w:rPr>
                <w:b/>
                <w:bCs/>
                <w:color w:val="000000"/>
                <w:sz w:val="18"/>
                <w:szCs w:val="18"/>
                <w:lang w:bidi="ar-LB"/>
              </w:rPr>
              <w:t xml:space="preserve"> </w:t>
            </w:r>
            <w:r w:rsidRPr="003204A3">
              <w:rPr>
                <w:b/>
                <w:bCs/>
                <w:color w:val="000000"/>
                <w:sz w:val="18"/>
                <w:szCs w:val="18"/>
                <w:lang w:bidi="ar-LB"/>
              </w:rPr>
              <w:t>maximum</w:t>
            </w:r>
          </w:p>
        </w:tc>
      </w:tr>
      <w:tr w:rsidR="00180761" w:rsidRPr="003204A3" w14:paraId="6411E078" w14:textId="77777777" w:rsidTr="00472D43">
        <w:trPr>
          <w:trHeight w:val="54"/>
        </w:trPr>
        <w:tc>
          <w:tcPr>
            <w:tcW w:w="1129" w:type="dxa"/>
            <w:shd w:val="clear" w:color="auto" w:fill="auto"/>
            <w:noWrap/>
            <w:hideMark/>
          </w:tcPr>
          <w:p w14:paraId="1978880B" w14:textId="66679C99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Cook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Islands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007D3C1" w14:textId="704892FE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1,521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537114" w14:textId="22A5BDAA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6,647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25B734" w14:textId="3986DF1B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8,065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CF1FC70" w14:textId="3C5DE76A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5,411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6E3785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050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54B346" w14:textId="40B0A9D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6,461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796E429E" w14:textId="5D874C7A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646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15FE9E76" w14:textId="64E1E702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5,815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6A197337" w14:textId="77777777" w:rsidTr="00472D43">
        <w:trPr>
          <w:trHeight w:val="217"/>
        </w:trPr>
        <w:tc>
          <w:tcPr>
            <w:tcW w:w="1129" w:type="dxa"/>
            <w:shd w:val="clear" w:color="auto" w:fill="auto"/>
            <w:noWrap/>
            <w:hideMark/>
          </w:tcPr>
          <w:p w14:paraId="1CDD4000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Kiribati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EED02C2" w14:textId="3C3808DA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7,063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8FC69D" w14:textId="2C1CAC14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10,471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C32B82" w14:textId="126B3761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3,569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68F617" w14:textId="34D4201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7,034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B59E5B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14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88E645" w14:textId="7ADB2C1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8,176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5EF6BD68" w14:textId="413FBDF5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818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3ACD1E8A" w14:textId="20490548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7,358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1C7A67DD" w14:textId="77777777" w:rsidTr="00472D43">
        <w:trPr>
          <w:trHeight w:val="203"/>
        </w:trPr>
        <w:tc>
          <w:tcPr>
            <w:tcW w:w="1129" w:type="dxa"/>
            <w:shd w:val="clear" w:color="auto" w:fill="auto"/>
            <w:noWrap/>
            <w:hideMark/>
          </w:tcPr>
          <w:p w14:paraId="6D65F213" w14:textId="6F522B3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Marshall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Islands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B04AEB9" w14:textId="5E45E638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7,067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AFD7BB" w14:textId="45E577E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4,380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F409C2" w14:textId="051BD66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6,943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2735CF" w14:textId="19E5898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6,130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9483A56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694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F2E410" w14:textId="0B75F96B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10,824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7B240616" w14:textId="32B522D6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1,082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300A76C0" w14:textId="55F0B28D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9,742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32FA91E6" w14:textId="77777777" w:rsidTr="00472D43">
        <w:trPr>
          <w:trHeight w:val="234"/>
        </w:trPr>
        <w:tc>
          <w:tcPr>
            <w:tcW w:w="1129" w:type="dxa"/>
            <w:shd w:val="clear" w:color="auto" w:fill="auto"/>
            <w:hideMark/>
          </w:tcPr>
          <w:p w14:paraId="1EEF4109" w14:textId="57336E5B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Micronesia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(Federated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States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of)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B9EAF24" w14:textId="21937C45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8,341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B1CCBF" w14:textId="2C3BB909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8,582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D089EF7" w14:textId="1DE18BD1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15,017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EC75301" w14:textId="55340CA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10,647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C82F12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2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953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C299FB" w14:textId="30F89B37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13,600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0D9A273A" w14:textId="5ABB10E4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1,360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6DDF84E7" w14:textId="459E22A0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12,240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13EAA70A" w14:textId="77777777" w:rsidTr="00472D43">
        <w:trPr>
          <w:trHeight w:val="269"/>
        </w:trPr>
        <w:tc>
          <w:tcPr>
            <w:tcW w:w="1129" w:type="dxa"/>
            <w:shd w:val="clear" w:color="auto" w:fill="auto"/>
            <w:noWrap/>
            <w:hideMark/>
          </w:tcPr>
          <w:p w14:paraId="51BBE152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Nauru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FBFEC8B" w14:textId="3F5EB296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335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E25D98" w14:textId="08704B1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1,186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2D8CE6" w14:textId="1A0A9875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1,456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98336FB" w14:textId="0340035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99</w:t>
            </w:r>
            <w:r w:rsidR="00180761">
              <w:rPr>
                <w:color w:val="000000"/>
                <w:sz w:val="18"/>
                <w:szCs w:val="18"/>
                <w:lang w:eastAsia="en-CA" w:bidi="ar-LB"/>
              </w:rPr>
              <w:t>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9E13CCF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E6B42F" w14:textId="43D9E29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1,204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2D9B2087" w14:textId="34E53880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120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333BB063" w14:textId="6D9D0852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1,084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5DCA5F9D" w14:textId="77777777" w:rsidTr="00472D43">
        <w:trPr>
          <w:trHeight w:val="196"/>
        </w:trPr>
        <w:tc>
          <w:tcPr>
            <w:tcW w:w="1129" w:type="dxa"/>
            <w:shd w:val="clear" w:color="auto" w:fill="auto"/>
            <w:noWrap/>
            <w:hideMark/>
          </w:tcPr>
          <w:p w14:paraId="2C16D708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Niue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3440612" w14:textId="5E671C5A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-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A98630" w14:textId="5C0130C6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98DD6FC" w14:textId="6B15541D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-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7D7E27" w14:textId="2164A71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65D7AB4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17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3931BE" w14:textId="52A1A69F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201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3C362482" w14:textId="7A1363E0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20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04236AF1" w14:textId="57B54ACE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181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78D765AD" w14:textId="77777777" w:rsidTr="00472D43">
        <w:trPr>
          <w:trHeight w:val="233"/>
        </w:trPr>
        <w:tc>
          <w:tcPr>
            <w:tcW w:w="1129" w:type="dxa"/>
            <w:shd w:val="clear" w:color="auto" w:fill="auto"/>
            <w:noWrap/>
            <w:hideMark/>
          </w:tcPr>
          <w:p w14:paraId="37C2EF7D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Palau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C6A6600" w14:textId="2E6720ED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7,676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D7F4CE" w14:textId="3A87527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6,626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D73E66" w14:textId="3F11C51B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6,318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81DEC3" w14:textId="52990359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6,87</w:t>
            </w:r>
            <w:r w:rsidR="00180761">
              <w:rPr>
                <w:color w:val="000000"/>
                <w:sz w:val="18"/>
                <w:szCs w:val="18"/>
                <w:lang w:eastAsia="en-CA" w:bidi="ar-LB"/>
              </w:rPr>
              <w:t>4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4BEE07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494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F760E0" w14:textId="66AE6DB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10,368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304C6584" w14:textId="3BAC9A7C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1,037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7DDF4141" w14:textId="24320D0D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9,331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646F40DF" w14:textId="77777777" w:rsidTr="00472D43">
        <w:trPr>
          <w:trHeight w:val="209"/>
        </w:trPr>
        <w:tc>
          <w:tcPr>
            <w:tcW w:w="1129" w:type="dxa"/>
            <w:shd w:val="clear" w:color="auto" w:fill="auto"/>
            <w:noWrap/>
            <w:hideMark/>
          </w:tcPr>
          <w:p w14:paraId="7A64A2D8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Samoa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1C82232" w14:textId="1DBDF955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24,593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D49707" w14:textId="725025E5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9,997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B2D097" w14:textId="2E24D7D8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10,845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1F93B1A" w14:textId="11A6A377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15,145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5D0CDD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C371E0" w14:textId="2890E991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20,557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79F44DF4" w14:textId="2715654D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2,056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2C5F7098" w14:textId="6D91EA55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18,501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4737F0A5" w14:textId="77777777" w:rsidTr="00472D43">
        <w:trPr>
          <w:trHeight w:val="357"/>
        </w:trPr>
        <w:tc>
          <w:tcPr>
            <w:tcW w:w="1129" w:type="dxa"/>
            <w:shd w:val="clear" w:color="auto" w:fill="auto"/>
            <w:noWrap/>
            <w:hideMark/>
          </w:tcPr>
          <w:p w14:paraId="1B189A0F" w14:textId="1ADBF09F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Solomon</w:t>
            </w:r>
            <w:r w:rsidR="00FE698D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Islands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9DAEC45" w14:textId="699D41F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24,707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A6DD18" w14:textId="2E110BD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30,525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7CCD3D" w14:textId="460610EA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29,625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DA902C" w14:textId="7735E7B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28,286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D9E138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41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230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A1F722" w14:textId="029B8E4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69,516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7892D2BA" w14:textId="38E4D53B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6,952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33AB21AE" w14:textId="0ED1FC08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62,564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621B39B5" w14:textId="77777777" w:rsidTr="00472D43">
        <w:trPr>
          <w:trHeight w:val="272"/>
        </w:trPr>
        <w:tc>
          <w:tcPr>
            <w:tcW w:w="1129" w:type="dxa"/>
            <w:shd w:val="clear" w:color="auto" w:fill="auto"/>
            <w:noWrap/>
            <w:hideMark/>
          </w:tcPr>
          <w:p w14:paraId="4817BB03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Tonga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16E5075" w14:textId="6A62F1A2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3,930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1187B3" w14:textId="5918168B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6,663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8FA6C9" w14:textId="75C94E38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3,433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FE2ECF" w14:textId="094DEE36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4,675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56811B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A3D4B4" w14:textId="1E63CE16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7,676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3723ECCF" w14:textId="310624D8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768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78409EDB" w14:textId="3DF750B3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6,908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1CF55D50" w14:textId="77777777" w:rsidTr="00472D43">
        <w:trPr>
          <w:trHeight w:val="212"/>
        </w:trPr>
        <w:tc>
          <w:tcPr>
            <w:tcW w:w="1129" w:type="dxa"/>
            <w:shd w:val="clear" w:color="auto" w:fill="auto"/>
            <w:noWrap/>
            <w:hideMark/>
          </w:tcPr>
          <w:p w14:paraId="4981C239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Tuvalu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204ED03" w14:textId="74F6BD3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296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053992" w14:textId="47E45F0C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343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D7E79B1" w14:textId="0AAB405D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178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80F6B77" w14:textId="5D80E12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273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29AB14A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934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901D82" w14:textId="7E5C20C0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2,206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4AC8AB7E" w14:textId="4679DE91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221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0F67D224" w14:textId="5CFB1131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1,985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781E0A97" w14:textId="77777777" w:rsidTr="00472D43">
        <w:trPr>
          <w:trHeight w:val="219"/>
        </w:trPr>
        <w:tc>
          <w:tcPr>
            <w:tcW w:w="1129" w:type="dxa"/>
            <w:shd w:val="clear" w:color="auto" w:fill="auto"/>
            <w:noWrap/>
            <w:hideMark/>
          </w:tcPr>
          <w:p w14:paraId="0C097C50" w14:textId="77777777" w:rsidR="00180761" w:rsidRPr="009572E4" w:rsidRDefault="00180761" w:rsidP="00472D43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Vanuatu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2F2D005" w14:textId="70DE16FF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11,915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232A2F" w14:textId="1F692D89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13,781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81602CD" w14:textId="1F823E33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17,511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762F04" w14:textId="20572834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14,402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3F67D4E" w14:textId="77777777" w:rsidR="00180761" w:rsidRPr="009572E4" w:rsidRDefault="00180761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6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color w:val="000000"/>
                <w:sz w:val="18"/>
                <w:szCs w:val="18"/>
                <w:lang w:eastAsia="en-CA" w:bidi="ar-LB"/>
              </w:rPr>
              <w:t>080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31CC6F" w14:textId="390EF807" w:rsidR="00180761" w:rsidRPr="009572E4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color w:val="000000"/>
                <w:sz w:val="18"/>
                <w:szCs w:val="18"/>
                <w:lang w:eastAsia="en-CA" w:bidi="ar-LB"/>
              </w:rPr>
              <w:t>20,482</w:t>
            </w: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7B7CB9E1" w14:textId="42CFF346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2,048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7AF3DACE" w14:textId="5C19E2AC" w:rsidR="00180761" w:rsidRPr="003204A3" w:rsidRDefault="00FE698D" w:rsidP="00472D43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sz w:val="18"/>
                <w:szCs w:val="18"/>
                <w:lang w:bidi="ar-LB"/>
              </w:rPr>
              <w:t>18,434</w:t>
            </w:r>
            <w:r>
              <w:rPr>
                <w:sz w:val="18"/>
                <w:szCs w:val="18"/>
                <w:lang w:bidi="ar-LB"/>
              </w:rPr>
              <w:t xml:space="preserve"> </w:t>
            </w:r>
          </w:p>
        </w:tc>
      </w:tr>
      <w:tr w:rsidR="00180761" w:rsidRPr="003204A3" w14:paraId="72EFD7F6" w14:textId="77777777" w:rsidTr="00472D43">
        <w:trPr>
          <w:trHeight w:val="264"/>
        </w:trPr>
        <w:tc>
          <w:tcPr>
            <w:tcW w:w="1129" w:type="dxa"/>
            <w:shd w:val="clear" w:color="auto" w:fill="auto"/>
            <w:noWrap/>
            <w:hideMark/>
          </w:tcPr>
          <w:p w14:paraId="33894981" w14:textId="77777777" w:rsidR="00180761" w:rsidRPr="009572E4" w:rsidRDefault="00180761" w:rsidP="00472D43">
            <w:pPr>
              <w:jc w:val="lef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Totals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4D59D13" w14:textId="39427C12" w:rsidR="00180761" w:rsidRPr="009572E4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97,44</w:t>
            </w:r>
            <w:r w:rsidR="00180761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5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F7B91F" w14:textId="671EE8E0" w:rsidR="00180761" w:rsidRPr="009572E4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99,275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7859E39" w14:textId="42C9EF56" w:rsidR="00180761" w:rsidRPr="009572E4" w:rsidRDefault="00180761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102,96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</w:t>
            </w:r>
            <w:r w:rsidR="00FE698D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13C0E1" w14:textId="2467B67C" w:rsidR="00180761" w:rsidRPr="009572E4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99,894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CDB7638" w14:textId="77777777" w:rsidR="00180761" w:rsidRPr="009572E4" w:rsidRDefault="00180761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71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,</w:t>
            </w:r>
            <w:r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37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530D33" w14:textId="3DF64F0E" w:rsidR="00180761" w:rsidRPr="009572E4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180761" w:rsidRPr="009572E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171,271</w:t>
            </w:r>
            <w:r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88" w:type="dxa"/>
          </w:tcPr>
          <w:p w14:paraId="4F2E229C" w14:textId="3B876552" w:rsidR="00180761" w:rsidRPr="003204A3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b/>
                <w:bCs/>
                <w:sz w:val="18"/>
                <w:szCs w:val="18"/>
                <w:lang w:bidi="ar-LB"/>
              </w:rPr>
              <w:t>17,128</w:t>
            </w: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  <w:tc>
          <w:tcPr>
            <w:tcW w:w="996" w:type="dxa"/>
          </w:tcPr>
          <w:p w14:paraId="37F2A6A5" w14:textId="13AFC991" w:rsidR="00180761" w:rsidRPr="003204A3" w:rsidRDefault="00FE698D" w:rsidP="00472D43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  <w:r w:rsidR="00180761" w:rsidRPr="003204A3">
              <w:rPr>
                <w:b/>
                <w:bCs/>
                <w:sz w:val="18"/>
                <w:szCs w:val="18"/>
                <w:lang w:bidi="ar-LB"/>
              </w:rPr>
              <w:t>154,143</w:t>
            </w:r>
            <w:r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</w:p>
        </w:tc>
      </w:tr>
    </w:tbl>
    <w:p w14:paraId="763CF844" w14:textId="23B5B9D9" w:rsidR="00180761" w:rsidRPr="003204A3" w:rsidRDefault="00180761" w:rsidP="00180761">
      <w:pPr>
        <w:widowControl w:val="0"/>
        <w:spacing w:after="240"/>
        <w:rPr>
          <w:sz w:val="18"/>
          <w:szCs w:val="18"/>
          <w:lang w:bidi="ar-LB"/>
        </w:rPr>
      </w:pPr>
      <w:r w:rsidRPr="003204A3">
        <w:rPr>
          <w:sz w:val="18"/>
          <w:szCs w:val="18"/>
          <w:lang w:bidi="ar-LB"/>
        </w:rPr>
        <w:t>As</w:t>
      </w:r>
      <w:r w:rsidR="00FE698D">
        <w:rPr>
          <w:sz w:val="18"/>
          <w:szCs w:val="18"/>
          <w:lang w:bidi="ar-LB"/>
        </w:rPr>
        <w:t xml:space="preserve"> </w:t>
      </w:r>
      <w:r w:rsidRPr="003204A3">
        <w:rPr>
          <w:sz w:val="18"/>
          <w:szCs w:val="18"/>
          <w:lang w:bidi="ar-LB"/>
        </w:rPr>
        <w:t>of</w:t>
      </w:r>
      <w:r w:rsidR="00FE698D">
        <w:rPr>
          <w:sz w:val="18"/>
          <w:szCs w:val="18"/>
          <w:lang w:bidi="ar-LB"/>
        </w:rPr>
        <w:t xml:space="preserve"> </w:t>
      </w:r>
      <w:r>
        <w:rPr>
          <w:sz w:val="18"/>
          <w:szCs w:val="18"/>
          <w:lang w:bidi="ar-LB"/>
        </w:rPr>
        <w:t>10</w:t>
      </w:r>
      <w:r w:rsidR="00FE698D">
        <w:rPr>
          <w:sz w:val="18"/>
          <w:szCs w:val="18"/>
          <w:lang w:bidi="ar-LB"/>
        </w:rPr>
        <w:t xml:space="preserve"> </w:t>
      </w:r>
      <w:r w:rsidRPr="003204A3">
        <w:rPr>
          <w:sz w:val="18"/>
          <w:szCs w:val="18"/>
          <w:lang w:bidi="ar-LB"/>
        </w:rPr>
        <w:t>September</w:t>
      </w:r>
      <w:r w:rsidR="00FE698D">
        <w:rPr>
          <w:sz w:val="18"/>
          <w:szCs w:val="18"/>
          <w:lang w:bidi="ar-LB"/>
        </w:rPr>
        <w:t xml:space="preserve"> </w:t>
      </w:r>
      <w:r w:rsidRPr="003204A3">
        <w:rPr>
          <w:sz w:val="18"/>
          <w:szCs w:val="18"/>
          <w:lang w:bidi="ar-LB"/>
        </w:rPr>
        <w:t>2024</w:t>
      </w:r>
    </w:p>
    <w:p w14:paraId="1C0D4B4E" w14:textId="77777777" w:rsidR="00180761" w:rsidRDefault="00180761" w:rsidP="00180761">
      <w:pPr>
        <w:widowControl w:val="0"/>
        <w:spacing w:after="240"/>
        <w:jc w:val="center"/>
        <w:rPr>
          <w:b/>
          <w:bCs/>
          <w:lang w:bidi="ar-LB"/>
        </w:rPr>
      </w:pPr>
    </w:p>
    <w:p w14:paraId="450EB9E4" w14:textId="77777777" w:rsidR="00763FA0" w:rsidRDefault="00763FA0" w:rsidP="00763FA0">
      <w:pPr>
        <w:widowControl w:val="0"/>
        <w:spacing w:after="240"/>
        <w:jc w:val="left"/>
        <w:rPr>
          <w:b/>
          <w:bCs/>
          <w:lang w:bidi="ar-LB"/>
        </w:rPr>
        <w:sectPr w:rsidR="00763FA0" w:rsidSect="00472D43">
          <w:headerReference w:type="default" r:id="rId22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60FE2F66" w14:textId="50D87779" w:rsidR="00180761" w:rsidRDefault="00180761" w:rsidP="00180761">
      <w:pPr>
        <w:pStyle w:val="Header"/>
        <w:jc w:val="center"/>
        <w:rPr>
          <w:b/>
          <w:bCs/>
          <w:lang w:bidi="ar-LB"/>
        </w:rPr>
      </w:pPr>
      <w:r w:rsidRPr="00DE3D2D">
        <w:rPr>
          <w:b/>
          <w:bCs/>
          <w:lang w:bidi="ar-LB"/>
        </w:rPr>
        <w:lastRenderedPageBreak/>
        <w:t>Annex</w:t>
      </w:r>
      <w:r w:rsidR="00FE698D">
        <w:rPr>
          <w:b/>
          <w:bCs/>
          <w:lang w:bidi="ar-LB"/>
        </w:rPr>
        <w:t xml:space="preserve"> </w:t>
      </w:r>
      <w:r w:rsidRPr="00DE3D2D">
        <w:rPr>
          <w:b/>
          <w:bCs/>
          <w:lang w:bidi="ar-LB"/>
        </w:rPr>
        <w:t>II</w:t>
      </w:r>
      <w:r>
        <w:rPr>
          <w:b/>
          <w:bCs/>
          <w:lang w:bidi="ar-LB"/>
        </w:rPr>
        <w:t>I</w:t>
      </w:r>
      <w:r w:rsidR="00FE698D">
        <w:rPr>
          <w:b/>
          <w:bCs/>
          <w:lang w:bidi="ar-LB"/>
        </w:rPr>
        <w:t xml:space="preserve"> </w:t>
      </w:r>
    </w:p>
    <w:p w14:paraId="126D5884" w14:textId="77777777" w:rsidR="00180761" w:rsidRPr="00DE3D2D" w:rsidRDefault="00180761" w:rsidP="00180761">
      <w:pPr>
        <w:pStyle w:val="Header"/>
        <w:jc w:val="center"/>
        <w:rPr>
          <w:b/>
          <w:bCs/>
          <w:lang w:bidi="ar-LB"/>
        </w:rPr>
      </w:pPr>
    </w:p>
    <w:p w14:paraId="07E9681E" w14:textId="5433CB97" w:rsidR="00180761" w:rsidRPr="00ED1A1E" w:rsidRDefault="00180761" w:rsidP="00180761">
      <w:pPr>
        <w:pStyle w:val="Header"/>
        <w:jc w:val="center"/>
        <w:rPr>
          <w:b/>
          <w:bCs/>
          <w:lang w:bidi="ar-LB"/>
        </w:rPr>
      </w:pPr>
      <w:r w:rsidRPr="00ED1A1E">
        <w:rPr>
          <w:b/>
          <w:bCs/>
          <w:lang w:bidi="ar-LB"/>
        </w:rPr>
        <w:t>ARTICLE</w:t>
      </w:r>
      <w:r w:rsidR="00FE698D">
        <w:rPr>
          <w:b/>
          <w:bCs/>
          <w:lang w:bidi="ar-LB"/>
        </w:rPr>
        <w:t xml:space="preserve"> </w:t>
      </w:r>
      <w:r w:rsidRPr="00ED1A1E">
        <w:rPr>
          <w:b/>
          <w:bCs/>
          <w:lang w:bidi="ar-LB"/>
        </w:rPr>
        <w:t>7</w:t>
      </w:r>
      <w:r w:rsidR="00FE698D">
        <w:rPr>
          <w:b/>
          <w:bCs/>
          <w:lang w:bidi="ar-LB"/>
        </w:rPr>
        <w:t xml:space="preserve"> </w:t>
      </w:r>
      <w:r w:rsidRPr="00ED1A1E">
        <w:rPr>
          <w:b/>
          <w:bCs/>
          <w:lang w:bidi="ar-LB"/>
        </w:rPr>
        <w:t>DATA</w:t>
      </w:r>
      <w:r w:rsidR="00FE698D">
        <w:rPr>
          <w:b/>
          <w:bCs/>
          <w:lang w:bidi="ar-LB"/>
        </w:rPr>
        <w:t xml:space="preserve"> </w:t>
      </w:r>
      <w:r w:rsidRPr="00ED1A1E">
        <w:rPr>
          <w:b/>
          <w:bCs/>
          <w:lang w:bidi="ar-LB"/>
        </w:rPr>
        <w:t>BY</w:t>
      </w:r>
      <w:r w:rsidR="00FE698D">
        <w:rPr>
          <w:b/>
          <w:bCs/>
          <w:lang w:bidi="ar-LB"/>
        </w:rPr>
        <w:t xml:space="preserve"> </w:t>
      </w:r>
      <w:r w:rsidRPr="00ED1A1E">
        <w:rPr>
          <w:b/>
          <w:bCs/>
          <w:lang w:bidi="ar-LB"/>
        </w:rPr>
        <w:t>COUNTRY</w:t>
      </w:r>
      <w:r w:rsidR="00FE698D">
        <w:rPr>
          <w:b/>
          <w:bCs/>
          <w:lang w:bidi="ar-LB"/>
        </w:rPr>
        <w:t xml:space="preserve"> </w:t>
      </w:r>
    </w:p>
    <w:p w14:paraId="204C082A" w14:textId="77777777" w:rsidR="00180761" w:rsidRPr="00ED1A1E" w:rsidRDefault="00180761" w:rsidP="00180761">
      <w:pPr>
        <w:pStyle w:val="Header"/>
        <w:jc w:val="center"/>
        <w:rPr>
          <w:lang w:bidi="ar-LB"/>
        </w:rPr>
      </w:pPr>
    </w:p>
    <w:tbl>
      <w:tblPr>
        <w:tblW w:w="10765" w:type="dxa"/>
        <w:tblInd w:w="-42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4"/>
        <w:gridCol w:w="895"/>
        <w:gridCol w:w="617"/>
        <w:gridCol w:w="827"/>
        <w:gridCol w:w="828"/>
        <w:gridCol w:w="828"/>
        <w:gridCol w:w="828"/>
        <w:gridCol w:w="725"/>
        <w:gridCol w:w="931"/>
        <w:gridCol w:w="828"/>
        <w:gridCol w:w="828"/>
        <w:gridCol w:w="828"/>
        <w:gridCol w:w="828"/>
      </w:tblGrid>
      <w:tr w:rsidR="00180761" w:rsidRPr="00297DE2" w14:paraId="1976980B" w14:textId="77777777" w:rsidTr="00472D43">
        <w:trPr>
          <w:cantSplit/>
          <w:trHeight w:val="161"/>
          <w:tblHeader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EEC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1E22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C4CA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03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B322F8" w14:textId="2D912864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Metric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tonnes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42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5156AB" w14:textId="3C30EF0E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CO</w:t>
            </w:r>
            <w:r w:rsidR="00180761" w:rsidRPr="00297DE2">
              <w:rPr>
                <w:b/>
                <w:bCs/>
                <w:sz w:val="18"/>
                <w:szCs w:val="18"/>
                <w:vertAlign w:val="subscript"/>
                <w:lang w:eastAsia="en-CA" w:bidi="ar-LB"/>
              </w:rPr>
              <w:t>2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-eq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tonnes</w:t>
            </w:r>
          </w:p>
        </w:tc>
      </w:tr>
      <w:tr w:rsidR="00180761" w:rsidRPr="00297DE2" w14:paraId="0E49EAD5" w14:textId="77777777" w:rsidTr="00472D43">
        <w:trPr>
          <w:cantSplit/>
          <w:trHeight w:val="59"/>
          <w:tblHeader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A121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39659B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Substance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B8D1A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GWP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60F537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ABFF7F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756DAC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FD44B7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41E33F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B7954C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E73AF0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CB0C1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A58BFD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F86BBD" w14:textId="77777777" w:rsidR="00180761" w:rsidRPr="00297DE2" w:rsidRDefault="00180761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2023</w:t>
            </w:r>
          </w:p>
        </w:tc>
      </w:tr>
      <w:tr w:rsidR="00180761" w:rsidRPr="00297DE2" w14:paraId="0537FC43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C2B78F" w14:textId="39A0841A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Cook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Island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BC0B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2DCB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9655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0A74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EE48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0.09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2DC4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2853B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0.11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0BD32" w14:textId="44E7B57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6EA9A" w14:textId="6207212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2DBB4" w14:textId="05D6C30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6659" w14:textId="600D4E1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CA5BFF" w14:textId="0224F1B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071E99C" w14:textId="77777777" w:rsidTr="00472D43">
        <w:trPr>
          <w:trHeight w:val="123"/>
        </w:trPr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FD559C6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ED0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FE9A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4AFD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BDAEC" w14:textId="61111E8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A729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9EE8F" w14:textId="188B3B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C19B2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ABBCD" w14:textId="1C48B3A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601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398FD" w14:textId="3A3CAB5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102DD" w14:textId="2E7A311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778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7DA22" w14:textId="53BD20B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D8423E" w14:textId="2B18AD2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2,859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E36164D" w14:textId="77777777" w:rsidTr="00472D43">
        <w:trPr>
          <w:trHeight w:val="123"/>
        </w:trPr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1C0282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F0E0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HFC-143a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D64F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4470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73C48" w14:textId="77D2F30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08D3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668F3" w14:textId="1E485AD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4F05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743C8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3C111" w14:textId="57640CA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28CD5" w14:textId="24940E5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547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1912F" w14:textId="12BE9FB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B8EB1" w14:textId="60CB592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2,432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7DF53E" w14:textId="0F694D9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09AD212" w14:textId="77777777" w:rsidTr="00472D43">
        <w:trPr>
          <w:trHeight w:val="123"/>
        </w:trPr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C026C7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67DF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8A5A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8217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8500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41F0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6FF4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9BEEF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1.95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AEE44" w14:textId="7BD573A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1,765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3888F" w14:textId="1C3FD05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256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AB87B" w14:textId="7E698DA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4,133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41B0E" w14:textId="607A662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4,361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AEAFCA" w14:textId="088601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7,628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3E72DC6" w14:textId="77777777" w:rsidTr="00472D43">
        <w:trPr>
          <w:trHeight w:val="123"/>
        </w:trPr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E79AF6B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5C29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B64E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A4A0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7E30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CC17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6776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BF725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2A88F" w14:textId="31823CE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1,378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942D4" w14:textId="47C3522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708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5806F" w14:textId="007D4F3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1,674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CC563" w14:textId="4C32D79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1,250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2D6777" w14:textId="55C9D91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2,595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DA41FF1" w14:textId="77777777" w:rsidTr="00472D43">
        <w:trPr>
          <w:trHeight w:val="134"/>
        </w:trPr>
        <w:tc>
          <w:tcPr>
            <w:tcW w:w="9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D3F432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1840" w14:textId="26CE39B5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B3348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1.55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B1783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0.54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1EBEE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50684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57D5F0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5.29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725CF" w14:textId="5069068F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3,757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27D4C" w14:textId="61F76F41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1,521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D9344" w14:textId="02E5941C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6,647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77C8E" w14:textId="2E10C931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8,065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424028" w14:textId="7517FCFC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13,152</w:t>
            </w:r>
            <w:r w:rsidR="00FE698D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0CB1256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6A191F" w14:textId="49FCCC3B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Kiribati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2996C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4921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52545" w14:textId="1B2287E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3824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A098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C662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486F9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CCF63" w14:textId="678C76F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CEE45" w14:textId="5A7971A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D96BA" w14:textId="3433F98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BFFE4" w14:textId="53DECDA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1488A6" w14:textId="678D19A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2C05890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8B326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965FE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AB38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68F2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D77F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F570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A98C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D335E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88ADA" w14:textId="283CB9E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1,188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3D184" w14:textId="55CD1D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467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9ACC3" w14:textId="7B21EC4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2,102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59FC3" w14:textId="7B324E9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3EDD66" w14:textId="48D7828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1,630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34A4CD6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12633B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59CE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06AC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14800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C7A74" w14:textId="0E04D4D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29639" w14:textId="796A9E0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9D9A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ED5EC" w14:textId="7C29CAA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618FE1" w14:textId="447EF1A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9A014" w14:textId="775B34F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EE3F9" w14:textId="5EE7998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CB6F3" w14:textId="536BBFE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2,220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36CE7" w14:textId="7A0C1EF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55D7F2" w14:textId="61B23F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0EA9E6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727333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A53F9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47F9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0126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FFDD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A394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47BF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A563E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DB08" w14:textId="1F07FC2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3,098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D7F46" w14:textId="1DFA55F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5,882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87134" w14:textId="5FCD453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4,745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BAA63" w14:textId="4990792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3,384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347148" w14:textId="762F5F5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3,420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6D3DC1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CC1861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0335A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EF61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4781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2E7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2C3A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98BC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D4398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F7031" w14:textId="5EF8F08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1,286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FEF93" w14:textId="553DBB2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694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6CA31" w14:textId="35AC4D9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1,336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7BA4E" w14:textId="77F08D7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430997" w14:textId="6901E37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589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D85365B" w14:textId="77777777" w:rsidTr="00472D43">
        <w:trPr>
          <w:trHeight w:val="128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AF5053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3E31" w14:textId="515E87B1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3C6E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345DE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C325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3.57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3DB2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0.98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ABD6D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EB8C0" w14:textId="42A5702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5,572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256C4" w14:textId="648FB84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7,063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7A62C" w14:textId="5977A3E0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10,471</w:t>
            </w:r>
            <w:r w:rsidR="00FE698D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EC153" w14:textId="228395D4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3,569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EB50BD" w14:textId="73C2300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5,641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3EB7E06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8316C6" w14:textId="7F74A3FE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Marshall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Island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DA25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9B97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D36F1" w14:textId="128B1E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1892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8641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4403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A0358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16032" w14:textId="5FBD190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418D5" w14:textId="2FB29BD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985D5" w14:textId="71E452C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03B9B" w14:textId="1643B09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CB93A2" w14:textId="691D5B3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11C4093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C4E93A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367F4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7BFE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9C69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4D8E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1.37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3449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BCAD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61A6D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9A4ED" w14:textId="2CDAF3F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543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8DB63" w14:textId="36B6277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1,958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51CCA" w14:textId="1570586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1,660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E3138" w14:textId="3DDD796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1,564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B32842" w14:textId="05F8E76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3,249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83DD952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E5FDA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0B6A0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AF27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5817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C80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81ED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1DE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FD2F2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4.29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75A30" w14:textId="628066B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1,490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BCE10" w14:textId="1C31599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D017F" w14:textId="6826784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945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3C21" w14:textId="33AD79D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400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E29368" w14:textId="3A8531A4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16,832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AF6841B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C6DEC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D56C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6EC0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8C8C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BD2D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4335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22AAE" w14:textId="5D56248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5C372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C4981" w14:textId="71ACD24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124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CA326" w14:textId="62DB524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B8EA4" w14:textId="12192D3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C1F5E" w14:textId="385B5E3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DC214E" w14:textId="09A7A54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87ADEB6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36C052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CF2B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72F2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9475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16E8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9055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D754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2.39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E7F20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5.47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C4E29" w14:textId="143D8C5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4,739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321E" w14:textId="53A998A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5,089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27DB9" w14:textId="352B0C4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1,774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DD562" w14:textId="2C4906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4,979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8FECC4" w14:textId="2D9325C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11,419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5B61D70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BEDF36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5CE1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0406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315B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50212" w14:textId="509B051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D384B" w14:textId="392A2A4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5613A" w14:textId="2B4F09F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BCFA898" w14:textId="6DBF5D6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7D61" w14:textId="6884827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199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A185" w14:textId="7A143D7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A3666" w14:textId="0F5921E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59AAE" w14:textId="73EE908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EBE4D3" w14:textId="576736C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7716934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9420A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DE78" w14:textId="415435E1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46AC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1FFB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B964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1CFC1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3.58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ABF967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12.16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B989" w14:textId="6C9E8E68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7,096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9A3CC" w14:textId="325C4419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7,067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D99A9" w14:textId="3018A45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4,380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CA5FC" w14:textId="575755C3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6,943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E89A39" w14:textId="342B60D1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31,619</w:t>
            </w:r>
            <w:r w:rsidR="00FE698D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EEF9ACF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DDCA54" w14:textId="6E5FC912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Federated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States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of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Micronesia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7DB9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F4ED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FC5E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6F85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1226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0ACB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5FD62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69969" w14:textId="4E4A80A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840CA" w14:textId="5898578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A5196" w14:textId="4545476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8B6EB" w14:textId="756EF66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EE1D87" w14:textId="09A1A12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574EB7E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12DE13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E67C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108B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7A41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E601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84CF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E2D1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A508D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0.90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154D5" w14:textId="34256B6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868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04DB6" w14:textId="4EA0AD8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1,566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23342" w14:textId="3219705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1,573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5336E" w14:textId="48C5917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958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62F59B" w14:textId="2EB5093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1,288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32CD413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7AEC61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B3A8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HFC-152a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024A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124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BFB6F" w14:textId="196A40D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98B1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9F34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6E9A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5E4CA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EE00F" w14:textId="20EBB12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66702" w14:textId="6CEBD93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A7D1C" w14:textId="71F0867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E7CA8" w14:textId="1AAF35B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60F892" w14:textId="516048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FEED498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D0D15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BDAC8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5253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2754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A99D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B72D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1775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BD6C7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74CA0" w14:textId="12A611E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10,808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37AD5" w14:textId="53EB277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1,031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BF5A6" w14:textId="33EEA5F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2,039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BCAF5" w14:textId="738D250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353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C5D0F9" w14:textId="545AE4C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949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952CA5B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5EBA0A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3DDF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7E9E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2107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54F8F" w14:textId="7399E19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9F878" w14:textId="7663987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DCD1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0C4D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5D3B4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73F2C" w14:textId="707714B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F5FE9" w14:textId="3F92D75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F6130" w14:textId="2ED1C53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569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02583" w14:textId="2341D1F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7BD979" w14:textId="3019771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287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F9356D0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29BEE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D8674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BBE2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A7F8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A97E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29EE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62AC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03021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4B767" w14:textId="22DD98D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685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CABFA" w14:textId="7BD6F45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623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E938C" w14:textId="7E8DA05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922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F5A45" w14:textId="7B06ED8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B6DEEE" w14:textId="1B3A35B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426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6F119B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7610E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32F42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8B97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EDBF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0.72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8C01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DD86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4653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AB37C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6EC56" w14:textId="5C82AD1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1,499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5776F" w14:textId="3DD30AB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2,580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3AF26" w14:textId="77E4DBB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1,232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305C4" w14:textId="31DFF9A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543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411C8D" w14:textId="2DD5CED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1,365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04403E3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A74B980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D67E5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R-438A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7BAE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2264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C30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BA33C" w14:textId="094BA16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1F790" w14:textId="01A4017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2FCB8" w14:textId="7DD0B1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435FB88" w14:textId="6B82AE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F69CC" w14:textId="5416E2D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154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A8556" w14:textId="01864F3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9FFFF" w14:textId="6D835BB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EA59D" w14:textId="45C63BB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3458EB" w14:textId="40B93FD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F569EFC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56177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F481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E3B3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21C59" w14:textId="71671BA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64FB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DAB2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ABD9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3.27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1766C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F9B5F" w14:textId="356C753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83746" w14:textId="31CCD82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2,534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D2EE6" w14:textId="28C197D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2,192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D2FC7" w14:textId="3BBD819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13,031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DED9CF" w14:textId="7D6B326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13,031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E401CAB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1DF9A5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0F74" w14:textId="638EA18A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086D1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4.55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0EA2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3.59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4898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DD1E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4.38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6A18C7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5.54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57B48" w14:textId="321CCD63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14,020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7760F" w14:textId="4B12CA34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8,341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915DC" w14:textId="6BD3C987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8,582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86EDE" w14:textId="4D9E65F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15,017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F1FB3D" w14:textId="502B814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17,412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CBA9680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9886DE" w14:textId="7F5241A0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Nauru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B5B6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9D06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CA542" w14:textId="229E411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CA46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BCB9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D9D3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46415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697EE" w14:textId="54175E6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F44B5" w14:textId="24D0E72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7AF1" w14:textId="1FD1BB9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84951" w14:textId="2EA86B2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517321" w14:textId="3992D98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C06559B" w14:textId="77777777" w:rsidTr="00472D43">
        <w:trPr>
          <w:trHeight w:val="118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2C7A5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9DF9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F13A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2B2DC" w14:textId="6153BB5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61B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668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DBE08" w14:textId="63C6009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BFF7E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6E95C" w14:textId="194BCFD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332FC" w14:textId="6EDE1E7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7A8BD" w14:textId="294AA71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466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14789" w14:textId="3809E88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C20353" w14:textId="449692E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0A11C2B" w14:textId="77777777" w:rsidTr="00472D43">
        <w:trPr>
          <w:trHeight w:val="112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0ED59B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5AEB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DF1B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FCFFB" w14:textId="7CFD142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A8E60" w14:textId="0FF85B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4C99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5D7E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09A2E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B1870" w14:textId="2D9B98E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55415" w14:textId="550B4A9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7A0D6" w14:textId="4C8D684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23193" w14:textId="2E60EF6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1,196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348361" w14:textId="15639AD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1,333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EE7A10F" w14:textId="77777777" w:rsidTr="00472D43">
        <w:trPr>
          <w:trHeight w:val="112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C2881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DEE8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32A3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97AE" w14:textId="5E18E15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5CE0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E620D" w14:textId="009CC11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44F56" w14:textId="751F28A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D45C14" w14:textId="481BF3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D29D6" w14:textId="10C0D89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A9D8E" w14:textId="6B2B550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B2DDF" w14:textId="236CD45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A352" w14:textId="77D9F4F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F55C6D" w14:textId="2E4CA84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7491E0D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1A7FC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0D5B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B17C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BFE37" w14:textId="5E72DF6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4646B" w14:textId="73B8B3E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D079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8A72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20B28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E6D9D" w14:textId="59ED916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00830" w14:textId="6718DB3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6DF59" w14:textId="0586A48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614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31EDE" w14:textId="514EE8D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236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23F3B4" w14:textId="60FA1A8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376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10213F1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B12B482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CC9E" w14:textId="5089922E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DD118" w14:textId="19BFE15D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B5DC2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8C5BA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639E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0.45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F90C4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1.17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87E5E" w14:textId="1984D9F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4CB0B" w14:textId="7C968F9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335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E383F" w14:textId="62518DCB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1,186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074CB" w14:textId="7B11A685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1,456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6D7A84" w14:textId="5FB3F83C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2,525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162966F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C3ACF1" w14:textId="21EF9610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Niue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495B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0FD8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BEDBA" w14:textId="20BFA58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BDACE" w14:textId="505A6ED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5C95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99A13" w14:textId="06C55EF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38765C" w14:textId="7BD248D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18EC0" w14:textId="1FFF9D7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E21CF" w14:textId="3651AB3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3D5AA" w14:textId="7051644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8E84C" w14:textId="45DAE54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F48A19" w14:textId="1B17B6E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0E0A8A3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E31E06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1B6B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AAF7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A28AB" w14:textId="226B2DC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70A0E" w14:textId="0D4DC3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97E1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66137" w14:textId="0F4C9C7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2C4B4D" w14:textId="6933CEF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1BE62" w14:textId="36C9008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1A7A4" w14:textId="3526BA2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929F4" w14:textId="6964B6D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B3449" w14:textId="0553770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B1824D" w14:textId="0DA740F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D44F108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5B2359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49BC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F520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B31F0" w14:textId="565A134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77D2B" w14:textId="11423CA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9CCE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6A46" w14:textId="2FC58A1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64F8E4" w14:textId="2691906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D0729" w14:textId="3061B51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8A2EA" w14:textId="14810AD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E9783" w14:textId="75D7815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778C0" w14:textId="70D4B80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C0107A" w14:textId="4B46768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85113B7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8DFC281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BFC8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B2B3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64C86" w14:textId="0318394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2A5A5" w14:textId="3F0BB67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732C" w14:textId="68FFED7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43CB8" w14:textId="3A6C5CF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EA419A" w14:textId="50DB2BE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373DC" w14:textId="6DA0F0C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07A44" w14:textId="357035D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F5726" w14:textId="0627F10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F1B7B" w14:textId="6AB4B9C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4E0CE1" w14:textId="2B633BF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3F7AF51" w14:textId="77777777" w:rsidTr="00472D43">
        <w:trPr>
          <w:trHeight w:val="107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6E369D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E46D" w14:textId="3DCA6F9D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4F6B2" w14:textId="2524FA16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90759" w14:textId="4E28E5D5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B9E6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88A52" w14:textId="09DA92FC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0F288F" w14:textId="03314C5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B558" w14:textId="42F41E1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BA0AEB6" w14:textId="1B5887AF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B495F" w14:textId="68B8D84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74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A7F67" w14:textId="3CC677A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966D9C" w14:textId="7FAB1723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</w:tr>
      <w:tr w:rsidR="00180761" w:rsidRPr="00297DE2" w14:paraId="3E75110F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0DB8BB" w14:textId="152E2891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Palau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8C9E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3431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1D1F3" w14:textId="2023E28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03637" w14:textId="460C5AA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C94C6" w14:textId="7D05324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463FF" w14:textId="378B199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5CEEFA" w14:textId="41E940F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8AF47" w14:textId="2F040F4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3B6A" w14:textId="08789D6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93ED4" w14:textId="3197724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C2561" w14:textId="4C923C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D2D654" w14:textId="7DFD7C5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5E006C7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1C3D4C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661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0BC1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CD2B7" w14:textId="4BB6216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C82D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402BE" w14:textId="247243A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F2F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0.91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99B8B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0.98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FB13A" w14:textId="7404B4E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EBDC2" w14:textId="44E90CA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1,602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2AFF4" w14:textId="710D79F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872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4E129" w14:textId="47EB0AB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1,301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2E9A3D" w14:textId="27C667A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1,401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A514A7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70DA6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9B82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2932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34F14" w14:textId="24B82E9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D6FE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BEA1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0F62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C143E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63B00" w14:textId="328EC5A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3,686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23941" w14:textId="3F83A51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3,176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B4CAE" w14:textId="28656D9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1,569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96F6C" w14:textId="3D3009A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1,608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F4759F" w14:textId="4CA4D3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1,537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51685FC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A2EB96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94F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469E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2107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095E5" w14:textId="5CAAE79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34224" w14:textId="5EDEAE1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D31A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68D9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029D1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06C65" w14:textId="149BA9D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B22A7" w14:textId="195023F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D30D8" w14:textId="7DDD705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1,665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78F94" w14:textId="71C90AC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485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2C1B0C" w14:textId="14732E7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478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866179E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1EDA3A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E06C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C8B1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0D4E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5BE1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AA6C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D67D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64FEB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B9B81" w14:textId="085CF65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248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9571D" w14:textId="143EEEA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727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FD6AB" w14:textId="4B4E1B1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692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B1D83" w14:textId="49B8F7C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77F7B2" w14:textId="08E9E2E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32F930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A4EBD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FF4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929C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468B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33CB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DA79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2A3E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1.35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E74F6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E04DF" w14:textId="03DDE13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1,587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DD2ED" w14:textId="235C1FF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2,171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1A7DC" w14:textId="68531DD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1,795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193FC" w14:textId="58C6263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2,818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272E7E" w14:textId="3C39103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2,943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B528D99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286C1B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0540" w14:textId="043379C0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E3FF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9C1A6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3.38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6D725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8781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2.96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54C9E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3.01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35766" w14:textId="6BBF4E4F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6,436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CB6C6" w14:textId="39D16599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7,676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CB826" w14:textId="1F4D630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6,626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6B10" w14:textId="23DCC04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6,318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F515CF" w14:textId="39D2B09D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6,360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F7380CD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19E6" w14:textId="2D2198E6" w:rsidR="00180761" w:rsidRPr="00297DE2" w:rsidRDefault="00FE698D" w:rsidP="00472D43">
            <w:pPr>
              <w:keepNext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lastRenderedPageBreak/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Samoa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54F0" w14:textId="77777777" w:rsidR="00180761" w:rsidRPr="00297DE2" w:rsidRDefault="00180761" w:rsidP="00472D43">
            <w:pPr>
              <w:keepNext/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407E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B22A7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D2454" w14:textId="2394D444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7852E" w14:textId="56896823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D074E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E341E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25B9B" w14:textId="34E0A380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459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13B21" w14:textId="033564E9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61117" w14:textId="4ACA234C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A90BA" w14:textId="176BC24F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EDC3B" w14:textId="471AFFD6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475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E8D1277" w14:textId="77777777" w:rsidTr="00472D43">
        <w:trPr>
          <w:trHeight w:val="123"/>
        </w:trPr>
        <w:tc>
          <w:tcPr>
            <w:tcW w:w="97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21093F" w14:textId="77777777" w:rsidR="00180761" w:rsidRPr="00297DE2" w:rsidRDefault="00180761" w:rsidP="00472D43">
            <w:pPr>
              <w:keepNext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8861" w14:textId="77777777" w:rsidR="00180761" w:rsidRPr="00297DE2" w:rsidRDefault="00180761" w:rsidP="00472D43">
            <w:pPr>
              <w:keepNext/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8F0EA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F2EA0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1.07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CA65D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2.77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70962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1.66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FFF5F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0.54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E4A246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22B33" w14:textId="1546AFFA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1,527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2037" w14:textId="50F22F60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3,965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0ABE8" w14:textId="27EEA9F5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2,373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FB987" w14:textId="6AA10324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778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5D2624" w14:textId="4AF47A18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2,076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F9BCB4D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0A1B78" w14:textId="77777777" w:rsidR="00180761" w:rsidRPr="00297DE2" w:rsidRDefault="00180761" w:rsidP="00472D43">
            <w:pPr>
              <w:keepNext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CC4C" w14:textId="77777777" w:rsidR="00180761" w:rsidRPr="00297DE2" w:rsidRDefault="00180761" w:rsidP="00472D43">
            <w:pPr>
              <w:keepNext/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4346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F88BA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D3F87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3.32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B16D3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7955E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9DC29" w14:textId="77777777" w:rsidR="00180761" w:rsidRPr="00297DE2" w:rsidRDefault="00180761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1.87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006C3" w14:textId="3DB532F7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12,631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00FAE" w14:textId="76ECC38D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13,015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63976" w14:textId="26E7D535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4,480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74700" w14:textId="2E47AF7B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5,596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B8A77" w14:textId="09EA60E8" w:rsidR="00180761" w:rsidRPr="00297DE2" w:rsidRDefault="00FE698D" w:rsidP="00472D43">
            <w:pPr>
              <w:keepNext/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7,318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4D5FA44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D31B2B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246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415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774F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F9ADF" w14:textId="7ACEE9F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472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8BEB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9C13" w14:textId="2864726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253F4" w14:textId="28E7B94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177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B8351" w14:textId="28DD19C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9A5CC" w14:textId="71EDD66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349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A6830" w14:textId="7091F32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401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BD48E" w14:textId="325A4A2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4C97B50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EEE2C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276F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A9F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3232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4.47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81CC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3.65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5E6E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1.34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8CEA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C3A6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410F" w14:textId="03A2D5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9,335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ED802" w14:textId="054BC7D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7,614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18C5C" w14:textId="025D62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2,794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271C5" w14:textId="13557F5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4,010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3964B" w14:textId="3319EF1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4,686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24C5276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8C6B2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8EC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R-427A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8F4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2138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178B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13A8E" w14:textId="0BE7DE0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04243" w14:textId="096D0BC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AD4AA" w14:textId="7403AAD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D4CCE" w14:textId="080D094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86CE1" w14:textId="346E2E7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641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5B8E5" w14:textId="18E81AB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31C22" w14:textId="19E3CA5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B1068" w14:textId="76D1B79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12744" w14:textId="3690AB6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78DA52E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047540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DFCF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CD9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BAE9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67C93" w14:textId="5FE3765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5EE70" w14:textId="1B54FE2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93321" w14:textId="7AF906F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B36CE" w14:textId="546F14A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2510E" w14:textId="1754EE0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399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C6638" w14:textId="4479021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4DE8" w14:textId="207E54F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B95C6" w14:textId="79EDCD4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D9443" w14:textId="0FC79CE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28227A9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06C38E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035D" w14:textId="57A1160E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2EC76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9.94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6575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9.74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2653A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4.34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21ED7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4.21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A5DD80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6.27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F1E3C" w14:textId="7EB667AC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25,170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7E07C" w14:textId="58B32E26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24,593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B974A" w14:textId="6A0B3AC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9,997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7CC18" w14:textId="2BF2EE74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10,845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EDA93B" w14:textId="5A5DCB03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14,555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76E531F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382F19" w14:textId="604E41CD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Soloman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Islands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AE79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9210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44DC1" w14:textId="63025DB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79A8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0672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2979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CE53E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56270" w14:textId="17E8D26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E5242" w14:textId="10AD9B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594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67349" w14:textId="7EA5B0D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594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19209" w14:textId="204D88F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837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FC26EE" w14:textId="37F8A58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999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58D0244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E77C43A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912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F715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BBB9E" w14:textId="5F765C2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9924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7.55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CE37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8.03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F1EE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9.34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A05EA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13.22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B0581" w14:textId="598E418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EF67D" w14:textId="664E149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10,797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2DDF9" w14:textId="1E4B289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11,483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A54A7" w14:textId="59C4BB2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13,356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4E512D" w14:textId="6A30C80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18,905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C4382E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9CB92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EDD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B9DA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B0B92" w14:textId="0A96A1B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7B0F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CADC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0.95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4628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455CD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8797A" w14:textId="1BB59F5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92C71" w14:textId="3C79225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1,804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AACD6" w14:textId="321D08E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3,726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57A03" w14:textId="1E215AB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2,118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86B110" w14:textId="6D04271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4,447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69B83C8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02052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8135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5B88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3F611" w14:textId="5FBE0CA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3D5D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FC05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2D9F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61BFF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D2BC8" w14:textId="3E15D5C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59072" w14:textId="4C931E8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532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31166" w14:textId="0FDA008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532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F416F" w14:textId="1D96F3B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514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4E0ED2" w14:textId="3B66183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506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315B7ED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1B3BF0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4D7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2A71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007CC" w14:textId="5085B1E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8080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5.26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8FC7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5.83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27E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5.75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09146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4.18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033DD" w14:textId="37F17C0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2A8F0" w14:textId="4B1EAFF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10,980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7B836" w14:textId="1C6DA0A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12,170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2ABDC" w14:textId="59AB200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12,003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F7F242" w14:textId="73BC3C2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8,732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B4B65D7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3DD2CC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8B76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F264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C5EAA" w14:textId="24633CE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876A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D994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0.51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ED945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D1EBA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B5438" w14:textId="7EC89CC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AB24D" w14:textId="291AFAE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6F22A" w14:textId="1684A2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2,020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505F5" w14:textId="0A7B00E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797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025389" w14:textId="7537A92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1716BDE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8ED65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0E1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368A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21EB8" w14:textId="271CDA9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122BC" w14:textId="1758668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E2804" w14:textId="2C1F99B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1F140" w14:textId="6655BA4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110F4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CC6A" w14:textId="5C9530D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8C0E5" w14:textId="400D91D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CE87B" w14:textId="2E846F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FA7F9" w14:textId="5AF25AD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CBEDE0" w14:textId="450627F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2,558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0D4183B" w14:textId="77777777" w:rsidTr="00472D43">
        <w:trPr>
          <w:trHeight w:val="139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43CDA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8898" w14:textId="58B17757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2F6C7" w14:textId="245F5BCB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1F5AD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14.45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ACF54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16.50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0AF6B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17.36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A676E8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20.94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C96B8" w14:textId="5B30094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EF52D" w14:textId="3A77C135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24,707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07B24" w14:textId="40A90DC4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30,525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0EBF9" w14:textId="09BD51D7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29,625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996568" w14:textId="34DB645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36,147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32A69C1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B253EC" w14:textId="375CA84A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Tonga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38F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7FFF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4B02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7A6B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2567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C441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9BE71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C3511" w14:textId="2BC1182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CA85D" w14:textId="01309A2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3D3CC" w14:textId="526164E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1150B" w14:textId="73E0AFE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114254" w14:textId="6A704FD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65FA512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27F7C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EE3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6E5C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9050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3280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59E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F947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30414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4E74F" w14:textId="11D90D8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229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A831D" w14:textId="45C7E7B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659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4B8F8" w14:textId="49AA8E3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8B5DF" w14:textId="20FAC90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372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55F332" w14:textId="17E0EE5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974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53B8572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4C908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A2CE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C7F0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2AA6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0105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02BDB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F3E6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1A116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B1674" w14:textId="60363C6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745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93F3A" w14:textId="72A6539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1,531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B5ACE" w14:textId="04AF6A8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5,490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7564C" w14:textId="24D7564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2,471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5663B2" w14:textId="41DFA6D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5,548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3157CE58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7B41D4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2C9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FAC9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2107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DD92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F958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7AA3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9E1D7" w14:textId="510B8E0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A9B120" w14:textId="073DB33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DF10" w14:textId="544A641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61DE6" w14:textId="1F5D1B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238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5E1C5" w14:textId="7938B19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34996" w14:textId="4F0DD74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4AE5A0" w14:textId="002CFAC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7E86327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93C7A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F05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424C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2EF91" w14:textId="0CAE3E0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D81F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FB6F9" w14:textId="6B36F59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B4AEC" w14:textId="4DABA2A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5F8C2" w14:textId="3374352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4E6B9" w14:textId="4F776EB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3FC2F" w14:textId="09913C7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734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E5AAA" w14:textId="24AE99D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D918" w14:textId="24349CA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2D2B72" w14:textId="7E097E6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3504DCC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3097AE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C954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34A3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2403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69F4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A299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A267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F1E42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A152B" w14:textId="2BDF17E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710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ACF29" w14:textId="357D1FC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743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A4F1C" w14:textId="7980BCC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167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99858" w14:textId="5A031A8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564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A66A7F" w14:textId="2B5963D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844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99D88DC" w14:textId="77777777" w:rsidTr="00472D43">
        <w:trPr>
          <w:trHeight w:val="134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AC565C5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2E88" w14:textId="0BB5C1AD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BC38A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95E73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1.77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4009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A8670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1.20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54697B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2.57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F51A7" w14:textId="34D52B7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1,802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C2F76" w14:textId="3AFF652A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3,930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599C3" w14:textId="4011649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6,663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883CA" w14:textId="7657D3A1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3,433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54ADD5" w14:textId="3B8B99A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7,415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46E51E9" w14:textId="77777777" w:rsidTr="00472D43">
        <w:trPr>
          <w:trHeight w:val="123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9860DF" w14:textId="4DA4B7CC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Tuvalu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3C00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FC8E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B3E55" w14:textId="0A6C43B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2F263" w14:textId="2128378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9799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A3D1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5788A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17570" w14:textId="1F6F3EE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30136" w14:textId="649E768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23EF2" w14:textId="0005CDA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5AAF2" w14:textId="60884C2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DBE860" w14:textId="4EE3496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2F14FE7D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74949D6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69B0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D61B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9E4E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0.36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003D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0C56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18F8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1D089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F3FB5" w14:textId="16C60AB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515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BB4BB" w14:textId="38BB110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149B1" w14:textId="3C474DB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4EA63" w14:textId="490DAAD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409EB3" w14:textId="2FBCBFD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1,147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522EB05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73C37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C0EC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8D2C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B3393" w14:textId="58EC91A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65DF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15E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5808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B0C90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D19D6" w14:textId="6B5504E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51017" w14:textId="6303749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72B2E" w14:textId="71F55C6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620B" w14:textId="7A82D31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FE3422" w14:textId="215D050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F69E702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79F0386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E3F3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3CAEC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CC46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8A42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F219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9B15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255BF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66BF4" w14:textId="5F9B010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292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812DB" w14:textId="33799FC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165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843A2" w14:textId="6436B35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304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7833A" w14:textId="78AD2E2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71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F23F0E" w14:textId="4B79B89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566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991F588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D01948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CC07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DFF8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1002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10DF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1EFE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C968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E89D2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2AE26" w14:textId="4419481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199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FC9BD" w14:textId="0E5AD4A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B1AB8" w14:textId="67E6BDE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CF47C" w14:textId="0BE3896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2C2B9C" w14:textId="3ECBBD1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7716A8D" w14:textId="77777777" w:rsidTr="00472D43">
        <w:trPr>
          <w:trHeight w:val="139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F8557F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9EB5" w14:textId="42BAD8C4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168E3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8BDA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F1DAA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1C9B6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0.09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F44BD8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1.11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E79B4" w14:textId="0627C0B5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1,006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FDF3B" w14:textId="5FD0136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296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3C98E" w14:textId="5570D64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343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80E60" w14:textId="3ACC595F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178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2C3EC8" w14:textId="5AFD3972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1,816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BE5EF9A" w14:textId="77777777" w:rsidTr="00472D43">
        <w:trPr>
          <w:trHeight w:val="144"/>
        </w:trPr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1192A4" w14:textId="5B0901CA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Vanuatu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7B3C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BAEF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675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3676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202E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62BC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9BB7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3AC0F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8B42B" w14:textId="72C46E5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4AE91" w14:textId="6404977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99517" w14:textId="67E9061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178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977D6" w14:textId="49E5CDA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110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B71679" w14:textId="10F2910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AABA63F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25EA5F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0911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HFC-134a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1A0C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1430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0BBD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0.99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31BF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1.89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5C6E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1.35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C476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1.77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2C698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1.63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9267A" w14:textId="000ADB4D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1,416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5E644" w14:textId="53A515E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2,703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FB7A4" w14:textId="0BB9A56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1,924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4C8A6" w14:textId="6DFD1B8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2,528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825961" w14:textId="28DB56A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2,334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7BEECE1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1587B7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669A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R-404A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0E3C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3922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0491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045A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DEDA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286B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1.52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570807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3.42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BBD72" w14:textId="23ED3FFE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5,647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FB481" w14:textId="6364D1B3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2,588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C7687" w14:textId="05581B2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5,642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C05B0" w14:textId="653F511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5,942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131950" w14:textId="2CB116DA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13,422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0AC043FB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922CE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0D2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961C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2107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7C729" w14:textId="767351EB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04383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AEDB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DE88F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CF8B7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5518E" w14:textId="46D5BDD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696D0" w14:textId="749CD40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4AEDC" w14:textId="1656C70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95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50D28" w14:textId="65660FA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868C46" w14:textId="234009C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75CB6F74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FCB30D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BC68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R-407C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1D4F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1774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328BA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E0EC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9023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7CF61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3B8152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0.45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D12C2" w14:textId="41DD8651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177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592DC" w14:textId="218BAE4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1,898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001D3" w14:textId="2EA5A91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2D7E3" w14:textId="740F535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100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B1104E" w14:textId="3A650DBB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802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49A1C60D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7F9D5E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EC19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R-410A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69D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2088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2AF7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1.95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29D6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D80B6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FAF7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2.31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AB50E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2.37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BA49B" w14:textId="0932107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4,071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69D5C" w14:textId="3D627D39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3,674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F9E1B" w14:textId="7E200096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3,420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11074" w14:textId="0C726F2C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4,822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C11725" w14:textId="59B104C5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4,954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1169110A" w14:textId="77777777" w:rsidTr="00472D43">
        <w:trPr>
          <w:trHeight w:val="128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37B1DE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86FD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R-427A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A5C9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2138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008E4" w14:textId="5E794CB3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1F776" w14:textId="4A33416C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F1B2C" w14:textId="5F7452CF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22E65" w14:textId="0188CD2F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FA9024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87870" w14:textId="3F4E9398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145D8" w14:textId="26162E00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12B56" w14:textId="6EFE0D54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8611A" w14:textId="2647E8EC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1FAA3" w14:textId="0B44B442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21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639E1E09" w14:textId="77777777" w:rsidTr="00472D43">
        <w:trPr>
          <w:trHeight w:val="123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BF6D99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4C90" w14:textId="77777777" w:rsidR="00180761" w:rsidRPr="00297DE2" w:rsidRDefault="00180761" w:rsidP="00472D43">
            <w:pPr>
              <w:jc w:val="lef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R-507A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2232E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color w:val="000000"/>
                <w:sz w:val="18"/>
                <w:szCs w:val="18"/>
                <w:lang w:bidi="ar-LB"/>
              </w:rPr>
              <w:t>3985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C60B8" w14:textId="2B2ABBF6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  <w:r w:rsidR="00FE698D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757D8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1F3F9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0.63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99710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1.01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F5012D" w14:textId="77777777" w:rsidR="00180761" w:rsidRPr="00297DE2" w:rsidRDefault="00180761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297DE2">
              <w:rPr>
                <w:sz w:val="18"/>
                <w:szCs w:val="18"/>
                <w:lang w:eastAsia="en-CA" w:bidi="ar-LB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AF64F" w14:textId="5A78C96F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8222C" w14:textId="64E6A1B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917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3B3EC" w14:textId="487FF924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2,522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A3894" w14:textId="1C724BE0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4,009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89696B" w14:textId="582C5AD7" w:rsidR="00180761" w:rsidRPr="00297DE2" w:rsidRDefault="00FE698D" w:rsidP="00472D43">
            <w:pPr>
              <w:jc w:val="right"/>
              <w:rPr>
                <w:sz w:val="18"/>
                <w:szCs w:val="18"/>
                <w:lang w:eastAsia="en-CA" w:bidi="ar-LB"/>
              </w:rPr>
            </w:pPr>
            <w:r>
              <w:rPr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sz w:val="18"/>
                <w:szCs w:val="18"/>
                <w:lang w:eastAsia="en-CA" w:bidi="ar-LB"/>
              </w:rPr>
              <w:t>-</w:t>
            </w:r>
            <w:r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</w:tr>
      <w:tr w:rsidR="00180761" w:rsidRPr="00297DE2" w14:paraId="57CAFF19" w14:textId="77777777" w:rsidTr="00472D43">
        <w:trPr>
          <w:trHeight w:val="128"/>
        </w:trPr>
        <w:tc>
          <w:tcPr>
            <w:tcW w:w="9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F33C40" w14:textId="77777777" w:rsidR="00180761" w:rsidRPr="00297DE2" w:rsidRDefault="00180761" w:rsidP="00472D43">
            <w:pPr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3C30" w14:textId="0F977BAE" w:rsidR="00180761" w:rsidRPr="00297DE2" w:rsidRDefault="00FE698D" w:rsidP="00472D43">
            <w:pPr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0EE93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4.54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D883F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5.81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0A2B1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5.36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E36EC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6.82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CDAE50" w14:textId="77777777" w:rsidR="00180761" w:rsidRPr="00297DE2" w:rsidRDefault="00180761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297DE2">
              <w:rPr>
                <w:b/>
                <w:bCs/>
                <w:sz w:val="18"/>
                <w:szCs w:val="18"/>
                <w:lang w:eastAsia="en-CA" w:bidi="ar-LB"/>
              </w:rPr>
              <w:t>7.94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4FDD8" w14:textId="1AE6C5A5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11,351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B0596" w14:textId="436BC39E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11,915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21539" w14:textId="255D1950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13,781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5125C" w14:textId="3EEB45EF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17,511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CE276B" w14:textId="178A9D8E" w:rsidR="00180761" w:rsidRPr="00297DE2" w:rsidRDefault="00FE698D" w:rsidP="00472D43">
            <w:pPr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="00180761" w:rsidRPr="00297DE2">
              <w:rPr>
                <w:b/>
                <w:bCs/>
                <w:sz w:val="18"/>
                <w:szCs w:val="18"/>
                <w:lang w:eastAsia="en-CA" w:bidi="ar-LB"/>
              </w:rPr>
              <w:t>21,568</w:t>
            </w:r>
            <w:r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</w:p>
        </w:tc>
      </w:tr>
    </w:tbl>
    <w:p w14:paraId="21A94A02" w14:textId="77777777" w:rsidR="00180761" w:rsidRDefault="00180761" w:rsidP="00180761">
      <w:pPr>
        <w:widowControl w:val="0"/>
        <w:spacing w:after="240"/>
        <w:jc w:val="center"/>
        <w:rPr>
          <w:b/>
          <w:bCs/>
          <w:lang w:bidi="ar-LB"/>
        </w:rPr>
      </w:pPr>
    </w:p>
    <w:p w14:paraId="5BFE4DDA" w14:textId="77777777" w:rsidR="004D0E6B" w:rsidRDefault="004D0E6B" w:rsidP="00180761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val="en-CA" w:bidi="ar-LB"/>
        </w:rPr>
        <w:sectPr w:rsidR="004D0E6B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71EFA03" w14:textId="3D59E036" w:rsidR="004C7DF2" w:rsidRPr="003B0BAD" w:rsidRDefault="003B0BAD" w:rsidP="004C7DF2">
      <w:pPr>
        <w:widowControl w:val="0"/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C7DF2" w:rsidRPr="003B0BAD">
        <w:rPr>
          <w:b/>
          <w:bCs/>
          <w:sz w:val="26"/>
          <w:szCs w:val="26"/>
          <w:rtl/>
          <w:lang w:bidi="ar-LB"/>
        </w:rPr>
        <w:t>الرابع</w:t>
      </w:r>
    </w:p>
    <w:p w14:paraId="7A6A30E9" w14:textId="4445B7B1" w:rsidR="004C7DF2" w:rsidRPr="003B0BAD" w:rsidRDefault="004C7DF2" w:rsidP="005D397B">
      <w:pPr>
        <w:suppressAutoHyphens/>
        <w:bidi/>
        <w:jc w:val="center"/>
        <w:rPr>
          <w:b/>
          <w:bCs/>
          <w:sz w:val="26"/>
          <w:szCs w:val="26"/>
          <w:rtl/>
          <w:lang w:bidi="ar-LB"/>
        </w:rPr>
      </w:pPr>
      <w:r w:rsidRPr="003B0BAD">
        <w:rPr>
          <w:b/>
          <w:bCs/>
          <w:sz w:val="26"/>
          <w:szCs w:val="26"/>
          <w:rtl/>
          <w:lang w:bidi="ar-LB"/>
        </w:rPr>
        <w:t>جدول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الالتزامات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المتعلقة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بالتخفيض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التدريجي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للمواد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الهيدروفلوروكربون</w:t>
      </w:r>
      <w:r w:rsidR="005D397B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وإزالة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الهيدرو</w:t>
      </w:r>
      <w:r w:rsidR="005D397B">
        <w:rPr>
          <w:b/>
          <w:bCs/>
          <w:sz w:val="26"/>
          <w:szCs w:val="26"/>
          <w:rtl/>
          <w:lang w:bidi="ar-LB"/>
        </w:rPr>
        <w:t>كلورو</w:t>
      </w:r>
      <w:r w:rsidRPr="003B0BAD">
        <w:rPr>
          <w:b/>
          <w:bCs/>
          <w:sz w:val="26"/>
          <w:szCs w:val="26"/>
          <w:rtl/>
          <w:lang w:bidi="ar-LB"/>
        </w:rPr>
        <w:t>فلوروكربون</w:t>
      </w:r>
      <w:r w:rsidR="005D397B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وشرائح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التمويل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br/>
        <w:t>بموجب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للمواد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الهيدروفلوروكربون</w:t>
      </w:r>
      <w:r w:rsidR="005D397B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وخطة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إدارة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إزالة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المواد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الهيدرو</w:t>
      </w:r>
      <w:r w:rsidR="005D397B">
        <w:rPr>
          <w:b/>
          <w:bCs/>
          <w:sz w:val="26"/>
          <w:szCs w:val="26"/>
          <w:rtl/>
          <w:lang w:bidi="ar-LB"/>
        </w:rPr>
        <w:t>كلورو</w:t>
      </w:r>
      <w:r w:rsidRPr="003B0BAD">
        <w:rPr>
          <w:b/>
          <w:bCs/>
          <w:sz w:val="26"/>
          <w:szCs w:val="26"/>
          <w:rtl/>
          <w:lang w:bidi="ar-LB"/>
        </w:rPr>
        <w:t>فلوروكربون</w:t>
      </w:r>
      <w:r w:rsidR="005D397B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5D397B">
        <w:rPr>
          <w:b/>
          <w:bCs/>
          <w:sz w:val="26"/>
          <w:szCs w:val="26"/>
          <w:rtl/>
          <w:lang w:bidi="ar-LB"/>
        </w:rPr>
        <w:t>لبلدان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جزر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المحيط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الهادئ</w:t>
      </w:r>
    </w:p>
    <w:p w14:paraId="56E3432B" w14:textId="6216F721" w:rsidR="004C7DF2" w:rsidRPr="003B0BAD" w:rsidRDefault="004C7DF2" w:rsidP="0045698F">
      <w:pPr>
        <w:suppressAutoHyphens/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3B0BAD">
        <w:rPr>
          <w:b/>
          <w:bCs/>
          <w:sz w:val="26"/>
          <w:szCs w:val="26"/>
          <w:rtl/>
          <w:lang w:bidi="ar-LB"/>
        </w:rPr>
        <w:t>خطة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تنفيذ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5698F">
        <w:rPr>
          <w:b/>
          <w:bCs/>
          <w:sz w:val="26"/>
          <w:szCs w:val="26"/>
          <w:rtl/>
          <w:lang w:bidi="ar-LB"/>
        </w:rPr>
        <w:t>تعديل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كيغالي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5698F">
        <w:rPr>
          <w:b/>
          <w:bCs/>
          <w:sz w:val="26"/>
          <w:szCs w:val="26"/>
          <w:rtl/>
          <w:lang w:bidi="ar-LB"/>
        </w:rPr>
        <w:t>للمواد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="0045698F" w:rsidRPr="003B0BAD">
        <w:rPr>
          <w:b/>
          <w:bCs/>
          <w:sz w:val="26"/>
          <w:szCs w:val="26"/>
          <w:rtl/>
          <w:lang w:bidi="ar-LB"/>
        </w:rPr>
        <w:t>الهيدروفلوروكربون</w:t>
      </w:r>
      <w:r w:rsidR="0045698F">
        <w:rPr>
          <w:b/>
          <w:bCs/>
          <w:sz w:val="26"/>
          <w:szCs w:val="26"/>
          <w:rtl/>
          <w:lang w:bidi="ar-LB"/>
        </w:rPr>
        <w:t>ية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(المرحلة</w:t>
      </w:r>
      <w:r w:rsidR="00FE698D">
        <w:rPr>
          <w:b/>
          <w:bCs/>
          <w:sz w:val="26"/>
          <w:szCs w:val="26"/>
          <w:rtl/>
          <w:lang w:bidi="ar-LB"/>
        </w:rPr>
        <w:t xml:space="preserve"> </w:t>
      </w:r>
      <w:r w:rsidRPr="003B0BAD">
        <w:rPr>
          <w:b/>
          <w:bCs/>
          <w:sz w:val="26"/>
          <w:szCs w:val="26"/>
          <w:rtl/>
          <w:lang w:bidi="ar-LB"/>
        </w:rPr>
        <w:t>الأولى)</w:t>
      </w:r>
    </w:p>
    <w:tbl>
      <w:tblPr>
        <w:bidiVisual/>
        <w:tblW w:w="4955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70"/>
        <w:gridCol w:w="6258"/>
        <w:gridCol w:w="1079"/>
        <w:gridCol w:w="902"/>
        <w:gridCol w:w="1079"/>
        <w:gridCol w:w="990"/>
        <w:gridCol w:w="990"/>
        <w:gridCol w:w="990"/>
        <w:gridCol w:w="1210"/>
      </w:tblGrid>
      <w:tr w:rsidR="00693478" w:rsidRPr="00674BB8" w14:paraId="26124EBF" w14:textId="77777777" w:rsidTr="00D07AFD">
        <w:trPr>
          <w:trHeight w:val="7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94B172" w14:textId="77777777" w:rsidR="004C7DF2" w:rsidRPr="00674BB8" w:rsidRDefault="0045698F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</w:t>
            </w:r>
            <w:r w:rsidR="004C7DF2"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40AC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F3A8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4074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ACD5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499C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C488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6D98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5867" w14:textId="77777777" w:rsidR="004C7DF2" w:rsidRPr="00674BB8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693478" w:rsidRPr="00674BB8" w14:paraId="4B5C4A03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63BB5F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1-1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7F804" w14:textId="721903F9" w:rsidR="004C7DF2" w:rsidRPr="00674BB8" w:rsidRDefault="004C7DF2" w:rsidP="000A377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0A3770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 w:rsidR="00F3789B"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F3789B"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F3789B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F3789B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27664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49200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1E245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2237E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87BFB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9128B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154,143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9277A" w14:textId="3B9DED5F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غير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متاح</w:t>
            </w:r>
          </w:p>
        </w:tc>
      </w:tr>
      <w:tr w:rsidR="00693478" w:rsidRPr="00674BB8" w14:paraId="09D1C1B5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903500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1-2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E07A8" w14:textId="21AC46EF" w:rsidR="004C7DF2" w:rsidRPr="00674BB8" w:rsidRDefault="004C7DF2" w:rsidP="004769C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769C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89CE2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776D3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171,271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645A1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150,146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2E8A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150,416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6A67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150,146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DE71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140,239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538A" w14:textId="0A43FA02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غير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متاح</w:t>
            </w:r>
          </w:p>
        </w:tc>
      </w:tr>
      <w:tr w:rsidR="00693478" w:rsidRPr="00674BB8" w14:paraId="564718B7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00F7CC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lang w:eastAsia="en-CA" w:bidi="ar-LB"/>
              </w:rPr>
              <w:t>2-1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F2C0A" w14:textId="5E0A4210" w:rsidR="004C7DF2" w:rsidRPr="00674BB8" w:rsidRDefault="004C7DF2" w:rsidP="004659B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98127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683,000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A962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E3F3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7C8D4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559,000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47E6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4F6B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A84B" w14:textId="77777777" w:rsidR="004C7DF2" w:rsidRPr="00674BB8" w:rsidRDefault="004C7DF2" w:rsidP="00693478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1,242,000</w:t>
            </w:r>
          </w:p>
        </w:tc>
      </w:tr>
      <w:tr w:rsidR="00693478" w:rsidRPr="00674BB8" w14:paraId="4436DA1A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8C0BA9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lang w:eastAsia="en-CA" w:bidi="ar-LB"/>
              </w:rPr>
              <w:t>2-2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80A72" w14:textId="6169F334" w:rsidR="004C7DF2" w:rsidRPr="00674BB8" w:rsidRDefault="004C7DF2" w:rsidP="004659B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659BF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65CC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88,790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12CB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E97A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A298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72,670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80AE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566C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4473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161,460</w:t>
            </w:r>
          </w:p>
        </w:tc>
      </w:tr>
      <w:tr w:rsidR="00693478" w:rsidRPr="00674BB8" w14:paraId="307053DD" w14:textId="77777777" w:rsidTr="00D07AFD">
        <w:trPr>
          <w:trHeight w:val="44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59E79F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2-3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77FE0" w14:textId="66D365DA" w:rsidR="004C7DF2" w:rsidRPr="00674BB8" w:rsidRDefault="002D2DA4" w:rsidP="002D2DA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1884B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295,000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8FDE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23B3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3AA8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93000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1472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5C51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4F7D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674BB8">
              <w:rPr>
                <w:sz w:val="20"/>
                <w:rtl/>
                <w:lang w:bidi="ar-LB"/>
              </w:rPr>
              <w:t>388,000</w:t>
            </w:r>
          </w:p>
        </w:tc>
      </w:tr>
      <w:tr w:rsidR="00693478" w:rsidRPr="00674BB8" w14:paraId="315C910A" w14:textId="77777777" w:rsidTr="00D07AFD">
        <w:trPr>
          <w:trHeight w:val="44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E1CE0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2-4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6A42E" w14:textId="0A21926D" w:rsidR="004C7DF2" w:rsidRPr="00674BB8" w:rsidRDefault="00B068D3" w:rsidP="00B068D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53448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38,350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7125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5AC0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6E70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12,090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8DBD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5757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C699D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674BB8">
              <w:rPr>
                <w:sz w:val="20"/>
                <w:rtl/>
                <w:lang w:bidi="ar-LB"/>
              </w:rPr>
              <w:t>50,440</w:t>
            </w:r>
          </w:p>
        </w:tc>
      </w:tr>
      <w:tr w:rsidR="00693478" w:rsidRPr="00674BB8" w14:paraId="5C8CA1A0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3500C7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3-1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BAB75" w14:textId="220E4FA4" w:rsidR="004C7DF2" w:rsidRPr="00674BB8" w:rsidRDefault="004C7DF2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8730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978,000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148E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95671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F222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652,000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EE52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1B62D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6B5E4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674BB8">
              <w:rPr>
                <w:sz w:val="20"/>
                <w:rtl/>
                <w:lang w:bidi="ar-LB"/>
              </w:rPr>
              <w:t>1,630,000</w:t>
            </w:r>
          </w:p>
        </w:tc>
      </w:tr>
      <w:tr w:rsidR="00693478" w:rsidRPr="00674BB8" w14:paraId="6BB04A89" w14:textId="77777777" w:rsidTr="00D07AFD">
        <w:trPr>
          <w:trHeight w:val="15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216100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3-2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309BB" w14:textId="71F7F1F2" w:rsidR="004C7DF2" w:rsidRPr="00674BB8" w:rsidRDefault="004C7DF2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FE68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127,140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3D0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D251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3BBA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84,760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B214B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0219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280B3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</w:pPr>
            <w:r w:rsidRPr="00674BB8">
              <w:rPr>
                <w:sz w:val="20"/>
                <w:rtl/>
                <w:lang w:bidi="ar-LB"/>
              </w:rPr>
              <w:t>211,900</w:t>
            </w:r>
          </w:p>
        </w:tc>
      </w:tr>
      <w:tr w:rsidR="00693478" w:rsidRPr="00674BB8" w14:paraId="4900B9DA" w14:textId="77777777" w:rsidTr="00D07AFD">
        <w:trPr>
          <w:trHeight w:val="7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285F1B" w14:textId="77777777" w:rsidR="004C7DF2" w:rsidRPr="00674BB8" w:rsidRDefault="0045698F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3-3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57A08" w14:textId="64CACE16" w:rsidR="004C7DF2" w:rsidRPr="00674BB8" w:rsidRDefault="00B068D3" w:rsidP="00AF541F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4C7DF2"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5BFA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1,105,140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3BD7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A5E2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B5D3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736,760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860FB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bidi="ar-LB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4470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72EC" w14:textId="77777777" w:rsidR="004C7DF2" w:rsidRPr="00674BB8" w:rsidRDefault="004C7DF2" w:rsidP="00693478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674BB8">
              <w:rPr>
                <w:sz w:val="20"/>
                <w:rtl/>
                <w:lang w:bidi="ar-LB"/>
              </w:rPr>
              <w:t>1,841,900</w:t>
            </w:r>
          </w:p>
        </w:tc>
      </w:tr>
    </w:tbl>
    <w:p w14:paraId="3BE6AC40" w14:textId="78C0ADE9" w:rsidR="004C7DF2" w:rsidRDefault="004C7DF2" w:rsidP="002A61FF">
      <w:pPr>
        <w:shd w:val="clear" w:color="auto" w:fill="FFFFFF" w:themeFill="background1"/>
        <w:bidi/>
        <w:spacing w:before="120"/>
        <w:rPr>
          <w:b/>
          <w:bCs/>
          <w:rtl/>
          <w:lang w:eastAsia="en-CA" w:bidi="ar-LB"/>
        </w:rPr>
      </w:pPr>
      <w:r w:rsidRPr="000A4838">
        <w:rPr>
          <w:b/>
          <w:bCs/>
          <w:rtl/>
          <w:lang w:eastAsia="en-CA" w:bidi="ar-LB"/>
        </w:rPr>
        <w:t>خطة</w:t>
      </w:r>
      <w:r w:rsidR="00FE698D">
        <w:rPr>
          <w:b/>
          <w:bCs/>
          <w:rtl/>
          <w:lang w:eastAsia="en-CA" w:bidi="ar-LB"/>
        </w:rPr>
        <w:t xml:space="preserve"> </w:t>
      </w:r>
      <w:r w:rsidRPr="000A4838">
        <w:rPr>
          <w:b/>
          <w:bCs/>
          <w:rtl/>
          <w:lang w:eastAsia="en-CA" w:bidi="ar-LB"/>
        </w:rPr>
        <w:t>إدارة</w:t>
      </w:r>
      <w:r w:rsidR="00FE698D">
        <w:rPr>
          <w:b/>
          <w:bCs/>
          <w:rtl/>
          <w:lang w:eastAsia="en-CA" w:bidi="ar-LB"/>
        </w:rPr>
        <w:t xml:space="preserve"> </w:t>
      </w:r>
      <w:r w:rsidR="002A61FF">
        <w:rPr>
          <w:b/>
          <w:bCs/>
          <w:rtl/>
          <w:lang w:eastAsia="en-CA" w:bidi="ar-LB"/>
        </w:rPr>
        <w:t>إزالة</w:t>
      </w:r>
      <w:r w:rsidR="00FE698D">
        <w:rPr>
          <w:b/>
          <w:bCs/>
          <w:rtl/>
          <w:lang w:eastAsia="en-CA" w:bidi="ar-LB"/>
        </w:rPr>
        <w:t xml:space="preserve"> </w:t>
      </w:r>
      <w:r w:rsidR="002A61FF">
        <w:rPr>
          <w:b/>
          <w:bCs/>
          <w:rtl/>
          <w:lang w:eastAsia="en-CA" w:bidi="ar-LB"/>
        </w:rPr>
        <w:t>المواد</w:t>
      </w:r>
      <w:r w:rsidR="00FE698D">
        <w:rPr>
          <w:b/>
          <w:bCs/>
          <w:rtl/>
          <w:lang w:eastAsia="en-CA" w:bidi="ar-LB"/>
        </w:rPr>
        <w:t xml:space="preserve"> </w:t>
      </w:r>
      <w:r w:rsidRPr="000A4838">
        <w:rPr>
          <w:b/>
          <w:bCs/>
          <w:rtl/>
          <w:lang w:eastAsia="en-CA" w:bidi="ar-LB"/>
        </w:rPr>
        <w:t>الهيدروكلوروفلوروكربون</w:t>
      </w:r>
      <w:r w:rsidR="002A61FF">
        <w:rPr>
          <w:b/>
          <w:bCs/>
          <w:rtl/>
          <w:lang w:eastAsia="en-CA" w:bidi="ar-LB"/>
        </w:rPr>
        <w:t>ية</w:t>
      </w:r>
      <w:r w:rsidR="00FE698D">
        <w:rPr>
          <w:b/>
          <w:bCs/>
          <w:rtl/>
          <w:lang w:eastAsia="en-CA" w:bidi="ar-LB"/>
        </w:rPr>
        <w:t xml:space="preserve"> </w:t>
      </w:r>
      <w:r w:rsidRPr="000A4838">
        <w:rPr>
          <w:b/>
          <w:bCs/>
          <w:rtl/>
          <w:lang w:eastAsia="en-CA" w:bidi="ar-LB"/>
        </w:rPr>
        <w:t>(المرحلة</w:t>
      </w:r>
      <w:r w:rsidR="00FE698D">
        <w:rPr>
          <w:b/>
          <w:bCs/>
          <w:rtl/>
          <w:lang w:eastAsia="en-CA" w:bidi="ar-LB"/>
        </w:rPr>
        <w:t xml:space="preserve"> </w:t>
      </w:r>
      <w:r w:rsidRPr="000A4838">
        <w:rPr>
          <w:b/>
          <w:bCs/>
          <w:rtl/>
          <w:lang w:eastAsia="en-CA" w:bidi="ar-LB"/>
        </w:rPr>
        <w:t>الثانية)</w:t>
      </w:r>
      <w:r>
        <w:rPr>
          <w:rStyle w:val="FootnoteReference"/>
          <w:b/>
          <w:bCs/>
          <w:lang w:eastAsia="en-CA" w:bidi="ar-LB"/>
        </w:rPr>
        <w:footnoteReference w:id="11"/>
      </w:r>
    </w:p>
    <w:tbl>
      <w:tblPr>
        <w:bidiVisual/>
        <w:tblW w:w="4946" w:type="pct"/>
        <w:tblInd w:w="-5" w:type="dxa"/>
        <w:tblCellMar>
          <w:left w:w="10" w:type="dxa"/>
          <w:right w:w="43" w:type="dxa"/>
        </w:tblCellMar>
        <w:tblLook w:val="04A0" w:firstRow="1" w:lastRow="0" w:firstColumn="1" w:lastColumn="0" w:noHBand="0" w:noVBand="1"/>
      </w:tblPr>
      <w:tblGrid>
        <w:gridCol w:w="896"/>
        <w:gridCol w:w="7273"/>
        <w:gridCol w:w="1079"/>
        <w:gridCol w:w="899"/>
        <w:gridCol w:w="991"/>
        <w:gridCol w:w="899"/>
        <w:gridCol w:w="991"/>
        <w:gridCol w:w="1288"/>
      </w:tblGrid>
      <w:tr w:rsidR="004C7DF2" w:rsidRPr="00D0358A" w14:paraId="1AAAF57D" w14:textId="77777777" w:rsidTr="00D07AFD">
        <w:trPr>
          <w:trHeight w:val="98"/>
          <w:tblHeader/>
        </w:trPr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D4BD" w14:textId="77777777" w:rsidR="004C7DF2" w:rsidRPr="00CF1676" w:rsidRDefault="008F1B04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b/>
                <w:bCs/>
                <w:sz w:val="19"/>
                <w:szCs w:val="19"/>
                <w:rtl/>
                <w:lang w:val="en-US" w:bidi="ar-LB"/>
              </w:rPr>
              <w:t>ال</w:t>
            </w:r>
            <w:r w:rsidR="004C7DF2" w:rsidRPr="00CF1676">
              <w:rPr>
                <w:b/>
                <w:bCs/>
                <w:sz w:val="19"/>
                <w:szCs w:val="19"/>
                <w:rtl/>
                <w:lang w:val="en-US" w:bidi="ar-LB"/>
              </w:rPr>
              <w:t>صف</w:t>
            </w:r>
          </w:p>
        </w:tc>
        <w:tc>
          <w:tcPr>
            <w:tcW w:w="254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270E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rtl/>
                <w:lang w:val="en-US" w:bidi="ar-LB"/>
              </w:rPr>
              <w:t>التفاصيل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4078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b/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lang w:val="en-US" w:bidi="ar-LB"/>
              </w:rPr>
              <w:t>2020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0327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b/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lang w:val="en-US" w:bidi="ar-LB"/>
              </w:rPr>
              <w:t>2021-2024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432B48C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lang w:val="en-US" w:bidi="ar-LB"/>
              </w:rPr>
              <w:t>2025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66B4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b/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lang w:val="en-US" w:bidi="ar-LB"/>
              </w:rPr>
              <w:t>2026-2029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1ED5D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lang w:val="en-US" w:bidi="ar-LB"/>
              </w:rPr>
              <w:t>2030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1129" w14:textId="77777777" w:rsidR="004C7DF2" w:rsidRPr="00CF1676" w:rsidRDefault="004C7DF2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center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b/>
                <w:bCs/>
                <w:sz w:val="19"/>
                <w:szCs w:val="19"/>
                <w:rtl/>
                <w:lang w:val="en-US" w:bidi="ar-LB"/>
              </w:rPr>
              <w:t>المجموع</w:t>
            </w:r>
          </w:p>
        </w:tc>
      </w:tr>
      <w:tr w:rsidR="003E4327" w:rsidRPr="00CF1676" w14:paraId="6AFF1192" w14:textId="77777777" w:rsidTr="00D07AFD">
        <w:trPr>
          <w:trHeight w:val="206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7A9A" w14:textId="77777777" w:rsidR="003E4327" w:rsidRPr="00CF1676" w:rsidRDefault="003E4327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36A5" w14:textId="7906C5E5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12379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39.40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9007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39.40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8449C9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19.70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9DED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19.70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A7B52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0.00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9B3B0" w14:textId="02396CB0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غير</w:t>
            </w:r>
            <w:r w:rsidR="00FE698D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1676">
              <w:rPr>
                <w:sz w:val="19"/>
                <w:szCs w:val="19"/>
                <w:rtl/>
                <w:lang w:bidi="ar-LB"/>
              </w:rPr>
              <w:t>متاح</w:t>
            </w:r>
          </w:p>
        </w:tc>
      </w:tr>
      <w:tr w:rsidR="003E4327" w:rsidRPr="00CF1676" w14:paraId="2E2CBE24" w14:textId="77777777" w:rsidTr="00D07AFD">
        <w:trPr>
          <w:trHeight w:val="242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F570" w14:textId="77777777" w:rsidR="003E4327" w:rsidRPr="00CF1676" w:rsidRDefault="003E4327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BD01" w14:textId="164E5EC1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97BE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39.40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3FB3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10.32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D66A41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5.19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0A3E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5.19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DA11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0.00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AD72" w14:textId="28C4184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غير</w:t>
            </w:r>
            <w:r w:rsidR="00FE698D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1676">
              <w:rPr>
                <w:sz w:val="19"/>
                <w:szCs w:val="19"/>
                <w:rtl/>
                <w:lang w:bidi="ar-LB"/>
              </w:rPr>
              <w:t>متاح</w:t>
            </w:r>
          </w:p>
        </w:tc>
      </w:tr>
      <w:tr w:rsidR="003E4327" w:rsidRPr="00CF1676" w14:paraId="091493E4" w14:textId="77777777" w:rsidTr="00D07AFD">
        <w:trPr>
          <w:trHeight w:val="116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728BF" w14:textId="77777777" w:rsidR="003E4327" w:rsidRPr="00CF1676" w:rsidRDefault="003E4327" w:rsidP="00AF541F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EDAC" w14:textId="69D143B2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A180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2,165,400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5FF4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F21CCCF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1,819,000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11BD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7944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294,000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1E69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4,278,400</w:t>
            </w:r>
          </w:p>
        </w:tc>
      </w:tr>
      <w:tr w:rsidR="003E4327" w:rsidRPr="00CF1676" w14:paraId="2ADA8D49" w14:textId="77777777" w:rsidTr="00D07AFD">
        <w:trPr>
          <w:trHeight w:val="56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A3AF6" w14:textId="77777777" w:rsidR="003E4327" w:rsidRPr="00CF1676" w:rsidRDefault="003E4327" w:rsidP="00AF541F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4E4DA" w14:textId="3702963E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7835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279,469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4A38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9180C54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233,348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BF05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5E7C0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37,675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8EC8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550,492</w:t>
            </w:r>
          </w:p>
        </w:tc>
      </w:tr>
      <w:tr w:rsidR="003E4327" w:rsidRPr="00CF1676" w14:paraId="6720CBA7" w14:textId="77777777" w:rsidTr="00D07AFD">
        <w:trPr>
          <w:trHeight w:val="161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0276" w14:textId="77777777" w:rsidR="003E4327" w:rsidRPr="00CF1676" w:rsidRDefault="003E4327" w:rsidP="00AF541F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33A6" w14:textId="0A6045EB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256C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375,000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69F6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01F862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135,000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27E5F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6FA3F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B26EB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510,000</w:t>
            </w:r>
          </w:p>
        </w:tc>
      </w:tr>
      <w:tr w:rsidR="003E4327" w:rsidRPr="00CF1676" w14:paraId="0470C9D6" w14:textId="77777777" w:rsidTr="00D07AFD">
        <w:trPr>
          <w:trHeight w:val="60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AE0A" w14:textId="77777777" w:rsidR="003E4327" w:rsidRPr="00CF1676" w:rsidRDefault="003E4327" w:rsidP="00AF541F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EB6CF" w14:textId="38B15C34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02BC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bCs/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48,603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B079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280B6B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17,497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ACC34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D9E8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C6C3A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66,100</w:t>
            </w:r>
          </w:p>
        </w:tc>
      </w:tr>
      <w:tr w:rsidR="003E4327" w:rsidRPr="00CF1676" w14:paraId="618BD2DB" w14:textId="77777777" w:rsidTr="00D07AFD">
        <w:trPr>
          <w:trHeight w:val="62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C545" w14:textId="77777777" w:rsidR="003E4327" w:rsidRPr="00CF1676" w:rsidRDefault="003E4327" w:rsidP="00AF541F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E08D" w14:textId="1E5C2F7E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5E0F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2,540,400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4150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C96810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1,954,000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0B05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BD85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294,000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7726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4,788,400</w:t>
            </w:r>
          </w:p>
        </w:tc>
      </w:tr>
      <w:tr w:rsidR="003E4327" w:rsidRPr="00CF1676" w14:paraId="14D44855" w14:textId="77777777" w:rsidTr="00D07AFD">
        <w:trPr>
          <w:trHeight w:val="62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04AF" w14:textId="77777777" w:rsidR="003E4327" w:rsidRPr="00CF1676" w:rsidRDefault="003E4327" w:rsidP="00AF541F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8158" w14:textId="098A362F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E9A7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328,072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F9FF5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28503F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250,845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5D59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8FEB6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37,675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9516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616,592</w:t>
            </w:r>
          </w:p>
        </w:tc>
      </w:tr>
      <w:tr w:rsidR="003E4327" w:rsidRPr="00CF1676" w14:paraId="372CC614" w14:textId="77777777" w:rsidTr="00D07AFD">
        <w:trPr>
          <w:trHeight w:val="53"/>
        </w:trPr>
        <w:tc>
          <w:tcPr>
            <w:tcW w:w="313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A877" w14:textId="77777777" w:rsidR="003E4327" w:rsidRPr="00CF1676" w:rsidRDefault="003E4327" w:rsidP="00FB2A4E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254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B0EE" w14:textId="4DD535B7" w:rsidR="003E4327" w:rsidRPr="00674BB8" w:rsidRDefault="003E4327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49D1" w14:textId="77777777" w:rsidR="003E4327" w:rsidRPr="00CF1676" w:rsidRDefault="003E4327" w:rsidP="00181722">
            <w:pPr>
              <w:keepNext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2,868,472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2A8F9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A92E53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2,204,845</w:t>
            </w:r>
          </w:p>
        </w:tc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0622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0</w:t>
            </w:r>
          </w:p>
        </w:tc>
        <w:tc>
          <w:tcPr>
            <w:tcW w:w="34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3A6A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331,675</w:t>
            </w:r>
          </w:p>
        </w:tc>
        <w:tc>
          <w:tcPr>
            <w:tcW w:w="45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DC35" w14:textId="77777777" w:rsidR="003E4327" w:rsidRPr="00CF1676" w:rsidRDefault="003E4327" w:rsidP="00181722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jc w:val="left"/>
              <w:rPr>
                <w:kern w:val="28"/>
                <w:sz w:val="19"/>
                <w:szCs w:val="19"/>
                <w:rtl/>
                <w:lang w:bidi="ar-LB"/>
              </w:rPr>
            </w:pPr>
            <w:r w:rsidRPr="00CF1676">
              <w:rPr>
                <w:sz w:val="19"/>
                <w:szCs w:val="19"/>
                <w:rtl/>
                <w:lang w:bidi="ar-LB"/>
              </w:rPr>
              <w:t>5,404,992</w:t>
            </w:r>
          </w:p>
        </w:tc>
      </w:tr>
    </w:tbl>
    <w:p w14:paraId="4BB7CB9A" w14:textId="66338F3D" w:rsidR="004C7DF2" w:rsidRPr="00FF5603" w:rsidRDefault="004C7DF2" w:rsidP="00F31D98">
      <w:pPr>
        <w:pStyle w:val="Heading1"/>
        <w:numPr>
          <w:ilvl w:val="0"/>
          <w:numId w:val="0"/>
        </w:numPr>
        <w:bidi/>
        <w:rPr>
          <w:sz w:val="20"/>
          <w:rtl/>
          <w:lang w:bidi="ar-LB"/>
        </w:rPr>
      </w:pPr>
      <w:r w:rsidRPr="00FF5603">
        <w:rPr>
          <w:kern w:val="28"/>
          <w:sz w:val="20"/>
          <w:rtl/>
          <w:lang w:bidi="ar-LB"/>
        </w:rPr>
        <w:t>*</w:t>
      </w:r>
      <w:r w:rsidR="00FE698D">
        <w:rPr>
          <w:kern w:val="28"/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تاريخ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إنجاز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المرحلة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الأولى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حسب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اتفاق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المرحلة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الأولى</w:t>
      </w:r>
      <w:r w:rsidRPr="00FF5603">
        <w:rPr>
          <w:sz w:val="20"/>
          <w:rtl/>
          <w:lang w:bidi="ar-LB"/>
        </w:rPr>
        <w:t>: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31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ديسمبر</w:t>
      </w:r>
      <w:r w:rsidR="00F31D98">
        <w:rPr>
          <w:sz w:val="20"/>
          <w:rtl/>
          <w:lang w:bidi="ar-LB"/>
        </w:rPr>
        <w:t>/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كانون</w:t>
      </w:r>
      <w:r w:rsidR="00FE698D">
        <w:rPr>
          <w:sz w:val="20"/>
          <w:rtl/>
          <w:lang w:bidi="ar-LB"/>
        </w:rPr>
        <w:t xml:space="preserve"> </w:t>
      </w:r>
      <w:r w:rsidR="00F31D98">
        <w:rPr>
          <w:sz w:val="20"/>
          <w:rtl/>
          <w:lang w:bidi="ar-LB"/>
        </w:rPr>
        <w:t>الأول</w:t>
      </w:r>
      <w:r w:rsidR="00FE698D">
        <w:rPr>
          <w:sz w:val="20"/>
          <w:rtl/>
          <w:lang w:bidi="ar-LB"/>
        </w:rPr>
        <w:t xml:space="preserve"> </w:t>
      </w:r>
      <w:r w:rsidRPr="00FF5603">
        <w:rPr>
          <w:sz w:val="20"/>
          <w:rtl/>
          <w:lang w:bidi="ar-LB"/>
        </w:rPr>
        <w:t>2021</w:t>
      </w:r>
    </w:p>
    <w:p w14:paraId="650AA0B8" w14:textId="39A9322F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جزر</w:t>
      </w:r>
      <w:r w:rsidR="00FE698D" w:rsidRPr="007D6BF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D6BF0">
        <w:rPr>
          <w:b/>
          <w:bCs/>
          <w:sz w:val="26"/>
          <w:szCs w:val="26"/>
          <w:rtl/>
          <w:lang w:val="en-US" w:bidi="ar-LB"/>
        </w:rPr>
        <w:t>كوك</w:t>
      </w:r>
    </w:p>
    <w:p w14:paraId="63C4A183" w14:textId="2345C3FD" w:rsidR="004C7DF2" w:rsidRPr="007D6BF0" w:rsidRDefault="004C7DF2" w:rsidP="00866938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="00866938"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="00866938"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="00866938"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76"/>
        <w:gridCol w:w="5311"/>
        <w:gridCol w:w="1092"/>
        <w:gridCol w:w="1091"/>
        <w:gridCol w:w="1091"/>
        <w:gridCol w:w="1227"/>
        <w:gridCol w:w="1227"/>
        <w:gridCol w:w="1227"/>
        <w:gridCol w:w="1356"/>
      </w:tblGrid>
      <w:tr w:rsidR="00F71EC5" w:rsidRPr="000443AF" w14:paraId="0C75C353" w14:textId="77777777" w:rsidTr="00F71EC5">
        <w:trPr>
          <w:trHeight w:val="74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75034C" w14:textId="77777777" w:rsidR="004C7DF2" w:rsidRPr="00D068C4" w:rsidRDefault="00CC1269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4C7DF2" w:rsidRPr="00D068C4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32E1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CB64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7327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5F02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A046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8163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7248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FA4B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F71EC5" w:rsidRPr="000443AF" w14:paraId="69EE15DC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D303D9" w14:textId="77777777" w:rsidR="007757C5" w:rsidRPr="00CF1676" w:rsidRDefault="007757C5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75440" w14:textId="6F37ADD1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812D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771AF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12D8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C5DB4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364C9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34CF" w14:textId="77777777" w:rsidR="007757C5" w:rsidRPr="009E025E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9E025E">
              <w:rPr>
                <w:sz w:val="20"/>
                <w:rtl/>
                <w:lang w:eastAsia="en-CA" w:bidi="ar-LB"/>
              </w:rPr>
              <w:t>5,814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CBD7C" w14:textId="0F45DD0C" w:rsidR="007757C5" w:rsidRPr="009E025E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9E025E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9E025E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F71EC5" w:rsidRPr="000443AF" w14:paraId="377A465D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C994A0" w14:textId="77777777" w:rsidR="007757C5" w:rsidRPr="00CF1676" w:rsidRDefault="007757C5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7BA0E" w14:textId="27A52C9D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995B5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12CCC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08B7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329A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1A1D7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6,461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9B75" w14:textId="77777777" w:rsidR="007757C5" w:rsidRPr="009E025E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9E025E">
              <w:rPr>
                <w:sz w:val="20"/>
                <w:rtl/>
                <w:lang w:eastAsia="en-CA" w:bidi="ar-LB"/>
              </w:rPr>
              <w:t>5,814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B623" w14:textId="41444C67" w:rsidR="007757C5" w:rsidRPr="009E025E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9E025E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9E025E">
              <w:rPr>
                <w:sz w:val="20"/>
                <w:rtl/>
                <w:lang w:bidi="ar-LB"/>
              </w:rPr>
              <w:t>متاح</w:t>
            </w:r>
          </w:p>
        </w:tc>
      </w:tr>
      <w:tr w:rsidR="00F71EC5" w:rsidRPr="000443AF" w14:paraId="17FE0A5A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EA3C1E" w14:textId="77777777" w:rsidR="007757C5" w:rsidRPr="00CF1676" w:rsidRDefault="007757C5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13F09" w14:textId="5E201C55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2AF1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23,250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81DF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27255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90C68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44,250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DD056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E7C49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2DEE7" w14:textId="77777777" w:rsidR="007757C5" w:rsidRPr="00D068C4" w:rsidRDefault="007757C5" w:rsidP="00270A71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67,500</w:t>
            </w:r>
          </w:p>
        </w:tc>
      </w:tr>
      <w:tr w:rsidR="00F71EC5" w:rsidRPr="000443AF" w14:paraId="20F23939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DFEEA6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30283" w14:textId="184E5641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43BE0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3,023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9C38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E48D6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D2831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5,752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B8963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26D8A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1010E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8,775</w:t>
            </w:r>
          </w:p>
        </w:tc>
      </w:tr>
      <w:tr w:rsidR="00F71EC5" w:rsidRPr="000443AF" w14:paraId="4A1C1B13" w14:textId="77777777" w:rsidTr="00F71EC5">
        <w:trPr>
          <w:trHeight w:val="44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8A0FF6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2F215" w14:textId="55AA07A7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E05CA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10161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ECEC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EF796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D3325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003CF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EEF38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F71EC5" w:rsidRPr="000443AF" w14:paraId="771987A9" w14:textId="77777777" w:rsidTr="00F71EC5">
        <w:trPr>
          <w:trHeight w:val="44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778AD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5758" w14:textId="1873DEFD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CA448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74BC6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2E12C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4FA60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600DA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B8C1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9AFC9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F71EC5" w:rsidRPr="000443AF" w14:paraId="2A64123B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764FD6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19EE2" w14:textId="4FC95D8E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90B48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23,250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2B86D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9FD65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AF6B1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44,250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6A676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CE59E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1B5B1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67,500</w:t>
            </w:r>
          </w:p>
        </w:tc>
      </w:tr>
      <w:tr w:rsidR="00F71EC5" w:rsidRPr="000443AF" w14:paraId="4240B5C0" w14:textId="77777777" w:rsidTr="00F71EC5">
        <w:trPr>
          <w:trHeight w:val="15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C2D7C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9D5E6" w14:textId="1FA7EAEE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A8F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3,023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16EA8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F10F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2619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5,752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47588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DC42F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C40DA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8,775</w:t>
            </w:r>
          </w:p>
        </w:tc>
      </w:tr>
      <w:tr w:rsidR="00F71EC5" w:rsidRPr="000443AF" w14:paraId="02AFD38E" w14:textId="77777777" w:rsidTr="00F71EC5">
        <w:trPr>
          <w:trHeight w:val="7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7895653" w14:textId="77777777" w:rsidR="007757C5" w:rsidRPr="00CF1676" w:rsidRDefault="007757C5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1843E" w14:textId="3A821729" w:rsidR="007757C5" w:rsidRPr="00674BB8" w:rsidRDefault="007757C5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B3369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26,273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02AC4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5A97F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645690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50,002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99B97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2E26B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A518A9" w14:textId="77777777" w:rsidR="007757C5" w:rsidRPr="00D068C4" w:rsidRDefault="007757C5" w:rsidP="00270A71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76,275</w:t>
            </w:r>
          </w:p>
        </w:tc>
      </w:tr>
    </w:tbl>
    <w:p w14:paraId="2E539EFE" w14:textId="77777777" w:rsidR="004C7DF2" w:rsidRDefault="004C7DF2" w:rsidP="004C7DF2">
      <w:pPr>
        <w:jc w:val="center"/>
        <w:rPr>
          <w:rtl/>
          <w:lang w:bidi="ar-LB"/>
        </w:rPr>
      </w:pPr>
    </w:p>
    <w:p w14:paraId="590736CA" w14:textId="77777777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كيريباتي</w:t>
      </w:r>
    </w:p>
    <w:p w14:paraId="04CDBCED" w14:textId="3C440CA6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0"/>
        <w:gridCol w:w="5449"/>
        <w:gridCol w:w="1091"/>
        <w:gridCol w:w="1091"/>
        <w:gridCol w:w="1091"/>
        <w:gridCol w:w="1091"/>
        <w:gridCol w:w="1227"/>
        <w:gridCol w:w="1365"/>
        <w:gridCol w:w="1353"/>
      </w:tblGrid>
      <w:tr w:rsidR="00E06D76" w:rsidRPr="00BF1935" w14:paraId="1BAD9E32" w14:textId="77777777" w:rsidTr="00E06D76">
        <w:trPr>
          <w:trHeight w:val="74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D585E5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8C11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34E7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5BC2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F326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D232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9664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4614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5F9B" w14:textId="77777777" w:rsidR="004C7DF2" w:rsidRPr="00BF193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E06D76" w:rsidRPr="00BF1935" w14:paraId="041300B0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9A9251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C296F" w14:textId="358806D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E527B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F348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7C647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89AD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4A3A9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7874D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7,358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6705" w14:textId="45C7F875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BF1935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E06D76" w:rsidRPr="00BF1935" w14:paraId="525B4ED9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0E198E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75092" w14:textId="50B1808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AF822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E1D5F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9AA5D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99E5B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CEA8A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8,176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E9608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7,358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B24E" w14:textId="594D15D9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BF1935">
              <w:rPr>
                <w:sz w:val="20"/>
                <w:rtl/>
                <w:lang w:bidi="ar-LB"/>
              </w:rPr>
              <w:t>متاح</w:t>
            </w:r>
          </w:p>
        </w:tc>
      </w:tr>
      <w:tr w:rsidR="00E06D76" w:rsidRPr="00BF1935" w14:paraId="5FB50E59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ECC5FC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3FE47" w14:textId="501FA673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EF0A9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15000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381CD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7595C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BE7A0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11000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D0B8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1CC1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8DFF8" w14:textId="77777777" w:rsidR="002571D6" w:rsidRPr="00BF1935" w:rsidRDefault="002571D6" w:rsidP="00EB46D5">
            <w:pPr>
              <w:suppressAutoHyphens/>
              <w:bidi/>
              <w:spacing w:after="20"/>
              <w:ind w:left="-139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26000</w:t>
            </w:r>
          </w:p>
        </w:tc>
      </w:tr>
      <w:tr w:rsidR="00E06D76" w:rsidRPr="00BF1935" w14:paraId="133B6B7A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F463B1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164B4" w14:textId="02B4C35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11A57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1,950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C6A59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8C401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34E0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1,430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D5F66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1A6B8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5B270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3,380</w:t>
            </w:r>
          </w:p>
        </w:tc>
      </w:tr>
      <w:tr w:rsidR="00E06D76" w:rsidRPr="00BF1935" w14:paraId="38986ABF" w14:textId="77777777" w:rsidTr="00E06D76">
        <w:trPr>
          <w:trHeight w:val="4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96D34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22B6" w14:textId="0B4A029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195FB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8D4E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0E258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3139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516B9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587D4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8BAF0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</w:tr>
      <w:tr w:rsidR="00E06D76" w:rsidRPr="00BF1935" w14:paraId="4BF45D57" w14:textId="77777777" w:rsidTr="00E06D76">
        <w:trPr>
          <w:trHeight w:val="4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43E7E5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131C" w14:textId="529EF691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DE79F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B9F6B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FB1D9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B3D7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E090F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E6901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1C0F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</w:tr>
      <w:tr w:rsidR="00E06D76" w:rsidRPr="00BF1935" w14:paraId="2FABC060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ADB00A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75CE1" w14:textId="01C6FD35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2F748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15000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5734C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52B44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7E88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11000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1567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9DCC5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74EEE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26000</w:t>
            </w:r>
          </w:p>
        </w:tc>
      </w:tr>
      <w:tr w:rsidR="00E06D76" w:rsidRPr="00BF1935" w14:paraId="7DCD0C5F" w14:textId="77777777" w:rsidTr="00E06D76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FFFA64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5AE29" w14:textId="12CE0355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74106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1,950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4CD5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E766C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1EE6A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lang w:val="en-US" w:bidi="ar-LB"/>
              </w:rPr>
              <w:t>1,430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448E6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D8B15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D4AD9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3,380</w:t>
            </w:r>
          </w:p>
        </w:tc>
      </w:tr>
      <w:tr w:rsidR="00E06D76" w:rsidRPr="00BF1935" w14:paraId="00F68352" w14:textId="77777777" w:rsidTr="00E06D76">
        <w:trPr>
          <w:trHeight w:val="7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60896B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4B49A" w14:textId="1655370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12C8C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16,950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6BDF7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29507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C27C0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12,430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DD47B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D4375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F193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1B200" w14:textId="77777777" w:rsidR="002571D6" w:rsidRPr="00BF1935" w:rsidRDefault="002571D6" w:rsidP="00EB46D5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BF1935">
              <w:rPr>
                <w:color w:val="000000"/>
                <w:sz w:val="20"/>
                <w:rtl/>
                <w:lang w:bidi="ar-LB"/>
              </w:rPr>
              <w:t>29,380</w:t>
            </w:r>
          </w:p>
        </w:tc>
      </w:tr>
    </w:tbl>
    <w:p w14:paraId="0C1881B0" w14:textId="77777777" w:rsidR="004C7DF2" w:rsidRDefault="004C7DF2" w:rsidP="003C4C69">
      <w:pPr>
        <w:rPr>
          <w:b/>
          <w:bCs/>
          <w:lang w:val="en-US" w:bidi="ar-LB"/>
        </w:rPr>
      </w:pPr>
    </w:p>
    <w:p w14:paraId="0354CDDB" w14:textId="77777777" w:rsidR="00D07AFD" w:rsidRDefault="00D07AFD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</w:p>
    <w:p w14:paraId="68E469B3" w14:textId="77777777" w:rsidR="00D07AFD" w:rsidRDefault="00D07AFD" w:rsidP="00D07AFD">
      <w:pPr>
        <w:bidi/>
        <w:jc w:val="center"/>
        <w:rPr>
          <w:b/>
          <w:bCs/>
          <w:sz w:val="26"/>
          <w:szCs w:val="26"/>
          <w:lang w:val="en-US" w:bidi="ar-LB"/>
        </w:rPr>
      </w:pPr>
    </w:p>
    <w:p w14:paraId="2333E673" w14:textId="676A023A" w:rsidR="004C7DF2" w:rsidRPr="007D6BF0" w:rsidRDefault="004C7DF2" w:rsidP="00D07AFD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جزر</w:t>
      </w:r>
      <w:r w:rsidR="00FE698D" w:rsidRPr="007D6BF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D6BF0">
        <w:rPr>
          <w:b/>
          <w:bCs/>
          <w:sz w:val="26"/>
          <w:szCs w:val="26"/>
          <w:rtl/>
          <w:lang w:val="en-US" w:bidi="ar-LB"/>
        </w:rPr>
        <w:t>مارشال</w:t>
      </w:r>
    </w:p>
    <w:p w14:paraId="191CA0E2" w14:textId="1117C916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8"/>
        <w:gridCol w:w="5440"/>
        <w:gridCol w:w="1094"/>
        <w:gridCol w:w="1094"/>
        <w:gridCol w:w="1091"/>
        <w:gridCol w:w="1094"/>
        <w:gridCol w:w="1230"/>
        <w:gridCol w:w="1365"/>
        <w:gridCol w:w="1342"/>
      </w:tblGrid>
      <w:tr w:rsidR="004704F1" w:rsidRPr="00F715BE" w14:paraId="0A4C730C" w14:textId="77777777" w:rsidTr="00AB3DAB">
        <w:trPr>
          <w:trHeight w:val="74"/>
          <w:tblHeader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54CACA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90EC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6E66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0F8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8B0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7558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76B9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9B8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81DB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4704F1" w:rsidRPr="00253105" w14:paraId="6C2C61CF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E64796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5101E" w14:textId="0831E3A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84BCD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0EFCF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CA71A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34E2F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B54B0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CC845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9,742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BBADD" w14:textId="3305600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472C6C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4704F1" w:rsidRPr="00253105" w14:paraId="6D64DFBB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B144DF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C16D3" w14:textId="080AC07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46137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2362D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522DC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7027B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6D0C5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10,824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401BB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9,742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30ADF" w14:textId="26D29EEE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472C6C">
              <w:rPr>
                <w:sz w:val="20"/>
                <w:rtl/>
                <w:lang w:bidi="ar-LB"/>
              </w:rPr>
              <w:t>متاح</w:t>
            </w:r>
          </w:p>
        </w:tc>
      </w:tr>
      <w:tr w:rsidR="004704F1" w:rsidRPr="00253105" w14:paraId="75E5C676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E7F727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17480" w14:textId="5FD0DD1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F2A78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11,750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CFA83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340EB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E3C3B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7,750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97A80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D5CE2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148E2" w14:textId="77777777" w:rsidR="002571D6" w:rsidRPr="00472C6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19,500</w:t>
            </w:r>
          </w:p>
        </w:tc>
      </w:tr>
      <w:tr w:rsidR="004704F1" w:rsidRPr="00253105" w14:paraId="4D8B8C1C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FB9E32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0AB6B" w14:textId="0CE22F1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D1E1C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1,527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8E3EC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CC714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E04EF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1,008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02747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FC28F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7B3DB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2,535</w:t>
            </w:r>
          </w:p>
        </w:tc>
      </w:tr>
      <w:tr w:rsidR="004704F1" w:rsidRPr="00253105" w14:paraId="7917CFBF" w14:textId="77777777" w:rsidTr="006A3AE2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8AE6CF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ED4" w14:textId="0E19060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55021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FD827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44C06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565C3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DACAE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64396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BAA1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</w:tr>
      <w:tr w:rsidR="004704F1" w:rsidRPr="00253105" w14:paraId="31A2CF1D" w14:textId="77777777" w:rsidTr="006A3AE2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89CB7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A8D0" w14:textId="6B2B21F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C14D3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78D4A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410EC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9FAB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2FA51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9E119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D56AC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</w:tr>
      <w:tr w:rsidR="004704F1" w:rsidRPr="00253105" w14:paraId="1209AFA3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F06214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F6B3D" w14:textId="7CD91E6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1D21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11,750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46D8E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BADD7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8CEFF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7,750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9E7D4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F65AB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2C06B1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19,500</w:t>
            </w:r>
          </w:p>
        </w:tc>
      </w:tr>
      <w:tr w:rsidR="004704F1" w:rsidRPr="00253105" w14:paraId="24BEF48D" w14:textId="77777777" w:rsidTr="006A3AE2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A3B318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A6002" w14:textId="4125765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200B9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1,527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2847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F7E4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B349F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lang w:val="en-US" w:bidi="ar-LB"/>
              </w:rPr>
              <w:t>1,008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E7A4D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69AD6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EECCA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2,535</w:t>
            </w:r>
          </w:p>
        </w:tc>
      </w:tr>
      <w:tr w:rsidR="004704F1" w:rsidRPr="00253105" w14:paraId="55C80AA8" w14:textId="77777777" w:rsidTr="006A3AE2">
        <w:trPr>
          <w:trHeight w:val="7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B87FBE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9708B" w14:textId="5AFC256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F5A23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13,277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1E229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DF286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DB7EC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8,758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5D03F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2CFF0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3FF5DD" w14:textId="77777777" w:rsidR="002571D6" w:rsidRPr="00472C6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472C6C">
              <w:rPr>
                <w:color w:val="000000"/>
                <w:sz w:val="20"/>
                <w:rtl/>
                <w:lang w:bidi="ar-LB"/>
              </w:rPr>
              <w:t>22,035</w:t>
            </w:r>
          </w:p>
        </w:tc>
      </w:tr>
    </w:tbl>
    <w:p w14:paraId="764DB408" w14:textId="77777777" w:rsidR="004C7DF2" w:rsidRDefault="004C7DF2" w:rsidP="004C7DF2">
      <w:pPr>
        <w:jc w:val="center"/>
        <w:rPr>
          <w:rtl/>
          <w:lang w:bidi="ar-LB"/>
        </w:rPr>
      </w:pPr>
    </w:p>
    <w:p w14:paraId="16D768C0" w14:textId="1E024335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ولايات</w:t>
      </w:r>
      <w:r w:rsidR="00FE698D" w:rsidRPr="007D6BF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D6BF0">
        <w:rPr>
          <w:b/>
          <w:bCs/>
          <w:sz w:val="26"/>
          <w:szCs w:val="26"/>
          <w:rtl/>
          <w:lang w:val="en-US" w:bidi="ar-LB"/>
        </w:rPr>
        <w:t>ميكرونيزيا</w:t>
      </w:r>
      <w:r w:rsidR="00FE698D" w:rsidRPr="007D6BF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D6BF0">
        <w:rPr>
          <w:b/>
          <w:bCs/>
          <w:sz w:val="26"/>
          <w:szCs w:val="26"/>
          <w:rtl/>
          <w:lang w:val="en-US" w:bidi="ar-LB"/>
        </w:rPr>
        <w:t>الموحدة</w:t>
      </w:r>
    </w:p>
    <w:p w14:paraId="60DA4E09" w14:textId="2F3E0D5D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9"/>
        <w:gridCol w:w="5307"/>
        <w:gridCol w:w="1091"/>
        <w:gridCol w:w="1088"/>
        <w:gridCol w:w="1091"/>
        <w:gridCol w:w="1094"/>
        <w:gridCol w:w="1362"/>
        <w:gridCol w:w="1365"/>
        <w:gridCol w:w="1351"/>
      </w:tblGrid>
      <w:tr w:rsidR="00787D5A" w:rsidRPr="00253105" w14:paraId="654990BC" w14:textId="77777777" w:rsidTr="00A301D1">
        <w:trPr>
          <w:trHeight w:val="74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F0A9A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50B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646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C139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80A6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2B16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A91C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60E8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4D90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787D5A" w:rsidRPr="00253105" w14:paraId="296ADE8F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42789A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992E5" w14:textId="2F3360F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54B0E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D5F8E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7B404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1A05F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228B7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0D18B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12,240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38BE7" w14:textId="01556F6E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387303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787D5A" w:rsidRPr="00253105" w14:paraId="1D236710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E8CBED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3EA83" w14:textId="64124FD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86BE6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014E6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E73D3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E4F4E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51B29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13,600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FB3BC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12,240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F03DA" w14:textId="3ABF4DE5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387303">
              <w:rPr>
                <w:sz w:val="20"/>
                <w:rtl/>
                <w:lang w:bidi="ar-LB"/>
              </w:rPr>
              <w:t>متاح</w:t>
            </w:r>
          </w:p>
        </w:tc>
      </w:tr>
      <w:tr w:rsidR="00787D5A" w:rsidRPr="00253105" w14:paraId="05091FDA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35925F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D443F" w14:textId="0B79FED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FD092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63,500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146E8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A1244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B8854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27,500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9DF3F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660D5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DA96A" w14:textId="77777777" w:rsidR="002571D6" w:rsidRPr="00387303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91000</w:t>
            </w:r>
          </w:p>
        </w:tc>
      </w:tr>
      <w:tr w:rsidR="00787D5A" w:rsidRPr="00253105" w14:paraId="3C44C220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17A797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52AF1" w14:textId="7293299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D2648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8,255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283FB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DF658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076B8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3,575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74823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731A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852FF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11,830</w:t>
            </w:r>
          </w:p>
        </w:tc>
      </w:tr>
      <w:tr w:rsidR="00787D5A" w:rsidRPr="00253105" w14:paraId="08C91FC6" w14:textId="77777777" w:rsidTr="00A301D1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D81606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BA32" w14:textId="17D283E6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0FE1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05761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4DF5B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98BF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B3769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95EEF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BBB9B" w14:textId="77777777" w:rsidR="002571D6" w:rsidRPr="00D068C4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787D5A" w:rsidRPr="00253105" w14:paraId="3DD431DD" w14:textId="77777777" w:rsidTr="00A301D1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D4A91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715F1" w14:textId="3218BFF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1A8CC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589AE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F9D71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7F1F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A3239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5960B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9D599" w14:textId="77777777" w:rsidR="002571D6" w:rsidRPr="00D068C4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787D5A" w:rsidRPr="00253105" w14:paraId="1DB88230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9B89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C23E6" w14:textId="54D7EEF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9DF42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63,500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6C35E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19F33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54E41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27,500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7EEA6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B4ABE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F3F3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91000</w:t>
            </w:r>
          </w:p>
        </w:tc>
      </w:tr>
      <w:tr w:rsidR="00787D5A" w:rsidRPr="00253105" w14:paraId="1B833D65" w14:textId="77777777" w:rsidTr="00A301D1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72C2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691C9" w14:textId="18BBEB6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3CB3F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8,255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91A37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F59CB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81DC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3,575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6A8D7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82ABB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C0D9E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387303">
              <w:rPr>
                <w:color w:val="000000"/>
                <w:sz w:val="20"/>
                <w:lang w:val="en-US" w:bidi="ar-LB"/>
              </w:rPr>
              <w:t>11,830</w:t>
            </w:r>
          </w:p>
        </w:tc>
      </w:tr>
      <w:tr w:rsidR="00787D5A" w:rsidRPr="00253105" w14:paraId="290B54A0" w14:textId="77777777" w:rsidTr="00A301D1">
        <w:trPr>
          <w:trHeight w:val="7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D6FAC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E4DED" w14:textId="4B659D0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03D16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rtl/>
                <w:lang w:bidi="ar-LB"/>
              </w:rPr>
              <w:t>71,755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4537A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34B09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25856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rtl/>
                <w:lang w:bidi="ar-LB"/>
              </w:rPr>
              <w:t>31,075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39A5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48679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387303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179065" w14:textId="77777777" w:rsidR="002571D6" w:rsidRPr="00387303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387303">
              <w:rPr>
                <w:color w:val="000000"/>
                <w:sz w:val="20"/>
                <w:rtl/>
                <w:lang w:bidi="ar-LB"/>
              </w:rPr>
              <w:t>102,830</w:t>
            </w:r>
          </w:p>
        </w:tc>
      </w:tr>
    </w:tbl>
    <w:p w14:paraId="32BA411D" w14:textId="78455292" w:rsidR="00AB3DAB" w:rsidRDefault="00AB3DAB" w:rsidP="004C7DF2">
      <w:pPr>
        <w:jc w:val="center"/>
        <w:rPr>
          <w:lang w:bidi="ar-LB"/>
        </w:rPr>
      </w:pPr>
    </w:p>
    <w:p w14:paraId="167D9C42" w14:textId="77777777" w:rsidR="00AB3DAB" w:rsidRDefault="00AB3DAB">
      <w:pPr>
        <w:jc w:val="left"/>
        <w:rPr>
          <w:lang w:bidi="ar-LB"/>
        </w:rPr>
      </w:pPr>
      <w:r>
        <w:rPr>
          <w:lang w:bidi="ar-LB"/>
        </w:rPr>
        <w:br w:type="page"/>
      </w:r>
    </w:p>
    <w:p w14:paraId="4F79D028" w14:textId="77777777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ناورو</w:t>
      </w:r>
    </w:p>
    <w:p w14:paraId="0F335D95" w14:textId="283394CC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3"/>
        <w:gridCol w:w="5310"/>
        <w:gridCol w:w="1091"/>
        <w:gridCol w:w="1091"/>
        <w:gridCol w:w="1091"/>
        <w:gridCol w:w="1091"/>
        <w:gridCol w:w="1365"/>
        <w:gridCol w:w="1365"/>
        <w:gridCol w:w="1351"/>
      </w:tblGrid>
      <w:tr w:rsidR="004C7DF2" w:rsidRPr="00253105" w14:paraId="01B778E7" w14:textId="77777777" w:rsidTr="004E1840">
        <w:trPr>
          <w:trHeight w:val="7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99E8CF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1235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604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9820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B68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332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332A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9D7C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85F8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2571D6" w:rsidRPr="00253105" w14:paraId="78D4666B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6A5E86B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23B0C" w14:textId="6598105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01498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3183C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589F0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9BBB8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33B50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7521E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1,084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60B83" w14:textId="4DAF37E2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2A4D0A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2571D6" w:rsidRPr="00253105" w14:paraId="251EFD1D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6A222B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D7283" w14:textId="36AE0A8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EC97B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44EE0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29D05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ECB1F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312DE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1,204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7A7BD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1,084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AD660" w14:textId="5E7CEC63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2A4D0A">
              <w:rPr>
                <w:sz w:val="20"/>
                <w:rtl/>
                <w:lang w:bidi="ar-LB"/>
              </w:rPr>
              <w:t>متاح</w:t>
            </w:r>
          </w:p>
        </w:tc>
      </w:tr>
      <w:tr w:rsidR="002571D6" w:rsidRPr="00253105" w14:paraId="1267008F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E10C04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6BE0F" w14:textId="2CD0703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61FA9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10,500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98AE9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2D16D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9390F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6,500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ED4F6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C930B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1F73F" w14:textId="77777777" w:rsidR="002571D6" w:rsidRPr="002A4D0A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17000</w:t>
            </w:r>
          </w:p>
        </w:tc>
      </w:tr>
      <w:tr w:rsidR="002571D6" w:rsidRPr="00253105" w14:paraId="7EED34B3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8D2B2B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BDD376" w14:textId="5808088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60A3E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1,365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3C51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CD1A8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3ECC1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845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E6FF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A5E5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273B2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2,210</w:t>
            </w:r>
          </w:p>
        </w:tc>
      </w:tr>
      <w:tr w:rsidR="002571D6" w:rsidRPr="00253105" w14:paraId="173EC598" w14:textId="77777777" w:rsidTr="004E1840">
        <w:trPr>
          <w:trHeight w:val="44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BAA57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BA6C" w14:textId="51CADBC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6B3F3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24EB7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2895C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C882E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12CEC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515E7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6134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649E7398" w14:textId="77777777" w:rsidTr="004E1840">
        <w:trPr>
          <w:trHeight w:val="44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2F054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4875" w14:textId="13D676A6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D930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E94A3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91F4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206D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D3F5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3F9B2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EFCA0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20E533C2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C57685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0A02A" w14:textId="1BEA686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D288D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10,500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9730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EAA29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2BFD5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6,500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63F85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FB5CC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E1CD7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17000</w:t>
            </w:r>
          </w:p>
        </w:tc>
      </w:tr>
      <w:tr w:rsidR="002571D6" w:rsidRPr="00253105" w14:paraId="66DF2068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FF502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398C0" w14:textId="5EE7245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7E5C0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1,365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5D51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C7AC5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E9FDF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lang w:val="en-US" w:bidi="ar-LB"/>
              </w:rPr>
              <w:t>845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812B8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2D51D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6A32F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2,210</w:t>
            </w:r>
          </w:p>
        </w:tc>
      </w:tr>
      <w:tr w:rsidR="002571D6" w:rsidRPr="00253105" w14:paraId="5E9DB82E" w14:textId="77777777" w:rsidTr="004E1840">
        <w:trPr>
          <w:trHeight w:val="7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EB29EC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40B0B" w14:textId="49FFC52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8635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11,865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7B8E0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C530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9EB5D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7,345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734FD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89E7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3D276" w14:textId="77777777" w:rsidR="002571D6" w:rsidRPr="002A4D0A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2A4D0A">
              <w:rPr>
                <w:color w:val="000000"/>
                <w:sz w:val="20"/>
                <w:rtl/>
                <w:lang w:bidi="ar-LB"/>
              </w:rPr>
              <w:t>19,210</w:t>
            </w:r>
          </w:p>
        </w:tc>
      </w:tr>
    </w:tbl>
    <w:p w14:paraId="63AFA935" w14:textId="77777777" w:rsidR="004C7DF2" w:rsidRPr="008D3700" w:rsidRDefault="004C7DF2" w:rsidP="008D3700">
      <w:pPr>
        <w:rPr>
          <w:lang w:val="en-US" w:bidi="ar-LB"/>
        </w:rPr>
      </w:pPr>
    </w:p>
    <w:p w14:paraId="64FB30B1" w14:textId="77777777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نيوي</w:t>
      </w:r>
    </w:p>
    <w:p w14:paraId="1387D95C" w14:textId="6D9855A7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3"/>
        <w:gridCol w:w="5310"/>
        <w:gridCol w:w="1091"/>
        <w:gridCol w:w="1091"/>
        <w:gridCol w:w="1091"/>
        <w:gridCol w:w="1091"/>
        <w:gridCol w:w="1365"/>
        <w:gridCol w:w="1365"/>
        <w:gridCol w:w="1351"/>
      </w:tblGrid>
      <w:tr w:rsidR="004C7DF2" w:rsidRPr="00253105" w14:paraId="6C0A5982" w14:textId="77777777" w:rsidTr="004E1840">
        <w:trPr>
          <w:trHeight w:val="7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AA56D7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6DB0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F53F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328C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1BB3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58A6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C21A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4B9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D7A2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2571D6" w:rsidRPr="00253105" w14:paraId="107DFB5E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18D393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99847" w14:textId="5C30F8A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3A884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4D028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26048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46427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2F646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EBE8F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181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159C6" w14:textId="0EF10D51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B16D86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2571D6" w:rsidRPr="00253105" w14:paraId="32DADB43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20F122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F70BB" w14:textId="2571868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4856E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FC273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3886C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57E7C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2406C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201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E6638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181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45D44" w14:textId="355A2119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B16D86">
              <w:rPr>
                <w:sz w:val="20"/>
                <w:rtl/>
                <w:lang w:bidi="ar-LB"/>
              </w:rPr>
              <w:t>متاح</w:t>
            </w:r>
          </w:p>
        </w:tc>
      </w:tr>
      <w:tr w:rsidR="002571D6" w:rsidRPr="00253105" w14:paraId="7419686E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1A6000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19E7E" w14:textId="3534555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A0DFB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9,250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73798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C7ACA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F768B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5,250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38032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9E5DD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4381C" w14:textId="77777777" w:rsidR="002571D6" w:rsidRPr="00B16D86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14,500</w:t>
            </w:r>
          </w:p>
        </w:tc>
      </w:tr>
      <w:tr w:rsidR="002571D6" w:rsidRPr="00253105" w14:paraId="4042E26E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C8312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1B1DA" w14:textId="20FD9483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0E37E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1,202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436CF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77B76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85D05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683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56C19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0C869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52900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1,885</w:t>
            </w:r>
          </w:p>
        </w:tc>
      </w:tr>
      <w:tr w:rsidR="002571D6" w:rsidRPr="00253105" w14:paraId="00BEE730" w14:textId="77777777" w:rsidTr="004E1840">
        <w:trPr>
          <w:trHeight w:val="44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5725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98BF" w14:textId="6ECA9DF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0BE1D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A3980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CAA9C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9E49D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0885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7AA9A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8ADC2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0629688D" w14:textId="77777777" w:rsidTr="004E1840">
        <w:trPr>
          <w:trHeight w:val="44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B7CBB8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1CEC" w14:textId="0BE9B3D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56F31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75C08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25F59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094E6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D24E7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D9A97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0898B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6DBCE781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C8E8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50923" w14:textId="6CF464A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C8F29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9,250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CCCB8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68ADA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9CF80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5,250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A102E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B94C4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71E28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14,500</w:t>
            </w:r>
          </w:p>
        </w:tc>
      </w:tr>
      <w:tr w:rsidR="002571D6" w:rsidRPr="00253105" w14:paraId="3C86C264" w14:textId="77777777" w:rsidTr="004E1840">
        <w:trPr>
          <w:trHeight w:val="15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A2D3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43E83" w14:textId="18D3598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F0AA5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1,202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851BB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43B17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BB820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lang w:val="en-US" w:bidi="ar-LB"/>
              </w:rPr>
              <w:t>683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36424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57B9E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41B43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1,885</w:t>
            </w:r>
          </w:p>
        </w:tc>
      </w:tr>
      <w:tr w:rsidR="002571D6" w:rsidRPr="00253105" w14:paraId="1CFD09CB" w14:textId="77777777" w:rsidTr="004E1840">
        <w:trPr>
          <w:trHeight w:val="7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DC4348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DE989" w14:textId="349B1AF3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51872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10,452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78190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25B56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6CCE7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5,933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FB1E1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7D73B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8F21D" w14:textId="77777777" w:rsidR="002571D6" w:rsidRPr="00B16D86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16D86">
              <w:rPr>
                <w:color w:val="000000"/>
                <w:sz w:val="20"/>
                <w:rtl/>
                <w:lang w:bidi="ar-LB"/>
              </w:rPr>
              <w:t>16,385</w:t>
            </w:r>
          </w:p>
        </w:tc>
      </w:tr>
    </w:tbl>
    <w:p w14:paraId="326D809F" w14:textId="77777777" w:rsidR="004C7DF2" w:rsidRDefault="004C7DF2" w:rsidP="004C7DF2">
      <w:pPr>
        <w:jc w:val="center"/>
        <w:rPr>
          <w:rtl/>
          <w:lang w:bidi="ar-LB"/>
        </w:rPr>
      </w:pPr>
    </w:p>
    <w:p w14:paraId="2DEC1F5E" w14:textId="6BE05522" w:rsidR="00AB3DAB" w:rsidRDefault="00AB3DAB">
      <w:pPr>
        <w:jc w:val="left"/>
        <w:rPr>
          <w:lang w:bidi="ar-LB"/>
        </w:rPr>
      </w:pPr>
      <w:r>
        <w:rPr>
          <w:lang w:bidi="ar-LB"/>
        </w:rPr>
        <w:br w:type="page"/>
      </w:r>
    </w:p>
    <w:p w14:paraId="567C1730" w14:textId="77777777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بالاو</w:t>
      </w:r>
    </w:p>
    <w:p w14:paraId="7192758F" w14:textId="71F93C44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0"/>
        <w:gridCol w:w="5311"/>
        <w:gridCol w:w="1091"/>
        <w:gridCol w:w="1091"/>
        <w:gridCol w:w="1091"/>
        <w:gridCol w:w="1091"/>
        <w:gridCol w:w="1227"/>
        <w:gridCol w:w="1500"/>
        <w:gridCol w:w="1356"/>
      </w:tblGrid>
      <w:tr w:rsidR="00083F47" w:rsidRPr="00DD4270" w14:paraId="51915BCE" w14:textId="77777777" w:rsidTr="00083F47">
        <w:trPr>
          <w:trHeight w:val="74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B4E916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EA777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B5C18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8D2B7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8BA0E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6836E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CCC5B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89E24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7B82D" w14:textId="77777777" w:rsidR="004C7DF2" w:rsidRPr="00DD4270" w:rsidRDefault="004C7DF2" w:rsidP="00AF541F">
            <w:pPr>
              <w:suppressAutoHyphens/>
              <w:bidi/>
              <w:spacing w:after="20"/>
              <w:jc w:val="right"/>
              <w:rPr>
                <w:b/>
                <w:bCs/>
                <w:sz w:val="20"/>
                <w:rtl/>
                <w:lang w:eastAsia="en-CA" w:bidi="ar-LB"/>
              </w:rPr>
            </w:pPr>
            <w:r w:rsidRPr="00DD4270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083F47" w:rsidRPr="00DD4270" w14:paraId="24BC2CBA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7BD649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8904D" w14:textId="7B11A6C1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4B563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F6185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CFAE4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1D2ED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57642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6A99A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9,331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55AE0" w14:textId="351E233D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DD4270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083F47" w:rsidRPr="00DD4270" w14:paraId="59B373AA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20C9DE1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1B76D" w14:textId="66FFD96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69FA5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76EFC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97E8E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8F297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F5F01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10,368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C5C2A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9,331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896F1" w14:textId="2C6998D9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DD4270">
              <w:rPr>
                <w:sz w:val="20"/>
                <w:rtl/>
                <w:lang w:bidi="ar-LB"/>
              </w:rPr>
              <w:t>متاح</w:t>
            </w:r>
          </w:p>
        </w:tc>
      </w:tr>
      <w:tr w:rsidR="00083F47" w:rsidRPr="00DD4270" w14:paraId="296F5DCA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6931F9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F08E7" w14:textId="4C16B6B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571E3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57,500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F07DA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D0FBC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17B75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46,500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A2162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F52F6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EA792" w14:textId="77777777" w:rsidR="002571D6" w:rsidRPr="00DD4270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104,000</w:t>
            </w:r>
          </w:p>
        </w:tc>
      </w:tr>
      <w:tr w:rsidR="00083F47" w:rsidRPr="00DD4270" w14:paraId="63F9FA54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6DC861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CFB57" w14:textId="1286613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32B18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7,475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9268A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84869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EBA8A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6,045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7042A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7BCC3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16845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13,520</w:t>
            </w:r>
          </w:p>
        </w:tc>
      </w:tr>
      <w:tr w:rsidR="00083F47" w:rsidRPr="00DD4270" w14:paraId="2FFE351C" w14:textId="77777777" w:rsidTr="00083F47">
        <w:trPr>
          <w:trHeight w:val="4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054B8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1EF4" w14:textId="7FAB8591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64BFC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DD81E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8BB01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B19D6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B05F9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11C7E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ECAFE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</w:tr>
      <w:tr w:rsidR="00083F47" w:rsidRPr="00DD4270" w14:paraId="5E780415" w14:textId="77777777" w:rsidTr="00083F47">
        <w:trPr>
          <w:trHeight w:val="4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84DE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BC35" w14:textId="788F239B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E31EC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DD717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17B93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E97BD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FDF43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4F09E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FD129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</w:tr>
      <w:tr w:rsidR="00083F47" w:rsidRPr="00DD4270" w14:paraId="10666DF2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192F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EDDF4" w14:textId="23DE4EB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5882C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57,500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5D21B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A32A5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5BFCD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46,500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C0FD6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861F4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2A5FB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104,000</w:t>
            </w:r>
          </w:p>
        </w:tc>
      </w:tr>
      <w:tr w:rsidR="00083F47" w:rsidRPr="00DD4270" w14:paraId="71CFDE85" w14:textId="77777777" w:rsidTr="00083F47">
        <w:trPr>
          <w:trHeight w:val="15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495A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D54F3" w14:textId="63B449E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0B3BD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7,475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C1BBF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1502B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D5D09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lang w:val="en-US" w:bidi="ar-LB"/>
              </w:rPr>
              <w:t>6,045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6ECD2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82A3B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8C950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13,520</w:t>
            </w:r>
          </w:p>
        </w:tc>
      </w:tr>
      <w:tr w:rsidR="00083F47" w:rsidRPr="00DD4270" w14:paraId="47911580" w14:textId="77777777" w:rsidTr="00083F47">
        <w:trPr>
          <w:trHeight w:val="7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989A1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B3A7E" w14:textId="257085F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FD613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64,975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4A319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1A3DC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82E73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52,545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AD176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273FC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85567" w14:textId="77777777" w:rsidR="002571D6" w:rsidRPr="00DD4270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D4270">
              <w:rPr>
                <w:color w:val="000000"/>
                <w:sz w:val="20"/>
                <w:rtl/>
                <w:lang w:bidi="ar-LB"/>
              </w:rPr>
              <w:t>117,520</w:t>
            </w:r>
          </w:p>
        </w:tc>
      </w:tr>
    </w:tbl>
    <w:p w14:paraId="7BF1CB11" w14:textId="77777777" w:rsidR="007D6BF0" w:rsidRDefault="007D6BF0" w:rsidP="00DD348F">
      <w:pPr>
        <w:bidi/>
        <w:jc w:val="center"/>
        <w:rPr>
          <w:b/>
          <w:bCs/>
          <w:lang w:val="en-US" w:bidi="ar-LB"/>
        </w:rPr>
      </w:pPr>
    </w:p>
    <w:p w14:paraId="7FD9D6B8" w14:textId="5F6D375D" w:rsidR="004C7DF2" w:rsidRPr="007D6BF0" w:rsidRDefault="004C7DF2" w:rsidP="007D6BF0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ساموا</w:t>
      </w:r>
    </w:p>
    <w:p w14:paraId="630F535E" w14:textId="33570322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 w:val="32"/>
          <w:szCs w:val="24"/>
          <w:rtl/>
          <w:lang w:bidi="ar-LB"/>
        </w:rPr>
      </w:pPr>
      <w:r w:rsidRPr="007D6BF0">
        <w:rPr>
          <w:b/>
          <w:bCs/>
          <w:sz w:val="32"/>
          <w:szCs w:val="24"/>
          <w:rtl/>
          <w:lang w:bidi="ar-LB"/>
        </w:rPr>
        <w:t>خطة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تنفيذ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تعديل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كيغالي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للمواد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(المرحلة</w:t>
      </w:r>
      <w:r w:rsidR="00FE698D" w:rsidRPr="007D6BF0">
        <w:rPr>
          <w:b/>
          <w:bCs/>
          <w:sz w:val="32"/>
          <w:szCs w:val="24"/>
          <w:rtl/>
          <w:lang w:bidi="ar-LB"/>
        </w:rPr>
        <w:t xml:space="preserve"> </w:t>
      </w:r>
      <w:r w:rsidRPr="007D6BF0">
        <w:rPr>
          <w:b/>
          <w:bCs/>
          <w:sz w:val="32"/>
          <w:szCs w:val="24"/>
          <w:rtl/>
          <w:lang w:bidi="ar-LB"/>
        </w:rPr>
        <w:t>الأولى)</w:t>
      </w:r>
    </w:p>
    <w:tbl>
      <w:tblPr>
        <w:bidiVisual/>
        <w:tblW w:w="4955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40"/>
        <w:gridCol w:w="5313"/>
        <w:gridCol w:w="1093"/>
        <w:gridCol w:w="1090"/>
        <w:gridCol w:w="1090"/>
        <w:gridCol w:w="1090"/>
        <w:gridCol w:w="1230"/>
        <w:gridCol w:w="1364"/>
        <w:gridCol w:w="1358"/>
      </w:tblGrid>
      <w:tr w:rsidR="00DD348F" w:rsidRPr="00537FC5" w14:paraId="3CFE0D0E" w14:textId="77777777" w:rsidTr="00DD348F">
        <w:trPr>
          <w:trHeight w:val="74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FE272C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9DA5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BAE6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026A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75D3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E6E8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4885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E1EB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D8C6" w14:textId="77777777" w:rsidR="004C7DF2" w:rsidRPr="00537FC5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537FC5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DD348F" w:rsidRPr="00537FC5" w14:paraId="0A923864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47A5DA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9F3F" w14:textId="1D5C93D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401E2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93EAC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64B2F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F5045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74D33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940BE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18,501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5A11A" w14:textId="5AB531E4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537FC5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DD348F" w:rsidRPr="00537FC5" w14:paraId="0933B3C2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8A14EB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144E1" w14:textId="736F16C9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C267C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D261C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BC973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C3359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A8664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20,557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298D9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18,501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EAA99" w14:textId="6E2398CC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537FC5">
              <w:rPr>
                <w:sz w:val="20"/>
                <w:rtl/>
                <w:lang w:bidi="ar-LB"/>
              </w:rPr>
              <w:t>متاح</w:t>
            </w:r>
          </w:p>
        </w:tc>
      </w:tr>
      <w:tr w:rsidR="00DD348F" w:rsidRPr="00537FC5" w14:paraId="5EAB9C9A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83DCD7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BE2E6" w14:textId="23F78FB6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C4D45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66000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D475B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72820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B4B10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58000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B6CD2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A7D1E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ED704" w14:textId="77777777" w:rsidR="002571D6" w:rsidRPr="00537FC5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124,000</w:t>
            </w:r>
          </w:p>
        </w:tc>
      </w:tr>
      <w:tr w:rsidR="00DD348F" w:rsidRPr="00537FC5" w14:paraId="2E069D76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A3AC5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8659F" w14:textId="570CB85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F45B9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8,580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2B68D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2321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8614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7,540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931EB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CDCB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C11E0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16,120</w:t>
            </w:r>
          </w:p>
        </w:tc>
      </w:tr>
      <w:tr w:rsidR="00DD348F" w:rsidRPr="00537FC5" w14:paraId="698644D3" w14:textId="77777777" w:rsidTr="00DD348F">
        <w:trPr>
          <w:trHeight w:val="44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D37E9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9F68" w14:textId="71FE405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C1ADE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F986D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78F61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4206E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CEB8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4BCDD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E38CF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537FC5" w14:paraId="542C97F9" w14:textId="77777777" w:rsidTr="00DD348F">
        <w:trPr>
          <w:trHeight w:val="44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B3482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419B" w14:textId="03551B0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3C41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70FC1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45820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58484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97AF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F4CB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EF368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537FC5" w14:paraId="4AB1EB8A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CF1854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5256F" w14:textId="234433B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9E1C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66000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74996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EE577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60E9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58000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AF3E6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BA31B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D39DF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124,000</w:t>
            </w:r>
          </w:p>
        </w:tc>
      </w:tr>
      <w:tr w:rsidR="00DD348F" w:rsidRPr="00537FC5" w14:paraId="5FED4B13" w14:textId="77777777" w:rsidTr="00DD348F">
        <w:trPr>
          <w:trHeight w:val="15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A5EA92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4A9EC" w14:textId="273E706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79622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8,580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75032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C70B1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C3109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lang w:val="en-US" w:bidi="ar-LB"/>
              </w:rPr>
              <w:t>7,540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1EDF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36324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F3551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16,120</w:t>
            </w:r>
          </w:p>
        </w:tc>
      </w:tr>
      <w:tr w:rsidR="00DD348F" w:rsidRPr="00537FC5" w14:paraId="2AB8D4C7" w14:textId="77777777" w:rsidTr="00DD348F">
        <w:trPr>
          <w:trHeight w:val="7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66124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75F91" w14:textId="1896382B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A259A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74,580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15C50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F3AF5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5B74D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65,540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5C6D6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9CC9F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BB12C" w14:textId="77777777" w:rsidR="002571D6" w:rsidRPr="00537FC5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537FC5">
              <w:rPr>
                <w:color w:val="000000"/>
                <w:sz w:val="20"/>
                <w:rtl/>
                <w:lang w:bidi="ar-LB"/>
              </w:rPr>
              <w:t>140,120</w:t>
            </w:r>
          </w:p>
        </w:tc>
      </w:tr>
    </w:tbl>
    <w:p w14:paraId="0FC7B06F" w14:textId="0F763236" w:rsidR="00AB3DAB" w:rsidRDefault="00AB3DAB" w:rsidP="008D3700">
      <w:pPr>
        <w:rPr>
          <w:lang w:val="en-US" w:bidi="ar-LB"/>
        </w:rPr>
      </w:pPr>
    </w:p>
    <w:p w14:paraId="4470FF95" w14:textId="77777777" w:rsidR="00AB3DAB" w:rsidRDefault="00AB3DAB">
      <w:pPr>
        <w:jc w:val="left"/>
        <w:rPr>
          <w:lang w:val="en-US" w:bidi="ar-LB"/>
        </w:rPr>
      </w:pPr>
      <w:r>
        <w:rPr>
          <w:lang w:val="en-US" w:bidi="ar-LB"/>
        </w:rPr>
        <w:br w:type="page"/>
      </w:r>
    </w:p>
    <w:p w14:paraId="7AC85981" w14:textId="46DE0D78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جزر</w:t>
      </w:r>
      <w:r w:rsidR="00FE698D" w:rsidRPr="007D6BF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D6BF0">
        <w:rPr>
          <w:b/>
          <w:bCs/>
          <w:sz w:val="26"/>
          <w:szCs w:val="26"/>
          <w:rtl/>
          <w:lang w:val="en-US" w:bidi="ar-LB"/>
        </w:rPr>
        <w:t>سليمان</w:t>
      </w:r>
    </w:p>
    <w:p w14:paraId="731E9921" w14:textId="2999DCE0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Cs w:val="24"/>
          <w:rtl/>
          <w:lang w:bidi="ar-LB"/>
        </w:rPr>
      </w:pPr>
      <w:r w:rsidRPr="007D6BF0">
        <w:rPr>
          <w:b/>
          <w:bCs/>
          <w:szCs w:val="24"/>
          <w:rtl/>
          <w:lang w:bidi="ar-LB"/>
        </w:rPr>
        <w:t>خطة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تنفيذ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تعديل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كيغالي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للمواد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(المرحلة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الأولى)</w:t>
      </w:r>
    </w:p>
    <w:tbl>
      <w:tblPr>
        <w:bidiVisual/>
        <w:tblW w:w="4908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37"/>
        <w:gridCol w:w="5312"/>
        <w:gridCol w:w="1092"/>
        <w:gridCol w:w="1091"/>
        <w:gridCol w:w="1091"/>
        <w:gridCol w:w="1091"/>
        <w:gridCol w:w="1227"/>
        <w:gridCol w:w="1348"/>
        <w:gridCol w:w="1244"/>
      </w:tblGrid>
      <w:tr w:rsidR="00DD348F" w:rsidRPr="00F236BC" w14:paraId="469E2230" w14:textId="77777777" w:rsidTr="00DD348F">
        <w:trPr>
          <w:trHeight w:val="74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E57D26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05E1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51F2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7625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6359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3B8D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718F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2C8D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0080" w14:textId="77777777" w:rsidR="004C7DF2" w:rsidRPr="00F236BC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DD348F" w:rsidRPr="00F236BC" w14:paraId="25DBD2BA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B9276A9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F0875" w14:textId="28CFF508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342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65D1B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E9C25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8E7EB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661038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8F2E8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62,565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BA1D3" w14:textId="61290198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F236BC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DD348F" w:rsidRPr="00F236BC" w14:paraId="05520CA5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2FF073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86589" w14:textId="1E6DE4AD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C190E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9F139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69,516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7E7F6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48,661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A6A15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48,661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49DCB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48,661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644FF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48,661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1B2B7" w14:textId="57632FF8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F236BC">
              <w:rPr>
                <w:sz w:val="20"/>
                <w:rtl/>
                <w:lang w:bidi="ar-LB"/>
              </w:rPr>
              <w:t>متاح</w:t>
            </w:r>
          </w:p>
        </w:tc>
      </w:tr>
      <w:tr w:rsidR="00DD348F" w:rsidRPr="00F236BC" w14:paraId="15005529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BBDAA7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001CC" w14:textId="75FC4C9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1D3BD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lang w:val="en-US" w:bidi="ar-LB"/>
              </w:rPr>
              <w:t>74,125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4D154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F4AED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A1D8B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66,125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C4739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51493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30E17" w14:textId="77777777" w:rsidR="002571D6" w:rsidRPr="00F236BC" w:rsidRDefault="002571D6" w:rsidP="00304B5D">
            <w:pPr>
              <w:suppressAutoHyphens/>
              <w:bidi/>
              <w:spacing w:after="20"/>
              <w:ind w:left="-139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140,250</w:t>
            </w:r>
          </w:p>
        </w:tc>
      </w:tr>
      <w:tr w:rsidR="00DD348F" w:rsidRPr="00F236BC" w14:paraId="3DCA8847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CFC057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29728" w14:textId="12B269A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DB34C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lang w:val="en-US" w:bidi="ar-LB"/>
              </w:rPr>
              <w:t>9,637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4354F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E1B9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4A441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8,596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E20E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0850D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CFC5E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18,233</w:t>
            </w:r>
          </w:p>
        </w:tc>
      </w:tr>
      <w:tr w:rsidR="00DD348F" w:rsidRPr="00F236BC" w14:paraId="0BC00BD2" w14:textId="77777777" w:rsidTr="00DD348F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DAD560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8596" w14:textId="50CDBDD9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9B0CB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04BC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766E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2CD70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FF34B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54129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1B596" w14:textId="77777777" w:rsidR="002571D6" w:rsidRPr="00D068C4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F236BC" w14:paraId="04433255" w14:textId="77777777" w:rsidTr="00DD348F">
        <w:trPr>
          <w:trHeight w:val="44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21FF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8580" w14:textId="1A93E609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B448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0143C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4EF9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7D9EF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05F4C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4A64D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C9A95" w14:textId="77777777" w:rsidR="002571D6" w:rsidRPr="00D068C4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F236BC" w14:paraId="1B7E3403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EE9616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08E19" w14:textId="1EB79CF5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8598E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lang w:val="en-US" w:bidi="ar-LB"/>
              </w:rPr>
              <w:t>74,125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07BD2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AFBF6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0C995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66,125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24255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76B41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A752E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140,250</w:t>
            </w:r>
          </w:p>
        </w:tc>
      </w:tr>
      <w:tr w:rsidR="00DD348F" w:rsidRPr="00F236BC" w14:paraId="549E6E50" w14:textId="77777777" w:rsidTr="00DD348F">
        <w:trPr>
          <w:trHeight w:val="15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9E29CF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6D86A" w14:textId="04B210E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96222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lang w:val="en-US" w:bidi="ar-LB"/>
              </w:rPr>
              <w:t>9,637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65D2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FD6B0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C2004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8,596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4F984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52269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5C75F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18,233</w:t>
            </w:r>
          </w:p>
        </w:tc>
      </w:tr>
      <w:tr w:rsidR="00DD348F" w:rsidRPr="00F236BC" w14:paraId="0FC32D0A" w14:textId="77777777" w:rsidTr="00DD348F">
        <w:trPr>
          <w:trHeight w:val="70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FAD4FE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9FDA0" w14:textId="2E2BAA1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3A56F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lang w:val="en-US" w:bidi="ar-LB"/>
              </w:rPr>
              <w:t>83,762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E8A0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16423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B84C2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74,721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0CBA2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0F8CA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F236BC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54FCC" w14:textId="77777777" w:rsidR="002571D6" w:rsidRPr="00F236BC" w:rsidRDefault="002571D6" w:rsidP="00304B5D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F236BC">
              <w:rPr>
                <w:color w:val="000000"/>
                <w:sz w:val="20"/>
                <w:rtl/>
                <w:lang w:bidi="ar-LB"/>
              </w:rPr>
              <w:t>158,483</w:t>
            </w:r>
          </w:p>
        </w:tc>
      </w:tr>
    </w:tbl>
    <w:p w14:paraId="4DA389A3" w14:textId="77777777" w:rsidR="004C7DF2" w:rsidRDefault="004C7DF2" w:rsidP="004C7DF2">
      <w:pPr>
        <w:jc w:val="center"/>
        <w:rPr>
          <w:rtl/>
          <w:lang w:bidi="ar-LB"/>
        </w:rPr>
      </w:pPr>
    </w:p>
    <w:p w14:paraId="677E9477" w14:textId="1AE19D6A" w:rsidR="004C7DF2" w:rsidRPr="007D6BF0" w:rsidRDefault="008D3700" w:rsidP="00AB3DAB">
      <w:pPr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تونغ</w:t>
      </w:r>
      <w:r w:rsidR="004C7DF2" w:rsidRPr="007D6BF0">
        <w:rPr>
          <w:b/>
          <w:bCs/>
          <w:sz w:val="26"/>
          <w:szCs w:val="26"/>
          <w:rtl/>
          <w:lang w:val="en-US" w:bidi="ar-LB"/>
        </w:rPr>
        <w:t>ا</w:t>
      </w:r>
    </w:p>
    <w:p w14:paraId="7E128174" w14:textId="357598D7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Cs w:val="24"/>
          <w:rtl/>
          <w:lang w:bidi="ar-LB"/>
        </w:rPr>
      </w:pPr>
      <w:r w:rsidRPr="007D6BF0">
        <w:rPr>
          <w:b/>
          <w:bCs/>
          <w:szCs w:val="24"/>
          <w:rtl/>
          <w:lang w:bidi="ar-LB"/>
        </w:rPr>
        <w:t>خطة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تنفيذ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تعديل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كيغالي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للمواد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(المرحلة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الأولى)</w:t>
      </w:r>
    </w:p>
    <w:tbl>
      <w:tblPr>
        <w:bidiVisual/>
        <w:tblW w:w="4908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39"/>
        <w:gridCol w:w="5311"/>
        <w:gridCol w:w="1091"/>
        <w:gridCol w:w="1091"/>
        <w:gridCol w:w="1091"/>
        <w:gridCol w:w="1091"/>
        <w:gridCol w:w="1227"/>
        <w:gridCol w:w="1232"/>
        <w:gridCol w:w="1360"/>
      </w:tblGrid>
      <w:tr w:rsidR="00DD348F" w:rsidRPr="00A96E71" w14:paraId="39E7F3C7" w14:textId="77777777" w:rsidTr="00DD348F">
        <w:trPr>
          <w:trHeight w:val="74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FD3262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9B2A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719F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D905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831D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B165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2EF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2C63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A954" w14:textId="77777777" w:rsidR="004C7DF2" w:rsidRPr="00A96E71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A96E71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DD348F" w:rsidRPr="00A96E71" w14:paraId="555CEADB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7FE14D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30FCD" w14:textId="055B7D7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21A97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14B2FB02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441A3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0866CFC1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CC1CE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14E3D980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BB914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3697E2DF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75E19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7611E428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AD522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A96E71">
              <w:rPr>
                <w:sz w:val="20"/>
                <w:rtl/>
                <w:lang w:eastAsia="en-CA" w:bidi="ar-LB"/>
              </w:rPr>
              <w:t>6,908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F43E8" w14:textId="11FD9596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A96E71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A96E71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DD348F" w:rsidRPr="00A96E71" w14:paraId="3BD65416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AAA9A6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B3A31" w14:textId="20C0535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4516D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4724A487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8B864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2656BD01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D9FAF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0203F1FE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74296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50725FDE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49D4A" w14:textId="77777777" w:rsidR="002571D6" w:rsidRPr="00A96E71" w:rsidRDefault="002571D6" w:rsidP="00AE73C2">
            <w:pPr>
              <w:bidi/>
              <w:jc w:val="center"/>
              <w:rPr>
                <w:color w:val="000000"/>
                <w:sz w:val="20"/>
                <w:rtl/>
                <w:lang w:bidi="ar-LB"/>
              </w:rPr>
            </w:pPr>
            <w:r w:rsidRPr="00A96E71">
              <w:rPr>
                <w:color w:val="000000"/>
                <w:sz w:val="20"/>
                <w:rtl/>
                <w:lang w:bidi="ar-LB"/>
              </w:rPr>
              <w:t>7,676</w:t>
            </w:r>
          </w:p>
          <w:p w14:paraId="4DA31153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C7725" w14:textId="77777777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A96E71">
              <w:rPr>
                <w:sz w:val="20"/>
                <w:rtl/>
                <w:lang w:eastAsia="en-CA" w:bidi="ar-LB"/>
              </w:rPr>
              <w:t>6,908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37FB0" w14:textId="18D12AA4" w:rsidR="002571D6" w:rsidRPr="00A96E71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A96E71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A96E71">
              <w:rPr>
                <w:sz w:val="20"/>
                <w:rtl/>
                <w:lang w:bidi="ar-LB"/>
              </w:rPr>
              <w:t>متاح</w:t>
            </w:r>
          </w:p>
        </w:tc>
      </w:tr>
      <w:tr w:rsidR="00DD348F" w:rsidRPr="00A96E71" w14:paraId="78D038F2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649EF8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354CE" w14:textId="7355B48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92BF7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60,750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8875C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DAC16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FB5C3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49,750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CD7BA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CC4E6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8C96" w14:textId="77777777" w:rsidR="002571D6" w:rsidRPr="00B9711B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110,500</w:t>
            </w:r>
          </w:p>
        </w:tc>
      </w:tr>
      <w:tr w:rsidR="00DD348F" w:rsidRPr="00A96E71" w14:paraId="31CDAE35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258FAD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5D21D" w14:textId="2A964CE6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A7C73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7,898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5206C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97E25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8F9AD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6,467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F507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DDCCA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BEDC6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14,365</w:t>
            </w:r>
          </w:p>
        </w:tc>
      </w:tr>
      <w:tr w:rsidR="00DD348F" w:rsidRPr="00A96E71" w14:paraId="3ED3D461" w14:textId="77777777" w:rsidTr="00DD348F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A0E2AC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BBE6" w14:textId="12DC0BF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9311C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DCEC0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14B7B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97C35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EE4E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F6D99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C4299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A96E71" w14:paraId="728EBB18" w14:textId="77777777" w:rsidTr="00DD348F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75D2F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CD02" w14:textId="2BB8BF8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BA603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C843A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9755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692E0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D44F7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B63F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5CE78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A96E71" w14:paraId="636BE719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C6EF8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A059F" w14:textId="347595A6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6835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60,750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8C378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FB4F9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EA141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49,750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D0A90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B08E2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0A663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110,500</w:t>
            </w:r>
          </w:p>
        </w:tc>
      </w:tr>
      <w:tr w:rsidR="00DD348F" w:rsidRPr="00A96E71" w14:paraId="2F7755A0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8DA0B2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A94BE" w14:textId="28310F5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93330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7,898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D7D25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6E3EF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32C73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lang w:val="en-US" w:bidi="ar-LB"/>
              </w:rPr>
              <w:t>6,467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D35CE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60D9A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4D11E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14,365</w:t>
            </w:r>
          </w:p>
        </w:tc>
      </w:tr>
      <w:tr w:rsidR="00DD348F" w:rsidRPr="00A96E71" w14:paraId="057F01A9" w14:textId="77777777" w:rsidTr="00DD348F">
        <w:trPr>
          <w:trHeight w:val="7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1C99EB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98817" w14:textId="1697E1F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6AB48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68,648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5A33A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3B925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28872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56,217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96C9B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8656E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7EEC0" w14:textId="77777777" w:rsidR="002571D6" w:rsidRPr="00B9711B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B9711B">
              <w:rPr>
                <w:color w:val="000000"/>
                <w:sz w:val="20"/>
                <w:rtl/>
                <w:lang w:bidi="ar-LB"/>
              </w:rPr>
              <w:t>124,865</w:t>
            </w:r>
          </w:p>
        </w:tc>
      </w:tr>
    </w:tbl>
    <w:p w14:paraId="746F75ED" w14:textId="18F8E0FF" w:rsidR="00AB3DAB" w:rsidRDefault="00AB3DAB" w:rsidP="004C7DF2">
      <w:pPr>
        <w:jc w:val="center"/>
        <w:rPr>
          <w:lang w:bidi="ar-LB"/>
        </w:rPr>
      </w:pPr>
    </w:p>
    <w:p w14:paraId="1EDC5BCC" w14:textId="77777777" w:rsidR="00AB3DAB" w:rsidRDefault="00AB3DAB">
      <w:pPr>
        <w:jc w:val="left"/>
        <w:rPr>
          <w:lang w:bidi="ar-LB"/>
        </w:rPr>
      </w:pPr>
      <w:r>
        <w:rPr>
          <w:lang w:bidi="ar-LB"/>
        </w:rPr>
        <w:br w:type="page"/>
      </w:r>
    </w:p>
    <w:p w14:paraId="730BF483" w14:textId="77777777" w:rsidR="004C7DF2" w:rsidRPr="007D6BF0" w:rsidRDefault="004C7DF2" w:rsidP="004C7DF2">
      <w:pPr>
        <w:bidi/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lastRenderedPageBreak/>
        <w:t>توفالو</w:t>
      </w:r>
    </w:p>
    <w:p w14:paraId="2CB049B1" w14:textId="779978E6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Cs w:val="24"/>
          <w:rtl/>
          <w:lang w:bidi="ar-LB"/>
        </w:rPr>
      </w:pPr>
      <w:r w:rsidRPr="007D6BF0">
        <w:rPr>
          <w:b/>
          <w:bCs/>
          <w:szCs w:val="24"/>
          <w:rtl/>
          <w:lang w:bidi="ar-LB"/>
        </w:rPr>
        <w:t>خطة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تنفيذ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تعديل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كيغالي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للمواد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(المرحلة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الأولى)</w:t>
      </w:r>
    </w:p>
    <w:tbl>
      <w:tblPr>
        <w:bidiVisual/>
        <w:tblW w:w="4908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39"/>
        <w:gridCol w:w="5311"/>
        <w:gridCol w:w="1091"/>
        <w:gridCol w:w="1091"/>
        <w:gridCol w:w="1091"/>
        <w:gridCol w:w="1091"/>
        <w:gridCol w:w="1227"/>
        <w:gridCol w:w="1230"/>
        <w:gridCol w:w="1362"/>
      </w:tblGrid>
      <w:tr w:rsidR="004C7DF2" w:rsidRPr="00253105" w14:paraId="44E3F7C7" w14:textId="77777777" w:rsidTr="00DD348F">
        <w:trPr>
          <w:trHeight w:val="74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07C7C6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9A7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E50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1CD3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CBD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1071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9A78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91C9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9B98" w14:textId="77777777" w:rsidR="004C7DF2" w:rsidRPr="00253105" w:rsidRDefault="004C7DF2" w:rsidP="00AF541F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2571D6" w:rsidRPr="00253105" w14:paraId="7DA76DA5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A553CC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CB663" w14:textId="53CED45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DE8C8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7FB07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60221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C6383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262EA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9B268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1,985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DFBF4" w14:textId="13DBA725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sz w:val="20"/>
                <w:rtl/>
                <w:lang w:eastAsia="en-CA" w:bidi="ar-LB"/>
              </w:rPr>
              <w:t>غير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253105">
              <w:rPr>
                <w:rFonts w:asciiTheme="majorBidi" w:hAnsiTheme="majorBidi"/>
                <w:sz w:val="20"/>
                <w:rtl/>
                <w:lang w:eastAsia="en-CA" w:bidi="ar-LB"/>
              </w:rPr>
              <w:t>متاح</w:t>
            </w:r>
          </w:p>
        </w:tc>
      </w:tr>
      <w:tr w:rsidR="002571D6" w:rsidRPr="00253105" w14:paraId="5785CF03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264103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8E37D" w14:textId="7213E1AB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BEC40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35C24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2CBE2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49224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73E48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2,206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D0368" w14:textId="77777777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D861F9">
              <w:rPr>
                <w:rFonts w:asciiTheme="majorBidi" w:hAnsiTheme="majorBidi"/>
                <w:sz w:val="20"/>
                <w:rtl/>
                <w:lang w:eastAsia="en-CA" w:bidi="ar-LB"/>
              </w:rPr>
              <w:t>1,985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88FEB" w14:textId="503B5AAD" w:rsidR="002571D6" w:rsidRPr="00253105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253105">
              <w:rPr>
                <w:rFonts w:asciiTheme="majorBidi" w:hAnsiTheme="majorBidi"/>
                <w:sz w:val="20"/>
                <w:rtl/>
                <w:lang w:bidi="ar-LB"/>
              </w:rPr>
              <w:t>غير</w:t>
            </w:r>
            <w:r w:rsidR="00FE698D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53105">
              <w:rPr>
                <w:rFonts w:asciiTheme="majorBidi" w:hAnsiTheme="majorBidi"/>
                <w:sz w:val="20"/>
                <w:rtl/>
                <w:lang w:bidi="ar-LB"/>
              </w:rPr>
              <w:t>متاح</w:t>
            </w:r>
          </w:p>
        </w:tc>
      </w:tr>
      <w:tr w:rsidR="002571D6" w:rsidRPr="00253105" w14:paraId="36D1205A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363791C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A0AE6" w14:textId="0B9549F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110B1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12,250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A28CC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BF36D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663DA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8,250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1986E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1A613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D1951" w14:textId="77777777" w:rsidR="002571D6" w:rsidRPr="006004E4" w:rsidRDefault="002571D6" w:rsidP="00AE73C2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20,500</w:t>
            </w:r>
          </w:p>
        </w:tc>
      </w:tr>
      <w:tr w:rsidR="002571D6" w:rsidRPr="00253105" w14:paraId="7C6282FA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D2F411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9DBB6" w14:textId="737A276E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E9D0C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1,592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BBD96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4F05D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62DEC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1,073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CA69B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04321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C1304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2,665</w:t>
            </w:r>
          </w:p>
        </w:tc>
      </w:tr>
      <w:tr w:rsidR="002571D6" w:rsidRPr="00253105" w14:paraId="7C35CDAE" w14:textId="77777777" w:rsidTr="00DD348F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79AD7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2B35" w14:textId="6385B5BF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268D1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C0E9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88993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2BAA0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E4706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5BD0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A21F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659255C5" w14:textId="77777777" w:rsidTr="00DD348F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07AF5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9CE76" w14:textId="55B85579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26D52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89E5B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FF268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36875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B20E6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A13EF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BA5BF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</w:tr>
      <w:tr w:rsidR="002571D6" w:rsidRPr="00253105" w14:paraId="7EAF0302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F1480C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5DA42" w14:textId="2A5B12B4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31760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12,250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4B264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C6B30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8E782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8,250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61C40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69BAA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EAF7B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color w:val="000000"/>
                <w:sz w:val="20"/>
                <w:rtl/>
                <w:lang w:bidi="ar-LB"/>
              </w:rPr>
              <w:t>20,500</w:t>
            </w:r>
          </w:p>
        </w:tc>
      </w:tr>
      <w:tr w:rsidR="002571D6" w:rsidRPr="00253105" w14:paraId="01143FC9" w14:textId="77777777" w:rsidTr="00DD348F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13515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49348" w14:textId="0063E132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303BA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1,592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2D6DA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952B1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646E9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lang w:val="en-US" w:bidi="ar-LB"/>
              </w:rPr>
              <w:t>1,073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B471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30D2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C7C2B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6004E4">
              <w:rPr>
                <w:color w:val="000000"/>
                <w:sz w:val="20"/>
                <w:rtl/>
                <w:lang w:bidi="ar-LB"/>
              </w:rPr>
              <w:t>2,665</w:t>
            </w:r>
          </w:p>
        </w:tc>
      </w:tr>
      <w:tr w:rsidR="002571D6" w:rsidRPr="00253105" w14:paraId="08D0FD11" w14:textId="77777777" w:rsidTr="00DD348F">
        <w:trPr>
          <w:trHeight w:val="7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DFC469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EA113" w14:textId="6191853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62C54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rtl/>
                <w:lang w:bidi="ar-LB"/>
              </w:rPr>
              <w:t>13,842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F7C94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B04B1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FECB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rtl/>
                <w:lang w:bidi="ar-LB"/>
              </w:rPr>
              <w:t>9,323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91067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73D26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1ACDB" w14:textId="77777777" w:rsidR="002571D6" w:rsidRPr="006004E4" w:rsidRDefault="002571D6" w:rsidP="00AE73C2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6004E4">
              <w:rPr>
                <w:color w:val="000000"/>
                <w:sz w:val="20"/>
                <w:rtl/>
                <w:lang w:bidi="ar-LB"/>
              </w:rPr>
              <w:t>23,165</w:t>
            </w:r>
          </w:p>
        </w:tc>
      </w:tr>
    </w:tbl>
    <w:p w14:paraId="54892ECB" w14:textId="77777777" w:rsidR="004C7DF2" w:rsidRDefault="004C7DF2" w:rsidP="004C7DF2">
      <w:pPr>
        <w:jc w:val="center"/>
        <w:rPr>
          <w:rtl/>
          <w:lang w:bidi="ar-LB"/>
        </w:rPr>
      </w:pPr>
    </w:p>
    <w:p w14:paraId="62AFAE07" w14:textId="71D6B0F3" w:rsidR="004C7DF2" w:rsidRPr="007D6BF0" w:rsidRDefault="004C7DF2" w:rsidP="00AB3DAB">
      <w:pPr>
        <w:jc w:val="center"/>
        <w:rPr>
          <w:b/>
          <w:bCs/>
          <w:sz w:val="26"/>
          <w:szCs w:val="26"/>
          <w:lang w:val="en-US" w:bidi="ar-LB"/>
        </w:rPr>
      </w:pPr>
      <w:r w:rsidRPr="007D6BF0">
        <w:rPr>
          <w:b/>
          <w:bCs/>
          <w:sz w:val="26"/>
          <w:szCs w:val="26"/>
          <w:rtl/>
          <w:lang w:val="en-US" w:bidi="ar-LB"/>
        </w:rPr>
        <w:t>فانواتو</w:t>
      </w:r>
    </w:p>
    <w:p w14:paraId="08B42F7E" w14:textId="4CF628CB" w:rsidR="00B94A3C" w:rsidRPr="007D6BF0" w:rsidRDefault="00B94A3C" w:rsidP="00B94A3C">
      <w:pPr>
        <w:suppressAutoHyphens/>
        <w:bidi/>
        <w:spacing w:before="240"/>
        <w:jc w:val="left"/>
        <w:rPr>
          <w:b/>
          <w:bCs/>
          <w:szCs w:val="24"/>
          <w:rtl/>
          <w:lang w:bidi="ar-LB"/>
        </w:rPr>
      </w:pPr>
      <w:r w:rsidRPr="007D6BF0">
        <w:rPr>
          <w:b/>
          <w:bCs/>
          <w:szCs w:val="24"/>
          <w:rtl/>
          <w:lang w:bidi="ar-LB"/>
        </w:rPr>
        <w:t>خطة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تنفيذ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تعديل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كيغالي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للمواد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الهيدروفلوروكربونية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(المرحلة</w:t>
      </w:r>
      <w:r w:rsidR="00FE698D" w:rsidRPr="007D6BF0">
        <w:rPr>
          <w:b/>
          <w:bCs/>
          <w:szCs w:val="24"/>
          <w:rtl/>
          <w:lang w:bidi="ar-LB"/>
        </w:rPr>
        <w:t xml:space="preserve"> </w:t>
      </w:r>
      <w:r w:rsidRPr="007D6BF0">
        <w:rPr>
          <w:b/>
          <w:bCs/>
          <w:szCs w:val="24"/>
          <w:rtl/>
          <w:lang w:bidi="ar-LB"/>
        </w:rPr>
        <w:t>الأولى)</w:t>
      </w:r>
    </w:p>
    <w:tbl>
      <w:tblPr>
        <w:bidiVisual/>
        <w:tblW w:w="4908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38"/>
        <w:gridCol w:w="5311"/>
        <w:gridCol w:w="1091"/>
        <w:gridCol w:w="1091"/>
        <w:gridCol w:w="1094"/>
        <w:gridCol w:w="1094"/>
        <w:gridCol w:w="1230"/>
        <w:gridCol w:w="1230"/>
        <w:gridCol w:w="1354"/>
      </w:tblGrid>
      <w:tr w:rsidR="00DD348F" w:rsidRPr="000443AF" w14:paraId="712EC3D0" w14:textId="77777777" w:rsidTr="00DD348F">
        <w:trPr>
          <w:trHeight w:val="74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8EAC4D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صف</w:t>
            </w:r>
          </w:p>
        </w:tc>
        <w:tc>
          <w:tcPr>
            <w:tcW w:w="1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A9F1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3D37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6FCD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D905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94F1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D2C5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94A6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2029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9047" w14:textId="77777777" w:rsidR="004C7DF2" w:rsidRPr="00D068C4" w:rsidRDefault="004C7DF2" w:rsidP="00AF541F">
            <w:pPr>
              <w:suppressAutoHyphens/>
              <w:bidi/>
              <w:spacing w:after="20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D068C4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DD348F" w:rsidRPr="000443AF" w14:paraId="60640D84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1B0277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A6B77" w14:textId="72A868A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خفض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و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F3789B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9A514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E9283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75F71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4BB4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60BDD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1DE19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18,434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437E" w14:textId="2C5DCACA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غير</w:t>
            </w:r>
            <w:r w:rsidR="00FE698D">
              <w:rPr>
                <w:sz w:val="20"/>
                <w:rtl/>
                <w:lang w:eastAsia="en-CA" w:bidi="ar-LB"/>
              </w:rPr>
              <w:t xml:space="preserve"> </w:t>
            </w:r>
            <w:r w:rsidRPr="00D068C4">
              <w:rPr>
                <w:sz w:val="20"/>
                <w:rtl/>
                <w:lang w:eastAsia="en-CA" w:bidi="ar-LB"/>
              </w:rPr>
              <w:t>متاح</w:t>
            </w:r>
          </w:p>
        </w:tc>
      </w:tr>
      <w:tr w:rsidR="00DD348F" w:rsidRPr="000443AF" w14:paraId="7B4466A0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676B7F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1-2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3F295" w14:textId="28989331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اس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تهلاك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4769C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DF2F4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56A7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F209B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2AF46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B0FE2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20,482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D29E4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18,434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F308" w14:textId="1DE08D9F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غير</w:t>
            </w:r>
            <w:r w:rsidR="00FE698D">
              <w:rPr>
                <w:sz w:val="20"/>
                <w:rtl/>
                <w:lang w:bidi="ar-LB"/>
              </w:rPr>
              <w:t xml:space="preserve"> </w:t>
            </w:r>
            <w:r w:rsidRPr="00D068C4">
              <w:rPr>
                <w:sz w:val="20"/>
                <w:rtl/>
                <w:lang w:bidi="ar-LB"/>
              </w:rPr>
              <w:t>متاح</w:t>
            </w:r>
          </w:p>
        </w:tc>
      </w:tr>
      <w:tr w:rsidR="00DD348F" w:rsidRPr="000443AF" w14:paraId="50D83A31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21F779" w14:textId="77777777" w:rsidR="002571D6" w:rsidRPr="00CF1676" w:rsidRDefault="002571D6" w:rsidP="00472D43">
            <w:pPr>
              <w:keepNext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F8D6F" w14:textId="7B00DFD0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اليونيب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C92B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31,625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F5B66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23DA8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43B90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52,625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DBB81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F4CE8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642AA" w14:textId="77777777" w:rsidR="002571D6" w:rsidRPr="00D068C4" w:rsidRDefault="002571D6" w:rsidP="00355675">
            <w:pPr>
              <w:suppressAutoHyphens/>
              <w:bidi/>
              <w:spacing w:after="20"/>
              <w:ind w:left="-139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rtl/>
                <w:lang w:bidi="ar-LB"/>
              </w:rPr>
              <w:t>84,250</w:t>
            </w:r>
          </w:p>
        </w:tc>
      </w:tr>
      <w:tr w:rsidR="00DD348F" w:rsidRPr="000443AF" w14:paraId="1FE84D01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3D39C1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D4D52" w14:textId="7054751A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231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4,112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A530A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76E1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D8430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6,841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4CEE0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12C0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23140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rtl/>
                <w:lang w:bidi="ar-LB"/>
              </w:rPr>
              <w:t>10,953</w:t>
            </w:r>
          </w:p>
        </w:tc>
      </w:tr>
      <w:tr w:rsidR="00DD348F" w:rsidRPr="000443AF" w14:paraId="2D66C77E" w14:textId="77777777" w:rsidTr="00355675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DED04B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9982C" w14:textId="7D4F4AB9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(حكومة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أستراليا)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FC267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1AAE8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656AE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8273B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5C9FE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2DAA8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408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0443AF" w14:paraId="124A8F05" w14:textId="77777777" w:rsidTr="00355675">
        <w:trPr>
          <w:trHeight w:val="44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0007CF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2-4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84A4" w14:textId="30CA34E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color w:val="0D0D0D" w:themeColor="text1" w:themeTint="F2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color w:val="0D0D0D" w:themeColor="text1" w:themeTint="F2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4565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407EA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055C7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8EDC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0400C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5FA0D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6C1EF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</w:tr>
      <w:tr w:rsidR="00DD348F" w:rsidRPr="000443AF" w14:paraId="2822B4EC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5D783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3-1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91E03" w14:textId="6EE5D50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118A0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31,625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AB387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6101E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5331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52,625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55A7C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D272F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4EB46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0443AF">
              <w:rPr>
                <w:color w:val="000000"/>
                <w:sz w:val="20"/>
                <w:rtl/>
                <w:lang w:bidi="ar-LB"/>
              </w:rPr>
              <w:t>84,250</w:t>
            </w:r>
          </w:p>
        </w:tc>
      </w:tr>
      <w:tr w:rsidR="00DD348F" w:rsidRPr="000443AF" w14:paraId="58A58D02" w14:textId="77777777" w:rsidTr="00355675">
        <w:trPr>
          <w:trHeight w:val="155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838911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E2805" w14:textId="367146BC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20F4B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4,112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BB6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EAAA4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54213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0443AF">
              <w:rPr>
                <w:color w:val="000000"/>
                <w:sz w:val="20"/>
                <w:lang w:val="en-US" w:bidi="ar-LB"/>
              </w:rPr>
              <w:t>6,841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4AD58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AC5A8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DC32E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bidi="ar-LB"/>
              </w:rPr>
            </w:pPr>
            <w:r w:rsidRPr="000443AF">
              <w:rPr>
                <w:color w:val="000000"/>
                <w:sz w:val="20"/>
                <w:rtl/>
                <w:lang w:bidi="ar-LB"/>
              </w:rPr>
              <w:t>10,953</w:t>
            </w:r>
          </w:p>
        </w:tc>
      </w:tr>
      <w:tr w:rsidR="00DD348F" w:rsidRPr="000443AF" w14:paraId="075CD5F9" w14:textId="77777777" w:rsidTr="00355675">
        <w:trPr>
          <w:trHeight w:val="7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21F62A3" w14:textId="77777777" w:rsidR="002571D6" w:rsidRPr="00CF1676" w:rsidRDefault="002571D6" w:rsidP="00472D43">
            <w:pPr>
              <w:widowControl w:val="0"/>
              <w:tabs>
                <w:tab w:val="left" w:pos="720"/>
              </w:tabs>
              <w:overflowPunct w:val="0"/>
              <w:bidi/>
              <w:adjustRightInd w:val="0"/>
              <w:rPr>
                <w:kern w:val="28"/>
                <w:sz w:val="19"/>
                <w:szCs w:val="19"/>
                <w:rtl/>
                <w:lang w:bidi="ar-LB"/>
              </w:rPr>
            </w:pPr>
            <w:r>
              <w:rPr>
                <w:sz w:val="19"/>
                <w:szCs w:val="19"/>
                <w:rtl/>
                <w:lang w:val="en-US" w:bidi="ar-LB"/>
              </w:rPr>
              <w:t>3-3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7EA0B" w14:textId="0CD377C7" w:rsidR="002571D6" w:rsidRPr="00674BB8" w:rsidRDefault="002571D6" w:rsidP="00472D43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إجمالي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(بالدولار</w:t>
            </w:r>
            <w:r w:rsidR="00FE698D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674BB8">
              <w:rPr>
                <w:rFonts w:asciiTheme="majorBidi" w:hAnsiTheme="majorBidi"/>
                <w:sz w:val="20"/>
                <w:rtl/>
                <w:lang w:eastAsia="en-CA" w:bidi="ar-LB"/>
              </w:rPr>
              <w:t>الأمريكي)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983D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35,737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39BF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72935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4A169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59,466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0F3BE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37526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0454" w14:textId="77777777" w:rsidR="002571D6" w:rsidRPr="00D068C4" w:rsidRDefault="002571D6" w:rsidP="00355675">
            <w:pPr>
              <w:suppressAutoHyphens/>
              <w:bidi/>
              <w:spacing w:after="20"/>
              <w:jc w:val="center"/>
              <w:rPr>
                <w:sz w:val="20"/>
                <w:rtl/>
                <w:lang w:eastAsia="en-CA" w:bidi="ar-LB"/>
              </w:rPr>
            </w:pPr>
            <w:r w:rsidRPr="00D068C4">
              <w:rPr>
                <w:color w:val="000000"/>
                <w:sz w:val="20"/>
                <w:rtl/>
                <w:lang w:bidi="ar-LB"/>
              </w:rPr>
              <w:t>95,203</w:t>
            </w:r>
          </w:p>
        </w:tc>
      </w:tr>
    </w:tbl>
    <w:p w14:paraId="7662A2BA" w14:textId="77777777" w:rsidR="00DA78C4" w:rsidRDefault="00DA78C4" w:rsidP="004C7DF2">
      <w:pPr>
        <w:rPr>
          <w:lang w:bidi="ar-LB"/>
        </w:rPr>
        <w:sectPr w:rsidR="00DA78C4" w:rsidSect="00B517DF">
          <w:headerReference w:type="even" r:id="rId29"/>
          <w:headerReference w:type="first" r:id="rId30"/>
          <w:footnotePr>
            <w:numRestart w:val="eachSect"/>
          </w:footnotePr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</w:sectPr>
      </w:pPr>
    </w:p>
    <w:p w14:paraId="1F1BAB17" w14:textId="6092AEFC" w:rsidR="000766C3" w:rsidRDefault="000766C3" w:rsidP="00A617CC">
      <w:pPr>
        <w:tabs>
          <w:tab w:val="center" w:pos="7129"/>
          <w:tab w:val="right" w:pos="14258"/>
        </w:tabs>
        <w:suppressAutoHyphens/>
        <w:jc w:val="center"/>
        <w:rPr>
          <w:b/>
          <w:bCs/>
        </w:rPr>
      </w:pPr>
      <w:r w:rsidRPr="000A4838">
        <w:rPr>
          <w:b/>
          <w:bCs/>
        </w:rPr>
        <w:lastRenderedPageBreak/>
        <w:t xml:space="preserve">Annex </w:t>
      </w:r>
      <w:r>
        <w:rPr>
          <w:b/>
          <w:bCs/>
        </w:rPr>
        <w:t>V</w:t>
      </w:r>
    </w:p>
    <w:p w14:paraId="037F6461" w14:textId="77777777" w:rsidR="000766C3" w:rsidRPr="000A4838" w:rsidRDefault="000766C3" w:rsidP="000766C3">
      <w:pPr>
        <w:suppressAutoHyphens/>
        <w:jc w:val="center"/>
        <w:rPr>
          <w:b/>
          <w:bCs/>
        </w:rPr>
      </w:pPr>
    </w:p>
    <w:p w14:paraId="493A9A9B" w14:textId="77777777" w:rsidR="000766C3" w:rsidRPr="00CA6E88" w:rsidRDefault="000766C3" w:rsidP="000766C3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SIMULTANEOUS </w:t>
      </w:r>
      <w:r w:rsidRPr="000A4838">
        <w:rPr>
          <w:b/>
          <w:bCs/>
        </w:rPr>
        <w:t>IMPLEMENTATION</w:t>
      </w:r>
      <w:r>
        <w:rPr>
          <w:b/>
          <w:bCs/>
        </w:rPr>
        <w:t xml:space="preserve"> </w:t>
      </w:r>
      <w:r w:rsidRPr="00CA6E88">
        <w:rPr>
          <w:b/>
          <w:bCs/>
        </w:rPr>
        <w:t>OF THE HCFC PHASE-OUT MANAGEMENT PLAN</w:t>
      </w:r>
    </w:p>
    <w:p w14:paraId="6849FD14" w14:textId="77777777" w:rsidR="000766C3" w:rsidRDefault="000766C3" w:rsidP="000766C3">
      <w:pPr>
        <w:suppressAutoHyphens/>
        <w:spacing w:after="240"/>
        <w:jc w:val="center"/>
        <w:rPr>
          <w:b/>
          <w:bCs/>
        </w:rPr>
      </w:pPr>
      <w:r w:rsidRPr="00CA6E88">
        <w:rPr>
          <w:b/>
          <w:bCs/>
        </w:rPr>
        <w:t xml:space="preserve">AND THE KIGALI HFC IMPLEMENTATION PLAN </w:t>
      </w:r>
      <w:r w:rsidRPr="000A4838">
        <w:rPr>
          <w:b/>
          <w:bCs/>
        </w:rPr>
        <w:t xml:space="preserve">IN </w:t>
      </w:r>
      <w:r w:rsidRPr="00CA1801">
        <w:rPr>
          <w:rFonts w:ascii="Times New Roman Bold" w:hAnsi="Times New Roman Bold"/>
          <w:b/>
          <w:bCs/>
          <w:caps/>
        </w:rPr>
        <w:t>Pacific Island Countries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24"/>
        <w:gridCol w:w="3737"/>
        <w:gridCol w:w="1158"/>
        <w:gridCol w:w="3818"/>
        <w:gridCol w:w="1158"/>
        <w:gridCol w:w="1879"/>
      </w:tblGrid>
      <w:tr w:rsidR="000766C3" w:rsidRPr="00973AA9" w14:paraId="61E5EEA7" w14:textId="77777777" w:rsidTr="00AF3C72">
        <w:trPr>
          <w:trHeight w:val="341"/>
          <w:tblHeader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E11F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1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61F1" w14:textId="77777777" w:rsidR="000766C3" w:rsidRPr="00973AA9" w:rsidRDefault="000766C3" w:rsidP="00AF3C72">
            <w:pPr>
              <w:suppressAutoHyphens/>
              <w:ind w:left="-246" w:right="-247"/>
              <w:jc w:val="center"/>
              <w:rPr>
                <w:b/>
                <w:bCs/>
                <w:sz w:val="20"/>
                <w:lang w:eastAsia="en-CA"/>
              </w:rPr>
            </w:pPr>
            <w:r w:rsidRPr="00E7095D">
              <w:rPr>
                <w:b/>
                <w:bCs/>
                <w:sz w:val="20"/>
                <w:lang w:eastAsia="en-CA"/>
              </w:rPr>
              <w:t>HPMP</w:t>
            </w:r>
            <w:r w:rsidRPr="00E7095D">
              <w:rPr>
                <w:b/>
                <w:bCs/>
              </w:rPr>
              <w:t xml:space="preserve"> –</w:t>
            </w:r>
            <w:r>
              <w:t xml:space="preserve"> </w:t>
            </w:r>
            <w:r w:rsidRPr="00827529">
              <w:rPr>
                <w:b/>
                <w:bCs/>
                <w:sz w:val="20"/>
                <w:lang w:eastAsia="en-CA"/>
              </w:rPr>
              <w:t>stage</w:t>
            </w:r>
            <w:r>
              <w:rPr>
                <w:b/>
                <w:bCs/>
                <w:sz w:val="20"/>
                <w:lang w:eastAsia="en-CA"/>
              </w:rPr>
              <w:t xml:space="preserve"> II</w:t>
            </w:r>
          </w:p>
        </w:tc>
        <w:tc>
          <w:tcPr>
            <w:tcW w:w="1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21CE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973AA9">
              <w:rPr>
                <w:b/>
                <w:bCs/>
                <w:sz w:val="20"/>
                <w:lang w:eastAsia="en-CA"/>
              </w:rPr>
              <w:t>KIP</w:t>
            </w:r>
            <w:r>
              <w:rPr>
                <w:b/>
                <w:bCs/>
                <w:sz w:val="20"/>
                <w:lang w:eastAsia="en-CA"/>
              </w:rPr>
              <w:t xml:space="preserve"> – stage I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D212" w14:textId="77777777" w:rsidR="000766C3" w:rsidRPr="00973AA9" w:rsidRDefault="000766C3" w:rsidP="00AF3C72">
            <w:pPr>
              <w:suppressAutoHyphens/>
              <w:ind w:left="-49" w:right="-29"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HPMP+KIP combined cost</w:t>
            </w:r>
            <w:r>
              <w:rPr>
                <w:b/>
                <w:bCs/>
                <w:sz w:val="20"/>
                <w:lang w:eastAsia="en-CA"/>
              </w:rPr>
              <w:br/>
            </w:r>
            <w:r w:rsidRPr="00973AA9">
              <w:rPr>
                <w:b/>
                <w:bCs/>
                <w:sz w:val="20"/>
              </w:rPr>
              <w:t>(US $)</w:t>
            </w:r>
          </w:p>
        </w:tc>
      </w:tr>
      <w:tr w:rsidR="000766C3" w:rsidRPr="00973AA9" w14:paraId="084F4D32" w14:textId="77777777" w:rsidTr="00AF3C72">
        <w:trPr>
          <w:trHeight w:val="289"/>
          <w:tblHeader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6F02" w14:textId="77777777" w:rsidR="000766C3" w:rsidRPr="00973AA9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Category of activity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809C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973AA9">
              <w:rPr>
                <w:b/>
                <w:bCs/>
                <w:sz w:val="20"/>
                <w:lang w:eastAsia="en-CA"/>
              </w:rPr>
              <w:t>Activity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B531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973AA9">
              <w:rPr>
                <w:b/>
                <w:bCs/>
                <w:sz w:val="20"/>
                <w:lang w:eastAsia="en-CA"/>
              </w:rPr>
              <w:t>Cost</w:t>
            </w:r>
            <w:r>
              <w:rPr>
                <w:b/>
                <w:bCs/>
                <w:sz w:val="20"/>
                <w:lang w:eastAsia="en-CA"/>
              </w:rPr>
              <w:t xml:space="preserve"> (US $)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EE71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973AA9">
              <w:rPr>
                <w:b/>
                <w:bCs/>
                <w:sz w:val="20"/>
                <w:lang w:eastAsia="en-CA"/>
              </w:rPr>
              <w:t>Activity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567E" w14:textId="77777777" w:rsidR="000766C3" w:rsidRPr="00973AA9" w:rsidRDefault="000766C3" w:rsidP="00AF3C7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973AA9">
              <w:rPr>
                <w:b/>
                <w:bCs/>
                <w:sz w:val="20"/>
                <w:lang w:eastAsia="en-CA"/>
              </w:rPr>
              <w:t>Cost</w:t>
            </w:r>
            <w:r>
              <w:rPr>
                <w:b/>
                <w:bCs/>
                <w:sz w:val="20"/>
                <w:lang w:eastAsia="en-CA"/>
              </w:rPr>
              <w:br/>
              <w:t>(US $)</w:t>
            </w:r>
          </w:p>
        </w:tc>
        <w:tc>
          <w:tcPr>
            <w:tcW w:w="6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F9E9" w14:textId="77777777" w:rsidR="000766C3" w:rsidRPr="00973AA9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</w:tr>
      <w:tr w:rsidR="000766C3" w:rsidRPr="00973AA9" w14:paraId="586D1990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19DB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8D6B0D">
              <w:rPr>
                <w:sz w:val="20"/>
              </w:rPr>
              <w:t>Institutional capacity and legislation</w:t>
            </w:r>
            <w:r>
              <w:rPr>
                <w:sz w:val="20"/>
              </w:rPr>
              <w:t xml:space="preserve"> /</w:t>
            </w:r>
            <w:r w:rsidRPr="00090F10">
              <w:rPr>
                <w:sz w:val="20"/>
              </w:rPr>
              <w:t>Policy and regulation to support HFC-phase down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9C437" w14:textId="77777777" w:rsidR="000766C3" w:rsidRPr="008D6B0D" w:rsidRDefault="000766C3" w:rsidP="00AF3C72">
            <w:pPr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rPr>
                <w:sz w:val="20"/>
              </w:rPr>
              <w:t xml:space="preserve"> E</w:t>
            </w:r>
            <w:r w:rsidRPr="008D6B0D">
              <w:rPr>
                <w:sz w:val="20"/>
              </w:rPr>
              <w:t>ight annual thematic workshops</w:t>
            </w:r>
            <w:r w:rsidRPr="008D6B0D">
              <w:rPr>
                <w:sz w:val="20"/>
                <w:vertAlign w:val="superscript"/>
              </w:rPr>
              <w:footnoteReference w:id="12"/>
            </w:r>
            <w:r w:rsidRPr="008D6B0D">
              <w:rPr>
                <w:sz w:val="20"/>
              </w:rPr>
              <w:t xml:space="preserve"> back-to-back with PIC-network meetings on institutional capacity and legislation to identify, review and update on emerging issues, and discuss concrete actions to support</w:t>
            </w:r>
            <w:r>
              <w:rPr>
                <w:sz w:val="20"/>
              </w:rPr>
              <w:t xml:space="preserve"> </w:t>
            </w:r>
            <w:r w:rsidRPr="008D6B0D">
              <w:rPr>
                <w:sz w:val="20"/>
              </w:rPr>
              <w:t>PICs in implementation of the</w:t>
            </w:r>
            <w:r>
              <w:rPr>
                <w:sz w:val="20"/>
              </w:rPr>
              <w:t>ir</w:t>
            </w:r>
            <w:r w:rsidRPr="008D6B0D">
              <w:rPr>
                <w:sz w:val="20"/>
              </w:rPr>
              <w:t xml:space="preserve"> HPMP</w:t>
            </w:r>
          </w:p>
          <w:p w14:paraId="55C97421" w14:textId="77777777" w:rsidR="000766C3" w:rsidRPr="00973AA9" w:rsidRDefault="000766C3" w:rsidP="00AF3C72">
            <w:pPr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rPr>
                <w:sz w:val="20"/>
              </w:rPr>
              <w:t xml:space="preserve"> </w:t>
            </w:r>
            <w:r w:rsidRPr="008D6B0D">
              <w:rPr>
                <w:sz w:val="20"/>
              </w:rPr>
              <w:t>Legislate and/or update regulations to facilitate the establishment of a ban on the import of all HCFC</w:t>
            </w:r>
            <w:r>
              <w:rPr>
                <w:sz w:val="20"/>
              </w:rPr>
              <w:noBreakHyphen/>
            </w:r>
            <w:r w:rsidRPr="008D6B0D">
              <w:rPr>
                <w:sz w:val="20"/>
              </w:rPr>
              <w:t>based equipment including HCFCs sold in canisters</w:t>
            </w:r>
            <w:r>
              <w:rPr>
                <w:sz w:val="20"/>
              </w:rPr>
              <w:t>,</w:t>
            </w:r>
            <w:r w:rsidRPr="008D6B0D">
              <w:rPr>
                <w:sz w:val="20"/>
              </w:rPr>
              <w:t xml:space="preserve"> with priority activities (</w:t>
            </w:r>
            <w:r w:rsidRPr="008D6B0D">
              <w:rPr>
                <w:rFonts w:asciiTheme="majorBidi" w:hAnsiTheme="majorBidi" w:cstheme="majorBidi"/>
                <w:sz w:val="20"/>
              </w:rPr>
              <w:t>Kiribati, Federated States of Micronesia, Nauru, Samoa, Solomon Islands and Tuvalu)</w:t>
            </w:r>
            <w:r w:rsidRPr="008D6B0D">
              <w:rPr>
                <w:sz w:val="20"/>
              </w:rPr>
              <w:t xml:space="preserve">; </w:t>
            </w:r>
            <w:r>
              <w:rPr>
                <w:sz w:val="20"/>
              </w:rPr>
              <w:t xml:space="preserve">and </w:t>
            </w:r>
            <w:r w:rsidRPr="008D6B0D">
              <w:rPr>
                <w:rFonts w:asciiTheme="majorBidi" w:hAnsiTheme="majorBidi" w:cstheme="majorBidi"/>
                <w:sz w:val="20"/>
              </w:rPr>
              <w:t xml:space="preserve">develop a </w:t>
            </w:r>
            <w:r w:rsidRPr="008D6B0D">
              <w:rPr>
                <w:rFonts w:asciiTheme="majorBidi" w:eastAsia="SimSun" w:hAnsiTheme="majorBidi" w:cstheme="majorBidi"/>
                <w:color w:val="000000"/>
                <w:sz w:val="20"/>
              </w:rPr>
              <w:t>mandatory labelling requirement for HCFC cylinders (</w:t>
            </w:r>
            <w:r w:rsidRPr="008D6B0D">
              <w:rPr>
                <w:rFonts w:asciiTheme="majorBidi" w:hAnsiTheme="majorBidi" w:cstheme="majorBidi"/>
                <w:sz w:val="20"/>
              </w:rPr>
              <w:t>Kiribati, Federated States of Micronesia, Palau, Samoa, Solomon Islands, Tonga, Tuvalu and Vanuatu</w:t>
            </w:r>
            <w:r w:rsidRPr="008D6B0D">
              <w:rPr>
                <w:rFonts w:asciiTheme="majorBidi" w:eastAsia="SimSun" w:hAnsiTheme="majorBidi" w:cstheme="majorBidi"/>
                <w:color w:val="000000"/>
                <w:sz w:val="20"/>
              </w:rPr>
              <w:t>)</w:t>
            </w:r>
            <w:r w:rsidRPr="008D6B0D">
              <w:rPr>
                <w:sz w:val="20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0376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826,000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87CE" w14:textId="77777777" w:rsidR="000766C3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rPr>
                <w:sz w:val="20"/>
              </w:rPr>
              <w:t xml:space="preserve"> </w:t>
            </w:r>
            <w:r w:rsidRPr="00AF60BA">
              <w:rPr>
                <w:sz w:val="20"/>
                <w:lang w:eastAsia="en-CA"/>
              </w:rPr>
              <w:t>Three regional thematic workshops for national ozon</w:t>
            </w:r>
            <w:r>
              <w:rPr>
                <w:sz w:val="20"/>
                <w:lang w:eastAsia="en-CA"/>
              </w:rPr>
              <w:t>e</w:t>
            </w:r>
            <w:r w:rsidRPr="00AF60BA">
              <w:rPr>
                <w:sz w:val="20"/>
                <w:lang w:eastAsia="en-CA"/>
              </w:rPr>
              <w:t xml:space="preserve"> officers (NOOs) and other relevant stakeholders from 12 PICs back-to-back with annual network meeting </w:t>
            </w:r>
          </w:p>
          <w:p w14:paraId="7914BDAD" w14:textId="77777777" w:rsidR="000766C3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rPr>
                <w:sz w:val="20"/>
              </w:rPr>
              <w:t xml:space="preserve"> </w:t>
            </w:r>
            <w:r w:rsidRPr="00682785">
              <w:rPr>
                <w:sz w:val="20"/>
                <w:lang w:eastAsia="en-CA"/>
              </w:rPr>
              <w:t xml:space="preserve">Public consultation workshops to support regulatory updates including: </w:t>
            </w:r>
          </w:p>
          <w:p w14:paraId="2BBD9FDE" w14:textId="77777777" w:rsidR="000766C3" w:rsidRPr="00682785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-</w:t>
            </w:r>
            <w:r w:rsidRPr="00682785">
              <w:rPr>
                <w:sz w:val="20"/>
                <w:lang w:eastAsia="en-CA"/>
              </w:rPr>
              <w:t>Banning the import of R-410</w:t>
            </w:r>
            <w:r>
              <w:rPr>
                <w:sz w:val="20"/>
                <w:lang w:eastAsia="en-CA"/>
              </w:rPr>
              <w:t>A</w:t>
            </w:r>
            <w:r w:rsidRPr="00682785">
              <w:rPr>
                <w:sz w:val="20"/>
                <w:lang w:eastAsia="en-CA"/>
              </w:rPr>
              <w:t xml:space="preserve">-based air-conditioners (all 12 PICs) </w:t>
            </w:r>
          </w:p>
          <w:p w14:paraId="24AAD19B" w14:textId="77777777" w:rsidR="000766C3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-</w:t>
            </w:r>
            <w:r w:rsidRPr="00682785">
              <w:rPr>
                <w:sz w:val="20"/>
                <w:lang w:eastAsia="en-CA"/>
              </w:rPr>
              <w:t>Banning the import of HFC-134</w:t>
            </w:r>
            <w:r>
              <w:rPr>
                <w:sz w:val="20"/>
                <w:lang w:eastAsia="en-CA"/>
              </w:rPr>
              <w:t>a</w:t>
            </w:r>
            <w:r w:rsidRPr="00682785">
              <w:rPr>
                <w:sz w:val="20"/>
                <w:lang w:eastAsia="en-CA"/>
              </w:rPr>
              <w:t>-based domestic refrigerators (all 12 PICs)</w:t>
            </w:r>
          </w:p>
          <w:p w14:paraId="4837E580" w14:textId="77777777" w:rsidR="000766C3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-</w:t>
            </w:r>
            <w:r w:rsidRPr="00682785">
              <w:rPr>
                <w:sz w:val="20"/>
                <w:lang w:eastAsia="en-CA"/>
              </w:rPr>
              <w:t>Exploring the potential to ban new registration of refrigerated fishing vessels based on high GWP HFCs (Marshall Islands, Federated States of Micronesia, Solomon Islands, Tonga, Vanuatu)</w:t>
            </w:r>
          </w:p>
          <w:p w14:paraId="236C3033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1E00F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310,500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D5685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1,136,500</w:t>
            </w:r>
          </w:p>
        </w:tc>
      </w:tr>
      <w:tr w:rsidR="000766C3" w:rsidRPr="00973AA9" w14:paraId="0D6E3DAE" w14:textId="77777777" w:rsidTr="00AF3C72">
        <w:trPr>
          <w:trHeight w:val="3106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A7CDB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8D6B0D">
              <w:rPr>
                <w:sz w:val="20"/>
              </w:rPr>
              <w:lastRenderedPageBreak/>
              <w:t xml:space="preserve">Customs entry and training </w:t>
            </w:r>
            <w:r>
              <w:rPr>
                <w:sz w:val="20"/>
              </w:rPr>
              <w:t>/</w:t>
            </w:r>
            <w:r w:rsidRPr="005319BA">
              <w:rPr>
                <w:sz w:val="20"/>
              </w:rPr>
              <w:t>Strengthening the monitoring and enforcement systems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4CBB4" w14:textId="77777777" w:rsidR="000766C3" w:rsidRDefault="000766C3" w:rsidP="00AF3C72">
            <w:pPr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rPr>
                <w:sz w:val="20"/>
              </w:rPr>
              <w:t xml:space="preserve"> </w:t>
            </w:r>
            <w:r w:rsidRPr="008D6B0D">
              <w:rPr>
                <w:sz w:val="20"/>
              </w:rPr>
              <w:t>Two</w:t>
            </w:r>
            <w:r>
              <w:rPr>
                <w:sz w:val="20"/>
              </w:rPr>
              <w:t xml:space="preserve"> </w:t>
            </w:r>
            <w:r w:rsidRPr="008D6B0D">
              <w:rPr>
                <w:sz w:val="20"/>
              </w:rPr>
              <w:t>three</w:t>
            </w:r>
            <w:r>
              <w:rPr>
                <w:sz w:val="20"/>
              </w:rPr>
              <w:noBreakHyphen/>
            </w:r>
            <w:r w:rsidRPr="008D6B0D">
              <w:rPr>
                <w:sz w:val="20"/>
              </w:rPr>
              <w:t>day train-the-trainer workshops from all 12 PICs</w:t>
            </w:r>
            <w:r>
              <w:rPr>
                <w:sz w:val="20"/>
              </w:rPr>
              <w:t xml:space="preserve"> (</w:t>
            </w:r>
            <w:r w:rsidRPr="008D6B0D">
              <w:rPr>
                <w:sz w:val="20"/>
              </w:rPr>
              <w:t>one in 2021 and one in 2026</w:t>
            </w:r>
            <w:r>
              <w:rPr>
                <w:sz w:val="20"/>
              </w:rPr>
              <w:t>)</w:t>
            </w:r>
            <w:r w:rsidRPr="008D6B0D">
              <w:rPr>
                <w:sz w:val="20"/>
              </w:rPr>
              <w:t xml:space="preserve">; develop presentation materials and a simplified training manual to be used in the delivery of national training programmes </w:t>
            </w:r>
          </w:p>
          <w:p w14:paraId="62D792D4" w14:textId="77777777" w:rsidR="000766C3" w:rsidRPr="00973AA9" w:rsidRDefault="000766C3" w:rsidP="00AF3C72">
            <w:pPr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rPr>
                <w:sz w:val="20"/>
              </w:rPr>
              <w:t xml:space="preserve"> </w:t>
            </w:r>
            <w:r w:rsidRPr="00AD335F">
              <w:rPr>
                <w:sz w:val="20"/>
              </w:rPr>
              <w:t>Continue training for customs and enforcement officers for all 12 PICs on regulatory measures on control of HCFCs and HCFC</w:t>
            </w:r>
            <w:r w:rsidRPr="00AD335F">
              <w:rPr>
                <w:sz w:val="20"/>
              </w:rPr>
              <w:noBreakHyphen/>
              <w:t>based equipment import at entry points, data collection and reporting requirements and the use of appropriate tools and equipment; develop and implement specific training for customs brokers/importers of HCFCs, other refrigerants and RAC equipment every two years; purchase</w:t>
            </w:r>
            <w:r w:rsidRPr="008D6B0D">
              <w:rPr>
                <w:sz w:val="20"/>
              </w:rPr>
              <w:t xml:space="preserve"> and distribut</w:t>
            </w:r>
            <w:r>
              <w:rPr>
                <w:sz w:val="20"/>
              </w:rPr>
              <w:t>e</w:t>
            </w:r>
            <w:r w:rsidRPr="008D6B0D">
              <w:rPr>
                <w:sz w:val="20"/>
              </w:rPr>
              <w:t xml:space="preserve"> 47 refrigerant identifiers based on the number of entry points in each </w:t>
            </w:r>
            <w:r>
              <w:rPr>
                <w:sz w:val="20"/>
              </w:rPr>
              <w:t>PIC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8B213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735,000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43B53" w14:textId="77777777" w:rsidR="000766C3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rPr>
                <w:sz w:val="20"/>
              </w:rPr>
              <w:t xml:space="preserve"> </w:t>
            </w:r>
            <w:r w:rsidRPr="004271DC">
              <w:rPr>
                <w:sz w:val="20"/>
                <w:lang w:eastAsia="en-CA"/>
              </w:rPr>
              <w:t>Expert assessment of the licensing system for Kiribati, Nauru, Niue, Marshall Islands, Tonga and Tuvalu technical and workshop on strengthening licensing and quota systems and post meeting support to countries</w:t>
            </w:r>
            <w:r>
              <w:rPr>
                <w:sz w:val="20"/>
                <w:lang w:eastAsia="en-CA"/>
              </w:rPr>
              <w:t>; and o</w:t>
            </w:r>
            <w:r w:rsidRPr="003A5900">
              <w:rPr>
                <w:sz w:val="20"/>
                <w:lang w:eastAsia="en-CA"/>
              </w:rPr>
              <w:t>ne technical workshop on strengthening licensing and quota systems for 12 PICs</w:t>
            </w:r>
          </w:p>
          <w:p w14:paraId="13A4B061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3A5900">
              <w:rPr>
                <w:sz w:val="20"/>
              </w:rPr>
              <w:t>Development of an electronic database for HFC licensing system and training for importers (Micronesia, Palau, Samoa, Solomon Islands, Tonga)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3FD2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300,500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392C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1,035,500</w:t>
            </w:r>
          </w:p>
        </w:tc>
      </w:tr>
      <w:tr w:rsidR="000766C3" w:rsidRPr="00973AA9" w14:paraId="641BFF89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0F6E1" w14:textId="77777777" w:rsidR="000766C3" w:rsidRPr="008D6B0D" w:rsidRDefault="000766C3" w:rsidP="00AF3C72">
            <w:pPr>
              <w:suppressAutoHyphens/>
              <w:ind w:right="-248"/>
              <w:jc w:val="left"/>
              <w:rPr>
                <w:sz w:val="20"/>
              </w:rPr>
            </w:pPr>
            <w:r w:rsidRPr="002C5ACB">
              <w:rPr>
                <w:sz w:val="20"/>
              </w:rPr>
              <w:t>Capacity building in the MAC sector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4BF832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7D6390" w14:textId="77777777" w:rsidR="000766C3" w:rsidRPr="000D7462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7D80" w14:textId="77777777" w:rsidR="000766C3" w:rsidRDefault="000766C3" w:rsidP="00AF3C72">
            <w:pPr>
              <w:suppressAutoHyphens/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t xml:space="preserve"> </w:t>
            </w:r>
            <w:r w:rsidRPr="003F5A19">
              <w:rPr>
                <w:sz w:val="20"/>
              </w:rPr>
              <w:t>Development of MAC good servicing practices competency-based training and assessment module</w:t>
            </w:r>
            <w:r>
              <w:rPr>
                <w:sz w:val="20"/>
              </w:rPr>
              <w:t>; and o</w:t>
            </w:r>
            <w:r w:rsidRPr="003F5A19">
              <w:rPr>
                <w:sz w:val="20"/>
              </w:rPr>
              <w:t>ne five-day regional competency-based</w:t>
            </w:r>
            <w:r>
              <w:rPr>
                <w:sz w:val="20"/>
              </w:rPr>
              <w:t xml:space="preserve"> </w:t>
            </w:r>
            <w:r w:rsidRPr="003F5A19">
              <w:rPr>
                <w:sz w:val="20"/>
              </w:rPr>
              <w:t>train-the-trainer workshop in identified host country for MAC master trainers from 9 PICs in 2026</w:t>
            </w:r>
          </w:p>
          <w:p w14:paraId="691890CF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3F5A19">
              <w:rPr>
                <w:sz w:val="20"/>
              </w:rPr>
              <w:t>Training programme on good servicing practices for MAC technicians (Cook Islands, Kiribati, Federated States of Micronesia, Palau, Samoa, Solomon Islands, Tonga, Tuvalu and Vanuatu)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31F5" w14:textId="77777777" w:rsidR="000766C3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202,000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7F44" w14:textId="77777777" w:rsidR="000766C3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202,000</w:t>
            </w:r>
          </w:p>
        </w:tc>
      </w:tr>
      <w:tr w:rsidR="000766C3" w:rsidRPr="00973AA9" w14:paraId="7167EAB2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E94" w14:textId="77777777" w:rsidR="000766C3" w:rsidRPr="00973AA9" w:rsidRDefault="000766C3" w:rsidP="00AF3C72">
            <w:pPr>
              <w:suppressAutoHyphens/>
              <w:ind w:right="-248"/>
              <w:jc w:val="left"/>
              <w:rPr>
                <w:sz w:val="20"/>
                <w:lang w:eastAsia="en-CA"/>
              </w:rPr>
            </w:pPr>
            <w:r w:rsidRPr="008D6B0D">
              <w:rPr>
                <w:sz w:val="20"/>
              </w:rPr>
              <w:t>RAC training and certification</w:t>
            </w:r>
            <w:r>
              <w:rPr>
                <w:sz w:val="20"/>
              </w:rPr>
              <w:t xml:space="preserve"> /</w:t>
            </w:r>
            <w:r w:rsidRPr="005319BA">
              <w:rPr>
                <w:sz w:val="20"/>
              </w:rPr>
              <w:t>Capacity building on refrigeration, cold storage and fisheries vessels servicing sector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6F524" w14:textId="77777777" w:rsidR="000766C3" w:rsidRPr="008D6B0D" w:rsidRDefault="000766C3" w:rsidP="00AF3C72">
            <w:pPr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 w:rsidRPr="008D6B0D">
              <w:rPr>
                <w:sz w:val="20"/>
              </w:rPr>
              <w:t xml:space="preserve"> Support </w:t>
            </w:r>
            <w:r>
              <w:rPr>
                <w:sz w:val="20"/>
              </w:rPr>
              <w:t>the RAC industry associations through</w:t>
            </w:r>
            <w:r w:rsidRPr="008D6B0D">
              <w:rPr>
                <w:sz w:val="20"/>
              </w:rPr>
              <w:t xml:space="preserve"> RAC experts from Australia; strengthen</w:t>
            </w:r>
            <w:r>
              <w:rPr>
                <w:sz w:val="20"/>
              </w:rPr>
              <w:t xml:space="preserve"> the</w:t>
            </w:r>
            <w:r w:rsidRPr="008D6B0D">
              <w:rPr>
                <w:sz w:val="20"/>
              </w:rPr>
              <w:t xml:space="preserve"> capacity of RAC training centres through upgrading of training courses to include good servicing </w:t>
            </w:r>
            <w:r w:rsidRPr="008D6B0D">
              <w:rPr>
                <w:sz w:val="20"/>
              </w:rPr>
              <w:lastRenderedPageBreak/>
              <w:t xml:space="preserve">practice using best practice examples or case studies in the Pacific region; develop a basic certification process; two training workshops in good servicing practices for master trainers who will in turn coordinate and manage national trainings; study tour to Australia to learn from RAC experts on servicing strategies </w:t>
            </w:r>
          </w:p>
          <w:p w14:paraId="72D75AD0" w14:textId="77777777" w:rsidR="000766C3" w:rsidRPr="00973AA9" w:rsidRDefault="000766C3" w:rsidP="00AF3C72">
            <w:pPr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 w:rsidRPr="008D6B0D">
              <w:rPr>
                <w:sz w:val="20"/>
              </w:rPr>
              <w:t xml:space="preserve"> Provi</w:t>
            </w:r>
            <w:r>
              <w:rPr>
                <w:sz w:val="20"/>
              </w:rPr>
              <w:t>de</w:t>
            </w:r>
            <w:r w:rsidRPr="008D6B0D">
              <w:rPr>
                <w:sz w:val="20"/>
              </w:rPr>
              <w:t xml:space="preserve"> training tools to RAC training </w:t>
            </w:r>
            <w:r>
              <w:rPr>
                <w:sz w:val="20"/>
              </w:rPr>
              <w:t>centre</w:t>
            </w:r>
            <w:r w:rsidRPr="008D6B0D">
              <w:rPr>
                <w:sz w:val="20"/>
              </w:rPr>
              <w:t xml:space="preserve">s </w:t>
            </w:r>
            <w:r>
              <w:rPr>
                <w:sz w:val="20"/>
              </w:rPr>
              <w:t xml:space="preserve">and </w:t>
            </w:r>
            <w:r w:rsidRPr="008D6B0D">
              <w:rPr>
                <w:rFonts w:asciiTheme="majorBidi" w:hAnsiTheme="majorBidi" w:cstheme="majorBidi"/>
                <w:sz w:val="20"/>
              </w:rPr>
              <w:t xml:space="preserve">conduct training workshops </w:t>
            </w:r>
            <w:r>
              <w:rPr>
                <w:rFonts w:asciiTheme="majorBidi" w:hAnsiTheme="majorBidi" w:cstheme="majorBidi"/>
                <w:sz w:val="20"/>
              </w:rPr>
              <w:t xml:space="preserve">in good servicing practices </w:t>
            </w:r>
            <w:r w:rsidRPr="008D6B0D">
              <w:rPr>
                <w:rFonts w:asciiTheme="majorBidi" w:hAnsiTheme="majorBidi" w:cstheme="majorBidi"/>
                <w:sz w:val="20"/>
              </w:rPr>
              <w:t>for RAC technicians</w:t>
            </w:r>
            <w:r w:rsidRPr="008D6B0D">
              <w:rPr>
                <w:sz w:val="20"/>
              </w:rPr>
              <w:t xml:space="preserve"> (</w:t>
            </w:r>
            <w:r w:rsidRPr="008D6B0D">
              <w:rPr>
                <w:rFonts w:asciiTheme="majorBidi" w:hAnsiTheme="majorBidi" w:cstheme="majorBidi"/>
                <w:sz w:val="20"/>
              </w:rPr>
              <w:t>Cook Island</w:t>
            </w:r>
            <w:r>
              <w:rPr>
                <w:rFonts w:asciiTheme="majorBidi" w:hAnsiTheme="majorBidi" w:cstheme="majorBidi"/>
                <w:sz w:val="20"/>
              </w:rPr>
              <w:t>s</w:t>
            </w:r>
            <w:r w:rsidRPr="008D6B0D">
              <w:rPr>
                <w:rFonts w:asciiTheme="majorBidi" w:hAnsiTheme="majorBidi" w:cstheme="majorBidi"/>
                <w:sz w:val="20"/>
              </w:rPr>
              <w:t xml:space="preserve">, Kiribati, Federated States of Micronesia, Palau, Samoa, Solomon Islands, Tonga and Vanuatu); </w:t>
            </w:r>
            <w:r w:rsidRPr="008D6B0D">
              <w:rPr>
                <w:sz w:val="20"/>
              </w:rPr>
              <w:t xml:space="preserve">overseas training of RAC technicians </w:t>
            </w:r>
            <w:r>
              <w:rPr>
                <w:sz w:val="20"/>
              </w:rPr>
              <w:t xml:space="preserve">in good servicing practices </w:t>
            </w:r>
            <w:r w:rsidRPr="008D6B0D">
              <w:rPr>
                <w:sz w:val="20"/>
              </w:rPr>
              <w:t xml:space="preserve">for countries with very few technicians (Marshall Islands, Nauru, Niue, Tuvalu); consultations to develop and establish a national certification programme for </w:t>
            </w:r>
            <w:r>
              <w:rPr>
                <w:sz w:val="20"/>
              </w:rPr>
              <w:t xml:space="preserve">RAC </w:t>
            </w:r>
            <w:r w:rsidRPr="008D6B0D">
              <w:rPr>
                <w:sz w:val="20"/>
              </w:rPr>
              <w:t>technicians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3DDC4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lastRenderedPageBreak/>
              <w:t>1,907,950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79F3" w14:textId="77777777" w:rsidR="000766C3" w:rsidRDefault="000766C3" w:rsidP="00AF3C72">
            <w:pPr>
              <w:suppressAutoHyphens/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t xml:space="preserve"> </w:t>
            </w:r>
            <w:r w:rsidRPr="00BF6F4B">
              <w:rPr>
                <w:sz w:val="20"/>
              </w:rPr>
              <w:t>One five-day regional train-the-trainer workshop in identified host country for RAC master trainer from 9 PICs in 2025</w:t>
            </w:r>
            <w:r>
              <w:rPr>
                <w:sz w:val="20"/>
              </w:rPr>
              <w:t xml:space="preserve">; </w:t>
            </w:r>
            <w:r w:rsidRPr="00BF6F4B">
              <w:rPr>
                <w:sz w:val="20"/>
              </w:rPr>
              <w:t xml:space="preserve">Development of competency-based training and assessment module for good servicing </w:t>
            </w:r>
            <w:r w:rsidRPr="00BF6F4B">
              <w:rPr>
                <w:sz w:val="20"/>
              </w:rPr>
              <w:lastRenderedPageBreak/>
              <w:t>practices and safety</w:t>
            </w:r>
            <w:r>
              <w:rPr>
                <w:sz w:val="20"/>
              </w:rPr>
              <w:t xml:space="preserve">; and </w:t>
            </w:r>
            <w:r w:rsidRPr="00133ED3">
              <w:rPr>
                <w:sz w:val="20"/>
              </w:rPr>
              <w:t>RAC expert on good servicing practice for refrigeration and cold storage for Niue, Tuvalu and Marshall Islands</w:t>
            </w:r>
          </w:p>
          <w:p w14:paraId="6D963FA2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133ED3">
              <w:rPr>
                <w:sz w:val="20"/>
              </w:rPr>
              <w:t>Technician training programme on good servicing practices in refrigeration and cold storage (Cook Islands, Kiribati, Federated States of Micronesia, Nauru, Palau, Samoa, Solomon Islands, Tonga,</w:t>
            </w:r>
            <w:r>
              <w:rPr>
                <w:sz w:val="20"/>
              </w:rPr>
              <w:t xml:space="preserve"> </w:t>
            </w:r>
            <w:r w:rsidRPr="00133ED3">
              <w:rPr>
                <w:sz w:val="20"/>
              </w:rPr>
              <w:t>and Vanuatu)</w:t>
            </w:r>
            <w:r>
              <w:rPr>
                <w:sz w:val="20"/>
              </w:rPr>
              <w:t>; and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41A52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lastRenderedPageBreak/>
              <w:t>331,500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87FD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2,239,450</w:t>
            </w:r>
          </w:p>
        </w:tc>
      </w:tr>
      <w:tr w:rsidR="000766C3" w:rsidRPr="00973AA9" w14:paraId="71F55DEB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9D2F" w14:textId="77777777" w:rsidR="000766C3" w:rsidRPr="00AD335F" w:rsidRDefault="000766C3" w:rsidP="00AF3C72">
            <w:pPr>
              <w:suppressAutoHyphens/>
              <w:jc w:val="left"/>
              <w:rPr>
                <w:sz w:val="20"/>
              </w:rPr>
            </w:pPr>
            <w:r w:rsidRPr="00AD335F">
              <w:rPr>
                <w:sz w:val="20"/>
              </w:rPr>
              <w:t>Management of the fisheries sector</w:t>
            </w:r>
            <w:r>
              <w:rPr>
                <w:sz w:val="20"/>
              </w:rPr>
              <w:t>/</w:t>
            </w:r>
            <w:r>
              <w:t xml:space="preserve"> </w:t>
            </w:r>
            <w:r w:rsidRPr="0029476C">
              <w:rPr>
                <w:sz w:val="20"/>
              </w:rPr>
              <w:t>Capacity building fishery sector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1EAEB" w14:textId="77777777" w:rsidR="000766C3" w:rsidRPr="00AD335F" w:rsidRDefault="000766C3" w:rsidP="00AF3C72">
            <w:pPr>
              <w:keepNext/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</w:t>
            </w:r>
            <w:r>
              <w:rPr>
                <w:sz w:val="20"/>
              </w:rPr>
              <w:t>:</w:t>
            </w:r>
            <w:r w:rsidRPr="00AD335F">
              <w:rPr>
                <w:sz w:val="20"/>
              </w:rPr>
              <w:t xml:space="preserve"> Surveys to assess policy and technical options to replace HCFC</w:t>
            </w:r>
            <w:r w:rsidRPr="00AD335F">
              <w:rPr>
                <w:sz w:val="20"/>
              </w:rPr>
              <w:noBreakHyphen/>
              <w:t>22 technologies for the fisheries sector</w:t>
            </w:r>
            <w:r w:rsidRPr="00AD335F">
              <w:rPr>
                <w:rFonts w:asciiTheme="majorBidi" w:hAnsiTheme="majorBidi" w:cstheme="majorBidi"/>
                <w:color w:val="000000"/>
                <w:sz w:val="20"/>
              </w:rPr>
              <w:t xml:space="preserve">; consultation workshop to discuss policy and technical options for the fisheries sector with relevant stakeholders </w:t>
            </w:r>
          </w:p>
          <w:p w14:paraId="5D2E00DA" w14:textId="77777777" w:rsidR="000766C3" w:rsidRPr="00973AA9" w:rsidRDefault="000766C3" w:rsidP="00AF3C72">
            <w:pPr>
              <w:keepNext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</w:t>
            </w:r>
            <w:r>
              <w:rPr>
                <w:sz w:val="20"/>
              </w:rPr>
              <w:t>:</w:t>
            </w:r>
            <w:r w:rsidRPr="00AD335F">
              <w:rPr>
                <w:sz w:val="20"/>
              </w:rPr>
              <w:t xml:space="preserve"> Assist Solomon Islands and Vanuatu to consider options to replace land-based HCFC-22 cold storage rooms for fish processing plants to climate-friendly technology and to provide training on good practices for industrial refrigeration system for technicians involved in the maintenance of fisheries-based cold storage rooms; </w:t>
            </w:r>
            <w:r w:rsidRPr="00AD335F">
              <w:rPr>
                <w:rFonts w:asciiTheme="majorBidi" w:hAnsiTheme="majorBidi" w:cstheme="majorBidi"/>
                <w:color w:val="000000"/>
                <w:sz w:val="20"/>
              </w:rPr>
              <w:t xml:space="preserve">identify specific </w:t>
            </w:r>
            <w:r w:rsidRPr="00AD335F">
              <w:rPr>
                <w:rFonts w:asciiTheme="majorBidi" w:hAnsiTheme="majorBidi" w:cstheme="majorBidi"/>
                <w:color w:val="000000"/>
                <w:sz w:val="20"/>
              </w:rPr>
              <w:lastRenderedPageBreak/>
              <w:t>activities for PICs requiring assistance in this sector</w:t>
            </w:r>
            <w:r w:rsidRPr="00AD335F">
              <w:rPr>
                <w:sz w:val="20"/>
              </w:rPr>
              <w:t xml:space="preserve"> (Kiribati, Marshall Islands, </w:t>
            </w:r>
            <w:r w:rsidRPr="00AD335F">
              <w:rPr>
                <w:rFonts w:asciiTheme="majorBidi" w:hAnsiTheme="majorBidi" w:cstheme="majorBidi"/>
                <w:sz w:val="20"/>
              </w:rPr>
              <w:t>Federated States of</w:t>
            </w:r>
            <w:r w:rsidRPr="00AD335F">
              <w:rPr>
                <w:sz w:val="20"/>
              </w:rPr>
              <w:t xml:space="preserve"> Micronesia and Tuvalu)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38FF9" w14:textId="77777777" w:rsidR="000766C3" w:rsidRPr="000D7462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lastRenderedPageBreak/>
              <w:t>185,000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7290F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FE4BBF">
              <w:rPr>
                <w:sz w:val="20"/>
              </w:rPr>
              <w:t>Capacity building of NOU and RAC technicians servicing fishery vessels (Marshall Islands, Federated States of Micronesia, Solomon Islands, Tonga, and Vanuatu)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09FA" w14:textId="77777777" w:rsidR="000766C3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10,000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9A60" w14:textId="77777777" w:rsidR="000766C3" w:rsidRPr="0034364B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195,000</w:t>
            </w:r>
          </w:p>
        </w:tc>
      </w:tr>
      <w:tr w:rsidR="000766C3" w:rsidRPr="00973AA9" w14:paraId="5166A29E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E2C0" w14:textId="77777777" w:rsidR="000766C3" w:rsidRPr="00AD335F" w:rsidRDefault="000766C3" w:rsidP="00AF3C72">
            <w:pPr>
              <w:suppressAutoHyphens/>
              <w:jc w:val="left"/>
              <w:rPr>
                <w:sz w:val="20"/>
              </w:rPr>
            </w:pPr>
            <w:r w:rsidRPr="0029476C">
              <w:rPr>
                <w:sz w:val="20"/>
              </w:rPr>
              <w:t>Low GWP alternative technology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A7CC9F" w14:textId="77777777" w:rsidR="000766C3" w:rsidRPr="00C06D2E" w:rsidRDefault="000766C3" w:rsidP="00AF3C72">
            <w:pPr>
              <w:suppressAutoHyphens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61C6C1" w14:textId="77777777" w:rsidR="000766C3" w:rsidRPr="000D7462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AF87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t xml:space="preserve"> </w:t>
            </w:r>
            <w:r w:rsidRPr="00257194">
              <w:rPr>
                <w:sz w:val="20"/>
              </w:rPr>
              <w:t>One two-day symposium on</w:t>
            </w:r>
            <w:r>
              <w:rPr>
                <w:sz w:val="20"/>
              </w:rPr>
              <w:t xml:space="preserve"> </w:t>
            </w:r>
            <w:r w:rsidRPr="00257194">
              <w:rPr>
                <w:sz w:val="20"/>
              </w:rPr>
              <w:t>available and accessible alternative/low GWP technology in identified host country for NOOs and RAC industry representatives of 12 PICs to attend the symposium back-to-back with the PIC network meeting in 202</w:t>
            </w:r>
            <w:r>
              <w:rPr>
                <w:sz w:val="20"/>
              </w:rPr>
              <w:t>7</w:t>
            </w:r>
          </w:p>
          <w:p w14:paraId="46E4D0F1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  <w:p w14:paraId="533093FA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CA24CD">
              <w:rPr>
                <w:sz w:val="20"/>
              </w:rPr>
              <w:t>Demonstration project low-GWP technology (Cook Islands,</w:t>
            </w:r>
            <w:r>
              <w:rPr>
                <w:sz w:val="20"/>
              </w:rPr>
              <w:t xml:space="preserve"> </w:t>
            </w:r>
            <w:r w:rsidRPr="00CA24CD">
              <w:rPr>
                <w:sz w:val="20"/>
              </w:rPr>
              <w:t>Palau, Samoa, Solomon Islands, Tonga, and Vanuatu)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C347" w14:textId="77777777" w:rsidR="000766C3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243,000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52C05" w14:textId="77777777" w:rsidR="000766C3" w:rsidRPr="0034364B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243,000</w:t>
            </w:r>
          </w:p>
        </w:tc>
      </w:tr>
      <w:tr w:rsidR="000766C3" w:rsidRPr="00973AA9" w14:paraId="6E3898DB" w14:textId="77777777" w:rsidTr="00AF3C72">
        <w:trPr>
          <w:trHeight w:val="227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6954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 w:rsidRPr="00AD335F">
              <w:rPr>
                <w:sz w:val="20"/>
              </w:rPr>
              <w:t>Communications and awareness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AA4DD" w14:textId="77777777" w:rsidR="000766C3" w:rsidRPr="00AD335F" w:rsidRDefault="000766C3" w:rsidP="00AF3C72">
            <w:pPr>
              <w:jc w:val="left"/>
              <w:rPr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 w:rsidRPr="00AD335F">
              <w:rPr>
                <w:sz w:val="20"/>
              </w:rPr>
              <w:t xml:space="preserve"> Develop communication strategies and material to be used by each PIC; biennial technology and servicing roadshows to be coordinated with regional events</w:t>
            </w:r>
          </w:p>
          <w:p w14:paraId="06239AF7" w14:textId="77777777" w:rsidR="000766C3" w:rsidRPr="00C06D2E" w:rsidRDefault="000766C3" w:rsidP="00AF3C72">
            <w:pPr>
              <w:jc w:val="left"/>
              <w:rPr>
                <w:b/>
                <w:bCs/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 w:rsidRPr="00AD335F">
              <w:rPr>
                <w:sz w:val="20"/>
              </w:rPr>
              <w:t xml:space="preserve"> Annual media campaigns targeting importers, service workshops, technicians, and end</w:t>
            </w:r>
            <w:r w:rsidRPr="00AD335F">
              <w:rPr>
                <w:sz w:val="20"/>
              </w:rPr>
              <w:noBreakHyphen/>
              <w:t xml:space="preserve">users; and translate materials into local languages, specifically to support the implementation of stage II 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C9FC5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495,000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F838" w14:textId="77777777" w:rsidR="000766C3" w:rsidRPr="00C06D2E" w:rsidRDefault="000766C3" w:rsidP="00AF3C72">
            <w:pPr>
              <w:tabs>
                <w:tab w:val="center" w:pos="1771"/>
              </w:tabs>
              <w:suppressAutoHyphens/>
              <w:jc w:val="left"/>
              <w:rPr>
                <w:b/>
                <w:bCs/>
                <w:sz w:val="20"/>
              </w:rPr>
            </w:pPr>
            <w:r w:rsidRPr="00C06D2E">
              <w:rPr>
                <w:b/>
                <w:bCs/>
                <w:sz w:val="20"/>
              </w:rPr>
              <w:t>Regional:</w:t>
            </w:r>
            <w:r>
              <w:rPr>
                <w:b/>
                <w:bCs/>
                <w:sz w:val="20"/>
              </w:rPr>
              <w:tab/>
            </w:r>
            <w:r w:rsidRPr="00BF0C23">
              <w:rPr>
                <w:sz w:val="20"/>
              </w:rPr>
              <w:t>Design awareness materials for KIPs with consideration of gender mainstreaming</w:t>
            </w:r>
          </w:p>
          <w:p w14:paraId="34046A44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  <w:r>
              <w:t xml:space="preserve"> </w:t>
            </w:r>
            <w:r w:rsidRPr="00BF0C23">
              <w:rPr>
                <w:sz w:val="20"/>
              </w:rPr>
              <w:t>Awareness raising an</w:t>
            </w:r>
            <w:r>
              <w:rPr>
                <w:sz w:val="20"/>
              </w:rPr>
              <w:t xml:space="preserve">d </w:t>
            </w:r>
            <w:r w:rsidRPr="00BF0C23">
              <w:rPr>
                <w:sz w:val="20"/>
              </w:rPr>
              <w:t>communication to relevant stakeholders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7817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124,000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C57A" w14:textId="77777777" w:rsidR="000766C3" w:rsidRPr="00973AA9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619,000</w:t>
            </w:r>
          </w:p>
        </w:tc>
      </w:tr>
      <w:tr w:rsidR="000766C3" w:rsidRPr="00973AA9" w14:paraId="25B9AE40" w14:textId="77777777" w:rsidTr="00AF3C72">
        <w:trPr>
          <w:trHeight w:val="227"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0AF7" w14:textId="77777777" w:rsidR="000766C3" w:rsidRPr="00973AA9" w:rsidRDefault="000766C3" w:rsidP="00AF3C72">
            <w:pPr>
              <w:suppressAutoHyphens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Project management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A4D85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CAC19" w14:textId="77777777" w:rsidR="000766C3" w:rsidRPr="0034364B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920,000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3318D" w14:textId="77777777" w:rsidR="000766C3" w:rsidRPr="00C06D2E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C06D2E">
              <w:rPr>
                <w:b/>
                <w:bCs/>
                <w:sz w:val="20"/>
              </w:rPr>
              <w:t>National: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9901" w14:textId="77777777" w:rsidR="000766C3" w:rsidRPr="00DC369A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 w:rsidRPr="00DC369A">
              <w:rPr>
                <w:sz w:val="20"/>
                <w:lang w:eastAsia="en-CA"/>
              </w:rPr>
              <w:t>1</w:t>
            </w:r>
            <w:r>
              <w:rPr>
                <w:sz w:val="20"/>
                <w:lang w:eastAsia="en-CA"/>
              </w:rPr>
              <w:t>08</w:t>
            </w:r>
            <w:r w:rsidRPr="00DC369A">
              <w:rPr>
                <w:sz w:val="20"/>
                <w:lang w:eastAsia="en-CA"/>
              </w:rPr>
              <w:t>,</w:t>
            </w:r>
            <w:r>
              <w:rPr>
                <w:sz w:val="20"/>
                <w:lang w:eastAsia="en-CA"/>
              </w:rPr>
              <w:t>5</w:t>
            </w:r>
            <w:r w:rsidRPr="00DC369A">
              <w:rPr>
                <w:sz w:val="20"/>
                <w:lang w:eastAsia="en-CA"/>
              </w:rPr>
              <w:t>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B0B4" w14:textId="77777777" w:rsidR="000766C3" w:rsidRPr="00A3695F" w:rsidRDefault="000766C3" w:rsidP="00AF3C72">
            <w:pPr>
              <w:suppressAutoHyphens/>
              <w:jc w:val="right"/>
              <w:rPr>
                <w:sz w:val="20"/>
                <w:lang w:eastAsia="en-CA"/>
              </w:rPr>
            </w:pPr>
            <w:r>
              <w:rPr>
                <w:sz w:val="20"/>
                <w:lang w:eastAsia="en-CA"/>
              </w:rPr>
              <w:t>1,028,500</w:t>
            </w:r>
          </w:p>
        </w:tc>
      </w:tr>
      <w:tr w:rsidR="000766C3" w:rsidRPr="00973AA9" w14:paraId="3CCD0385" w14:textId="77777777" w:rsidTr="00AF3C72">
        <w:trPr>
          <w:trHeight w:val="227"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EA451" w14:textId="77777777" w:rsidR="000766C3" w:rsidRPr="00973AA9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Total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93D0" w14:textId="77777777" w:rsidR="000766C3" w:rsidRPr="00973AA9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6AFA" w14:textId="77777777" w:rsidR="000766C3" w:rsidRPr="00973AA9" w:rsidRDefault="000766C3" w:rsidP="00AF3C7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5,068,950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DF8B" w14:textId="77777777" w:rsidR="000766C3" w:rsidRPr="00973AA9" w:rsidRDefault="000766C3" w:rsidP="00AF3C7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D8D3" w14:textId="77777777" w:rsidR="000766C3" w:rsidRPr="00973AA9" w:rsidRDefault="000766C3" w:rsidP="00AF3C7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1,630,000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DDE9" w14:textId="77777777" w:rsidR="000766C3" w:rsidRPr="00973AA9" w:rsidRDefault="000766C3" w:rsidP="00AF3C7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>
              <w:rPr>
                <w:b/>
                <w:bCs/>
                <w:sz w:val="20"/>
                <w:lang w:eastAsia="en-CA"/>
              </w:rPr>
              <w:t>6,698,950</w:t>
            </w:r>
          </w:p>
        </w:tc>
      </w:tr>
    </w:tbl>
    <w:p w14:paraId="200CD0EC" w14:textId="77777777" w:rsidR="000766C3" w:rsidRDefault="000766C3" w:rsidP="000766C3">
      <w:pPr>
        <w:jc w:val="center"/>
      </w:pPr>
    </w:p>
    <w:p w14:paraId="26B7ABC7" w14:textId="77777777" w:rsidR="000766C3" w:rsidRDefault="000766C3" w:rsidP="000766C3">
      <w:pPr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2895"/>
        <w:gridCol w:w="2895"/>
        <w:gridCol w:w="2895"/>
        <w:gridCol w:w="2898"/>
      </w:tblGrid>
      <w:tr w:rsidR="000766C3" w:rsidRPr="00CC6E10" w14:paraId="40D21CB4" w14:textId="77777777" w:rsidTr="00AF3C72">
        <w:tc>
          <w:tcPr>
            <w:tcW w:w="999" w:type="pct"/>
          </w:tcPr>
          <w:p w14:paraId="6F45B40D" w14:textId="77777777" w:rsidR="000766C3" w:rsidRPr="00CC6E10" w:rsidRDefault="000766C3" w:rsidP="00AF3C72">
            <w:pPr>
              <w:jc w:val="center"/>
            </w:pPr>
          </w:p>
        </w:tc>
        <w:tc>
          <w:tcPr>
            <w:tcW w:w="1000" w:type="pct"/>
          </w:tcPr>
          <w:p w14:paraId="601950DB" w14:textId="77777777" w:rsidR="000766C3" w:rsidRPr="00CC6E10" w:rsidRDefault="000766C3" w:rsidP="00AF3C72">
            <w:pPr>
              <w:jc w:val="center"/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463FBE65" w14:textId="77777777" w:rsidR="000766C3" w:rsidRPr="00CC6E10" w:rsidRDefault="000766C3" w:rsidP="00AF3C72">
            <w:pPr>
              <w:jc w:val="center"/>
            </w:pPr>
          </w:p>
        </w:tc>
        <w:tc>
          <w:tcPr>
            <w:tcW w:w="1000" w:type="pct"/>
          </w:tcPr>
          <w:p w14:paraId="1678048E" w14:textId="77777777" w:rsidR="000766C3" w:rsidRPr="00CC6E10" w:rsidRDefault="000766C3" w:rsidP="00AF3C72">
            <w:pPr>
              <w:jc w:val="center"/>
            </w:pPr>
          </w:p>
        </w:tc>
        <w:tc>
          <w:tcPr>
            <w:tcW w:w="1001" w:type="pct"/>
          </w:tcPr>
          <w:p w14:paraId="15538997" w14:textId="77777777" w:rsidR="000766C3" w:rsidRPr="00CC6E10" w:rsidRDefault="000766C3" w:rsidP="00AF3C72">
            <w:pPr>
              <w:jc w:val="center"/>
            </w:pPr>
          </w:p>
        </w:tc>
      </w:tr>
    </w:tbl>
    <w:p w14:paraId="57A3FDBB" w14:textId="77777777" w:rsidR="000766C3" w:rsidRDefault="000766C3" w:rsidP="000766C3">
      <w:pPr>
        <w:jc w:val="center"/>
      </w:pPr>
    </w:p>
    <w:p w14:paraId="0F896190" w14:textId="77777777" w:rsidR="004C7DF2" w:rsidRPr="00617E29" w:rsidRDefault="004C7DF2" w:rsidP="004C7DF2">
      <w:pPr>
        <w:rPr>
          <w:rtl/>
          <w:lang w:bidi="ar-LB"/>
        </w:rPr>
      </w:pPr>
    </w:p>
    <w:sectPr w:rsidR="004C7DF2" w:rsidRPr="00617E29" w:rsidSect="000766C3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5840" w:h="12240" w:orient="landscape" w:code="1"/>
      <w:pgMar w:top="1440" w:right="720" w:bottom="1440" w:left="862" w:header="720" w:footer="4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6C92F" w14:textId="77777777" w:rsidR="00330868" w:rsidRDefault="00330868">
      <w:r>
        <w:separator/>
      </w:r>
    </w:p>
  </w:endnote>
  <w:endnote w:type="continuationSeparator" w:id="0">
    <w:p w14:paraId="7A2935D8" w14:textId="77777777" w:rsidR="00330868" w:rsidRDefault="0033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494C3" w14:textId="77777777" w:rsidR="00472D43" w:rsidRDefault="00472D43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598A">
      <w:rPr>
        <w:rStyle w:val="PageNumber"/>
        <w:noProof/>
      </w:rPr>
      <w:t>22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8C101" w14:textId="77777777" w:rsidR="00472D43" w:rsidRDefault="00472D43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598A">
      <w:rPr>
        <w:rStyle w:val="PageNumber"/>
        <w:noProof/>
      </w:rPr>
      <w:t>21</w:t>
    </w:r>
    <w:r>
      <w:rPr>
        <w:rStyle w:val="PageNumber"/>
      </w:rPr>
      <w:fldChar w:fldCharType="end"/>
    </w:r>
  </w:p>
  <w:p w14:paraId="66B0F0D8" w14:textId="77777777" w:rsidR="00472D43" w:rsidRDefault="00472D4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AFF6F" w14:textId="68B6B458" w:rsidR="00472D43" w:rsidRDefault="00472D4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FE698D">
      <w:rPr>
        <w:rFonts w:cs="Arabic Transparent"/>
        <w:rtl/>
      </w:rPr>
      <w:t xml:space="preserve"> </w:t>
    </w:r>
  </w:p>
  <w:p w14:paraId="17D5F595" w14:textId="1CC9F79C" w:rsidR="00472D43" w:rsidRDefault="00472D4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FE698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FE698D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8FAA7" w14:textId="77777777" w:rsidR="00472D43" w:rsidRPr="0033525D" w:rsidRDefault="00472D4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20DD">
      <w:rPr>
        <w:noProof/>
      </w:rPr>
      <w:t>1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7660E" w14:textId="77777777" w:rsidR="00472D43" w:rsidRDefault="00472D4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20DD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0C8C8" w14:textId="77777777" w:rsidR="00472D43" w:rsidRDefault="00472D4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20DD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902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06FB89" w14:textId="77777777" w:rsidR="00472D43" w:rsidRDefault="00472D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0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ECABF6" w14:textId="77777777" w:rsidR="00472D43" w:rsidRDefault="00472D4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106EA" w14:textId="77777777" w:rsidR="00E45C28" w:rsidRPr="0033525D" w:rsidRDefault="00E45C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B0209" w14:textId="77777777" w:rsidR="00E45C28" w:rsidRPr="0033525D" w:rsidRDefault="00E45C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2ED2" w14:textId="77777777" w:rsidR="00E45C28" w:rsidRDefault="00E45C2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 xml:space="preserve">Pre-session documents of the Executive Committee of the Multilateral Fund for the Implementation of the Montreal Protocol are without prejudice to any decision that </w:t>
    </w:r>
    <w:r w:rsidRPr="006E7BE3">
      <w:rPr>
        <w:sz w:val="18"/>
        <w:szCs w:val="18"/>
      </w:rPr>
      <w:t>the Executive Committee might take following issu</w:t>
    </w:r>
    <w:r>
      <w:rPr>
        <w:sz w:val="18"/>
        <w:szCs w:val="18"/>
      </w:rPr>
      <w:t>ance</w:t>
    </w:r>
    <w:r w:rsidRPr="006E7BE3">
      <w:rPr>
        <w:sz w:val="18"/>
        <w:szCs w:val="18"/>
      </w:rPr>
      <w:t xml:space="preserve"> of the document.</w:t>
    </w:r>
  </w:p>
  <w:p w14:paraId="1279F16E" w14:textId="77777777" w:rsidR="00E45C28" w:rsidRDefault="00E45C2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3753B" w14:textId="77777777" w:rsidR="00330868" w:rsidRDefault="00330868" w:rsidP="00D12AFC">
      <w:pPr>
        <w:jc w:val="right"/>
      </w:pPr>
      <w:r>
        <w:separator/>
      </w:r>
    </w:p>
  </w:footnote>
  <w:footnote w:type="continuationSeparator" w:id="0">
    <w:p w14:paraId="4A498AA2" w14:textId="77777777" w:rsidR="00330868" w:rsidRDefault="00330868">
      <w:r>
        <w:continuationSeparator/>
      </w:r>
    </w:p>
  </w:footnote>
  <w:footnote w:id="1">
    <w:p w14:paraId="607833BD" w14:textId="1A0C8A6F" w:rsidR="00472D43" w:rsidRPr="00564224" w:rsidRDefault="00472D43" w:rsidP="004D0E6B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 w:rsidR="00FE698D">
        <w:rPr>
          <w:rFonts w:hint="cs"/>
          <w:rtl/>
          <w:lang w:val="fr-CH"/>
        </w:rPr>
        <w:t xml:space="preserve"> </w:t>
      </w:r>
      <w:r>
        <w:rPr>
          <w:rFonts w:hint="cs"/>
          <w:rtl/>
          <w:lang w:val="en-US" w:bidi="ar-SA"/>
        </w:rPr>
        <w:t>الوثيقة</w:t>
      </w:r>
      <w:r w:rsidR="00FE698D">
        <w:rPr>
          <w:rFonts w:hint="cs"/>
          <w:rtl/>
          <w:lang w:val="fr-CH"/>
        </w:rPr>
        <w:t xml:space="preserve"> </w:t>
      </w:r>
      <w:r>
        <w:t>UNEP/OzL.Pro/ExCom/95/1</w:t>
      </w:r>
    </w:p>
  </w:footnote>
  <w:footnote w:id="2">
    <w:p w14:paraId="7E65CA46" w14:textId="46C72107" w:rsidR="00472D43" w:rsidRPr="00FE3307" w:rsidRDefault="00472D43" w:rsidP="00472D43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 w:rsidRPr="00FE3307">
        <w:rPr>
          <w:rtl/>
        </w:rPr>
        <w:t>وفقًا</w:t>
      </w:r>
      <w:r w:rsidR="00FE698D">
        <w:rPr>
          <w:rtl/>
        </w:rPr>
        <w:t xml:space="preserve"> </w:t>
      </w:r>
      <w:r>
        <w:rPr>
          <w:rFonts w:hint="cs"/>
          <w:rtl/>
        </w:rPr>
        <w:t>للخطاب</w:t>
      </w:r>
      <w:r>
        <w:rPr>
          <w:rFonts w:hint="cs"/>
          <w:rtl/>
          <w:lang w:bidi="ar-SA"/>
        </w:rPr>
        <w:t>ات</w:t>
      </w:r>
      <w:r w:rsidR="00FE698D">
        <w:rPr>
          <w:rtl/>
        </w:rPr>
        <w:t xml:space="preserve"> </w:t>
      </w:r>
      <w:r>
        <w:rPr>
          <w:rtl/>
        </w:rPr>
        <w:t>المؤرخ</w:t>
      </w:r>
      <w:r>
        <w:rPr>
          <w:rFonts w:hint="cs"/>
          <w:rtl/>
        </w:rPr>
        <w:t>ة</w:t>
      </w:r>
      <w:r w:rsidR="00FE698D">
        <w:rPr>
          <w:rtl/>
        </w:rPr>
        <w:t xml:space="preserve"> </w:t>
      </w:r>
      <w:r w:rsidRPr="00FE3307">
        <w:rPr>
          <w:rtl/>
        </w:rPr>
        <w:t>بين</w:t>
      </w:r>
      <w:r w:rsidR="00FE698D">
        <w:rPr>
          <w:rtl/>
        </w:rPr>
        <w:t xml:space="preserve"> </w:t>
      </w:r>
      <w:r w:rsidRPr="00FE3307">
        <w:rPr>
          <w:rtl/>
        </w:rPr>
        <w:t>9</w:t>
      </w:r>
      <w:r w:rsidR="00FE698D">
        <w:rPr>
          <w:rtl/>
        </w:rPr>
        <w:t xml:space="preserve"> </w:t>
      </w:r>
      <w:r w:rsidRPr="00FE3307">
        <w:rPr>
          <w:rtl/>
        </w:rPr>
        <w:t>أغسطس</w:t>
      </w:r>
      <w:r>
        <w:rPr>
          <w:rFonts w:hint="cs"/>
          <w:rtl/>
        </w:rPr>
        <w:t>/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آب</w:t>
      </w:r>
      <w:r w:rsidR="00FE698D">
        <w:rPr>
          <w:rtl/>
        </w:rPr>
        <w:t xml:space="preserve"> </w:t>
      </w:r>
      <w:r w:rsidRPr="00FE3307">
        <w:rPr>
          <w:rtl/>
        </w:rPr>
        <w:t>و11</w:t>
      </w:r>
      <w:r w:rsidR="00FE698D">
        <w:rPr>
          <w:rtl/>
        </w:rPr>
        <w:t xml:space="preserve"> </w:t>
      </w:r>
      <w:r w:rsidRPr="00FE3307">
        <w:rPr>
          <w:rtl/>
        </w:rPr>
        <w:t>سبتمبر</w:t>
      </w:r>
      <w:r>
        <w:rPr>
          <w:rFonts w:hint="cs"/>
          <w:rtl/>
        </w:rPr>
        <w:t>/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أيلول</w:t>
      </w:r>
      <w:r w:rsidR="00FE698D">
        <w:rPr>
          <w:rtl/>
        </w:rPr>
        <w:t xml:space="preserve"> </w:t>
      </w:r>
      <w:r w:rsidRPr="00FE3307">
        <w:rPr>
          <w:rtl/>
        </w:rPr>
        <w:t>2024</w:t>
      </w:r>
      <w:r w:rsidR="00FE698D">
        <w:rPr>
          <w:rtl/>
        </w:rPr>
        <w:t xml:space="preserve"> </w:t>
      </w:r>
      <w:r>
        <w:rPr>
          <w:rFonts w:hint="cs"/>
          <w:rtl/>
        </w:rPr>
        <w:t>المرسلة</w:t>
      </w:r>
      <w:r w:rsidR="00FE698D">
        <w:rPr>
          <w:rFonts w:hint="cs"/>
          <w:rtl/>
        </w:rPr>
        <w:t xml:space="preserve"> </w:t>
      </w:r>
      <w:r>
        <w:rPr>
          <w:rtl/>
        </w:rPr>
        <w:t>من</w:t>
      </w:r>
      <w:r w:rsidR="00FE698D">
        <w:rPr>
          <w:rtl/>
        </w:rPr>
        <w:t xml:space="preserve"> </w:t>
      </w:r>
      <w:r>
        <w:rPr>
          <w:rtl/>
        </w:rPr>
        <w:t>الوزارة</w:t>
      </w:r>
      <w:r w:rsidR="00FE698D">
        <w:rPr>
          <w:rtl/>
        </w:rPr>
        <w:t xml:space="preserve"> </w:t>
      </w:r>
      <w:r>
        <w:rPr>
          <w:rtl/>
        </w:rPr>
        <w:t>المعنية</w:t>
      </w:r>
      <w:r w:rsidR="00FE698D">
        <w:rPr>
          <w:rtl/>
        </w:rPr>
        <w:t xml:space="preserve"> </w:t>
      </w:r>
      <w:r>
        <w:rPr>
          <w:rFonts w:hint="cs"/>
          <w:rtl/>
        </w:rPr>
        <w:t>في</w:t>
      </w:r>
      <w:r w:rsidR="00FE698D">
        <w:rPr>
          <w:rFonts w:hint="cs"/>
          <w:rtl/>
        </w:rPr>
        <w:t xml:space="preserve"> </w:t>
      </w:r>
      <w:r>
        <w:rPr>
          <w:rtl/>
        </w:rPr>
        <w:t>حكومات</w:t>
      </w:r>
      <w:r w:rsidR="00FE698D">
        <w:rPr>
          <w:rtl/>
        </w:rPr>
        <w:t xml:space="preserve"> </w:t>
      </w:r>
      <w:r>
        <w:rPr>
          <w:rtl/>
        </w:rPr>
        <w:t>جزر</w:t>
      </w:r>
      <w:r w:rsidR="00FE698D">
        <w:rPr>
          <w:rtl/>
        </w:rPr>
        <w:t xml:space="preserve"> </w:t>
      </w:r>
      <w:r>
        <w:rPr>
          <w:rtl/>
        </w:rPr>
        <w:t>كوك</w:t>
      </w:r>
      <w:r w:rsidR="00FE698D">
        <w:rPr>
          <w:rtl/>
        </w:rPr>
        <w:t xml:space="preserve"> </w:t>
      </w:r>
      <w:r w:rsidRPr="00FE3307">
        <w:rPr>
          <w:rtl/>
        </w:rPr>
        <w:t>وكيريبات</w:t>
      </w:r>
      <w:r>
        <w:rPr>
          <w:rtl/>
        </w:rPr>
        <w:t>ي</w:t>
      </w:r>
      <w:r w:rsidR="00FE698D">
        <w:rPr>
          <w:rtl/>
        </w:rPr>
        <w:t xml:space="preserve"> </w:t>
      </w:r>
      <w:r>
        <w:rPr>
          <w:rtl/>
        </w:rPr>
        <w:t>وجزر</w:t>
      </w:r>
      <w:r w:rsidR="00FE698D">
        <w:rPr>
          <w:rtl/>
        </w:rPr>
        <w:t xml:space="preserve"> </w:t>
      </w:r>
      <w:r>
        <w:rPr>
          <w:rtl/>
        </w:rPr>
        <w:t>مارشال</w:t>
      </w:r>
      <w:r w:rsidR="00FE698D">
        <w:rPr>
          <w:rtl/>
        </w:rPr>
        <w:t xml:space="preserve"> </w:t>
      </w:r>
      <w:r>
        <w:rPr>
          <w:rtl/>
        </w:rPr>
        <w:t>وولايات</w:t>
      </w:r>
      <w:r w:rsidR="00FE698D">
        <w:rPr>
          <w:rtl/>
        </w:rPr>
        <w:t xml:space="preserve"> </w:t>
      </w:r>
      <w:r>
        <w:rPr>
          <w:rtl/>
        </w:rPr>
        <w:t>ميكروني</w:t>
      </w:r>
      <w:r>
        <w:rPr>
          <w:rFonts w:hint="cs"/>
          <w:rtl/>
        </w:rPr>
        <w:t>ز</w:t>
      </w:r>
      <w:r>
        <w:rPr>
          <w:rtl/>
        </w:rPr>
        <w:t>يا</w:t>
      </w:r>
      <w:r w:rsidR="00FE698D">
        <w:rPr>
          <w:rtl/>
        </w:rPr>
        <w:t xml:space="preserve"> </w:t>
      </w:r>
      <w:r>
        <w:rPr>
          <w:rtl/>
        </w:rPr>
        <w:t>الم</w:t>
      </w:r>
      <w:r>
        <w:rPr>
          <w:rFonts w:hint="cs"/>
          <w:rtl/>
        </w:rPr>
        <w:t>و</w:t>
      </w:r>
      <w:r>
        <w:rPr>
          <w:rtl/>
        </w:rPr>
        <w:t>حدة</w:t>
      </w:r>
      <w:r w:rsidR="00FE698D">
        <w:rPr>
          <w:rtl/>
        </w:rPr>
        <w:t xml:space="preserve"> </w:t>
      </w:r>
      <w:r>
        <w:rPr>
          <w:rtl/>
        </w:rPr>
        <w:t>وناورو</w:t>
      </w:r>
      <w:r w:rsidR="00FE698D">
        <w:rPr>
          <w:rtl/>
        </w:rPr>
        <w:t xml:space="preserve"> </w:t>
      </w:r>
      <w:r>
        <w:rPr>
          <w:rtl/>
        </w:rPr>
        <w:t>ونيوي</w:t>
      </w:r>
      <w:r w:rsidR="00FE698D">
        <w:rPr>
          <w:rtl/>
        </w:rPr>
        <w:t xml:space="preserve"> </w:t>
      </w:r>
      <w:r>
        <w:rPr>
          <w:rtl/>
        </w:rPr>
        <w:t>وبالاو</w:t>
      </w:r>
      <w:r w:rsidR="00FE698D">
        <w:rPr>
          <w:rtl/>
        </w:rPr>
        <w:t xml:space="preserve"> </w:t>
      </w:r>
      <w:r>
        <w:rPr>
          <w:rtl/>
        </w:rPr>
        <w:t>وساموا</w:t>
      </w:r>
      <w:r w:rsidR="00FE698D">
        <w:rPr>
          <w:rtl/>
        </w:rPr>
        <w:t xml:space="preserve"> </w:t>
      </w:r>
      <w:r>
        <w:rPr>
          <w:rtl/>
        </w:rPr>
        <w:t>وجزر</w:t>
      </w:r>
      <w:r w:rsidR="00FE698D">
        <w:rPr>
          <w:rtl/>
        </w:rPr>
        <w:t xml:space="preserve"> </w:t>
      </w:r>
      <w:r>
        <w:rPr>
          <w:rtl/>
        </w:rPr>
        <w:t>سليمان</w:t>
      </w:r>
      <w:r w:rsidR="00FE698D">
        <w:rPr>
          <w:rtl/>
        </w:rPr>
        <w:t xml:space="preserve"> </w:t>
      </w:r>
      <w:r>
        <w:rPr>
          <w:rtl/>
        </w:rPr>
        <w:t>وتونغا</w:t>
      </w:r>
      <w:r w:rsidR="00FE698D">
        <w:rPr>
          <w:rtl/>
        </w:rPr>
        <w:t xml:space="preserve"> </w:t>
      </w:r>
      <w:r>
        <w:rPr>
          <w:rtl/>
        </w:rPr>
        <w:t>وتوفالو</w:t>
      </w:r>
      <w:r w:rsidR="00FE698D">
        <w:rPr>
          <w:rtl/>
        </w:rPr>
        <w:t xml:space="preserve"> </w:t>
      </w:r>
      <w:r w:rsidRPr="00FE3307">
        <w:rPr>
          <w:rtl/>
        </w:rPr>
        <w:t>وفانواتو</w:t>
      </w:r>
      <w:r w:rsidR="00FE698D">
        <w:rPr>
          <w:rtl/>
        </w:rPr>
        <w:t xml:space="preserve"> </w:t>
      </w:r>
      <w:r w:rsidRPr="00FE3307">
        <w:rPr>
          <w:rtl/>
        </w:rPr>
        <w:t>إلى</w:t>
      </w:r>
      <w:r w:rsidR="00FE698D">
        <w:rPr>
          <w:rtl/>
        </w:rPr>
        <w:t xml:space="preserve"> </w:t>
      </w:r>
      <w:r>
        <w:rPr>
          <w:rFonts w:hint="cs"/>
          <w:rtl/>
        </w:rPr>
        <w:t>اليونيب</w:t>
      </w:r>
      <w:r w:rsidRPr="00FE3307">
        <w:rPr>
          <w:rtl/>
        </w:rPr>
        <w:t>.</w:t>
      </w:r>
    </w:p>
  </w:footnote>
  <w:footnote w:id="3">
    <w:p w14:paraId="220DDFDC" w14:textId="2D59BF2E" w:rsidR="00472D43" w:rsidRPr="00526E90" w:rsidRDefault="00472D43" w:rsidP="00472D4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وفقا</w:t>
      </w:r>
      <w:r w:rsidR="00FE698D"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>لقرار</w:t>
      </w:r>
      <w:r w:rsidR="00FE698D">
        <w:rPr>
          <w:rtl/>
        </w:rPr>
        <w:t xml:space="preserve"> </w:t>
      </w:r>
      <w:r>
        <w:rPr>
          <w:rtl/>
        </w:rPr>
        <w:t>89/6،</w:t>
      </w:r>
      <w:r w:rsidR="00FE698D">
        <w:rPr>
          <w:rtl/>
        </w:rPr>
        <w:t xml:space="preserve"> </w:t>
      </w:r>
      <w:r>
        <w:rPr>
          <w:rtl/>
        </w:rPr>
        <w:t>يمكن</w:t>
      </w:r>
      <w:r w:rsidR="00FE698D">
        <w:rPr>
          <w:rtl/>
        </w:rPr>
        <w:t xml:space="preserve"> </w:t>
      </w:r>
      <w:r>
        <w:rPr>
          <w:rtl/>
        </w:rPr>
        <w:t>أن</w:t>
      </w:r>
      <w:r w:rsidR="00FE698D">
        <w:rPr>
          <w:rtl/>
        </w:rPr>
        <w:t xml:space="preserve"> </w:t>
      </w:r>
      <w:r>
        <w:rPr>
          <w:rtl/>
        </w:rPr>
        <w:t>تدرج</w:t>
      </w:r>
      <w:r w:rsidR="00FE698D"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لبلدان</w:t>
      </w:r>
      <w:r w:rsidR="00FE698D">
        <w:rPr>
          <w:rtl/>
        </w:rPr>
        <w:t xml:space="preserve"> </w:t>
      </w:r>
      <w:r>
        <w:rPr>
          <w:rtl/>
        </w:rPr>
        <w:t>ذات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حجم</w:t>
      </w:r>
      <w:r w:rsidR="00FE698D">
        <w:rPr>
          <w:rtl/>
        </w:rPr>
        <w:t xml:space="preserve"> </w:t>
      </w:r>
      <w:r>
        <w:rPr>
          <w:rtl/>
        </w:rPr>
        <w:t>الاستهلاك</w:t>
      </w:r>
      <w:r w:rsidR="00FE698D">
        <w:rPr>
          <w:rtl/>
        </w:rPr>
        <w:t xml:space="preserve"> </w:t>
      </w:r>
      <w:r>
        <w:rPr>
          <w:rtl/>
        </w:rPr>
        <w:t>المنخفض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خططها</w:t>
      </w:r>
      <w:r w:rsidR="00FE698D">
        <w:rPr>
          <w:rtl/>
        </w:rPr>
        <w:t xml:space="preserve"> </w:t>
      </w:r>
      <w:r>
        <w:rPr>
          <w:rtl/>
        </w:rPr>
        <w:t>لإدارة</w:t>
      </w:r>
      <w:r w:rsidR="00FE698D">
        <w:rPr>
          <w:rtl/>
        </w:rPr>
        <w:t xml:space="preserve"> </w:t>
      </w:r>
      <w:r>
        <w:rPr>
          <w:rFonts w:hint="cs"/>
          <w:rtl/>
        </w:rPr>
        <w:t>إزالة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FE698D">
        <w:rPr>
          <w:rtl/>
        </w:rPr>
        <w:t xml:space="preserve"> </w:t>
      </w:r>
      <w:r>
        <w:rPr>
          <w:rtl/>
        </w:rPr>
        <w:t>الهيدروكلوروفلوروكربونية</w:t>
      </w:r>
      <w:r w:rsidR="00FE698D">
        <w:rPr>
          <w:rtl/>
        </w:rPr>
        <w:t xml:space="preserve"> </w:t>
      </w:r>
      <w:r>
        <w:rPr>
          <w:rtl/>
        </w:rPr>
        <w:t>أنشطة</w:t>
      </w:r>
      <w:r w:rsidR="00FE698D">
        <w:rPr>
          <w:rtl/>
        </w:rPr>
        <w:t xml:space="preserve"> </w:t>
      </w:r>
      <w:r>
        <w:rPr>
          <w:rtl/>
        </w:rPr>
        <w:t>إضافية</w:t>
      </w:r>
      <w:r w:rsidR="00FE698D">
        <w:rPr>
          <w:rtl/>
        </w:rPr>
        <w:t xml:space="preserve"> </w:t>
      </w:r>
      <w:r>
        <w:rPr>
          <w:rtl/>
        </w:rPr>
        <w:t>لتقديم</w:t>
      </w:r>
      <w:r w:rsidR="00FE698D">
        <w:rPr>
          <w:rtl/>
        </w:rPr>
        <w:t xml:space="preserve"> </w:t>
      </w:r>
      <w:r>
        <w:rPr>
          <w:rtl/>
        </w:rPr>
        <w:t>بدائل</w:t>
      </w:r>
      <w:r w:rsidR="00FE698D">
        <w:rPr>
          <w:rtl/>
        </w:rPr>
        <w:t xml:space="preserve"> </w:t>
      </w:r>
      <w:r>
        <w:rPr>
          <w:rFonts w:hint="cs"/>
          <w:rtl/>
        </w:rPr>
        <w:t>للمواد</w:t>
      </w:r>
      <w:r w:rsidR="00FE698D">
        <w:rPr>
          <w:rtl/>
        </w:rPr>
        <w:t xml:space="preserve"> </w:t>
      </w:r>
      <w:r>
        <w:rPr>
          <w:rtl/>
        </w:rPr>
        <w:t>الهيدروكلوروفلوروكربون</w:t>
      </w:r>
      <w:r>
        <w:rPr>
          <w:rFonts w:hint="cs"/>
          <w:rtl/>
        </w:rPr>
        <w:t>ية</w:t>
      </w:r>
      <w:r w:rsidR="00FE698D">
        <w:rPr>
          <w:rtl/>
        </w:rPr>
        <w:t xml:space="preserve"> </w:t>
      </w:r>
      <w:r>
        <w:rPr>
          <w:rtl/>
        </w:rPr>
        <w:t>ذات</w:t>
      </w:r>
      <w:r w:rsidR="00FE698D">
        <w:rPr>
          <w:rtl/>
        </w:rPr>
        <w:t xml:space="preserve"> </w:t>
      </w:r>
      <w:r>
        <w:rPr>
          <w:rFonts w:hint="cs"/>
          <w:rtl/>
        </w:rPr>
        <w:t>قدرة</w:t>
      </w:r>
      <w:r w:rsidR="00FE698D">
        <w:rPr>
          <w:rtl/>
        </w:rPr>
        <w:t xml:space="preserve"> </w:t>
      </w:r>
      <w:r>
        <w:rPr>
          <w:rFonts w:hint="cs"/>
          <w:rtl/>
        </w:rPr>
        <w:t>منخفضة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إحداث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الاحترار</w:t>
      </w:r>
      <w:r w:rsidR="00FE698D">
        <w:rPr>
          <w:rtl/>
        </w:rPr>
        <w:t xml:space="preserve"> </w:t>
      </w:r>
      <w:r>
        <w:rPr>
          <w:rtl/>
        </w:rPr>
        <w:t>العالمي</w:t>
      </w:r>
      <w:r w:rsidR="00FE698D">
        <w:rPr>
          <w:rtl/>
        </w:rPr>
        <w:t xml:space="preserve"> </w:t>
      </w:r>
      <w:r>
        <w:rPr>
          <w:rtl/>
        </w:rPr>
        <w:t>أو</w:t>
      </w:r>
      <w:r w:rsidR="00FE698D">
        <w:rPr>
          <w:rtl/>
        </w:rPr>
        <w:t xml:space="preserve"> </w:t>
      </w:r>
      <w:r>
        <w:rPr>
          <w:rFonts w:hint="cs"/>
          <w:rtl/>
        </w:rPr>
        <w:t>لا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تحدث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احترارا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عالميا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الإطلاق</w:t>
      </w:r>
      <w:r w:rsidR="00FE698D">
        <w:rPr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ل</w:t>
      </w:r>
      <w:r>
        <w:rPr>
          <w:rtl/>
        </w:rPr>
        <w:t>لحفاظ</w:t>
      </w:r>
      <w:r w:rsidR="00FE698D">
        <w:rPr>
          <w:rtl/>
        </w:rPr>
        <w:t xml:space="preserve"> </w:t>
      </w:r>
      <w:r>
        <w:rPr>
          <w:rtl/>
        </w:rPr>
        <w:t>على</w:t>
      </w:r>
      <w:r w:rsidR="00FE698D">
        <w:rPr>
          <w:rtl/>
        </w:rPr>
        <w:t xml:space="preserve"> </w:t>
      </w:r>
      <w:r>
        <w:rPr>
          <w:rtl/>
        </w:rPr>
        <w:t>كفاءة</w:t>
      </w:r>
      <w:r w:rsidR="00FE698D">
        <w:rPr>
          <w:rtl/>
        </w:rPr>
        <w:t xml:space="preserve"> </w:t>
      </w:r>
      <w:r>
        <w:rPr>
          <w:rtl/>
        </w:rPr>
        <w:t>الطاقة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قطاع</w:t>
      </w:r>
      <w:r w:rsidR="00FE698D">
        <w:rPr>
          <w:rtl/>
        </w:rPr>
        <w:t xml:space="preserve"> </w:t>
      </w:r>
      <w:r>
        <w:rPr>
          <w:rFonts w:hint="cs"/>
          <w:rtl/>
        </w:rPr>
        <w:t>خدمة</w:t>
      </w:r>
      <w:r w:rsidR="00FE698D">
        <w:rPr>
          <w:rtl/>
        </w:rPr>
        <w:t xml:space="preserve"> </w:t>
      </w:r>
      <w:r>
        <w:rPr>
          <w:rtl/>
        </w:rPr>
        <w:t>التبريد.</w:t>
      </w:r>
    </w:p>
  </w:footnote>
  <w:footnote w:id="4">
    <w:p w14:paraId="0951BB4A" w14:textId="4BDA7506" w:rsidR="00472D43" w:rsidRPr="005F0570" w:rsidRDefault="00472D43" w:rsidP="00472D43">
      <w:pPr>
        <w:pStyle w:val="FootnoteText"/>
        <w:bidi/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تشمل</w:t>
      </w:r>
      <w:r w:rsidR="00FE698D">
        <w:rPr>
          <w:rtl/>
        </w:rPr>
        <w:t xml:space="preserve"> </w:t>
      </w:r>
      <w:r>
        <w:rPr>
          <w:rtl/>
        </w:rPr>
        <w:t>وحدات</w:t>
      </w:r>
      <w:r w:rsidR="00FE698D">
        <w:rPr>
          <w:rtl/>
        </w:rPr>
        <w:t xml:space="preserve"> </w:t>
      </w:r>
      <w:r>
        <w:rPr>
          <w:rtl/>
        </w:rPr>
        <w:t>التدريب</w:t>
      </w:r>
      <w:r w:rsidR="00FE698D">
        <w:rPr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>1</w:t>
      </w:r>
      <w:r>
        <w:rPr>
          <w:rtl/>
        </w:rPr>
        <w:t>)</w:t>
      </w:r>
      <w:r w:rsidR="00FE698D">
        <w:rPr>
          <w:rtl/>
        </w:rPr>
        <w:t xml:space="preserve"> </w:t>
      </w:r>
      <w:r>
        <w:rPr>
          <w:rtl/>
        </w:rPr>
        <w:t>طاولة</w:t>
      </w:r>
      <w:r w:rsidR="00FE698D">
        <w:rPr>
          <w:rtl/>
        </w:rPr>
        <w:t xml:space="preserve"> </w:t>
      </w:r>
      <w:r>
        <w:rPr>
          <w:rFonts w:hint="cs"/>
          <w:rtl/>
        </w:rPr>
        <w:t>تركيب</w:t>
      </w:r>
      <w:r w:rsidR="00FE698D">
        <w:rPr>
          <w:rtl/>
        </w:rPr>
        <w:t xml:space="preserve"> </w:t>
      </w:r>
      <w:r>
        <w:rPr>
          <w:rtl/>
        </w:rPr>
        <w:t>مع</w:t>
      </w:r>
      <w:r w:rsidR="00FE698D">
        <w:rPr>
          <w:rtl/>
        </w:rPr>
        <w:t xml:space="preserve"> </w:t>
      </w:r>
      <w:r>
        <w:rPr>
          <w:rtl/>
        </w:rPr>
        <w:t>لوحة</w:t>
      </w:r>
      <w:r w:rsidR="00FE698D">
        <w:rPr>
          <w:rtl/>
        </w:rPr>
        <w:t xml:space="preserve"> </w:t>
      </w:r>
      <w:r>
        <w:rPr>
          <w:rFonts w:hint="cs"/>
          <w:rtl/>
        </w:rPr>
        <w:t>تركيب</w:t>
      </w:r>
      <w:r w:rsidR="00FE698D">
        <w:rPr>
          <w:rtl/>
        </w:rPr>
        <w:t xml:space="preserve"> </w:t>
      </w:r>
      <w:r>
        <w:rPr>
          <w:rtl/>
        </w:rPr>
        <w:t>وعجلات</w:t>
      </w:r>
      <w:r w:rsidR="00FE698D">
        <w:rPr>
          <w:rtl/>
        </w:rPr>
        <w:t xml:space="preserve"> </w:t>
      </w:r>
      <w:r>
        <w:rPr>
          <w:rtl/>
        </w:rPr>
        <w:t>لتسهيل</w:t>
      </w:r>
      <w:r w:rsidR="00FE698D">
        <w:rPr>
          <w:rtl/>
        </w:rPr>
        <w:t xml:space="preserve"> </w:t>
      </w:r>
      <w:r>
        <w:rPr>
          <w:rtl/>
        </w:rPr>
        <w:t>تحريك</w:t>
      </w:r>
      <w:r w:rsidR="00FE698D">
        <w:rPr>
          <w:rtl/>
        </w:rPr>
        <w:t xml:space="preserve"> </w:t>
      </w:r>
      <w:r>
        <w:rPr>
          <w:rtl/>
        </w:rPr>
        <w:t>وحدة</w:t>
      </w:r>
      <w:r w:rsidR="00FE698D">
        <w:rPr>
          <w:rtl/>
        </w:rPr>
        <w:t xml:space="preserve"> </w:t>
      </w:r>
      <w:r>
        <w:rPr>
          <w:rtl/>
        </w:rPr>
        <w:t>التدريب،</w:t>
      </w:r>
      <w:r w:rsidR="00FE698D">
        <w:rPr>
          <w:rtl/>
        </w:rPr>
        <w:t xml:space="preserve"> </w:t>
      </w:r>
      <w:r>
        <w:rPr>
          <w:rFonts w:hint="cs"/>
          <w:rtl/>
        </w:rPr>
        <w:t>و</w:t>
      </w:r>
      <w:r w:rsidR="00FE698D"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>2</w:t>
      </w:r>
      <w:r>
        <w:rPr>
          <w:rtl/>
        </w:rPr>
        <w:t>)</w:t>
      </w:r>
      <w:r w:rsidR="00FE698D">
        <w:rPr>
          <w:rtl/>
        </w:rPr>
        <w:t xml:space="preserve"> </w:t>
      </w:r>
      <w:r>
        <w:rPr>
          <w:rtl/>
        </w:rPr>
        <w:t>مكيف</w:t>
      </w:r>
      <w:r w:rsidR="00FE698D">
        <w:rPr>
          <w:rtl/>
        </w:rPr>
        <w:t xml:space="preserve"> </w:t>
      </w:r>
      <w:r>
        <w:rPr>
          <w:rtl/>
        </w:rPr>
        <w:t>هواء</w:t>
      </w:r>
      <w:r w:rsidR="00FE698D">
        <w:rPr>
          <w:rtl/>
        </w:rPr>
        <w:t xml:space="preserve"> </w:t>
      </w:r>
      <w:r>
        <w:rPr>
          <w:rtl/>
        </w:rPr>
        <w:t>من</w:t>
      </w:r>
      <w:r w:rsidR="00FE698D">
        <w:rPr>
          <w:rtl/>
        </w:rPr>
        <w:t xml:space="preserve"> </w:t>
      </w:r>
      <w:r>
        <w:rPr>
          <w:rtl/>
        </w:rPr>
        <w:t>النوع</w:t>
      </w:r>
      <w:r w:rsidR="00FE698D">
        <w:rPr>
          <w:rtl/>
        </w:rPr>
        <w:t xml:space="preserve"> </w:t>
      </w:r>
      <w:r>
        <w:rPr>
          <w:rtl/>
        </w:rPr>
        <w:t>المنفصل</w:t>
      </w:r>
      <w:r w:rsidR="00FE698D">
        <w:rPr>
          <w:rtl/>
        </w:rPr>
        <w:t xml:space="preserve"> </w:t>
      </w:r>
      <w:r>
        <w:rPr>
          <w:rtl/>
        </w:rPr>
        <w:t>مثبت</w:t>
      </w:r>
      <w:r w:rsidR="00FE698D">
        <w:rPr>
          <w:rtl/>
        </w:rPr>
        <w:t xml:space="preserve"> </w:t>
      </w:r>
      <w:r>
        <w:rPr>
          <w:rtl/>
        </w:rPr>
        <w:t>على</w:t>
      </w:r>
      <w:r w:rsidR="00FE698D">
        <w:rPr>
          <w:rtl/>
        </w:rPr>
        <w:t xml:space="preserve"> </w:t>
      </w:r>
      <w:r>
        <w:rPr>
          <w:rtl/>
        </w:rPr>
        <w:t>جانب</w:t>
      </w:r>
      <w:r w:rsidR="00FE698D">
        <w:rPr>
          <w:rtl/>
        </w:rPr>
        <w:t xml:space="preserve"> </w:t>
      </w:r>
      <w:r>
        <w:rPr>
          <w:rtl/>
        </w:rPr>
        <w:t>واحد،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FE698D">
        <w:rPr>
          <w:rtl/>
        </w:rPr>
        <w:t xml:space="preserve"> </w:t>
      </w:r>
      <w:r>
        <w:rPr>
          <w:rtl/>
        </w:rPr>
        <w:t>(ج)</w:t>
      </w:r>
      <w:r w:rsidR="00FE698D">
        <w:rPr>
          <w:rtl/>
        </w:rPr>
        <w:t xml:space="preserve"> </w:t>
      </w:r>
      <w:r>
        <w:rPr>
          <w:rtl/>
        </w:rPr>
        <w:t>ضاغط</w:t>
      </w:r>
      <w:r w:rsidR="00FE698D">
        <w:rPr>
          <w:rtl/>
        </w:rPr>
        <w:t xml:space="preserve"> </w:t>
      </w:r>
      <w:r>
        <w:rPr>
          <w:rtl/>
        </w:rPr>
        <w:t>ومكث</w:t>
      </w:r>
      <w:r w:rsidR="00E144EB">
        <w:rPr>
          <w:rtl/>
        </w:rPr>
        <w:t>ف</w:t>
      </w:r>
      <w:r w:rsidR="00FE698D">
        <w:rPr>
          <w:rtl/>
        </w:rPr>
        <w:t xml:space="preserve"> </w:t>
      </w:r>
      <w:r w:rsidR="00E144EB">
        <w:rPr>
          <w:rtl/>
        </w:rPr>
        <w:t>مصنعان</w:t>
      </w:r>
      <w:r w:rsidR="00FE698D">
        <w:rPr>
          <w:rtl/>
        </w:rPr>
        <w:t xml:space="preserve"> </w:t>
      </w:r>
      <w:r w:rsidR="00E144EB">
        <w:rPr>
          <w:rtl/>
        </w:rPr>
        <w:t>يظهران</w:t>
      </w:r>
      <w:r w:rsidR="00FE698D">
        <w:rPr>
          <w:rtl/>
        </w:rPr>
        <w:t xml:space="preserve"> </w:t>
      </w:r>
      <w:r w:rsidR="00E144EB">
        <w:rPr>
          <w:rtl/>
        </w:rPr>
        <w:t>مجموعة</w:t>
      </w:r>
      <w:r w:rsidR="00FE698D">
        <w:rPr>
          <w:rtl/>
        </w:rPr>
        <w:t xml:space="preserve"> </w:t>
      </w:r>
      <w:r w:rsidR="00E144EB">
        <w:rPr>
          <w:rtl/>
        </w:rPr>
        <w:t>أنابيب</w:t>
      </w:r>
      <w:r w:rsidR="00FE698D">
        <w:rPr>
          <w:rtl/>
        </w:rPr>
        <w:t xml:space="preserve"> </w:t>
      </w:r>
      <w:r w:rsidR="00E144EB">
        <w:rPr>
          <w:rFonts w:hint="cs"/>
          <w:rtl/>
        </w:rPr>
        <w:t>غاز</w:t>
      </w:r>
      <w:r w:rsidR="00FE698D">
        <w:rPr>
          <w:rFonts w:hint="cs"/>
          <w:rtl/>
        </w:rPr>
        <w:t xml:space="preserve"> </w:t>
      </w:r>
      <w:r w:rsidR="00E144EB">
        <w:rPr>
          <w:rFonts w:hint="cs"/>
          <w:rtl/>
        </w:rPr>
        <w:t>ال</w:t>
      </w:r>
      <w:r>
        <w:rPr>
          <w:rtl/>
        </w:rPr>
        <w:t>تبريد</w:t>
      </w:r>
      <w:r w:rsidR="00FE698D">
        <w:rPr>
          <w:rtl/>
        </w:rPr>
        <w:t xml:space="preserve"> </w:t>
      </w:r>
      <w:r>
        <w:rPr>
          <w:rtl/>
        </w:rPr>
        <w:t>مثبتة</w:t>
      </w:r>
      <w:r w:rsidR="00FE698D">
        <w:rPr>
          <w:rtl/>
        </w:rPr>
        <w:t xml:space="preserve"> </w:t>
      </w:r>
      <w:r>
        <w:rPr>
          <w:rtl/>
        </w:rPr>
        <w:t>على</w:t>
      </w:r>
      <w:r w:rsidR="00FE698D">
        <w:rPr>
          <w:rtl/>
        </w:rPr>
        <w:t xml:space="preserve"> </w:t>
      </w:r>
      <w:r>
        <w:rPr>
          <w:rtl/>
        </w:rPr>
        <w:t>الجانب</w:t>
      </w:r>
      <w:r w:rsidR="00FE698D">
        <w:rPr>
          <w:rtl/>
        </w:rPr>
        <w:t xml:space="preserve"> </w:t>
      </w:r>
      <w:r>
        <w:rPr>
          <w:rtl/>
        </w:rPr>
        <w:t>الآخر.</w:t>
      </w:r>
    </w:p>
  </w:footnote>
  <w:footnote w:id="5">
    <w:p w14:paraId="1F8ABA7C" w14:textId="726A429D" w:rsidR="00472D43" w:rsidRPr="00AE7AFF" w:rsidRDefault="00472D43" w:rsidP="00E144EB">
      <w:pPr>
        <w:pStyle w:val="FootnoteText"/>
        <w:bidi/>
        <w:rPr>
          <w:rtl/>
        </w:rPr>
      </w:pPr>
      <w:r w:rsidRPr="00AE7AFF">
        <w:rPr>
          <w:rStyle w:val="FootnoteReference"/>
        </w:rPr>
        <w:footnoteRef/>
      </w:r>
      <w:r w:rsidR="00FE698D">
        <w:rPr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تشمل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المجالات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المو</w:t>
      </w:r>
      <w:r w:rsidR="00E144EB">
        <w:rPr>
          <w:rFonts w:asciiTheme="majorBidi" w:eastAsia="SimSun" w:hAnsiTheme="majorBidi" w:hint="cs"/>
          <w:color w:val="000000"/>
          <w:rtl/>
        </w:rPr>
        <w:t>ا</w:t>
      </w:r>
      <w:r w:rsidR="00E144EB">
        <w:rPr>
          <w:rFonts w:asciiTheme="majorBidi" w:eastAsia="SimSun" w:hAnsiTheme="majorBidi"/>
          <w:color w:val="000000"/>
          <w:rtl/>
        </w:rPr>
        <w:t>ض</w:t>
      </w:r>
      <w:r w:rsidR="00E144EB">
        <w:rPr>
          <w:rFonts w:asciiTheme="majorBidi" w:eastAsia="SimSun" w:hAnsiTheme="majorBidi" w:hint="cs"/>
          <w:color w:val="000000"/>
          <w:rtl/>
        </w:rPr>
        <w:t>ي</w:t>
      </w:r>
      <w:r w:rsidRPr="00AE7AFF">
        <w:rPr>
          <w:rFonts w:asciiTheme="majorBidi" w:eastAsia="SimSun" w:hAnsiTheme="majorBidi"/>
          <w:color w:val="000000"/>
          <w:rtl/>
        </w:rPr>
        <w:t>عية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الأول</w:t>
      </w:r>
      <w:r w:rsidR="00E144EB">
        <w:rPr>
          <w:rFonts w:asciiTheme="majorBidi" w:eastAsia="SimSun" w:hAnsiTheme="majorBidi"/>
          <w:color w:val="000000"/>
          <w:rtl/>
        </w:rPr>
        <w:t>ية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نه</w:t>
      </w:r>
      <w:r w:rsidR="00E144EB">
        <w:rPr>
          <w:rFonts w:asciiTheme="majorBidi" w:eastAsia="SimSun" w:hAnsiTheme="majorBidi" w:hint="cs"/>
          <w:color w:val="000000"/>
          <w:rtl/>
        </w:rPr>
        <w:t>جا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متكامل</w:t>
      </w:r>
      <w:r w:rsidR="00E144EB">
        <w:rPr>
          <w:rFonts w:asciiTheme="majorBidi" w:eastAsia="SimSun" w:hAnsiTheme="majorBidi" w:hint="cs"/>
          <w:color w:val="000000"/>
          <w:rtl/>
        </w:rPr>
        <w:t>ا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لتعزيز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نظام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الرصد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والإبلاغ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والتحقق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والإنفاذ؛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وكيفية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فرض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حظر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على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المعدات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القائمة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على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المواد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الهيدروكلوروفلوروكربون</w:t>
      </w:r>
      <w:r w:rsidR="00E144EB">
        <w:rPr>
          <w:rFonts w:asciiTheme="majorBidi" w:eastAsia="SimSun" w:hAnsiTheme="majorBidi" w:hint="cs"/>
          <w:color w:val="000000"/>
          <w:rtl/>
        </w:rPr>
        <w:t>ية</w:t>
      </w:r>
      <w:r w:rsidRPr="00AE7AFF">
        <w:rPr>
          <w:rFonts w:asciiTheme="majorBidi" w:eastAsia="SimSun" w:hAnsiTheme="majorBidi"/>
          <w:color w:val="000000"/>
          <w:rtl/>
        </w:rPr>
        <w:t>؛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وأنظمة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الترخيص</w:t>
      </w:r>
      <w:r w:rsidR="00E144EB">
        <w:rPr>
          <w:rFonts w:asciiTheme="majorBidi" w:eastAsia="SimSun" w:hAnsiTheme="majorBidi" w:hint="cs"/>
          <w:color w:val="000000"/>
          <w:rtl/>
        </w:rPr>
        <w:t>/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E144EB">
        <w:rPr>
          <w:rFonts w:asciiTheme="majorBidi" w:eastAsia="SimSun" w:hAnsiTheme="majorBidi"/>
          <w:color w:val="000000"/>
          <w:rtl/>
        </w:rPr>
        <w:t>التصريح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لمناولة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مواد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التبريد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لفنيي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التبريد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وتكييف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E144EB">
        <w:rPr>
          <w:rFonts w:asciiTheme="majorBidi" w:eastAsia="SimSun" w:hAnsiTheme="majorBidi" w:hint="cs"/>
          <w:color w:val="000000"/>
          <w:rtl/>
        </w:rPr>
        <w:t>ال</w:t>
      </w:r>
      <w:r w:rsidRPr="00AE7AFF">
        <w:rPr>
          <w:rFonts w:asciiTheme="majorBidi" w:eastAsia="SimSun" w:hAnsiTheme="majorBidi"/>
          <w:color w:val="000000"/>
          <w:rtl/>
        </w:rPr>
        <w:t>هواء؛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والتعاون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مع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إدارات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الجمارك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من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خلال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مذكرة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تفاهم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وإجراءات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تشغيلية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قياسية؛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والتحضير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/>
          <w:color w:val="000000"/>
          <w:rtl/>
        </w:rPr>
        <w:t>لاعتماد</w:t>
      </w:r>
      <w:r w:rsidR="00FE698D">
        <w:rPr>
          <w:rFonts w:asciiTheme="majorBidi" w:eastAsia="SimSun" w:hAnsiTheme="majorBidi" w:hint="cs"/>
          <w:color w:val="000000"/>
          <w:rtl/>
        </w:rPr>
        <w:t xml:space="preserve"> </w:t>
      </w:r>
      <w:r w:rsidR="00214F95">
        <w:rPr>
          <w:rFonts w:asciiTheme="majorBidi" w:eastAsia="SimSun" w:hAnsiTheme="majorBidi" w:hint="cs"/>
          <w:color w:val="000000"/>
          <w:rtl/>
        </w:rPr>
        <w:t>المدونة</w:t>
      </w:r>
      <w:r w:rsidR="00FE698D">
        <w:rPr>
          <w:rFonts w:asciiTheme="majorBidi" w:eastAsia="SimSun" w:hAnsiTheme="majorBidi"/>
          <w:color w:val="000000"/>
          <w:rtl/>
        </w:rPr>
        <w:t xml:space="preserve"> </w:t>
      </w:r>
      <w:r w:rsidRPr="00AE7AFF">
        <w:rPr>
          <w:rFonts w:asciiTheme="majorBidi" w:eastAsia="SimSun" w:hAnsiTheme="majorBidi" w:cstheme="majorBidi"/>
          <w:bCs/>
          <w:iCs/>
          <w:color w:val="000000"/>
          <w:lang w:val="en-NZ"/>
        </w:rPr>
        <w:t>PACHS22.</w:t>
      </w:r>
    </w:p>
  </w:footnote>
  <w:footnote w:id="6">
    <w:p w14:paraId="2820EE28" w14:textId="29C03D0E" w:rsidR="00472D43" w:rsidRDefault="00472D43" w:rsidP="0022150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إطار</w:t>
      </w:r>
      <w:r w:rsidR="00FE698D">
        <w:rPr>
          <w:rtl/>
        </w:rPr>
        <w:t xml:space="preserve"> </w:t>
      </w:r>
      <w:r>
        <w:rPr>
          <w:rtl/>
        </w:rPr>
        <w:t>الشريحة</w:t>
      </w:r>
      <w:r w:rsidR="00FE698D">
        <w:rPr>
          <w:rtl/>
        </w:rPr>
        <w:t xml:space="preserve"> </w:t>
      </w:r>
      <w:r>
        <w:rPr>
          <w:rtl/>
        </w:rPr>
        <w:t>الثانية،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البلدان</w:t>
      </w:r>
      <w:r w:rsidR="00FE698D">
        <w:rPr>
          <w:rtl/>
        </w:rPr>
        <w:t xml:space="preserve"> </w:t>
      </w:r>
      <w:r>
        <w:rPr>
          <w:rtl/>
        </w:rPr>
        <w:t>التي</w:t>
      </w:r>
      <w:r w:rsidR="00FE698D">
        <w:rPr>
          <w:rtl/>
        </w:rPr>
        <w:t xml:space="preserve"> </w:t>
      </w:r>
      <w:r>
        <w:rPr>
          <w:rtl/>
        </w:rPr>
        <w:t>يوجد</w:t>
      </w:r>
      <w:r w:rsidR="00FE698D">
        <w:rPr>
          <w:rtl/>
        </w:rPr>
        <w:t xml:space="preserve"> </w:t>
      </w:r>
      <w:r>
        <w:rPr>
          <w:rtl/>
        </w:rPr>
        <w:t>بها</w:t>
      </w:r>
      <w:r w:rsidR="00FE698D">
        <w:rPr>
          <w:rtl/>
        </w:rPr>
        <w:t xml:space="preserve"> </w:t>
      </w:r>
      <w:r>
        <w:rPr>
          <w:rtl/>
        </w:rPr>
        <w:t>عدد</w:t>
      </w:r>
      <w:r w:rsidR="00FE698D">
        <w:rPr>
          <w:rtl/>
        </w:rPr>
        <w:t xml:space="preserve"> </w:t>
      </w:r>
      <w:r w:rsidR="002E65F0">
        <w:rPr>
          <w:rtl/>
        </w:rPr>
        <w:t>قليل</w:t>
      </w:r>
      <w:r w:rsidR="00FE698D">
        <w:rPr>
          <w:rtl/>
        </w:rPr>
        <w:t xml:space="preserve"> </w:t>
      </w:r>
      <w:r w:rsidR="002E65F0">
        <w:rPr>
          <w:rtl/>
        </w:rPr>
        <w:t>من</w:t>
      </w:r>
      <w:r w:rsidR="00FE698D">
        <w:rPr>
          <w:rtl/>
        </w:rPr>
        <w:t xml:space="preserve"> </w:t>
      </w:r>
      <w:r w:rsidR="002E65F0">
        <w:rPr>
          <w:rtl/>
        </w:rPr>
        <w:t>الفنيين</w:t>
      </w:r>
      <w:r w:rsidR="00FE698D">
        <w:rPr>
          <w:rtl/>
        </w:rPr>
        <w:t xml:space="preserve"> </w:t>
      </w:r>
      <w:r w:rsidR="002E65F0">
        <w:rPr>
          <w:rtl/>
        </w:rPr>
        <w:t>(أي</w:t>
      </w:r>
      <w:r w:rsidR="00FE698D">
        <w:rPr>
          <w:rtl/>
        </w:rPr>
        <w:t xml:space="preserve"> </w:t>
      </w:r>
      <w:r w:rsidR="002E65F0">
        <w:rPr>
          <w:rtl/>
        </w:rPr>
        <w:t>جزر</w:t>
      </w:r>
      <w:r w:rsidR="00FE698D">
        <w:rPr>
          <w:rtl/>
        </w:rPr>
        <w:t xml:space="preserve"> </w:t>
      </w:r>
      <w:r w:rsidR="002E65F0">
        <w:rPr>
          <w:rtl/>
        </w:rPr>
        <w:t>مارشال</w:t>
      </w:r>
      <w:r w:rsidR="00FE698D">
        <w:rPr>
          <w:rtl/>
        </w:rPr>
        <w:t xml:space="preserve"> </w:t>
      </w:r>
      <w:r>
        <w:rPr>
          <w:rtl/>
        </w:rPr>
        <w:t>وناورو</w:t>
      </w:r>
      <w:r w:rsidR="00FE698D">
        <w:rPr>
          <w:rtl/>
        </w:rPr>
        <w:t xml:space="preserve"> </w:t>
      </w:r>
      <w:r>
        <w:rPr>
          <w:rtl/>
        </w:rPr>
        <w:t>ونيوي</w:t>
      </w:r>
      <w:r w:rsidR="00FE698D">
        <w:rPr>
          <w:rtl/>
        </w:rPr>
        <w:t xml:space="preserve"> </w:t>
      </w:r>
      <w:r>
        <w:rPr>
          <w:rtl/>
        </w:rPr>
        <w:t>وتوفالو)،</w:t>
      </w:r>
      <w:r w:rsidR="00FE698D">
        <w:rPr>
          <w:rtl/>
        </w:rPr>
        <w:t xml:space="preserve"> </w:t>
      </w:r>
      <w:r w:rsidR="002E65F0">
        <w:rPr>
          <w:rtl/>
        </w:rPr>
        <w:t>يمكن</w:t>
      </w:r>
      <w:r w:rsidR="00FE698D">
        <w:rPr>
          <w:rtl/>
        </w:rPr>
        <w:t xml:space="preserve"> </w:t>
      </w:r>
      <w:r w:rsidR="00221509">
        <w:rPr>
          <w:rFonts w:hint="cs"/>
          <w:rtl/>
        </w:rPr>
        <w:t>أن</w:t>
      </w:r>
      <w:r w:rsidR="00FE698D">
        <w:rPr>
          <w:rFonts w:hint="cs"/>
          <w:rtl/>
        </w:rPr>
        <w:t xml:space="preserve"> </w:t>
      </w:r>
      <w:r w:rsidR="00221509">
        <w:rPr>
          <w:rFonts w:hint="cs"/>
          <w:rtl/>
        </w:rPr>
        <w:t>يجري</w:t>
      </w:r>
      <w:r w:rsidR="00FE698D">
        <w:rPr>
          <w:rFonts w:hint="cs"/>
          <w:rtl/>
        </w:rPr>
        <w:t xml:space="preserve"> </w:t>
      </w:r>
      <w:r w:rsidR="00221509">
        <w:rPr>
          <w:rtl/>
        </w:rPr>
        <w:t>فني</w:t>
      </w:r>
      <w:r w:rsidR="00221509">
        <w:rPr>
          <w:rFonts w:hint="cs"/>
          <w:rtl/>
        </w:rPr>
        <w:t>و</w:t>
      </w:r>
      <w:r w:rsidR="00FE698D">
        <w:rPr>
          <w:rtl/>
        </w:rPr>
        <w:t xml:space="preserve"> </w:t>
      </w:r>
      <w:r w:rsidR="00221509">
        <w:rPr>
          <w:rFonts w:hint="cs"/>
          <w:rtl/>
        </w:rPr>
        <w:t>التبريد</w:t>
      </w:r>
      <w:r w:rsidR="00FE698D">
        <w:rPr>
          <w:rFonts w:hint="cs"/>
          <w:rtl/>
        </w:rPr>
        <w:t xml:space="preserve"> </w:t>
      </w:r>
      <w:r w:rsidR="00221509">
        <w:rPr>
          <w:rFonts w:hint="cs"/>
          <w:rtl/>
        </w:rPr>
        <w:t>وتكييف</w:t>
      </w:r>
      <w:r w:rsidR="00FE698D">
        <w:rPr>
          <w:rFonts w:hint="cs"/>
          <w:rtl/>
        </w:rPr>
        <w:t xml:space="preserve"> </w:t>
      </w:r>
      <w:r w:rsidR="00221509">
        <w:rPr>
          <w:rFonts w:hint="cs"/>
          <w:rtl/>
        </w:rPr>
        <w:t>الهواء</w:t>
      </w:r>
      <w:r w:rsidR="00221509">
        <w:rPr>
          <w:rtl/>
        </w:rPr>
        <w:t>/خبراء</w:t>
      </w:r>
      <w:r w:rsidR="00FE698D">
        <w:rPr>
          <w:rtl/>
        </w:rPr>
        <w:t xml:space="preserve"> </w:t>
      </w:r>
      <w:r w:rsidR="00221509">
        <w:rPr>
          <w:rFonts w:hint="cs"/>
          <w:rtl/>
        </w:rPr>
        <w:t>التبريد</w:t>
      </w:r>
      <w:r w:rsidR="00FE698D">
        <w:rPr>
          <w:rFonts w:hint="cs"/>
          <w:rtl/>
        </w:rPr>
        <w:t xml:space="preserve"> </w:t>
      </w:r>
      <w:r w:rsidR="00221509">
        <w:rPr>
          <w:rFonts w:hint="cs"/>
          <w:rtl/>
        </w:rPr>
        <w:t>وتكييف</w:t>
      </w:r>
      <w:r w:rsidR="00FE698D">
        <w:rPr>
          <w:rFonts w:hint="cs"/>
          <w:rtl/>
        </w:rPr>
        <w:t xml:space="preserve"> </w:t>
      </w:r>
      <w:r w:rsidR="00221509">
        <w:rPr>
          <w:rFonts w:hint="cs"/>
          <w:rtl/>
        </w:rPr>
        <w:t>الهواء</w:t>
      </w:r>
      <w:r w:rsidR="00FE698D">
        <w:rPr>
          <w:rtl/>
        </w:rPr>
        <w:t xml:space="preserve"> </w:t>
      </w:r>
      <w:r w:rsidR="002E65F0">
        <w:rPr>
          <w:rtl/>
        </w:rPr>
        <w:t>التدريب</w:t>
      </w:r>
      <w:r w:rsidR="00FE698D">
        <w:rPr>
          <w:rtl/>
        </w:rPr>
        <w:t xml:space="preserve"> </w:t>
      </w:r>
      <w:r>
        <w:rPr>
          <w:rtl/>
        </w:rPr>
        <w:t>بنفس</w:t>
      </w:r>
      <w:r w:rsidR="00FE698D">
        <w:rPr>
          <w:rtl/>
        </w:rPr>
        <w:t xml:space="preserve"> </w:t>
      </w:r>
      <w:r>
        <w:rPr>
          <w:rtl/>
        </w:rPr>
        <w:t>النهج</w:t>
      </w:r>
      <w:r w:rsidR="00FE698D">
        <w:rPr>
          <w:rtl/>
        </w:rPr>
        <w:t xml:space="preserve"> </w:t>
      </w:r>
      <w:r>
        <w:rPr>
          <w:rtl/>
        </w:rPr>
        <w:t>المتبع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الشريحة</w:t>
      </w:r>
      <w:r w:rsidR="00FE698D">
        <w:rPr>
          <w:rtl/>
        </w:rPr>
        <w:t xml:space="preserve"> </w:t>
      </w:r>
      <w:r>
        <w:rPr>
          <w:rtl/>
        </w:rPr>
        <w:t>الأولى.</w:t>
      </w:r>
    </w:p>
  </w:footnote>
  <w:footnote w:id="7">
    <w:p w14:paraId="125D3679" w14:textId="44D895BE" w:rsidR="00472D43" w:rsidRDefault="00472D43" w:rsidP="00CF2A3E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>
        <w:rPr>
          <w:rtl/>
        </w:rPr>
        <w:t>جزر</w:t>
      </w:r>
      <w:r w:rsidR="00FE698D">
        <w:rPr>
          <w:rtl/>
        </w:rPr>
        <w:t xml:space="preserve"> </w:t>
      </w:r>
      <w:r>
        <w:rPr>
          <w:rtl/>
        </w:rPr>
        <w:t>مارشال: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يناير</w:t>
      </w:r>
      <w:r w:rsidR="00CF2A3E">
        <w:rPr>
          <w:rFonts w:hint="cs"/>
          <w:rtl/>
        </w:rPr>
        <w:t>/</w:t>
      </w:r>
      <w:r w:rsidR="00FE698D">
        <w:rPr>
          <w:rFonts w:hint="cs"/>
          <w:rtl/>
        </w:rPr>
        <w:t xml:space="preserve"> </w:t>
      </w:r>
      <w:r w:rsidR="00CF2A3E">
        <w:rPr>
          <w:rFonts w:hint="cs"/>
          <w:rtl/>
        </w:rPr>
        <w:t>كانون</w:t>
      </w:r>
      <w:r w:rsidR="00FE698D">
        <w:rPr>
          <w:rFonts w:hint="cs"/>
          <w:rtl/>
        </w:rPr>
        <w:t xml:space="preserve"> </w:t>
      </w:r>
      <w:r w:rsidR="00CF2A3E">
        <w:rPr>
          <w:rFonts w:hint="cs"/>
          <w:rtl/>
        </w:rPr>
        <w:t>الثاني</w:t>
      </w:r>
      <w:r w:rsidR="00FE698D">
        <w:rPr>
          <w:rtl/>
        </w:rPr>
        <w:t xml:space="preserve"> </w:t>
      </w:r>
      <w:r>
        <w:rPr>
          <w:rtl/>
        </w:rPr>
        <w:t>2024،</w:t>
      </w:r>
      <w:r w:rsidR="00FE698D">
        <w:rPr>
          <w:rtl/>
        </w:rPr>
        <w:t xml:space="preserve"> </w:t>
      </w:r>
      <w:r>
        <w:rPr>
          <w:rtl/>
        </w:rPr>
        <w:t>تمت</w:t>
      </w:r>
      <w:r w:rsidR="00FE698D">
        <w:rPr>
          <w:rtl/>
        </w:rPr>
        <w:t xml:space="preserve"> </w:t>
      </w:r>
      <w:r>
        <w:rPr>
          <w:rtl/>
        </w:rPr>
        <w:t>مصادرة</w:t>
      </w:r>
      <w:r w:rsidR="00FE698D">
        <w:rPr>
          <w:rtl/>
        </w:rPr>
        <w:t xml:space="preserve"> </w:t>
      </w:r>
      <w:r>
        <w:rPr>
          <w:rtl/>
        </w:rPr>
        <w:t>24</w:t>
      </w:r>
      <w:r w:rsidR="00FE698D">
        <w:rPr>
          <w:rtl/>
        </w:rPr>
        <w:t xml:space="preserve"> </w:t>
      </w:r>
      <w:r>
        <w:rPr>
          <w:rtl/>
        </w:rPr>
        <w:t>أسطوانة</w:t>
      </w:r>
      <w:r w:rsidR="00FE698D">
        <w:rPr>
          <w:rtl/>
        </w:rPr>
        <w:t xml:space="preserve"> </w:t>
      </w:r>
      <w:r w:rsidR="00CF2A3E">
        <w:rPr>
          <w:rFonts w:hint="cs"/>
          <w:rtl/>
        </w:rPr>
        <w:t>تحتوي</w:t>
      </w:r>
      <w:r w:rsidR="00FE698D">
        <w:rPr>
          <w:rFonts w:hint="cs"/>
          <w:rtl/>
        </w:rPr>
        <w:t xml:space="preserve"> </w:t>
      </w:r>
      <w:r w:rsidR="00CF2A3E"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 w:rsidR="00CF2A3E">
        <w:rPr>
          <w:rFonts w:hint="cs"/>
          <w:rtl/>
        </w:rPr>
        <w:t>الهيدروكلوروفلوروكربون-22</w:t>
      </w:r>
      <w:r w:rsidR="00FE698D">
        <w:rPr>
          <w:rtl/>
        </w:rPr>
        <w:t xml:space="preserve"> </w:t>
      </w:r>
      <w:r>
        <w:rPr>
          <w:rtl/>
        </w:rPr>
        <w:t>من</w:t>
      </w:r>
      <w:r w:rsidR="00FE698D">
        <w:rPr>
          <w:rtl/>
        </w:rPr>
        <w:t xml:space="preserve"> </w:t>
      </w:r>
      <w:r>
        <w:rPr>
          <w:rtl/>
        </w:rPr>
        <w:t>إحدى</w:t>
      </w:r>
      <w:r w:rsidR="00FE698D">
        <w:rPr>
          <w:rtl/>
        </w:rPr>
        <w:t xml:space="preserve"> </w:t>
      </w:r>
      <w:r>
        <w:rPr>
          <w:rtl/>
        </w:rPr>
        <w:t>شركات</w:t>
      </w:r>
      <w:r w:rsidR="00FE698D">
        <w:rPr>
          <w:rtl/>
        </w:rPr>
        <w:t xml:space="preserve"> </w:t>
      </w:r>
      <w:r>
        <w:rPr>
          <w:rtl/>
        </w:rPr>
        <w:t>البناء</w:t>
      </w:r>
      <w:r w:rsidR="00FE698D">
        <w:rPr>
          <w:rtl/>
        </w:rPr>
        <w:t xml:space="preserve"> </w:t>
      </w:r>
      <w:r>
        <w:rPr>
          <w:rtl/>
        </w:rPr>
        <w:t>بعد</w:t>
      </w:r>
      <w:r w:rsidR="00FE698D">
        <w:rPr>
          <w:rtl/>
        </w:rPr>
        <w:t xml:space="preserve"> </w:t>
      </w:r>
      <w:r>
        <w:rPr>
          <w:rtl/>
        </w:rPr>
        <w:t>التفتيش.</w:t>
      </w:r>
      <w:r w:rsidR="00FE698D">
        <w:rPr>
          <w:rtl/>
        </w:rPr>
        <w:t xml:space="preserve"> </w:t>
      </w:r>
      <w:r w:rsidR="00CF2A3E">
        <w:rPr>
          <w:rFonts w:hint="cs"/>
          <w:rtl/>
        </w:rPr>
        <w:t>و</w:t>
      </w:r>
      <w:r>
        <w:rPr>
          <w:rtl/>
        </w:rPr>
        <w:t>يتم</w:t>
      </w:r>
      <w:r w:rsidR="00FE698D">
        <w:rPr>
          <w:rtl/>
        </w:rPr>
        <w:t xml:space="preserve"> </w:t>
      </w:r>
      <w:r>
        <w:rPr>
          <w:rtl/>
        </w:rPr>
        <w:t>تخزين</w:t>
      </w:r>
      <w:r w:rsidR="00FE698D">
        <w:rPr>
          <w:rtl/>
        </w:rPr>
        <w:t xml:space="preserve"> </w:t>
      </w:r>
      <w:r>
        <w:rPr>
          <w:rtl/>
        </w:rPr>
        <w:t>هذه</w:t>
      </w:r>
      <w:r w:rsidR="00FE698D">
        <w:rPr>
          <w:rtl/>
        </w:rPr>
        <w:t xml:space="preserve"> </w:t>
      </w:r>
      <w:r>
        <w:rPr>
          <w:rtl/>
        </w:rPr>
        <w:t>الأسطوانات</w:t>
      </w:r>
      <w:r w:rsidR="00FE698D">
        <w:rPr>
          <w:rtl/>
        </w:rPr>
        <w:t xml:space="preserve"> </w:t>
      </w:r>
      <w:r>
        <w:rPr>
          <w:rtl/>
        </w:rPr>
        <w:t>حاليًا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حاويات</w:t>
      </w:r>
      <w:r w:rsidR="00FE698D">
        <w:rPr>
          <w:rtl/>
        </w:rPr>
        <w:t xml:space="preserve"> </w:t>
      </w:r>
      <w:r>
        <w:rPr>
          <w:rtl/>
        </w:rPr>
        <w:t>آمنة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مقر</w:t>
      </w:r>
      <w:r w:rsidR="00FE698D">
        <w:rPr>
          <w:rtl/>
        </w:rPr>
        <w:t xml:space="preserve"> </w:t>
      </w:r>
      <w:r>
        <w:rPr>
          <w:rtl/>
        </w:rPr>
        <w:t>هيئة</w:t>
      </w:r>
      <w:r w:rsidR="00FE698D">
        <w:rPr>
          <w:rtl/>
        </w:rPr>
        <w:t xml:space="preserve"> </w:t>
      </w:r>
      <w:r>
        <w:rPr>
          <w:rtl/>
        </w:rPr>
        <w:t>حماية</w:t>
      </w:r>
      <w:r w:rsidR="00FE698D">
        <w:rPr>
          <w:rtl/>
        </w:rPr>
        <w:t xml:space="preserve"> </w:t>
      </w:r>
      <w:r>
        <w:rPr>
          <w:rtl/>
        </w:rPr>
        <w:t>البيئة.</w:t>
      </w:r>
      <w:r w:rsidR="00FE698D">
        <w:rPr>
          <w:rtl/>
        </w:rPr>
        <w:t xml:space="preserve"> </w:t>
      </w:r>
      <w:r w:rsidR="00CF2A3E">
        <w:rPr>
          <w:rFonts w:hint="cs"/>
          <w:rtl/>
        </w:rPr>
        <w:t>ومازالت</w:t>
      </w:r>
      <w:r w:rsidR="00FE698D">
        <w:rPr>
          <w:rtl/>
        </w:rPr>
        <w:t xml:space="preserve"> </w:t>
      </w:r>
      <w:r>
        <w:rPr>
          <w:rtl/>
        </w:rPr>
        <w:t>القضية</w:t>
      </w:r>
      <w:r w:rsidR="00FE698D">
        <w:rPr>
          <w:rtl/>
        </w:rPr>
        <w:t xml:space="preserve"> </w:t>
      </w:r>
      <w:r>
        <w:rPr>
          <w:rtl/>
        </w:rPr>
        <w:t>قيد</w:t>
      </w:r>
      <w:r w:rsidR="00FE698D">
        <w:rPr>
          <w:rtl/>
        </w:rPr>
        <w:t xml:space="preserve"> </w:t>
      </w:r>
      <w:r>
        <w:rPr>
          <w:rtl/>
        </w:rPr>
        <w:t>التحقيق،</w:t>
      </w:r>
      <w:r w:rsidR="00FE698D">
        <w:rPr>
          <w:rtl/>
        </w:rPr>
        <w:t xml:space="preserve"> </w:t>
      </w:r>
      <w:r>
        <w:rPr>
          <w:rtl/>
        </w:rPr>
        <w:t>وسيتم</w:t>
      </w:r>
      <w:r w:rsidR="00FE698D">
        <w:rPr>
          <w:rtl/>
        </w:rPr>
        <w:t xml:space="preserve"> </w:t>
      </w:r>
      <w:r>
        <w:rPr>
          <w:rtl/>
        </w:rPr>
        <w:t>اتخاذ</w:t>
      </w:r>
      <w:r w:rsidR="00FE698D">
        <w:rPr>
          <w:rtl/>
        </w:rPr>
        <w:t xml:space="preserve"> </w:t>
      </w:r>
      <w:r>
        <w:rPr>
          <w:rtl/>
        </w:rPr>
        <w:t>الإجراءات</w:t>
      </w:r>
      <w:r w:rsidR="00FE698D">
        <w:rPr>
          <w:rtl/>
        </w:rPr>
        <w:t xml:space="preserve"> </w:t>
      </w:r>
      <w:r>
        <w:rPr>
          <w:rtl/>
        </w:rPr>
        <w:t>القانونية</w:t>
      </w:r>
      <w:r w:rsidR="00FE698D">
        <w:rPr>
          <w:rtl/>
        </w:rPr>
        <w:t xml:space="preserve"> </w:t>
      </w:r>
      <w:r>
        <w:rPr>
          <w:rtl/>
        </w:rPr>
        <w:t>المناسبة</w:t>
      </w:r>
      <w:r w:rsidR="00FE698D">
        <w:rPr>
          <w:rtl/>
        </w:rPr>
        <w:t xml:space="preserve"> </w:t>
      </w:r>
      <w:r w:rsidR="00CF2A3E">
        <w:rPr>
          <w:rFonts w:hint="cs"/>
          <w:rtl/>
        </w:rPr>
        <w:t>فور</w:t>
      </w:r>
      <w:r w:rsidR="00FE698D">
        <w:rPr>
          <w:rtl/>
        </w:rPr>
        <w:t xml:space="preserve"> </w:t>
      </w:r>
      <w:r>
        <w:rPr>
          <w:rtl/>
        </w:rPr>
        <w:t>انتهاء</w:t>
      </w:r>
      <w:r w:rsidR="00FE698D">
        <w:rPr>
          <w:rtl/>
        </w:rPr>
        <w:t xml:space="preserve"> </w:t>
      </w:r>
      <w:r>
        <w:rPr>
          <w:rtl/>
        </w:rPr>
        <w:t>التحقيق.</w:t>
      </w:r>
    </w:p>
    <w:p w14:paraId="1CFF6D71" w14:textId="2F7D9240" w:rsidR="00472D43" w:rsidRDefault="00472D43" w:rsidP="00D6403D">
      <w:pPr>
        <w:pStyle w:val="FootnoteText"/>
        <w:bidi/>
        <w:rPr>
          <w:rtl/>
        </w:rPr>
      </w:pPr>
      <w:r>
        <w:rPr>
          <w:rtl/>
        </w:rPr>
        <w:t>ناورو: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مارس</w:t>
      </w:r>
      <w:r w:rsidR="00CF2A3E">
        <w:rPr>
          <w:rFonts w:hint="cs"/>
          <w:rtl/>
        </w:rPr>
        <w:t>/</w:t>
      </w:r>
      <w:r w:rsidR="00FE698D">
        <w:rPr>
          <w:rFonts w:hint="cs"/>
          <w:rtl/>
        </w:rPr>
        <w:t xml:space="preserve"> </w:t>
      </w:r>
      <w:r w:rsidR="00CF2A3E">
        <w:rPr>
          <w:rFonts w:hint="cs"/>
          <w:rtl/>
        </w:rPr>
        <w:t>آذار</w:t>
      </w:r>
      <w:r w:rsidR="00FE698D">
        <w:rPr>
          <w:rtl/>
        </w:rPr>
        <w:t xml:space="preserve"> </w:t>
      </w:r>
      <w:r>
        <w:rPr>
          <w:rtl/>
        </w:rPr>
        <w:t>2024،</w:t>
      </w:r>
      <w:r w:rsidR="00FE698D">
        <w:rPr>
          <w:rtl/>
        </w:rPr>
        <w:t xml:space="preserve"> </w:t>
      </w:r>
      <w:r>
        <w:rPr>
          <w:rtl/>
        </w:rPr>
        <w:t>ضبطت</w:t>
      </w:r>
      <w:r w:rsidR="00FE698D">
        <w:rPr>
          <w:rtl/>
        </w:rPr>
        <w:t xml:space="preserve"> </w:t>
      </w:r>
      <w:r>
        <w:rPr>
          <w:rtl/>
        </w:rPr>
        <w:t>الجمارك</w:t>
      </w:r>
      <w:r w:rsidR="00FE698D">
        <w:rPr>
          <w:rtl/>
        </w:rPr>
        <w:t xml:space="preserve"> </w:t>
      </w:r>
      <w:r>
        <w:rPr>
          <w:rtl/>
        </w:rPr>
        <w:t>ثلاث</w:t>
      </w:r>
      <w:r w:rsidR="00FE698D">
        <w:rPr>
          <w:rtl/>
        </w:rPr>
        <w:t xml:space="preserve"> </w:t>
      </w:r>
      <w:r>
        <w:rPr>
          <w:rtl/>
        </w:rPr>
        <w:t>أسطوانات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سعة</w:t>
      </w:r>
      <w:r w:rsidR="00FE698D">
        <w:rPr>
          <w:rtl/>
        </w:rPr>
        <w:t xml:space="preserve"> </w:t>
      </w:r>
      <w:r>
        <w:rPr>
          <w:rtl/>
        </w:rPr>
        <w:t>22.7</w:t>
      </w:r>
      <w:r w:rsidR="00FE698D">
        <w:rPr>
          <w:rtl/>
        </w:rPr>
        <w:t xml:space="preserve"> </w:t>
      </w:r>
      <w:r>
        <w:rPr>
          <w:rtl/>
        </w:rPr>
        <w:t>كجم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تحتوي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الهيدروكلوروفلوروكربون-22</w:t>
      </w:r>
      <w:r>
        <w:rPr>
          <w:rtl/>
        </w:rPr>
        <w:t>،</w:t>
      </w:r>
      <w:r w:rsidR="00FE698D">
        <w:rPr>
          <w:rtl/>
        </w:rPr>
        <w:t xml:space="preserve"> </w:t>
      </w:r>
      <w:r>
        <w:rPr>
          <w:rtl/>
        </w:rPr>
        <w:t>استوردتها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إحدى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شركات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البناء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من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أجل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ا</w:t>
      </w:r>
      <w:r>
        <w:rPr>
          <w:rtl/>
        </w:rPr>
        <w:t>لميناء</w:t>
      </w:r>
      <w:r w:rsidR="00FE698D">
        <w:rPr>
          <w:rtl/>
        </w:rPr>
        <w:t xml:space="preserve"> </w:t>
      </w:r>
      <w:r>
        <w:rPr>
          <w:rtl/>
        </w:rPr>
        <w:t>البحري</w:t>
      </w:r>
      <w:r w:rsidR="00FE698D">
        <w:rPr>
          <w:rtl/>
        </w:rPr>
        <w:t xml:space="preserve"> </w:t>
      </w:r>
      <w:r>
        <w:rPr>
          <w:rtl/>
        </w:rPr>
        <w:t>الجديد.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و</w:t>
      </w:r>
      <w:r>
        <w:rPr>
          <w:rtl/>
        </w:rPr>
        <w:t>يتم</w:t>
      </w:r>
      <w:r w:rsidR="00FE698D">
        <w:rPr>
          <w:rtl/>
        </w:rPr>
        <w:t xml:space="preserve"> </w:t>
      </w:r>
      <w:r>
        <w:rPr>
          <w:rtl/>
        </w:rPr>
        <w:t>تخزين</w:t>
      </w:r>
      <w:r w:rsidR="00FE698D">
        <w:rPr>
          <w:rtl/>
        </w:rPr>
        <w:t xml:space="preserve"> </w:t>
      </w:r>
      <w:r>
        <w:rPr>
          <w:rtl/>
        </w:rPr>
        <w:t>هذه</w:t>
      </w:r>
      <w:r w:rsidR="00FE698D">
        <w:rPr>
          <w:rtl/>
        </w:rPr>
        <w:t xml:space="preserve"> </w:t>
      </w:r>
      <w:r>
        <w:rPr>
          <w:rtl/>
        </w:rPr>
        <w:t>الأسطوانات</w:t>
      </w:r>
      <w:r w:rsidR="00FE698D">
        <w:rPr>
          <w:rtl/>
        </w:rPr>
        <w:t xml:space="preserve"> </w:t>
      </w:r>
      <w:r>
        <w:rPr>
          <w:rtl/>
        </w:rPr>
        <w:t>حاليًا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حاويات</w:t>
      </w:r>
      <w:r w:rsidR="00FE698D">
        <w:rPr>
          <w:rtl/>
        </w:rPr>
        <w:t xml:space="preserve"> </w:t>
      </w:r>
      <w:r>
        <w:rPr>
          <w:rtl/>
        </w:rPr>
        <w:t>آمنة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مقر</w:t>
      </w:r>
      <w:r w:rsidR="00FE698D">
        <w:rPr>
          <w:rtl/>
        </w:rPr>
        <w:t xml:space="preserve"> </w:t>
      </w:r>
      <w:r>
        <w:rPr>
          <w:rtl/>
        </w:rPr>
        <w:t>وحدة</w:t>
      </w:r>
      <w:r w:rsidR="00FE698D">
        <w:rPr>
          <w:rtl/>
        </w:rPr>
        <w:t xml:space="preserve"> </w:t>
      </w:r>
      <w:r>
        <w:rPr>
          <w:rtl/>
        </w:rPr>
        <w:t>الأوزون</w:t>
      </w:r>
      <w:r w:rsidR="00FE698D">
        <w:rPr>
          <w:rtl/>
        </w:rPr>
        <w:t xml:space="preserve"> </w:t>
      </w:r>
      <w:r>
        <w:rPr>
          <w:rtl/>
        </w:rPr>
        <w:t>الوطنية.</w:t>
      </w:r>
    </w:p>
    <w:p w14:paraId="0E164558" w14:textId="4BF0FC86" w:rsidR="00472D43" w:rsidRPr="004615E7" w:rsidRDefault="00472D43" w:rsidP="00F5206E">
      <w:pPr>
        <w:pStyle w:val="FootnoteText"/>
        <w:bidi/>
        <w:rPr>
          <w:rtl/>
        </w:rPr>
      </w:pPr>
      <w:r>
        <w:rPr>
          <w:rtl/>
        </w:rPr>
        <w:t>جزر</w:t>
      </w:r>
      <w:r w:rsidR="00FE698D">
        <w:rPr>
          <w:rtl/>
        </w:rPr>
        <w:t xml:space="preserve"> </w:t>
      </w:r>
      <w:r>
        <w:rPr>
          <w:rtl/>
        </w:rPr>
        <w:t>سليمان: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عام</w:t>
      </w:r>
      <w:r w:rsidR="00FE698D">
        <w:rPr>
          <w:rtl/>
        </w:rPr>
        <w:t xml:space="preserve"> </w:t>
      </w:r>
      <w:r>
        <w:rPr>
          <w:rtl/>
        </w:rPr>
        <w:t>202</w:t>
      </w:r>
      <w:r w:rsidR="00D6403D">
        <w:rPr>
          <w:rtl/>
        </w:rPr>
        <w:t>3،</w:t>
      </w:r>
      <w:r w:rsidR="00FE698D">
        <w:rPr>
          <w:rtl/>
        </w:rPr>
        <w:t xml:space="preserve"> </w:t>
      </w:r>
      <w:r w:rsidR="00D6403D">
        <w:rPr>
          <w:rtl/>
        </w:rPr>
        <w:t>تم</w:t>
      </w:r>
      <w:r w:rsidR="00FE698D">
        <w:rPr>
          <w:rtl/>
        </w:rPr>
        <w:t xml:space="preserve"> </w:t>
      </w:r>
      <w:r w:rsidR="00D6403D">
        <w:rPr>
          <w:rtl/>
        </w:rPr>
        <w:t>تحديد</w:t>
      </w:r>
      <w:r w:rsidR="00FE698D">
        <w:rPr>
          <w:rtl/>
        </w:rPr>
        <w:t xml:space="preserve"> </w:t>
      </w:r>
      <w:r w:rsidR="00D6403D">
        <w:rPr>
          <w:rtl/>
        </w:rPr>
        <w:t>حالتي</w:t>
      </w:r>
      <w:r w:rsidR="00FE698D">
        <w:rPr>
          <w:rtl/>
        </w:rPr>
        <w:t xml:space="preserve"> </w:t>
      </w:r>
      <w:r>
        <w:rPr>
          <w:rtl/>
        </w:rPr>
        <w:t>من</w:t>
      </w:r>
      <w:r w:rsidR="00FE698D">
        <w:rPr>
          <w:rtl/>
        </w:rPr>
        <w:t xml:space="preserve"> </w:t>
      </w:r>
      <w:r>
        <w:rPr>
          <w:rtl/>
        </w:rPr>
        <w:t>الاستيراد</w:t>
      </w:r>
      <w:r w:rsidR="00FE698D">
        <w:rPr>
          <w:rtl/>
        </w:rPr>
        <w:t xml:space="preserve"> </w:t>
      </w:r>
      <w:r>
        <w:rPr>
          <w:rtl/>
        </w:rPr>
        <w:t>غير</w:t>
      </w:r>
      <w:r w:rsidR="00FE698D">
        <w:rPr>
          <w:rtl/>
        </w:rPr>
        <w:t xml:space="preserve"> </w:t>
      </w:r>
      <w:r>
        <w:rPr>
          <w:rtl/>
        </w:rPr>
        <w:t>القانوني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ب</w:t>
      </w:r>
      <w:r>
        <w:rPr>
          <w:rtl/>
        </w:rPr>
        <w:t>دون</w:t>
      </w:r>
      <w:r w:rsidR="00FE698D">
        <w:rPr>
          <w:rtl/>
        </w:rPr>
        <w:t xml:space="preserve"> </w:t>
      </w:r>
      <w:r>
        <w:rPr>
          <w:rtl/>
        </w:rPr>
        <w:t>الحصص</w:t>
      </w:r>
      <w:r w:rsidR="00FE698D">
        <w:rPr>
          <w:rtl/>
        </w:rPr>
        <w:t xml:space="preserve"> </w:t>
      </w:r>
      <w:r>
        <w:rPr>
          <w:rtl/>
        </w:rPr>
        <w:t>والترخيص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اللازمة</w:t>
      </w:r>
      <w:r>
        <w:rPr>
          <w:rtl/>
        </w:rPr>
        <w:t>،</w:t>
      </w:r>
      <w:r w:rsidR="00FE698D">
        <w:rPr>
          <w:rtl/>
        </w:rPr>
        <w:t xml:space="preserve"> </w:t>
      </w:r>
      <w:r>
        <w:rPr>
          <w:rtl/>
        </w:rPr>
        <w:t>تتعلق</w:t>
      </w:r>
      <w:r w:rsidR="00FE698D">
        <w:rPr>
          <w:rtl/>
        </w:rPr>
        <w:t xml:space="preserve"> </w:t>
      </w:r>
      <w:r w:rsidR="00D6403D">
        <w:rPr>
          <w:rtl/>
        </w:rPr>
        <w:t>الأولى</w:t>
      </w:r>
      <w:r w:rsidR="00FE698D">
        <w:rPr>
          <w:rtl/>
        </w:rPr>
        <w:t xml:space="preserve"> </w:t>
      </w:r>
      <w:r>
        <w:rPr>
          <w:rtl/>
        </w:rPr>
        <w:t>بأربع</w:t>
      </w:r>
      <w:r w:rsidR="00FE698D">
        <w:rPr>
          <w:rtl/>
        </w:rPr>
        <w:t xml:space="preserve"> </w:t>
      </w:r>
      <w:r>
        <w:rPr>
          <w:rtl/>
        </w:rPr>
        <w:t>أسطوانات</w:t>
      </w:r>
      <w:r w:rsidR="00FE698D">
        <w:rPr>
          <w:rtl/>
        </w:rPr>
        <w:t xml:space="preserve"> </w:t>
      </w:r>
      <w:r>
        <w:rPr>
          <w:rtl/>
        </w:rPr>
        <w:t>سعة</w:t>
      </w:r>
      <w:r w:rsidR="00FE698D">
        <w:rPr>
          <w:rtl/>
        </w:rPr>
        <w:t xml:space="preserve"> </w:t>
      </w:r>
      <w:r>
        <w:rPr>
          <w:rtl/>
        </w:rPr>
        <w:t>13.6</w:t>
      </w:r>
      <w:r w:rsidR="00FE698D">
        <w:rPr>
          <w:rtl/>
        </w:rPr>
        <w:t xml:space="preserve"> </w:t>
      </w:r>
      <w:r>
        <w:rPr>
          <w:rtl/>
        </w:rPr>
        <w:t>كجم</w:t>
      </w:r>
      <w:r w:rsidR="00FE698D">
        <w:rPr>
          <w:rtl/>
        </w:rPr>
        <w:t xml:space="preserve"> </w:t>
      </w:r>
      <w:r w:rsidR="00D6403D">
        <w:rPr>
          <w:rFonts w:hint="cs"/>
          <w:rtl/>
        </w:rPr>
        <w:t>تحتوي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 w:rsidR="00D6403D">
        <w:rPr>
          <w:rFonts w:hint="cs"/>
          <w:rtl/>
        </w:rPr>
        <w:t>الهيدروكلوروفلوروكربون-22</w:t>
      </w:r>
      <w:r w:rsidR="00FE698D">
        <w:rPr>
          <w:rtl/>
        </w:rPr>
        <w:t xml:space="preserve"> </w:t>
      </w:r>
      <w:r>
        <w:rPr>
          <w:rtl/>
        </w:rPr>
        <w:t>و</w:t>
      </w:r>
      <w:r w:rsidR="00F5206E">
        <w:rPr>
          <w:rtl/>
        </w:rPr>
        <w:t>تتعلق</w:t>
      </w:r>
      <w:r w:rsidR="00FE698D">
        <w:rPr>
          <w:rtl/>
        </w:rPr>
        <w:t xml:space="preserve"> </w:t>
      </w:r>
      <w:r>
        <w:rPr>
          <w:rtl/>
        </w:rPr>
        <w:t>الثانية</w:t>
      </w:r>
      <w:r w:rsidR="00FE698D">
        <w:rPr>
          <w:rtl/>
        </w:rPr>
        <w:t xml:space="preserve"> </w:t>
      </w:r>
      <w:r>
        <w:rPr>
          <w:rtl/>
        </w:rPr>
        <w:t>بثلاث</w:t>
      </w:r>
      <w:r w:rsidR="00FE698D">
        <w:rPr>
          <w:rtl/>
        </w:rPr>
        <w:t xml:space="preserve"> </w:t>
      </w:r>
      <w:r>
        <w:rPr>
          <w:rtl/>
        </w:rPr>
        <w:t>أسطوانات</w:t>
      </w:r>
      <w:r w:rsidR="00FE698D">
        <w:rPr>
          <w:rtl/>
        </w:rPr>
        <w:t xml:space="preserve"> </w:t>
      </w:r>
      <w:r>
        <w:rPr>
          <w:rtl/>
        </w:rPr>
        <w:t>سعة</w:t>
      </w:r>
      <w:r w:rsidR="00FE698D">
        <w:rPr>
          <w:rtl/>
        </w:rPr>
        <w:t xml:space="preserve"> </w:t>
      </w:r>
      <w:r>
        <w:rPr>
          <w:rtl/>
        </w:rPr>
        <w:t>13.6</w:t>
      </w:r>
      <w:r w:rsidR="00FE698D">
        <w:rPr>
          <w:rtl/>
        </w:rPr>
        <w:t xml:space="preserve"> </w:t>
      </w:r>
      <w:r>
        <w:rPr>
          <w:rtl/>
        </w:rPr>
        <w:t>كجم</w:t>
      </w:r>
      <w:r w:rsidR="00FE698D">
        <w:rPr>
          <w:rtl/>
        </w:rPr>
        <w:t xml:space="preserve"> </w:t>
      </w:r>
      <w:r w:rsidR="00F5206E">
        <w:rPr>
          <w:rFonts w:hint="cs"/>
          <w:rtl/>
        </w:rPr>
        <w:t>تحتوي</w:t>
      </w:r>
      <w:r w:rsidR="00FE698D">
        <w:rPr>
          <w:rFonts w:hint="cs"/>
          <w:rtl/>
        </w:rPr>
        <w:t xml:space="preserve"> </w:t>
      </w:r>
      <w:r w:rsidR="00F5206E">
        <w:rPr>
          <w:rFonts w:hint="cs"/>
          <w:rtl/>
        </w:rPr>
        <w:t>على</w:t>
      </w:r>
      <w:r w:rsidR="00FE698D">
        <w:rPr>
          <w:rFonts w:hint="cs"/>
          <w:rtl/>
        </w:rPr>
        <w:t xml:space="preserve"> </w:t>
      </w:r>
      <w:r w:rsidR="00F5206E">
        <w:rPr>
          <w:rFonts w:hint="cs"/>
          <w:rtl/>
        </w:rPr>
        <w:t>الهيدروكلوروفلوروكربون-22</w:t>
      </w:r>
      <w:r>
        <w:rPr>
          <w:rtl/>
        </w:rPr>
        <w:t>؛</w:t>
      </w:r>
      <w:r w:rsidR="00FE698D">
        <w:rPr>
          <w:rtl/>
        </w:rPr>
        <w:t xml:space="preserve"> </w:t>
      </w:r>
      <w:r w:rsidR="00F5206E">
        <w:rPr>
          <w:rFonts w:hint="cs"/>
          <w:rtl/>
        </w:rPr>
        <w:t>و</w:t>
      </w:r>
      <w:r>
        <w:rPr>
          <w:rtl/>
        </w:rPr>
        <w:t>تم</w:t>
      </w:r>
      <w:r w:rsidR="00FE698D">
        <w:rPr>
          <w:rtl/>
        </w:rPr>
        <w:t xml:space="preserve"> </w:t>
      </w:r>
      <w:r>
        <w:rPr>
          <w:rtl/>
        </w:rPr>
        <w:t>تغريم</w:t>
      </w:r>
      <w:r w:rsidR="00FE698D">
        <w:rPr>
          <w:rtl/>
        </w:rPr>
        <w:t xml:space="preserve"> </w:t>
      </w:r>
      <w:r>
        <w:rPr>
          <w:rtl/>
        </w:rPr>
        <w:t>كلا</w:t>
      </w:r>
      <w:r w:rsidR="00FE698D">
        <w:rPr>
          <w:rtl/>
        </w:rPr>
        <w:t xml:space="preserve"> </w:t>
      </w:r>
      <w:r>
        <w:rPr>
          <w:rtl/>
        </w:rPr>
        <w:t>المستوردين</w:t>
      </w:r>
      <w:r w:rsidR="00FE698D">
        <w:rPr>
          <w:rtl/>
        </w:rPr>
        <w:t xml:space="preserve"> </w:t>
      </w:r>
      <w:r>
        <w:rPr>
          <w:rtl/>
        </w:rPr>
        <w:t>لهذه</w:t>
      </w:r>
      <w:r w:rsidR="00FE698D">
        <w:rPr>
          <w:rtl/>
        </w:rPr>
        <w:t xml:space="preserve"> </w:t>
      </w:r>
      <w:r>
        <w:rPr>
          <w:rtl/>
        </w:rPr>
        <w:t>المخالفات.</w:t>
      </w:r>
      <w:r w:rsidR="00FE698D">
        <w:rPr>
          <w:rtl/>
        </w:rPr>
        <w:t xml:space="preserve"> </w:t>
      </w:r>
      <w:r w:rsidR="00F5206E">
        <w:rPr>
          <w:rFonts w:hint="cs"/>
          <w:rtl/>
        </w:rPr>
        <w:t>و</w:t>
      </w:r>
      <w:r>
        <w:rPr>
          <w:rtl/>
        </w:rPr>
        <w:t>يتم</w:t>
      </w:r>
      <w:r w:rsidR="00FE698D">
        <w:rPr>
          <w:rtl/>
        </w:rPr>
        <w:t xml:space="preserve"> </w:t>
      </w:r>
      <w:r>
        <w:rPr>
          <w:rtl/>
        </w:rPr>
        <w:t>تخزين</w:t>
      </w:r>
      <w:r w:rsidR="00FE698D">
        <w:rPr>
          <w:rtl/>
        </w:rPr>
        <w:t xml:space="preserve"> </w:t>
      </w:r>
      <w:r>
        <w:rPr>
          <w:rtl/>
        </w:rPr>
        <w:t>هذه</w:t>
      </w:r>
      <w:r w:rsidR="00FE698D">
        <w:rPr>
          <w:rtl/>
        </w:rPr>
        <w:t xml:space="preserve"> </w:t>
      </w:r>
      <w:r>
        <w:rPr>
          <w:rtl/>
        </w:rPr>
        <w:t>الأسطوانات</w:t>
      </w:r>
      <w:r w:rsidR="00FE698D">
        <w:rPr>
          <w:rtl/>
        </w:rPr>
        <w:t xml:space="preserve"> </w:t>
      </w:r>
      <w:r>
        <w:rPr>
          <w:rtl/>
        </w:rPr>
        <w:t>حاليًا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مباني</w:t>
      </w:r>
      <w:r w:rsidR="00FE698D">
        <w:rPr>
          <w:rtl/>
        </w:rPr>
        <w:t xml:space="preserve"> </w:t>
      </w:r>
      <w:r>
        <w:rPr>
          <w:rtl/>
        </w:rPr>
        <w:t>الجمارك.</w:t>
      </w:r>
    </w:p>
  </w:footnote>
  <w:footnote w:id="8">
    <w:p w14:paraId="076F0AC7" w14:textId="714C7D93" w:rsidR="00472D43" w:rsidRPr="00996241" w:rsidRDefault="00472D43" w:rsidP="001C196E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 w:rsidRPr="00FE3307">
        <w:rPr>
          <w:rtl/>
        </w:rPr>
        <w:t>وفقًا</w:t>
      </w:r>
      <w:r w:rsidR="00FE698D">
        <w:rPr>
          <w:rtl/>
        </w:rPr>
        <w:t xml:space="preserve"> </w:t>
      </w:r>
      <w:r w:rsidR="001C196E">
        <w:rPr>
          <w:rFonts w:hint="cs"/>
          <w:rtl/>
        </w:rPr>
        <w:t>للخطابات</w:t>
      </w:r>
      <w:r w:rsidR="00FE698D">
        <w:rPr>
          <w:rtl/>
        </w:rPr>
        <w:t xml:space="preserve"> </w:t>
      </w:r>
      <w:r w:rsidR="001C196E">
        <w:rPr>
          <w:rtl/>
        </w:rPr>
        <w:t>المؤرخة</w:t>
      </w:r>
      <w:r w:rsidR="00FE698D">
        <w:rPr>
          <w:rtl/>
        </w:rPr>
        <w:t xml:space="preserve"> </w:t>
      </w:r>
      <w:r w:rsidR="001C196E">
        <w:rPr>
          <w:rtl/>
        </w:rPr>
        <w:t>بين</w:t>
      </w:r>
      <w:r w:rsidR="00FE698D">
        <w:rPr>
          <w:rtl/>
        </w:rPr>
        <w:t xml:space="preserve"> </w:t>
      </w:r>
      <w:r w:rsidR="001C196E">
        <w:rPr>
          <w:rtl/>
        </w:rPr>
        <w:t>يولي</w:t>
      </w:r>
      <w:r w:rsidR="001C196E">
        <w:rPr>
          <w:rFonts w:hint="cs"/>
          <w:rtl/>
        </w:rPr>
        <w:t>ه/</w:t>
      </w:r>
      <w:r w:rsidR="00FE698D">
        <w:rPr>
          <w:rFonts w:hint="cs"/>
          <w:rtl/>
        </w:rPr>
        <w:t xml:space="preserve"> </w:t>
      </w:r>
      <w:r w:rsidR="001C196E">
        <w:rPr>
          <w:rFonts w:hint="cs"/>
          <w:rtl/>
        </w:rPr>
        <w:t>تموز</w:t>
      </w:r>
      <w:r w:rsidR="00FE698D">
        <w:rPr>
          <w:rtl/>
        </w:rPr>
        <w:t xml:space="preserve"> </w:t>
      </w:r>
      <w:r w:rsidRPr="00FE3307">
        <w:rPr>
          <w:rtl/>
        </w:rPr>
        <w:t>وأغسطس</w:t>
      </w:r>
      <w:r w:rsidR="001C196E">
        <w:rPr>
          <w:rFonts w:hint="cs"/>
          <w:rtl/>
        </w:rPr>
        <w:t>/</w:t>
      </w:r>
      <w:r w:rsidR="00FE698D">
        <w:rPr>
          <w:rFonts w:hint="cs"/>
          <w:rtl/>
        </w:rPr>
        <w:t xml:space="preserve"> </w:t>
      </w:r>
      <w:r w:rsidR="001C196E">
        <w:rPr>
          <w:rFonts w:hint="cs"/>
          <w:rtl/>
        </w:rPr>
        <w:t>آب</w:t>
      </w:r>
      <w:r w:rsidR="00FE698D">
        <w:rPr>
          <w:rtl/>
        </w:rPr>
        <w:t xml:space="preserve"> </w:t>
      </w:r>
      <w:r w:rsidRPr="00FE3307">
        <w:rPr>
          <w:rtl/>
        </w:rPr>
        <w:t>2024</w:t>
      </w:r>
      <w:r w:rsidR="00FE698D">
        <w:rPr>
          <w:rtl/>
        </w:rPr>
        <w:t xml:space="preserve"> </w:t>
      </w:r>
      <w:r w:rsidR="001C196E">
        <w:rPr>
          <w:rFonts w:hint="cs"/>
          <w:rtl/>
        </w:rPr>
        <w:t>المرسلة</w:t>
      </w:r>
      <w:r w:rsidR="00FE698D">
        <w:rPr>
          <w:rFonts w:hint="cs"/>
          <w:rtl/>
        </w:rPr>
        <w:t xml:space="preserve"> </w:t>
      </w:r>
      <w:r w:rsidR="001C196E">
        <w:rPr>
          <w:rtl/>
        </w:rPr>
        <w:t>من</w:t>
      </w:r>
      <w:r w:rsidR="00FE698D">
        <w:rPr>
          <w:rtl/>
        </w:rPr>
        <w:t xml:space="preserve"> </w:t>
      </w:r>
      <w:r w:rsidR="001C196E">
        <w:rPr>
          <w:rtl/>
        </w:rPr>
        <w:t>الوزارة</w:t>
      </w:r>
      <w:r w:rsidR="00FE698D">
        <w:rPr>
          <w:rtl/>
        </w:rPr>
        <w:t xml:space="preserve"> </w:t>
      </w:r>
      <w:r w:rsidR="001C196E">
        <w:rPr>
          <w:rtl/>
        </w:rPr>
        <w:t>المعنية</w:t>
      </w:r>
      <w:r w:rsidR="00FE698D">
        <w:rPr>
          <w:rtl/>
        </w:rPr>
        <w:t xml:space="preserve"> </w:t>
      </w:r>
      <w:r w:rsidR="001C196E">
        <w:rPr>
          <w:rFonts w:hint="cs"/>
          <w:rtl/>
        </w:rPr>
        <w:t>في</w:t>
      </w:r>
      <w:r w:rsidR="00FE698D">
        <w:rPr>
          <w:rFonts w:hint="cs"/>
          <w:rtl/>
        </w:rPr>
        <w:t xml:space="preserve"> </w:t>
      </w:r>
      <w:r w:rsidR="001C196E">
        <w:rPr>
          <w:rtl/>
        </w:rPr>
        <w:t>حكومات</w:t>
      </w:r>
      <w:r w:rsidR="00FE698D">
        <w:rPr>
          <w:rtl/>
        </w:rPr>
        <w:t xml:space="preserve"> </w:t>
      </w:r>
      <w:r w:rsidR="001C196E">
        <w:rPr>
          <w:rtl/>
        </w:rPr>
        <w:t>جزر</w:t>
      </w:r>
      <w:r w:rsidR="00FE698D">
        <w:rPr>
          <w:rtl/>
        </w:rPr>
        <w:t xml:space="preserve"> </w:t>
      </w:r>
      <w:r w:rsidR="001C196E">
        <w:rPr>
          <w:rtl/>
        </w:rPr>
        <w:t>كوك</w:t>
      </w:r>
      <w:r w:rsidR="00FE698D">
        <w:rPr>
          <w:rtl/>
        </w:rPr>
        <w:t xml:space="preserve"> </w:t>
      </w:r>
      <w:r w:rsidR="001C196E">
        <w:rPr>
          <w:rtl/>
        </w:rPr>
        <w:t>وكيريباتي</w:t>
      </w:r>
      <w:r w:rsidR="00FE698D">
        <w:rPr>
          <w:rtl/>
        </w:rPr>
        <w:t xml:space="preserve"> </w:t>
      </w:r>
      <w:r w:rsidR="001C196E">
        <w:rPr>
          <w:rtl/>
        </w:rPr>
        <w:t>وجزر</w:t>
      </w:r>
      <w:r w:rsidR="00FE698D">
        <w:rPr>
          <w:rtl/>
        </w:rPr>
        <w:t xml:space="preserve"> </w:t>
      </w:r>
      <w:r w:rsidR="001C196E">
        <w:rPr>
          <w:rtl/>
        </w:rPr>
        <w:t>مارشال</w:t>
      </w:r>
      <w:r w:rsidR="00FE698D">
        <w:rPr>
          <w:rtl/>
        </w:rPr>
        <w:t xml:space="preserve"> </w:t>
      </w:r>
      <w:r w:rsidR="001C196E">
        <w:rPr>
          <w:rtl/>
        </w:rPr>
        <w:t>وولايات</w:t>
      </w:r>
      <w:r w:rsidR="00FE698D">
        <w:rPr>
          <w:rtl/>
        </w:rPr>
        <w:t xml:space="preserve"> </w:t>
      </w:r>
      <w:r w:rsidR="001C196E">
        <w:rPr>
          <w:rtl/>
        </w:rPr>
        <w:t>ميكروني</w:t>
      </w:r>
      <w:r w:rsidR="001C196E">
        <w:rPr>
          <w:rFonts w:hint="cs"/>
          <w:rtl/>
        </w:rPr>
        <w:t>ز</w:t>
      </w:r>
      <w:r w:rsidR="001C196E">
        <w:rPr>
          <w:rtl/>
        </w:rPr>
        <w:t>يا</w:t>
      </w:r>
      <w:r w:rsidR="00FE698D">
        <w:rPr>
          <w:rtl/>
        </w:rPr>
        <w:t xml:space="preserve"> </w:t>
      </w:r>
      <w:r w:rsidR="001C196E">
        <w:rPr>
          <w:rtl/>
        </w:rPr>
        <w:t>الم</w:t>
      </w:r>
      <w:r w:rsidR="001C196E">
        <w:rPr>
          <w:rFonts w:hint="cs"/>
          <w:rtl/>
        </w:rPr>
        <w:t>و</w:t>
      </w:r>
      <w:r w:rsidR="001C196E">
        <w:rPr>
          <w:rtl/>
        </w:rPr>
        <w:t>حدة</w:t>
      </w:r>
      <w:r w:rsidR="00FE698D">
        <w:rPr>
          <w:rtl/>
        </w:rPr>
        <w:t xml:space="preserve"> </w:t>
      </w:r>
      <w:r w:rsidR="001C196E">
        <w:rPr>
          <w:rtl/>
        </w:rPr>
        <w:t>وناورو</w:t>
      </w:r>
      <w:r w:rsidR="00FE698D">
        <w:rPr>
          <w:rtl/>
        </w:rPr>
        <w:t xml:space="preserve"> </w:t>
      </w:r>
      <w:r w:rsidR="001C196E">
        <w:rPr>
          <w:rtl/>
        </w:rPr>
        <w:t>ونيوي</w:t>
      </w:r>
      <w:r w:rsidR="00FE698D">
        <w:rPr>
          <w:rtl/>
        </w:rPr>
        <w:t xml:space="preserve"> </w:t>
      </w:r>
      <w:r w:rsidR="001C196E">
        <w:rPr>
          <w:rtl/>
        </w:rPr>
        <w:t>وبالاو</w:t>
      </w:r>
      <w:r w:rsidR="00FE698D">
        <w:rPr>
          <w:rtl/>
        </w:rPr>
        <w:t xml:space="preserve"> </w:t>
      </w:r>
      <w:r w:rsidR="001C196E">
        <w:rPr>
          <w:rtl/>
        </w:rPr>
        <w:t>وساموا</w:t>
      </w:r>
      <w:r w:rsidR="00FE698D">
        <w:rPr>
          <w:rtl/>
        </w:rPr>
        <w:t xml:space="preserve"> </w:t>
      </w:r>
      <w:r w:rsidR="001C196E">
        <w:rPr>
          <w:rtl/>
        </w:rPr>
        <w:t>وجزر</w:t>
      </w:r>
      <w:r w:rsidR="00FE698D">
        <w:rPr>
          <w:rtl/>
        </w:rPr>
        <w:t xml:space="preserve"> </w:t>
      </w:r>
      <w:r w:rsidR="001C196E">
        <w:rPr>
          <w:rtl/>
        </w:rPr>
        <w:t>سليمان</w:t>
      </w:r>
      <w:r w:rsidR="00FE698D">
        <w:rPr>
          <w:rtl/>
        </w:rPr>
        <w:t xml:space="preserve"> </w:t>
      </w:r>
      <w:r w:rsidR="001C196E">
        <w:rPr>
          <w:rtl/>
        </w:rPr>
        <w:t>وتونغا</w:t>
      </w:r>
      <w:r w:rsidR="00FE698D">
        <w:rPr>
          <w:rtl/>
        </w:rPr>
        <w:t xml:space="preserve"> </w:t>
      </w:r>
      <w:r w:rsidR="001C196E">
        <w:rPr>
          <w:rtl/>
        </w:rPr>
        <w:t>وتوفالو</w:t>
      </w:r>
      <w:r w:rsidR="00FE698D">
        <w:rPr>
          <w:rtl/>
        </w:rPr>
        <w:t xml:space="preserve"> </w:t>
      </w:r>
      <w:r w:rsidRPr="00FE3307">
        <w:rPr>
          <w:rtl/>
        </w:rPr>
        <w:t>وفانواتو</w:t>
      </w:r>
      <w:r w:rsidR="00FE698D">
        <w:rPr>
          <w:rtl/>
        </w:rPr>
        <w:t xml:space="preserve"> </w:t>
      </w:r>
      <w:r w:rsidRPr="00FE3307">
        <w:rPr>
          <w:rtl/>
        </w:rPr>
        <w:t>إلى</w:t>
      </w:r>
      <w:r w:rsidR="00FE698D">
        <w:rPr>
          <w:rtl/>
        </w:rPr>
        <w:t xml:space="preserve"> </w:t>
      </w:r>
      <w:r w:rsidR="001C196E">
        <w:rPr>
          <w:rFonts w:hint="cs"/>
          <w:rtl/>
        </w:rPr>
        <w:t>اليونيب</w:t>
      </w:r>
      <w:r w:rsidRPr="00FE3307">
        <w:rPr>
          <w:rtl/>
        </w:rPr>
        <w:t>.</w:t>
      </w:r>
    </w:p>
  </w:footnote>
  <w:footnote w:id="9">
    <w:p w14:paraId="49FD248C" w14:textId="2C870A66" w:rsidR="00472D43" w:rsidRDefault="00472D43" w:rsidP="002D0DFE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 w:rsidR="002D0DFE">
        <w:rPr>
          <w:rFonts w:hint="cs"/>
          <w:rtl/>
        </w:rPr>
        <w:t>نفس</w:t>
      </w:r>
      <w:r w:rsidR="00FE698D">
        <w:rPr>
          <w:rFonts w:hint="cs"/>
          <w:rtl/>
        </w:rPr>
        <w:t xml:space="preserve"> </w:t>
      </w:r>
      <w:r w:rsidR="002D0DFE">
        <w:rPr>
          <w:i/>
          <w:iCs/>
          <w:rtl/>
        </w:rPr>
        <w:t>المرج</w:t>
      </w:r>
      <w:r w:rsidR="002D0DFE">
        <w:rPr>
          <w:rFonts w:hint="cs"/>
          <w:i/>
          <w:iCs/>
          <w:rtl/>
        </w:rPr>
        <w:t>ع</w:t>
      </w:r>
      <w:r>
        <w:rPr>
          <w:rtl/>
        </w:rPr>
        <w:t>.</w:t>
      </w:r>
    </w:p>
  </w:footnote>
  <w:footnote w:id="10">
    <w:p w14:paraId="0F6FE7CD" w14:textId="0541B440" w:rsidR="00472D43" w:rsidRDefault="00FE698D" w:rsidP="00FD0C53">
      <w:pPr>
        <w:pStyle w:val="FootnoteText"/>
        <w:bidi/>
        <w:rPr>
          <w:rtl/>
          <w:lang w:bidi="ar-SA"/>
        </w:rPr>
      </w:pPr>
      <w:r>
        <w:rPr>
          <w:rtl/>
          <w:lang w:val="en-US"/>
        </w:rPr>
        <w:t xml:space="preserve"> </w:t>
      </w:r>
      <w:r w:rsidR="00472D43">
        <w:rPr>
          <w:rStyle w:val="FootnoteReference"/>
        </w:rPr>
        <w:footnoteRef/>
      </w:r>
      <w:r w:rsidR="00472D43">
        <w:rPr>
          <w:rtl/>
        </w:rPr>
        <w:t>الموافقة</w:t>
      </w:r>
      <w:r>
        <w:rPr>
          <w:rtl/>
        </w:rPr>
        <w:t xml:space="preserve"> </w:t>
      </w:r>
      <w:r w:rsidR="00562055">
        <w:rPr>
          <w:rFonts w:hint="cs"/>
          <w:rtl/>
        </w:rPr>
        <w:t>المستنيرة</w:t>
      </w:r>
      <w:r>
        <w:rPr>
          <w:rFonts w:hint="cs"/>
          <w:rtl/>
        </w:rPr>
        <w:t xml:space="preserve"> </w:t>
      </w:r>
      <w:r w:rsidR="00472D43">
        <w:rPr>
          <w:rtl/>
        </w:rPr>
        <w:t>المسبقة</w:t>
      </w:r>
      <w:r>
        <w:rPr>
          <w:rtl/>
        </w:rPr>
        <w:t xml:space="preserve"> </w:t>
      </w:r>
      <w:r w:rsidR="00472D43">
        <w:rPr>
          <w:rtl/>
        </w:rPr>
        <w:t>غير</w:t>
      </w:r>
      <w:r>
        <w:rPr>
          <w:rtl/>
        </w:rPr>
        <w:t xml:space="preserve"> </w:t>
      </w:r>
      <w:r w:rsidR="00472D43">
        <w:rPr>
          <w:rtl/>
        </w:rPr>
        <w:t>الرسمية</w:t>
      </w:r>
    </w:p>
  </w:footnote>
  <w:footnote w:id="11">
    <w:p w14:paraId="531C6E40" w14:textId="576440FC" w:rsidR="00472D43" w:rsidRDefault="00472D43" w:rsidP="0029724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تعديلها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Fonts w:hint="cs"/>
          <w:rtl/>
        </w:rPr>
        <w:t xml:space="preserve"> </w:t>
      </w:r>
      <w:r>
        <w:rPr>
          <w:rFonts w:hint="cs"/>
          <w:rtl/>
        </w:rPr>
        <w:t>هذا</w:t>
      </w:r>
      <w:r w:rsidR="00FE698D">
        <w:rPr>
          <w:rtl/>
        </w:rPr>
        <w:t xml:space="preserve"> </w:t>
      </w:r>
      <w:r>
        <w:rPr>
          <w:rtl/>
        </w:rPr>
        <w:t>الاجتماع</w:t>
      </w:r>
      <w:r w:rsidR="00FE698D">
        <w:rPr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كي</w:t>
      </w:r>
      <w:r w:rsidR="00FE698D">
        <w:rPr>
          <w:rFonts w:hint="cs"/>
          <w:rtl/>
        </w:rPr>
        <w:t xml:space="preserve"> </w:t>
      </w:r>
      <w:r>
        <w:rPr>
          <w:rtl/>
        </w:rPr>
        <w:t>تشمل</w:t>
      </w:r>
      <w:r w:rsidR="00FE698D">
        <w:rPr>
          <w:rtl/>
        </w:rPr>
        <w:t xml:space="preserve"> </w:t>
      </w:r>
      <w:r>
        <w:rPr>
          <w:rtl/>
        </w:rPr>
        <w:t>الأنشطة</w:t>
      </w:r>
      <w:r w:rsidR="00FE698D">
        <w:rPr>
          <w:rtl/>
        </w:rPr>
        <w:t xml:space="preserve"> </w:t>
      </w:r>
      <w:r>
        <w:rPr>
          <w:rtl/>
        </w:rPr>
        <w:t>المتعلقة</w:t>
      </w:r>
      <w:r w:rsidR="00FE698D">
        <w:rPr>
          <w:rtl/>
        </w:rPr>
        <w:t xml:space="preserve"> </w:t>
      </w:r>
      <w:r>
        <w:rPr>
          <w:rtl/>
        </w:rPr>
        <w:t>بكفاءة</w:t>
      </w:r>
      <w:r w:rsidR="00FE698D">
        <w:rPr>
          <w:rtl/>
        </w:rPr>
        <w:t xml:space="preserve"> </w:t>
      </w:r>
      <w:r>
        <w:rPr>
          <w:rtl/>
        </w:rPr>
        <w:t>الطاقة</w:t>
      </w:r>
      <w:r w:rsidR="00FE698D">
        <w:rPr>
          <w:rtl/>
        </w:rPr>
        <w:t xml:space="preserve"> </w:t>
      </w:r>
      <w:r>
        <w:rPr>
          <w:rtl/>
        </w:rPr>
        <w:t>بموجب</w:t>
      </w:r>
      <w:r w:rsidR="00FE698D">
        <w:rPr>
          <w:rtl/>
        </w:rPr>
        <w:t xml:space="preserve"> </w:t>
      </w:r>
      <w:r>
        <w:rPr>
          <w:rtl/>
        </w:rPr>
        <w:t>القرار</w:t>
      </w:r>
      <w:r w:rsidR="00FE698D">
        <w:rPr>
          <w:rtl/>
        </w:rPr>
        <w:t xml:space="preserve"> </w:t>
      </w:r>
      <w:r>
        <w:rPr>
          <w:rtl/>
        </w:rPr>
        <w:t>89/6</w:t>
      </w:r>
      <w:r w:rsidR="00FE698D">
        <w:rPr>
          <w:rtl/>
        </w:rPr>
        <w:t xml:space="preserve"> </w:t>
      </w:r>
      <w:r>
        <w:rPr>
          <w:rtl/>
        </w:rPr>
        <w:t>وتقدم</w:t>
      </w:r>
      <w:r w:rsidR="00FE698D">
        <w:rPr>
          <w:rtl/>
        </w:rPr>
        <w:t xml:space="preserve"> </w:t>
      </w:r>
      <w:r>
        <w:rPr>
          <w:rtl/>
        </w:rPr>
        <w:t>الشريحة</w:t>
      </w:r>
      <w:r w:rsidR="00FE698D">
        <w:rPr>
          <w:rtl/>
        </w:rPr>
        <w:t xml:space="preserve"> </w:t>
      </w:r>
      <w:r>
        <w:rPr>
          <w:rtl/>
        </w:rPr>
        <w:t>الثانية</w:t>
      </w:r>
      <w:r w:rsidR="00FE698D">
        <w:rPr>
          <w:rtl/>
        </w:rPr>
        <w:t xml:space="preserve"> </w:t>
      </w:r>
      <w:r>
        <w:rPr>
          <w:rtl/>
        </w:rPr>
        <w:t>من</w:t>
      </w:r>
      <w:r w:rsidR="00FE698D">
        <w:rPr>
          <w:rtl/>
        </w:rPr>
        <w:t xml:space="preserve"> </w:t>
      </w:r>
      <w:r>
        <w:rPr>
          <w:rtl/>
        </w:rPr>
        <w:t>عام</w:t>
      </w:r>
      <w:r w:rsidR="00FE698D">
        <w:rPr>
          <w:rtl/>
        </w:rPr>
        <w:t xml:space="preserve"> </w:t>
      </w:r>
      <w:r>
        <w:rPr>
          <w:rtl/>
        </w:rPr>
        <w:t>2025</w:t>
      </w:r>
      <w:r w:rsidR="00FE698D">
        <w:rPr>
          <w:rtl/>
        </w:rPr>
        <w:t xml:space="preserve"> </w:t>
      </w:r>
      <w:r>
        <w:rPr>
          <w:rtl/>
        </w:rPr>
        <w:t>إلى</w:t>
      </w:r>
      <w:r w:rsidR="00FE698D">
        <w:rPr>
          <w:rtl/>
        </w:rPr>
        <w:t xml:space="preserve"> </w:t>
      </w:r>
      <w:r>
        <w:rPr>
          <w:rtl/>
        </w:rPr>
        <w:t>عام</w:t>
      </w:r>
      <w:r w:rsidR="00FE698D">
        <w:rPr>
          <w:rtl/>
        </w:rPr>
        <w:t xml:space="preserve"> </w:t>
      </w:r>
      <w:r>
        <w:rPr>
          <w:rtl/>
        </w:rPr>
        <w:t>2024</w:t>
      </w:r>
      <w:r w:rsidR="00FE698D">
        <w:rPr>
          <w:rtl/>
        </w:rPr>
        <w:t xml:space="preserve"> </w:t>
      </w:r>
      <w:r>
        <w:rPr>
          <w:rtl/>
        </w:rPr>
        <w:t>(الاتفاق</w:t>
      </w:r>
      <w:r w:rsidR="00FE698D">
        <w:rPr>
          <w:rtl/>
        </w:rPr>
        <w:t xml:space="preserve"> </w:t>
      </w:r>
      <w:r>
        <w:rPr>
          <w:rtl/>
        </w:rPr>
        <w:t>المحدث</w:t>
      </w:r>
      <w:r w:rsidR="00FE698D">
        <w:rPr>
          <w:rtl/>
        </w:rPr>
        <w:t xml:space="preserve"> </w:t>
      </w:r>
      <w:r>
        <w:rPr>
          <w:rtl/>
        </w:rPr>
        <w:t>المقترح</w:t>
      </w:r>
      <w:r w:rsidR="00FE698D">
        <w:rPr>
          <w:rtl/>
        </w:rPr>
        <w:t xml:space="preserve"> </w:t>
      </w:r>
      <w:r>
        <w:rPr>
          <w:rtl/>
        </w:rPr>
        <w:t>الواردة</w:t>
      </w:r>
      <w:r w:rsidR="00FE698D">
        <w:rPr>
          <w:rtl/>
        </w:rPr>
        <w:t xml:space="preserve"> </w:t>
      </w:r>
      <w:r>
        <w:rPr>
          <w:rtl/>
        </w:rPr>
        <w:t>في</w:t>
      </w:r>
      <w:r w:rsidR="00FE698D">
        <w:rPr>
          <w:rtl/>
        </w:rPr>
        <w:t xml:space="preserve"> </w:t>
      </w:r>
      <w:r>
        <w:rPr>
          <w:rtl/>
        </w:rPr>
        <w:t>المرفق</w:t>
      </w:r>
      <w:r w:rsidR="00FE698D">
        <w:rPr>
          <w:rtl/>
        </w:rPr>
        <w:t xml:space="preserve"> </w:t>
      </w:r>
      <w:r>
        <w:rPr>
          <w:rtl/>
        </w:rPr>
        <w:t>الأول</w:t>
      </w:r>
      <w:r w:rsidR="00FE698D"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>هذه</w:t>
      </w:r>
      <w:r w:rsidR="00FE698D">
        <w:rPr>
          <w:rtl/>
        </w:rPr>
        <w:t xml:space="preserve"> </w:t>
      </w:r>
      <w:r>
        <w:rPr>
          <w:rtl/>
        </w:rPr>
        <w:t>الوثيقة).</w:t>
      </w:r>
    </w:p>
  </w:footnote>
  <w:footnote w:id="12">
    <w:p w14:paraId="4949CEB1" w14:textId="77777777" w:rsidR="000766C3" w:rsidRPr="00AE7AFF" w:rsidRDefault="000766C3" w:rsidP="000766C3">
      <w:pPr>
        <w:pStyle w:val="FootnoteText"/>
      </w:pPr>
      <w:r w:rsidRPr="00AE7AFF">
        <w:rPr>
          <w:rStyle w:val="FootnoteReference"/>
        </w:rPr>
        <w:footnoteRef/>
      </w:r>
      <w:r w:rsidRPr="00AE7AFF">
        <w:t xml:space="preserve"> </w:t>
      </w:r>
      <w:r w:rsidRPr="00AE7AFF">
        <w:rPr>
          <w:rFonts w:asciiTheme="majorBidi" w:eastAsia="SimSun" w:hAnsiTheme="majorBidi" w:cstheme="majorBidi"/>
          <w:color w:val="000000"/>
        </w:rPr>
        <w:t xml:space="preserve">Initial thematic areas include </w:t>
      </w:r>
      <w:r w:rsidRPr="00AE7AFF">
        <w:rPr>
          <w:rFonts w:asciiTheme="majorBidi" w:eastAsia="SimSun" w:hAnsiTheme="majorBidi" w:cstheme="majorBidi"/>
          <w:i/>
          <w:color w:val="000000"/>
        </w:rPr>
        <w:t>inter alia</w:t>
      </w:r>
      <w:r w:rsidRPr="00AE7AFF">
        <w:rPr>
          <w:rFonts w:asciiTheme="majorBidi" w:eastAsia="SimSun" w:hAnsiTheme="majorBidi" w:cstheme="majorBidi"/>
          <w:color w:val="000000"/>
        </w:rPr>
        <w:t xml:space="preserve"> the integrated approach to strengthening </w:t>
      </w:r>
      <w:r>
        <w:rPr>
          <w:rFonts w:asciiTheme="majorBidi" w:eastAsia="SimSun" w:hAnsiTheme="majorBidi" w:cstheme="majorBidi"/>
          <w:color w:val="000000"/>
        </w:rPr>
        <w:t>m</w:t>
      </w:r>
      <w:r w:rsidRPr="00AE7AFF">
        <w:rPr>
          <w:rFonts w:asciiTheme="majorBidi" w:eastAsia="SimSun" w:hAnsiTheme="majorBidi" w:cstheme="majorBidi"/>
          <w:color w:val="000000"/>
        </w:rPr>
        <w:t xml:space="preserve">onitoring, </w:t>
      </w:r>
      <w:r>
        <w:rPr>
          <w:rFonts w:asciiTheme="majorBidi" w:eastAsia="SimSun" w:hAnsiTheme="majorBidi" w:cstheme="majorBidi"/>
          <w:color w:val="000000"/>
        </w:rPr>
        <w:t>r</w:t>
      </w:r>
      <w:r w:rsidRPr="00AE7AFF">
        <w:rPr>
          <w:rFonts w:asciiTheme="majorBidi" w:eastAsia="SimSun" w:hAnsiTheme="majorBidi" w:cstheme="majorBidi"/>
          <w:color w:val="000000"/>
        </w:rPr>
        <w:t xml:space="preserve">eporting, </w:t>
      </w:r>
      <w:r>
        <w:rPr>
          <w:rFonts w:asciiTheme="majorBidi" w:eastAsia="SimSun" w:hAnsiTheme="majorBidi" w:cstheme="majorBidi"/>
          <w:color w:val="000000"/>
        </w:rPr>
        <w:t>v</w:t>
      </w:r>
      <w:r w:rsidRPr="00AE7AFF">
        <w:rPr>
          <w:rFonts w:asciiTheme="majorBidi" w:eastAsia="SimSun" w:hAnsiTheme="majorBidi" w:cstheme="majorBidi"/>
          <w:color w:val="000000"/>
        </w:rPr>
        <w:t xml:space="preserve">erification and </w:t>
      </w:r>
      <w:r>
        <w:rPr>
          <w:rFonts w:asciiTheme="majorBidi" w:eastAsia="SimSun" w:hAnsiTheme="majorBidi" w:cstheme="majorBidi"/>
          <w:color w:val="000000"/>
        </w:rPr>
        <w:t>e</w:t>
      </w:r>
      <w:r w:rsidRPr="00AE7AFF">
        <w:rPr>
          <w:rFonts w:asciiTheme="majorBidi" w:eastAsia="SimSun" w:hAnsiTheme="majorBidi" w:cstheme="majorBidi"/>
          <w:color w:val="000000"/>
        </w:rPr>
        <w:t xml:space="preserve">nforcement (MRVE) system; how to enforce bans of HCFC-based equipment; </w:t>
      </w:r>
      <w:r>
        <w:rPr>
          <w:rFonts w:asciiTheme="majorBidi" w:eastAsia="SimSun" w:hAnsiTheme="majorBidi" w:cstheme="majorBidi"/>
          <w:color w:val="000000"/>
        </w:rPr>
        <w:t xml:space="preserve">permitting/licensing systems for </w:t>
      </w:r>
      <w:r w:rsidRPr="00AE7AFF">
        <w:rPr>
          <w:rFonts w:asciiTheme="majorBidi" w:eastAsia="SimSun" w:hAnsiTheme="majorBidi" w:cstheme="majorBidi"/>
          <w:color w:val="000000"/>
        </w:rPr>
        <w:t>handling</w:t>
      </w:r>
      <w:r>
        <w:rPr>
          <w:rFonts w:asciiTheme="majorBidi" w:eastAsia="SimSun" w:hAnsiTheme="majorBidi" w:cstheme="majorBidi"/>
          <w:color w:val="000000"/>
        </w:rPr>
        <w:t xml:space="preserve"> </w:t>
      </w:r>
      <w:r w:rsidRPr="00AE7AFF">
        <w:rPr>
          <w:rFonts w:asciiTheme="majorBidi" w:eastAsia="SimSun" w:hAnsiTheme="majorBidi" w:cstheme="majorBidi"/>
          <w:color w:val="000000"/>
        </w:rPr>
        <w:t xml:space="preserve">refrigerants for RAC technicians; collaboration with Customs </w:t>
      </w:r>
      <w:r>
        <w:rPr>
          <w:rFonts w:asciiTheme="majorBidi" w:eastAsia="SimSun" w:hAnsiTheme="majorBidi" w:cstheme="majorBidi"/>
          <w:color w:val="000000"/>
        </w:rPr>
        <w:t>d</w:t>
      </w:r>
      <w:r w:rsidRPr="00AE7AFF">
        <w:rPr>
          <w:rFonts w:asciiTheme="majorBidi" w:eastAsia="SimSun" w:hAnsiTheme="majorBidi" w:cstheme="majorBidi"/>
          <w:color w:val="000000"/>
        </w:rPr>
        <w:t>epartment</w:t>
      </w:r>
      <w:r>
        <w:rPr>
          <w:rFonts w:asciiTheme="majorBidi" w:eastAsia="SimSun" w:hAnsiTheme="majorBidi" w:cstheme="majorBidi"/>
          <w:color w:val="000000"/>
        </w:rPr>
        <w:t>s</w:t>
      </w:r>
      <w:r w:rsidRPr="00AE7AFF">
        <w:rPr>
          <w:rFonts w:asciiTheme="majorBidi" w:eastAsia="SimSun" w:hAnsiTheme="majorBidi" w:cstheme="majorBidi"/>
          <w:color w:val="000000"/>
        </w:rPr>
        <w:t xml:space="preserve"> through memorandum of understanding and standard operating procedures; preparation for the adoption of a HS code through the </w:t>
      </w:r>
      <w:r w:rsidRPr="00AE7AFF">
        <w:rPr>
          <w:rFonts w:asciiTheme="majorBidi" w:eastAsia="SimSun" w:hAnsiTheme="majorBidi" w:cstheme="majorBidi"/>
          <w:bCs/>
          <w:iCs/>
          <w:color w:val="000000"/>
          <w:lang w:val="en-NZ"/>
        </w:rPr>
        <w:t>Pacific Harmonized Commodity Description and Coding System 2022 (PACHS22).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2964D" w14:textId="7AE4791E" w:rsidR="00472D43" w:rsidRDefault="004D0E6B" w:rsidP="00495E5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545CCCD5" w14:textId="77777777" w:rsidR="00472D43" w:rsidRDefault="00472D43"/>
  <w:p w14:paraId="1A8E6BB8" w14:textId="77777777" w:rsidR="004D0E6B" w:rsidRDefault="004D0E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497CE" w14:textId="7CBE4704" w:rsidR="00472D43" w:rsidRDefault="00472D43" w:rsidP="00495E5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4F606BE3" w14:textId="77777777" w:rsidR="00472D43" w:rsidRDefault="00472D43" w:rsidP="007C1B67">
    <w:pPr>
      <w:pStyle w:val="Header"/>
    </w:pPr>
  </w:p>
  <w:p w14:paraId="1B0F3E03" w14:textId="77777777" w:rsidR="004D0E6B" w:rsidRDefault="004D0E6B" w:rsidP="007C1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7589" w14:textId="553C19C7" w:rsidR="00472D43" w:rsidRPr="009B0D30" w:rsidRDefault="004D0E6B" w:rsidP="001E265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16E0C6E3" w14:textId="524D0861" w:rsidR="00472D43" w:rsidRDefault="00472D43" w:rsidP="001E2651">
    <w:pPr>
      <w:jc w:val="left"/>
    </w:pPr>
    <w:r>
      <w:t>Annex</w:t>
    </w:r>
    <w:r w:rsidR="00FE698D">
      <w:t xml:space="preserve"> </w:t>
    </w:r>
    <w:r>
      <w:t>I</w:t>
    </w:r>
  </w:p>
  <w:p w14:paraId="483ABC32" w14:textId="77777777" w:rsidR="00472D43" w:rsidRDefault="00472D43" w:rsidP="001E2651">
    <w:pPr>
      <w:jc w:val="left"/>
      <w:rPr>
        <w:rtl/>
      </w:rPr>
    </w:pPr>
  </w:p>
  <w:p w14:paraId="7DE2AE58" w14:textId="77777777" w:rsidR="004D0E6B" w:rsidRPr="0033525D" w:rsidRDefault="004D0E6B" w:rsidP="001E2651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39D9F" w14:textId="44AFF9A1" w:rsidR="00472D43" w:rsidRPr="009B0D30" w:rsidRDefault="001E2651" w:rsidP="007E7D5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7622CD87" w14:textId="7BB31D71" w:rsidR="00472D43" w:rsidRPr="0033525D" w:rsidRDefault="00472D43" w:rsidP="007E7D59">
    <w:pPr>
      <w:jc w:val="right"/>
    </w:pPr>
    <w:r>
      <w:t>Annex</w:t>
    </w:r>
    <w:r w:rsidR="00FE698D">
      <w:t xml:space="preserve"> </w:t>
    </w:r>
    <w:r>
      <w:t>I</w:t>
    </w:r>
  </w:p>
  <w:p w14:paraId="30339C0B" w14:textId="77777777" w:rsidR="00472D43" w:rsidRDefault="00472D43" w:rsidP="004D0E6B">
    <w:pPr>
      <w:pStyle w:val="Header"/>
      <w:jc w:val="left"/>
      <w:rPr>
        <w:rtl/>
      </w:rPr>
    </w:pPr>
  </w:p>
  <w:p w14:paraId="0ED394F1" w14:textId="77777777" w:rsidR="004D0E6B" w:rsidRPr="0033525D" w:rsidRDefault="004D0E6B" w:rsidP="004D0E6B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01304" w14:textId="1647684F" w:rsidR="00472D43" w:rsidRPr="009B0D30" w:rsidRDefault="00472D43" w:rsidP="00472D4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1E668C6C" w14:textId="6358FFEE" w:rsidR="00472D43" w:rsidRDefault="00472D43" w:rsidP="00472D43">
    <w:pPr>
      <w:pStyle w:val="Header"/>
      <w:jc w:val="right"/>
    </w:pPr>
    <w:r>
      <w:t>Annex</w:t>
    </w:r>
    <w:r w:rsidR="00FE698D">
      <w:t xml:space="preserve"> </w:t>
    </w:r>
    <w:r>
      <w:t>I</w:t>
    </w:r>
  </w:p>
  <w:p w14:paraId="5F25CA66" w14:textId="77777777" w:rsidR="00472D43" w:rsidRPr="00BA7440" w:rsidRDefault="00472D43" w:rsidP="00472D4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62EB7" w14:textId="6712C5D8" w:rsidR="00472D43" w:rsidRPr="009B0D30" w:rsidRDefault="00472D43" w:rsidP="00472D4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696B04C9" w14:textId="28C9403D" w:rsidR="00472D43" w:rsidRPr="0033525D" w:rsidRDefault="00472D43" w:rsidP="00472D43">
    <w:pPr>
      <w:jc w:val="right"/>
    </w:pPr>
    <w:r>
      <w:t>Annex</w:t>
    </w:r>
    <w:r w:rsidR="00FE698D">
      <w:t xml:space="preserve"> </w:t>
    </w:r>
    <w:r>
      <w:t>II</w:t>
    </w:r>
  </w:p>
  <w:p w14:paraId="49A378D9" w14:textId="77777777" w:rsidR="00472D43" w:rsidRDefault="00472D43" w:rsidP="00472D43">
    <w:pPr>
      <w:pStyle w:val="Header"/>
      <w:jc w:val="right"/>
      <w:rPr>
        <w:rtl/>
      </w:rPr>
    </w:pPr>
  </w:p>
  <w:p w14:paraId="5828F5C3" w14:textId="77777777" w:rsidR="004D0E6B" w:rsidRPr="0033525D" w:rsidRDefault="004D0E6B" w:rsidP="00472D43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B08E0" w14:textId="7656DE1C" w:rsidR="004D0E6B" w:rsidRDefault="004D0E6B" w:rsidP="004D0E6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0BD071B7" w14:textId="6824BC9B" w:rsidR="004D0E6B" w:rsidRDefault="004D0E6B" w:rsidP="004D0E6B">
    <w:pPr>
      <w:jc w:val="left"/>
    </w:pPr>
    <w:r>
      <w:t>Annex</w:t>
    </w:r>
    <w:r w:rsidR="00FE698D">
      <w:t xml:space="preserve"> </w:t>
    </w:r>
    <w:r w:rsidRPr="004D0E6B">
      <w:rPr>
        <w:lang w:val="en-CA"/>
      </w:rPr>
      <w:t>I</w:t>
    </w:r>
    <w:r w:rsidR="00AB3DAB">
      <w:t>II</w:t>
    </w:r>
  </w:p>
  <w:p w14:paraId="56A7222A" w14:textId="77777777" w:rsidR="004D0E6B" w:rsidRDefault="004D0E6B" w:rsidP="004D0E6B">
    <w:pPr>
      <w:pStyle w:val="Header"/>
      <w:jc w:val="left"/>
    </w:pPr>
  </w:p>
  <w:p w14:paraId="4D934D59" w14:textId="77777777" w:rsidR="00472D43" w:rsidRPr="004D0E6B" w:rsidRDefault="00472D43" w:rsidP="004D0E6B">
    <w:pPr>
      <w:pStyle w:val="Header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F8271" w14:textId="27ECDA25" w:rsidR="00472D43" w:rsidRDefault="00472D43" w:rsidP="00493EB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66BC1326" w14:textId="20498281" w:rsidR="00472D43" w:rsidRDefault="00472D43" w:rsidP="00705E39">
    <w:pPr>
      <w:jc w:val="right"/>
    </w:pPr>
    <w:r>
      <w:t>Annex</w:t>
    </w:r>
    <w:r w:rsidR="00FE698D">
      <w:t xml:space="preserve"> </w:t>
    </w:r>
    <w:r>
      <w:t>IV</w:t>
    </w:r>
  </w:p>
  <w:p w14:paraId="58377A6F" w14:textId="77777777" w:rsidR="00472D43" w:rsidRDefault="00472D43">
    <w:pPr>
      <w:pStyle w:val="Header"/>
    </w:pPr>
  </w:p>
  <w:p w14:paraId="63E9993E" w14:textId="77777777" w:rsidR="004D0E6B" w:rsidRDefault="004D0E6B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D3A4B" w14:textId="079677DE" w:rsidR="00472D43" w:rsidRDefault="004D0E6B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5F0229FC" w14:textId="7B252D09" w:rsidR="00472D43" w:rsidRDefault="00472D43" w:rsidP="00393115">
    <w:pPr>
      <w:jc w:val="right"/>
    </w:pPr>
    <w:r>
      <w:t>Annex</w:t>
    </w:r>
    <w:r w:rsidR="00FE698D">
      <w:t xml:space="preserve"> </w:t>
    </w:r>
    <w:r w:rsidR="004D0E6B">
      <w:rPr>
        <w:lang w:val="en-CA"/>
      </w:rPr>
      <w:t>I</w:t>
    </w:r>
    <w:r w:rsidR="00114B79">
      <w:rPr>
        <w:lang w:val="en-CA"/>
      </w:rPr>
      <w:t>II</w:t>
    </w:r>
  </w:p>
  <w:p w14:paraId="7111811C" w14:textId="77777777" w:rsidR="00472D43" w:rsidRDefault="00472D43">
    <w:pPr>
      <w:pStyle w:val="Header"/>
    </w:pPr>
  </w:p>
  <w:p w14:paraId="2BB539C8" w14:textId="77777777" w:rsidR="004D0E6B" w:rsidRDefault="004D0E6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9AD86" w14:textId="20B2EE63" w:rsidR="00AB3DAB" w:rsidRDefault="00AB3DAB" w:rsidP="004D0E6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7582B588" w14:textId="1AD6FE96" w:rsidR="00AB3DAB" w:rsidRDefault="00AB3DAB" w:rsidP="004D0E6B">
    <w:pPr>
      <w:jc w:val="left"/>
    </w:pPr>
    <w:r>
      <w:t xml:space="preserve">Annex </w:t>
    </w:r>
    <w:r w:rsidRPr="004D0E6B">
      <w:rPr>
        <w:lang w:val="en-CA"/>
      </w:rPr>
      <w:t>I</w:t>
    </w:r>
    <w:r>
      <w:t>V</w:t>
    </w:r>
  </w:p>
  <w:p w14:paraId="327B2A07" w14:textId="77777777" w:rsidR="00AB3DAB" w:rsidRDefault="00AB3DAB" w:rsidP="004D0E6B">
    <w:pPr>
      <w:pStyle w:val="Header"/>
      <w:jc w:val="left"/>
    </w:pPr>
  </w:p>
  <w:p w14:paraId="3A081FB1" w14:textId="77777777" w:rsidR="00AB3DAB" w:rsidRPr="004D0E6B" w:rsidRDefault="00AB3DAB" w:rsidP="004D0E6B">
    <w:pPr>
      <w:pStyle w:val="Header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6EE1C" w14:textId="64C3CB68" w:rsidR="00AB3DAB" w:rsidRDefault="00AB3DAB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2C1978A5" w14:textId="73BF8B6F" w:rsidR="00AB3DAB" w:rsidRDefault="00AB3DAB" w:rsidP="00393115">
    <w:pPr>
      <w:jc w:val="right"/>
    </w:pPr>
    <w:r>
      <w:t xml:space="preserve">Annex </w:t>
    </w:r>
    <w:r>
      <w:rPr>
        <w:lang w:val="en-CA"/>
      </w:rPr>
      <w:t>IV</w:t>
    </w:r>
  </w:p>
  <w:p w14:paraId="68362EED" w14:textId="77777777" w:rsidR="00AB3DAB" w:rsidRDefault="00AB3DAB">
    <w:pPr>
      <w:pStyle w:val="Header"/>
    </w:pPr>
  </w:p>
  <w:p w14:paraId="01B323E7" w14:textId="77777777" w:rsidR="00AB3DAB" w:rsidRDefault="00AB3DA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B3B63" w14:textId="511B66ED" w:rsidR="00E45C28" w:rsidRPr="0033525D" w:rsidRDefault="00E45C28" w:rsidP="00F3183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0B720BB3" w14:textId="77777777" w:rsidR="00E45C28" w:rsidRPr="0033525D" w:rsidRDefault="00E45C28" w:rsidP="00F31830">
    <w:pPr>
      <w:jc w:val="left"/>
    </w:pPr>
    <w:r>
      <w:t xml:space="preserve">Annex </w:t>
    </w:r>
    <w:r>
      <w:t>V</w:t>
    </w:r>
  </w:p>
  <w:p w14:paraId="3137977D" w14:textId="77777777" w:rsidR="00E45C28" w:rsidRPr="0033525D" w:rsidRDefault="00E45C28" w:rsidP="00F31830">
    <w:pPr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EE1EA" w14:textId="2E898F08" w:rsidR="00E45C28" w:rsidRPr="0033525D" w:rsidRDefault="00E45C28" w:rsidP="00F3183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596DCFC8" w14:textId="77777777" w:rsidR="00E45C28" w:rsidRPr="0033525D" w:rsidRDefault="00E45C28" w:rsidP="00F31830">
    <w:pPr>
      <w:jc w:val="right"/>
    </w:pPr>
    <w:r w:rsidRPr="008025F7">
      <w:t xml:space="preserve">Annex </w:t>
    </w:r>
    <w:r w:rsidRPr="008025F7">
      <w:t>V</w:t>
    </w:r>
  </w:p>
  <w:p w14:paraId="64C91C92" w14:textId="77777777" w:rsidR="00E45C28" w:rsidRPr="0033525D" w:rsidRDefault="00E45C28" w:rsidP="00F31830">
    <w:pPr>
      <w:pStyle w:val="Header"/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DF138" w14:textId="4AF6FE38" w:rsidR="00E45C28" w:rsidRDefault="00E45C28" w:rsidP="00C7217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4740A">
      <w:t>UNEP/</w:t>
    </w:r>
    <w:proofErr w:type="spellStart"/>
    <w:r w:rsidR="0064740A">
      <w:t>OzL.Pro</w:t>
    </w:r>
    <w:proofErr w:type="spellEnd"/>
    <w:r w:rsidR="0064740A">
      <w:t>/ExCom/95/71</w:t>
    </w:r>
    <w:r>
      <w:fldChar w:fldCharType="end"/>
    </w:r>
  </w:p>
  <w:p w14:paraId="0C7BDE25" w14:textId="77777777" w:rsidR="00E45C28" w:rsidRPr="009B0D30" w:rsidRDefault="00E45C28" w:rsidP="00C72170">
    <w:pPr>
      <w:jc w:val="right"/>
    </w:pPr>
    <w:r w:rsidRPr="00C72170">
      <w:t xml:space="preserve">Annex </w:t>
    </w:r>
    <w:r w:rsidRPr="00C72170">
      <w:rPr>
        <w:highlight w:val="cyan"/>
      </w:rPr>
      <w:t>III</w:t>
    </w:r>
  </w:p>
  <w:p w14:paraId="0705DB08" w14:textId="77777777" w:rsidR="00E45C28" w:rsidRDefault="00E45C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9C2D03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i w:val="0"/>
        <w:iCs w:val="0"/>
        <w:sz w:val="26"/>
        <w:szCs w:val="26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469636E"/>
    <w:multiLevelType w:val="hybridMultilevel"/>
    <w:tmpl w:val="2B12A106"/>
    <w:lvl w:ilvl="0" w:tplc="FDE62D72">
      <w:start w:val="1"/>
      <w:numFmt w:val="upperRoman"/>
      <w:lvlText w:val="%1."/>
      <w:lvlJc w:val="left"/>
      <w:pPr>
        <w:ind w:left="1080" w:hanging="720"/>
      </w:pPr>
      <w:rPr>
        <w:rFonts w:hint="default"/>
        <w:lang w:bidi="ar-DZ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28A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3" w15:restartNumberingAfterBreak="0">
    <w:nsid w:val="0648386C"/>
    <w:multiLevelType w:val="hybridMultilevel"/>
    <w:tmpl w:val="EACA04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F1079"/>
    <w:multiLevelType w:val="multilevel"/>
    <w:tmpl w:val="5A88727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i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5" w15:restartNumberingAfterBreak="0">
    <w:nsid w:val="0C5D7B55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6" w15:restartNumberingAfterBreak="0">
    <w:nsid w:val="0D7861F2"/>
    <w:multiLevelType w:val="multilevel"/>
    <w:tmpl w:val="1E24B704"/>
    <w:lvl w:ilvl="0">
      <w:start w:val="1"/>
      <w:numFmt w:val="decimal"/>
      <w:pStyle w:val="Style1"/>
      <w:lvlText w:val="%1."/>
      <w:lvlJc w:val="left"/>
      <w:pPr>
        <w:tabs>
          <w:tab w:val="num" w:pos="0"/>
        </w:tabs>
        <w:ind w:left="0" w:firstLine="0"/>
      </w:pPr>
      <w:rPr>
        <w:i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7" w15:restartNumberingAfterBreak="0">
    <w:nsid w:val="12480BB0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8" w15:restartNumberingAfterBreak="0">
    <w:nsid w:val="1C453A7F"/>
    <w:multiLevelType w:val="hybridMultilevel"/>
    <w:tmpl w:val="445E5B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F3AF0"/>
    <w:multiLevelType w:val="hybridMultilevel"/>
    <w:tmpl w:val="C8086C92"/>
    <w:lvl w:ilvl="0" w:tplc="B99C39E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07537CB"/>
    <w:multiLevelType w:val="hybridMultilevel"/>
    <w:tmpl w:val="4EEAD5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54ACE"/>
    <w:multiLevelType w:val="hybridMultilevel"/>
    <w:tmpl w:val="0D4C92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81DD9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6D96B8F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16" w15:restartNumberingAfterBreak="0">
    <w:nsid w:val="372B2D10"/>
    <w:multiLevelType w:val="hybridMultilevel"/>
    <w:tmpl w:val="15D63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72885"/>
    <w:multiLevelType w:val="hybridMultilevel"/>
    <w:tmpl w:val="E3B2DB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446E5"/>
    <w:multiLevelType w:val="hybridMultilevel"/>
    <w:tmpl w:val="DF10EE9C"/>
    <w:lvl w:ilvl="0" w:tplc="83A013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E2D77"/>
    <w:multiLevelType w:val="hybridMultilevel"/>
    <w:tmpl w:val="CC58C776"/>
    <w:lvl w:ilvl="0" w:tplc="F740DE62">
      <w:start w:val="17"/>
      <w:numFmt w:val="decimal"/>
      <w:lvlText w:val="%1."/>
      <w:lvlJc w:val="left"/>
      <w:pPr>
        <w:ind w:left="6532" w:hanging="360"/>
      </w:pPr>
      <w:rPr>
        <w:rFonts w:hint="default"/>
        <w:b/>
        <w:bCs/>
        <w:i w:val="0"/>
        <w:iCs w:val="0"/>
        <w:sz w:val="26"/>
        <w:szCs w:val="26"/>
      </w:rPr>
    </w:lvl>
    <w:lvl w:ilvl="1" w:tplc="10090019">
      <w:start w:val="1"/>
      <w:numFmt w:val="lowerLetter"/>
      <w:lvlText w:val="%2."/>
      <w:lvlJc w:val="left"/>
      <w:pPr>
        <w:ind w:left="7248" w:hanging="360"/>
      </w:pPr>
    </w:lvl>
    <w:lvl w:ilvl="2" w:tplc="1009001B">
      <w:start w:val="1"/>
      <w:numFmt w:val="lowerRoman"/>
      <w:lvlText w:val="%3."/>
      <w:lvlJc w:val="right"/>
      <w:pPr>
        <w:ind w:left="7968" w:hanging="180"/>
      </w:pPr>
    </w:lvl>
    <w:lvl w:ilvl="3" w:tplc="1009000F">
      <w:start w:val="1"/>
      <w:numFmt w:val="decimal"/>
      <w:lvlText w:val="%4."/>
      <w:lvlJc w:val="left"/>
      <w:pPr>
        <w:ind w:left="8688" w:hanging="360"/>
      </w:pPr>
    </w:lvl>
    <w:lvl w:ilvl="4" w:tplc="10090019">
      <w:start w:val="1"/>
      <w:numFmt w:val="lowerLetter"/>
      <w:lvlText w:val="%5."/>
      <w:lvlJc w:val="left"/>
      <w:pPr>
        <w:ind w:left="9408" w:hanging="360"/>
      </w:pPr>
    </w:lvl>
    <w:lvl w:ilvl="5" w:tplc="1009001B">
      <w:start w:val="1"/>
      <w:numFmt w:val="lowerRoman"/>
      <w:lvlText w:val="%6."/>
      <w:lvlJc w:val="right"/>
      <w:pPr>
        <w:ind w:left="10128" w:hanging="180"/>
      </w:pPr>
    </w:lvl>
    <w:lvl w:ilvl="6" w:tplc="1009000F">
      <w:start w:val="1"/>
      <w:numFmt w:val="decimal"/>
      <w:lvlText w:val="%7."/>
      <w:lvlJc w:val="left"/>
      <w:pPr>
        <w:ind w:left="10848" w:hanging="360"/>
      </w:pPr>
    </w:lvl>
    <w:lvl w:ilvl="7" w:tplc="10090019">
      <w:start w:val="1"/>
      <w:numFmt w:val="lowerLetter"/>
      <w:lvlText w:val="%8."/>
      <w:lvlJc w:val="left"/>
      <w:pPr>
        <w:ind w:left="11568" w:hanging="360"/>
      </w:pPr>
    </w:lvl>
    <w:lvl w:ilvl="8" w:tplc="1009001B">
      <w:start w:val="1"/>
      <w:numFmt w:val="lowerRoman"/>
      <w:lvlText w:val="%9."/>
      <w:lvlJc w:val="right"/>
      <w:pPr>
        <w:ind w:left="12288" w:hanging="180"/>
      </w:pPr>
    </w:lvl>
  </w:abstractNum>
  <w:abstractNum w:abstractNumId="20" w15:restartNumberingAfterBreak="0">
    <w:nsid w:val="3D580E71"/>
    <w:multiLevelType w:val="hybridMultilevel"/>
    <w:tmpl w:val="E8E6660C"/>
    <w:lvl w:ilvl="0" w:tplc="0A6075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91AD6"/>
    <w:multiLevelType w:val="hybridMultilevel"/>
    <w:tmpl w:val="6182107E"/>
    <w:lvl w:ilvl="0" w:tplc="05F6F79A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B308F4"/>
    <w:multiLevelType w:val="hybridMultilevel"/>
    <w:tmpl w:val="1290709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133E2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0A3586"/>
    <w:multiLevelType w:val="hybridMultilevel"/>
    <w:tmpl w:val="1C66FEF6"/>
    <w:lvl w:ilvl="0" w:tplc="0158C8F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64AD"/>
    <w:multiLevelType w:val="hybridMultilevel"/>
    <w:tmpl w:val="7D4A14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D0EC4"/>
    <w:multiLevelType w:val="hybridMultilevel"/>
    <w:tmpl w:val="737E10F0"/>
    <w:lvl w:ilvl="0" w:tplc="6A26CF4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280C8F"/>
    <w:multiLevelType w:val="hybridMultilevel"/>
    <w:tmpl w:val="017C60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97423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32" w15:restartNumberingAfterBreak="0">
    <w:nsid w:val="790D30CB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33" w15:restartNumberingAfterBreak="0">
    <w:nsid w:val="7D516615"/>
    <w:multiLevelType w:val="multilevel"/>
    <w:tmpl w:val="7BA278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-1350"/>
        </w:tabs>
        <w:ind w:left="90" w:hanging="720"/>
      </w:pPr>
    </w:lvl>
    <w:lvl w:ilvl="2">
      <w:start w:val="1"/>
      <w:numFmt w:val="lowerRoman"/>
      <w:lvlText w:val="(%3)"/>
      <w:lvlJc w:val="left"/>
      <w:pPr>
        <w:tabs>
          <w:tab w:val="num" w:pos="-1350"/>
        </w:tabs>
        <w:ind w:left="810" w:hanging="720"/>
      </w:pPr>
    </w:lvl>
    <w:lvl w:ilvl="3">
      <w:start w:val="1"/>
      <w:numFmt w:val="lowerLetter"/>
      <w:lvlText w:val="%4)"/>
      <w:lvlJc w:val="left"/>
      <w:pPr>
        <w:tabs>
          <w:tab w:val="num" w:pos="-1440"/>
        </w:tabs>
        <w:ind w:left="14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1350"/>
        </w:tabs>
        <w:ind w:left="2221" w:hanging="705"/>
      </w:pPr>
    </w:lvl>
    <w:lvl w:ilvl="5">
      <w:start w:val="1"/>
      <w:numFmt w:val="lowerLetter"/>
      <w:lvlText w:val="(%6)"/>
      <w:lvlJc w:val="left"/>
      <w:pPr>
        <w:tabs>
          <w:tab w:val="num" w:pos="-1350"/>
        </w:tabs>
        <w:ind w:left="2941" w:hanging="720"/>
      </w:pPr>
    </w:lvl>
    <w:lvl w:ilvl="6">
      <w:start w:val="1"/>
      <w:numFmt w:val="lowerRoman"/>
      <w:lvlText w:val="(%7)"/>
      <w:lvlJc w:val="left"/>
      <w:pPr>
        <w:tabs>
          <w:tab w:val="num" w:pos="-1350"/>
        </w:tabs>
        <w:ind w:left="3647" w:hanging="706"/>
      </w:pPr>
    </w:lvl>
    <w:lvl w:ilvl="7">
      <w:start w:val="1"/>
      <w:numFmt w:val="lowerLetter"/>
      <w:lvlText w:val="(%8)"/>
      <w:lvlJc w:val="left"/>
      <w:pPr>
        <w:tabs>
          <w:tab w:val="num" w:pos="-1350"/>
        </w:tabs>
        <w:ind w:left="4352" w:hanging="705"/>
      </w:pPr>
    </w:lvl>
    <w:lvl w:ilvl="8">
      <w:start w:val="1"/>
      <w:numFmt w:val="lowerRoman"/>
      <w:lvlText w:val="(%9)"/>
      <w:lvlJc w:val="left"/>
      <w:pPr>
        <w:tabs>
          <w:tab w:val="num" w:pos="-1350"/>
        </w:tabs>
        <w:ind w:left="5058" w:hanging="706"/>
      </w:pPr>
    </w:lvl>
  </w:abstractNum>
  <w:abstractNum w:abstractNumId="3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58506393">
    <w:abstractNumId w:val="0"/>
  </w:num>
  <w:num w:numId="2" w16cid:durableId="1139881980">
    <w:abstractNumId w:val="10"/>
  </w:num>
  <w:num w:numId="3" w16cid:durableId="1125850802">
    <w:abstractNumId w:val="24"/>
  </w:num>
  <w:num w:numId="4" w16cid:durableId="1681277813">
    <w:abstractNumId w:val="26"/>
  </w:num>
  <w:num w:numId="5" w16cid:durableId="1858076">
    <w:abstractNumId w:val="34"/>
  </w:num>
  <w:num w:numId="6" w16cid:durableId="768812531">
    <w:abstractNumId w:val="14"/>
  </w:num>
  <w:num w:numId="7" w16cid:durableId="255675256">
    <w:abstractNumId w:val="27"/>
  </w:num>
  <w:num w:numId="8" w16cid:durableId="996038197">
    <w:abstractNumId w:val="1"/>
  </w:num>
  <w:num w:numId="9" w16cid:durableId="866917845">
    <w:abstractNumId w:val="6"/>
  </w:num>
  <w:num w:numId="10" w16cid:durableId="179205073">
    <w:abstractNumId w:val="25"/>
  </w:num>
  <w:num w:numId="11" w16cid:durableId="2114668101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504652">
    <w:abstractNumId w:val="9"/>
  </w:num>
  <w:num w:numId="13" w16cid:durableId="353269084">
    <w:abstractNumId w:val="12"/>
  </w:num>
  <w:num w:numId="14" w16cid:durableId="2077433570">
    <w:abstractNumId w:val="18"/>
  </w:num>
  <w:num w:numId="15" w16cid:durableId="1463573127">
    <w:abstractNumId w:val="17"/>
  </w:num>
  <w:num w:numId="16" w16cid:durableId="2024277340">
    <w:abstractNumId w:val="30"/>
  </w:num>
  <w:num w:numId="17" w16cid:durableId="650789104">
    <w:abstractNumId w:val="19"/>
  </w:num>
  <w:num w:numId="18" w16cid:durableId="788167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294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4680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0370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06029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74819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42045758">
    <w:abstractNumId w:val="28"/>
  </w:num>
  <w:num w:numId="25" w16cid:durableId="2051031641">
    <w:abstractNumId w:val="21"/>
  </w:num>
  <w:num w:numId="26" w16cid:durableId="1678263456">
    <w:abstractNumId w:val="3"/>
  </w:num>
  <w:num w:numId="27" w16cid:durableId="1432362299">
    <w:abstractNumId w:val="16"/>
  </w:num>
  <w:num w:numId="28" w16cid:durableId="382758583">
    <w:abstractNumId w:val="29"/>
  </w:num>
  <w:num w:numId="29" w16cid:durableId="1175926140">
    <w:abstractNumId w:val="8"/>
  </w:num>
  <w:num w:numId="30" w16cid:durableId="1958027676">
    <w:abstractNumId w:val="11"/>
  </w:num>
  <w:num w:numId="31" w16cid:durableId="817383230">
    <w:abstractNumId w:val="20"/>
  </w:num>
  <w:num w:numId="32" w16cid:durableId="1894080354">
    <w:abstractNumId w:val="0"/>
    <w:lvlOverride w:ilvl="0">
      <w:startOverride w:val="17"/>
    </w:lvlOverride>
  </w:num>
  <w:num w:numId="33" w16cid:durableId="1927302494">
    <w:abstractNumId w:val="22"/>
  </w:num>
  <w:num w:numId="34" w16cid:durableId="1123885883">
    <w:abstractNumId w:val="4"/>
  </w:num>
  <w:num w:numId="35" w16cid:durableId="2000890263">
    <w:abstractNumId w:val="31"/>
  </w:num>
  <w:num w:numId="36" w16cid:durableId="939415701">
    <w:abstractNumId w:val="23"/>
  </w:num>
  <w:num w:numId="37" w16cid:durableId="1301110521">
    <w:abstractNumId w:val="32"/>
  </w:num>
  <w:num w:numId="38" w16cid:durableId="577327201">
    <w:abstractNumId w:val="5"/>
  </w:num>
  <w:num w:numId="39" w16cid:durableId="80762806">
    <w:abstractNumId w:val="2"/>
  </w:num>
  <w:num w:numId="40" w16cid:durableId="262498157">
    <w:abstractNumId w:val="7"/>
  </w:num>
  <w:num w:numId="41" w16cid:durableId="2040666317">
    <w:abstractNumId w:val="33"/>
  </w:num>
  <w:num w:numId="42" w16cid:durableId="30541991">
    <w:abstractNumId w:val="13"/>
  </w:num>
  <w:num w:numId="43" w16cid:durableId="396368931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B2D"/>
    <w:rsid w:val="00004A7F"/>
    <w:rsid w:val="000062EE"/>
    <w:rsid w:val="00006F68"/>
    <w:rsid w:val="00011C28"/>
    <w:rsid w:val="00012427"/>
    <w:rsid w:val="00012A65"/>
    <w:rsid w:val="00013372"/>
    <w:rsid w:val="00014F3B"/>
    <w:rsid w:val="00015132"/>
    <w:rsid w:val="0001600D"/>
    <w:rsid w:val="00017133"/>
    <w:rsid w:val="000247B0"/>
    <w:rsid w:val="00026083"/>
    <w:rsid w:val="00026C66"/>
    <w:rsid w:val="0003197D"/>
    <w:rsid w:val="000338EF"/>
    <w:rsid w:val="0004254A"/>
    <w:rsid w:val="00045321"/>
    <w:rsid w:val="000471B7"/>
    <w:rsid w:val="00051314"/>
    <w:rsid w:val="00051456"/>
    <w:rsid w:val="00055788"/>
    <w:rsid w:val="00055C16"/>
    <w:rsid w:val="00061D0F"/>
    <w:rsid w:val="0006243F"/>
    <w:rsid w:val="00062676"/>
    <w:rsid w:val="00065586"/>
    <w:rsid w:val="00070175"/>
    <w:rsid w:val="00070B7E"/>
    <w:rsid w:val="000719A9"/>
    <w:rsid w:val="00072663"/>
    <w:rsid w:val="000740C5"/>
    <w:rsid w:val="00076642"/>
    <w:rsid w:val="000766C3"/>
    <w:rsid w:val="00076DD3"/>
    <w:rsid w:val="0008156C"/>
    <w:rsid w:val="00082477"/>
    <w:rsid w:val="000838F8"/>
    <w:rsid w:val="00083F47"/>
    <w:rsid w:val="000845BD"/>
    <w:rsid w:val="0008590C"/>
    <w:rsid w:val="000861FE"/>
    <w:rsid w:val="0008720A"/>
    <w:rsid w:val="00091024"/>
    <w:rsid w:val="00092BDE"/>
    <w:rsid w:val="00095286"/>
    <w:rsid w:val="00096CB4"/>
    <w:rsid w:val="000A0336"/>
    <w:rsid w:val="000A0ADD"/>
    <w:rsid w:val="000A3770"/>
    <w:rsid w:val="000A4CE7"/>
    <w:rsid w:val="000A54E1"/>
    <w:rsid w:val="000A6C71"/>
    <w:rsid w:val="000A6F71"/>
    <w:rsid w:val="000B1D72"/>
    <w:rsid w:val="000B20DD"/>
    <w:rsid w:val="000B28C3"/>
    <w:rsid w:val="000B3AAC"/>
    <w:rsid w:val="000B46EB"/>
    <w:rsid w:val="000B7591"/>
    <w:rsid w:val="000C10E5"/>
    <w:rsid w:val="000C17A9"/>
    <w:rsid w:val="000C22C2"/>
    <w:rsid w:val="000C2FE8"/>
    <w:rsid w:val="000C49C6"/>
    <w:rsid w:val="000C500C"/>
    <w:rsid w:val="000E0770"/>
    <w:rsid w:val="000E2DAD"/>
    <w:rsid w:val="000F078F"/>
    <w:rsid w:val="000F1E39"/>
    <w:rsid w:val="000F1FE7"/>
    <w:rsid w:val="000F250E"/>
    <w:rsid w:val="000F4F43"/>
    <w:rsid w:val="000F6E62"/>
    <w:rsid w:val="001057BD"/>
    <w:rsid w:val="00106D0A"/>
    <w:rsid w:val="00114AF1"/>
    <w:rsid w:val="00114B79"/>
    <w:rsid w:val="00120D97"/>
    <w:rsid w:val="0012250C"/>
    <w:rsid w:val="00122BA5"/>
    <w:rsid w:val="0013309A"/>
    <w:rsid w:val="00134CDF"/>
    <w:rsid w:val="00135490"/>
    <w:rsid w:val="00135F58"/>
    <w:rsid w:val="001368ED"/>
    <w:rsid w:val="00137428"/>
    <w:rsid w:val="00137775"/>
    <w:rsid w:val="00137D6A"/>
    <w:rsid w:val="00145AF4"/>
    <w:rsid w:val="00151851"/>
    <w:rsid w:val="001563A1"/>
    <w:rsid w:val="00157AB1"/>
    <w:rsid w:val="00160368"/>
    <w:rsid w:val="0016135F"/>
    <w:rsid w:val="001639D8"/>
    <w:rsid w:val="00165CB2"/>
    <w:rsid w:val="00170997"/>
    <w:rsid w:val="001709B6"/>
    <w:rsid w:val="001759C2"/>
    <w:rsid w:val="0017633F"/>
    <w:rsid w:val="00180761"/>
    <w:rsid w:val="00181722"/>
    <w:rsid w:val="00191DA9"/>
    <w:rsid w:val="00197F47"/>
    <w:rsid w:val="001A084F"/>
    <w:rsid w:val="001A2AAC"/>
    <w:rsid w:val="001A52A0"/>
    <w:rsid w:val="001A5667"/>
    <w:rsid w:val="001A5A49"/>
    <w:rsid w:val="001B2A89"/>
    <w:rsid w:val="001B34BC"/>
    <w:rsid w:val="001B4DB3"/>
    <w:rsid w:val="001B4F92"/>
    <w:rsid w:val="001B5C1D"/>
    <w:rsid w:val="001B77EA"/>
    <w:rsid w:val="001C0861"/>
    <w:rsid w:val="001C0FB4"/>
    <w:rsid w:val="001C10C3"/>
    <w:rsid w:val="001C111A"/>
    <w:rsid w:val="001C196E"/>
    <w:rsid w:val="001C2010"/>
    <w:rsid w:val="001C25F0"/>
    <w:rsid w:val="001C3C18"/>
    <w:rsid w:val="001D2B45"/>
    <w:rsid w:val="001D33FD"/>
    <w:rsid w:val="001D4261"/>
    <w:rsid w:val="001D65F5"/>
    <w:rsid w:val="001E2651"/>
    <w:rsid w:val="001E447C"/>
    <w:rsid w:val="001E4C27"/>
    <w:rsid w:val="001F7539"/>
    <w:rsid w:val="002028C3"/>
    <w:rsid w:val="00210438"/>
    <w:rsid w:val="0021373A"/>
    <w:rsid w:val="00213AC7"/>
    <w:rsid w:val="00214F95"/>
    <w:rsid w:val="002161CC"/>
    <w:rsid w:val="00217318"/>
    <w:rsid w:val="002174B6"/>
    <w:rsid w:val="0022104F"/>
    <w:rsid w:val="00221509"/>
    <w:rsid w:val="0022320D"/>
    <w:rsid w:val="0022373C"/>
    <w:rsid w:val="00225EF6"/>
    <w:rsid w:val="00231B73"/>
    <w:rsid w:val="00234698"/>
    <w:rsid w:val="002347F3"/>
    <w:rsid w:val="002364FA"/>
    <w:rsid w:val="002473CE"/>
    <w:rsid w:val="00247F73"/>
    <w:rsid w:val="00252D5C"/>
    <w:rsid w:val="00256BD3"/>
    <w:rsid w:val="002571D6"/>
    <w:rsid w:val="00257227"/>
    <w:rsid w:val="00262D9C"/>
    <w:rsid w:val="0026318B"/>
    <w:rsid w:val="0026331A"/>
    <w:rsid w:val="00263422"/>
    <w:rsid w:val="00264251"/>
    <w:rsid w:val="002643A7"/>
    <w:rsid w:val="00270A71"/>
    <w:rsid w:val="00271AD8"/>
    <w:rsid w:val="00277D25"/>
    <w:rsid w:val="0028235D"/>
    <w:rsid w:val="0028391E"/>
    <w:rsid w:val="0028449F"/>
    <w:rsid w:val="002867C6"/>
    <w:rsid w:val="00287653"/>
    <w:rsid w:val="00291FEA"/>
    <w:rsid w:val="0029424E"/>
    <w:rsid w:val="002955FD"/>
    <w:rsid w:val="0029612F"/>
    <w:rsid w:val="0029724A"/>
    <w:rsid w:val="002A0217"/>
    <w:rsid w:val="002A570E"/>
    <w:rsid w:val="002A61FF"/>
    <w:rsid w:val="002B3394"/>
    <w:rsid w:val="002B3FEE"/>
    <w:rsid w:val="002B412C"/>
    <w:rsid w:val="002B4BA5"/>
    <w:rsid w:val="002B535E"/>
    <w:rsid w:val="002C73B2"/>
    <w:rsid w:val="002C7531"/>
    <w:rsid w:val="002D0B89"/>
    <w:rsid w:val="002D0DFE"/>
    <w:rsid w:val="002D2B55"/>
    <w:rsid w:val="002D2DA4"/>
    <w:rsid w:val="002D5F2C"/>
    <w:rsid w:val="002D6932"/>
    <w:rsid w:val="002E06E8"/>
    <w:rsid w:val="002E28EB"/>
    <w:rsid w:val="002E4DD4"/>
    <w:rsid w:val="002E4FB8"/>
    <w:rsid w:val="002E5A92"/>
    <w:rsid w:val="002E65F0"/>
    <w:rsid w:val="002E6A6F"/>
    <w:rsid w:val="002E7EF7"/>
    <w:rsid w:val="002F1D1F"/>
    <w:rsid w:val="002F505F"/>
    <w:rsid w:val="00304B5D"/>
    <w:rsid w:val="003053AE"/>
    <w:rsid w:val="00312696"/>
    <w:rsid w:val="00314B50"/>
    <w:rsid w:val="0032486D"/>
    <w:rsid w:val="0032579D"/>
    <w:rsid w:val="00326050"/>
    <w:rsid w:val="00330868"/>
    <w:rsid w:val="0033163C"/>
    <w:rsid w:val="00331A0E"/>
    <w:rsid w:val="00331F9E"/>
    <w:rsid w:val="003427E8"/>
    <w:rsid w:val="0034552A"/>
    <w:rsid w:val="00351B60"/>
    <w:rsid w:val="00353988"/>
    <w:rsid w:val="0035441C"/>
    <w:rsid w:val="003549FB"/>
    <w:rsid w:val="00354FE0"/>
    <w:rsid w:val="00355675"/>
    <w:rsid w:val="003558EA"/>
    <w:rsid w:val="003610C2"/>
    <w:rsid w:val="003633CA"/>
    <w:rsid w:val="0036342C"/>
    <w:rsid w:val="00363653"/>
    <w:rsid w:val="00366147"/>
    <w:rsid w:val="003661CE"/>
    <w:rsid w:val="00370DAC"/>
    <w:rsid w:val="00372E22"/>
    <w:rsid w:val="00372F32"/>
    <w:rsid w:val="00374681"/>
    <w:rsid w:val="003746F4"/>
    <w:rsid w:val="003749AC"/>
    <w:rsid w:val="00381253"/>
    <w:rsid w:val="0038346E"/>
    <w:rsid w:val="003853DD"/>
    <w:rsid w:val="00391EA7"/>
    <w:rsid w:val="00393115"/>
    <w:rsid w:val="003A3606"/>
    <w:rsid w:val="003A4B85"/>
    <w:rsid w:val="003A4DDD"/>
    <w:rsid w:val="003A5674"/>
    <w:rsid w:val="003B0BAD"/>
    <w:rsid w:val="003B10AD"/>
    <w:rsid w:val="003B18C8"/>
    <w:rsid w:val="003B1B37"/>
    <w:rsid w:val="003B2291"/>
    <w:rsid w:val="003B7A86"/>
    <w:rsid w:val="003B7ED5"/>
    <w:rsid w:val="003C2491"/>
    <w:rsid w:val="003C2739"/>
    <w:rsid w:val="003C45F6"/>
    <w:rsid w:val="003C4C69"/>
    <w:rsid w:val="003C77F1"/>
    <w:rsid w:val="003D0101"/>
    <w:rsid w:val="003D089E"/>
    <w:rsid w:val="003D3954"/>
    <w:rsid w:val="003D3D52"/>
    <w:rsid w:val="003D4B72"/>
    <w:rsid w:val="003D506F"/>
    <w:rsid w:val="003D66D8"/>
    <w:rsid w:val="003E0477"/>
    <w:rsid w:val="003E1C22"/>
    <w:rsid w:val="003E4327"/>
    <w:rsid w:val="003E4CE2"/>
    <w:rsid w:val="003E59E1"/>
    <w:rsid w:val="003F2852"/>
    <w:rsid w:val="003F2E42"/>
    <w:rsid w:val="003F43D3"/>
    <w:rsid w:val="003F5A77"/>
    <w:rsid w:val="003F6B95"/>
    <w:rsid w:val="00403883"/>
    <w:rsid w:val="00404602"/>
    <w:rsid w:val="0040710D"/>
    <w:rsid w:val="00407CE0"/>
    <w:rsid w:val="00411801"/>
    <w:rsid w:val="004146E2"/>
    <w:rsid w:val="00414726"/>
    <w:rsid w:val="00416AD7"/>
    <w:rsid w:val="00416B9F"/>
    <w:rsid w:val="004208DB"/>
    <w:rsid w:val="004263BA"/>
    <w:rsid w:val="00426E39"/>
    <w:rsid w:val="00430F76"/>
    <w:rsid w:val="004336B1"/>
    <w:rsid w:val="00434378"/>
    <w:rsid w:val="00435882"/>
    <w:rsid w:val="004363BC"/>
    <w:rsid w:val="00440CC3"/>
    <w:rsid w:val="00444120"/>
    <w:rsid w:val="004442BA"/>
    <w:rsid w:val="00446096"/>
    <w:rsid w:val="0045334F"/>
    <w:rsid w:val="00454780"/>
    <w:rsid w:val="00456232"/>
    <w:rsid w:val="0045698F"/>
    <w:rsid w:val="00461419"/>
    <w:rsid w:val="004631EA"/>
    <w:rsid w:val="004659BF"/>
    <w:rsid w:val="004704F1"/>
    <w:rsid w:val="00472D43"/>
    <w:rsid w:val="00475B8B"/>
    <w:rsid w:val="004769CD"/>
    <w:rsid w:val="00477943"/>
    <w:rsid w:val="00480C67"/>
    <w:rsid w:val="00484A28"/>
    <w:rsid w:val="004851CD"/>
    <w:rsid w:val="00493EBD"/>
    <w:rsid w:val="00495E5F"/>
    <w:rsid w:val="004A0ECB"/>
    <w:rsid w:val="004A558F"/>
    <w:rsid w:val="004A6FD6"/>
    <w:rsid w:val="004A7A41"/>
    <w:rsid w:val="004B00D3"/>
    <w:rsid w:val="004B2F01"/>
    <w:rsid w:val="004C0D06"/>
    <w:rsid w:val="004C3368"/>
    <w:rsid w:val="004C595F"/>
    <w:rsid w:val="004C5B74"/>
    <w:rsid w:val="004C6430"/>
    <w:rsid w:val="004C7DF2"/>
    <w:rsid w:val="004D0E6B"/>
    <w:rsid w:val="004D2839"/>
    <w:rsid w:val="004E1840"/>
    <w:rsid w:val="004E1C22"/>
    <w:rsid w:val="004E25AD"/>
    <w:rsid w:val="004E4A79"/>
    <w:rsid w:val="004E607A"/>
    <w:rsid w:val="004E7063"/>
    <w:rsid w:val="004F0845"/>
    <w:rsid w:val="004F57D4"/>
    <w:rsid w:val="004F624C"/>
    <w:rsid w:val="004F759B"/>
    <w:rsid w:val="00502CB4"/>
    <w:rsid w:val="00503404"/>
    <w:rsid w:val="00503F92"/>
    <w:rsid w:val="005046FA"/>
    <w:rsid w:val="00506638"/>
    <w:rsid w:val="005100A3"/>
    <w:rsid w:val="005128F1"/>
    <w:rsid w:val="00522DA8"/>
    <w:rsid w:val="0052310D"/>
    <w:rsid w:val="005246C4"/>
    <w:rsid w:val="005250F9"/>
    <w:rsid w:val="00526B8B"/>
    <w:rsid w:val="00530637"/>
    <w:rsid w:val="0053096E"/>
    <w:rsid w:val="005334CD"/>
    <w:rsid w:val="00540032"/>
    <w:rsid w:val="00540C64"/>
    <w:rsid w:val="00541A11"/>
    <w:rsid w:val="00541FD8"/>
    <w:rsid w:val="00542ED6"/>
    <w:rsid w:val="00544555"/>
    <w:rsid w:val="00545AAE"/>
    <w:rsid w:val="00546241"/>
    <w:rsid w:val="00555C92"/>
    <w:rsid w:val="00562055"/>
    <w:rsid w:val="00564433"/>
    <w:rsid w:val="005645CE"/>
    <w:rsid w:val="00573E18"/>
    <w:rsid w:val="00576B19"/>
    <w:rsid w:val="00580B51"/>
    <w:rsid w:val="005825D6"/>
    <w:rsid w:val="00582ABF"/>
    <w:rsid w:val="00584B05"/>
    <w:rsid w:val="00584CDD"/>
    <w:rsid w:val="00584ED8"/>
    <w:rsid w:val="005856D1"/>
    <w:rsid w:val="0058644F"/>
    <w:rsid w:val="00590696"/>
    <w:rsid w:val="00591E25"/>
    <w:rsid w:val="00594C8D"/>
    <w:rsid w:val="00595DF7"/>
    <w:rsid w:val="00596467"/>
    <w:rsid w:val="00597D54"/>
    <w:rsid w:val="005A32B7"/>
    <w:rsid w:val="005A3514"/>
    <w:rsid w:val="005B0EBE"/>
    <w:rsid w:val="005B1901"/>
    <w:rsid w:val="005B56E3"/>
    <w:rsid w:val="005B65DF"/>
    <w:rsid w:val="005C09CF"/>
    <w:rsid w:val="005C2185"/>
    <w:rsid w:val="005C22B1"/>
    <w:rsid w:val="005C3069"/>
    <w:rsid w:val="005C3BC9"/>
    <w:rsid w:val="005C52C6"/>
    <w:rsid w:val="005C5A25"/>
    <w:rsid w:val="005C7D4A"/>
    <w:rsid w:val="005D04E9"/>
    <w:rsid w:val="005D397B"/>
    <w:rsid w:val="005D6280"/>
    <w:rsid w:val="005D6D13"/>
    <w:rsid w:val="005D7776"/>
    <w:rsid w:val="005E2531"/>
    <w:rsid w:val="005E2E08"/>
    <w:rsid w:val="005E5877"/>
    <w:rsid w:val="005E6F7C"/>
    <w:rsid w:val="005E7F65"/>
    <w:rsid w:val="005F0EE9"/>
    <w:rsid w:val="005F5EFA"/>
    <w:rsid w:val="005F687C"/>
    <w:rsid w:val="00600427"/>
    <w:rsid w:val="0060330C"/>
    <w:rsid w:val="0061282E"/>
    <w:rsid w:val="00614945"/>
    <w:rsid w:val="0061499C"/>
    <w:rsid w:val="00621702"/>
    <w:rsid w:val="00621876"/>
    <w:rsid w:val="006238B2"/>
    <w:rsid w:val="00624AEF"/>
    <w:rsid w:val="00625B9F"/>
    <w:rsid w:val="00626CE1"/>
    <w:rsid w:val="00631BC1"/>
    <w:rsid w:val="0063286C"/>
    <w:rsid w:val="00632BC1"/>
    <w:rsid w:val="00633519"/>
    <w:rsid w:val="006371E1"/>
    <w:rsid w:val="00640C13"/>
    <w:rsid w:val="0064460E"/>
    <w:rsid w:val="00647257"/>
    <w:rsid w:val="0064740A"/>
    <w:rsid w:val="00651641"/>
    <w:rsid w:val="00652E83"/>
    <w:rsid w:val="006624F2"/>
    <w:rsid w:val="00662A73"/>
    <w:rsid w:val="00663866"/>
    <w:rsid w:val="00663CB9"/>
    <w:rsid w:val="006652B8"/>
    <w:rsid w:val="0066599E"/>
    <w:rsid w:val="006664B7"/>
    <w:rsid w:val="006739B6"/>
    <w:rsid w:val="006744FF"/>
    <w:rsid w:val="00674BB8"/>
    <w:rsid w:val="006759DA"/>
    <w:rsid w:val="0068209B"/>
    <w:rsid w:val="00682840"/>
    <w:rsid w:val="00683CBB"/>
    <w:rsid w:val="00684574"/>
    <w:rsid w:val="00693478"/>
    <w:rsid w:val="00693597"/>
    <w:rsid w:val="00695DBE"/>
    <w:rsid w:val="006A1604"/>
    <w:rsid w:val="006A1DCF"/>
    <w:rsid w:val="006A2157"/>
    <w:rsid w:val="006A3009"/>
    <w:rsid w:val="006A3AE2"/>
    <w:rsid w:val="006A7A70"/>
    <w:rsid w:val="006A7D56"/>
    <w:rsid w:val="006B298B"/>
    <w:rsid w:val="006B29E9"/>
    <w:rsid w:val="006C01DA"/>
    <w:rsid w:val="006C12F3"/>
    <w:rsid w:val="006C352E"/>
    <w:rsid w:val="006C406F"/>
    <w:rsid w:val="006C6D5B"/>
    <w:rsid w:val="006D1B29"/>
    <w:rsid w:val="006D1F29"/>
    <w:rsid w:val="006D3524"/>
    <w:rsid w:val="006D4AC3"/>
    <w:rsid w:val="006D55AD"/>
    <w:rsid w:val="006D5F3F"/>
    <w:rsid w:val="006E088D"/>
    <w:rsid w:val="006E3D60"/>
    <w:rsid w:val="006E5308"/>
    <w:rsid w:val="006E6A46"/>
    <w:rsid w:val="006F16C2"/>
    <w:rsid w:val="006F1832"/>
    <w:rsid w:val="006F2A2C"/>
    <w:rsid w:val="006F2EDC"/>
    <w:rsid w:val="006F3AA8"/>
    <w:rsid w:val="006F51DA"/>
    <w:rsid w:val="006F52C1"/>
    <w:rsid w:val="006F5AB0"/>
    <w:rsid w:val="006F5B26"/>
    <w:rsid w:val="00700CEC"/>
    <w:rsid w:val="00701186"/>
    <w:rsid w:val="00702662"/>
    <w:rsid w:val="007047F8"/>
    <w:rsid w:val="00705E39"/>
    <w:rsid w:val="00711D8B"/>
    <w:rsid w:val="00711E9E"/>
    <w:rsid w:val="007176CA"/>
    <w:rsid w:val="00721C06"/>
    <w:rsid w:val="00725DAA"/>
    <w:rsid w:val="0073335F"/>
    <w:rsid w:val="007338AC"/>
    <w:rsid w:val="0073444E"/>
    <w:rsid w:val="007344B9"/>
    <w:rsid w:val="0073593C"/>
    <w:rsid w:val="00737293"/>
    <w:rsid w:val="00740EAD"/>
    <w:rsid w:val="00745E4D"/>
    <w:rsid w:val="007462E9"/>
    <w:rsid w:val="00746ED4"/>
    <w:rsid w:val="00747AA2"/>
    <w:rsid w:val="00751071"/>
    <w:rsid w:val="00753537"/>
    <w:rsid w:val="00753B6E"/>
    <w:rsid w:val="0075408C"/>
    <w:rsid w:val="0075507F"/>
    <w:rsid w:val="007603CC"/>
    <w:rsid w:val="00760C47"/>
    <w:rsid w:val="00760C99"/>
    <w:rsid w:val="00760E76"/>
    <w:rsid w:val="00763862"/>
    <w:rsid w:val="00763FA0"/>
    <w:rsid w:val="007677B7"/>
    <w:rsid w:val="00774F30"/>
    <w:rsid w:val="0077508C"/>
    <w:rsid w:val="007757C5"/>
    <w:rsid w:val="00776F34"/>
    <w:rsid w:val="00777538"/>
    <w:rsid w:val="00777EC4"/>
    <w:rsid w:val="007805D4"/>
    <w:rsid w:val="00786775"/>
    <w:rsid w:val="00787973"/>
    <w:rsid w:val="00787D5A"/>
    <w:rsid w:val="00791A1A"/>
    <w:rsid w:val="00791EC5"/>
    <w:rsid w:val="0079322B"/>
    <w:rsid w:val="007948D9"/>
    <w:rsid w:val="00794D17"/>
    <w:rsid w:val="007967CD"/>
    <w:rsid w:val="007A0E2A"/>
    <w:rsid w:val="007A3D1A"/>
    <w:rsid w:val="007A4E03"/>
    <w:rsid w:val="007A52D8"/>
    <w:rsid w:val="007A61E4"/>
    <w:rsid w:val="007B4CCF"/>
    <w:rsid w:val="007B5393"/>
    <w:rsid w:val="007B5E2E"/>
    <w:rsid w:val="007B606A"/>
    <w:rsid w:val="007C1B67"/>
    <w:rsid w:val="007C3E0F"/>
    <w:rsid w:val="007C66AB"/>
    <w:rsid w:val="007C6EF9"/>
    <w:rsid w:val="007D0DC3"/>
    <w:rsid w:val="007D141D"/>
    <w:rsid w:val="007D1984"/>
    <w:rsid w:val="007D567C"/>
    <w:rsid w:val="007D6AD9"/>
    <w:rsid w:val="007D6BF0"/>
    <w:rsid w:val="007E1EF6"/>
    <w:rsid w:val="007E20B0"/>
    <w:rsid w:val="007E2D52"/>
    <w:rsid w:val="007E4B3F"/>
    <w:rsid w:val="007E5805"/>
    <w:rsid w:val="007E5D09"/>
    <w:rsid w:val="007E7D59"/>
    <w:rsid w:val="007F1D54"/>
    <w:rsid w:val="007F29D9"/>
    <w:rsid w:val="007F2A9E"/>
    <w:rsid w:val="007F43ED"/>
    <w:rsid w:val="007F4BDE"/>
    <w:rsid w:val="007F4F45"/>
    <w:rsid w:val="007F5C27"/>
    <w:rsid w:val="008005FA"/>
    <w:rsid w:val="00801668"/>
    <w:rsid w:val="008020F0"/>
    <w:rsid w:val="00802113"/>
    <w:rsid w:val="00802204"/>
    <w:rsid w:val="0080762A"/>
    <w:rsid w:val="0081201D"/>
    <w:rsid w:val="0081262A"/>
    <w:rsid w:val="008144FF"/>
    <w:rsid w:val="0081546A"/>
    <w:rsid w:val="00822592"/>
    <w:rsid w:val="008242E7"/>
    <w:rsid w:val="00832D66"/>
    <w:rsid w:val="00834B6B"/>
    <w:rsid w:val="008360AE"/>
    <w:rsid w:val="00840EFA"/>
    <w:rsid w:val="0084173D"/>
    <w:rsid w:val="008440C8"/>
    <w:rsid w:val="008457C9"/>
    <w:rsid w:val="00847F0C"/>
    <w:rsid w:val="008531BF"/>
    <w:rsid w:val="00856A51"/>
    <w:rsid w:val="008600BB"/>
    <w:rsid w:val="00860331"/>
    <w:rsid w:val="00866938"/>
    <w:rsid w:val="008707E7"/>
    <w:rsid w:val="00881A59"/>
    <w:rsid w:val="0088454A"/>
    <w:rsid w:val="00885865"/>
    <w:rsid w:val="00886582"/>
    <w:rsid w:val="00887759"/>
    <w:rsid w:val="008878B3"/>
    <w:rsid w:val="008902FA"/>
    <w:rsid w:val="00891305"/>
    <w:rsid w:val="008914DA"/>
    <w:rsid w:val="008919D1"/>
    <w:rsid w:val="00891A2E"/>
    <w:rsid w:val="00891C19"/>
    <w:rsid w:val="00895382"/>
    <w:rsid w:val="008A1E15"/>
    <w:rsid w:val="008A2073"/>
    <w:rsid w:val="008A4AA1"/>
    <w:rsid w:val="008A6656"/>
    <w:rsid w:val="008B13BA"/>
    <w:rsid w:val="008C116E"/>
    <w:rsid w:val="008C2224"/>
    <w:rsid w:val="008C27FF"/>
    <w:rsid w:val="008C4052"/>
    <w:rsid w:val="008C4F40"/>
    <w:rsid w:val="008C6732"/>
    <w:rsid w:val="008D2F94"/>
    <w:rsid w:val="008D3700"/>
    <w:rsid w:val="008D65C0"/>
    <w:rsid w:val="008D6715"/>
    <w:rsid w:val="008D7A8D"/>
    <w:rsid w:val="008E0DDD"/>
    <w:rsid w:val="008E2901"/>
    <w:rsid w:val="008E3DF3"/>
    <w:rsid w:val="008F0169"/>
    <w:rsid w:val="008F1B04"/>
    <w:rsid w:val="008F50C6"/>
    <w:rsid w:val="008F64B6"/>
    <w:rsid w:val="008F6AB4"/>
    <w:rsid w:val="008F6C8A"/>
    <w:rsid w:val="008F6E73"/>
    <w:rsid w:val="00900536"/>
    <w:rsid w:val="0090339C"/>
    <w:rsid w:val="0090411B"/>
    <w:rsid w:val="00905652"/>
    <w:rsid w:val="00906EB9"/>
    <w:rsid w:val="0090740F"/>
    <w:rsid w:val="009076B3"/>
    <w:rsid w:val="009102C1"/>
    <w:rsid w:val="00915E31"/>
    <w:rsid w:val="00917134"/>
    <w:rsid w:val="00917D4B"/>
    <w:rsid w:val="00920424"/>
    <w:rsid w:val="0092387C"/>
    <w:rsid w:val="00925EF2"/>
    <w:rsid w:val="00930748"/>
    <w:rsid w:val="00932F52"/>
    <w:rsid w:val="00935666"/>
    <w:rsid w:val="00935ED7"/>
    <w:rsid w:val="009504D6"/>
    <w:rsid w:val="0095427E"/>
    <w:rsid w:val="0095455B"/>
    <w:rsid w:val="0095598A"/>
    <w:rsid w:val="00956141"/>
    <w:rsid w:val="00956C8B"/>
    <w:rsid w:val="0097102E"/>
    <w:rsid w:val="00971762"/>
    <w:rsid w:val="0097645B"/>
    <w:rsid w:val="009779B0"/>
    <w:rsid w:val="0098102B"/>
    <w:rsid w:val="00983B91"/>
    <w:rsid w:val="00983FD1"/>
    <w:rsid w:val="00984A8A"/>
    <w:rsid w:val="00990BCA"/>
    <w:rsid w:val="009919F3"/>
    <w:rsid w:val="009960B5"/>
    <w:rsid w:val="009A00E0"/>
    <w:rsid w:val="009A1176"/>
    <w:rsid w:val="009A2639"/>
    <w:rsid w:val="009A4922"/>
    <w:rsid w:val="009A5140"/>
    <w:rsid w:val="009B074D"/>
    <w:rsid w:val="009B33D4"/>
    <w:rsid w:val="009B75F0"/>
    <w:rsid w:val="009C46B2"/>
    <w:rsid w:val="009C481F"/>
    <w:rsid w:val="009D07F1"/>
    <w:rsid w:val="009D0BAD"/>
    <w:rsid w:val="009D4399"/>
    <w:rsid w:val="009D4D62"/>
    <w:rsid w:val="009E1D62"/>
    <w:rsid w:val="009E2E90"/>
    <w:rsid w:val="009E4E3B"/>
    <w:rsid w:val="009E6289"/>
    <w:rsid w:val="009E6ED1"/>
    <w:rsid w:val="009F140B"/>
    <w:rsid w:val="009F4FAB"/>
    <w:rsid w:val="009F534C"/>
    <w:rsid w:val="00A008AA"/>
    <w:rsid w:val="00A02BB5"/>
    <w:rsid w:val="00A10670"/>
    <w:rsid w:val="00A11A00"/>
    <w:rsid w:val="00A11C01"/>
    <w:rsid w:val="00A16F45"/>
    <w:rsid w:val="00A26180"/>
    <w:rsid w:val="00A269FF"/>
    <w:rsid w:val="00A301D1"/>
    <w:rsid w:val="00A3166B"/>
    <w:rsid w:val="00A323EF"/>
    <w:rsid w:val="00A3264B"/>
    <w:rsid w:val="00A32F4A"/>
    <w:rsid w:val="00A36225"/>
    <w:rsid w:val="00A40C03"/>
    <w:rsid w:val="00A41528"/>
    <w:rsid w:val="00A41A63"/>
    <w:rsid w:val="00A43FD8"/>
    <w:rsid w:val="00A44778"/>
    <w:rsid w:val="00A47E97"/>
    <w:rsid w:val="00A5193E"/>
    <w:rsid w:val="00A51C40"/>
    <w:rsid w:val="00A534E7"/>
    <w:rsid w:val="00A53C85"/>
    <w:rsid w:val="00A617CC"/>
    <w:rsid w:val="00A70FC2"/>
    <w:rsid w:val="00A715A3"/>
    <w:rsid w:val="00A71730"/>
    <w:rsid w:val="00A755B6"/>
    <w:rsid w:val="00A772EC"/>
    <w:rsid w:val="00A809B9"/>
    <w:rsid w:val="00A828DA"/>
    <w:rsid w:val="00A83D53"/>
    <w:rsid w:val="00A85E9F"/>
    <w:rsid w:val="00A907AD"/>
    <w:rsid w:val="00A94ADE"/>
    <w:rsid w:val="00A95186"/>
    <w:rsid w:val="00A95D8E"/>
    <w:rsid w:val="00A96739"/>
    <w:rsid w:val="00A970B6"/>
    <w:rsid w:val="00A97F03"/>
    <w:rsid w:val="00AA140A"/>
    <w:rsid w:val="00AA1611"/>
    <w:rsid w:val="00AA1FFD"/>
    <w:rsid w:val="00AA41B2"/>
    <w:rsid w:val="00AA5C68"/>
    <w:rsid w:val="00AB2EBB"/>
    <w:rsid w:val="00AB3DAB"/>
    <w:rsid w:val="00AB4886"/>
    <w:rsid w:val="00AB5CE2"/>
    <w:rsid w:val="00AB6364"/>
    <w:rsid w:val="00AC2E6D"/>
    <w:rsid w:val="00AC5921"/>
    <w:rsid w:val="00AC6949"/>
    <w:rsid w:val="00AD3752"/>
    <w:rsid w:val="00AD56B6"/>
    <w:rsid w:val="00AD622E"/>
    <w:rsid w:val="00AE3313"/>
    <w:rsid w:val="00AE7157"/>
    <w:rsid w:val="00AE73C2"/>
    <w:rsid w:val="00AF13D3"/>
    <w:rsid w:val="00AF4DE1"/>
    <w:rsid w:val="00AF541F"/>
    <w:rsid w:val="00AF5FC8"/>
    <w:rsid w:val="00B023F0"/>
    <w:rsid w:val="00B025C1"/>
    <w:rsid w:val="00B068D3"/>
    <w:rsid w:val="00B06C68"/>
    <w:rsid w:val="00B10531"/>
    <w:rsid w:val="00B11DB6"/>
    <w:rsid w:val="00B12FA5"/>
    <w:rsid w:val="00B1319C"/>
    <w:rsid w:val="00B13CA3"/>
    <w:rsid w:val="00B14F7D"/>
    <w:rsid w:val="00B16CBE"/>
    <w:rsid w:val="00B17982"/>
    <w:rsid w:val="00B22A2A"/>
    <w:rsid w:val="00B26B13"/>
    <w:rsid w:val="00B2792B"/>
    <w:rsid w:val="00B309A7"/>
    <w:rsid w:val="00B37C4F"/>
    <w:rsid w:val="00B40E87"/>
    <w:rsid w:val="00B446E8"/>
    <w:rsid w:val="00B517DF"/>
    <w:rsid w:val="00B53DF2"/>
    <w:rsid w:val="00B622E4"/>
    <w:rsid w:val="00B647E3"/>
    <w:rsid w:val="00B65D9D"/>
    <w:rsid w:val="00B66B01"/>
    <w:rsid w:val="00B66E0B"/>
    <w:rsid w:val="00B713F4"/>
    <w:rsid w:val="00B71B62"/>
    <w:rsid w:val="00B72E48"/>
    <w:rsid w:val="00B7600D"/>
    <w:rsid w:val="00B77995"/>
    <w:rsid w:val="00B81E83"/>
    <w:rsid w:val="00B84D9D"/>
    <w:rsid w:val="00B93AAC"/>
    <w:rsid w:val="00B94A3C"/>
    <w:rsid w:val="00B968F3"/>
    <w:rsid w:val="00BA14A5"/>
    <w:rsid w:val="00BA181C"/>
    <w:rsid w:val="00BB13DF"/>
    <w:rsid w:val="00BB1C42"/>
    <w:rsid w:val="00BB27F5"/>
    <w:rsid w:val="00BB69C7"/>
    <w:rsid w:val="00BB785D"/>
    <w:rsid w:val="00BC144A"/>
    <w:rsid w:val="00BC50F6"/>
    <w:rsid w:val="00BC7341"/>
    <w:rsid w:val="00BD27D7"/>
    <w:rsid w:val="00BD44C3"/>
    <w:rsid w:val="00BD4806"/>
    <w:rsid w:val="00BE4CAE"/>
    <w:rsid w:val="00BE5D70"/>
    <w:rsid w:val="00BF2EF7"/>
    <w:rsid w:val="00BF4B83"/>
    <w:rsid w:val="00BF6CFB"/>
    <w:rsid w:val="00C001BF"/>
    <w:rsid w:val="00C004CE"/>
    <w:rsid w:val="00C00BC4"/>
    <w:rsid w:val="00C0337B"/>
    <w:rsid w:val="00C055B7"/>
    <w:rsid w:val="00C07C01"/>
    <w:rsid w:val="00C11C98"/>
    <w:rsid w:val="00C12A7D"/>
    <w:rsid w:val="00C145FA"/>
    <w:rsid w:val="00C15142"/>
    <w:rsid w:val="00C152FA"/>
    <w:rsid w:val="00C16FA3"/>
    <w:rsid w:val="00C16FF1"/>
    <w:rsid w:val="00C17200"/>
    <w:rsid w:val="00C21313"/>
    <w:rsid w:val="00C224AD"/>
    <w:rsid w:val="00C224D8"/>
    <w:rsid w:val="00C2386C"/>
    <w:rsid w:val="00C27B58"/>
    <w:rsid w:val="00C312D1"/>
    <w:rsid w:val="00C3138C"/>
    <w:rsid w:val="00C31EB3"/>
    <w:rsid w:val="00C335B4"/>
    <w:rsid w:val="00C34EBC"/>
    <w:rsid w:val="00C353C2"/>
    <w:rsid w:val="00C373BA"/>
    <w:rsid w:val="00C378C4"/>
    <w:rsid w:val="00C40F9E"/>
    <w:rsid w:val="00C42CED"/>
    <w:rsid w:val="00C5110F"/>
    <w:rsid w:val="00C5487E"/>
    <w:rsid w:val="00C54A62"/>
    <w:rsid w:val="00C55EF2"/>
    <w:rsid w:val="00C572DC"/>
    <w:rsid w:val="00C577DB"/>
    <w:rsid w:val="00C62990"/>
    <w:rsid w:val="00C662B1"/>
    <w:rsid w:val="00C666CF"/>
    <w:rsid w:val="00C675CA"/>
    <w:rsid w:val="00C7391D"/>
    <w:rsid w:val="00C7450C"/>
    <w:rsid w:val="00C74D3A"/>
    <w:rsid w:val="00C75E29"/>
    <w:rsid w:val="00C77B69"/>
    <w:rsid w:val="00C77D4B"/>
    <w:rsid w:val="00C802D5"/>
    <w:rsid w:val="00C83E39"/>
    <w:rsid w:val="00C873C8"/>
    <w:rsid w:val="00C92C9F"/>
    <w:rsid w:val="00C93B88"/>
    <w:rsid w:val="00C962A4"/>
    <w:rsid w:val="00C97CF0"/>
    <w:rsid w:val="00CA0B53"/>
    <w:rsid w:val="00CA11BD"/>
    <w:rsid w:val="00CA2279"/>
    <w:rsid w:val="00CA4C98"/>
    <w:rsid w:val="00CA5C68"/>
    <w:rsid w:val="00CA6012"/>
    <w:rsid w:val="00CB01FC"/>
    <w:rsid w:val="00CB1BC4"/>
    <w:rsid w:val="00CB29D2"/>
    <w:rsid w:val="00CB4503"/>
    <w:rsid w:val="00CB538F"/>
    <w:rsid w:val="00CB7B60"/>
    <w:rsid w:val="00CC1269"/>
    <w:rsid w:val="00CC66F6"/>
    <w:rsid w:val="00CC7D4E"/>
    <w:rsid w:val="00CD0850"/>
    <w:rsid w:val="00CD0951"/>
    <w:rsid w:val="00CD5B26"/>
    <w:rsid w:val="00CF16DF"/>
    <w:rsid w:val="00CF2A3E"/>
    <w:rsid w:val="00CF3DB1"/>
    <w:rsid w:val="00CF6594"/>
    <w:rsid w:val="00D006A9"/>
    <w:rsid w:val="00D00A9A"/>
    <w:rsid w:val="00D00D2E"/>
    <w:rsid w:val="00D02942"/>
    <w:rsid w:val="00D0358A"/>
    <w:rsid w:val="00D07AFD"/>
    <w:rsid w:val="00D07C68"/>
    <w:rsid w:val="00D125E5"/>
    <w:rsid w:val="00D12AFC"/>
    <w:rsid w:val="00D14C1D"/>
    <w:rsid w:val="00D15D0F"/>
    <w:rsid w:val="00D162B6"/>
    <w:rsid w:val="00D1637E"/>
    <w:rsid w:val="00D203A2"/>
    <w:rsid w:val="00D21F85"/>
    <w:rsid w:val="00D279BB"/>
    <w:rsid w:val="00D343E7"/>
    <w:rsid w:val="00D35046"/>
    <w:rsid w:val="00D35478"/>
    <w:rsid w:val="00D35886"/>
    <w:rsid w:val="00D36D74"/>
    <w:rsid w:val="00D37829"/>
    <w:rsid w:val="00D40A21"/>
    <w:rsid w:val="00D40B6F"/>
    <w:rsid w:val="00D42D62"/>
    <w:rsid w:val="00D44FF8"/>
    <w:rsid w:val="00D45C4D"/>
    <w:rsid w:val="00D4618E"/>
    <w:rsid w:val="00D464DB"/>
    <w:rsid w:val="00D5221B"/>
    <w:rsid w:val="00D54287"/>
    <w:rsid w:val="00D55CAC"/>
    <w:rsid w:val="00D562AD"/>
    <w:rsid w:val="00D6302A"/>
    <w:rsid w:val="00D6339B"/>
    <w:rsid w:val="00D63FB5"/>
    <w:rsid w:val="00D6403D"/>
    <w:rsid w:val="00D66132"/>
    <w:rsid w:val="00D66B26"/>
    <w:rsid w:val="00D671D5"/>
    <w:rsid w:val="00D750DA"/>
    <w:rsid w:val="00D81722"/>
    <w:rsid w:val="00D84C53"/>
    <w:rsid w:val="00D865C4"/>
    <w:rsid w:val="00D87361"/>
    <w:rsid w:val="00D87F1C"/>
    <w:rsid w:val="00D9293F"/>
    <w:rsid w:val="00D933B3"/>
    <w:rsid w:val="00D947EA"/>
    <w:rsid w:val="00D94E91"/>
    <w:rsid w:val="00D95A87"/>
    <w:rsid w:val="00DA2766"/>
    <w:rsid w:val="00DA6587"/>
    <w:rsid w:val="00DA74E5"/>
    <w:rsid w:val="00DA78C4"/>
    <w:rsid w:val="00DB02DB"/>
    <w:rsid w:val="00DB4E2D"/>
    <w:rsid w:val="00DB6D43"/>
    <w:rsid w:val="00DC2582"/>
    <w:rsid w:val="00DC3ADD"/>
    <w:rsid w:val="00DD348F"/>
    <w:rsid w:val="00DD38EB"/>
    <w:rsid w:val="00DD57DF"/>
    <w:rsid w:val="00DD6A65"/>
    <w:rsid w:val="00DE150B"/>
    <w:rsid w:val="00DE19B6"/>
    <w:rsid w:val="00DE1C09"/>
    <w:rsid w:val="00DE45F6"/>
    <w:rsid w:val="00DE4891"/>
    <w:rsid w:val="00DF6EDC"/>
    <w:rsid w:val="00E04604"/>
    <w:rsid w:val="00E055E6"/>
    <w:rsid w:val="00E06D76"/>
    <w:rsid w:val="00E1326C"/>
    <w:rsid w:val="00E1360E"/>
    <w:rsid w:val="00E142A9"/>
    <w:rsid w:val="00E144EB"/>
    <w:rsid w:val="00E176E4"/>
    <w:rsid w:val="00E20779"/>
    <w:rsid w:val="00E21A87"/>
    <w:rsid w:val="00E21F68"/>
    <w:rsid w:val="00E23E5A"/>
    <w:rsid w:val="00E24487"/>
    <w:rsid w:val="00E24866"/>
    <w:rsid w:val="00E24A84"/>
    <w:rsid w:val="00E260AB"/>
    <w:rsid w:val="00E27B62"/>
    <w:rsid w:val="00E335F7"/>
    <w:rsid w:val="00E3403F"/>
    <w:rsid w:val="00E4193D"/>
    <w:rsid w:val="00E42AD0"/>
    <w:rsid w:val="00E433F5"/>
    <w:rsid w:val="00E467E2"/>
    <w:rsid w:val="00E55573"/>
    <w:rsid w:val="00E5730C"/>
    <w:rsid w:val="00E57D9A"/>
    <w:rsid w:val="00E6230E"/>
    <w:rsid w:val="00E62B2D"/>
    <w:rsid w:val="00E64A0A"/>
    <w:rsid w:val="00E64EA2"/>
    <w:rsid w:val="00E67544"/>
    <w:rsid w:val="00E716EE"/>
    <w:rsid w:val="00E72FB0"/>
    <w:rsid w:val="00E73A15"/>
    <w:rsid w:val="00E73FD3"/>
    <w:rsid w:val="00E76E80"/>
    <w:rsid w:val="00E773EF"/>
    <w:rsid w:val="00E82FF7"/>
    <w:rsid w:val="00E848BC"/>
    <w:rsid w:val="00E860C7"/>
    <w:rsid w:val="00E86EBE"/>
    <w:rsid w:val="00E92C45"/>
    <w:rsid w:val="00E9564F"/>
    <w:rsid w:val="00E97EDB"/>
    <w:rsid w:val="00EA000D"/>
    <w:rsid w:val="00EA138A"/>
    <w:rsid w:val="00EA6A66"/>
    <w:rsid w:val="00EA7D0D"/>
    <w:rsid w:val="00EB186F"/>
    <w:rsid w:val="00EB1F6E"/>
    <w:rsid w:val="00EB2074"/>
    <w:rsid w:val="00EB2D52"/>
    <w:rsid w:val="00EB3FD4"/>
    <w:rsid w:val="00EB46D5"/>
    <w:rsid w:val="00EB4E39"/>
    <w:rsid w:val="00EB6987"/>
    <w:rsid w:val="00EC0C5D"/>
    <w:rsid w:val="00EC108E"/>
    <w:rsid w:val="00EC3537"/>
    <w:rsid w:val="00EC37C2"/>
    <w:rsid w:val="00ED0FC6"/>
    <w:rsid w:val="00ED301E"/>
    <w:rsid w:val="00ED7F2C"/>
    <w:rsid w:val="00EE1522"/>
    <w:rsid w:val="00EE5AD7"/>
    <w:rsid w:val="00EF0C65"/>
    <w:rsid w:val="00EF2368"/>
    <w:rsid w:val="00EF4877"/>
    <w:rsid w:val="00EF4978"/>
    <w:rsid w:val="00EF566C"/>
    <w:rsid w:val="00EF5DBD"/>
    <w:rsid w:val="00F0695D"/>
    <w:rsid w:val="00F07B4A"/>
    <w:rsid w:val="00F11B42"/>
    <w:rsid w:val="00F12689"/>
    <w:rsid w:val="00F211FF"/>
    <w:rsid w:val="00F26869"/>
    <w:rsid w:val="00F3013D"/>
    <w:rsid w:val="00F31D98"/>
    <w:rsid w:val="00F32AB7"/>
    <w:rsid w:val="00F35ACC"/>
    <w:rsid w:val="00F36F36"/>
    <w:rsid w:val="00F3789B"/>
    <w:rsid w:val="00F40DB1"/>
    <w:rsid w:val="00F42B8F"/>
    <w:rsid w:val="00F4312E"/>
    <w:rsid w:val="00F45F4A"/>
    <w:rsid w:val="00F4714C"/>
    <w:rsid w:val="00F4763C"/>
    <w:rsid w:val="00F47C0F"/>
    <w:rsid w:val="00F51C04"/>
    <w:rsid w:val="00F5206E"/>
    <w:rsid w:val="00F575D5"/>
    <w:rsid w:val="00F6337F"/>
    <w:rsid w:val="00F715BE"/>
    <w:rsid w:val="00F71EC5"/>
    <w:rsid w:val="00F76EDF"/>
    <w:rsid w:val="00F825C2"/>
    <w:rsid w:val="00F862A9"/>
    <w:rsid w:val="00F868B8"/>
    <w:rsid w:val="00F871D4"/>
    <w:rsid w:val="00F877AD"/>
    <w:rsid w:val="00F91821"/>
    <w:rsid w:val="00F93373"/>
    <w:rsid w:val="00F939E1"/>
    <w:rsid w:val="00F94596"/>
    <w:rsid w:val="00F95053"/>
    <w:rsid w:val="00F97AA5"/>
    <w:rsid w:val="00FA2C96"/>
    <w:rsid w:val="00FA38C7"/>
    <w:rsid w:val="00FA6F9B"/>
    <w:rsid w:val="00FB0600"/>
    <w:rsid w:val="00FB0EB0"/>
    <w:rsid w:val="00FB2A4E"/>
    <w:rsid w:val="00FB2D8A"/>
    <w:rsid w:val="00FB5395"/>
    <w:rsid w:val="00FB5530"/>
    <w:rsid w:val="00FC1983"/>
    <w:rsid w:val="00FC42B1"/>
    <w:rsid w:val="00FC4629"/>
    <w:rsid w:val="00FC63C8"/>
    <w:rsid w:val="00FC6B7E"/>
    <w:rsid w:val="00FD0C53"/>
    <w:rsid w:val="00FD1F4D"/>
    <w:rsid w:val="00FD23CF"/>
    <w:rsid w:val="00FD2DEC"/>
    <w:rsid w:val="00FD444F"/>
    <w:rsid w:val="00FD74B2"/>
    <w:rsid w:val="00FE28DF"/>
    <w:rsid w:val="00FE698D"/>
    <w:rsid w:val="00FE7348"/>
    <w:rsid w:val="00FF00CF"/>
    <w:rsid w:val="00FF0CF5"/>
    <w:rsid w:val="00FF0E14"/>
    <w:rsid w:val="00FF5603"/>
    <w:rsid w:val="00F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73569"/>
  <w15:docId w15:val="{50174C8F-67F8-40AF-91A0-EE3B2D8F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7361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aliases w:val="Ethyl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link w:val="0Heading0Char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SUPERS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A51C4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bidi="ar-SA"/>
      <w14:ligatures w14:val="standardContextual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uiPriority w:val="34"/>
    <w:qFormat/>
    <w:locked/>
    <w:rsid w:val="00A51C40"/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A51C40"/>
    <w:rPr>
      <w:sz w:val="24"/>
      <w:lang w:val="en-GB" w:bidi="ar-DZ"/>
    </w:rPr>
  </w:style>
  <w:style w:type="character" w:styleId="Hyperlink">
    <w:name w:val="Hyperlink"/>
    <w:basedOn w:val="DefaultParagraphFont"/>
    <w:unhideWhenUsed/>
    <w:rsid w:val="00EA6A66"/>
    <w:rPr>
      <w:color w:val="0000FF" w:themeColor="hyperlink"/>
      <w:u w:val="single"/>
    </w:rPr>
  </w:style>
  <w:style w:type="paragraph" w:customStyle="1" w:styleId="Newheader4">
    <w:name w:val="New header 4"/>
    <w:basedOn w:val="Heading4"/>
    <w:next w:val="Normal"/>
    <w:qFormat/>
    <w:rsid w:val="00AA140A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  <w:rPr>
      <w:sz w:val="22"/>
      <w:szCs w:val="22"/>
      <w:lang w:bidi="ar-S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AA140A"/>
    <w:rPr>
      <w:sz w:val="24"/>
      <w:lang w:val="en-GB" w:bidi="ar-DZ"/>
    </w:rPr>
  </w:style>
  <w:style w:type="table" w:customStyle="1" w:styleId="1">
    <w:name w:val="学术论文的三线表1"/>
    <w:basedOn w:val="TableNormal"/>
    <w:next w:val="TableGrid"/>
    <w:qFormat/>
    <w:rsid w:val="00AA140A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nhideWhenUsed/>
    <w:rsid w:val="00AA140A"/>
    <w:pPr>
      <w:spacing w:before="100" w:beforeAutospacing="1" w:after="100" w:afterAutospacing="1"/>
      <w:jc w:val="left"/>
    </w:pPr>
    <w:rPr>
      <w:szCs w:val="24"/>
      <w:lang w:bidi="ar-SA"/>
    </w:rPr>
  </w:style>
  <w:style w:type="paragraph" w:styleId="Revision">
    <w:name w:val="Revision"/>
    <w:hidden/>
    <w:uiPriority w:val="99"/>
    <w:semiHidden/>
    <w:rsid w:val="00AA140A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40A"/>
    <w:rPr>
      <w:color w:val="605E5C"/>
      <w:shd w:val="clear" w:color="auto" w:fill="E1DFDD"/>
    </w:rPr>
  </w:style>
  <w:style w:type="character" w:customStyle="1" w:styleId="HeaderChar">
    <w:name w:val="Header Char"/>
    <w:aliases w:val="EthylHeader Char"/>
    <w:basedOn w:val="DefaultParagraphFont"/>
    <w:link w:val="Header"/>
    <w:uiPriority w:val="99"/>
    <w:rsid w:val="00AA140A"/>
    <w:rPr>
      <w:sz w:val="24"/>
      <w:lang w:val="en-GB" w:bidi="ar-DZ"/>
    </w:rPr>
  </w:style>
  <w:style w:type="paragraph" w:customStyle="1" w:styleId="Default">
    <w:name w:val="Default"/>
    <w:rsid w:val="00FD0C5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FD0C53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D0C53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0C53"/>
  </w:style>
  <w:style w:type="character" w:styleId="EndnoteReference">
    <w:name w:val="endnote reference"/>
    <w:basedOn w:val="DefaultParagraphFont"/>
    <w:uiPriority w:val="99"/>
    <w:semiHidden/>
    <w:unhideWhenUsed/>
    <w:rsid w:val="00FD0C53"/>
    <w:rPr>
      <w:vertAlign w:val="superscript"/>
    </w:rPr>
  </w:style>
  <w:style w:type="character" w:customStyle="1" w:styleId="ui-provider">
    <w:name w:val="ui-provider"/>
    <w:basedOn w:val="DefaultParagraphFont"/>
    <w:rsid w:val="00FD0C53"/>
  </w:style>
  <w:style w:type="paragraph" w:customStyle="1" w:styleId="Footer1">
    <w:name w:val="Footer1"/>
    <w:basedOn w:val="Normal"/>
    <w:rsid w:val="00FD0C53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lang w:bidi="ar-SA"/>
    </w:rPr>
  </w:style>
  <w:style w:type="character" w:customStyle="1" w:styleId="SubtitleChar">
    <w:name w:val="Subtitle Char"/>
    <w:link w:val="Subtitle"/>
    <w:rsid w:val="00FD0C53"/>
    <w:rPr>
      <w:rFonts w:ascii="Arial" w:hAnsi="Arial" w:cs="Arial"/>
      <w:sz w:val="24"/>
      <w:lang w:val="en-GB" w:bidi="ar-DZ"/>
    </w:rPr>
  </w:style>
  <w:style w:type="character" w:customStyle="1" w:styleId="cf01">
    <w:name w:val="cf01"/>
    <w:basedOn w:val="DefaultParagraphFont"/>
    <w:rsid w:val="00FD0C53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FD0C53"/>
    <w:pPr>
      <w:jc w:val="both"/>
    </w:pPr>
    <w:rPr>
      <w:sz w:val="22"/>
      <w:szCs w:val="22"/>
      <w:lang w:eastAsia="es-MX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FD0C53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normaltextrun">
    <w:name w:val="normaltextrun"/>
    <w:basedOn w:val="DefaultParagraphFont"/>
    <w:rsid w:val="00FD0C53"/>
  </w:style>
  <w:style w:type="character" w:customStyle="1" w:styleId="eop">
    <w:name w:val="eop"/>
    <w:basedOn w:val="DefaultParagraphFont"/>
    <w:rsid w:val="00FD0C53"/>
  </w:style>
  <w:style w:type="character" w:customStyle="1" w:styleId="markedcontent">
    <w:name w:val="markedcontent"/>
    <w:basedOn w:val="DefaultParagraphFont"/>
    <w:rsid w:val="00FD0C53"/>
  </w:style>
  <w:style w:type="character" w:customStyle="1" w:styleId="highlight">
    <w:name w:val="highlight"/>
    <w:basedOn w:val="DefaultParagraphFont"/>
    <w:rsid w:val="00FD0C53"/>
  </w:style>
  <w:style w:type="character" w:styleId="FollowedHyperlink">
    <w:name w:val="FollowedHyperlink"/>
    <w:basedOn w:val="DefaultParagraphFont"/>
    <w:semiHidden/>
    <w:unhideWhenUsed/>
    <w:rsid w:val="00FD0C53"/>
    <w:rPr>
      <w:color w:val="96607D"/>
      <w:u w:val="single"/>
    </w:rPr>
  </w:style>
  <w:style w:type="paragraph" w:customStyle="1" w:styleId="msonormal0">
    <w:name w:val="msonormal"/>
    <w:basedOn w:val="Normal"/>
    <w:rsid w:val="00FD0C53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paragraph" w:customStyle="1" w:styleId="xl63">
    <w:name w:val="xl63"/>
    <w:basedOn w:val="Normal"/>
    <w:rsid w:val="00FD0C53"/>
    <w:pPr>
      <w:spacing w:before="100" w:beforeAutospacing="1" w:after="100" w:afterAutospacing="1"/>
      <w:jc w:val="left"/>
    </w:pPr>
    <w:rPr>
      <w:b/>
      <w:bCs/>
      <w:color w:val="0E2841"/>
      <w:sz w:val="18"/>
      <w:szCs w:val="18"/>
      <w:lang w:eastAsia="en-CA" w:bidi="ar-SA"/>
    </w:rPr>
  </w:style>
  <w:style w:type="paragraph" w:customStyle="1" w:styleId="xl64">
    <w:name w:val="xl64"/>
    <w:basedOn w:val="Normal"/>
    <w:rsid w:val="00FD0C53"/>
    <w:pP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65">
    <w:name w:val="xl65"/>
    <w:basedOn w:val="Normal"/>
    <w:rsid w:val="00FD0C53"/>
    <w:pP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66">
    <w:name w:val="xl66"/>
    <w:basedOn w:val="Normal"/>
    <w:rsid w:val="00FD0C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E2841"/>
      <w:sz w:val="18"/>
      <w:szCs w:val="18"/>
      <w:lang w:eastAsia="en-CA" w:bidi="ar-SA"/>
    </w:rPr>
  </w:style>
  <w:style w:type="paragraph" w:customStyle="1" w:styleId="xl67">
    <w:name w:val="xl67"/>
    <w:basedOn w:val="Normal"/>
    <w:rsid w:val="00FD0C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68">
    <w:name w:val="xl68"/>
    <w:basedOn w:val="Normal"/>
    <w:rsid w:val="00FD0C5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69">
    <w:name w:val="xl69"/>
    <w:basedOn w:val="Normal"/>
    <w:rsid w:val="00FD0C5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0">
    <w:name w:val="xl70"/>
    <w:basedOn w:val="Normal"/>
    <w:rsid w:val="00FD0C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1">
    <w:name w:val="xl71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72">
    <w:name w:val="xl72"/>
    <w:basedOn w:val="Normal"/>
    <w:rsid w:val="00FD0C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3">
    <w:name w:val="xl73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74">
    <w:name w:val="xl74"/>
    <w:basedOn w:val="Normal"/>
    <w:rsid w:val="00FD0C53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5">
    <w:name w:val="xl75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E2841"/>
      <w:sz w:val="18"/>
      <w:szCs w:val="18"/>
      <w:lang w:eastAsia="en-CA" w:bidi="ar-SA"/>
    </w:rPr>
  </w:style>
  <w:style w:type="paragraph" w:customStyle="1" w:styleId="xl76">
    <w:name w:val="xl76"/>
    <w:basedOn w:val="Normal"/>
    <w:rsid w:val="00FD0C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7">
    <w:name w:val="xl77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78">
    <w:name w:val="xl78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79">
    <w:name w:val="xl79"/>
    <w:basedOn w:val="Normal"/>
    <w:rsid w:val="00FD0C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0">
    <w:name w:val="xl80"/>
    <w:basedOn w:val="Normal"/>
    <w:rsid w:val="00FD0C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1">
    <w:name w:val="xl81"/>
    <w:basedOn w:val="Normal"/>
    <w:rsid w:val="00FD0C5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2">
    <w:name w:val="xl82"/>
    <w:basedOn w:val="Normal"/>
    <w:rsid w:val="00FD0C5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3">
    <w:name w:val="xl83"/>
    <w:basedOn w:val="Normal"/>
    <w:rsid w:val="00FD0C5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4">
    <w:name w:val="xl84"/>
    <w:basedOn w:val="Normal"/>
    <w:rsid w:val="00FD0C5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5">
    <w:name w:val="xl85"/>
    <w:basedOn w:val="Normal"/>
    <w:rsid w:val="00FD0C53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6">
    <w:name w:val="xl86"/>
    <w:basedOn w:val="Normal"/>
    <w:rsid w:val="00FD0C5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7">
    <w:name w:val="xl87"/>
    <w:basedOn w:val="Normal"/>
    <w:rsid w:val="00FD0C53"/>
    <w:pPr>
      <w:spacing w:before="100" w:beforeAutospacing="1" w:after="100" w:afterAutospacing="1"/>
      <w:jc w:val="left"/>
    </w:pPr>
    <w:rPr>
      <w:color w:val="0E2841"/>
      <w:sz w:val="18"/>
      <w:szCs w:val="18"/>
      <w:lang w:eastAsia="en-CA" w:bidi="ar-SA"/>
    </w:rPr>
  </w:style>
  <w:style w:type="paragraph" w:customStyle="1" w:styleId="xl88">
    <w:name w:val="xl88"/>
    <w:basedOn w:val="Normal"/>
    <w:rsid w:val="00FD0C5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89">
    <w:name w:val="xl89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0">
    <w:name w:val="xl90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1">
    <w:name w:val="xl91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2">
    <w:name w:val="xl92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3">
    <w:name w:val="xl93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4">
    <w:name w:val="xl94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5">
    <w:name w:val="xl95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96">
    <w:name w:val="xl96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97">
    <w:name w:val="xl97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98">
    <w:name w:val="xl98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99">
    <w:name w:val="xl99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00">
    <w:name w:val="xl100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1">
    <w:name w:val="xl101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02">
    <w:name w:val="xl102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03">
    <w:name w:val="xl103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4">
    <w:name w:val="xl104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5">
    <w:name w:val="xl105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6">
    <w:name w:val="xl106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7">
    <w:name w:val="xl107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08">
    <w:name w:val="xl108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09">
    <w:name w:val="xl109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10">
    <w:name w:val="xl110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i/>
      <w:iCs/>
      <w:color w:val="0E2841"/>
      <w:sz w:val="18"/>
      <w:szCs w:val="18"/>
      <w:lang w:eastAsia="en-CA" w:bidi="ar-SA"/>
    </w:rPr>
  </w:style>
  <w:style w:type="paragraph" w:customStyle="1" w:styleId="xl111">
    <w:name w:val="xl111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12">
    <w:name w:val="xl112"/>
    <w:basedOn w:val="Normal"/>
    <w:rsid w:val="00FD0C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13">
    <w:name w:val="xl113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14">
    <w:name w:val="xl114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15">
    <w:name w:val="xl115"/>
    <w:basedOn w:val="Normal"/>
    <w:rsid w:val="00FD0C5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16">
    <w:name w:val="xl116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17">
    <w:name w:val="xl117"/>
    <w:basedOn w:val="Normal"/>
    <w:rsid w:val="00FD0C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18">
    <w:name w:val="xl118"/>
    <w:basedOn w:val="Normal"/>
    <w:rsid w:val="00FD0C5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19">
    <w:name w:val="xl119"/>
    <w:basedOn w:val="Normal"/>
    <w:rsid w:val="00FD0C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20">
    <w:name w:val="xl120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E2841"/>
      <w:sz w:val="18"/>
      <w:szCs w:val="18"/>
      <w:lang w:eastAsia="en-CA" w:bidi="ar-SA"/>
    </w:rPr>
  </w:style>
  <w:style w:type="paragraph" w:customStyle="1" w:styleId="xl121">
    <w:name w:val="xl121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22">
    <w:name w:val="xl122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23">
    <w:name w:val="xl123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24">
    <w:name w:val="xl124"/>
    <w:basedOn w:val="Normal"/>
    <w:rsid w:val="00FD0C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E2841"/>
      <w:sz w:val="18"/>
      <w:szCs w:val="18"/>
      <w:lang w:eastAsia="en-CA" w:bidi="ar-SA"/>
    </w:rPr>
  </w:style>
  <w:style w:type="paragraph" w:customStyle="1" w:styleId="xl125">
    <w:name w:val="xl125"/>
    <w:basedOn w:val="Normal"/>
    <w:rsid w:val="00FD0C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26">
    <w:name w:val="xl126"/>
    <w:basedOn w:val="Normal"/>
    <w:rsid w:val="00FD0C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27">
    <w:name w:val="xl127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28">
    <w:name w:val="xl128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29">
    <w:name w:val="xl129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paragraph" w:customStyle="1" w:styleId="xl130">
    <w:name w:val="xl130"/>
    <w:basedOn w:val="Normal"/>
    <w:rsid w:val="00FD0C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E2841"/>
      <w:sz w:val="18"/>
      <w:szCs w:val="18"/>
      <w:lang w:eastAsia="en-CA" w:bidi="ar-SA"/>
    </w:rPr>
  </w:style>
  <w:style w:type="character" w:customStyle="1" w:styleId="NormalWebChar">
    <w:name w:val="Normal (Web) Char"/>
    <w:link w:val="NormalWeb"/>
    <w:uiPriority w:val="99"/>
    <w:rsid w:val="00FD0C53"/>
    <w:rPr>
      <w:sz w:val="24"/>
      <w:szCs w:val="24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FD0C53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FD0C53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FD0C53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FD0C53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FD0C53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FD0C53"/>
    <w:rPr>
      <w:rFonts w:ascii="Arial" w:hAnsi="Arial"/>
      <w:i/>
      <w:sz w:val="18"/>
      <w:lang w:val="en-GB" w:bidi="ar-DZ"/>
    </w:rPr>
  </w:style>
  <w:style w:type="character" w:customStyle="1" w:styleId="BodyText3Char">
    <w:name w:val="Body Text 3 Char"/>
    <w:basedOn w:val="DefaultParagraphFont"/>
    <w:link w:val="BodyText3"/>
    <w:semiHidden/>
    <w:rsid w:val="00FD0C53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D0C53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FD0C53"/>
    <w:rPr>
      <w:rFonts w:ascii="Courier New" w:hAnsi="Courier New" w:cs="Courier New"/>
      <w:lang w:val="en-GB" w:bidi="ar-DZ"/>
    </w:rPr>
  </w:style>
  <w:style w:type="character" w:customStyle="1" w:styleId="TitleChar">
    <w:name w:val="Title Char"/>
    <w:basedOn w:val="DefaultParagraphFont"/>
    <w:link w:val="Title"/>
    <w:rsid w:val="00FD0C53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FD0C53"/>
    <w:rPr>
      <w:sz w:val="24"/>
      <w:lang w:val="en-GB" w:bidi="ar-DZ"/>
    </w:rPr>
  </w:style>
  <w:style w:type="table" w:customStyle="1" w:styleId="TableGrid11">
    <w:name w:val="Table Grid11"/>
    <w:basedOn w:val="TableNormal"/>
    <w:next w:val="TableGrid"/>
    <w:rsid w:val="00FD0C5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DefaultParagraphFont"/>
    <w:rsid w:val="00FD0C53"/>
  </w:style>
  <w:style w:type="paragraph" w:customStyle="1" w:styleId="Style1">
    <w:name w:val="Style1"/>
    <w:basedOn w:val="ListParagraph"/>
    <w:qFormat/>
    <w:rsid w:val="00FD0C53"/>
    <w:pPr>
      <w:numPr>
        <w:numId w:val="9"/>
      </w:numPr>
      <w:tabs>
        <w:tab w:val="clear" w:pos="0"/>
        <w:tab w:val="num" w:pos="360"/>
      </w:tabs>
      <w:spacing w:after="0" w:line="360" w:lineRule="auto"/>
      <w:ind w:left="72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">
    <w:name w:val="Body"/>
    <w:basedOn w:val="Normal"/>
    <w:rsid w:val="00FD0C53"/>
    <w:pPr>
      <w:suppressAutoHyphens/>
      <w:autoSpaceDE w:val="0"/>
      <w:autoSpaceDN w:val="0"/>
      <w:spacing w:before="120"/>
      <w:jc w:val="left"/>
    </w:pPr>
    <w:rPr>
      <w:szCs w:val="24"/>
      <w:lang w:bidi="ar-SA"/>
    </w:rPr>
  </w:style>
  <w:style w:type="paragraph" w:styleId="NoSpacing">
    <w:name w:val="No Spacing"/>
    <w:link w:val="NoSpacingChar"/>
    <w:uiPriority w:val="1"/>
    <w:qFormat/>
    <w:rsid w:val="00FD0C53"/>
    <w:rPr>
      <w:rFonts w:asciiTheme="minorHAnsi" w:eastAsiaTheme="minorHAnsi" w:hAnsiTheme="minorHAnsi" w:cstheme="minorBidi"/>
      <w:sz w:val="22"/>
      <w:szCs w:val="22"/>
    </w:rPr>
  </w:style>
  <w:style w:type="character" w:customStyle="1" w:styleId="gmaildefault">
    <w:name w:val="gmail_default"/>
    <w:basedOn w:val="DefaultParagraphFont"/>
    <w:rsid w:val="00FD0C53"/>
  </w:style>
  <w:style w:type="paragraph" w:styleId="BodyText">
    <w:name w:val="Body Text"/>
    <w:basedOn w:val="Normal"/>
    <w:link w:val="BodyTextChar"/>
    <w:semiHidden/>
    <w:rsid w:val="00FD0C53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semiHidden/>
    <w:rsid w:val="00FD0C53"/>
    <w:rPr>
      <w:sz w:val="22"/>
      <w:szCs w:val="22"/>
    </w:rPr>
  </w:style>
  <w:style w:type="paragraph" w:styleId="BodyText2">
    <w:name w:val="Body Text 2"/>
    <w:basedOn w:val="Normal"/>
    <w:link w:val="BodyText2Char"/>
    <w:semiHidden/>
    <w:rsid w:val="00FD0C53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semiHidden/>
    <w:rsid w:val="00FD0C53"/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semiHidden/>
    <w:rsid w:val="00FD0C5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D0C53"/>
    <w:rPr>
      <w:sz w:val="22"/>
      <w:szCs w:val="22"/>
    </w:rPr>
  </w:style>
  <w:style w:type="paragraph" w:styleId="BodyTextIndent">
    <w:name w:val="Body Text Indent"/>
    <w:basedOn w:val="Normal"/>
    <w:link w:val="BodyTextIndentChar"/>
    <w:semiHidden/>
    <w:rsid w:val="00FD0C53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FD0C53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semiHidden/>
    <w:rsid w:val="00FD0C5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D0C53"/>
    <w:rPr>
      <w:sz w:val="22"/>
      <w:szCs w:val="22"/>
    </w:rPr>
  </w:style>
  <w:style w:type="paragraph" w:styleId="BodyTextIndent2">
    <w:name w:val="Body Text Indent 2"/>
    <w:basedOn w:val="Normal"/>
    <w:link w:val="BodyTextIndent2Char"/>
    <w:semiHidden/>
    <w:rsid w:val="00FD0C53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D0C53"/>
    <w:rPr>
      <w:sz w:val="22"/>
      <w:szCs w:val="22"/>
    </w:rPr>
  </w:style>
  <w:style w:type="paragraph" w:styleId="Closing">
    <w:name w:val="Closing"/>
    <w:basedOn w:val="Normal"/>
    <w:link w:val="ClosingChar"/>
    <w:semiHidden/>
    <w:rsid w:val="00FD0C53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semiHidden/>
    <w:rsid w:val="00FD0C53"/>
    <w:rPr>
      <w:sz w:val="22"/>
      <w:szCs w:val="22"/>
    </w:rPr>
  </w:style>
  <w:style w:type="paragraph" w:styleId="E-mailSignature">
    <w:name w:val="E-mail Signature"/>
    <w:basedOn w:val="Normal"/>
    <w:link w:val="E-mailSignatureChar"/>
    <w:semiHidden/>
    <w:rsid w:val="00FD0C53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FD0C53"/>
    <w:rPr>
      <w:sz w:val="22"/>
      <w:szCs w:val="22"/>
    </w:rPr>
  </w:style>
  <w:style w:type="character" w:styleId="Emphasis">
    <w:name w:val="Emphasis"/>
    <w:basedOn w:val="DefaultParagraphFont"/>
    <w:qFormat/>
    <w:rsid w:val="00FD0C53"/>
    <w:rPr>
      <w:i/>
      <w:iCs/>
    </w:rPr>
  </w:style>
  <w:style w:type="paragraph" w:styleId="EnvelopeAddress">
    <w:name w:val="envelope address"/>
    <w:basedOn w:val="Normal"/>
    <w:semiHidden/>
    <w:rsid w:val="00FD0C5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semiHidden/>
    <w:rsid w:val="00FD0C53"/>
    <w:rPr>
      <w:rFonts w:ascii="Arial" w:hAnsi="Arial" w:cs="Arial"/>
      <w:sz w:val="20"/>
      <w:szCs w:val="22"/>
      <w:lang w:bidi="ar-SA"/>
    </w:rPr>
  </w:style>
  <w:style w:type="character" w:styleId="HTMLAcronym">
    <w:name w:val="HTML Acronym"/>
    <w:basedOn w:val="DefaultParagraphFont"/>
    <w:semiHidden/>
    <w:rsid w:val="00FD0C53"/>
  </w:style>
  <w:style w:type="paragraph" w:styleId="HTMLAddress">
    <w:name w:val="HTML Address"/>
    <w:basedOn w:val="Normal"/>
    <w:link w:val="HTMLAddressChar"/>
    <w:semiHidden/>
    <w:rsid w:val="00FD0C53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semiHidden/>
    <w:rsid w:val="00FD0C53"/>
    <w:rPr>
      <w:i/>
      <w:iCs/>
      <w:sz w:val="22"/>
      <w:szCs w:val="22"/>
    </w:rPr>
  </w:style>
  <w:style w:type="character" w:styleId="HTMLCite">
    <w:name w:val="HTML Cite"/>
    <w:basedOn w:val="DefaultParagraphFont"/>
    <w:semiHidden/>
    <w:rsid w:val="00FD0C53"/>
    <w:rPr>
      <w:i/>
      <w:iCs/>
    </w:rPr>
  </w:style>
  <w:style w:type="character" w:styleId="HTMLCode">
    <w:name w:val="HTML Code"/>
    <w:basedOn w:val="DefaultParagraphFont"/>
    <w:semiHidden/>
    <w:rsid w:val="00FD0C5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FD0C53"/>
    <w:rPr>
      <w:i/>
      <w:iCs/>
    </w:rPr>
  </w:style>
  <w:style w:type="character" w:styleId="HTMLKeyboard">
    <w:name w:val="HTML Keyboard"/>
    <w:basedOn w:val="DefaultParagraphFont"/>
    <w:semiHidden/>
    <w:rsid w:val="00FD0C5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FD0C53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D0C53"/>
    <w:rPr>
      <w:rFonts w:ascii="Courier New" w:hAnsi="Courier New" w:cs="Courier New"/>
      <w:szCs w:val="22"/>
    </w:rPr>
  </w:style>
  <w:style w:type="character" w:styleId="HTMLSample">
    <w:name w:val="HTML Sample"/>
    <w:basedOn w:val="DefaultParagraphFont"/>
    <w:semiHidden/>
    <w:rsid w:val="00FD0C53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FD0C5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FD0C53"/>
    <w:rPr>
      <w:i/>
      <w:iCs/>
    </w:rPr>
  </w:style>
  <w:style w:type="character" w:styleId="LineNumber">
    <w:name w:val="line number"/>
    <w:basedOn w:val="DefaultParagraphFont"/>
    <w:semiHidden/>
    <w:rsid w:val="00FD0C53"/>
  </w:style>
  <w:style w:type="paragraph" w:styleId="List">
    <w:name w:val="List"/>
    <w:basedOn w:val="Normal"/>
    <w:semiHidden/>
    <w:rsid w:val="00FD0C53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semiHidden/>
    <w:rsid w:val="00FD0C53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semiHidden/>
    <w:rsid w:val="00FD0C53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semiHidden/>
    <w:rsid w:val="00FD0C53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semiHidden/>
    <w:rsid w:val="00FD0C53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semiHidden/>
    <w:rsid w:val="00FD0C53"/>
    <w:rPr>
      <w:sz w:val="22"/>
      <w:szCs w:val="22"/>
      <w:lang w:bidi="ar-SA"/>
    </w:rPr>
  </w:style>
  <w:style w:type="paragraph" w:styleId="ListBullet2">
    <w:name w:val="List Bullet 2"/>
    <w:basedOn w:val="Normal"/>
    <w:autoRedefine/>
    <w:semiHidden/>
    <w:rsid w:val="00FD0C53"/>
    <w:rPr>
      <w:sz w:val="22"/>
      <w:szCs w:val="22"/>
      <w:lang w:bidi="ar-SA"/>
    </w:rPr>
  </w:style>
  <w:style w:type="paragraph" w:styleId="ListBullet3">
    <w:name w:val="List Bullet 3"/>
    <w:basedOn w:val="Normal"/>
    <w:autoRedefine/>
    <w:semiHidden/>
    <w:rsid w:val="00FD0C53"/>
    <w:rPr>
      <w:sz w:val="22"/>
      <w:szCs w:val="22"/>
      <w:lang w:bidi="ar-SA"/>
    </w:rPr>
  </w:style>
  <w:style w:type="paragraph" w:styleId="ListBullet4">
    <w:name w:val="List Bullet 4"/>
    <w:basedOn w:val="Normal"/>
    <w:autoRedefine/>
    <w:semiHidden/>
    <w:rsid w:val="00FD0C53"/>
    <w:rPr>
      <w:sz w:val="22"/>
      <w:szCs w:val="22"/>
      <w:lang w:bidi="ar-SA"/>
    </w:rPr>
  </w:style>
  <w:style w:type="paragraph" w:styleId="ListBullet5">
    <w:name w:val="List Bullet 5"/>
    <w:basedOn w:val="Normal"/>
    <w:autoRedefine/>
    <w:semiHidden/>
    <w:rsid w:val="00FD0C53"/>
    <w:rPr>
      <w:sz w:val="22"/>
      <w:szCs w:val="22"/>
      <w:lang w:bidi="ar-SA"/>
    </w:rPr>
  </w:style>
  <w:style w:type="paragraph" w:styleId="ListContinue">
    <w:name w:val="List Continue"/>
    <w:basedOn w:val="Normal"/>
    <w:semiHidden/>
    <w:rsid w:val="00FD0C53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semiHidden/>
    <w:rsid w:val="00FD0C53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semiHidden/>
    <w:rsid w:val="00FD0C53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semiHidden/>
    <w:rsid w:val="00FD0C53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semiHidden/>
    <w:rsid w:val="00FD0C53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semiHidden/>
    <w:rsid w:val="00FD0C53"/>
    <w:rPr>
      <w:sz w:val="22"/>
      <w:szCs w:val="22"/>
      <w:lang w:bidi="ar-SA"/>
    </w:rPr>
  </w:style>
  <w:style w:type="paragraph" w:styleId="ListNumber2">
    <w:name w:val="List Number 2"/>
    <w:basedOn w:val="Normal"/>
    <w:semiHidden/>
    <w:rsid w:val="00FD0C53"/>
    <w:rPr>
      <w:sz w:val="22"/>
      <w:szCs w:val="22"/>
      <w:lang w:bidi="ar-SA"/>
    </w:rPr>
  </w:style>
  <w:style w:type="paragraph" w:styleId="ListNumber3">
    <w:name w:val="List Number 3"/>
    <w:basedOn w:val="Normal"/>
    <w:semiHidden/>
    <w:rsid w:val="00FD0C53"/>
    <w:rPr>
      <w:sz w:val="22"/>
      <w:szCs w:val="22"/>
      <w:lang w:bidi="ar-SA"/>
    </w:rPr>
  </w:style>
  <w:style w:type="paragraph" w:styleId="ListNumber4">
    <w:name w:val="List Number 4"/>
    <w:basedOn w:val="Normal"/>
    <w:semiHidden/>
    <w:rsid w:val="00FD0C53"/>
    <w:rPr>
      <w:sz w:val="22"/>
      <w:szCs w:val="22"/>
      <w:lang w:bidi="ar-SA"/>
    </w:rPr>
  </w:style>
  <w:style w:type="paragraph" w:styleId="ListNumber5">
    <w:name w:val="List Number 5"/>
    <w:basedOn w:val="Normal"/>
    <w:semiHidden/>
    <w:rsid w:val="00FD0C53"/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semiHidden/>
    <w:rsid w:val="00FD0C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semiHidden/>
    <w:rsid w:val="00FD0C53"/>
    <w:rPr>
      <w:rFonts w:ascii="Arial" w:hAnsi="Arial" w:cs="Arial"/>
      <w:sz w:val="22"/>
      <w:szCs w:val="24"/>
      <w:shd w:val="pct20" w:color="auto" w:fill="auto"/>
    </w:rPr>
  </w:style>
  <w:style w:type="paragraph" w:styleId="NormalIndent">
    <w:name w:val="Normal Indent"/>
    <w:basedOn w:val="Normal"/>
    <w:semiHidden/>
    <w:rsid w:val="00FD0C53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semiHidden/>
    <w:rsid w:val="00FD0C53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semiHidden/>
    <w:rsid w:val="00FD0C53"/>
    <w:rPr>
      <w:sz w:val="22"/>
      <w:szCs w:val="22"/>
    </w:rPr>
  </w:style>
  <w:style w:type="paragraph" w:styleId="Salutation">
    <w:name w:val="Salutation"/>
    <w:basedOn w:val="Normal"/>
    <w:next w:val="Normal"/>
    <w:link w:val="SalutationChar"/>
    <w:semiHidden/>
    <w:rsid w:val="00FD0C53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semiHidden/>
    <w:rsid w:val="00FD0C53"/>
    <w:rPr>
      <w:sz w:val="22"/>
      <w:szCs w:val="22"/>
    </w:rPr>
  </w:style>
  <w:style w:type="paragraph" w:styleId="Signature">
    <w:name w:val="Signature"/>
    <w:basedOn w:val="Normal"/>
    <w:link w:val="SignatureChar"/>
    <w:semiHidden/>
    <w:rsid w:val="00FD0C53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semiHidden/>
    <w:rsid w:val="00FD0C53"/>
    <w:rPr>
      <w:sz w:val="22"/>
      <w:szCs w:val="22"/>
    </w:rPr>
  </w:style>
  <w:style w:type="character" w:styleId="Strong">
    <w:name w:val="Strong"/>
    <w:basedOn w:val="DefaultParagraphFont"/>
    <w:qFormat/>
    <w:rsid w:val="00FD0C53"/>
    <w:rPr>
      <w:b/>
      <w:bCs/>
    </w:rPr>
  </w:style>
  <w:style w:type="paragraph" w:customStyle="1" w:styleId="titleCharChar">
    <w:name w:val="title Char Char"/>
    <w:link w:val="titleCharCharChar"/>
    <w:rsid w:val="00FD0C53"/>
    <w:pPr>
      <w:jc w:val="center"/>
      <w:outlineLvl w:val="0"/>
    </w:pPr>
    <w:rPr>
      <w:b/>
      <w:caps/>
      <w:sz w:val="24"/>
      <w:szCs w:val="22"/>
    </w:rPr>
  </w:style>
  <w:style w:type="character" w:customStyle="1" w:styleId="titleCharCharChar">
    <w:name w:val="title Char Char Char"/>
    <w:basedOn w:val="DefaultParagraphFont"/>
    <w:link w:val="titleCharChar"/>
    <w:rsid w:val="00FD0C53"/>
    <w:rPr>
      <w:b/>
      <w:caps/>
      <w:sz w:val="24"/>
      <w:szCs w:val="22"/>
    </w:rPr>
  </w:style>
  <w:style w:type="character" w:customStyle="1" w:styleId="0Heading0Char">
    <w:name w:val="0 Heading 0 Char"/>
    <w:basedOn w:val="DefaultParagraphFont"/>
    <w:link w:val="0Heading0"/>
    <w:uiPriority w:val="99"/>
    <w:rsid w:val="00FD0C53"/>
    <w:rPr>
      <w:sz w:val="22"/>
      <w:szCs w:val="22"/>
      <w:lang w:val="en-GB"/>
    </w:rPr>
  </w:style>
  <w:style w:type="paragraph" w:customStyle="1" w:styleId="AAA">
    <w:name w:val="AAA"/>
    <w:basedOn w:val="Normal"/>
    <w:qFormat/>
    <w:rsid w:val="00FD0C53"/>
    <w:pPr>
      <w:ind w:left="720" w:hanging="360"/>
    </w:pPr>
    <w:rPr>
      <w:b/>
      <w:bCs/>
      <w:szCs w:val="24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D0C53"/>
    <w:rPr>
      <w:rFonts w:asciiTheme="minorHAnsi" w:eastAsiaTheme="minorHAnsi" w:hAnsiTheme="minorHAnsi" w:cstheme="minorBidi"/>
      <w:sz w:val="22"/>
      <w:szCs w:val="22"/>
    </w:rPr>
  </w:style>
  <w:style w:type="character" w:customStyle="1" w:styleId="MediumGrid11">
    <w:name w:val="Medium Grid 11"/>
    <w:uiPriority w:val="99"/>
    <w:semiHidden/>
    <w:rsid w:val="00FE69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21" Type="http://schemas.openxmlformats.org/officeDocument/2006/relationships/header" Target="header5.xml"/><Relationship Id="rId34" Type="http://schemas.openxmlformats.org/officeDocument/2006/relationships/footer" Target="footer9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5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36" Type="http://schemas.openxmlformats.org/officeDocument/2006/relationships/footer" Target="footer10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5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AF686-7DBC-4D4B-A011-D3CA02FECA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2822</TotalTime>
  <Pages>66</Pages>
  <Words>24334</Words>
  <Characters>138709</Characters>
  <Application>Microsoft Office Word</Application>
  <DocSecurity>0</DocSecurity>
  <Lines>1155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مقترحا مشروعان: بلدان جزر المحيط الهادئ</vt:lpstr>
    </vt:vector>
  </TitlesOfParts>
  <Company>UNMFS</Company>
  <LinksUpToDate>false</LinksUpToDate>
  <CharactersWithSpaces>162718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مقترحا مشروعان: بلدان جزر المحيط الهادئ</dc:title>
  <dc:creator>Yas</dc:creator>
  <cp:lastModifiedBy>Angela Xue He Yan</cp:lastModifiedBy>
  <cp:revision>948</cp:revision>
  <cp:lastPrinted>2024-11-23T16:34:00Z</cp:lastPrinted>
  <dcterms:created xsi:type="dcterms:W3CDTF">2024-11-17T07:24:00Z</dcterms:created>
  <dcterms:modified xsi:type="dcterms:W3CDTF">2024-11-23T16:43:00Z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UNEP/OzL.Pro/ExCom/95/71</vt:lpwstr>
  </property>
  <property fmtid="{D5CDD505-2E9C-101B-9397-08002B2CF9AE}" pid="3" name="Revision date">
    <vt:lpwstr>16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