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1.xml" ContentType="application/vnd.openxmlformats-officedocument.wordprocessingml.head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06/relationships/ui/userCustomization" Target="userCustomization/customUI.xml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5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4392"/>
        <w:gridCol w:w="3690"/>
      </w:tblGrid>
      <w:tr w:rsidR="00CE2F3B" w:rsidRPr="00BD02FF" w14:paraId="67F951C3" w14:textId="77777777" w:rsidTr="00A279F1">
        <w:trPr>
          <w:trHeight w:val="720"/>
        </w:trPr>
        <w:tc>
          <w:tcPr>
            <w:tcW w:w="6462" w:type="dxa"/>
            <w:gridSpan w:val="2"/>
            <w:tcBorders>
              <w:bottom w:val="single" w:sz="18" w:space="0" w:color="auto"/>
            </w:tcBorders>
          </w:tcPr>
          <w:p w14:paraId="5CB7DCC5" w14:textId="77777777" w:rsidR="005D0B1F" w:rsidRPr="00BD02FF" w:rsidRDefault="005D0B1F" w:rsidP="005D0B1F">
            <w:pPr>
              <w:rPr>
                <w:b/>
                <w:bCs/>
                <w:sz w:val="28"/>
                <w:szCs w:val="28"/>
                <w:lang w:val="ru-RU"/>
              </w:rPr>
            </w:pPr>
            <w:r w:rsidRPr="00BD02FF">
              <w:rPr>
                <w:b/>
                <w:bCs/>
                <w:sz w:val="28"/>
                <w:szCs w:val="28"/>
                <w:lang w:val="ru-RU"/>
              </w:rPr>
              <w:t>ОРГАНИЗАЦИЯ</w:t>
            </w:r>
          </w:p>
          <w:p w14:paraId="149D5F7E" w14:textId="77777777" w:rsidR="005D0B1F" w:rsidRPr="00BD02FF" w:rsidRDefault="005D0B1F" w:rsidP="005D0B1F">
            <w:pPr>
              <w:rPr>
                <w:b/>
                <w:bCs/>
                <w:sz w:val="28"/>
                <w:szCs w:val="28"/>
                <w:lang w:val="ru-RU"/>
              </w:rPr>
            </w:pPr>
            <w:r w:rsidRPr="00BD02FF">
              <w:rPr>
                <w:b/>
                <w:bCs/>
                <w:sz w:val="28"/>
                <w:szCs w:val="28"/>
                <w:lang w:val="ru-RU"/>
              </w:rPr>
              <w:t>ОБЪЕДИНЕННЫХ</w:t>
            </w:r>
          </w:p>
          <w:p w14:paraId="77A8BBDF" w14:textId="7465122D" w:rsidR="00C15867" w:rsidRPr="00BD02FF" w:rsidRDefault="005D0B1F" w:rsidP="005D0B1F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ru-RU"/>
              </w:rPr>
            </w:pPr>
            <w:r w:rsidRPr="00BD02FF">
              <w:rPr>
                <w:b/>
                <w:bCs/>
                <w:sz w:val="28"/>
                <w:szCs w:val="28"/>
                <w:lang w:val="ru-RU"/>
              </w:rPr>
              <w:t>НАЦИЙ</w:t>
            </w:r>
          </w:p>
        </w:tc>
        <w:tc>
          <w:tcPr>
            <w:tcW w:w="3690" w:type="dxa"/>
            <w:tcBorders>
              <w:bottom w:val="single" w:sz="18" w:space="0" w:color="auto"/>
            </w:tcBorders>
          </w:tcPr>
          <w:p w14:paraId="1F3C50ED" w14:textId="77777777" w:rsidR="00C15867" w:rsidRPr="00BD02FF" w:rsidRDefault="00C15867" w:rsidP="009C59F7">
            <w:pPr>
              <w:jc w:val="right"/>
              <w:rPr>
                <w:sz w:val="52"/>
                <w:szCs w:val="52"/>
                <w:lang w:val="ru-RU"/>
              </w:rPr>
            </w:pPr>
            <w:r w:rsidRPr="00BD02FF">
              <w:rPr>
                <w:rFonts w:ascii="Univers Bold" w:hAnsi="Univers Bold"/>
                <w:b/>
                <w:sz w:val="72"/>
                <w:lang w:val="ru-RU"/>
              </w:rPr>
              <w:t>EP</w:t>
            </w:r>
          </w:p>
        </w:tc>
      </w:tr>
      <w:tr w:rsidR="00CE2F3B" w:rsidRPr="00BD02FF" w14:paraId="07A49A95" w14:textId="77777777" w:rsidTr="00A279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92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2C2927C" w14:textId="77777777" w:rsidR="00C15867" w:rsidRPr="00BD02FF" w:rsidRDefault="00E52838" w:rsidP="009C59F7">
            <w:pPr>
              <w:spacing w:before="120"/>
              <w:rPr>
                <w:lang w:val="ru-RU"/>
              </w:rPr>
            </w:pPr>
            <w:r w:rsidRPr="00BD02FF">
              <w:rPr>
                <w:noProof/>
                <w:lang w:val="ru-RU" w:eastAsia="zh-CN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199523ED" wp14:editId="31C6CD43">
                      <wp:simplePos x="0" y="0"/>
                      <wp:positionH relativeFrom="column">
                        <wp:posOffset>5715</wp:posOffset>
                      </wp:positionH>
                      <wp:positionV relativeFrom="paragraph">
                        <wp:posOffset>81915</wp:posOffset>
                      </wp:positionV>
                      <wp:extent cx="822325" cy="1498158"/>
                      <wp:effectExtent l="0" t="0" r="0" b="6985"/>
                      <wp:wrapNone/>
                      <wp:docPr id="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22325" cy="1498158"/>
                                <a:chOff x="0" y="0"/>
                                <a:chExt cx="822325" cy="149815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Picture 2" descr="UNEP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9049" y="730710"/>
                                  <a:ext cx="803276" cy="767448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2325" cy="73088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6997AEA" id="Group 1" o:spid="_x0000_s1026" style="position:absolute;margin-left:.45pt;margin-top:6.45pt;width:64.75pt;height:117.95pt;z-index:251658240;mso-width-relative:margin;mso-height-relative:margin" coordsize="8223,149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" o:spid="_x0000_s1027" type="#_x0000_t75" alt="UNEP" style="position:absolute;left:190;top:7307;width:8033;height:76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">
                        <v:imagedata r:id="rId13" o:title="UNEP"/>
                      </v:shape>
                      <v:shape id="Picture 3" o:spid="_x0000_s1028" type="#_x0000_t75" style="position:absolute;width:8223;height:7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">
                        <v:imagedata r:id="rId14" o:title=""/>
                      </v:shape>
                    </v:group>
                  </w:pict>
                </mc:Fallback>
              </mc:AlternateContent>
            </w:r>
          </w:p>
        </w:tc>
        <w:tc>
          <w:tcPr>
            <w:tcW w:w="439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B964EEB" w14:textId="77777777" w:rsidR="006B0B21" w:rsidRPr="00BD02FF" w:rsidRDefault="006B0B21" w:rsidP="0074732A">
            <w:pPr>
              <w:rPr>
                <w:b/>
                <w:bCs/>
                <w:sz w:val="32"/>
                <w:szCs w:val="32"/>
                <w:lang w:val="ru-RU"/>
              </w:rPr>
            </w:pPr>
          </w:p>
          <w:p w14:paraId="3D59F58F" w14:textId="5C225150" w:rsidR="0074732A" w:rsidRPr="00BD02FF" w:rsidRDefault="0074732A" w:rsidP="0074732A">
            <w:pPr>
              <w:rPr>
                <w:b/>
                <w:bCs/>
                <w:sz w:val="32"/>
                <w:szCs w:val="32"/>
                <w:lang w:val="ru-RU"/>
              </w:rPr>
            </w:pPr>
            <w:r w:rsidRPr="00BD02FF">
              <w:rPr>
                <w:b/>
                <w:bCs/>
                <w:sz w:val="32"/>
                <w:szCs w:val="32"/>
                <w:lang w:val="ru-RU"/>
              </w:rPr>
              <w:t>Программа Организации</w:t>
            </w:r>
          </w:p>
          <w:p w14:paraId="3F2E547A" w14:textId="77777777" w:rsidR="0074732A" w:rsidRPr="00BD02FF" w:rsidRDefault="0074732A" w:rsidP="0074732A">
            <w:pPr>
              <w:rPr>
                <w:sz w:val="32"/>
                <w:szCs w:val="32"/>
                <w:lang w:val="ru-RU"/>
              </w:rPr>
            </w:pPr>
            <w:r w:rsidRPr="00BD02FF">
              <w:rPr>
                <w:b/>
                <w:bCs/>
                <w:sz w:val="32"/>
                <w:szCs w:val="32"/>
                <w:lang w:val="ru-RU"/>
              </w:rPr>
              <w:t>Объединенных Наций по</w:t>
            </w:r>
          </w:p>
          <w:p w14:paraId="1EF0B75F" w14:textId="7ADF1A66" w:rsidR="00C15867" w:rsidRPr="00BD02FF" w:rsidRDefault="0074732A" w:rsidP="006B0B21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lang w:val="ru-RU"/>
              </w:rPr>
            </w:pPr>
            <w:r w:rsidRPr="00BD02FF">
              <w:rPr>
                <w:b/>
                <w:bCs/>
                <w:sz w:val="32"/>
                <w:szCs w:val="32"/>
                <w:lang w:val="ru-RU"/>
              </w:rPr>
              <w:t>окружающей среде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5520C6D" w14:textId="77777777" w:rsidR="0084777A" w:rsidRPr="00BD02FF" w:rsidRDefault="0084777A" w:rsidP="009C59F7">
            <w:pPr>
              <w:rPr>
                <w:lang w:val="ru-RU"/>
              </w:rPr>
            </w:pPr>
          </w:p>
          <w:p w14:paraId="13B78A9C" w14:textId="28FFB867" w:rsidR="00C15867" w:rsidRPr="00BD02FF" w:rsidRDefault="00C15867" w:rsidP="009C59F7">
            <w:pPr>
              <w:rPr>
                <w:lang w:val="ru-RU"/>
              </w:rPr>
            </w:pPr>
            <w:r w:rsidRPr="00BD02FF">
              <w:rPr>
                <w:lang w:val="ru-RU"/>
              </w:rPr>
              <w:t>Distr.</w:t>
            </w:r>
          </w:p>
          <w:p w14:paraId="7EAB301C" w14:textId="291381E0" w:rsidR="00C15867" w:rsidRPr="00BD02FF" w:rsidRDefault="00923540" w:rsidP="009C59F7">
            <w:pPr>
              <w:rPr>
                <w:lang w:val="ru-RU"/>
              </w:rPr>
            </w:pPr>
            <w:r w:rsidRPr="00BD02FF">
              <w:rPr>
                <w:lang w:val="ru-RU"/>
              </w:rPr>
              <w:t>GENERAL</w:t>
            </w:r>
          </w:p>
          <w:p w14:paraId="6FA56616" w14:textId="77777777" w:rsidR="0084777A" w:rsidRPr="00BD02FF" w:rsidRDefault="0084777A" w:rsidP="009C59F7">
            <w:pPr>
              <w:rPr>
                <w:lang w:val="ru-RU"/>
              </w:rPr>
            </w:pPr>
          </w:p>
          <w:p w14:paraId="08618EF9" w14:textId="6D6E5486" w:rsidR="00C15867" w:rsidRPr="00DF7E9F" w:rsidRDefault="0027266F" w:rsidP="009C59F7">
            <w:pPr>
              <w:rPr>
                <w:lang w:val="en-US"/>
              </w:rPr>
            </w:pPr>
            <w:r w:rsidRPr="00BD02FF">
              <w:rPr>
                <w:lang w:val="ru-RU"/>
              </w:rPr>
              <w:fldChar w:fldCharType="begin"/>
            </w:r>
            <w:r w:rsidRPr="00DF7E9F">
              <w:rPr>
                <w:lang w:val="en-US"/>
              </w:rPr>
              <w:instrText xml:space="preserve"> DOCPROPERTY "Document number"  \* MERGEFORMAT </w:instrText>
            </w:r>
            <w:r w:rsidRPr="00BD02FF">
              <w:rPr>
                <w:lang w:val="ru-RU"/>
              </w:rPr>
              <w:fldChar w:fldCharType="separate"/>
            </w:r>
            <w:r w:rsidRPr="00DF7E9F">
              <w:rPr>
                <w:lang w:val="en-US"/>
              </w:rPr>
              <w:t>UNEP/</w:t>
            </w:r>
            <w:proofErr w:type="spellStart"/>
            <w:r w:rsidRPr="00DF7E9F">
              <w:rPr>
                <w:lang w:val="en-US"/>
              </w:rPr>
              <w:t>OzL.Pro</w:t>
            </w:r>
            <w:proofErr w:type="spellEnd"/>
            <w:r w:rsidRPr="00DF7E9F">
              <w:rPr>
                <w:lang w:val="en-US"/>
              </w:rPr>
              <w:t>/ExCom/96/5</w:t>
            </w:r>
            <w:r w:rsidRPr="00BD02FF">
              <w:rPr>
                <w:lang w:val="ru-RU"/>
              </w:rPr>
              <w:fldChar w:fldCharType="end"/>
            </w:r>
          </w:p>
          <w:p w14:paraId="21B6900B" w14:textId="4318379F" w:rsidR="00C15867" w:rsidRPr="00DF7E9F" w:rsidRDefault="00BC2495" w:rsidP="009C59F7">
            <w:pPr>
              <w:rPr>
                <w:lang w:val="en-US"/>
              </w:rPr>
            </w:pPr>
            <w:r w:rsidRPr="00BD02FF">
              <w:rPr>
                <w:lang w:val="ru-RU"/>
              </w:rPr>
              <w:fldChar w:fldCharType="begin"/>
            </w:r>
            <w:r w:rsidR="00851352" w:rsidRPr="00DF7E9F">
              <w:rPr>
                <w:lang w:val="en-US"/>
              </w:rPr>
              <w:instrText xml:space="preserve"> DOCPROPERTY "Revision date" \@ "d MMMM YYYY"  \* MERGEFORMAT </w:instrText>
            </w:r>
            <w:r w:rsidRPr="00BD02FF">
              <w:rPr>
                <w:lang w:val="ru-RU"/>
              </w:rPr>
              <w:fldChar w:fldCharType="separate"/>
            </w:r>
            <w:r w:rsidR="00F7096C" w:rsidRPr="00DF7E9F">
              <w:rPr>
                <w:lang w:val="en-US"/>
              </w:rPr>
              <w:t>24 April 2025</w:t>
            </w:r>
            <w:r w:rsidRPr="00BD02FF">
              <w:rPr>
                <w:lang w:val="ru-RU"/>
              </w:rPr>
              <w:fldChar w:fldCharType="end"/>
            </w:r>
          </w:p>
          <w:p w14:paraId="73C0C890" w14:textId="77777777" w:rsidR="00C15867" w:rsidRPr="00DF7E9F" w:rsidRDefault="00C15867" w:rsidP="009C59F7">
            <w:pPr>
              <w:rPr>
                <w:caps/>
                <w:lang w:val="en-US"/>
              </w:rPr>
            </w:pPr>
          </w:p>
          <w:p w14:paraId="4B1BCBAE" w14:textId="77777777" w:rsidR="00B60A35" w:rsidRPr="00BD02FF" w:rsidRDefault="00B60A35" w:rsidP="00B60A35">
            <w:pPr>
              <w:rPr>
                <w:lang w:val="ru-RU"/>
              </w:rPr>
            </w:pPr>
            <w:r w:rsidRPr="00BD02FF">
              <w:rPr>
                <w:lang w:val="ru-RU"/>
              </w:rPr>
              <w:t>RUSSIAN</w:t>
            </w:r>
          </w:p>
          <w:p w14:paraId="45DB42F5" w14:textId="77777777" w:rsidR="00C15867" w:rsidRPr="00BD02FF" w:rsidRDefault="00C15867" w:rsidP="009C59F7">
            <w:pPr>
              <w:rPr>
                <w:lang w:val="ru-RU"/>
              </w:rPr>
            </w:pPr>
            <w:r w:rsidRPr="00BD02FF">
              <w:rPr>
                <w:lang w:val="ru-RU"/>
              </w:rPr>
              <w:t>ORIGINAL: ENGLISH</w:t>
            </w:r>
          </w:p>
        </w:tc>
      </w:tr>
    </w:tbl>
    <w:p w14:paraId="404B2329" w14:textId="77777777" w:rsidR="00927A37" w:rsidRPr="00BD02FF" w:rsidRDefault="00927A37" w:rsidP="00927A37">
      <w:pPr>
        <w:jc w:val="left"/>
        <w:rPr>
          <w:lang w:val="ru-RU"/>
        </w:rPr>
      </w:pPr>
      <w:r w:rsidRPr="00BD02FF">
        <w:rPr>
          <w:lang w:val="ru-RU"/>
        </w:rPr>
        <w:t xml:space="preserve">ИСПОЛНИТЕЛЬНЫЙ КОМИТЕТ </w:t>
      </w:r>
    </w:p>
    <w:p w14:paraId="1D90AC4C" w14:textId="77777777" w:rsidR="00927A37" w:rsidRPr="00BD02FF" w:rsidRDefault="00927A37" w:rsidP="00927A37">
      <w:pPr>
        <w:jc w:val="left"/>
        <w:rPr>
          <w:lang w:val="ru-RU"/>
        </w:rPr>
      </w:pPr>
      <w:r w:rsidRPr="00BD02FF">
        <w:rPr>
          <w:lang w:val="ru-RU"/>
        </w:rPr>
        <w:t xml:space="preserve">  МНОГОСТОРОННЕГО ФОНДА ДЛЯ </w:t>
      </w:r>
    </w:p>
    <w:p w14:paraId="522E8F43" w14:textId="77777777" w:rsidR="00927A37" w:rsidRPr="00BD02FF" w:rsidRDefault="00927A37" w:rsidP="00927A37">
      <w:pPr>
        <w:jc w:val="left"/>
        <w:rPr>
          <w:lang w:val="ru-RU"/>
        </w:rPr>
      </w:pPr>
      <w:r w:rsidRPr="00BD02FF">
        <w:rPr>
          <w:lang w:val="ru-RU"/>
        </w:rPr>
        <w:t xml:space="preserve">  ОСУЩЕСТВЛЕНИЯ МОНРЕАЛЬСКОГО ПРОТОКОЛА</w:t>
      </w:r>
    </w:p>
    <w:p w14:paraId="5F3AEB42" w14:textId="77777777" w:rsidR="00927A37" w:rsidRPr="00BD02FF" w:rsidRDefault="00927A37" w:rsidP="00927A37">
      <w:pPr>
        <w:jc w:val="left"/>
        <w:rPr>
          <w:lang w:val="ru-RU"/>
        </w:rPr>
      </w:pPr>
      <w:r w:rsidRPr="00BD02FF">
        <w:rPr>
          <w:lang w:val="ru-RU"/>
        </w:rPr>
        <w:t>Девяносто шестое совещание</w:t>
      </w:r>
    </w:p>
    <w:p w14:paraId="72602EB8" w14:textId="77777777" w:rsidR="00927A37" w:rsidRPr="00BD02FF" w:rsidRDefault="00927A37" w:rsidP="00927A37">
      <w:pPr>
        <w:jc w:val="left"/>
        <w:rPr>
          <w:lang w:val="ru-RU"/>
        </w:rPr>
      </w:pPr>
      <w:r w:rsidRPr="00BD02FF">
        <w:rPr>
          <w:lang w:val="ru-RU"/>
        </w:rPr>
        <w:t>Монреаль, 26-30 мая 2025 года</w:t>
      </w:r>
    </w:p>
    <w:p w14:paraId="4D7E7C66" w14:textId="0A205E78" w:rsidR="0079781A" w:rsidRPr="00BD02FF" w:rsidRDefault="00927A37" w:rsidP="00927A37">
      <w:pPr>
        <w:jc w:val="left"/>
        <w:rPr>
          <w:lang w:val="ru-RU"/>
        </w:rPr>
      </w:pPr>
      <w:r w:rsidRPr="00BD02FF">
        <w:rPr>
          <w:lang w:val="ru-RU"/>
        </w:rPr>
        <w:t>Пункт 5 предварительной повестки дня</w:t>
      </w:r>
      <w:r w:rsidR="0018536E" w:rsidRPr="00BD02FF">
        <w:rPr>
          <w:rStyle w:val="FootnoteReference"/>
          <w:lang w:val="ru-RU"/>
        </w:rPr>
        <w:footnoteReference w:id="2"/>
      </w:r>
    </w:p>
    <w:p w14:paraId="08773C89" w14:textId="77777777" w:rsidR="00C15867" w:rsidRPr="00BD02FF" w:rsidRDefault="00C15867" w:rsidP="00CA59FB">
      <w:pPr>
        <w:jc w:val="left"/>
        <w:rPr>
          <w:lang w:val="ru-RU"/>
        </w:rPr>
      </w:pPr>
    </w:p>
    <w:p w14:paraId="615A0153" w14:textId="77777777" w:rsidR="009145E4" w:rsidRPr="00BD02FF" w:rsidRDefault="009145E4" w:rsidP="009145E4">
      <w:pPr>
        <w:pStyle w:val="Heading1"/>
        <w:numPr>
          <w:ilvl w:val="0"/>
          <w:numId w:val="0"/>
        </w:numPr>
        <w:rPr>
          <w:lang w:val="ru-RU"/>
        </w:rPr>
      </w:pPr>
    </w:p>
    <w:p w14:paraId="62CCA29F" w14:textId="77777777" w:rsidR="002E4193" w:rsidRPr="002E4193" w:rsidRDefault="002E4193" w:rsidP="002E4193">
      <w:pPr>
        <w:jc w:val="center"/>
        <w:outlineLvl w:val="0"/>
        <w:rPr>
          <w:b/>
          <w:sz w:val="24"/>
          <w:szCs w:val="24"/>
          <w:lang w:val="ru-RU"/>
        </w:rPr>
      </w:pPr>
      <w:bookmarkStart w:id="0" w:name="_Hlk195690809"/>
      <w:r w:rsidRPr="002E4193">
        <w:rPr>
          <w:b/>
          <w:sz w:val="24"/>
          <w:lang w:val="ru-RU"/>
        </w:rPr>
        <w:t>ДАННЫЕ ПО СТРАНОВЫМ ПРОГРАММАМ И ПЕРСПЕКТИВЫ СОБЛЮДЕНИЯ</w:t>
      </w:r>
    </w:p>
    <w:bookmarkEnd w:id="0"/>
    <w:p w14:paraId="5F87AA97" w14:textId="77777777" w:rsidR="002E4193" w:rsidRPr="002E4193" w:rsidRDefault="002E4193" w:rsidP="002E4193">
      <w:pPr>
        <w:jc w:val="center"/>
        <w:outlineLvl w:val="0"/>
        <w:rPr>
          <w:lang w:val="ru-RU"/>
        </w:rPr>
      </w:pPr>
    </w:p>
    <w:p w14:paraId="72A85438" w14:textId="77777777" w:rsidR="002E4193" w:rsidRPr="002E4193" w:rsidRDefault="002E4193" w:rsidP="002E4193">
      <w:pPr>
        <w:tabs>
          <w:tab w:val="left" w:pos="720"/>
        </w:tabs>
        <w:adjustRightInd w:val="0"/>
        <w:spacing w:after="240"/>
        <w:textAlignment w:val="baseline"/>
        <w:outlineLvl w:val="0"/>
        <w:rPr>
          <w:b/>
          <w:sz w:val="24"/>
          <w:szCs w:val="24"/>
          <w:lang w:val="ru-RU"/>
        </w:rPr>
      </w:pPr>
      <w:r w:rsidRPr="002E4193">
        <w:rPr>
          <w:b/>
          <w:sz w:val="24"/>
          <w:lang w:val="ru-RU"/>
        </w:rPr>
        <w:t>Введение</w:t>
      </w:r>
    </w:p>
    <w:p w14:paraId="3EB3E1BA" w14:textId="5EF7D8B2" w:rsidR="002E4193" w:rsidRPr="002E4193" w:rsidRDefault="002E4193" w:rsidP="002E4193">
      <w:pPr>
        <w:numPr>
          <w:ilvl w:val="0"/>
          <w:numId w:val="1"/>
        </w:numPr>
        <w:spacing w:after="240"/>
        <w:outlineLvl w:val="0"/>
        <w:rPr>
          <w:lang w:val="ru-RU"/>
        </w:rPr>
      </w:pPr>
      <w:r w:rsidRPr="002E4193">
        <w:rPr>
          <w:lang w:val="ru-RU"/>
        </w:rPr>
        <w:t>В настоящее время 147 Сторон классифицируются как Стороны, действующие в рамках статьи 5, включая Республику Корея, Сингапур и Объединенные Арабские Эмираты. Этим трем странам</w:t>
      </w:r>
      <w:r w:rsidRPr="002E4193">
        <w:rPr>
          <w:bCs/>
          <w:vertAlign w:val="superscript"/>
          <w:lang w:val="ru-RU"/>
        </w:rPr>
        <w:footnoteReference w:id="3"/>
      </w:r>
      <w:r w:rsidRPr="002E4193">
        <w:rPr>
          <w:lang w:val="ru-RU"/>
        </w:rPr>
        <w:t xml:space="preserve"> было настоятельно рекомендовано не запрашивать финансирование Многостороннего фонда для поэтапного отказа от потребления и производства регулируемых веществ (в соответствующих случаях) и, таким образом, им не требуется представлять обязательные доклады о ходе осуществления страновых программ</w:t>
      </w:r>
      <w:r w:rsidR="00E51F50" w:rsidRPr="00BD02FF">
        <w:rPr>
          <w:lang w:val="ru-RU"/>
        </w:rPr>
        <w:t xml:space="preserve"> (СП)</w:t>
      </w:r>
      <w:r w:rsidR="00E51F50" w:rsidRPr="00BD02FF">
        <w:rPr>
          <w:rStyle w:val="FootnoteReference"/>
          <w:lang w:val="ru-RU"/>
        </w:rPr>
        <w:footnoteReference w:id="4"/>
      </w:r>
      <w:r w:rsidRPr="002E4193">
        <w:rPr>
          <w:lang w:val="ru-RU"/>
        </w:rPr>
        <w:t xml:space="preserve">. Однако данные о потреблении и производстве регулируемых веществ в этих трех странах включены в отдельные разделы настоящего документа с целью обеспечения глобального анализа тенденций в производстве и потреблении озоноразрушающих веществ (ОРВ). </w:t>
      </w:r>
    </w:p>
    <w:p w14:paraId="15E7804E" w14:textId="094B7EF4" w:rsidR="002E4193" w:rsidRPr="002E4193" w:rsidRDefault="002E4193" w:rsidP="002E4193">
      <w:pPr>
        <w:numPr>
          <w:ilvl w:val="0"/>
          <w:numId w:val="1"/>
        </w:numPr>
        <w:spacing w:after="240"/>
        <w:outlineLvl w:val="0"/>
        <w:rPr>
          <w:lang w:val="ru-RU"/>
        </w:rPr>
      </w:pPr>
      <w:r w:rsidRPr="002E4193">
        <w:rPr>
          <w:lang w:val="ru-RU"/>
        </w:rPr>
        <w:t>Сторонам рекомендуется ежегодно представлять данные в соответствии со статьей 7 (статья 7) до 30 июня, но не позднее 30 сентября (решение XV/15). Кроме того, Стороны, действующие в рамках статьи 5</w:t>
      </w:r>
      <w:r w:rsidR="00575F6D">
        <w:rPr>
          <w:lang w:val="ru-RU"/>
        </w:rPr>
        <w:t>,</w:t>
      </w:r>
      <w:r w:rsidRPr="002E4193">
        <w:rPr>
          <w:lang w:val="ru-RU"/>
        </w:rPr>
        <w:t xml:space="preserve"> должны по возможности представлять данные по СП за восемь недель до первого в году совещания Исполнительного комитета, но не позднее 1 мая (решение 74/9(b)(iv)). С 1 января 2025 года начала работать новая онлайн</w:t>
      </w:r>
      <w:r w:rsidR="00725016">
        <w:rPr>
          <w:lang w:val="ru-RU"/>
        </w:rPr>
        <w:t xml:space="preserve">овая </w:t>
      </w:r>
      <w:r w:rsidRPr="002E4193">
        <w:rPr>
          <w:lang w:val="ru-RU"/>
        </w:rPr>
        <w:t xml:space="preserve">система представления данных по </w:t>
      </w:r>
      <w:r w:rsidR="008F26CF" w:rsidRPr="00BD02FF">
        <w:rPr>
          <w:lang w:val="ru-RU"/>
        </w:rPr>
        <w:t>СП</w:t>
      </w:r>
      <w:r w:rsidRPr="002E4193">
        <w:rPr>
          <w:lang w:val="ru-RU"/>
        </w:rPr>
        <w:t>. В декабре 2024 года секретариат предоставил учетные данные для доступа всем странам, действующим в рамках статьи 5. На момент подготовки настоящего документа новую систему отчетности использовали 38 стран, 16 из которых официально представили свои данные за 2024 год через новую систему.</w:t>
      </w:r>
      <w:r w:rsidRPr="002E4193">
        <w:rPr>
          <w:sz w:val="24"/>
          <w:lang w:val="ru-RU"/>
        </w:rPr>
        <w:t xml:space="preserve"> </w:t>
      </w:r>
    </w:p>
    <w:p w14:paraId="6D31DABE" w14:textId="12CF814F" w:rsidR="002E4193" w:rsidRPr="002E4193" w:rsidRDefault="002E4193" w:rsidP="002E4193">
      <w:pPr>
        <w:numPr>
          <w:ilvl w:val="0"/>
          <w:numId w:val="1"/>
        </w:numPr>
        <w:spacing w:after="240"/>
        <w:outlineLvl w:val="0"/>
        <w:rPr>
          <w:lang w:val="ru-RU"/>
        </w:rPr>
      </w:pPr>
      <w:r w:rsidRPr="002E4193">
        <w:rPr>
          <w:lang w:val="ru-RU"/>
        </w:rPr>
        <w:lastRenderedPageBreak/>
        <w:t xml:space="preserve"> В таблице 1 обобщены данны</w:t>
      </w:r>
      <w:r w:rsidR="009F6AEE">
        <w:rPr>
          <w:lang w:val="ru-RU"/>
        </w:rPr>
        <w:t>е</w:t>
      </w:r>
      <w:r w:rsidRPr="002E4193">
        <w:rPr>
          <w:lang w:val="ru-RU"/>
        </w:rPr>
        <w:t xml:space="preserve">, представленные Сторонами, действующими в рамках статьи 5, в период с 2014 по 2024 год. По состоянию на 8 апреля 2025 года следующие страны подали </w:t>
      </w:r>
      <w:r w:rsidR="00167059">
        <w:rPr>
          <w:lang w:val="ru-RU"/>
        </w:rPr>
        <w:t>запросы</w:t>
      </w:r>
      <w:r w:rsidRPr="002E4193">
        <w:rPr>
          <w:lang w:val="ru-RU"/>
        </w:rPr>
        <w:t xml:space="preserve"> на финансирование 96-м</w:t>
      </w:r>
      <w:r w:rsidR="00167059">
        <w:rPr>
          <w:lang w:val="ru-RU"/>
        </w:rPr>
        <w:t>у</w:t>
      </w:r>
      <w:r w:rsidRPr="002E4193">
        <w:rPr>
          <w:lang w:val="ru-RU"/>
        </w:rPr>
        <w:t xml:space="preserve"> совещани</w:t>
      </w:r>
      <w:r w:rsidR="00167059">
        <w:rPr>
          <w:lang w:val="ru-RU"/>
        </w:rPr>
        <w:t>ю</w:t>
      </w:r>
      <w:r w:rsidRPr="002E4193">
        <w:rPr>
          <w:lang w:val="ru-RU"/>
        </w:rPr>
        <w:t xml:space="preserve">, но не представили данные по СП за 2024 год: Ангола, Армения, </w:t>
      </w:r>
      <w:r w:rsidR="00A52FFE" w:rsidRPr="00A52FFE">
        <w:rPr>
          <w:lang w:val="ru-RU"/>
        </w:rPr>
        <w:t>Бангладеш,</w:t>
      </w:r>
      <w:r w:rsidR="00A52FFE">
        <w:rPr>
          <w:b/>
          <w:bCs/>
          <w:lang w:val="ru-RU"/>
        </w:rPr>
        <w:t xml:space="preserve"> </w:t>
      </w:r>
      <w:r w:rsidRPr="002E4193">
        <w:rPr>
          <w:lang w:val="ru-RU"/>
        </w:rPr>
        <w:t>Барбадос, Белиз, Ботсвана, Босния и Герцеговина, Бразилия, Гаити, Гана, Гватемала, Гондурас, Гренада, Доминика, Эфиопия, Индонезия, Ирак, Исламская Республика Иран, Камерун, Центральноафриканская Республика, Куба, Кувейт, Либерия, Ливия, Марокко, Мексика, Намибия, Оман, Папуа – Новая Гвинея, Республика Молдова, Руанда, Сальвадор, Сент-Китс и Невис, Северная Македония, Суринам, Таиланд, Туркменистан, Турция, Фиджи, Филиппины, Южная Африка, Шри-Ланка, Объединенная Республика Танзания и Чили.</w:t>
      </w:r>
    </w:p>
    <w:p w14:paraId="18723AFF" w14:textId="7B0630C0" w:rsidR="00B91510" w:rsidRPr="00BD02FF" w:rsidRDefault="002E4193" w:rsidP="002E4193">
      <w:pPr>
        <w:keepNext/>
        <w:rPr>
          <w:b/>
          <w:lang w:val="ru-RU"/>
        </w:rPr>
      </w:pPr>
      <w:r w:rsidRPr="00BD02FF">
        <w:rPr>
          <w:b/>
          <w:lang w:val="ru-RU"/>
        </w:rPr>
        <w:t>Таблица 1. Данные, представленные Сторонами, действующими в рамках статьи 5, в соответствии со статьей 7 и в рамках докладов об осуществлении СП</w:t>
      </w:r>
    </w:p>
    <w:tbl>
      <w:tblPr>
        <w:tblStyle w:val="TableGrid"/>
        <w:tblW w:w="9524" w:type="dxa"/>
        <w:jc w:val="center"/>
        <w:tblLook w:val="04A0" w:firstRow="1" w:lastRow="0" w:firstColumn="1" w:lastColumn="0" w:noHBand="0" w:noVBand="1"/>
      </w:tblPr>
      <w:tblGrid>
        <w:gridCol w:w="1995"/>
        <w:gridCol w:w="684"/>
        <w:gridCol w:w="684"/>
        <w:gridCol w:w="685"/>
        <w:gridCol w:w="684"/>
        <w:gridCol w:w="685"/>
        <w:gridCol w:w="684"/>
        <w:gridCol w:w="685"/>
        <w:gridCol w:w="684"/>
        <w:gridCol w:w="685"/>
        <w:gridCol w:w="684"/>
        <w:gridCol w:w="685"/>
      </w:tblGrid>
      <w:tr w:rsidR="00C06E36" w:rsidRPr="00103F6F" w14:paraId="7C1874F5" w14:textId="420B7F42" w:rsidTr="00E86521">
        <w:trPr>
          <w:jc w:val="center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E0D58" w14:textId="5CEE130C" w:rsidR="00315D1A" w:rsidRPr="00103F6F" w:rsidRDefault="002E3E7E" w:rsidP="00D03BB7">
            <w:pPr>
              <w:keepNext/>
              <w:rPr>
                <w:b/>
                <w:sz w:val="20"/>
                <w:szCs w:val="20"/>
                <w:lang w:val="ru-RU"/>
              </w:rPr>
            </w:pPr>
            <w:r w:rsidRPr="00103F6F">
              <w:rPr>
                <w:b/>
                <w:sz w:val="20"/>
                <w:szCs w:val="20"/>
                <w:lang w:val="ru-RU"/>
              </w:rPr>
              <w:t>Год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70B80" w14:textId="77777777" w:rsidR="00315D1A" w:rsidRPr="00103F6F" w:rsidRDefault="00315D1A" w:rsidP="00D03BB7">
            <w:pPr>
              <w:keepNext/>
              <w:jc w:val="center"/>
              <w:rPr>
                <w:b/>
                <w:sz w:val="20"/>
                <w:szCs w:val="20"/>
                <w:lang w:val="ru-RU"/>
              </w:rPr>
            </w:pPr>
            <w:r w:rsidRPr="00103F6F">
              <w:rPr>
                <w:b/>
                <w:sz w:val="20"/>
                <w:szCs w:val="20"/>
                <w:lang w:val="ru-RU"/>
              </w:rPr>
              <w:t>2014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0DECE" w14:textId="77777777" w:rsidR="00315D1A" w:rsidRPr="00103F6F" w:rsidRDefault="00315D1A" w:rsidP="00D03BB7">
            <w:pPr>
              <w:keepNext/>
              <w:jc w:val="center"/>
              <w:rPr>
                <w:b/>
                <w:sz w:val="20"/>
                <w:szCs w:val="20"/>
                <w:lang w:val="ru-RU"/>
              </w:rPr>
            </w:pPr>
            <w:r w:rsidRPr="00103F6F">
              <w:rPr>
                <w:b/>
                <w:sz w:val="20"/>
                <w:szCs w:val="20"/>
                <w:lang w:val="ru-RU"/>
              </w:rPr>
              <w:t>2015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04C3E" w14:textId="77777777" w:rsidR="00315D1A" w:rsidRPr="00103F6F" w:rsidRDefault="00315D1A" w:rsidP="00D03BB7">
            <w:pPr>
              <w:keepNext/>
              <w:jc w:val="center"/>
              <w:rPr>
                <w:b/>
                <w:sz w:val="20"/>
                <w:szCs w:val="20"/>
                <w:lang w:val="ru-RU"/>
              </w:rPr>
            </w:pPr>
            <w:r w:rsidRPr="00103F6F">
              <w:rPr>
                <w:b/>
                <w:sz w:val="20"/>
                <w:szCs w:val="20"/>
                <w:lang w:val="ru-RU"/>
              </w:rPr>
              <w:t>2016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9C455" w14:textId="77777777" w:rsidR="00315D1A" w:rsidRPr="00103F6F" w:rsidRDefault="00315D1A" w:rsidP="00D03BB7">
            <w:pPr>
              <w:keepNext/>
              <w:jc w:val="center"/>
              <w:rPr>
                <w:b/>
                <w:sz w:val="20"/>
                <w:szCs w:val="20"/>
                <w:lang w:val="ru-RU"/>
              </w:rPr>
            </w:pPr>
            <w:r w:rsidRPr="00103F6F">
              <w:rPr>
                <w:b/>
                <w:sz w:val="20"/>
                <w:szCs w:val="20"/>
                <w:lang w:val="ru-RU"/>
              </w:rPr>
              <w:t>2017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DDA9A" w14:textId="77777777" w:rsidR="00315D1A" w:rsidRPr="00103F6F" w:rsidRDefault="00315D1A" w:rsidP="00D03BB7">
            <w:pPr>
              <w:keepNext/>
              <w:jc w:val="center"/>
              <w:rPr>
                <w:b/>
                <w:sz w:val="20"/>
                <w:szCs w:val="20"/>
                <w:lang w:val="ru-RU"/>
              </w:rPr>
            </w:pPr>
            <w:r w:rsidRPr="00103F6F">
              <w:rPr>
                <w:b/>
                <w:sz w:val="20"/>
                <w:szCs w:val="20"/>
                <w:lang w:val="ru-RU"/>
              </w:rPr>
              <w:t>2018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82B19" w14:textId="77777777" w:rsidR="00315D1A" w:rsidRPr="00103F6F" w:rsidRDefault="00315D1A" w:rsidP="00D03BB7">
            <w:pPr>
              <w:keepNext/>
              <w:jc w:val="center"/>
              <w:rPr>
                <w:b/>
                <w:sz w:val="20"/>
                <w:szCs w:val="20"/>
                <w:lang w:val="ru-RU"/>
              </w:rPr>
            </w:pPr>
            <w:r w:rsidRPr="00103F6F">
              <w:rPr>
                <w:b/>
                <w:sz w:val="20"/>
                <w:szCs w:val="20"/>
                <w:lang w:val="ru-RU"/>
              </w:rPr>
              <w:t>2019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A402B" w14:textId="77777777" w:rsidR="00315D1A" w:rsidRPr="00103F6F" w:rsidRDefault="00315D1A" w:rsidP="00D03BB7">
            <w:pPr>
              <w:keepNext/>
              <w:jc w:val="center"/>
              <w:rPr>
                <w:b/>
                <w:sz w:val="20"/>
                <w:szCs w:val="20"/>
                <w:lang w:val="ru-RU"/>
              </w:rPr>
            </w:pPr>
            <w:r w:rsidRPr="00103F6F">
              <w:rPr>
                <w:b/>
                <w:sz w:val="20"/>
                <w:szCs w:val="20"/>
                <w:lang w:val="ru-RU"/>
              </w:rPr>
              <w:t>2020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C5C2E" w14:textId="77777777" w:rsidR="00315D1A" w:rsidRPr="00103F6F" w:rsidRDefault="00315D1A" w:rsidP="00D03BB7">
            <w:pPr>
              <w:keepNext/>
              <w:jc w:val="center"/>
              <w:rPr>
                <w:b/>
                <w:sz w:val="20"/>
                <w:szCs w:val="20"/>
                <w:lang w:val="ru-RU"/>
              </w:rPr>
            </w:pPr>
            <w:r w:rsidRPr="00103F6F">
              <w:rPr>
                <w:b/>
                <w:sz w:val="20"/>
                <w:szCs w:val="20"/>
                <w:lang w:val="ru-RU"/>
              </w:rPr>
              <w:t>2021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93126" w14:textId="77777777" w:rsidR="00315D1A" w:rsidRPr="00103F6F" w:rsidRDefault="00315D1A" w:rsidP="00D03BB7">
            <w:pPr>
              <w:keepNext/>
              <w:jc w:val="center"/>
              <w:rPr>
                <w:b/>
                <w:sz w:val="20"/>
                <w:szCs w:val="20"/>
                <w:lang w:val="ru-RU"/>
              </w:rPr>
            </w:pPr>
            <w:r w:rsidRPr="00103F6F">
              <w:rPr>
                <w:b/>
                <w:sz w:val="20"/>
                <w:szCs w:val="20"/>
                <w:lang w:val="ru-RU"/>
              </w:rPr>
              <w:t>2022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F2984" w14:textId="77777777" w:rsidR="00315D1A" w:rsidRPr="00103F6F" w:rsidRDefault="00315D1A" w:rsidP="00D03BB7">
            <w:pPr>
              <w:keepNext/>
              <w:jc w:val="center"/>
              <w:rPr>
                <w:b/>
                <w:sz w:val="20"/>
                <w:szCs w:val="20"/>
                <w:lang w:val="ru-RU"/>
              </w:rPr>
            </w:pPr>
            <w:r w:rsidRPr="00103F6F">
              <w:rPr>
                <w:b/>
                <w:sz w:val="20"/>
                <w:szCs w:val="20"/>
                <w:lang w:val="ru-RU"/>
              </w:rPr>
              <w:t>2023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DCBD6" w14:textId="43D005C2" w:rsidR="00315D1A" w:rsidRPr="00103F6F" w:rsidRDefault="00315D1A" w:rsidP="00D03BB7">
            <w:pPr>
              <w:keepNext/>
              <w:jc w:val="center"/>
              <w:rPr>
                <w:b/>
                <w:sz w:val="20"/>
                <w:szCs w:val="20"/>
                <w:lang w:val="ru-RU"/>
              </w:rPr>
            </w:pPr>
            <w:r w:rsidRPr="00103F6F">
              <w:rPr>
                <w:b/>
                <w:sz w:val="20"/>
                <w:szCs w:val="20"/>
                <w:lang w:val="ru-RU"/>
              </w:rPr>
              <w:t>2024</w:t>
            </w:r>
          </w:p>
        </w:tc>
      </w:tr>
      <w:tr w:rsidR="00ED1BF7" w:rsidRPr="00103F6F" w14:paraId="42435992" w14:textId="31312EE9" w:rsidTr="00E86521">
        <w:trPr>
          <w:trHeight w:val="83"/>
          <w:jc w:val="center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hideMark/>
          </w:tcPr>
          <w:p w14:paraId="514BD890" w14:textId="7A859548" w:rsidR="00ED1BF7" w:rsidRPr="00103F6F" w:rsidRDefault="00ED1BF7" w:rsidP="00ED1BF7">
            <w:pPr>
              <w:keepNext/>
              <w:jc w:val="left"/>
              <w:rPr>
                <w:sz w:val="20"/>
                <w:szCs w:val="20"/>
                <w:lang w:val="ru-RU"/>
              </w:rPr>
            </w:pPr>
            <w:r w:rsidRPr="00103F6F">
              <w:rPr>
                <w:sz w:val="20"/>
                <w:szCs w:val="20"/>
                <w:lang w:val="ru-RU"/>
              </w:rPr>
              <w:t>Статья 7 (по состоянию на 3 апреля 2025 года)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72" w:type="dxa"/>
            </w:tcMar>
            <w:hideMark/>
          </w:tcPr>
          <w:p w14:paraId="11964DAF" w14:textId="77777777" w:rsidR="00ED1BF7" w:rsidRPr="00103F6F" w:rsidRDefault="00ED1BF7" w:rsidP="00ED1BF7">
            <w:pPr>
              <w:keepNext/>
              <w:jc w:val="right"/>
              <w:rPr>
                <w:sz w:val="20"/>
                <w:szCs w:val="20"/>
                <w:lang w:val="ru-RU"/>
              </w:rPr>
            </w:pPr>
            <w:r w:rsidRPr="00103F6F">
              <w:rPr>
                <w:sz w:val="20"/>
                <w:szCs w:val="20"/>
                <w:lang w:val="ru-RU"/>
              </w:rPr>
              <w:t>147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72" w:type="dxa"/>
            </w:tcMar>
            <w:hideMark/>
          </w:tcPr>
          <w:p w14:paraId="4E2EE4DA" w14:textId="77777777" w:rsidR="00ED1BF7" w:rsidRPr="00103F6F" w:rsidRDefault="00ED1BF7" w:rsidP="00ED1BF7">
            <w:pPr>
              <w:keepNext/>
              <w:jc w:val="right"/>
              <w:rPr>
                <w:sz w:val="20"/>
                <w:szCs w:val="20"/>
                <w:lang w:val="ru-RU"/>
              </w:rPr>
            </w:pPr>
            <w:r w:rsidRPr="00103F6F">
              <w:rPr>
                <w:sz w:val="20"/>
                <w:szCs w:val="20"/>
                <w:lang w:val="ru-RU"/>
              </w:rPr>
              <w:t>147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72" w:type="dxa"/>
            </w:tcMar>
            <w:hideMark/>
          </w:tcPr>
          <w:p w14:paraId="780E5476" w14:textId="77777777" w:rsidR="00ED1BF7" w:rsidRPr="00103F6F" w:rsidRDefault="00ED1BF7" w:rsidP="00ED1BF7">
            <w:pPr>
              <w:keepNext/>
              <w:jc w:val="right"/>
              <w:rPr>
                <w:sz w:val="20"/>
                <w:szCs w:val="20"/>
                <w:lang w:val="ru-RU"/>
              </w:rPr>
            </w:pPr>
            <w:r w:rsidRPr="00103F6F">
              <w:rPr>
                <w:sz w:val="20"/>
                <w:szCs w:val="20"/>
                <w:lang w:val="ru-RU"/>
              </w:rPr>
              <w:t>147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72" w:type="dxa"/>
            </w:tcMar>
            <w:hideMark/>
          </w:tcPr>
          <w:p w14:paraId="58CB27D4" w14:textId="77777777" w:rsidR="00ED1BF7" w:rsidRPr="00103F6F" w:rsidRDefault="00ED1BF7" w:rsidP="00ED1BF7">
            <w:pPr>
              <w:keepNext/>
              <w:jc w:val="right"/>
              <w:rPr>
                <w:sz w:val="20"/>
                <w:szCs w:val="20"/>
                <w:lang w:val="ru-RU"/>
              </w:rPr>
            </w:pPr>
            <w:r w:rsidRPr="00103F6F">
              <w:rPr>
                <w:sz w:val="20"/>
                <w:szCs w:val="20"/>
                <w:lang w:val="ru-RU"/>
              </w:rPr>
              <w:t>147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72" w:type="dxa"/>
            </w:tcMar>
            <w:hideMark/>
          </w:tcPr>
          <w:p w14:paraId="04C3DEB0" w14:textId="77777777" w:rsidR="00ED1BF7" w:rsidRPr="00103F6F" w:rsidRDefault="00ED1BF7" w:rsidP="00ED1BF7">
            <w:pPr>
              <w:keepNext/>
              <w:jc w:val="right"/>
              <w:rPr>
                <w:sz w:val="20"/>
                <w:szCs w:val="20"/>
                <w:lang w:val="ru-RU"/>
              </w:rPr>
            </w:pPr>
            <w:r w:rsidRPr="00103F6F">
              <w:rPr>
                <w:sz w:val="20"/>
                <w:szCs w:val="20"/>
                <w:lang w:val="ru-RU"/>
              </w:rPr>
              <w:t>147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72" w:type="dxa"/>
            </w:tcMar>
            <w:hideMark/>
          </w:tcPr>
          <w:p w14:paraId="6942C447" w14:textId="77777777" w:rsidR="00ED1BF7" w:rsidRPr="00103F6F" w:rsidRDefault="00ED1BF7" w:rsidP="00ED1BF7">
            <w:pPr>
              <w:jc w:val="right"/>
              <w:rPr>
                <w:sz w:val="20"/>
                <w:szCs w:val="20"/>
                <w:lang w:val="ru-RU"/>
              </w:rPr>
            </w:pPr>
            <w:r w:rsidRPr="00103F6F">
              <w:rPr>
                <w:sz w:val="20"/>
                <w:szCs w:val="20"/>
                <w:lang w:val="ru-RU"/>
              </w:rPr>
              <w:t>147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72" w:type="dxa"/>
            </w:tcMar>
            <w:hideMark/>
          </w:tcPr>
          <w:p w14:paraId="4170B66D" w14:textId="77777777" w:rsidR="00ED1BF7" w:rsidRPr="00103F6F" w:rsidRDefault="00ED1BF7" w:rsidP="00ED1BF7">
            <w:pPr>
              <w:jc w:val="right"/>
              <w:rPr>
                <w:sz w:val="20"/>
                <w:szCs w:val="20"/>
                <w:lang w:val="ru-RU"/>
              </w:rPr>
            </w:pPr>
            <w:r w:rsidRPr="00103F6F">
              <w:rPr>
                <w:sz w:val="20"/>
                <w:szCs w:val="20"/>
                <w:lang w:val="ru-RU"/>
              </w:rPr>
              <w:t>147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72" w:type="dxa"/>
            </w:tcMar>
          </w:tcPr>
          <w:p w14:paraId="1C135D40" w14:textId="77777777" w:rsidR="00ED1BF7" w:rsidRPr="00103F6F" w:rsidRDefault="00ED1BF7" w:rsidP="00ED1BF7">
            <w:pPr>
              <w:jc w:val="right"/>
              <w:rPr>
                <w:sz w:val="20"/>
                <w:szCs w:val="20"/>
                <w:lang w:val="ru-RU"/>
              </w:rPr>
            </w:pPr>
            <w:r w:rsidRPr="00103F6F">
              <w:rPr>
                <w:sz w:val="20"/>
                <w:szCs w:val="20"/>
                <w:lang w:val="ru-RU"/>
              </w:rPr>
              <w:t>147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72" w:type="dxa"/>
            </w:tcMar>
          </w:tcPr>
          <w:p w14:paraId="2DED1813" w14:textId="77777777" w:rsidR="00ED1BF7" w:rsidRPr="00103F6F" w:rsidRDefault="00ED1BF7" w:rsidP="00ED1BF7">
            <w:pPr>
              <w:jc w:val="right"/>
              <w:rPr>
                <w:sz w:val="20"/>
                <w:szCs w:val="20"/>
                <w:lang w:val="ru-RU"/>
              </w:rPr>
            </w:pPr>
            <w:r w:rsidRPr="00103F6F">
              <w:rPr>
                <w:sz w:val="20"/>
                <w:szCs w:val="20"/>
                <w:lang w:val="ru-RU"/>
              </w:rPr>
              <w:t>147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150BD" w14:textId="17F7A949" w:rsidR="00ED1BF7" w:rsidRPr="00103F6F" w:rsidRDefault="00ED1BF7" w:rsidP="00ED1BF7">
            <w:pPr>
              <w:jc w:val="right"/>
              <w:rPr>
                <w:sz w:val="20"/>
                <w:szCs w:val="20"/>
                <w:lang w:val="ru-RU"/>
              </w:rPr>
            </w:pPr>
            <w:r w:rsidRPr="00103F6F">
              <w:rPr>
                <w:sz w:val="20"/>
                <w:szCs w:val="20"/>
                <w:lang w:val="ru-RU"/>
              </w:rPr>
              <w:t>145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16102" w14:textId="6177BD23" w:rsidR="00ED1BF7" w:rsidRPr="00103F6F" w:rsidRDefault="00ED1BF7" w:rsidP="00ED1BF7">
            <w:pPr>
              <w:jc w:val="right"/>
              <w:rPr>
                <w:sz w:val="20"/>
                <w:szCs w:val="20"/>
                <w:lang w:val="ru-RU"/>
              </w:rPr>
            </w:pPr>
            <w:r w:rsidRPr="00103F6F">
              <w:rPr>
                <w:sz w:val="20"/>
                <w:szCs w:val="20"/>
                <w:lang w:val="ru-RU"/>
              </w:rPr>
              <w:t>9</w:t>
            </w:r>
          </w:p>
        </w:tc>
      </w:tr>
      <w:tr w:rsidR="00ED1BF7" w:rsidRPr="00103F6F" w14:paraId="0D6512E0" w14:textId="431EFB15" w:rsidTr="00E86521">
        <w:trPr>
          <w:jc w:val="center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hideMark/>
          </w:tcPr>
          <w:p w14:paraId="2CD01A12" w14:textId="784D5234" w:rsidR="00ED1BF7" w:rsidRPr="00103F6F" w:rsidRDefault="00ED1BF7" w:rsidP="00103F6F">
            <w:pPr>
              <w:ind w:right="-19"/>
              <w:jc w:val="left"/>
              <w:rPr>
                <w:sz w:val="20"/>
                <w:szCs w:val="20"/>
                <w:lang w:val="ru-RU"/>
              </w:rPr>
            </w:pPr>
            <w:r w:rsidRPr="00103F6F">
              <w:rPr>
                <w:sz w:val="20"/>
                <w:szCs w:val="20"/>
                <w:lang w:val="ru-RU"/>
              </w:rPr>
              <w:t>CП (по состоянию на 8 апреля 2025 года)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72" w:type="dxa"/>
            </w:tcMar>
            <w:hideMark/>
          </w:tcPr>
          <w:p w14:paraId="743162A9" w14:textId="77777777" w:rsidR="00ED1BF7" w:rsidRPr="00103F6F" w:rsidRDefault="00ED1BF7" w:rsidP="00ED1BF7">
            <w:pPr>
              <w:jc w:val="right"/>
              <w:rPr>
                <w:sz w:val="20"/>
                <w:szCs w:val="20"/>
                <w:lang w:val="ru-RU"/>
              </w:rPr>
            </w:pPr>
            <w:r w:rsidRPr="00103F6F">
              <w:rPr>
                <w:sz w:val="20"/>
                <w:szCs w:val="20"/>
                <w:lang w:val="ru-RU"/>
              </w:rPr>
              <w:t>144*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72" w:type="dxa"/>
            </w:tcMar>
            <w:hideMark/>
          </w:tcPr>
          <w:p w14:paraId="25A2EE93" w14:textId="77777777" w:rsidR="00ED1BF7" w:rsidRPr="00103F6F" w:rsidRDefault="00ED1BF7" w:rsidP="00ED1BF7">
            <w:pPr>
              <w:jc w:val="right"/>
              <w:rPr>
                <w:sz w:val="20"/>
                <w:szCs w:val="20"/>
                <w:lang w:val="ru-RU"/>
              </w:rPr>
            </w:pPr>
            <w:r w:rsidRPr="00103F6F">
              <w:rPr>
                <w:sz w:val="20"/>
                <w:szCs w:val="20"/>
                <w:lang w:val="ru-RU"/>
              </w:rPr>
              <w:t>144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72" w:type="dxa"/>
            </w:tcMar>
            <w:hideMark/>
          </w:tcPr>
          <w:p w14:paraId="76A73692" w14:textId="77777777" w:rsidR="00ED1BF7" w:rsidRPr="00103F6F" w:rsidRDefault="00ED1BF7" w:rsidP="00ED1BF7">
            <w:pPr>
              <w:jc w:val="right"/>
              <w:rPr>
                <w:sz w:val="20"/>
                <w:szCs w:val="20"/>
                <w:lang w:val="ru-RU"/>
              </w:rPr>
            </w:pPr>
            <w:r w:rsidRPr="00103F6F">
              <w:rPr>
                <w:sz w:val="20"/>
                <w:szCs w:val="20"/>
                <w:lang w:val="ru-RU"/>
              </w:rPr>
              <w:t>144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72" w:type="dxa"/>
            </w:tcMar>
            <w:hideMark/>
          </w:tcPr>
          <w:p w14:paraId="07E56F96" w14:textId="77777777" w:rsidR="00ED1BF7" w:rsidRPr="00103F6F" w:rsidRDefault="00ED1BF7" w:rsidP="00ED1BF7">
            <w:pPr>
              <w:jc w:val="right"/>
              <w:rPr>
                <w:sz w:val="20"/>
                <w:szCs w:val="20"/>
                <w:lang w:val="ru-RU"/>
              </w:rPr>
            </w:pPr>
            <w:r w:rsidRPr="00103F6F">
              <w:rPr>
                <w:sz w:val="20"/>
                <w:szCs w:val="20"/>
                <w:lang w:val="ru-RU"/>
              </w:rPr>
              <w:t>144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72" w:type="dxa"/>
            </w:tcMar>
            <w:hideMark/>
          </w:tcPr>
          <w:p w14:paraId="07F67A61" w14:textId="77777777" w:rsidR="00ED1BF7" w:rsidRPr="00103F6F" w:rsidRDefault="00ED1BF7" w:rsidP="00ED1BF7">
            <w:pPr>
              <w:jc w:val="right"/>
              <w:rPr>
                <w:sz w:val="20"/>
                <w:szCs w:val="20"/>
                <w:lang w:val="ru-RU"/>
              </w:rPr>
            </w:pPr>
            <w:r w:rsidRPr="00103F6F">
              <w:rPr>
                <w:sz w:val="20"/>
                <w:szCs w:val="20"/>
                <w:lang w:val="ru-RU"/>
              </w:rPr>
              <w:t>144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72" w:type="dxa"/>
            </w:tcMar>
            <w:hideMark/>
          </w:tcPr>
          <w:p w14:paraId="15C18726" w14:textId="77777777" w:rsidR="00ED1BF7" w:rsidRPr="00103F6F" w:rsidRDefault="00ED1BF7" w:rsidP="00ED1BF7">
            <w:pPr>
              <w:jc w:val="right"/>
              <w:rPr>
                <w:sz w:val="20"/>
                <w:szCs w:val="20"/>
                <w:lang w:val="ru-RU"/>
              </w:rPr>
            </w:pPr>
            <w:r w:rsidRPr="00103F6F">
              <w:rPr>
                <w:sz w:val="20"/>
                <w:szCs w:val="20"/>
                <w:lang w:val="ru-RU"/>
              </w:rPr>
              <w:t>144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72" w:type="dxa"/>
            </w:tcMar>
            <w:hideMark/>
          </w:tcPr>
          <w:p w14:paraId="3C6A8137" w14:textId="77777777" w:rsidR="00ED1BF7" w:rsidRPr="00103F6F" w:rsidRDefault="00ED1BF7" w:rsidP="00ED1BF7">
            <w:pPr>
              <w:jc w:val="right"/>
              <w:rPr>
                <w:sz w:val="20"/>
                <w:szCs w:val="20"/>
                <w:lang w:val="ru-RU"/>
              </w:rPr>
            </w:pPr>
            <w:r w:rsidRPr="00103F6F">
              <w:rPr>
                <w:sz w:val="20"/>
                <w:szCs w:val="20"/>
                <w:lang w:val="ru-RU"/>
              </w:rPr>
              <w:t>144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72" w:type="dxa"/>
            </w:tcMar>
          </w:tcPr>
          <w:p w14:paraId="5CEBEE99" w14:textId="77777777" w:rsidR="00ED1BF7" w:rsidRPr="00103F6F" w:rsidRDefault="00ED1BF7" w:rsidP="00ED1BF7">
            <w:pPr>
              <w:jc w:val="right"/>
              <w:rPr>
                <w:sz w:val="20"/>
                <w:szCs w:val="20"/>
                <w:lang w:val="ru-RU"/>
              </w:rPr>
            </w:pPr>
            <w:r w:rsidRPr="00103F6F">
              <w:rPr>
                <w:sz w:val="20"/>
                <w:szCs w:val="20"/>
                <w:lang w:val="ru-RU"/>
              </w:rPr>
              <w:t>144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72" w:type="dxa"/>
            </w:tcMar>
          </w:tcPr>
          <w:p w14:paraId="622D58B1" w14:textId="77777777" w:rsidR="00ED1BF7" w:rsidRPr="00103F6F" w:rsidRDefault="00ED1BF7" w:rsidP="00ED1BF7">
            <w:pPr>
              <w:jc w:val="right"/>
              <w:rPr>
                <w:sz w:val="20"/>
                <w:szCs w:val="20"/>
                <w:lang w:val="ru-RU"/>
              </w:rPr>
            </w:pPr>
            <w:r w:rsidRPr="00103F6F">
              <w:rPr>
                <w:sz w:val="20"/>
                <w:szCs w:val="20"/>
                <w:lang w:val="ru-RU"/>
              </w:rPr>
              <w:t>144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07AD6" w14:textId="73A919F2" w:rsidR="00ED1BF7" w:rsidRPr="00103F6F" w:rsidRDefault="00ED1BF7" w:rsidP="00ED1BF7">
            <w:pPr>
              <w:jc w:val="right"/>
              <w:rPr>
                <w:sz w:val="20"/>
                <w:szCs w:val="20"/>
                <w:lang w:val="ru-RU"/>
              </w:rPr>
            </w:pPr>
            <w:r w:rsidRPr="00103F6F">
              <w:rPr>
                <w:sz w:val="20"/>
                <w:szCs w:val="20"/>
                <w:lang w:val="ru-RU"/>
              </w:rPr>
              <w:t>143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3287A" w14:textId="16836AF6" w:rsidR="00ED1BF7" w:rsidRPr="00103F6F" w:rsidRDefault="00ED1BF7" w:rsidP="00ED1BF7">
            <w:pPr>
              <w:jc w:val="right"/>
              <w:rPr>
                <w:sz w:val="20"/>
                <w:szCs w:val="20"/>
                <w:lang w:val="ru-RU"/>
              </w:rPr>
            </w:pPr>
            <w:r w:rsidRPr="00103F6F">
              <w:rPr>
                <w:sz w:val="20"/>
                <w:szCs w:val="20"/>
                <w:lang w:val="ru-RU"/>
              </w:rPr>
              <w:t>16</w:t>
            </w:r>
          </w:p>
        </w:tc>
      </w:tr>
    </w:tbl>
    <w:p w14:paraId="7991D884" w14:textId="534690DD" w:rsidR="00B91510" w:rsidRPr="00BD02FF" w:rsidRDefault="00B91510" w:rsidP="00B91510">
      <w:pPr>
        <w:rPr>
          <w:sz w:val="18"/>
          <w:szCs w:val="18"/>
          <w:lang w:val="ru-RU"/>
        </w:rPr>
      </w:pPr>
      <w:r w:rsidRPr="00BD02FF">
        <w:rPr>
          <w:sz w:val="18"/>
          <w:szCs w:val="18"/>
          <w:lang w:val="ru-RU"/>
        </w:rPr>
        <w:t xml:space="preserve">* </w:t>
      </w:r>
      <w:r w:rsidR="009909AF" w:rsidRPr="00BD02FF">
        <w:rPr>
          <w:sz w:val="18"/>
          <w:lang w:val="ru-RU"/>
        </w:rPr>
        <w:t>За исключением Хорватии, которая с 2014 года вышла из числа стран, действующих в рамках статьи 5</w:t>
      </w:r>
      <w:r w:rsidRPr="00BD02FF">
        <w:rPr>
          <w:sz w:val="18"/>
          <w:szCs w:val="18"/>
          <w:lang w:val="ru-RU"/>
        </w:rPr>
        <w:t>.</w:t>
      </w:r>
    </w:p>
    <w:p w14:paraId="6B2C2DAF" w14:textId="5B1AAE9D" w:rsidR="00B91510" w:rsidRPr="00BD02FF" w:rsidRDefault="00B91510" w:rsidP="00B91510">
      <w:pPr>
        <w:rPr>
          <w:lang w:val="ru-RU"/>
        </w:rPr>
      </w:pPr>
    </w:p>
    <w:p w14:paraId="0C51A31C" w14:textId="77777777" w:rsidR="0019653B" w:rsidRPr="00BD02FF" w:rsidRDefault="0019653B" w:rsidP="0019653B">
      <w:pPr>
        <w:pStyle w:val="Heading1"/>
        <w:keepNext/>
        <w:rPr>
          <w:lang w:val="ru-RU"/>
        </w:rPr>
      </w:pPr>
      <w:r w:rsidRPr="00BD02FF">
        <w:rPr>
          <w:lang w:val="ru-RU"/>
        </w:rPr>
        <w:t>Настоящий документ состоит из следующих разделов:</w:t>
      </w:r>
    </w:p>
    <w:p w14:paraId="32EB1A07" w14:textId="1F798275" w:rsidR="0019653B" w:rsidRPr="00BD02FF" w:rsidRDefault="0019653B" w:rsidP="0019653B">
      <w:pPr>
        <w:pStyle w:val="Heading2"/>
        <w:keepNext/>
        <w:numPr>
          <w:ilvl w:val="0"/>
          <w:numId w:val="0"/>
        </w:numPr>
        <w:tabs>
          <w:tab w:val="left" w:pos="720"/>
        </w:tabs>
        <w:adjustRightInd w:val="0"/>
        <w:ind w:left="1440" w:hanging="720"/>
        <w:textAlignment w:val="baseline"/>
        <w:rPr>
          <w:bCs/>
          <w:lang w:val="ru-RU"/>
        </w:rPr>
      </w:pPr>
      <w:r w:rsidRPr="00BD02FF">
        <w:rPr>
          <w:lang w:val="ru-RU"/>
        </w:rPr>
        <w:t>I.</w:t>
      </w:r>
      <w:r w:rsidRPr="00BD02FF">
        <w:rPr>
          <w:lang w:val="ru-RU"/>
        </w:rPr>
        <w:tab/>
        <w:t xml:space="preserve">Текущее положение дел и перспективы соблюдения в странах, действующих в рамках статьи 5: </w:t>
      </w:r>
      <w:r w:rsidR="00A6213B">
        <w:rPr>
          <w:lang w:val="ru-RU"/>
        </w:rPr>
        <w:t>д</w:t>
      </w:r>
      <w:r w:rsidRPr="00BD02FF">
        <w:rPr>
          <w:lang w:val="ru-RU"/>
        </w:rPr>
        <w:t>анный раздел содержит краткий обзор функционирования систем лицензирования и квотирования, а также результаты анализа соблюдения мер регулирования, направленных на окончательный вывод из обращения ХФУ, галонов, тетрахлорметана (ТХМ), бромистого метила (БМ) и трихлорэтана (ТХЭ)</w:t>
      </w:r>
      <w:r w:rsidR="00A6213B">
        <w:rPr>
          <w:lang w:val="ru-RU"/>
        </w:rPr>
        <w:t>,</w:t>
      </w:r>
      <w:r w:rsidRPr="00BD02FF">
        <w:rPr>
          <w:lang w:val="ru-RU"/>
        </w:rPr>
        <w:t xml:space="preserve"> замораживание потребления ГХФУ на уровне 2013 года, сокращени</w:t>
      </w:r>
      <w:r w:rsidR="000F08D0">
        <w:rPr>
          <w:lang w:val="ru-RU"/>
        </w:rPr>
        <w:t>е</w:t>
      </w:r>
      <w:r w:rsidRPr="00BD02FF">
        <w:rPr>
          <w:lang w:val="ru-RU"/>
        </w:rPr>
        <w:t xml:space="preserve"> на 10</w:t>
      </w:r>
      <w:r w:rsidR="000F08D0">
        <w:rPr>
          <w:lang w:val="ru-RU"/>
        </w:rPr>
        <w:t xml:space="preserve"> </w:t>
      </w:r>
      <w:r w:rsidRPr="00BD02FF">
        <w:rPr>
          <w:lang w:val="ru-RU"/>
        </w:rPr>
        <w:t>% к 2015 году и на 35</w:t>
      </w:r>
      <w:r w:rsidR="000F08D0">
        <w:rPr>
          <w:lang w:val="ru-RU"/>
        </w:rPr>
        <w:t xml:space="preserve"> </w:t>
      </w:r>
      <w:r w:rsidRPr="00BD02FF">
        <w:rPr>
          <w:lang w:val="ru-RU"/>
        </w:rPr>
        <w:t>% к 2020 году в секторах производства и потребления</w:t>
      </w:r>
      <w:r w:rsidR="00AF494C">
        <w:rPr>
          <w:lang w:val="ru-RU"/>
        </w:rPr>
        <w:t>,</w:t>
      </w:r>
      <w:r w:rsidRPr="00BD02FF">
        <w:rPr>
          <w:lang w:val="ru-RU"/>
        </w:rPr>
        <w:t xml:space="preserve"> а также замораживание потребления и производства ГФУ на уровне 2024 года. При этом предполагается, что </w:t>
      </w:r>
      <w:r w:rsidR="002E0E5E">
        <w:rPr>
          <w:lang w:val="ru-RU"/>
        </w:rPr>
        <w:t xml:space="preserve">в </w:t>
      </w:r>
      <w:r w:rsidRPr="00BD02FF">
        <w:rPr>
          <w:lang w:val="ru-RU"/>
        </w:rPr>
        <w:t>последни</w:t>
      </w:r>
      <w:r w:rsidR="002E0E5E">
        <w:rPr>
          <w:lang w:val="ru-RU"/>
        </w:rPr>
        <w:t>х</w:t>
      </w:r>
      <w:r w:rsidRPr="00BD02FF">
        <w:rPr>
          <w:lang w:val="ru-RU"/>
        </w:rPr>
        <w:t xml:space="preserve"> данны</w:t>
      </w:r>
      <w:r w:rsidR="002E0E5E">
        <w:rPr>
          <w:lang w:val="ru-RU"/>
        </w:rPr>
        <w:t>х</w:t>
      </w:r>
      <w:r w:rsidRPr="00BD02FF">
        <w:rPr>
          <w:lang w:val="ru-RU"/>
        </w:rPr>
        <w:t xml:space="preserve"> о потреблении, представленны</w:t>
      </w:r>
      <w:r w:rsidR="002E0E5E">
        <w:rPr>
          <w:lang w:val="ru-RU"/>
        </w:rPr>
        <w:t>х</w:t>
      </w:r>
      <w:r w:rsidRPr="00BD02FF">
        <w:rPr>
          <w:lang w:val="ru-RU"/>
        </w:rPr>
        <w:t xml:space="preserve"> в соответствии со статьей 7, или данны</w:t>
      </w:r>
      <w:r w:rsidR="002E0E5E">
        <w:rPr>
          <w:lang w:val="ru-RU"/>
        </w:rPr>
        <w:t>х</w:t>
      </w:r>
      <w:r w:rsidRPr="00BD02FF">
        <w:rPr>
          <w:lang w:val="ru-RU"/>
        </w:rPr>
        <w:t xml:space="preserve"> </w:t>
      </w:r>
      <w:r w:rsidR="002E0E5E">
        <w:rPr>
          <w:lang w:val="ru-RU"/>
        </w:rPr>
        <w:t>п</w:t>
      </w:r>
      <w:r w:rsidRPr="00BD02FF">
        <w:rPr>
          <w:lang w:val="ru-RU"/>
        </w:rPr>
        <w:t xml:space="preserve">о СП </w:t>
      </w:r>
      <w:r w:rsidR="002E0E5E" w:rsidRPr="00BD02FF">
        <w:rPr>
          <w:lang w:val="ru-RU"/>
        </w:rPr>
        <w:t>учи</w:t>
      </w:r>
      <w:r w:rsidR="002E0E5E">
        <w:rPr>
          <w:lang w:val="ru-RU"/>
        </w:rPr>
        <w:t>тываются</w:t>
      </w:r>
      <w:r w:rsidRPr="00BD02FF">
        <w:rPr>
          <w:lang w:val="ru-RU"/>
        </w:rPr>
        <w:t xml:space="preserve"> объемы веществ, выведенные из обращения в рамках завершенных проектов</w:t>
      </w:r>
      <w:r w:rsidRPr="00BD02FF">
        <w:rPr>
          <w:rStyle w:val="FootnoteReference"/>
          <w:bCs/>
          <w:lang w:val="ru-RU"/>
        </w:rPr>
        <w:footnoteReference w:id="5"/>
      </w:r>
      <w:r w:rsidRPr="00BD02FF">
        <w:rPr>
          <w:lang w:val="ru-RU"/>
        </w:rPr>
        <w:t xml:space="preserve">. </w:t>
      </w:r>
    </w:p>
    <w:p w14:paraId="00524282" w14:textId="77777777" w:rsidR="0019653B" w:rsidRPr="00BD02FF" w:rsidRDefault="0019653B" w:rsidP="0019653B">
      <w:pPr>
        <w:pStyle w:val="Heading2"/>
        <w:numPr>
          <w:ilvl w:val="0"/>
          <w:numId w:val="0"/>
        </w:numPr>
        <w:tabs>
          <w:tab w:val="left" w:pos="720"/>
        </w:tabs>
        <w:adjustRightInd w:val="0"/>
        <w:ind w:left="1440" w:hanging="720"/>
        <w:textAlignment w:val="baseline"/>
        <w:rPr>
          <w:bCs/>
          <w:lang w:val="ru-RU"/>
        </w:rPr>
      </w:pPr>
      <w:r w:rsidRPr="00BD02FF">
        <w:rPr>
          <w:lang w:val="ru-RU"/>
        </w:rPr>
        <w:t>II.</w:t>
      </w:r>
      <w:r w:rsidRPr="00BD02FF">
        <w:rPr>
          <w:lang w:val="ru-RU"/>
        </w:rPr>
        <w:tab/>
        <w:t>Страны, действующие в рамках статьи 5, на которые распространяются решения о соблюдении обязательств, принятые Сторонами</w:t>
      </w:r>
    </w:p>
    <w:p w14:paraId="6ECE1F09" w14:textId="4500A381" w:rsidR="0019653B" w:rsidRPr="00BD02FF" w:rsidRDefault="0019653B" w:rsidP="0019653B">
      <w:pPr>
        <w:pStyle w:val="Heading2"/>
        <w:numPr>
          <w:ilvl w:val="0"/>
          <w:numId w:val="0"/>
        </w:numPr>
        <w:tabs>
          <w:tab w:val="left" w:pos="720"/>
        </w:tabs>
        <w:adjustRightInd w:val="0"/>
        <w:ind w:left="1440" w:hanging="720"/>
        <w:textAlignment w:val="baseline"/>
        <w:rPr>
          <w:lang w:val="ru-RU"/>
        </w:rPr>
      </w:pPr>
      <w:r w:rsidRPr="00BD02FF">
        <w:rPr>
          <w:lang w:val="ru-RU"/>
        </w:rPr>
        <w:t>III.</w:t>
      </w:r>
      <w:r w:rsidRPr="00BD02FF">
        <w:rPr>
          <w:lang w:val="ru-RU"/>
        </w:rPr>
        <w:tab/>
      </w:r>
      <w:bookmarkStart w:id="1" w:name="_Hlk115866248"/>
      <w:r w:rsidRPr="00BD02FF">
        <w:rPr>
          <w:lang w:val="ru-RU"/>
        </w:rPr>
        <w:t>Анализ докладов об осуществлении СП по ГХФУ</w:t>
      </w:r>
      <w:r w:rsidRPr="00BD02FF">
        <w:rPr>
          <w:vertAlign w:val="superscript"/>
          <w:lang w:val="ru-RU"/>
        </w:rPr>
        <w:footnoteReference w:id="6"/>
      </w:r>
      <w:r w:rsidRPr="00BD02FF">
        <w:rPr>
          <w:lang w:val="ru-RU"/>
        </w:rPr>
        <w:t xml:space="preserve"> и ГФУ</w:t>
      </w:r>
      <w:bookmarkEnd w:id="1"/>
      <w:r w:rsidRPr="00BD02FF">
        <w:rPr>
          <w:lang w:val="ru-RU"/>
        </w:rPr>
        <w:t xml:space="preserve">: </w:t>
      </w:r>
      <w:r w:rsidR="001E7BA8">
        <w:rPr>
          <w:lang w:val="ru-RU"/>
        </w:rPr>
        <w:t>в</w:t>
      </w:r>
      <w:r w:rsidRPr="00BD02FF">
        <w:rPr>
          <w:lang w:val="ru-RU"/>
        </w:rPr>
        <w:t xml:space="preserve"> настоящем разделе приводится анализ данных, содержащихся в докладах об осуществлении страновых программ. В части ГХФУ представлено сопоставление производства и потребления, а также распределение по секторам. В части ГФУ – распределение по секторам. В данном разделе также представлены сведения о ценах на регулируемые и альтернативные вещества. По состоянию на 8 апреля 2025 года представлено только 16 докладов о данных по CП за 2024 год. В связи с этим в данном разделе приводится анализ данных, содержащихся в докладах об осуществлении страновых программ за </w:t>
      </w:r>
      <w:r w:rsidRPr="00BD02FF">
        <w:rPr>
          <w:lang w:val="ru-RU"/>
        </w:rPr>
        <w:lastRenderedPageBreak/>
        <w:t>период до 2023 года включительно</w:t>
      </w:r>
      <w:r w:rsidRPr="00BD02FF">
        <w:rPr>
          <w:rStyle w:val="FootnoteReference"/>
          <w:lang w:val="ru-RU"/>
        </w:rPr>
        <w:footnoteReference w:id="7"/>
      </w:r>
      <w:r w:rsidRPr="00BD02FF">
        <w:rPr>
          <w:lang w:val="ru-RU"/>
        </w:rPr>
        <w:t>.</w:t>
      </w:r>
    </w:p>
    <w:p w14:paraId="748983BE" w14:textId="77777777" w:rsidR="0019653B" w:rsidRPr="00BD02FF" w:rsidRDefault="0019653B" w:rsidP="0019653B">
      <w:pPr>
        <w:pStyle w:val="Heading2"/>
        <w:numPr>
          <w:ilvl w:val="0"/>
          <w:numId w:val="0"/>
        </w:numPr>
        <w:tabs>
          <w:tab w:val="left" w:pos="720"/>
        </w:tabs>
        <w:adjustRightInd w:val="0"/>
        <w:ind w:left="1440" w:hanging="720"/>
        <w:textAlignment w:val="baseline"/>
        <w:rPr>
          <w:bCs/>
          <w:lang w:val="ru-RU"/>
        </w:rPr>
      </w:pPr>
      <w:r w:rsidRPr="00BD02FF">
        <w:rPr>
          <w:lang w:val="ru-RU"/>
        </w:rPr>
        <w:t>IV.</w:t>
      </w:r>
      <w:r w:rsidRPr="00BD02FF">
        <w:rPr>
          <w:lang w:val="ru-RU"/>
        </w:rPr>
        <w:tab/>
      </w:r>
      <w:bookmarkStart w:id="2" w:name="_Hlk116904627"/>
      <w:r w:rsidRPr="00BD02FF">
        <w:rPr>
          <w:lang w:val="ru-RU"/>
        </w:rPr>
        <w:t>Вопросы, связанные с докладами об осуществлении страновых программ</w:t>
      </w:r>
      <w:bookmarkEnd w:id="2"/>
    </w:p>
    <w:p w14:paraId="5A9018C4" w14:textId="4B1A0AB7" w:rsidR="0019653B" w:rsidRPr="00BD02FF" w:rsidRDefault="0019653B" w:rsidP="0019653B">
      <w:pPr>
        <w:pStyle w:val="Heading2"/>
        <w:numPr>
          <w:ilvl w:val="0"/>
          <w:numId w:val="0"/>
        </w:numPr>
        <w:tabs>
          <w:tab w:val="left" w:pos="720"/>
        </w:tabs>
        <w:adjustRightInd w:val="0"/>
        <w:ind w:left="1440" w:hanging="720"/>
        <w:textAlignment w:val="baseline"/>
        <w:rPr>
          <w:bCs/>
          <w:lang w:val="ru-RU"/>
        </w:rPr>
      </w:pPr>
      <w:r w:rsidRPr="00BD02FF">
        <w:rPr>
          <w:lang w:val="ru-RU"/>
        </w:rPr>
        <w:t xml:space="preserve">V. </w:t>
      </w:r>
      <w:r w:rsidR="002F3C5F" w:rsidRPr="00BD02FF">
        <w:rPr>
          <w:lang w:val="ru-RU"/>
        </w:rPr>
        <w:tab/>
      </w:r>
      <w:r w:rsidRPr="00BD02FF">
        <w:rPr>
          <w:lang w:val="ru-RU"/>
        </w:rPr>
        <w:t>Пересмотренный формат разделов D и E докладов об осуществлении страновых программ</w:t>
      </w:r>
    </w:p>
    <w:p w14:paraId="65130412" w14:textId="77777777" w:rsidR="0019653B" w:rsidRPr="00BD02FF" w:rsidRDefault="0019653B" w:rsidP="0019653B">
      <w:pPr>
        <w:ind w:left="1440" w:hanging="720"/>
        <w:rPr>
          <w:lang w:val="ru-RU"/>
        </w:rPr>
      </w:pPr>
      <w:r w:rsidRPr="00BD02FF">
        <w:rPr>
          <w:lang w:val="ru-RU"/>
        </w:rPr>
        <w:t>VI.</w:t>
      </w:r>
      <w:r w:rsidRPr="00BD02FF">
        <w:rPr>
          <w:lang w:val="ru-RU"/>
        </w:rPr>
        <w:tab/>
        <w:t>Рекомендация</w:t>
      </w:r>
    </w:p>
    <w:p w14:paraId="0A6E2C29" w14:textId="77777777" w:rsidR="00B91510" w:rsidRPr="00BD02FF" w:rsidRDefault="00B91510" w:rsidP="00B91510">
      <w:pPr>
        <w:rPr>
          <w:lang w:val="ru-RU"/>
        </w:rPr>
      </w:pPr>
    </w:p>
    <w:p w14:paraId="3FA0E202" w14:textId="025F8BC2" w:rsidR="00B91510" w:rsidRPr="00BD02FF" w:rsidRDefault="00B91510" w:rsidP="00B91510">
      <w:pPr>
        <w:pStyle w:val="sub-title"/>
        <w:keepNext/>
        <w:widowControl w:val="0"/>
        <w:rPr>
          <w:noProof w:val="0"/>
          <w:sz w:val="24"/>
          <w:szCs w:val="24"/>
          <w:lang w:val="ru-RU"/>
        </w:rPr>
      </w:pPr>
      <w:r w:rsidRPr="00BD02FF">
        <w:rPr>
          <w:noProof w:val="0"/>
          <w:sz w:val="24"/>
          <w:szCs w:val="24"/>
          <w:lang w:val="ru-RU"/>
        </w:rPr>
        <w:t>I.</w:t>
      </w:r>
      <w:r w:rsidRPr="00BD02FF">
        <w:rPr>
          <w:noProof w:val="0"/>
          <w:sz w:val="24"/>
          <w:szCs w:val="24"/>
          <w:lang w:val="ru-RU"/>
        </w:rPr>
        <w:tab/>
      </w:r>
      <w:r w:rsidR="002E0D9A" w:rsidRPr="00BD02FF">
        <w:rPr>
          <w:noProof w:val="0"/>
          <w:sz w:val="24"/>
          <w:lang w:val="ru-RU"/>
        </w:rPr>
        <w:t>Текущее положение дел и перспективы соблюдения в странах, действующих в рамках статьи 5</w:t>
      </w:r>
    </w:p>
    <w:p w14:paraId="1A0B3AA6" w14:textId="77777777" w:rsidR="00B91510" w:rsidRPr="00BD02FF" w:rsidRDefault="00B91510" w:rsidP="00B91510">
      <w:pPr>
        <w:keepNext/>
        <w:widowControl w:val="0"/>
        <w:rPr>
          <w:szCs w:val="28"/>
          <w:lang w:val="ru-RU"/>
        </w:rPr>
      </w:pPr>
    </w:p>
    <w:p w14:paraId="3BD5B691" w14:textId="30B357E6" w:rsidR="00B91510" w:rsidRPr="00BD02FF" w:rsidRDefault="00B91510" w:rsidP="00B91510">
      <w:pPr>
        <w:widowControl w:val="0"/>
        <w:rPr>
          <w:b/>
          <w:sz w:val="24"/>
          <w:szCs w:val="24"/>
          <w:lang w:val="ru-RU"/>
        </w:rPr>
      </w:pPr>
      <w:r w:rsidRPr="00BD02FF">
        <w:rPr>
          <w:b/>
          <w:sz w:val="24"/>
          <w:szCs w:val="24"/>
          <w:lang w:val="ru-RU"/>
        </w:rPr>
        <w:t>I.1</w:t>
      </w:r>
      <w:r w:rsidRPr="00BD02FF">
        <w:rPr>
          <w:b/>
          <w:sz w:val="24"/>
          <w:szCs w:val="24"/>
          <w:lang w:val="ru-RU"/>
        </w:rPr>
        <w:tab/>
      </w:r>
      <w:r w:rsidR="00DB07DA" w:rsidRPr="00BD02FF">
        <w:rPr>
          <w:b/>
          <w:sz w:val="24"/>
          <w:lang w:val="ru-RU"/>
        </w:rPr>
        <w:t>Производство и потребление</w:t>
      </w:r>
    </w:p>
    <w:p w14:paraId="10C99E5D" w14:textId="77777777" w:rsidR="00B91510" w:rsidRPr="00BD02FF" w:rsidRDefault="00B91510" w:rsidP="00B91510">
      <w:pPr>
        <w:widowControl w:val="0"/>
        <w:rPr>
          <w:b/>
          <w:lang w:val="ru-RU"/>
        </w:rPr>
      </w:pPr>
    </w:p>
    <w:p w14:paraId="24442944" w14:textId="41DCBAF2" w:rsidR="007E6948" w:rsidRPr="00BD02FF" w:rsidRDefault="007E6948" w:rsidP="007E6948">
      <w:pPr>
        <w:pStyle w:val="Heading1"/>
        <w:rPr>
          <w:lang w:val="ru-RU"/>
        </w:rPr>
      </w:pPr>
      <w:r w:rsidRPr="00BD02FF">
        <w:rPr>
          <w:lang w:val="ru-RU"/>
        </w:rPr>
        <w:t xml:space="preserve">Окончательный поэтапный отказ от потребления и производства </w:t>
      </w:r>
      <w:r w:rsidR="00A52DF2" w:rsidRPr="00A52DF2">
        <w:rPr>
          <w:lang w:val="ru-RU"/>
        </w:rPr>
        <w:t>ГФУ</w:t>
      </w:r>
      <w:r w:rsidRPr="00BD02FF">
        <w:rPr>
          <w:lang w:val="ru-RU"/>
        </w:rPr>
        <w:t xml:space="preserve">, галонов и ТХМ для всех стран, действующих в рамках статьи 5, вступил в силу с 1 января 2010 года, за исключением потребления </w:t>
      </w:r>
      <w:r w:rsidR="00A52DF2" w:rsidRPr="00A52DF2">
        <w:rPr>
          <w:lang w:val="ru-RU"/>
        </w:rPr>
        <w:t xml:space="preserve">ГФУ </w:t>
      </w:r>
      <w:r w:rsidRPr="00BD02FF">
        <w:rPr>
          <w:lang w:val="ru-RU"/>
        </w:rPr>
        <w:t>в дозированных ингаляторах и использования ТХМ для лабораторных анализов и исследований. Полный отказ от производства и потребления БМ и ТХЭ вступил в силу с 1 января 2015 года, за исключением случаев, когда Сторонами были одобрены исключения в отношении важнейших видов применения БМ. Таким образом, единственными веществами, регулируемыми Монреальским протоколом, для которых по-прежнему допускается потребление и производство, являются вещества из группы I приложения С (ГХФУ) и приложения F.</w:t>
      </w:r>
    </w:p>
    <w:p w14:paraId="65EFEC3E" w14:textId="77777777" w:rsidR="007E6948" w:rsidRPr="00BD02FF" w:rsidRDefault="007E6948" w:rsidP="007E6948">
      <w:pPr>
        <w:widowControl w:val="0"/>
        <w:tabs>
          <w:tab w:val="left" w:pos="720"/>
        </w:tabs>
        <w:rPr>
          <w:b/>
          <w:lang w:val="ru-RU"/>
        </w:rPr>
      </w:pPr>
      <w:r w:rsidRPr="00BD02FF">
        <w:rPr>
          <w:b/>
          <w:lang w:val="ru-RU"/>
        </w:rPr>
        <w:t>A.</w:t>
      </w:r>
      <w:r w:rsidRPr="00BD02FF">
        <w:rPr>
          <w:b/>
          <w:lang w:val="ru-RU"/>
        </w:rPr>
        <w:tab/>
        <w:t>Производственный сектор</w:t>
      </w:r>
    </w:p>
    <w:p w14:paraId="4046FEDC" w14:textId="77777777" w:rsidR="007E6948" w:rsidRPr="00BD02FF" w:rsidRDefault="007E6948" w:rsidP="007E6948">
      <w:pPr>
        <w:widowControl w:val="0"/>
        <w:rPr>
          <w:bCs/>
          <w:lang w:val="ru-RU"/>
        </w:rPr>
      </w:pPr>
    </w:p>
    <w:p w14:paraId="7EAC0CD1" w14:textId="77777777" w:rsidR="007E6948" w:rsidRPr="00BD02FF" w:rsidRDefault="007E6948" w:rsidP="007E6948">
      <w:pPr>
        <w:pStyle w:val="Heading1"/>
        <w:widowControl w:val="0"/>
        <w:rPr>
          <w:lang w:val="ru-RU"/>
        </w:rPr>
      </w:pPr>
      <w:r w:rsidRPr="00BD02FF">
        <w:rPr>
          <w:lang w:val="ru-RU"/>
        </w:rPr>
        <w:t>БМ производится в одной стране, действующей в рамках статьи 5 – Китае</w:t>
      </w:r>
      <w:r w:rsidRPr="00BD02FF">
        <w:rPr>
          <w:vertAlign w:val="superscript"/>
          <w:lang w:val="ru-RU"/>
        </w:rPr>
        <w:footnoteReference w:id="8"/>
      </w:r>
      <w:r w:rsidRPr="00BD02FF">
        <w:rPr>
          <w:lang w:val="ru-RU"/>
        </w:rPr>
        <w:t>. Был утвержден поэтапный план сворачивания производства БМ, предусматривающий производство на уровнях, ниже допустимых в соответствии с Монреальским протоколом</w:t>
      </w:r>
      <w:r w:rsidRPr="00BD02FF">
        <w:rPr>
          <w:vertAlign w:val="superscript"/>
          <w:lang w:val="ru-RU"/>
        </w:rPr>
        <w:footnoteReference w:id="9"/>
      </w:r>
      <w:r w:rsidRPr="00BD02FF">
        <w:rPr>
          <w:lang w:val="ru-RU"/>
        </w:rPr>
        <w:t>. В 2023 году в данных, представленных в соответствии со статьей 7, о таком производстве не сообщалось.</w:t>
      </w:r>
    </w:p>
    <w:p w14:paraId="2974B865" w14:textId="79B98725" w:rsidR="007E6948" w:rsidRPr="00BD02FF" w:rsidRDefault="007E6948" w:rsidP="007E6948">
      <w:pPr>
        <w:pStyle w:val="Heading1"/>
        <w:widowControl w:val="0"/>
        <w:rPr>
          <w:lang w:val="ru-RU"/>
        </w:rPr>
      </w:pPr>
      <w:r w:rsidRPr="00BD02FF">
        <w:rPr>
          <w:lang w:val="ru-RU"/>
        </w:rPr>
        <w:t xml:space="preserve">Семь стран, действующих в рамках статьи 5, производят ГХФУ. Объемы производства трех основных ГХФУ (а именно, ГХФУ-22, ГХФУ-141b, ГХФУ-142b) приведены в таблице 2. По последним данным совокупный объем производства для регулируемых видов применения был на 60 % ниже совокупного базового уровня производства. </w:t>
      </w:r>
    </w:p>
    <w:p w14:paraId="4A56CDA9" w14:textId="7DD2C7F0" w:rsidR="00B91510" w:rsidRPr="00BD02FF" w:rsidRDefault="007E6948" w:rsidP="007E6948">
      <w:pPr>
        <w:pStyle w:val="Heading1"/>
        <w:keepLines/>
        <w:numPr>
          <w:ilvl w:val="0"/>
          <w:numId w:val="0"/>
        </w:numPr>
        <w:tabs>
          <w:tab w:val="left" w:pos="720"/>
        </w:tabs>
        <w:spacing w:after="0"/>
        <w:rPr>
          <w:b/>
          <w:lang w:val="ru-RU"/>
        </w:rPr>
      </w:pPr>
      <w:r w:rsidRPr="00BD02FF">
        <w:rPr>
          <w:b/>
          <w:lang w:val="ru-RU"/>
        </w:rPr>
        <w:t>Таблица 2. Объемы производства трех основных ГХФУ для регулируемых видов применения (данные в тоннах ОРС, представленные в соответствии со статьей 7)</w:t>
      </w:r>
    </w:p>
    <w:tbl>
      <w:tblPr>
        <w:tblW w:w="10547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851"/>
        <w:gridCol w:w="846"/>
        <w:gridCol w:w="855"/>
        <w:gridCol w:w="916"/>
        <w:gridCol w:w="846"/>
        <w:gridCol w:w="846"/>
        <w:gridCol w:w="846"/>
        <w:gridCol w:w="916"/>
        <w:gridCol w:w="846"/>
        <w:gridCol w:w="936"/>
      </w:tblGrid>
      <w:tr w:rsidR="00C06E36" w:rsidRPr="00BD02FF" w14:paraId="4DF439A9" w14:textId="77777777" w:rsidTr="00471D17">
        <w:trPr>
          <w:trHeight w:val="64"/>
        </w:trPr>
        <w:tc>
          <w:tcPr>
            <w:tcW w:w="1843" w:type="dxa"/>
            <w:shd w:val="clear" w:color="auto" w:fill="auto"/>
            <w:noWrap/>
            <w:hideMark/>
          </w:tcPr>
          <w:p w14:paraId="664E083F" w14:textId="278C6CDB" w:rsidR="004B7691" w:rsidRPr="00BD02FF" w:rsidRDefault="009D3F54" w:rsidP="004B7691">
            <w:pPr>
              <w:jc w:val="center"/>
              <w:rPr>
                <w:b/>
                <w:bCs/>
                <w:sz w:val="18"/>
                <w:szCs w:val="18"/>
                <w:lang w:val="ru-RU" w:eastAsia="zh-CN"/>
              </w:rPr>
            </w:pPr>
            <w:r w:rsidRPr="00BD02FF">
              <w:rPr>
                <w:b/>
                <w:sz w:val="18"/>
                <w:lang w:val="ru-RU"/>
              </w:rPr>
              <w:t>Страна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5A9F4D2D" w14:textId="77777777" w:rsidR="004B7691" w:rsidRPr="00BD02FF" w:rsidRDefault="004B7691" w:rsidP="004B7691">
            <w:pPr>
              <w:jc w:val="center"/>
              <w:rPr>
                <w:b/>
                <w:bCs/>
                <w:sz w:val="18"/>
                <w:szCs w:val="18"/>
                <w:lang w:val="ru-RU" w:eastAsia="zh-CN"/>
              </w:rPr>
            </w:pPr>
            <w:r w:rsidRPr="00BD02FF">
              <w:rPr>
                <w:b/>
                <w:bCs/>
                <w:sz w:val="18"/>
                <w:szCs w:val="18"/>
                <w:lang w:val="ru-RU" w:eastAsia="zh-CN"/>
              </w:rPr>
              <w:t>2015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14:paraId="2C608D97" w14:textId="77777777" w:rsidR="004B7691" w:rsidRPr="00BD02FF" w:rsidRDefault="004B7691" w:rsidP="004B7691">
            <w:pPr>
              <w:jc w:val="center"/>
              <w:rPr>
                <w:b/>
                <w:bCs/>
                <w:sz w:val="18"/>
                <w:szCs w:val="18"/>
                <w:lang w:val="ru-RU" w:eastAsia="zh-CN"/>
              </w:rPr>
            </w:pPr>
            <w:r w:rsidRPr="00BD02FF">
              <w:rPr>
                <w:b/>
                <w:bCs/>
                <w:sz w:val="18"/>
                <w:szCs w:val="18"/>
                <w:lang w:val="ru-RU" w:eastAsia="zh-CN"/>
              </w:rPr>
              <w:t>2016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14:paraId="0F24B652" w14:textId="77777777" w:rsidR="004B7691" w:rsidRPr="00BD02FF" w:rsidRDefault="004B7691" w:rsidP="004B7691">
            <w:pPr>
              <w:jc w:val="center"/>
              <w:rPr>
                <w:b/>
                <w:bCs/>
                <w:sz w:val="18"/>
                <w:szCs w:val="18"/>
                <w:lang w:val="ru-RU" w:eastAsia="zh-CN"/>
              </w:rPr>
            </w:pPr>
            <w:r w:rsidRPr="00BD02FF">
              <w:rPr>
                <w:b/>
                <w:bCs/>
                <w:sz w:val="18"/>
                <w:szCs w:val="18"/>
                <w:lang w:val="ru-RU" w:eastAsia="zh-CN"/>
              </w:rPr>
              <w:t>2017</w:t>
            </w:r>
          </w:p>
        </w:tc>
        <w:tc>
          <w:tcPr>
            <w:tcW w:w="916" w:type="dxa"/>
            <w:shd w:val="clear" w:color="auto" w:fill="auto"/>
            <w:noWrap/>
            <w:hideMark/>
          </w:tcPr>
          <w:p w14:paraId="0E7320D0" w14:textId="77777777" w:rsidR="004B7691" w:rsidRPr="00BD02FF" w:rsidRDefault="004B7691" w:rsidP="004B7691">
            <w:pPr>
              <w:jc w:val="center"/>
              <w:rPr>
                <w:b/>
                <w:bCs/>
                <w:sz w:val="18"/>
                <w:szCs w:val="18"/>
                <w:lang w:val="ru-RU" w:eastAsia="zh-CN"/>
              </w:rPr>
            </w:pPr>
            <w:r w:rsidRPr="00BD02FF">
              <w:rPr>
                <w:b/>
                <w:bCs/>
                <w:sz w:val="18"/>
                <w:szCs w:val="18"/>
                <w:lang w:val="ru-RU" w:eastAsia="zh-CN"/>
              </w:rPr>
              <w:t>2018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14:paraId="71BE87CD" w14:textId="77777777" w:rsidR="004B7691" w:rsidRPr="00BD02FF" w:rsidRDefault="004B7691" w:rsidP="004B7691">
            <w:pPr>
              <w:jc w:val="center"/>
              <w:rPr>
                <w:b/>
                <w:bCs/>
                <w:sz w:val="18"/>
                <w:szCs w:val="18"/>
                <w:lang w:val="ru-RU" w:eastAsia="zh-CN"/>
              </w:rPr>
            </w:pPr>
            <w:r w:rsidRPr="00BD02FF">
              <w:rPr>
                <w:b/>
                <w:bCs/>
                <w:sz w:val="18"/>
                <w:szCs w:val="18"/>
                <w:lang w:val="ru-RU" w:eastAsia="zh-CN"/>
              </w:rPr>
              <w:t>2019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14:paraId="356CC52D" w14:textId="77777777" w:rsidR="004B7691" w:rsidRPr="00BD02FF" w:rsidRDefault="004B7691" w:rsidP="004B7691">
            <w:pPr>
              <w:jc w:val="center"/>
              <w:rPr>
                <w:b/>
                <w:bCs/>
                <w:sz w:val="18"/>
                <w:szCs w:val="18"/>
                <w:lang w:val="ru-RU" w:eastAsia="zh-CN"/>
              </w:rPr>
            </w:pPr>
            <w:r w:rsidRPr="00BD02FF">
              <w:rPr>
                <w:b/>
                <w:bCs/>
                <w:sz w:val="18"/>
                <w:szCs w:val="18"/>
                <w:lang w:val="ru-RU" w:eastAsia="zh-CN"/>
              </w:rPr>
              <w:t>2020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14:paraId="28D51302" w14:textId="77777777" w:rsidR="004B7691" w:rsidRPr="00BD02FF" w:rsidRDefault="004B7691" w:rsidP="004B7691">
            <w:pPr>
              <w:jc w:val="center"/>
              <w:rPr>
                <w:b/>
                <w:bCs/>
                <w:sz w:val="18"/>
                <w:szCs w:val="18"/>
                <w:lang w:val="ru-RU" w:eastAsia="zh-CN"/>
              </w:rPr>
            </w:pPr>
            <w:r w:rsidRPr="00BD02FF">
              <w:rPr>
                <w:b/>
                <w:bCs/>
                <w:sz w:val="18"/>
                <w:szCs w:val="18"/>
                <w:lang w:val="ru-RU" w:eastAsia="zh-CN"/>
              </w:rPr>
              <w:t>2021</w:t>
            </w:r>
          </w:p>
        </w:tc>
        <w:tc>
          <w:tcPr>
            <w:tcW w:w="916" w:type="dxa"/>
            <w:shd w:val="clear" w:color="auto" w:fill="auto"/>
            <w:noWrap/>
            <w:hideMark/>
          </w:tcPr>
          <w:p w14:paraId="11470E65" w14:textId="77777777" w:rsidR="004B7691" w:rsidRPr="00BD02FF" w:rsidRDefault="004B7691" w:rsidP="004B7691">
            <w:pPr>
              <w:jc w:val="center"/>
              <w:rPr>
                <w:b/>
                <w:bCs/>
                <w:sz w:val="18"/>
                <w:szCs w:val="18"/>
                <w:lang w:val="ru-RU" w:eastAsia="zh-CN"/>
              </w:rPr>
            </w:pPr>
            <w:r w:rsidRPr="00BD02FF">
              <w:rPr>
                <w:b/>
                <w:bCs/>
                <w:sz w:val="18"/>
                <w:szCs w:val="18"/>
                <w:lang w:val="ru-RU" w:eastAsia="zh-CN"/>
              </w:rPr>
              <w:t>2022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14:paraId="6DFFE3EC" w14:textId="77777777" w:rsidR="004B7691" w:rsidRPr="00BD02FF" w:rsidRDefault="004B7691" w:rsidP="004B7691">
            <w:pPr>
              <w:jc w:val="center"/>
              <w:rPr>
                <w:b/>
                <w:bCs/>
                <w:sz w:val="18"/>
                <w:szCs w:val="18"/>
                <w:lang w:val="ru-RU" w:eastAsia="zh-CN"/>
              </w:rPr>
            </w:pPr>
            <w:r w:rsidRPr="00BD02FF">
              <w:rPr>
                <w:b/>
                <w:bCs/>
                <w:sz w:val="18"/>
                <w:szCs w:val="18"/>
                <w:lang w:val="ru-RU" w:eastAsia="zh-CN"/>
              </w:rPr>
              <w:t>2023</w:t>
            </w:r>
          </w:p>
        </w:tc>
        <w:tc>
          <w:tcPr>
            <w:tcW w:w="936" w:type="dxa"/>
            <w:shd w:val="clear" w:color="auto" w:fill="auto"/>
            <w:noWrap/>
            <w:hideMark/>
          </w:tcPr>
          <w:p w14:paraId="0CD7CD86" w14:textId="67D3C99A" w:rsidR="004B7691" w:rsidRPr="00BD02FF" w:rsidRDefault="00477AF4" w:rsidP="004B7691">
            <w:pPr>
              <w:jc w:val="center"/>
              <w:rPr>
                <w:b/>
                <w:bCs/>
                <w:sz w:val="18"/>
                <w:szCs w:val="18"/>
                <w:lang w:val="ru-RU" w:eastAsia="zh-CN"/>
              </w:rPr>
            </w:pPr>
            <w:r w:rsidRPr="00BD02FF">
              <w:rPr>
                <w:b/>
                <w:sz w:val="18"/>
                <w:lang w:val="ru-RU"/>
              </w:rPr>
              <w:t>Базовый уровень</w:t>
            </w:r>
          </w:p>
        </w:tc>
      </w:tr>
      <w:tr w:rsidR="009E1158" w:rsidRPr="00BD02FF" w14:paraId="3F5ABB75" w14:textId="77777777" w:rsidTr="00471D17">
        <w:trPr>
          <w:trHeight w:val="83"/>
        </w:trPr>
        <w:tc>
          <w:tcPr>
            <w:tcW w:w="1843" w:type="dxa"/>
            <w:shd w:val="clear" w:color="auto" w:fill="auto"/>
            <w:noWrap/>
            <w:hideMark/>
          </w:tcPr>
          <w:p w14:paraId="2D54FA23" w14:textId="1164AB9C" w:rsidR="009E1158" w:rsidRPr="00BD02FF" w:rsidRDefault="009E1158" w:rsidP="009E1158">
            <w:pPr>
              <w:jc w:val="left"/>
              <w:rPr>
                <w:b/>
                <w:bCs/>
                <w:sz w:val="18"/>
                <w:szCs w:val="18"/>
                <w:lang w:val="ru-RU" w:eastAsia="zh-CN"/>
              </w:rPr>
            </w:pPr>
            <w:r w:rsidRPr="00BD02FF">
              <w:rPr>
                <w:b/>
                <w:sz w:val="18"/>
                <w:lang w:val="ru-RU"/>
              </w:rPr>
              <w:t>ГХФУ-22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300CE037" w14:textId="5FBA1E22" w:rsidR="009E1158" w:rsidRPr="00BD02FF" w:rsidRDefault="009E1158" w:rsidP="009E1158">
            <w:pPr>
              <w:jc w:val="center"/>
              <w:rPr>
                <w:b/>
                <w:bCs/>
                <w:sz w:val="18"/>
                <w:szCs w:val="18"/>
                <w:lang w:val="ru-RU" w:eastAsia="zh-CN"/>
              </w:rPr>
            </w:pPr>
            <w:r w:rsidRPr="00BD02FF">
              <w:rPr>
                <w:b/>
                <w:sz w:val="18"/>
                <w:lang w:val="ru-RU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14:paraId="79026D1A" w14:textId="0F9E4C86" w:rsidR="009E1158" w:rsidRPr="00BD02FF" w:rsidRDefault="009E1158" w:rsidP="009E1158">
            <w:pPr>
              <w:jc w:val="center"/>
              <w:rPr>
                <w:b/>
                <w:bCs/>
                <w:sz w:val="18"/>
                <w:szCs w:val="18"/>
                <w:lang w:val="ru-RU" w:eastAsia="zh-CN"/>
              </w:rPr>
            </w:pPr>
            <w:r w:rsidRPr="00BD02FF">
              <w:rPr>
                <w:b/>
                <w:sz w:val="18"/>
                <w:lang w:val="ru-RU"/>
              </w:rPr>
              <w:t> 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14:paraId="6D207774" w14:textId="2C6F9469" w:rsidR="009E1158" w:rsidRPr="00BD02FF" w:rsidRDefault="009E1158" w:rsidP="009E1158">
            <w:pPr>
              <w:jc w:val="center"/>
              <w:rPr>
                <w:b/>
                <w:bCs/>
                <w:sz w:val="18"/>
                <w:szCs w:val="18"/>
                <w:lang w:val="ru-RU" w:eastAsia="zh-CN"/>
              </w:rPr>
            </w:pPr>
            <w:r w:rsidRPr="00BD02FF">
              <w:rPr>
                <w:b/>
                <w:sz w:val="18"/>
                <w:lang w:val="ru-RU"/>
              </w:rPr>
              <w:t> </w:t>
            </w:r>
          </w:p>
        </w:tc>
        <w:tc>
          <w:tcPr>
            <w:tcW w:w="916" w:type="dxa"/>
            <w:shd w:val="clear" w:color="auto" w:fill="auto"/>
            <w:noWrap/>
            <w:hideMark/>
          </w:tcPr>
          <w:p w14:paraId="11938478" w14:textId="5FD769A5" w:rsidR="009E1158" w:rsidRPr="00BD02FF" w:rsidRDefault="009E1158" w:rsidP="009E1158">
            <w:pPr>
              <w:jc w:val="center"/>
              <w:rPr>
                <w:b/>
                <w:bCs/>
                <w:sz w:val="18"/>
                <w:szCs w:val="18"/>
                <w:lang w:val="ru-RU" w:eastAsia="zh-CN"/>
              </w:rPr>
            </w:pPr>
            <w:r w:rsidRPr="00BD02FF">
              <w:rPr>
                <w:b/>
                <w:sz w:val="18"/>
                <w:lang w:val="ru-RU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14:paraId="634DB5A6" w14:textId="2BD0BC40" w:rsidR="009E1158" w:rsidRPr="00BD02FF" w:rsidRDefault="009E1158" w:rsidP="009E1158">
            <w:pPr>
              <w:jc w:val="center"/>
              <w:rPr>
                <w:b/>
                <w:bCs/>
                <w:sz w:val="18"/>
                <w:szCs w:val="18"/>
                <w:lang w:val="ru-RU" w:eastAsia="zh-CN"/>
              </w:rPr>
            </w:pPr>
            <w:r w:rsidRPr="00BD02FF">
              <w:rPr>
                <w:b/>
                <w:sz w:val="18"/>
                <w:lang w:val="ru-RU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14:paraId="373E9B24" w14:textId="0C53D10A" w:rsidR="009E1158" w:rsidRPr="00BD02FF" w:rsidRDefault="009E1158" w:rsidP="009E1158">
            <w:pPr>
              <w:jc w:val="center"/>
              <w:rPr>
                <w:b/>
                <w:bCs/>
                <w:sz w:val="18"/>
                <w:szCs w:val="18"/>
                <w:lang w:val="ru-RU" w:eastAsia="zh-CN"/>
              </w:rPr>
            </w:pPr>
            <w:r w:rsidRPr="00BD02FF">
              <w:rPr>
                <w:b/>
                <w:sz w:val="18"/>
                <w:lang w:val="ru-RU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14:paraId="77D274E3" w14:textId="0ABC45C3" w:rsidR="009E1158" w:rsidRPr="00BD02FF" w:rsidRDefault="009E1158" w:rsidP="009E1158">
            <w:pPr>
              <w:jc w:val="center"/>
              <w:rPr>
                <w:b/>
                <w:bCs/>
                <w:sz w:val="18"/>
                <w:szCs w:val="18"/>
                <w:lang w:val="ru-RU" w:eastAsia="zh-CN"/>
              </w:rPr>
            </w:pPr>
            <w:r w:rsidRPr="00BD02FF">
              <w:rPr>
                <w:b/>
                <w:sz w:val="18"/>
                <w:lang w:val="ru-RU"/>
              </w:rPr>
              <w:t> </w:t>
            </w:r>
          </w:p>
        </w:tc>
        <w:tc>
          <w:tcPr>
            <w:tcW w:w="916" w:type="dxa"/>
            <w:shd w:val="clear" w:color="auto" w:fill="auto"/>
            <w:noWrap/>
            <w:hideMark/>
          </w:tcPr>
          <w:p w14:paraId="5FDB2D3C" w14:textId="1939FC66" w:rsidR="009E1158" w:rsidRPr="00BD02FF" w:rsidRDefault="009E1158" w:rsidP="009E1158">
            <w:pPr>
              <w:jc w:val="center"/>
              <w:rPr>
                <w:b/>
                <w:bCs/>
                <w:sz w:val="18"/>
                <w:szCs w:val="18"/>
                <w:lang w:val="ru-RU" w:eastAsia="zh-CN"/>
              </w:rPr>
            </w:pPr>
            <w:r w:rsidRPr="00BD02FF">
              <w:rPr>
                <w:b/>
                <w:sz w:val="18"/>
                <w:lang w:val="ru-RU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14:paraId="766351E7" w14:textId="3E3DCFF5" w:rsidR="009E1158" w:rsidRPr="00BD02FF" w:rsidRDefault="009E1158" w:rsidP="009E1158">
            <w:pPr>
              <w:jc w:val="center"/>
              <w:rPr>
                <w:b/>
                <w:bCs/>
                <w:sz w:val="18"/>
                <w:szCs w:val="18"/>
                <w:lang w:val="ru-RU" w:eastAsia="zh-CN"/>
              </w:rPr>
            </w:pPr>
            <w:r w:rsidRPr="00BD02FF">
              <w:rPr>
                <w:b/>
                <w:sz w:val="18"/>
                <w:lang w:val="ru-RU"/>
              </w:rPr>
              <w:t> </w:t>
            </w:r>
          </w:p>
        </w:tc>
        <w:tc>
          <w:tcPr>
            <w:tcW w:w="936" w:type="dxa"/>
            <w:shd w:val="clear" w:color="auto" w:fill="auto"/>
            <w:noWrap/>
            <w:hideMark/>
          </w:tcPr>
          <w:p w14:paraId="5B49F577" w14:textId="477917B2" w:rsidR="009E1158" w:rsidRPr="00BD02FF" w:rsidRDefault="009E1158" w:rsidP="009E1158">
            <w:pPr>
              <w:jc w:val="center"/>
              <w:rPr>
                <w:b/>
                <w:bCs/>
                <w:sz w:val="18"/>
                <w:szCs w:val="18"/>
                <w:lang w:val="ru-RU" w:eastAsia="zh-CN"/>
              </w:rPr>
            </w:pPr>
            <w:r w:rsidRPr="00BD02FF">
              <w:rPr>
                <w:b/>
                <w:sz w:val="18"/>
                <w:lang w:val="ru-RU"/>
              </w:rPr>
              <w:t> </w:t>
            </w:r>
          </w:p>
        </w:tc>
      </w:tr>
      <w:tr w:rsidR="009E1158" w:rsidRPr="00BD02FF" w14:paraId="5E09AC87" w14:textId="77777777" w:rsidTr="00471D17">
        <w:trPr>
          <w:trHeight w:val="86"/>
        </w:trPr>
        <w:tc>
          <w:tcPr>
            <w:tcW w:w="1843" w:type="dxa"/>
            <w:shd w:val="clear" w:color="auto" w:fill="auto"/>
            <w:noWrap/>
            <w:hideMark/>
          </w:tcPr>
          <w:p w14:paraId="16D6608E" w14:textId="01ECB4DE" w:rsidR="009E1158" w:rsidRPr="00BD02FF" w:rsidRDefault="009E1158" w:rsidP="009E1158">
            <w:pPr>
              <w:jc w:val="lef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Аргентина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3942F463" w14:textId="5F856FF3" w:rsidR="009E1158" w:rsidRPr="00BD02FF" w:rsidRDefault="009E1158" w:rsidP="009E1158">
            <w:pPr>
              <w:jc w:val="righ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 xml:space="preserve">134,5 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14:paraId="58A65AC5" w14:textId="22D9C823" w:rsidR="009E1158" w:rsidRPr="00BD02FF" w:rsidRDefault="009E1158" w:rsidP="009E1158">
            <w:pPr>
              <w:jc w:val="righ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95,8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14:paraId="00F52B7C" w14:textId="7B5B76BE" w:rsidR="009E1158" w:rsidRPr="00BD02FF" w:rsidRDefault="009E1158" w:rsidP="009E1158">
            <w:pPr>
              <w:jc w:val="righ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100,3</w:t>
            </w:r>
          </w:p>
        </w:tc>
        <w:tc>
          <w:tcPr>
            <w:tcW w:w="916" w:type="dxa"/>
            <w:shd w:val="clear" w:color="auto" w:fill="auto"/>
            <w:noWrap/>
            <w:hideMark/>
          </w:tcPr>
          <w:p w14:paraId="5891E772" w14:textId="090D8039" w:rsidR="009E1158" w:rsidRPr="00BD02FF" w:rsidRDefault="009E1158" w:rsidP="009E1158">
            <w:pPr>
              <w:jc w:val="righ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65,6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14:paraId="7068F17B" w14:textId="2AA3338F" w:rsidR="009E1158" w:rsidRPr="00BD02FF" w:rsidRDefault="009E1158" w:rsidP="009E1158">
            <w:pPr>
              <w:jc w:val="righ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88,3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14:paraId="0504E4A9" w14:textId="10ADF029" w:rsidR="009E1158" w:rsidRPr="00BD02FF" w:rsidRDefault="009E1158" w:rsidP="009E1158">
            <w:pPr>
              <w:jc w:val="righ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66,3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14:paraId="27C4ED4E" w14:textId="530690AE" w:rsidR="009E1158" w:rsidRPr="00BD02FF" w:rsidRDefault="009E1158" w:rsidP="009E1158">
            <w:pPr>
              <w:jc w:val="righ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56,6</w:t>
            </w:r>
          </w:p>
        </w:tc>
        <w:tc>
          <w:tcPr>
            <w:tcW w:w="916" w:type="dxa"/>
            <w:shd w:val="clear" w:color="auto" w:fill="auto"/>
            <w:noWrap/>
            <w:hideMark/>
          </w:tcPr>
          <w:p w14:paraId="48D08EDF" w14:textId="36E67842" w:rsidR="009E1158" w:rsidRPr="00BD02FF" w:rsidRDefault="009E1158" w:rsidP="009E1158">
            <w:pPr>
              <w:jc w:val="righ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72,1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14:paraId="0405CA12" w14:textId="1C1A43D3" w:rsidR="009E1158" w:rsidRPr="00BD02FF" w:rsidRDefault="009E1158" w:rsidP="009E1158">
            <w:pPr>
              <w:jc w:val="righ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91,8</w:t>
            </w:r>
          </w:p>
        </w:tc>
        <w:tc>
          <w:tcPr>
            <w:tcW w:w="936" w:type="dxa"/>
            <w:shd w:val="clear" w:color="auto" w:fill="auto"/>
            <w:noWrap/>
            <w:hideMark/>
          </w:tcPr>
          <w:p w14:paraId="6D25CBD5" w14:textId="016711E7" w:rsidR="009E1158" w:rsidRPr="00BD02FF" w:rsidRDefault="009E1158" w:rsidP="009E1158">
            <w:pPr>
              <w:jc w:val="righ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224,6</w:t>
            </w:r>
          </w:p>
        </w:tc>
      </w:tr>
      <w:tr w:rsidR="009E1158" w:rsidRPr="00BD02FF" w14:paraId="63852323" w14:textId="77777777" w:rsidTr="00471D17">
        <w:trPr>
          <w:trHeight w:val="74"/>
        </w:trPr>
        <w:tc>
          <w:tcPr>
            <w:tcW w:w="1843" w:type="dxa"/>
            <w:shd w:val="clear" w:color="auto" w:fill="auto"/>
            <w:noWrap/>
            <w:hideMark/>
          </w:tcPr>
          <w:p w14:paraId="342CA484" w14:textId="624474EE" w:rsidR="009E1158" w:rsidRPr="00BD02FF" w:rsidRDefault="009E1158" w:rsidP="009E1158">
            <w:pPr>
              <w:jc w:val="lef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Китай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2FB01DE4" w14:textId="7128904D" w:rsidR="009E1158" w:rsidRPr="00BD02FF" w:rsidRDefault="009E1158" w:rsidP="009E1158">
            <w:pPr>
              <w:jc w:val="righ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13 391,0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14:paraId="127787AD" w14:textId="4EDCED8C" w:rsidR="009E1158" w:rsidRPr="00BD02FF" w:rsidRDefault="009E1158" w:rsidP="009E1158">
            <w:pPr>
              <w:jc w:val="righ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14 086,3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14:paraId="0E9CB524" w14:textId="56DCCC3D" w:rsidR="009E1158" w:rsidRPr="00BD02FF" w:rsidRDefault="009E1158" w:rsidP="009E1158">
            <w:pPr>
              <w:jc w:val="righ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13 445,7</w:t>
            </w:r>
          </w:p>
        </w:tc>
        <w:tc>
          <w:tcPr>
            <w:tcW w:w="916" w:type="dxa"/>
            <w:shd w:val="clear" w:color="auto" w:fill="auto"/>
            <w:noWrap/>
            <w:hideMark/>
          </w:tcPr>
          <w:p w14:paraId="2CDDEFE2" w14:textId="22820379" w:rsidR="009E1158" w:rsidRPr="00BD02FF" w:rsidRDefault="009E1158" w:rsidP="009E1158">
            <w:pPr>
              <w:jc w:val="righ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13 636,4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14:paraId="594887B8" w14:textId="5B9E9FF5" w:rsidR="009E1158" w:rsidRPr="00BD02FF" w:rsidRDefault="009E1158" w:rsidP="009E1158">
            <w:pPr>
              <w:jc w:val="righ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13 598,2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14:paraId="4E8B76C8" w14:textId="07592AA8" w:rsidR="009E1158" w:rsidRPr="00BD02FF" w:rsidRDefault="009E1158" w:rsidP="009E1158">
            <w:pPr>
              <w:jc w:val="righ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11 042,2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14:paraId="5758C7CC" w14:textId="06602451" w:rsidR="009E1158" w:rsidRPr="00BD02FF" w:rsidRDefault="009E1158" w:rsidP="009E1158">
            <w:pPr>
              <w:jc w:val="righ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10 011,8</w:t>
            </w:r>
          </w:p>
        </w:tc>
        <w:tc>
          <w:tcPr>
            <w:tcW w:w="916" w:type="dxa"/>
            <w:shd w:val="clear" w:color="auto" w:fill="auto"/>
            <w:noWrap/>
            <w:hideMark/>
          </w:tcPr>
          <w:p w14:paraId="03F5C198" w14:textId="7A1DD32F" w:rsidR="009E1158" w:rsidRPr="00BD02FF" w:rsidRDefault="009E1158" w:rsidP="009E1158">
            <w:pPr>
              <w:jc w:val="righ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11 155,9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14:paraId="06108797" w14:textId="3F2324C7" w:rsidR="009E1158" w:rsidRPr="00BD02FF" w:rsidRDefault="009E1158" w:rsidP="009E1158">
            <w:pPr>
              <w:jc w:val="righ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9 730,6</w:t>
            </w:r>
          </w:p>
        </w:tc>
        <w:tc>
          <w:tcPr>
            <w:tcW w:w="936" w:type="dxa"/>
            <w:shd w:val="clear" w:color="auto" w:fill="auto"/>
            <w:noWrap/>
            <w:hideMark/>
          </w:tcPr>
          <w:p w14:paraId="432E5524" w14:textId="30F1F6C1" w:rsidR="009E1158" w:rsidRPr="00BD02FF" w:rsidRDefault="009E1158" w:rsidP="009E1158">
            <w:pPr>
              <w:jc w:val="righ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29 122,0*</w:t>
            </w:r>
          </w:p>
        </w:tc>
      </w:tr>
      <w:tr w:rsidR="009E1158" w:rsidRPr="00BD02FF" w14:paraId="092979B9" w14:textId="77777777" w:rsidTr="00471D17">
        <w:trPr>
          <w:trHeight w:val="264"/>
        </w:trPr>
        <w:tc>
          <w:tcPr>
            <w:tcW w:w="1843" w:type="dxa"/>
            <w:shd w:val="clear" w:color="auto" w:fill="auto"/>
            <w:noWrap/>
            <w:hideMark/>
          </w:tcPr>
          <w:p w14:paraId="05A1E67C" w14:textId="471A3A7A" w:rsidR="009E1158" w:rsidRPr="00BD02FF" w:rsidRDefault="009E1158" w:rsidP="009E1158">
            <w:pPr>
              <w:jc w:val="lef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Корейская Народно-Демократическая Республика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2F13E4AF" w14:textId="0A95BD8B" w:rsidR="009E1158" w:rsidRPr="00BD02FF" w:rsidRDefault="009E1158" w:rsidP="009E1158">
            <w:pPr>
              <w:jc w:val="righ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27,4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14:paraId="2938EBE9" w14:textId="522813BD" w:rsidR="009E1158" w:rsidRPr="00BD02FF" w:rsidRDefault="009E1158" w:rsidP="009E1158">
            <w:pPr>
              <w:jc w:val="righ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24,8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14:paraId="07BF176D" w14:textId="58A2581D" w:rsidR="009E1158" w:rsidRPr="00BD02FF" w:rsidRDefault="009E1158" w:rsidP="009E1158">
            <w:pPr>
              <w:jc w:val="righ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24,8</w:t>
            </w:r>
          </w:p>
        </w:tc>
        <w:tc>
          <w:tcPr>
            <w:tcW w:w="916" w:type="dxa"/>
            <w:shd w:val="clear" w:color="auto" w:fill="auto"/>
            <w:noWrap/>
            <w:hideMark/>
          </w:tcPr>
          <w:p w14:paraId="48F2528A" w14:textId="188E928A" w:rsidR="009E1158" w:rsidRPr="00BD02FF" w:rsidRDefault="009E1158" w:rsidP="009E1158">
            <w:pPr>
              <w:jc w:val="righ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24,8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14:paraId="13555CD7" w14:textId="662DC5C2" w:rsidR="009E1158" w:rsidRPr="00BD02FF" w:rsidRDefault="009E1158" w:rsidP="009E1158">
            <w:pPr>
              <w:jc w:val="righ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27,0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14:paraId="4CD75C60" w14:textId="3642C9FB" w:rsidR="009E1158" w:rsidRPr="00BD02FF" w:rsidRDefault="009E1158" w:rsidP="009E1158">
            <w:pPr>
              <w:jc w:val="righ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27,0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14:paraId="7CFFB885" w14:textId="582437E5" w:rsidR="009E1158" w:rsidRPr="00BD02FF" w:rsidRDefault="009E1158" w:rsidP="009E1158">
            <w:pPr>
              <w:jc w:val="righ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24,8</w:t>
            </w:r>
          </w:p>
        </w:tc>
        <w:tc>
          <w:tcPr>
            <w:tcW w:w="916" w:type="dxa"/>
            <w:shd w:val="clear" w:color="auto" w:fill="auto"/>
            <w:noWrap/>
            <w:hideMark/>
          </w:tcPr>
          <w:p w14:paraId="7956CADD" w14:textId="7948C849" w:rsidR="009E1158" w:rsidRPr="00BD02FF" w:rsidRDefault="009E1158" w:rsidP="009E1158">
            <w:pPr>
              <w:jc w:val="righ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24,8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14:paraId="11B16691" w14:textId="2D7BB79A" w:rsidR="009E1158" w:rsidRPr="00BD02FF" w:rsidRDefault="009E1158" w:rsidP="009E1158">
            <w:pPr>
              <w:jc w:val="righ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 **</w:t>
            </w:r>
          </w:p>
        </w:tc>
        <w:tc>
          <w:tcPr>
            <w:tcW w:w="936" w:type="dxa"/>
            <w:shd w:val="clear" w:color="auto" w:fill="auto"/>
            <w:noWrap/>
            <w:hideMark/>
          </w:tcPr>
          <w:p w14:paraId="5DB879E7" w14:textId="5F4813D9" w:rsidR="009E1158" w:rsidRPr="00BD02FF" w:rsidRDefault="009E1158" w:rsidP="009E1158">
            <w:pPr>
              <w:jc w:val="righ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27,6</w:t>
            </w:r>
          </w:p>
        </w:tc>
      </w:tr>
      <w:tr w:rsidR="009E1158" w:rsidRPr="00BD02FF" w14:paraId="41440426" w14:textId="77777777" w:rsidTr="00471D17">
        <w:trPr>
          <w:trHeight w:val="44"/>
        </w:trPr>
        <w:tc>
          <w:tcPr>
            <w:tcW w:w="1843" w:type="dxa"/>
            <w:shd w:val="clear" w:color="auto" w:fill="auto"/>
            <w:noWrap/>
            <w:hideMark/>
          </w:tcPr>
          <w:p w14:paraId="172F69C7" w14:textId="6C5884F1" w:rsidR="009E1158" w:rsidRPr="00BD02FF" w:rsidRDefault="009E1158" w:rsidP="009E1158">
            <w:pPr>
              <w:jc w:val="lef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Индия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10F9BA48" w14:textId="2CC4708D" w:rsidR="009E1158" w:rsidRPr="00BD02FF" w:rsidRDefault="009E1158" w:rsidP="009E1158">
            <w:pPr>
              <w:jc w:val="righ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1 727,6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14:paraId="576C1E77" w14:textId="3DFCFD57" w:rsidR="009E1158" w:rsidRPr="00BD02FF" w:rsidRDefault="009E1158" w:rsidP="009E1158">
            <w:pPr>
              <w:jc w:val="righ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1 665,5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14:paraId="69D9B1EA" w14:textId="7ECE782A" w:rsidR="009E1158" w:rsidRPr="00BD02FF" w:rsidRDefault="009E1158" w:rsidP="009E1158">
            <w:pPr>
              <w:jc w:val="righ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1 789,5</w:t>
            </w:r>
          </w:p>
        </w:tc>
        <w:tc>
          <w:tcPr>
            <w:tcW w:w="916" w:type="dxa"/>
            <w:shd w:val="clear" w:color="auto" w:fill="auto"/>
            <w:noWrap/>
            <w:hideMark/>
          </w:tcPr>
          <w:p w14:paraId="5F8B536B" w14:textId="521438ED" w:rsidR="009E1158" w:rsidRPr="00BD02FF" w:rsidRDefault="009E1158" w:rsidP="009E1158">
            <w:pPr>
              <w:jc w:val="righ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1 936,4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14:paraId="7F0C21E9" w14:textId="508C2C93" w:rsidR="009E1158" w:rsidRPr="00BD02FF" w:rsidRDefault="009E1158" w:rsidP="009E1158">
            <w:pPr>
              <w:jc w:val="righ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1 937,0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14:paraId="0F7DD305" w14:textId="341C94E7" w:rsidR="009E1158" w:rsidRPr="00BD02FF" w:rsidRDefault="009E1158" w:rsidP="009E1158">
            <w:pPr>
              <w:jc w:val="righ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1 354,8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14:paraId="69152587" w14:textId="73A1775B" w:rsidR="009E1158" w:rsidRPr="00BD02FF" w:rsidRDefault="009E1158" w:rsidP="009E1158">
            <w:pPr>
              <w:jc w:val="righ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1 156,2</w:t>
            </w:r>
          </w:p>
        </w:tc>
        <w:tc>
          <w:tcPr>
            <w:tcW w:w="916" w:type="dxa"/>
            <w:shd w:val="clear" w:color="auto" w:fill="auto"/>
            <w:noWrap/>
            <w:hideMark/>
          </w:tcPr>
          <w:p w14:paraId="6B4DAD84" w14:textId="2FF93DB1" w:rsidR="009E1158" w:rsidRPr="00BD02FF" w:rsidRDefault="009E1158" w:rsidP="009E1158">
            <w:pPr>
              <w:jc w:val="righ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942,0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14:paraId="1E069C5D" w14:textId="7D93FBB1" w:rsidR="009E1158" w:rsidRPr="00BD02FF" w:rsidRDefault="009E1158" w:rsidP="009E1158">
            <w:pPr>
              <w:jc w:val="righ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1 218,3</w:t>
            </w:r>
          </w:p>
        </w:tc>
        <w:tc>
          <w:tcPr>
            <w:tcW w:w="936" w:type="dxa"/>
            <w:shd w:val="clear" w:color="auto" w:fill="auto"/>
            <w:noWrap/>
            <w:hideMark/>
          </w:tcPr>
          <w:p w14:paraId="7EA9558D" w14:textId="721EA75E" w:rsidR="009E1158" w:rsidRPr="00BD02FF" w:rsidRDefault="009E1158" w:rsidP="009E1158">
            <w:pPr>
              <w:jc w:val="righ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2 399,5</w:t>
            </w:r>
          </w:p>
        </w:tc>
      </w:tr>
      <w:tr w:rsidR="009E1158" w:rsidRPr="00BD02FF" w14:paraId="01ACC332" w14:textId="77777777" w:rsidTr="00471D17">
        <w:trPr>
          <w:trHeight w:val="59"/>
        </w:trPr>
        <w:tc>
          <w:tcPr>
            <w:tcW w:w="1843" w:type="dxa"/>
            <w:shd w:val="clear" w:color="auto" w:fill="auto"/>
            <w:noWrap/>
            <w:hideMark/>
          </w:tcPr>
          <w:p w14:paraId="695FFE71" w14:textId="4BABA15F" w:rsidR="009E1158" w:rsidRPr="00BD02FF" w:rsidRDefault="009E1158" w:rsidP="009E1158">
            <w:pPr>
              <w:jc w:val="lef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Мексика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22B130AF" w14:textId="3ABC33DF" w:rsidR="009E1158" w:rsidRPr="00BD02FF" w:rsidRDefault="009E1158" w:rsidP="009E1158">
            <w:pPr>
              <w:jc w:val="righ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160,9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14:paraId="02A5782E" w14:textId="767390DF" w:rsidR="009E1158" w:rsidRPr="00BD02FF" w:rsidRDefault="009E1158" w:rsidP="009E1158">
            <w:pPr>
              <w:jc w:val="righ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166,8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14:paraId="21001E95" w14:textId="200E283F" w:rsidR="009E1158" w:rsidRPr="00BD02FF" w:rsidRDefault="009E1158" w:rsidP="009E1158">
            <w:pPr>
              <w:jc w:val="righ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190,1</w:t>
            </w:r>
          </w:p>
        </w:tc>
        <w:tc>
          <w:tcPr>
            <w:tcW w:w="916" w:type="dxa"/>
            <w:shd w:val="clear" w:color="auto" w:fill="auto"/>
            <w:noWrap/>
            <w:hideMark/>
          </w:tcPr>
          <w:p w14:paraId="1CA1F181" w14:textId="333FD0A8" w:rsidR="009E1158" w:rsidRPr="00BD02FF" w:rsidRDefault="009E1158" w:rsidP="009E1158">
            <w:pPr>
              <w:jc w:val="righ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183,8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14:paraId="0BBAB543" w14:textId="22D5457E" w:rsidR="009E1158" w:rsidRPr="00BD02FF" w:rsidRDefault="009E1158" w:rsidP="009E1158">
            <w:pPr>
              <w:jc w:val="righ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134,8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14:paraId="14C88530" w14:textId="7133B2D6" w:rsidR="009E1158" w:rsidRPr="00BD02FF" w:rsidRDefault="009E1158" w:rsidP="009E1158">
            <w:pPr>
              <w:jc w:val="righ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56,7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14:paraId="6BAA3E9A" w14:textId="0533C35F" w:rsidR="009E1158" w:rsidRPr="00BD02FF" w:rsidRDefault="009E1158" w:rsidP="009E1158">
            <w:pPr>
              <w:jc w:val="righ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138,4</w:t>
            </w:r>
          </w:p>
        </w:tc>
        <w:tc>
          <w:tcPr>
            <w:tcW w:w="916" w:type="dxa"/>
            <w:shd w:val="clear" w:color="auto" w:fill="auto"/>
            <w:noWrap/>
            <w:hideMark/>
          </w:tcPr>
          <w:p w14:paraId="7D3094AD" w14:textId="3D9D833F" w:rsidR="009E1158" w:rsidRPr="00BD02FF" w:rsidRDefault="009E1158" w:rsidP="009E1158">
            <w:pPr>
              <w:jc w:val="righ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217,4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14:paraId="4BC49F11" w14:textId="270B207B" w:rsidR="009E1158" w:rsidRPr="00BD02FF" w:rsidRDefault="009E1158" w:rsidP="009E1158">
            <w:pPr>
              <w:jc w:val="righ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147,2</w:t>
            </w:r>
          </w:p>
        </w:tc>
        <w:tc>
          <w:tcPr>
            <w:tcW w:w="936" w:type="dxa"/>
            <w:shd w:val="clear" w:color="auto" w:fill="auto"/>
            <w:noWrap/>
            <w:hideMark/>
          </w:tcPr>
          <w:p w14:paraId="51173082" w14:textId="5390C7A4" w:rsidR="009E1158" w:rsidRPr="00BD02FF" w:rsidRDefault="009E1158" w:rsidP="009E1158">
            <w:pPr>
              <w:jc w:val="righ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697,0</w:t>
            </w:r>
          </w:p>
        </w:tc>
      </w:tr>
      <w:tr w:rsidR="009E1158" w:rsidRPr="00BD02FF" w14:paraId="2E4EBAFB" w14:textId="77777777" w:rsidTr="00471D17">
        <w:trPr>
          <w:trHeight w:val="132"/>
        </w:trPr>
        <w:tc>
          <w:tcPr>
            <w:tcW w:w="1843" w:type="dxa"/>
            <w:shd w:val="clear" w:color="auto" w:fill="auto"/>
            <w:noWrap/>
            <w:hideMark/>
          </w:tcPr>
          <w:p w14:paraId="5BC91214" w14:textId="01CD8C44" w:rsidR="009E1158" w:rsidRPr="00BD02FF" w:rsidRDefault="009E1158" w:rsidP="009E1158">
            <w:pPr>
              <w:jc w:val="lef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lastRenderedPageBreak/>
              <w:t>Республика Корея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4BC77CF5" w14:textId="781AE973" w:rsidR="009E1158" w:rsidRPr="00BD02FF" w:rsidRDefault="009E1158" w:rsidP="009E1158">
            <w:pPr>
              <w:jc w:val="righ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348,9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14:paraId="3F119EDE" w14:textId="7332B912" w:rsidR="009E1158" w:rsidRPr="00BD02FF" w:rsidRDefault="009E1158" w:rsidP="009E1158">
            <w:pPr>
              <w:jc w:val="righ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240,3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14:paraId="220878A7" w14:textId="2DABF8A3" w:rsidR="009E1158" w:rsidRPr="00BD02FF" w:rsidRDefault="009E1158" w:rsidP="009E1158">
            <w:pPr>
              <w:jc w:val="righ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305,6</w:t>
            </w:r>
          </w:p>
        </w:tc>
        <w:tc>
          <w:tcPr>
            <w:tcW w:w="916" w:type="dxa"/>
            <w:shd w:val="clear" w:color="auto" w:fill="auto"/>
            <w:noWrap/>
            <w:hideMark/>
          </w:tcPr>
          <w:p w14:paraId="3A095584" w14:textId="55F19F6B" w:rsidR="009E1158" w:rsidRPr="00BD02FF" w:rsidRDefault="009E1158" w:rsidP="009E1158">
            <w:pPr>
              <w:jc w:val="righ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289,9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14:paraId="1322814C" w14:textId="3DA9B903" w:rsidR="009E1158" w:rsidRPr="00BD02FF" w:rsidRDefault="009E1158" w:rsidP="009E1158">
            <w:pPr>
              <w:jc w:val="righ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271,5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14:paraId="2DC6FA02" w14:textId="2677E0E5" w:rsidR="009E1158" w:rsidRPr="00BD02FF" w:rsidRDefault="009E1158" w:rsidP="009E1158">
            <w:pPr>
              <w:jc w:val="righ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254,3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14:paraId="4571D773" w14:textId="4CCFE915" w:rsidR="009E1158" w:rsidRPr="00BD02FF" w:rsidRDefault="009E1158" w:rsidP="009E1158">
            <w:pPr>
              <w:jc w:val="righ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221,0</w:t>
            </w:r>
          </w:p>
        </w:tc>
        <w:tc>
          <w:tcPr>
            <w:tcW w:w="916" w:type="dxa"/>
            <w:shd w:val="clear" w:color="auto" w:fill="auto"/>
            <w:noWrap/>
            <w:hideMark/>
          </w:tcPr>
          <w:p w14:paraId="3B631D83" w14:textId="75DA57F3" w:rsidR="009E1158" w:rsidRPr="00BD02FF" w:rsidRDefault="009E1158" w:rsidP="009E1158">
            <w:pPr>
              <w:jc w:val="righ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199,6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14:paraId="646FF00C" w14:textId="76EDC09D" w:rsidR="009E1158" w:rsidRPr="00BD02FF" w:rsidRDefault="009E1158" w:rsidP="009E1158">
            <w:pPr>
              <w:jc w:val="righ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167,2</w:t>
            </w:r>
          </w:p>
        </w:tc>
        <w:tc>
          <w:tcPr>
            <w:tcW w:w="936" w:type="dxa"/>
            <w:shd w:val="clear" w:color="auto" w:fill="auto"/>
            <w:noWrap/>
            <w:hideMark/>
          </w:tcPr>
          <w:p w14:paraId="3558E4CF" w14:textId="0BFE9342" w:rsidR="009E1158" w:rsidRPr="00BD02FF" w:rsidRDefault="009E1158" w:rsidP="009E1158">
            <w:pPr>
              <w:jc w:val="righ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395,1</w:t>
            </w:r>
          </w:p>
        </w:tc>
      </w:tr>
      <w:tr w:rsidR="009E1158" w:rsidRPr="00BD02FF" w14:paraId="3FF81EE1" w14:textId="77777777" w:rsidTr="00471D17">
        <w:trPr>
          <w:trHeight w:val="258"/>
        </w:trPr>
        <w:tc>
          <w:tcPr>
            <w:tcW w:w="1843" w:type="dxa"/>
            <w:shd w:val="clear" w:color="auto" w:fill="auto"/>
            <w:noWrap/>
            <w:hideMark/>
          </w:tcPr>
          <w:p w14:paraId="1D680A99" w14:textId="55792D15" w:rsidR="009E1158" w:rsidRPr="00BD02FF" w:rsidRDefault="009E1158" w:rsidP="009E1158">
            <w:pPr>
              <w:jc w:val="lef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Венесуэла (Боливарианская Республика)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3B6B5A23" w14:textId="751D25A7" w:rsidR="009E1158" w:rsidRPr="00BD02FF" w:rsidRDefault="009E1158" w:rsidP="009E1158">
            <w:pPr>
              <w:jc w:val="righ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37,2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14:paraId="206DC04A" w14:textId="2C1EC57D" w:rsidR="009E1158" w:rsidRPr="00BD02FF" w:rsidRDefault="009E1158" w:rsidP="009E1158">
            <w:pPr>
              <w:jc w:val="righ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14,3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14:paraId="2D76ACFA" w14:textId="7819E707" w:rsidR="009E1158" w:rsidRPr="00BD02FF" w:rsidRDefault="009E1158" w:rsidP="009E1158">
            <w:pPr>
              <w:jc w:val="righ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15,0</w:t>
            </w:r>
          </w:p>
        </w:tc>
        <w:tc>
          <w:tcPr>
            <w:tcW w:w="916" w:type="dxa"/>
            <w:shd w:val="clear" w:color="auto" w:fill="auto"/>
            <w:noWrap/>
            <w:hideMark/>
          </w:tcPr>
          <w:p w14:paraId="3CD6C158" w14:textId="49A26F7F" w:rsidR="009E1158" w:rsidRPr="00BD02FF" w:rsidRDefault="009E1158" w:rsidP="009E1158">
            <w:pPr>
              <w:jc w:val="righ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1,9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14:paraId="15C43499" w14:textId="3E728EF3" w:rsidR="009E1158" w:rsidRPr="00BD02FF" w:rsidRDefault="009E1158" w:rsidP="009E1158">
            <w:pPr>
              <w:jc w:val="righ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0,0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14:paraId="23228D14" w14:textId="59048080" w:rsidR="009E1158" w:rsidRPr="00BD02FF" w:rsidRDefault="009E1158" w:rsidP="009E1158">
            <w:pPr>
              <w:jc w:val="righ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0,0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14:paraId="7F8AF448" w14:textId="6F81F16E" w:rsidR="009E1158" w:rsidRPr="00BD02FF" w:rsidRDefault="009E1158" w:rsidP="009E1158">
            <w:pPr>
              <w:jc w:val="righ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0,0</w:t>
            </w:r>
          </w:p>
        </w:tc>
        <w:tc>
          <w:tcPr>
            <w:tcW w:w="916" w:type="dxa"/>
            <w:shd w:val="clear" w:color="auto" w:fill="auto"/>
            <w:noWrap/>
            <w:hideMark/>
          </w:tcPr>
          <w:p w14:paraId="10CA5AF5" w14:textId="1B56195C" w:rsidR="009E1158" w:rsidRPr="00BD02FF" w:rsidRDefault="009E1158" w:rsidP="009E1158">
            <w:pPr>
              <w:jc w:val="righ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0,0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14:paraId="3E101297" w14:textId="111C8C88" w:rsidR="009E1158" w:rsidRPr="00BD02FF" w:rsidRDefault="009E1158" w:rsidP="009E1158">
            <w:pPr>
              <w:jc w:val="righ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0,0</w:t>
            </w:r>
          </w:p>
        </w:tc>
        <w:tc>
          <w:tcPr>
            <w:tcW w:w="936" w:type="dxa"/>
            <w:shd w:val="clear" w:color="auto" w:fill="auto"/>
            <w:noWrap/>
            <w:hideMark/>
          </w:tcPr>
          <w:p w14:paraId="09A5FD6E" w14:textId="558C444C" w:rsidR="009E1158" w:rsidRPr="00BD02FF" w:rsidRDefault="009E1158" w:rsidP="009E1158">
            <w:pPr>
              <w:jc w:val="righ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123,1</w:t>
            </w:r>
          </w:p>
        </w:tc>
      </w:tr>
      <w:tr w:rsidR="009E1158" w:rsidRPr="00BD02FF" w14:paraId="36377B0D" w14:textId="77777777" w:rsidTr="00471D17">
        <w:trPr>
          <w:trHeight w:val="56"/>
        </w:trPr>
        <w:tc>
          <w:tcPr>
            <w:tcW w:w="1843" w:type="dxa"/>
            <w:shd w:val="clear" w:color="auto" w:fill="auto"/>
            <w:noWrap/>
            <w:hideMark/>
          </w:tcPr>
          <w:p w14:paraId="2CC5873D" w14:textId="059C88EC" w:rsidR="009E1158" w:rsidRPr="00BD02FF" w:rsidRDefault="009E1158" w:rsidP="009E1158">
            <w:pPr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Итого ГХФУ-22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30E1FF69" w14:textId="0D7CD402" w:rsidR="009E1158" w:rsidRPr="00BD02FF" w:rsidRDefault="009E1158" w:rsidP="009E1158">
            <w:pPr>
              <w:jc w:val="righ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15 827,6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14:paraId="69102739" w14:textId="465D0732" w:rsidR="009E1158" w:rsidRPr="00BD02FF" w:rsidRDefault="009E1158" w:rsidP="009E1158">
            <w:pPr>
              <w:jc w:val="righ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16 293,8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14:paraId="2BBDABDF" w14:textId="1B7D1D22" w:rsidR="009E1158" w:rsidRPr="00BD02FF" w:rsidRDefault="009E1158" w:rsidP="009E1158">
            <w:pPr>
              <w:jc w:val="righ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15 871,0</w:t>
            </w:r>
          </w:p>
        </w:tc>
        <w:tc>
          <w:tcPr>
            <w:tcW w:w="916" w:type="dxa"/>
            <w:shd w:val="clear" w:color="auto" w:fill="auto"/>
            <w:noWrap/>
            <w:hideMark/>
          </w:tcPr>
          <w:p w14:paraId="26774EA6" w14:textId="2F6F2C64" w:rsidR="009E1158" w:rsidRPr="00BD02FF" w:rsidRDefault="009E1158" w:rsidP="009E1158">
            <w:pPr>
              <w:jc w:val="righ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16 138,7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14:paraId="4A10F877" w14:textId="3907AC55" w:rsidR="009E1158" w:rsidRPr="00BD02FF" w:rsidRDefault="009E1158" w:rsidP="009E1158">
            <w:pPr>
              <w:jc w:val="righ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16 056,7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14:paraId="0818D5FC" w14:textId="0366BDC8" w:rsidR="009E1158" w:rsidRPr="00BD02FF" w:rsidRDefault="009E1158" w:rsidP="009E1158">
            <w:pPr>
              <w:jc w:val="righ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12 801,3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14:paraId="3BD5D57A" w14:textId="555F6144" w:rsidR="009E1158" w:rsidRPr="00BD02FF" w:rsidRDefault="009E1158" w:rsidP="009E1158">
            <w:pPr>
              <w:jc w:val="righ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11 608,7</w:t>
            </w:r>
          </w:p>
        </w:tc>
        <w:tc>
          <w:tcPr>
            <w:tcW w:w="916" w:type="dxa"/>
            <w:shd w:val="clear" w:color="auto" w:fill="auto"/>
            <w:noWrap/>
            <w:hideMark/>
          </w:tcPr>
          <w:p w14:paraId="156B7440" w14:textId="32289264" w:rsidR="009E1158" w:rsidRPr="00BD02FF" w:rsidRDefault="009E1158" w:rsidP="009E1158">
            <w:pPr>
              <w:jc w:val="righ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12 611,8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14:paraId="5657874D" w14:textId="5645C993" w:rsidR="009E1158" w:rsidRPr="00BD02FF" w:rsidRDefault="009E1158" w:rsidP="009E1158">
            <w:pPr>
              <w:jc w:val="righ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11 355,2</w:t>
            </w:r>
          </w:p>
        </w:tc>
        <w:tc>
          <w:tcPr>
            <w:tcW w:w="936" w:type="dxa"/>
            <w:shd w:val="clear" w:color="auto" w:fill="auto"/>
            <w:noWrap/>
            <w:hideMark/>
          </w:tcPr>
          <w:p w14:paraId="76EE7CD2" w14:textId="5C1B786B" w:rsidR="009E1158" w:rsidRPr="00BD02FF" w:rsidRDefault="009E1158" w:rsidP="009E1158">
            <w:pPr>
              <w:jc w:val="righ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32 988,9</w:t>
            </w:r>
          </w:p>
        </w:tc>
      </w:tr>
      <w:tr w:rsidR="009E1158" w:rsidRPr="00BD02FF" w14:paraId="0690C2F9" w14:textId="77777777" w:rsidTr="00471D17">
        <w:trPr>
          <w:trHeight w:val="131"/>
        </w:trPr>
        <w:tc>
          <w:tcPr>
            <w:tcW w:w="1843" w:type="dxa"/>
            <w:shd w:val="clear" w:color="auto" w:fill="auto"/>
            <w:noWrap/>
            <w:hideMark/>
          </w:tcPr>
          <w:p w14:paraId="097877D2" w14:textId="63FBB481" w:rsidR="009E1158" w:rsidRPr="00BD02FF" w:rsidRDefault="009E1158" w:rsidP="009E1158">
            <w:pPr>
              <w:rPr>
                <w:b/>
                <w:bCs/>
                <w:sz w:val="18"/>
                <w:szCs w:val="18"/>
                <w:lang w:val="ru-RU" w:eastAsia="zh-CN"/>
              </w:rPr>
            </w:pPr>
            <w:r w:rsidRPr="00BD02FF">
              <w:rPr>
                <w:b/>
                <w:sz w:val="18"/>
                <w:lang w:val="ru-RU"/>
              </w:rPr>
              <w:t>ГХФУ-141b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6D995B73" w14:textId="6163E4B1" w:rsidR="009E1158" w:rsidRPr="00BD02FF" w:rsidRDefault="009E1158" w:rsidP="009E1158">
            <w:pPr>
              <w:jc w:val="lef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14:paraId="2F563268" w14:textId="280DE4F4" w:rsidR="009E1158" w:rsidRPr="00BD02FF" w:rsidRDefault="009E1158" w:rsidP="009E1158">
            <w:pPr>
              <w:jc w:val="lef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14:paraId="18D87B5A" w14:textId="1E05B4A8" w:rsidR="009E1158" w:rsidRPr="00BD02FF" w:rsidRDefault="009E1158" w:rsidP="009E1158">
            <w:pPr>
              <w:jc w:val="lef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916" w:type="dxa"/>
            <w:shd w:val="clear" w:color="auto" w:fill="auto"/>
            <w:noWrap/>
            <w:hideMark/>
          </w:tcPr>
          <w:p w14:paraId="4400EEAE" w14:textId="2E10636A" w:rsidR="009E1158" w:rsidRPr="00BD02FF" w:rsidRDefault="009E1158" w:rsidP="009E1158">
            <w:pPr>
              <w:jc w:val="lef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14:paraId="72D171E2" w14:textId="5681905E" w:rsidR="009E1158" w:rsidRPr="00BD02FF" w:rsidRDefault="009E1158" w:rsidP="009E1158">
            <w:pPr>
              <w:jc w:val="lef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14:paraId="680AE1C9" w14:textId="7A8A7005" w:rsidR="009E1158" w:rsidRPr="00BD02FF" w:rsidRDefault="009E1158" w:rsidP="009E1158">
            <w:pPr>
              <w:jc w:val="lef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14:paraId="0484D170" w14:textId="76BFEC9C" w:rsidR="009E1158" w:rsidRPr="00BD02FF" w:rsidRDefault="009E1158" w:rsidP="009E1158">
            <w:pPr>
              <w:jc w:val="lef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916" w:type="dxa"/>
            <w:shd w:val="clear" w:color="auto" w:fill="auto"/>
            <w:noWrap/>
            <w:hideMark/>
          </w:tcPr>
          <w:p w14:paraId="76635B00" w14:textId="5E3B7E6F" w:rsidR="009E1158" w:rsidRPr="00BD02FF" w:rsidRDefault="009E1158" w:rsidP="009E1158">
            <w:pPr>
              <w:jc w:val="lef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14:paraId="5CA6FA5F" w14:textId="445C83D9" w:rsidR="009E1158" w:rsidRPr="00BD02FF" w:rsidRDefault="009E1158" w:rsidP="009E1158">
            <w:pPr>
              <w:jc w:val="lef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936" w:type="dxa"/>
            <w:shd w:val="clear" w:color="auto" w:fill="auto"/>
            <w:noWrap/>
            <w:hideMark/>
          </w:tcPr>
          <w:p w14:paraId="0CDFF398" w14:textId="6A631683" w:rsidR="009E1158" w:rsidRPr="00BD02FF" w:rsidRDefault="009E1158" w:rsidP="009E1158">
            <w:pPr>
              <w:jc w:val="lef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</w:tr>
      <w:tr w:rsidR="009E1158" w:rsidRPr="00BD02FF" w14:paraId="5584B8F2" w14:textId="77777777" w:rsidTr="00471D17">
        <w:trPr>
          <w:trHeight w:val="48"/>
        </w:trPr>
        <w:tc>
          <w:tcPr>
            <w:tcW w:w="1843" w:type="dxa"/>
            <w:shd w:val="clear" w:color="auto" w:fill="auto"/>
            <w:noWrap/>
            <w:hideMark/>
          </w:tcPr>
          <w:p w14:paraId="7A947922" w14:textId="635B49EE" w:rsidR="009E1158" w:rsidRPr="00BD02FF" w:rsidRDefault="009E1158" w:rsidP="009E1158">
            <w:pPr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Китай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2CF813C6" w14:textId="1099415A" w:rsidR="009E1158" w:rsidRPr="00BD02FF" w:rsidRDefault="009E1158" w:rsidP="009E1158">
            <w:pPr>
              <w:jc w:val="righ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7 246,5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14:paraId="441B67AC" w14:textId="02FC632D" w:rsidR="009E1158" w:rsidRPr="00BD02FF" w:rsidRDefault="009E1158" w:rsidP="009E1158">
            <w:pPr>
              <w:jc w:val="righ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7 278,2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14:paraId="6A651C08" w14:textId="60AA5CA6" w:rsidR="009E1158" w:rsidRPr="00BD02FF" w:rsidRDefault="009E1158" w:rsidP="009E1158">
            <w:pPr>
              <w:jc w:val="righ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7 076,8</w:t>
            </w:r>
          </w:p>
        </w:tc>
        <w:tc>
          <w:tcPr>
            <w:tcW w:w="916" w:type="dxa"/>
            <w:shd w:val="clear" w:color="auto" w:fill="auto"/>
            <w:noWrap/>
            <w:hideMark/>
          </w:tcPr>
          <w:p w14:paraId="43F143FC" w14:textId="6483A369" w:rsidR="009E1158" w:rsidRPr="00BD02FF" w:rsidRDefault="009E1158" w:rsidP="009E1158">
            <w:pPr>
              <w:jc w:val="righ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6 321,1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14:paraId="19C9F5AA" w14:textId="6A732793" w:rsidR="009E1158" w:rsidRPr="00BD02FF" w:rsidRDefault="009E1158" w:rsidP="009E1158">
            <w:pPr>
              <w:jc w:val="righ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6 101,6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14:paraId="73E2296F" w14:textId="5698A9F8" w:rsidR="009E1158" w:rsidRPr="00BD02FF" w:rsidRDefault="009E1158" w:rsidP="009E1158">
            <w:pPr>
              <w:jc w:val="righ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4 623,3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14:paraId="465C8DBF" w14:textId="336C5F1E" w:rsidR="009E1158" w:rsidRPr="00BD02FF" w:rsidRDefault="009E1158" w:rsidP="009E1158">
            <w:pPr>
              <w:jc w:val="righ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3 545,1</w:t>
            </w:r>
          </w:p>
        </w:tc>
        <w:tc>
          <w:tcPr>
            <w:tcW w:w="916" w:type="dxa"/>
            <w:shd w:val="clear" w:color="auto" w:fill="auto"/>
            <w:noWrap/>
            <w:hideMark/>
          </w:tcPr>
          <w:p w14:paraId="67B6AD21" w14:textId="4413921D" w:rsidR="009E1158" w:rsidRPr="00BD02FF" w:rsidRDefault="009E1158" w:rsidP="009E1158">
            <w:pPr>
              <w:jc w:val="righ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3 850,4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14:paraId="661CB589" w14:textId="4F5E9E08" w:rsidR="009E1158" w:rsidRPr="00BD02FF" w:rsidRDefault="009E1158" w:rsidP="009E1158">
            <w:pPr>
              <w:jc w:val="righ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1 770,8</w:t>
            </w:r>
          </w:p>
        </w:tc>
        <w:tc>
          <w:tcPr>
            <w:tcW w:w="936" w:type="dxa"/>
            <w:shd w:val="clear" w:color="auto" w:fill="auto"/>
            <w:noWrap/>
            <w:hideMark/>
          </w:tcPr>
          <w:p w14:paraId="766D2DD8" w14:textId="15BEFB3F" w:rsidR="009E1158" w:rsidRPr="00BD02FF" w:rsidRDefault="009E1158" w:rsidP="009E1158">
            <w:pPr>
              <w:jc w:val="righ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 *</w:t>
            </w:r>
          </w:p>
        </w:tc>
      </w:tr>
      <w:tr w:rsidR="009E1158" w:rsidRPr="00BD02FF" w14:paraId="7A06B0D4" w14:textId="77777777" w:rsidTr="00471D17">
        <w:trPr>
          <w:trHeight w:val="44"/>
        </w:trPr>
        <w:tc>
          <w:tcPr>
            <w:tcW w:w="1843" w:type="dxa"/>
            <w:shd w:val="clear" w:color="auto" w:fill="auto"/>
            <w:noWrap/>
            <w:hideMark/>
          </w:tcPr>
          <w:p w14:paraId="5FB7F0F5" w14:textId="15FBC337" w:rsidR="009E1158" w:rsidRPr="00BD02FF" w:rsidRDefault="009E1158" w:rsidP="009E1158">
            <w:pPr>
              <w:rPr>
                <w:b/>
                <w:bCs/>
                <w:sz w:val="18"/>
                <w:szCs w:val="18"/>
                <w:lang w:val="ru-RU" w:eastAsia="zh-CN"/>
              </w:rPr>
            </w:pPr>
            <w:r w:rsidRPr="00BD02FF">
              <w:rPr>
                <w:b/>
                <w:sz w:val="18"/>
                <w:lang w:val="ru-RU"/>
              </w:rPr>
              <w:t>ГХФУ-142b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2EA3C710" w14:textId="2C6DBED1" w:rsidR="009E1158" w:rsidRPr="00BD02FF" w:rsidRDefault="009E1158" w:rsidP="009E1158">
            <w:pPr>
              <w:jc w:val="lef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14:paraId="5C188568" w14:textId="2D67B329" w:rsidR="009E1158" w:rsidRPr="00BD02FF" w:rsidRDefault="009E1158" w:rsidP="009E1158">
            <w:pPr>
              <w:jc w:val="lef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14:paraId="33C2C365" w14:textId="010040E5" w:rsidR="009E1158" w:rsidRPr="00BD02FF" w:rsidRDefault="009E1158" w:rsidP="009E1158">
            <w:pPr>
              <w:jc w:val="lef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916" w:type="dxa"/>
            <w:shd w:val="clear" w:color="auto" w:fill="auto"/>
            <w:noWrap/>
            <w:hideMark/>
          </w:tcPr>
          <w:p w14:paraId="51CEC0A6" w14:textId="2B204A02" w:rsidR="009E1158" w:rsidRPr="00BD02FF" w:rsidRDefault="009E1158" w:rsidP="009E1158">
            <w:pPr>
              <w:jc w:val="lef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14:paraId="03C17AAC" w14:textId="47E49750" w:rsidR="009E1158" w:rsidRPr="00BD02FF" w:rsidRDefault="009E1158" w:rsidP="009E1158">
            <w:pPr>
              <w:jc w:val="lef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14:paraId="308BCE36" w14:textId="7F890829" w:rsidR="009E1158" w:rsidRPr="00BD02FF" w:rsidRDefault="009E1158" w:rsidP="009E1158">
            <w:pPr>
              <w:jc w:val="lef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14:paraId="7E72AA28" w14:textId="0D0B14F4" w:rsidR="009E1158" w:rsidRPr="00BD02FF" w:rsidRDefault="009E1158" w:rsidP="009E1158">
            <w:pPr>
              <w:jc w:val="lef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916" w:type="dxa"/>
            <w:shd w:val="clear" w:color="auto" w:fill="auto"/>
            <w:noWrap/>
            <w:hideMark/>
          </w:tcPr>
          <w:p w14:paraId="0FF6B7BF" w14:textId="25DE7D8B" w:rsidR="009E1158" w:rsidRPr="00BD02FF" w:rsidRDefault="009E1158" w:rsidP="009E1158">
            <w:pPr>
              <w:jc w:val="lef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14:paraId="06F3CD91" w14:textId="347CAE70" w:rsidR="009E1158" w:rsidRPr="00BD02FF" w:rsidRDefault="009E1158" w:rsidP="009E1158">
            <w:pPr>
              <w:jc w:val="lef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936" w:type="dxa"/>
            <w:shd w:val="clear" w:color="auto" w:fill="auto"/>
            <w:noWrap/>
            <w:hideMark/>
          </w:tcPr>
          <w:p w14:paraId="5221E979" w14:textId="6B7FF06D" w:rsidR="009E1158" w:rsidRPr="00BD02FF" w:rsidRDefault="009E1158" w:rsidP="009E1158">
            <w:pPr>
              <w:jc w:val="righ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</w:tr>
      <w:tr w:rsidR="009E1158" w:rsidRPr="00BD02FF" w14:paraId="0B8CF9C5" w14:textId="77777777" w:rsidTr="00471D17">
        <w:trPr>
          <w:trHeight w:val="44"/>
        </w:trPr>
        <w:tc>
          <w:tcPr>
            <w:tcW w:w="1843" w:type="dxa"/>
            <w:shd w:val="clear" w:color="auto" w:fill="auto"/>
            <w:noWrap/>
            <w:hideMark/>
          </w:tcPr>
          <w:p w14:paraId="6DBAA81A" w14:textId="370A09C7" w:rsidR="009E1158" w:rsidRPr="00BD02FF" w:rsidRDefault="009E1158" w:rsidP="009E1158">
            <w:pPr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Китай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2CCFEDA6" w14:textId="24B7A180" w:rsidR="009E1158" w:rsidRPr="00BD02FF" w:rsidRDefault="009E1158" w:rsidP="009E1158">
            <w:pPr>
              <w:jc w:val="righ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1 224,3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14:paraId="3FDCCB0D" w14:textId="3A2E20D7" w:rsidR="009E1158" w:rsidRPr="00BD02FF" w:rsidRDefault="009E1158" w:rsidP="009E1158">
            <w:pPr>
              <w:jc w:val="righ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1 110,5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14:paraId="14669215" w14:textId="4751FE0F" w:rsidR="009E1158" w:rsidRPr="00BD02FF" w:rsidRDefault="009E1158" w:rsidP="009E1158">
            <w:pPr>
              <w:jc w:val="righ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1 115,5</w:t>
            </w:r>
          </w:p>
        </w:tc>
        <w:tc>
          <w:tcPr>
            <w:tcW w:w="916" w:type="dxa"/>
            <w:shd w:val="clear" w:color="auto" w:fill="auto"/>
            <w:noWrap/>
            <w:hideMark/>
          </w:tcPr>
          <w:p w14:paraId="3DFEF9BC" w14:textId="3880BC6D" w:rsidR="009E1158" w:rsidRPr="00BD02FF" w:rsidRDefault="009E1158" w:rsidP="009E1158">
            <w:pPr>
              <w:jc w:val="righ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756,3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14:paraId="79BF6D6C" w14:textId="723B8FC4" w:rsidR="009E1158" w:rsidRPr="00BD02FF" w:rsidRDefault="009E1158" w:rsidP="009E1158">
            <w:pPr>
              <w:jc w:val="righ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816,0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14:paraId="3FD5B70E" w14:textId="1D531892" w:rsidR="009E1158" w:rsidRPr="00BD02FF" w:rsidRDefault="009E1158" w:rsidP="009E1158">
            <w:pPr>
              <w:jc w:val="righ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418,3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14:paraId="04DC6071" w14:textId="5F08BC59" w:rsidR="009E1158" w:rsidRPr="00BD02FF" w:rsidRDefault="009E1158" w:rsidP="009E1158">
            <w:pPr>
              <w:jc w:val="righ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472,3</w:t>
            </w:r>
          </w:p>
        </w:tc>
        <w:tc>
          <w:tcPr>
            <w:tcW w:w="916" w:type="dxa"/>
            <w:shd w:val="clear" w:color="auto" w:fill="auto"/>
            <w:noWrap/>
            <w:hideMark/>
          </w:tcPr>
          <w:p w14:paraId="156C860D" w14:textId="2EAB8FA3" w:rsidR="009E1158" w:rsidRPr="00BD02FF" w:rsidRDefault="009E1158" w:rsidP="009E1158">
            <w:pPr>
              <w:jc w:val="righ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126,7</w:t>
            </w:r>
          </w:p>
        </w:tc>
        <w:tc>
          <w:tcPr>
            <w:tcW w:w="846" w:type="dxa"/>
            <w:shd w:val="clear" w:color="auto" w:fill="auto"/>
            <w:noWrap/>
            <w:hideMark/>
          </w:tcPr>
          <w:p w14:paraId="7F5F60A2" w14:textId="7B002412" w:rsidR="009E1158" w:rsidRPr="00BD02FF" w:rsidRDefault="009E1158" w:rsidP="009E1158">
            <w:pPr>
              <w:jc w:val="righ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185,5</w:t>
            </w:r>
          </w:p>
        </w:tc>
        <w:tc>
          <w:tcPr>
            <w:tcW w:w="936" w:type="dxa"/>
            <w:shd w:val="clear" w:color="auto" w:fill="auto"/>
            <w:noWrap/>
            <w:hideMark/>
          </w:tcPr>
          <w:p w14:paraId="090B24BC" w14:textId="4BEE104F" w:rsidR="009E1158" w:rsidRPr="00BD02FF" w:rsidRDefault="009E1158" w:rsidP="009E1158">
            <w:pPr>
              <w:jc w:val="righ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sz w:val="18"/>
                <w:lang w:val="ru-RU"/>
              </w:rPr>
              <w:t> *</w:t>
            </w:r>
          </w:p>
        </w:tc>
      </w:tr>
      <w:tr w:rsidR="009E1158" w:rsidRPr="00BD02FF" w14:paraId="26E3E336" w14:textId="77777777" w:rsidTr="00471D17">
        <w:trPr>
          <w:trHeight w:val="44"/>
        </w:trPr>
        <w:tc>
          <w:tcPr>
            <w:tcW w:w="1843" w:type="dxa"/>
            <w:shd w:val="clear" w:color="auto" w:fill="auto"/>
            <w:noWrap/>
            <w:vAlign w:val="bottom"/>
          </w:tcPr>
          <w:p w14:paraId="6FE1E932" w14:textId="6B58F24C" w:rsidR="009E1158" w:rsidRPr="00BD02FF" w:rsidRDefault="009E1158" w:rsidP="009E1158">
            <w:pPr>
              <w:rPr>
                <w:sz w:val="18"/>
                <w:szCs w:val="18"/>
                <w:lang w:val="ru-RU" w:eastAsia="zh-CN"/>
              </w:rPr>
            </w:pPr>
            <w:r w:rsidRPr="00BD02FF">
              <w:rPr>
                <w:b/>
                <w:sz w:val="20"/>
                <w:lang w:val="ru-RU"/>
              </w:rPr>
              <w:t>Итого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48BC1C66" w14:textId="5D6E6527" w:rsidR="009E1158" w:rsidRPr="00BD02FF" w:rsidRDefault="009E1158" w:rsidP="009E1158">
            <w:pPr>
              <w:ind w:left="-104"/>
              <w:jc w:val="righ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b/>
                <w:sz w:val="20"/>
                <w:lang w:val="ru-RU"/>
              </w:rPr>
              <w:t>24</w:t>
            </w:r>
            <w:r w:rsidR="004F32CB">
              <w:rPr>
                <w:rFonts w:hint="eastAsia"/>
                <w:b/>
                <w:sz w:val="20"/>
                <w:lang w:val="ru-RU" w:eastAsia="zh-CN"/>
              </w:rPr>
              <w:t xml:space="preserve"> </w:t>
            </w:r>
            <w:r w:rsidRPr="00BD02FF">
              <w:rPr>
                <w:b/>
                <w:sz w:val="20"/>
                <w:lang w:val="ru-RU"/>
              </w:rPr>
              <w:t>298,4</w:t>
            </w:r>
          </w:p>
        </w:tc>
        <w:tc>
          <w:tcPr>
            <w:tcW w:w="846" w:type="dxa"/>
            <w:shd w:val="clear" w:color="auto" w:fill="auto"/>
            <w:noWrap/>
            <w:vAlign w:val="bottom"/>
          </w:tcPr>
          <w:p w14:paraId="739A4AFF" w14:textId="2F55C0ED" w:rsidR="009E1158" w:rsidRPr="00BD02FF" w:rsidRDefault="009E1158" w:rsidP="009E1158">
            <w:pPr>
              <w:ind w:left="-104"/>
              <w:jc w:val="righ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b/>
                <w:sz w:val="20"/>
                <w:lang w:val="ru-RU"/>
              </w:rPr>
              <w:t>24 682,6</w:t>
            </w:r>
          </w:p>
        </w:tc>
        <w:tc>
          <w:tcPr>
            <w:tcW w:w="855" w:type="dxa"/>
            <w:shd w:val="clear" w:color="auto" w:fill="auto"/>
            <w:noWrap/>
            <w:vAlign w:val="bottom"/>
          </w:tcPr>
          <w:p w14:paraId="013BFF98" w14:textId="5E296575" w:rsidR="009E1158" w:rsidRPr="00BD02FF" w:rsidRDefault="009E1158" w:rsidP="009E1158">
            <w:pPr>
              <w:ind w:left="-104"/>
              <w:jc w:val="righ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b/>
                <w:sz w:val="20"/>
                <w:lang w:val="ru-RU"/>
              </w:rPr>
              <w:t>24 063,3</w:t>
            </w:r>
          </w:p>
        </w:tc>
        <w:tc>
          <w:tcPr>
            <w:tcW w:w="916" w:type="dxa"/>
            <w:shd w:val="clear" w:color="auto" w:fill="auto"/>
            <w:noWrap/>
            <w:vAlign w:val="bottom"/>
          </w:tcPr>
          <w:p w14:paraId="75C90D82" w14:textId="55A35062" w:rsidR="009E1158" w:rsidRPr="00BD02FF" w:rsidRDefault="009E1158" w:rsidP="009E1158">
            <w:pPr>
              <w:ind w:left="-104"/>
              <w:jc w:val="righ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b/>
                <w:sz w:val="20"/>
                <w:lang w:val="ru-RU"/>
              </w:rPr>
              <w:t>23 216,1</w:t>
            </w:r>
          </w:p>
        </w:tc>
        <w:tc>
          <w:tcPr>
            <w:tcW w:w="846" w:type="dxa"/>
            <w:shd w:val="clear" w:color="auto" w:fill="auto"/>
            <w:noWrap/>
            <w:vAlign w:val="bottom"/>
          </w:tcPr>
          <w:p w14:paraId="3D182346" w14:textId="0B3F8466" w:rsidR="009E1158" w:rsidRPr="00BD02FF" w:rsidRDefault="009E1158" w:rsidP="009E1158">
            <w:pPr>
              <w:ind w:left="-104"/>
              <w:jc w:val="righ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b/>
                <w:sz w:val="20"/>
                <w:lang w:val="ru-RU"/>
              </w:rPr>
              <w:t>22 974,3</w:t>
            </w:r>
          </w:p>
        </w:tc>
        <w:tc>
          <w:tcPr>
            <w:tcW w:w="846" w:type="dxa"/>
            <w:shd w:val="clear" w:color="auto" w:fill="auto"/>
            <w:noWrap/>
            <w:vAlign w:val="bottom"/>
          </w:tcPr>
          <w:p w14:paraId="620DFAC9" w14:textId="4EB07DFA" w:rsidR="009E1158" w:rsidRPr="00BD02FF" w:rsidRDefault="009E1158" w:rsidP="009E1158">
            <w:pPr>
              <w:ind w:left="-104"/>
              <w:jc w:val="righ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b/>
                <w:sz w:val="20"/>
                <w:lang w:val="ru-RU"/>
              </w:rPr>
              <w:t>17 842,9</w:t>
            </w:r>
          </w:p>
        </w:tc>
        <w:tc>
          <w:tcPr>
            <w:tcW w:w="846" w:type="dxa"/>
            <w:shd w:val="clear" w:color="auto" w:fill="auto"/>
            <w:noWrap/>
            <w:vAlign w:val="bottom"/>
          </w:tcPr>
          <w:p w14:paraId="4D5AE05D" w14:textId="4E110415" w:rsidR="009E1158" w:rsidRPr="00BD02FF" w:rsidRDefault="009E1158" w:rsidP="009E1158">
            <w:pPr>
              <w:ind w:left="-104"/>
              <w:jc w:val="righ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b/>
                <w:sz w:val="20"/>
                <w:lang w:val="ru-RU"/>
              </w:rPr>
              <w:t>15 626,2</w:t>
            </w:r>
          </w:p>
        </w:tc>
        <w:tc>
          <w:tcPr>
            <w:tcW w:w="916" w:type="dxa"/>
            <w:shd w:val="clear" w:color="auto" w:fill="auto"/>
            <w:noWrap/>
            <w:vAlign w:val="bottom"/>
          </w:tcPr>
          <w:p w14:paraId="325E267A" w14:textId="25862660" w:rsidR="009E1158" w:rsidRPr="00BD02FF" w:rsidRDefault="009E1158" w:rsidP="009E1158">
            <w:pPr>
              <w:ind w:left="-104"/>
              <w:jc w:val="righ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b/>
                <w:sz w:val="20"/>
                <w:lang w:val="ru-RU"/>
              </w:rPr>
              <w:t>16 588,9</w:t>
            </w:r>
          </w:p>
        </w:tc>
        <w:tc>
          <w:tcPr>
            <w:tcW w:w="846" w:type="dxa"/>
            <w:shd w:val="clear" w:color="auto" w:fill="auto"/>
            <w:noWrap/>
            <w:vAlign w:val="bottom"/>
          </w:tcPr>
          <w:p w14:paraId="60F6F63A" w14:textId="53C5204C" w:rsidR="009E1158" w:rsidRPr="00BD02FF" w:rsidRDefault="009E1158" w:rsidP="009E1158">
            <w:pPr>
              <w:ind w:left="-104"/>
              <w:jc w:val="righ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b/>
                <w:sz w:val="20"/>
                <w:lang w:val="ru-RU"/>
              </w:rPr>
              <w:t>13 311,5</w:t>
            </w:r>
          </w:p>
        </w:tc>
        <w:tc>
          <w:tcPr>
            <w:tcW w:w="936" w:type="dxa"/>
            <w:shd w:val="clear" w:color="auto" w:fill="auto"/>
            <w:noWrap/>
            <w:vAlign w:val="bottom"/>
          </w:tcPr>
          <w:p w14:paraId="7D50FC16" w14:textId="3BED049A" w:rsidR="009E1158" w:rsidRPr="00BD02FF" w:rsidRDefault="009E1158" w:rsidP="009E1158">
            <w:pPr>
              <w:ind w:left="-104"/>
              <w:jc w:val="right"/>
              <w:rPr>
                <w:sz w:val="18"/>
                <w:szCs w:val="18"/>
                <w:lang w:val="ru-RU" w:eastAsia="zh-CN"/>
              </w:rPr>
            </w:pPr>
            <w:r w:rsidRPr="00BD02FF">
              <w:rPr>
                <w:b/>
                <w:sz w:val="20"/>
                <w:lang w:val="ru-RU"/>
              </w:rPr>
              <w:t>32 988,9</w:t>
            </w:r>
          </w:p>
        </w:tc>
      </w:tr>
    </w:tbl>
    <w:p w14:paraId="7D1C51AF" w14:textId="1F8D9E50" w:rsidR="00826886" w:rsidRPr="00BD02FF" w:rsidRDefault="00826886" w:rsidP="00826886">
      <w:pPr>
        <w:rPr>
          <w:sz w:val="18"/>
          <w:szCs w:val="18"/>
          <w:lang w:val="ru-RU"/>
        </w:rPr>
      </w:pPr>
      <w:r w:rsidRPr="00BD02FF">
        <w:rPr>
          <w:sz w:val="18"/>
          <w:lang w:val="ru-RU"/>
        </w:rPr>
        <w:t>* Базовый уровень производства ГХФУ составляет 29 122 тонны ОРС и включает все ГХФУ, произведенные в Китае, в основном ГХФУ-22, ГХФУ-141b и ГХФУ-142b, а также в меньшей степени ГХФУ-123 и ГХФУ-124.</w:t>
      </w:r>
    </w:p>
    <w:p w14:paraId="4276983E" w14:textId="77777777" w:rsidR="00826886" w:rsidRPr="00BD02FF" w:rsidRDefault="00826886" w:rsidP="00826886">
      <w:pPr>
        <w:rPr>
          <w:sz w:val="18"/>
          <w:szCs w:val="18"/>
          <w:lang w:val="ru-RU"/>
        </w:rPr>
      </w:pPr>
      <w:r w:rsidRPr="00BD02FF">
        <w:rPr>
          <w:sz w:val="18"/>
          <w:lang w:val="ru-RU"/>
        </w:rPr>
        <w:t>** По состоянию на 3 апреля 2025 года данные в соответствии со статьей 7 для Корейской Народно-Демократической Республики не были представлены.</w:t>
      </w:r>
    </w:p>
    <w:p w14:paraId="5ABB4B21" w14:textId="77777777" w:rsidR="00826886" w:rsidRPr="00BD02FF" w:rsidRDefault="00826886" w:rsidP="00826886">
      <w:pPr>
        <w:rPr>
          <w:lang w:val="ru-RU"/>
        </w:rPr>
      </w:pPr>
    </w:p>
    <w:p w14:paraId="5E3E0B33" w14:textId="0C9A66FD" w:rsidR="00826886" w:rsidRPr="00BD02FF" w:rsidRDefault="00826886" w:rsidP="00826886">
      <w:pPr>
        <w:pStyle w:val="Heading1"/>
        <w:rPr>
          <w:lang w:val="ru-RU"/>
        </w:rPr>
      </w:pPr>
      <w:r w:rsidRPr="00BD02FF">
        <w:rPr>
          <w:lang w:val="ru-RU"/>
        </w:rPr>
        <w:t>Для одной страны (Китая) был утвержден план организационной деятельности по поэтапному отказу от производства ГХФУ (ПОДПО)</w:t>
      </w:r>
      <w:r w:rsidRPr="00BD02FF">
        <w:rPr>
          <w:rStyle w:val="FootnoteReference"/>
          <w:bCs/>
          <w:lang w:val="ru-RU"/>
        </w:rPr>
        <w:footnoteReference w:id="10"/>
      </w:r>
      <w:r w:rsidRPr="00BD02FF">
        <w:rPr>
          <w:lang w:val="ru-RU"/>
        </w:rPr>
        <w:t xml:space="preserve">. </w:t>
      </w:r>
    </w:p>
    <w:p w14:paraId="0D40980B" w14:textId="665AA40F" w:rsidR="00826886" w:rsidRPr="00BD02FF" w:rsidRDefault="00826886" w:rsidP="00826886">
      <w:pPr>
        <w:pStyle w:val="Heading1"/>
        <w:rPr>
          <w:lang w:val="ru-RU"/>
        </w:rPr>
      </w:pPr>
      <w:r w:rsidRPr="00BD02FF">
        <w:rPr>
          <w:lang w:val="ru-RU"/>
        </w:rPr>
        <w:t xml:space="preserve">Одна страна, действующая в рамках статьи 5, а именно Корейская Народно-Демократическая Республика, сообщила о производстве 24,79 тонн ОРС ГХФУ в 2022 году, что ниже целевого уровня производства, установленного в плане действий, принятом решением XXXII/6 Сторон. На своем 36-м совещании Стороны выразили обеспокоенность тем, что Корейская Народно-Демократическая Республика не принимает достаточно активных мер по выполнению своих обязательств </w:t>
      </w:r>
      <w:r w:rsidR="00D70886">
        <w:rPr>
          <w:lang w:val="ru-RU"/>
        </w:rPr>
        <w:t>на</w:t>
      </w:r>
      <w:r w:rsidRPr="00BD02FF">
        <w:rPr>
          <w:lang w:val="ru-RU"/>
        </w:rPr>
        <w:t xml:space="preserve"> 2021 год, изложенных в ее плане действий по возвращению в режим соблюдения обязательств, содержащемся в решении XXXII/6, и что Сторона не соблюдает меры регулирования, направленные на выполнение обязательств </w:t>
      </w:r>
      <w:r w:rsidR="00D70886">
        <w:rPr>
          <w:lang w:val="ru-RU"/>
        </w:rPr>
        <w:t>на</w:t>
      </w:r>
      <w:r w:rsidRPr="00BD02FF">
        <w:rPr>
          <w:lang w:val="ru-RU"/>
        </w:rPr>
        <w:t xml:space="preserve"> 2021 год. Несмотря на несколько запросов Комитета по выполнению в рамках процедуры, касающейся несоблюдения Монреальского протокола, в его рекомендациях 68/4, 69/4, 70/2 и 72/3 и неоднократные напоминания со стороны секретариата по озону, Сторона до сих пор не представила объяснения причин неисполнения обязательств и не предоставила пересмотренный план действий, если это необходимо, для обеспечения возвращения в режим соблюдения мер регулирования в рамках Монреальского протокола, направленных на выполнение обязательств по ГХФУ </w:t>
      </w:r>
      <w:r w:rsidR="00392575">
        <w:rPr>
          <w:lang w:val="ru-RU"/>
        </w:rPr>
        <w:t>в</w:t>
      </w:r>
      <w:r w:rsidRPr="00BD02FF">
        <w:rPr>
          <w:lang w:val="ru-RU"/>
        </w:rPr>
        <w:t xml:space="preserve"> 2023 году, а также доклад о принятии дополнительных мер политики на национальном уровне, способствующих поэтапному отказу от ГХФУ, которые могут включать, но не ограничиваться, запретами на импорт, производство или установку новых объектов, а также сертификацию специалистов по холодильным установкам и компаний, как это предусмотрено в плане действий по возвращению в режим соблюдения обязательств, содержащемся в решении XXXII/6.</w:t>
      </w:r>
    </w:p>
    <w:p w14:paraId="0215A2C9" w14:textId="77960529" w:rsidR="00826886" w:rsidRPr="00BD02FF" w:rsidRDefault="00826886" w:rsidP="00826886">
      <w:pPr>
        <w:pStyle w:val="Heading1"/>
        <w:rPr>
          <w:lang w:val="ru-RU"/>
        </w:rPr>
      </w:pPr>
      <w:r w:rsidRPr="00BD02FF">
        <w:rPr>
          <w:lang w:val="ru-RU"/>
        </w:rPr>
        <w:t xml:space="preserve">Кроме того, Корейская Народно-Демократическая Республика не представила свои данные за 2023 год, как предусмотрено в пункте 3 статьи 7 Монреальского протокола, что представляет собой нарушение обязательств Стороны по представлению данных за 2023 год в рамках Монреальского протокола до тех пор, пока секретариат по озону не получит эти данные, что также указано в </w:t>
      </w:r>
      <w:r w:rsidR="009B5B63">
        <w:rPr>
          <w:lang w:val="ru-RU"/>
        </w:rPr>
        <w:t>пункте</w:t>
      </w:r>
      <w:r w:rsidRPr="00BD02FF">
        <w:rPr>
          <w:lang w:val="ru-RU"/>
        </w:rPr>
        <w:t xml:space="preserve"> 3 решения XXXVI/13. Впоследствии Стороны</w:t>
      </w:r>
      <w:r w:rsidR="001E493D">
        <w:rPr>
          <w:lang w:val="ru-RU"/>
        </w:rPr>
        <w:t>,</w:t>
      </w:r>
      <w:r w:rsidRPr="00BD02FF">
        <w:rPr>
          <w:lang w:val="ru-RU"/>
        </w:rPr>
        <w:t xml:space="preserve"> в ч</w:t>
      </w:r>
      <w:r w:rsidR="009B5B63">
        <w:rPr>
          <w:lang w:val="ru-RU"/>
        </w:rPr>
        <w:t>а</w:t>
      </w:r>
      <w:r w:rsidRPr="00BD02FF">
        <w:rPr>
          <w:lang w:val="ru-RU"/>
        </w:rPr>
        <w:t>стности</w:t>
      </w:r>
      <w:r w:rsidR="001E493D">
        <w:rPr>
          <w:lang w:val="ru-RU"/>
        </w:rPr>
        <w:t>,</w:t>
      </w:r>
      <w:r w:rsidRPr="00BD02FF">
        <w:rPr>
          <w:lang w:val="ru-RU"/>
        </w:rPr>
        <w:t xml:space="preserve"> постановили настоятельно призвать Корейскую Народно-Демократическую Республику в срочном порядке и не позднее 31 марта 2025 года представить объяснение причин неисполнения обязательств, а также данные за 2023 год в соответствии со статьей 7 и, в случае необходимости, пересмотренный план действий для обеспечения возвращения в режим соблюдения мер регулирования в рамках Монреальского протокола, направленных на выполнение обязательств по ГХФУ </w:t>
      </w:r>
      <w:r w:rsidR="00E02E29">
        <w:rPr>
          <w:lang w:val="ru-RU"/>
        </w:rPr>
        <w:t>в</w:t>
      </w:r>
      <w:r w:rsidRPr="00BD02FF">
        <w:rPr>
          <w:lang w:val="ru-RU"/>
        </w:rPr>
        <w:t xml:space="preserve"> 2023 году, для рассмотрения Комитетом по осуществлению на его 74-м совещании (решение XXXVI/16).</w:t>
      </w:r>
    </w:p>
    <w:p w14:paraId="1312A2C2" w14:textId="77777777" w:rsidR="00826886" w:rsidRPr="00BD02FF" w:rsidRDefault="00826886" w:rsidP="00826886">
      <w:pPr>
        <w:pStyle w:val="Heading1"/>
        <w:rPr>
          <w:lang w:val="ru-RU"/>
        </w:rPr>
      </w:pPr>
      <w:r w:rsidRPr="00BD02FF">
        <w:rPr>
          <w:rFonts w:asciiTheme="majorBidi" w:hAnsiTheme="majorBidi"/>
          <w:lang w:val="ru-RU"/>
        </w:rPr>
        <w:t>По состоянию на 3 апреля 2025 года четыре страны, производящие ГФУ, представили данные в соответствии со статьей 7, которые приводятся в таблице 3.</w:t>
      </w:r>
      <w:r w:rsidRPr="00BD02FF">
        <w:rPr>
          <w:lang w:val="ru-RU"/>
        </w:rPr>
        <w:t xml:space="preserve">  </w:t>
      </w:r>
    </w:p>
    <w:p w14:paraId="16C56057" w14:textId="4CFAA69F" w:rsidR="004D446C" w:rsidRPr="00BD02FF" w:rsidRDefault="00826886" w:rsidP="00826886">
      <w:pPr>
        <w:pStyle w:val="Heading1"/>
        <w:numPr>
          <w:ilvl w:val="0"/>
          <w:numId w:val="0"/>
        </w:numPr>
        <w:tabs>
          <w:tab w:val="left" w:pos="720"/>
        </w:tabs>
        <w:spacing w:after="0"/>
        <w:rPr>
          <w:rFonts w:asciiTheme="majorBidi" w:hAnsiTheme="majorBidi"/>
          <w:b/>
          <w:lang w:val="ru-RU"/>
        </w:rPr>
      </w:pPr>
      <w:r w:rsidRPr="00BD02FF">
        <w:rPr>
          <w:rFonts w:asciiTheme="majorBidi" w:hAnsiTheme="majorBidi"/>
          <w:b/>
          <w:lang w:val="ru-RU"/>
        </w:rPr>
        <w:t>Таблица 3. Производство ГФУ (статья 7, в тоннах эквивалента CO</w:t>
      </w:r>
      <w:r w:rsidRPr="0045236E">
        <w:rPr>
          <w:rFonts w:asciiTheme="majorBidi" w:hAnsiTheme="majorBidi"/>
          <w:b/>
          <w:vertAlign w:val="subscript"/>
          <w:lang w:val="ru-RU"/>
        </w:rPr>
        <w:t>2</w:t>
      </w:r>
      <w:r w:rsidRPr="00BD02FF">
        <w:rPr>
          <w:rFonts w:asciiTheme="majorBidi" w:hAnsiTheme="majorBidi"/>
          <w:b/>
          <w:lang w:val="ru-RU"/>
        </w:rPr>
        <w:t xml:space="preserve"> (СО₂-эквивалент))</w:t>
      </w:r>
    </w:p>
    <w:tbl>
      <w:tblPr>
        <w:tblW w:w="991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985"/>
        <w:gridCol w:w="1037"/>
        <w:gridCol w:w="1377"/>
        <w:gridCol w:w="1378"/>
        <w:gridCol w:w="1377"/>
        <w:gridCol w:w="1378"/>
        <w:gridCol w:w="1378"/>
      </w:tblGrid>
      <w:tr w:rsidR="00CE2F3B" w:rsidRPr="00BD02FF" w14:paraId="55B8F0D7" w14:textId="77777777" w:rsidTr="00FA653C">
        <w:trPr>
          <w:trHeight w:val="11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0DACBE" w14:textId="2367CEB5" w:rsidR="004D446C" w:rsidRPr="00BD02FF" w:rsidRDefault="00A60BB4" w:rsidP="00CB4BA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</w:pPr>
            <w:r w:rsidRPr="00BD02FF">
              <w:rPr>
                <w:rFonts w:asciiTheme="majorBidi" w:hAnsiTheme="majorBidi"/>
                <w:b/>
                <w:sz w:val="20"/>
                <w:lang w:val="ru-RU"/>
              </w:rPr>
              <w:t>Страна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A8C547" w14:textId="77777777" w:rsidR="004D446C" w:rsidRPr="00BD02FF" w:rsidRDefault="004D446C" w:rsidP="00CB4BA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</w:pPr>
            <w:r w:rsidRPr="00BD02FF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>2019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A4D682" w14:textId="77777777" w:rsidR="004D446C" w:rsidRPr="00BD02FF" w:rsidRDefault="004D446C" w:rsidP="00CB4BA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</w:pPr>
            <w:r w:rsidRPr="00BD02FF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>2020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C62F63" w14:textId="77777777" w:rsidR="004D446C" w:rsidRPr="00BD02FF" w:rsidRDefault="004D446C" w:rsidP="00CB4BA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</w:pPr>
            <w:r w:rsidRPr="00BD02FF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>2021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14DF6C" w14:textId="77777777" w:rsidR="004D446C" w:rsidRPr="00BD02FF" w:rsidRDefault="004D446C" w:rsidP="00CB4BA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</w:pPr>
            <w:r w:rsidRPr="00BD02FF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>2022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CC392E" w14:textId="77777777" w:rsidR="004D446C" w:rsidRPr="00BD02FF" w:rsidRDefault="004D446C" w:rsidP="00CB4BA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</w:pPr>
            <w:r w:rsidRPr="00BD02FF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>2023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BA78CB" w14:textId="22CD0308" w:rsidR="004D446C" w:rsidRPr="00BD02FF" w:rsidRDefault="00667D71" w:rsidP="00CB4BA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</w:pPr>
            <w:r w:rsidRPr="00BD02FF">
              <w:rPr>
                <w:rFonts w:asciiTheme="majorBidi" w:hAnsiTheme="majorBidi"/>
                <w:b/>
                <w:sz w:val="20"/>
                <w:lang w:val="ru-RU"/>
              </w:rPr>
              <w:t>Базовый уровень</w:t>
            </w:r>
          </w:p>
        </w:tc>
      </w:tr>
      <w:tr w:rsidR="00940B67" w:rsidRPr="00BD02FF" w14:paraId="7AAD61E0" w14:textId="77777777" w:rsidTr="00FA653C">
        <w:trPr>
          <w:trHeight w:val="41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FC53EE" w14:textId="795531FF" w:rsidR="00940B67" w:rsidRPr="00BD02FF" w:rsidRDefault="00940B67" w:rsidP="00940B67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BD02FF">
              <w:rPr>
                <w:rFonts w:asciiTheme="majorBidi" w:hAnsiTheme="majorBidi"/>
                <w:sz w:val="20"/>
                <w:lang w:val="ru-RU"/>
              </w:rPr>
              <w:t>Китай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2C938D" w14:textId="4FB98DE6" w:rsidR="00940B67" w:rsidRPr="00BD02FF" w:rsidRDefault="00940B67" w:rsidP="00940B67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BD02FF">
              <w:rPr>
                <w:rFonts w:asciiTheme="majorBidi" w:hAnsiTheme="majorBidi"/>
                <w:sz w:val="20"/>
                <w:lang w:val="ru-RU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2543A3" w14:textId="4829CCBD" w:rsidR="00940B67" w:rsidRPr="00BD02FF" w:rsidRDefault="00940B67" w:rsidP="00940B67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BD02FF">
              <w:rPr>
                <w:rFonts w:asciiTheme="majorBidi" w:hAnsiTheme="majorBidi"/>
                <w:sz w:val="20"/>
                <w:lang w:val="ru-RU"/>
              </w:rPr>
              <w:t>1 212 188 514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A0C5FE" w14:textId="4B94A47E" w:rsidR="00940B67" w:rsidRPr="00BD02FF" w:rsidRDefault="00940B67" w:rsidP="00940B67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BD02FF">
              <w:rPr>
                <w:rFonts w:asciiTheme="majorBidi" w:hAnsiTheme="majorBidi"/>
                <w:sz w:val="20"/>
                <w:lang w:val="ru-RU"/>
              </w:rPr>
              <w:t>1 427 291 523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D86BD3" w14:textId="1F2A09B2" w:rsidR="00940B67" w:rsidRPr="00BD02FF" w:rsidRDefault="00940B67" w:rsidP="00940B67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BD02FF">
              <w:rPr>
                <w:rFonts w:asciiTheme="majorBidi" w:hAnsiTheme="majorBidi"/>
                <w:sz w:val="20"/>
                <w:lang w:val="ru-RU"/>
              </w:rPr>
              <w:t>1 581 392 661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AD7396" w14:textId="0C81D6FF" w:rsidR="00940B67" w:rsidRPr="00BD02FF" w:rsidRDefault="00940B67" w:rsidP="00940B67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BD02FF">
              <w:rPr>
                <w:rFonts w:asciiTheme="majorBidi" w:hAnsiTheme="majorBidi"/>
                <w:sz w:val="20"/>
                <w:lang w:val="ru-RU"/>
              </w:rPr>
              <w:t>1 471 784 754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383DF3" w14:textId="650CB1BF" w:rsidR="00940B67" w:rsidRPr="00BD02FF" w:rsidRDefault="00940B67" w:rsidP="00940B67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BD02FF">
              <w:rPr>
                <w:rFonts w:asciiTheme="majorBidi" w:hAnsiTheme="majorBidi"/>
                <w:sz w:val="20"/>
                <w:lang w:val="ru-RU"/>
              </w:rPr>
              <w:t>1 852 528 591</w:t>
            </w:r>
          </w:p>
        </w:tc>
      </w:tr>
      <w:tr w:rsidR="00940B67" w:rsidRPr="00BD02FF" w14:paraId="342D0E9E" w14:textId="77777777" w:rsidTr="00FA653C">
        <w:trPr>
          <w:trHeight w:val="258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90BCF8" w14:textId="65E8AEEE" w:rsidR="00940B67" w:rsidRPr="00BD02FF" w:rsidRDefault="00940B67" w:rsidP="00940B67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BD02FF">
              <w:rPr>
                <w:rFonts w:asciiTheme="majorBidi" w:hAnsiTheme="majorBidi"/>
                <w:sz w:val="20"/>
                <w:lang w:val="ru-RU"/>
              </w:rPr>
              <w:t>Корейская Народно-Демократическая Республика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AE53D5" w14:textId="503FCD92" w:rsidR="00940B67" w:rsidRPr="00BD02FF" w:rsidRDefault="00940B67" w:rsidP="00940B67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BD02FF">
              <w:rPr>
                <w:rFonts w:asciiTheme="majorBidi" w:hAnsiTheme="majorBidi"/>
                <w:sz w:val="20"/>
                <w:lang w:val="ru-RU"/>
              </w:rPr>
              <w:t>430 430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D2CEC6" w14:textId="2FD8B964" w:rsidR="00940B67" w:rsidRPr="00BD02FF" w:rsidRDefault="00940B67" w:rsidP="00940B67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BD02FF">
              <w:rPr>
                <w:rFonts w:asciiTheme="majorBidi" w:hAnsiTheme="majorBidi"/>
                <w:sz w:val="20"/>
                <w:lang w:val="ru-RU"/>
              </w:rPr>
              <w:t>496 210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5344D8" w14:textId="2DEECB17" w:rsidR="00940B67" w:rsidRPr="00BD02FF" w:rsidRDefault="00940B67" w:rsidP="00940B67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BD02FF">
              <w:rPr>
                <w:rFonts w:asciiTheme="majorBidi" w:hAnsiTheme="majorBidi"/>
                <w:sz w:val="20"/>
                <w:lang w:val="ru-RU"/>
              </w:rPr>
              <w:t>510 510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84CDD0" w14:textId="2893BDA7" w:rsidR="00940B67" w:rsidRPr="00BD02FF" w:rsidRDefault="00940B67" w:rsidP="00940B67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BD02FF">
              <w:rPr>
                <w:rFonts w:asciiTheme="majorBidi" w:hAnsiTheme="majorBidi"/>
                <w:sz w:val="20"/>
                <w:lang w:val="ru-RU"/>
              </w:rPr>
              <w:t>531 960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D87903" w14:textId="07F31A2E" w:rsidR="00940B67" w:rsidRPr="00BD02FF" w:rsidRDefault="00940B67" w:rsidP="00940B67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BD02FF">
              <w:rPr>
                <w:rFonts w:asciiTheme="majorBidi" w:hAnsiTheme="majorBidi"/>
                <w:sz w:val="20"/>
                <w:lang w:val="ru-RU"/>
              </w:rPr>
              <w:t> *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A71067" w14:textId="770A6E29" w:rsidR="00940B67" w:rsidRPr="00BD02FF" w:rsidRDefault="00940B67" w:rsidP="00940B67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BD02FF">
              <w:rPr>
                <w:rFonts w:asciiTheme="majorBidi" w:hAnsiTheme="majorBidi"/>
                <w:sz w:val="20"/>
                <w:lang w:val="ru-RU"/>
              </w:rPr>
              <w:t>1 102 320</w:t>
            </w:r>
          </w:p>
        </w:tc>
      </w:tr>
      <w:tr w:rsidR="00940B67" w:rsidRPr="00BD02FF" w14:paraId="0E21DFA5" w14:textId="77777777" w:rsidTr="00FA653C">
        <w:trPr>
          <w:trHeight w:val="114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969D03" w14:textId="0215006C" w:rsidR="00940B67" w:rsidRPr="00BD02FF" w:rsidRDefault="00940B67" w:rsidP="00940B67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BD02FF">
              <w:rPr>
                <w:rFonts w:asciiTheme="majorBidi" w:hAnsiTheme="majorBidi"/>
                <w:sz w:val="20"/>
                <w:lang w:val="ru-RU"/>
              </w:rPr>
              <w:t>Индия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125F39" w14:textId="6310C1E2" w:rsidR="00940B67" w:rsidRPr="00BD02FF" w:rsidRDefault="00940B67" w:rsidP="00940B67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BD02FF">
              <w:rPr>
                <w:rFonts w:asciiTheme="majorBidi" w:hAnsiTheme="majorBidi"/>
                <w:sz w:val="20"/>
                <w:lang w:val="ru-RU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DBCD19" w14:textId="121FDA65" w:rsidR="00940B67" w:rsidRPr="00BD02FF" w:rsidRDefault="00940B67" w:rsidP="00940B67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BD02FF">
              <w:rPr>
                <w:rFonts w:asciiTheme="majorBidi" w:hAnsiTheme="majorBidi"/>
                <w:sz w:val="20"/>
                <w:lang w:val="ru-RU"/>
              </w:rPr>
              <w:t> 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58052F" w14:textId="7CFED33C" w:rsidR="00940B67" w:rsidRPr="00BD02FF" w:rsidRDefault="00940B67" w:rsidP="00940B67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BD02FF">
              <w:rPr>
                <w:rFonts w:asciiTheme="majorBidi" w:hAnsiTheme="majorBidi"/>
                <w:sz w:val="20"/>
                <w:lang w:val="ru-RU"/>
              </w:rPr>
              <w:t>40 516 755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CBB265" w14:textId="68A4423A" w:rsidR="00940B67" w:rsidRPr="00BD02FF" w:rsidRDefault="00940B67" w:rsidP="00940B67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BD02FF">
              <w:rPr>
                <w:rFonts w:asciiTheme="majorBidi" w:hAnsiTheme="majorBidi"/>
                <w:sz w:val="20"/>
                <w:lang w:val="ru-RU"/>
              </w:rPr>
              <w:t>58 175 796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8789C2" w14:textId="54721F4D" w:rsidR="00940B67" w:rsidRPr="00BD02FF" w:rsidRDefault="00940B67" w:rsidP="00940B67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BD02FF">
              <w:rPr>
                <w:rFonts w:asciiTheme="majorBidi" w:hAnsiTheme="majorBidi"/>
                <w:sz w:val="20"/>
                <w:lang w:val="ru-RU"/>
              </w:rPr>
              <w:t>62 993 108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BCB2BE" w14:textId="42CCA477" w:rsidR="00940B67" w:rsidRPr="00BD02FF" w:rsidRDefault="00940B67" w:rsidP="00940B67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BD02FF">
              <w:rPr>
                <w:rFonts w:asciiTheme="majorBidi" w:hAnsiTheme="majorBidi"/>
                <w:sz w:val="20"/>
                <w:lang w:val="ru-RU"/>
              </w:rPr>
              <w:t> </w:t>
            </w:r>
          </w:p>
        </w:tc>
      </w:tr>
      <w:tr w:rsidR="00940B67" w:rsidRPr="00BD02FF" w14:paraId="73F6872C" w14:textId="77777777" w:rsidTr="00FA653C">
        <w:trPr>
          <w:trHeight w:val="5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8D6E65" w14:textId="64D37386" w:rsidR="00940B67" w:rsidRPr="00BD02FF" w:rsidRDefault="00940B67" w:rsidP="00940B67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BD02FF">
              <w:rPr>
                <w:rFonts w:asciiTheme="majorBidi" w:hAnsiTheme="majorBidi"/>
                <w:sz w:val="20"/>
                <w:lang w:val="ru-RU"/>
              </w:rPr>
              <w:t>Республика Корея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D0EE0A" w14:textId="6D65B4D4" w:rsidR="00940B67" w:rsidRPr="00BD02FF" w:rsidRDefault="00940B67" w:rsidP="00940B67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BD02FF">
              <w:rPr>
                <w:rFonts w:asciiTheme="majorBidi" w:hAnsiTheme="majorBidi"/>
                <w:sz w:val="20"/>
                <w:lang w:val="ru-RU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48A4D6" w14:textId="65B42255" w:rsidR="00940B67" w:rsidRPr="00BD02FF" w:rsidRDefault="00940B67" w:rsidP="00940B67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BD02FF">
              <w:rPr>
                <w:rFonts w:asciiTheme="majorBidi" w:hAnsiTheme="majorBidi"/>
                <w:sz w:val="20"/>
                <w:lang w:val="ru-RU"/>
              </w:rPr>
              <w:t>3 485 675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E89036" w14:textId="76548819" w:rsidR="00940B67" w:rsidRPr="00BD02FF" w:rsidRDefault="00940B67" w:rsidP="00940B67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BD02FF">
              <w:rPr>
                <w:rFonts w:asciiTheme="majorBidi" w:hAnsiTheme="majorBidi"/>
                <w:sz w:val="20"/>
                <w:lang w:val="ru-RU"/>
              </w:rPr>
              <w:t>3 487 995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F1778F" w14:textId="3370C2BC" w:rsidR="00940B67" w:rsidRPr="00BD02FF" w:rsidRDefault="00940B67" w:rsidP="00940B67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BD02FF">
              <w:rPr>
                <w:rFonts w:asciiTheme="majorBidi" w:hAnsiTheme="majorBidi"/>
                <w:sz w:val="20"/>
                <w:lang w:val="ru-RU"/>
              </w:rPr>
              <w:t>3 644 621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8459E1" w14:textId="70A27041" w:rsidR="00940B67" w:rsidRPr="00BD02FF" w:rsidRDefault="00940B67" w:rsidP="00940B67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BD02FF">
              <w:rPr>
                <w:rFonts w:asciiTheme="majorBidi" w:hAnsiTheme="majorBidi"/>
                <w:sz w:val="20"/>
                <w:lang w:val="ru-RU"/>
              </w:rPr>
              <w:t>2 769 080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78D7AA" w14:textId="3E0764A3" w:rsidR="00940B67" w:rsidRPr="00BD02FF" w:rsidRDefault="00940B67" w:rsidP="00940B67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BD02FF">
              <w:rPr>
                <w:rFonts w:asciiTheme="majorBidi" w:hAnsiTheme="majorBidi"/>
                <w:sz w:val="20"/>
                <w:lang w:val="ru-RU"/>
              </w:rPr>
              <w:t>11 991 777</w:t>
            </w:r>
          </w:p>
        </w:tc>
      </w:tr>
    </w:tbl>
    <w:p w14:paraId="4FB8CA2B" w14:textId="09E282AC" w:rsidR="006048B6" w:rsidRPr="00BD02FF" w:rsidRDefault="006048B6" w:rsidP="006048B6">
      <w:pPr>
        <w:rPr>
          <w:sz w:val="18"/>
          <w:szCs w:val="18"/>
          <w:lang w:val="ru-RU"/>
        </w:rPr>
      </w:pPr>
      <w:r w:rsidRPr="00BD02FF">
        <w:rPr>
          <w:sz w:val="18"/>
          <w:szCs w:val="18"/>
          <w:lang w:val="ru-RU"/>
        </w:rPr>
        <w:t>*</w:t>
      </w:r>
      <w:r w:rsidR="00E411C6" w:rsidRPr="00BD02FF">
        <w:rPr>
          <w:sz w:val="18"/>
          <w:lang w:val="ru-RU"/>
        </w:rPr>
        <w:t xml:space="preserve"> По состоянию на 3 апреля 2025 года данные в соответствии со статьей 7 для Корейской Народно-Демократической Республики не были представлены.</w:t>
      </w:r>
    </w:p>
    <w:p w14:paraId="331C7B49" w14:textId="77777777" w:rsidR="00127C2A" w:rsidRPr="00BD02FF" w:rsidRDefault="00127C2A" w:rsidP="00127C2A">
      <w:pPr>
        <w:rPr>
          <w:lang w:val="ru-RU"/>
        </w:rPr>
      </w:pPr>
    </w:p>
    <w:p w14:paraId="2CF5D996" w14:textId="77777777" w:rsidR="0080210A" w:rsidRPr="00BD02FF" w:rsidRDefault="0080210A" w:rsidP="00064521">
      <w:pPr>
        <w:keepNext/>
        <w:spacing w:after="240"/>
        <w:rPr>
          <w:b/>
          <w:lang w:val="ru-RU"/>
        </w:rPr>
      </w:pPr>
      <w:r w:rsidRPr="00BD02FF">
        <w:rPr>
          <w:b/>
          <w:lang w:val="ru-RU"/>
        </w:rPr>
        <w:t>B.</w:t>
      </w:r>
      <w:r w:rsidRPr="00BD02FF">
        <w:rPr>
          <w:b/>
          <w:lang w:val="ru-RU"/>
        </w:rPr>
        <w:tab/>
        <w:t>Сектор потребления</w:t>
      </w:r>
    </w:p>
    <w:p w14:paraId="6EA915EC" w14:textId="0F735E7A" w:rsidR="0080210A" w:rsidRPr="00BD02FF" w:rsidRDefault="006E653C" w:rsidP="00064521">
      <w:pPr>
        <w:pStyle w:val="Heading1"/>
        <w:numPr>
          <w:ilvl w:val="0"/>
          <w:numId w:val="0"/>
        </w:numPr>
        <w:tabs>
          <w:tab w:val="left" w:pos="720"/>
        </w:tabs>
        <w:rPr>
          <w:bCs/>
          <w:iCs/>
          <w:u w:val="single"/>
          <w:lang w:val="ru-RU"/>
        </w:rPr>
      </w:pPr>
      <w:r w:rsidRPr="006E653C">
        <w:rPr>
          <w:u w:val="single"/>
          <w:lang w:val="ru-RU"/>
        </w:rPr>
        <w:t>ГФУ</w:t>
      </w:r>
      <w:r w:rsidR="0080210A" w:rsidRPr="00BD02FF">
        <w:rPr>
          <w:u w:val="single"/>
          <w:lang w:val="ru-RU"/>
        </w:rPr>
        <w:t>, галоны, ТХМ, БМ и ТХЭ</w:t>
      </w:r>
    </w:p>
    <w:p w14:paraId="67BAF50B" w14:textId="398810D3" w:rsidR="0080210A" w:rsidRPr="00BD02FF" w:rsidRDefault="0080210A" w:rsidP="00064521">
      <w:pPr>
        <w:pStyle w:val="Heading1"/>
        <w:rPr>
          <w:lang w:val="ru-RU"/>
        </w:rPr>
      </w:pPr>
      <w:r w:rsidRPr="00BD02FF">
        <w:rPr>
          <w:lang w:val="ru-RU"/>
        </w:rPr>
        <w:t xml:space="preserve">Все страны, действующие в рамках статьи 5, сообщили о нулевом потреблении </w:t>
      </w:r>
      <w:r w:rsidR="006E653C" w:rsidRPr="006E653C">
        <w:rPr>
          <w:lang w:val="ru-RU"/>
        </w:rPr>
        <w:t>ГФУ</w:t>
      </w:r>
      <w:r w:rsidRPr="00BD02FF">
        <w:rPr>
          <w:lang w:val="ru-RU"/>
        </w:rPr>
        <w:t xml:space="preserve">, галонов, БМ и ТХЭ в 2022, 2023 или 2024 годах. </w:t>
      </w:r>
    </w:p>
    <w:p w14:paraId="0A57A002" w14:textId="58C1A23F" w:rsidR="0080210A" w:rsidRPr="00BD02FF" w:rsidRDefault="0080210A" w:rsidP="00064521">
      <w:pPr>
        <w:pStyle w:val="Heading1"/>
        <w:rPr>
          <w:lang w:val="ru-RU"/>
        </w:rPr>
      </w:pPr>
      <w:r w:rsidRPr="00BD02FF">
        <w:rPr>
          <w:lang w:val="ru-RU"/>
        </w:rPr>
        <w:t>Только две страны, действующие в рамках статьи 5, сообщили о потреблении ТХМ в 2023 году для лабораторных анализов и исследований (Китай</w:t>
      </w:r>
      <w:r w:rsidR="006355B9" w:rsidRPr="00BD02FF">
        <w:rPr>
          <w:lang w:val="ru-RU"/>
        </w:rPr>
        <w:t xml:space="preserve"> </w:t>
      </w:r>
      <w:r w:rsidRPr="00BD02FF">
        <w:rPr>
          <w:shd w:val="clear" w:color="auto" w:fill="FFFFFF"/>
          <w:lang w:val="ru-RU"/>
        </w:rPr>
        <w:t xml:space="preserve">(109,4 </w:t>
      </w:r>
      <w:r w:rsidRPr="00BD02FF">
        <w:rPr>
          <w:lang w:val="ru-RU"/>
        </w:rPr>
        <w:t xml:space="preserve">тонны ОРС) и Республика Корея (0,2 тонны ОРС)). Хотя объем потребления превысил целевой показатель, установленный в рамках Монреальского протокола для 2010 года, Стороны продлили действие глобального исключения для лабораторных анализов и исследований на неопределенный срок после 2021 года, оставив за собой право пересмотра данного исключения на последующих совещаниях (решение XXXI/5). </w:t>
      </w:r>
    </w:p>
    <w:p w14:paraId="5EA22D9D" w14:textId="12C525D5" w:rsidR="0080210A" w:rsidRPr="00BD02FF" w:rsidRDefault="0080210A" w:rsidP="00064521">
      <w:pPr>
        <w:pStyle w:val="Heading1"/>
        <w:rPr>
          <w:lang w:val="ru-RU"/>
        </w:rPr>
      </w:pPr>
      <w:r w:rsidRPr="00BD02FF">
        <w:rPr>
          <w:lang w:val="ru-RU"/>
        </w:rPr>
        <w:t xml:space="preserve">В соответствии со статьей 7 </w:t>
      </w:r>
      <w:r w:rsidR="00FF4B3C" w:rsidRPr="00BD02FF">
        <w:rPr>
          <w:lang w:val="ru-RU"/>
        </w:rPr>
        <w:t>32</w:t>
      </w:r>
      <w:r w:rsidRPr="00BD02FF">
        <w:rPr>
          <w:lang w:val="ru-RU"/>
        </w:rPr>
        <w:t xml:space="preserve"> страны, действующие в рамках статьи 5, сообщили о потреблении БМ и две страны, действующие в рамках статьи 5, сообщили о производстве БМ для применения в карантинных целях и для предпоставочной обработки, как показано в приложении I к настоящему документу. Потребление для указанных целей не подлежит финансированию.</w:t>
      </w:r>
    </w:p>
    <w:p w14:paraId="0EBCC56B" w14:textId="77777777" w:rsidR="0080210A" w:rsidRPr="00BD02FF" w:rsidRDefault="0080210A" w:rsidP="00064521">
      <w:pPr>
        <w:pStyle w:val="Heading1"/>
        <w:numPr>
          <w:ilvl w:val="0"/>
          <w:numId w:val="0"/>
        </w:numPr>
        <w:tabs>
          <w:tab w:val="left" w:pos="720"/>
        </w:tabs>
        <w:spacing w:after="0"/>
        <w:rPr>
          <w:iCs/>
          <w:u w:val="single"/>
          <w:lang w:val="ru-RU"/>
        </w:rPr>
      </w:pPr>
      <w:r w:rsidRPr="00BD02FF">
        <w:rPr>
          <w:u w:val="single"/>
          <w:lang w:val="ru-RU"/>
        </w:rPr>
        <w:t xml:space="preserve">ГХФУ </w:t>
      </w:r>
    </w:p>
    <w:p w14:paraId="7AEE4421" w14:textId="77777777" w:rsidR="0080210A" w:rsidRPr="00BD02FF" w:rsidRDefault="0080210A" w:rsidP="00064521">
      <w:pPr>
        <w:rPr>
          <w:lang w:val="ru-RU"/>
        </w:rPr>
      </w:pPr>
    </w:p>
    <w:p w14:paraId="21B890EA" w14:textId="5BD94D62" w:rsidR="0080210A" w:rsidRPr="00BD02FF" w:rsidRDefault="0080210A" w:rsidP="00064521">
      <w:pPr>
        <w:pStyle w:val="Heading1"/>
        <w:rPr>
          <w:lang w:val="ru-RU"/>
        </w:rPr>
      </w:pPr>
      <w:r w:rsidRPr="00BD02FF">
        <w:rPr>
          <w:lang w:val="ru-RU"/>
        </w:rPr>
        <w:t xml:space="preserve">В общей сложности 147 стран, действующих в рамках статьи 5, установили базовый уровень потребления ГХФУ для оценки соблюдения обязательств. При этом по последним данным совокупный объем </w:t>
      </w:r>
      <w:r w:rsidR="001A32FF" w:rsidRPr="00BD02FF">
        <w:rPr>
          <w:lang w:val="ru-RU"/>
        </w:rPr>
        <w:t xml:space="preserve">потребления </w:t>
      </w:r>
      <w:r w:rsidRPr="00BD02FF">
        <w:rPr>
          <w:lang w:val="ru-RU"/>
        </w:rPr>
        <w:t>составляет 12 965 тонн ОРС (220 875 метрических тонн), как показано в таблице 4. К трем основным ГХФУ относятся: ГХФУ</w:t>
      </w:r>
      <w:r w:rsidRPr="00BD02FF">
        <w:rPr>
          <w:lang w:val="ru-RU"/>
        </w:rPr>
        <w:noBreakHyphen/>
        <w:t>22 (85,1 % от общего объема потребления в тоннах ОРС), ГХФУ</w:t>
      </w:r>
      <w:r w:rsidRPr="00BD02FF">
        <w:rPr>
          <w:lang w:val="ru-RU"/>
        </w:rPr>
        <w:noBreakHyphen/>
        <w:t xml:space="preserve">141b (13 %) и ГХФУ-142b (1,6 %). </w:t>
      </w:r>
    </w:p>
    <w:p w14:paraId="409C1C47" w14:textId="45C1CB77" w:rsidR="0080210A" w:rsidRPr="00BD02FF" w:rsidRDefault="0080210A" w:rsidP="0080210A">
      <w:pPr>
        <w:keepNext/>
        <w:rPr>
          <w:b/>
          <w:bCs/>
          <w:lang w:val="ru-RU"/>
        </w:rPr>
      </w:pPr>
      <w:r w:rsidRPr="00BD02FF">
        <w:rPr>
          <w:b/>
          <w:lang w:val="ru-RU"/>
        </w:rPr>
        <w:t>Таблица 4. Базовый уровень и последние данные об объемах потреблении ГХФУ в разбивке по типам ГХФУ</w:t>
      </w:r>
      <w:r w:rsidR="00837C3F">
        <w:rPr>
          <w:b/>
          <w:lang w:val="ru-RU"/>
        </w:rPr>
        <w:t xml:space="preserve"> </w:t>
      </w:r>
      <w:r w:rsidRPr="00BD02FF">
        <w:rPr>
          <w:b/>
          <w:lang w:val="ru-RU"/>
        </w:rPr>
        <w:t>(данные, представляемые в соответствии со статьей 7)</w:t>
      </w:r>
    </w:p>
    <w:tbl>
      <w:tblPr>
        <w:tblW w:w="9493" w:type="dxa"/>
        <w:tblLayout w:type="fixed"/>
        <w:tblLook w:val="04A0" w:firstRow="1" w:lastRow="0" w:firstColumn="1" w:lastColumn="0" w:noHBand="0" w:noVBand="1"/>
      </w:tblPr>
      <w:tblGrid>
        <w:gridCol w:w="2340"/>
        <w:gridCol w:w="1460"/>
        <w:gridCol w:w="1440"/>
        <w:gridCol w:w="20"/>
        <w:gridCol w:w="1350"/>
        <w:gridCol w:w="1350"/>
        <w:gridCol w:w="1533"/>
      </w:tblGrid>
      <w:tr w:rsidR="003D6ED7" w:rsidRPr="00BD02FF" w14:paraId="20C3F8A2" w14:textId="77777777" w:rsidTr="00C62A40">
        <w:trPr>
          <w:trHeight w:val="129"/>
          <w:tblHeader/>
        </w:trPr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DBE017" w14:textId="44E4DAF1" w:rsidR="003D6ED7" w:rsidRPr="00BD02FF" w:rsidRDefault="003D6ED7" w:rsidP="003D6ED7">
            <w:pPr>
              <w:rPr>
                <w:b/>
                <w:bCs/>
                <w:sz w:val="19"/>
                <w:szCs w:val="19"/>
                <w:lang w:val="ru-RU" w:eastAsia="zh-CN"/>
              </w:rPr>
            </w:pPr>
            <w:r w:rsidRPr="00BD02FF">
              <w:rPr>
                <w:b/>
                <w:sz w:val="19"/>
                <w:lang w:val="ru-RU"/>
              </w:rPr>
              <w:t>ГХФУ</w:t>
            </w:r>
          </w:p>
        </w:tc>
        <w:tc>
          <w:tcPr>
            <w:tcW w:w="29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307CEA" w14:textId="7444A695" w:rsidR="003D6ED7" w:rsidRPr="00BD02FF" w:rsidRDefault="003D6ED7" w:rsidP="003D6ED7">
            <w:pPr>
              <w:jc w:val="center"/>
              <w:rPr>
                <w:b/>
                <w:bCs/>
                <w:sz w:val="19"/>
                <w:szCs w:val="19"/>
                <w:lang w:val="ru-RU" w:eastAsia="zh-CN"/>
              </w:rPr>
            </w:pPr>
            <w:r w:rsidRPr="00BD02FF">
              <w:rPr>
                <w:b/>
                <w:sz w:val="19"/>
                <w:lang w:val="ru-RU"/>
              </w:rPr>
              <w:t>Базовый уровень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34FD72" w14:textId="05FE3E19" w:rsidR="003D6ED7" w:rsidRPr="00BD02FF" w:rsidRDefault="003D6ED7" w:rsidP="003D6ED7">
            <w:pPr>
              <w:jc w:val="center"/>
              <w:rPr>
                <w:b/>
                <w:bCs/>
                <w:sz w:val="19"/>
                <w:szCs w:val="19"/>
                <w:lang w:val="ru-RU" w:eastAsia="zh-CN"/>
              </w:rPr>
            </w:pPr>
            <w:r w:rsidRPr="00BD02FF">
              <w:rPr>
                <w:b/>
                <w:sz w:val="19"/>
                <w:lang w:val="ru-RU"/>
              </w:rPr>
              <w:t>Потребление*</w:t>
            </w:r>
          </w:p>
        </w:tc>
        <w:tc>
          <w:tcPr>
            <w:tcW w:w="15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EBA920" w14:textId="0B6F377F" w:rsidR="003D6ED7" w:rsidRPr="00BD02FF" w:rsidRDefault="003D6ED7" w:rsidP="003D6ED7">
            <w:pPr>
              <w:jc w:val="center"/>
              <w:rPr>
                <w:b/>
                <w:bCs/>
                <w:sz w:val="19"/>
                <w:szCs w:val="19"/>
                <w:lang w:val="ru-RU" w:eastAsia="zh-CN"/>
              </w:rPr>
            </w:pPr>
            <w:r w:rsidRPr="00BD02FF">
              <w:rPr>
                <w:b/>
                <w:sz w:val="19"/>
                <w:lang w:val="ru-RU"/>
              </w:rPr>
              <w:t>% от базового уровня</w:t>
            </w:r>
          </w:p>
        </w:tc>
      </w:tr>
      <w:tr w:rsidR="00EA216A" w:rsidRPr="00BD02FF" w14:paraId="0B2CFE79" w14:textId="77777777" w:rsidTr="00EA216A">
        <w:trPr>
          <w:trHeight w:val="174"/>
          <w:tblHeader/>
        </w:trPr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627AF" w14:textId="77777777" w:rsidR="00EA216A" w:rsidRPr="00BD02FF" w:rsidRDefault="00EA216A" w:rsidP="00EA216A">
            <w:pPr>
              <w:jc w:val="left"/>
              <w:rPr>
                <w:b/>
                <w:bCs/>
                <w:sz w:val="19"/>
                <w:szCs w:val="19"/>
                <w:lang w:val="ru-RU" w:eastAsia="zh-CN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CD2D54" w14:textId="0F65B77A" w:rsidR="00EA216A" w:rsidRPr="00BD02FF" w:rsidRDefault="00EA216A" w:rsidP="00EA216A">
            <w:pPr>
              <w:jc w:val="center"/>
              <w:rPr>
                <w:b/>
                <w:bCs/>
                <w:sz w:val="19"/>
                <w:szCs w:val="19"/>
                <w:lang w:val="ru-RU" w:eastAsia="zh-CN"/>
              </w:rPr>
            </w:pPr>
            <w:r w:rsidRPr="00BD02FF">
              <w:rPr>
                <w:b/>
                <w:sz w:val="19"/>
                <w:lang w:val="ru-RU"/>
              </w:rPr>
              <w:t>Метрические тонны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50D7AA" w14:textId="46F3DE4A" w:rsidR="00EA216A" w:rsidRPr="00BD02FF" w:rsidRDefault="00EA216A" w:rsidP="00EA216A">
            <w:pPr>
              <w:jc w:val="center"/>
              <w:rPr>
                <w:b/>
                <w:bCs/>
                <w:sz w:val="19"/>
                <w:szCs w:val="19"/>
                <w:lang w:val="ru-RU" w:eastAsia="zh-CN"/>
              </w:rPr>
            </w:pPr>
            <w:r w:rsidRPr="00BD02FF">
              <w:rPr>
                <w:b/>
                <w:sz w:val="19"/>
                <w:lang w:val="ru-RU"/>
              </w:rPr>
              <w:t>Тонны ОРС</w:t>
            </w:r>
          </w:p>
        </w:tc>
        <w:tc>
          <w:tcPr>
            <w:tcW w:w="1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6E8107" w14:textId="635B630F" w:rsidR="00EA216A" w:rsidRPr="00BD02FF" w:rsidRDefault="00EA216A" w:rsidP="00EA216A">
            <w:pPr>
              <w:jc w:val="center"/>
              <w:rPr>
                <w:b/>
                <w:bCs/>
                <w:sz w:val="19"/>
                <w:szCs w:val="19"/>
                <w:lang w:val="ru-RU" w:eastAsia="zh-CN"/>
              </w:rPr>
            </w:pPr>
            <w:r w:rsidRPr="00BD02FF">
              <w:rPr>
                <w:b/>
                <w:sz w:val="19"/>
                <w:lang w:val="ru-RU"/>
              </w:rPr>
              <w:t>Метрические тонны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58D571" w14:textId="0604CE57" w:rsidR="00EA216A" w:rsidRPr="00BD02FF" w:rsidRDefault="00EA216A" w:rsidP="00EA216A">
            <w:pPr>
              <w:jc w:val="center"/>
              <w:rPr>
                <w:b/>
                <w:bCs/>
                <w:sz w:val="19"/>
                <w:szCs w:val="19"/>
                <w:lang w:val="ru-RU" w:eastAsia="zh-CN"/>
              </w:rPr>
            </w:pPr>
            <w:r w:rsidRPr="00BD02FF">
              <w:rPr>
                <w:b/>
                <w:sz w:val="19"/>
                <w:lang w:val="ru-RU"/>
              </w:rPr>
              <w:t>Тонны ОРС</w:t>
            </w:r>
          </w:p>
        </w:tc>
        <w:tc>
          <w:tcPr>
            <w:tcW w:w="15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1191A" w14:textId="77777777" w:rsidR="00EA216A" w:rsidRPr="00BD02FF" w:rsidRDefault="00EA216A" w:rsidP="00EA216A">
            <w:pPr>
              <w:jc w:val="left"/>
              <w:rPr>
                <w:b/>
                <w:bCs/>
                <w:sz w:val="19"/>
                <w:szCs w:val="19"/>
                <w:lang w:val="ru-RU" w:eastAsia="zh-CN"/>
              </w:rPr>
            </w:pPr>
          </w:p>
        </w:tc>
      </w:tr>
      <w:tr w:rsidR="009C30FA" w:rsidRPr="00BD02FF" w14:paraId="7942EA68" w14:textId="77777777" w:rsidTr="00C62A40">
        <w:trPr>
          <w:trHeight w:val="79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B1D88" w14:textId="0B77B337" w:rsidR="009C30FA" w:rsidRPr="00BD02FF" w:rsidRDefault="009C30FA" w:rsidP="009C30FA">
            <w:pPr>
              <w:jc w:val="left"/>
              <w:rPr>
                <w:sz w:val="19"/>
                <w:szCs w:val="19"/>
                <w:lang w:val="ru-RU" w:eastAsia="zh-CN"/>
              </w:rPr>
            </w:pPr>
            <w:r w:rsidRPr="00BD02FF">
              <w:rPr>
                <w:sz w:val="19"/>
                <w:lang w:val="ru-RU"/>
              </w:rPr>
              <w:t>ГХФУ-123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8BF61" w14:textId="7AED2ECF" w:rsidR="009C30FA" w:rsidRPr="00BD02FF" w:rsidRDefault="009C30FA" w:rsidP="009C30FA">
            <w:pPr>
              <w:jc w:val="right"/>
              <w:rPr>
                <w:sz w:val="19"/>
                <w:szCs w:val="19"/>
                <w:lang w:val="ru-RU" w:eastAsia="zh-CN"/>
              </w:rPr>
            </w:pPr>
            <w:r w:rsidRPr="00BD02FF">
              <w:rPr>
                <w:sz w:val="19"/>
                <w:lang w:val="ru-RU"/>
              </w:rPr>
              <w:t>2 337,0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29EF8" w14:textId="7526A33B" w:rsidR="009C30FA" w:rsidRPr="00BD02FF" w:rsidRDefault="009C30FA" w:rsidP="009C30FA">
            <w:pPr>
              <w:jc w:val="right"/>
              <w:rPr>
                <w:sz w:val="19"/>
                <w:szCs w:val="19"/>
                <w:lang w:val="ru-RU" w:eastAsia="zh-CN"/>
              </w:rPr>
            </w:pPr>
            <w:r w:rsidRPr="00BD02FF">
              <w:rPr>
                <w:sz w:val="19"/>
                <w:lang w:val="ru-RU"/>
              </w:rPr>
              <w:t>46,7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94272" w14:textId="4B63FAB9" w:rsidR="009C30FA" w:rsidRPr="00BD02FF" w:rsidRDefault="009C30FA" w:rsidP="009C30FA">
            <w:pPr>
              <w:jc w:val="right"/>
              <w:rPr>
                <w:sz w:val="19"/>
                <w:szCs w:val="19"/>
                <w:lang w:val="ru-RU" w:eastAsia="zh-CN"/>
              </w:rPr>
            </w:pPr>
            <w:r w:rsidRPr="00BD02FF">
              <w:rPr>
                <w:sz w:val="19"/>
                <w:lang w:val="ru-RU"/>
              </w:rPr>
              <w:t>1 658,8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6EBA7" w14:textId="08C5CB78" w:rsidR="009C30FA" w:rsidRPr="00BD02FF" w:rsidRDefault="009C30FA" w:rsidP="009C30FA">
            <w:pPr>
              <w:jc w:val="right"/>
              <w:rPr>
                <w:sz w:val="19"/>
                <w:szCs w:val="19"/>
                <w:lang w:val="ru-RU" w:eastAsia="zh-CN"/>
              </w:rPr>
            </w:pPr>
            <w:r w:rsidRPr="00BD02FF">
              <w:rPr>
                <w:sz w:val="19"/>
                <w:lang w:val="ru-RU"/>
              </w:rPr>
              <w:t>33,2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B3025" w14:textId="64ECBC98" w:rsidR="009C30FA" w:rsidRPr="00BD02FF" w:rsidRDefault="009C30FA" w:rsidP="009C30FA">
            <w:pPr>
              <w:jc w:val="right"/>
              <w:rPr>
                <w:sz w:val="19"/>
                <w:szCs w:val="19"/>
                <w:lang w:val="ru-RU" w:eastAsia="zh-CN"/>
              </w:rPr>
            </w:pPr>
            <w:r w:rsidRPr="00BD02FF">
              <w:rPr>
                <w:sz w:val="19"/>
                <w:lang w:val="ru-RU"/>
              </w:rPr>
              <w:t>71,0</w:t>
            </w:r>
          </w:p>
        </w:tc>
      </w:tr>
      <w:tr w:rsidR="009C30FA" w:rsidRPr="00BD02FF" w14:paraId="478160A1" w14:textId="77777777" w:rsidTr="00C62A40">
        <w:trPr>
          <w:trHeight w:val="110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7985C" w14:textId="0BCE3064" w:rsidR="009C30FA" w:rsidRPr="00BD02FF" w:rsidRDefault="009C30FA" w:rsidP="009C30FA">
            <w:pPr>
              <w:jc w:val="left"/>
              <w:rPr>
                <w:sz w:val="19"/>
                <w:szCs w:val="19"/>
                <w:lang w:val="ru-RU" w:eastAsia="zh-CN"/>
              </w:rPr>
            </w:pPr>
            <w:r w:rsidRPr="00BD02FF">
              <w:rPr>
                <w:sz w:val="19"/>
                <w:lang w:val="ru-RU"/>
              </w:rPr>
              <w:t>ГХФУ-124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CCF92" w14:textId="5C4BED3E" w:rsidR="009C30FA" w:rsidRPr="00BD02FF" w:rsidRDefault="009C30FA" w:rsidP="009C30FA">
            <w:pPr>
              <w:jc w:val="right"/>
              <w:rPr>
                <w:sz w:val="19"/>
                <w:szCs w:val="19"/>
                <w:lang w:val="ru-RU" w:eastAsia="zh-CN"/>
              </w:rPr>
            </w:pPr>
            <w:r w:rsidRPr="00BD02FF">
              <w:rPr>
                <w:sz w:val="19"/>
                <w:lang w:val="ru-RU"/>
              </w:rPr>
              <w:t>1 270,7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3FF30" w14:textId="162D80AA" w:rsidR="009C30FA" w:rsidRPr="00BD02FF" w:rsidRDefault="009C30FA" w:rsidP="009C30FA">
            <w:pPr>
              <w:jc w:val="right"/>
              <w:rPr>
                <w:sz w:val="19"/>
                <w:szCs w:val="19"/>
                <w:lang w:val="ru-RU" w:eastAsia="zh-CN"/>
              </w:rPr>
            </w:pPr>
            <w:r w:rsidRPr="00BD02FF">
              <w:rPr>
                <w:sz w:val="19"/>
                <w:lang w:val="ru-RU"/>
              </w:rPr>
              <w:t>28,0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1A489" w14:textId="22911758" w:rsidR="009C30FA" w:rsidRPr="00BD02FF" w:rsidRDefault="009C30FA" w:rsidP="009C30FA">
            <w:pPr>
              <w:jc w:val="right"/>
              <w:rPr>
                <w:sz w:val="19"/>
                <w:szCs w:val="19"/>
                <w:lang w:val="ru-RU" w:eastAsia="zh-CN"/>
              </w:rPr>
            </w:pPr>
            <w:r w:rsidRPr="00BD02FF">
              <w:rPr>
                <w:sz w:val="19"/>
                <w:lang w:val="ru-RU"/>
              </w:rPr>
              <w:t>10,7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1FC47" w14:textId="38147674" w:rsidR="009C30FA" w:rsidRPr="00BD02FF" w:rsidRDefault="009C30FA" w:rsidP="009C30FA">
            <w:pPr>
              <w:jc w:val="right"/>
              <w:rPr>
                <w:sz w:val="19"/>
                <w:szCs w:val="19"/>
                <w:lang w:val="ru-RU" w:eastAsia="zh-CN"/>
              </w:rPr>
            </w:pPr>
            <w:r w:rsidRPr="00BD02FF">
              <w:rPr>
                <w:sz w:val="19"/>
                <w:lang w:val="ru-RU"/>
              </w:rPr>
              <w:t>0,2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807D6" w14:textId="20355750" w:rsidR="009C30FA" w:rsidRPr="00BD02FF" w:rsidRDefault="009C30FA" w:rsidP="009C30FA">
            <w:pPr>
              <w:jc w:val="right"/>
              <w:rPr>
                <w:sz w:val="19"/>
                <w:szCs w:val="19"/>
                <w:lang w:val="ru-RU" w:eastAsia="zh-CN"/>
              </w:rPr>
            </w:pPr>
            <w:r w:rsidRPr="00BD02FF">
              <w:rPr>
                <w:sz w:val="19"/>
                <w:lang w:val="ru-RU"/>
              </w:rPr>
              <w:t>0,8</w:t>
            </w:r>
          </w:p>
        </w:tc>
      </w:tr>
      <w:tr w:rsidR="009C30FA" w:rsidRPr="00BD02FF" w14:paraId="69B5F828" w14:textId="77777777" w:rsidTr="00C62A40">
        <w:trPr>
          <w:trHeight w:val="157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64C9B1" w14:textId="349A392C" w:rsidR="009C30FA" w:rsidRPr="00BD02FF" w:rsidRDefault="009C30FA" w:rsidP="009C30FA">
            <w:pPr>
              <w:jc w:val="left"/>
              <w:rPr>
                <w:sz w:val="19"/>
                <w:szCs w:val="19"/>
                <w:lang w:val="ru-RU" w:eastAsia="zh-CN"/>
              </w:rPr>
            </w:pPr>
            <w:r w:rsidRPr="00BD02FF">
              <w:rPr>
                <w:sz w:val="19"/>
                <w:lang w:val="ru-RU"/>
              </w:rPr>
              <w:t>ГХФУ-141b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A76E6" w14:textId="029EB04E" w:rsidR="009C30FA" w:rsidRPr="00BD02FF" w:rsidRDefault="009C30FA" w:rsidP="009C30FA">
            <w:pPr>
              <w:jc w:val="right"/>
              <w:rPr>
                <w:sz w:val="19"/>
                <w:szCs w:val="19"/>
                <w:lang w:val="ru-RU" w:eastAsia="zh-CN"/>
              </w:rPr>
            </w:pPr>
            <w:r w:rsidRPr="00BD02FF">
              <w:rPr>
                <w:sz w:val="19"/>
                <w:lang w:val="ru-RU"/>
              </w:rPr>
              <w:t>107 871,6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02919" w14:textId="17CC498B" w:rsidR="009C30FA" w:rsidRPr="00BD02FF" w:rsidRDefault="009C30FA" w:rsidP="009C30FA">
            <w:pPr>
              <w:jc w:val="right"/>
              <w:rPr>
                <w:sz w:val="19"/>
                <w:szCs w:val="19"/>
                <w:lang w:val="ru-RU" w:eastAsia="zh-CN"/>
              </w:rPr>
            </w:pPr>
            <w:r w:rsidRPr="00BD02FF">
              <w:rPr>
                <w:sz w:val="19"/>
                <w:lang w:val="ru-RU"/>
              </w:rPr>
              <w:t>11 865,9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5923B" w14:textId="68A8FEA5" w:rsidR="009C30FA" w:rsidRPr="00BD02FF" w:rsidRDefault="009C30FA" w:rsidP="009C30FA">
            <w:pPr>
              <w:jc w:val="right"/>
              <w:rPr>
                <w:sz w:val="19"/>
                <w:szCs w:val="19"/>
                <w:lang w:val="ru-RU" w:eastAsia="zh-CN"/>
              </w:rPr>
            </w:pPr>
            <w:r w:rsidRPr="00BD02FF">
              <w:rPr>
                <w:sz w:val="19"/>
                <w:lang w:val="ru-RU"/>
              </w:rPr>
              <w:t>15 341,0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7955C" w14:textId="003FC3A8" w:rsidR="009C30FA" w:rsidRPr="00BD02FF" w:rsidRDefault="009C30FA" w:rsidP="009C30FA">
            <w:pPr>
              <w:jc w:val="right"/>
              <w:rPr>
                <w:sz w:val="19"/>
                <w:szCs w:val="19"/>
                <w:lang w:val="ru-RU" w:eastAsia="zh-CN"/>
              </w:rPr>
            </w:pPr>
            <w:r w:rsidRPr="00BD02FF">
              <w:rPr>
                <w:sz w:val="19"/>
                <w:lang w:val="ru-RU"/>
              </w:rPr>
              <w:t>1 687,5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9BF8A" w14:textId="5929C7E6" w:rsidR="009C30FA" w:rsidRPr="00BD02FF" w:rsidRDefault="009C30FA" w:rsidP="009C30FA">
            <w:pPr>
              <w:jc w:val="right"/>
              <w:rPr>
                <w:sz w:val="19"/>
                <w:szCs w:val="19"/>
                <w:lang w:val="ru-RU" w:eastAsia="zh-CN"/>
              </w:rPr>
            </w:pPr>
            <w:r w:rsidRPr="00BD02FF">
              <w:rPr>
                <w:sz w:val="19"/>
                <w:lang w:val="ru-RU"/>
              </w:rPr>
              <w:t>14,2</w:t>
            </w:r>
          </w:p>
        </w:tc>
      </w:tr>
      <w:tr w:rsidR="009C30FA" w:rsidRPr="00BD02FF" w14:paraId="21A62D4D" w14:textId="77777777" w:rsidTr="00C62A40">
        <w:trPr>
          <w:trHeight w:val="60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FE0D5F" w14:textId="5621484F" w:rsidR="009C30FA" w:rsidRPr="00BD02FF" w:rsidRDefault="009C30FA" w:rsidP="009C30FA">
            <w:pPr>
              <w:jc w:val="left"/>
              <w:rPr>
                <w:sz w:val="19"/>
                <w:szCs w:val="19"/>
                <w:lang w:val="ru-RU" w:eastAsia="zh-CN"/>
              </w:rPr>
            </w:pPr>
            <w:r w:rsidRPr="00BD02FF">
              <w:rPr>
                <w:sz w:val="19"/>
                <w:lang w:val="ru-RU"/>
              </w:rPr>
              <w:t>ГХФУ-142b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3AC23" w14:textId="078E774B" w:rsidR="009C30FA" w:rsidRPr="00BD02FF" w:rsidRDefault="009C30FA" w:rsidP="009C30FA">
            <w:pPr>
              <w:jc w:val="right"/>
              <w:rPr>
                <w:sz w:val="19"/>
                <w:szCs w:val="19"/>
                <w:lang w:val="ru-RU" w:eastAsia="zh-CN"/>
              </w:rPr>
            </w:pPr>
            <w:r w:rsidRPr="00BD02FF">
              <w:rPr>
                <w:sz w:val="19"/>
                <w:lang w:val="ru-RU"/>
              </w:rPr>
              <w:t>33 195,5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F7E27" w14:textId="63A7871B" w:rsidR="009C30FA" w:rsidRPr="00BD02FF" w:rsidRDefault="009C30FA" w:rsidP="009C30FA">
            <w:pPr>
              <w:jc w:val="right"/>
              <w:rPr>
                <w:sz w:val="19"/>
                <w:szCs w:val="19"/>
                <w:lang w:val="ru-RU" w:eastAsia="zh-CN"/>
              </w:rPr>
            </w:pPr>
            <w:r w:rsidRPr="00BD02FF">
              <w:rPr>
                <w:sz w:val="19"/>
                <w:lang w:val="ru-RU"/>
              </w:rPr>
              <w:t>2 157,7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763ED" w14:textId="1A01D064" w:rsidR="009C30FA" w:rsidRPr="00BD02FF" w:rsidRDefault="009C30FA" w:rsidP="009C30FA">
            <w:pPr>
              <w:jc w:val="right"/>
              <w:rPr>
                <w:sz w:val="19"/>
                <w:szCs w:val="19"/>
                <w:lang w:val="ru-RU" w:eastAsia="zh-CN"/>
              </w:rPr>
            </w:pPr>
            <w:r w:rsidRPr="00BD02FF">
              <w:rPr>
                <w:sz w:val="19"/>
                <w:lang w:val="ru-RU"/>
              </w:rPr>
              <w:t>3 177,3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15910" w14:textId="045E3A6C" w:rsidR="009C30FA" w:rsidRPr="00BD02FF" w:rsidRDefault="009C30FA" w:rsidP="009C30FA">
            <w:pPr>
              <w:jc w:val="right"/>
              <w:rPr>
                <w:sz w:val="19"/>
                <w:szCs w:val="19"/>
                <w:lang w:val="ru-RU" w:eastAsia="zh-CN"/>
              </w:rPr>
            </w:pPr>
            <w:r w:rsidRPr="00BD02FF">
              <w:rPr>
                <w:sz w:val="19"/>
                <w:lang w:val="ru-RU"/>
              </w:rPr>
              <w:t>206,5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265BE" w14:textId="03DA31F7" w:rsidR="009C30FA" w:rsidRPr="00BD02FF" w:rsidRDefault="009C30FA" w:rsidP="009C30FA">
            <w:pPr>
              <w:jc w:val="right"/>
              <w:rPr>
                <w:sz w:val="19"/>
                <w:szCs w:val="19"/>
                <w:lang w:val="ru-RU" w:eastAsia="zh-CN"/>
              </w:rPr>
            </w:pPr>
            <w:r w:rsidRPr="00BD02FF">
              <w:rPr>
                <w:sz w:val="19"/>
                <w:lang w:val="ru-RU"/>
              </w:rPr>
              <w:t>9,6</w:t>
            </w:r>
          </w:p>
        </w:tc>
      </w:tr>
      <w:tr w:rsidR="009C30FA" w:rsidRPr="00BD02FF" w14:paraId="5D5DEABF" w14:textId="77777777" w:rsidTr="00C62A40">
        <w:trPr>
          <w:trHeight w:val="107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49F70" w14:textId="07C90292" w:rsidR="009C30FA" w:rsidRPr="00BD02FF" w:rsidRDefault="009C30FA" w:rsidP="009C30FA">
            <w:pPr>
              <w:jc w:val="left"/>
              <w:rPr>
                <w:sz w:val="19"/>
                <w:szCs w:val="19"/>
                <w:lang w:val="ru-RU" w:eastAsia="zh-CN"/>
              </w:rPr>
            </w:pPr>
            <w:r w:rsidRPr="00BD02FF">
              <w:rPr>
                <w:sz w:val="19"/>
                <w:lang w:val="ru-RU"/>
              </w:rPr>
              <w:t>ГХФУ-22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57BEE" w14:textId="17FB0664" w:rsidR="009C30FA" w:rsidRPr="00BD02FF" w:rsidRDefault="009C30FA" w:rsidP="009C30FA">
            <w:pPr>
              <w:jc w:val="right"/>
              <w:rPr>
                <w:sz w:val="19"/>
                <w:szCs w:val="19"/>
                <w:lang w:val="ru-RU" w:eastAsia="zh-CN"/>
              </w:rPr>
            </w:pPr>
            <w:r w:rsidRPr="00BD02FF">
              <w:rPr>
                <w:sz w:val="19"/>
                <w:lang w:val="ru-RU"/>
              </w:rPr>
              <w:t>394 504,8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03732" w14:textId="311EC07E" w:rsidR="009C30FA" w:rsidRPr="00BD02FF" w:rsidRDefault="009C30FA" w:rsidP="009C30FA">
            <w:pPr>
              <w:jc w:val="right"/>
              <w:rPr>
                <w:sz w:val="19"/>
                <w:szCs w:val="19"/>
                <w:lang w:val="ru-RU" w:eastAsia="zh-CN"/>
              </w:rPr>
            </w:pPr>
            <w:r w:rsidRPr="00BD02FF">
              <w:rPr>
                <w:sz w:val="19"/>
                <w:lang w:val="ru-RU"/>
              </w:rPr>
              <w:t>21 697,8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25BEB" w14:textId="2F1B95AD" w:rsidR="009C30FA" w:rsidRPr="00BD02FF" w:rsidRDefault="009C30FA" w:rsidP="009C30FA">
            <w:pPr>
              <w:jc w:val="right"/>
              <w:rPr>
                <w:sz w:val="19"/>
                <w:szCs w:val="19"/>
                <w:lang w:val="ru-RU" w:eastAsia="zh-CN"/>
              </w:rPr>
            </w:pPr>
            <w:r w:rsidRPr="00BD02FF">
              <w:rPr>
                <w:sz w:val="19"/>
                <w:lang w:val="ru-RU"/>
              </w:rPr>
              <w:t>200 676,6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D2FA5" w14:textId="3BEE77C5" w:rsidR="009C30FA" w:rsidRPr="00BD02FF" w:rsidRDefault="009C30FA" w:rsidP="009C30FA">
            <w:pPr>
              <w:jc w:val="right"/>
              <w:rPr>
                <w:sz w:val="19"/>
                <w:szCs w:val="19"/>
                <w:lang w:val="ru-RU" w:eastAsia="zh-CN"/>
              </w:rPr>
            </w:pPr>
            <w:r w:rsidRPr="00BD02FF">
              <w:rPr>
                <w:sz w:val="19"/>
                <w:lang w:val="ru-RU"/>
              </w:rPr>
              <w:t>11 037,2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9AEA6" w14:textId="26167775" w:rsidR="009C30FA" w:rsidRPr="00BD02FF" w:rsidRDefault="009C30FA" w:rsidP="009C30FA">
            <w:pPr>
              <w:jc w:val="right"/>
              <w:rPr>
                <w:sz w:val="19"/>
                <w:szCs w:val="19"/>
                <w:lang w:val="ru-RU" w:eastAsia="zh-CN"/>
              </w:rPr>
            </w:pPr>
            <w:r w:rsidRPr="00BD02FF">
              <w:rPr>
                <w:sz w:val="19"/>
                <w:lang w:val="ru-RU"/>
              </w:rPr>
              <w:t>50,9</w:t>
            </w:r>
          </w:p>
        </w:tc>
      </w:tr>
      <w:tr w:rsidR="009C30FA" w:rsidRPr="00BD02FF" w14:paraId="6978807F" w14:textId="77777777" w:rsidTr="00C62A40">
        <w:trPr>
          <w:trHeight w:val="153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3966C" w14:textId="3DA9D097" w:rsidR="009C30FA" w:rsidRPr="00BD02FF" w:rsidRDefault="009C30FA" w:rsidP="009C30FA">
            <w:pPr>
              <w:jc w:val="left"/>
              <w:rPr>
                <w:sz w:val="19"/>
                <w:szCs w:val="19"/>
                <w:lang w:val="ru-RU" w:eastAsia="zh-CN"/>
              </w:rPr>
            </w:pPr>
            <w:r w:rsidRPr="00BD02FF">
              <w:rPr>
                <w:sz w:val="19"/>
                <w:lang w:val="ru-RU"/>
              </w:rPr>
              <w:t>ГХФУ-225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EA2CC" w14:textId="33A3A4FE" w:rsidR="009C30FA" w:rsidRPr="00BD02FF" w:rsidRDefault="009C30FA" w:rsidP="009C30FA">
            <w:pPr>
              <w:jc w:val="right"/>
              <w:rPr>
                <w:sz w:val="19"/>
                <w:szCs w:val="19"/>
                <w:lang w:val="ru-RU" w:eastAsia="zh-CN"/>
              </w:rPr>
            </w:pPr>
            <w:r w:rsidRPr="00BD02FF">
              <w:rPr>
                <w:sz w:val="19"/>
                <w:lang w:val="ru-RU"/>
              </w:rPr>
              <w:t>30,4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845CC" w14:textId="420739C7" w:rsidR="009C30FA" w:rsidRPr="00BD02FF" w:rsidRDefault="009C30FA" w:rsidP="009C30FA">
            <w:pPr>
              <w:jc w:val="right"/>
              <w:rPr>
                <w:sz w:val="19"/>
                <w:szCs w:val="19"/>
                <w:lang w:val="ru-RU" w:eastAsia="zh-CN"/>
              </w:rPr>
            </w:pPr>
            <w:r w:rsidRPr="00BD02FF">
              <w:rPr>
                <w:sz w:val="19"/>
                <w:lang w:val="ru-RU"/>
              </w:rPr>
              <w:t>2,1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A8D35" w14:textId="027F2B2A" w:rsidR="009C30FA" w:rsidRPr="00BD02FF" w:rsidRDefault="009C30FA" w:rsidP="009C30FA">
            <w:pPr>
              <w:jc w:val="right"/>
              <w:rPr>
                <w:sz w:val="19"/>
                <w:szCs w:val="19"/>
                <w:lang w:val="ru-RU" w:eastAsia="zh-CN"/>
              </w:rPr>
            </w:pPr>
            <w:r w:rsidRPr="00BD02FF">
              <w:rPr>
                <w:sz w:val="19"/>
                <w:lang w:val="ru-RU"/>
              </w:rPr>
              <w:t>10,1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80BE2" w14:textId="32CDAAC7" w:rsidR="009C30FA" w:rsidRPr="00BD02FF" w:rsidRDefault="009C30FA" w:rsidP="009C30FA">
            <w:pPr>
              <w:jc w:val="right"/>
              <w:rPr>
                <w:sz w:val="19"/>
                <w:szCs w:val="19"/>
                <w:lang w:val="ru-RU" w:eastAsia="zh-CN"/>
              </w:rPr>
            </w:pPr>
            <w:r w:rsidRPr="00BD02FF">
              <w:rPr>
                <w:sz w:val="19"/>
                <w:lang w:val="ru-RU"/>
              </w:rPr>
              <w:t>0,7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CD0F1" w14:textId="6010F4C5" w:rsidR="009C30FA" w:rsidRPr="00BD02FF" w:rsidRDefault="009C30FA" w:rsidP="009C30FA">
            <w:pPr>
              <w:jc w:val="right"/>
              <w:rPr>
                <w:sz w:val="19"/>
                <w:szCs w:val="19"/>
                <w:lang w:val="ru-RU" w:eastAsia="zh-CN"/>
              </w:rPr>
            </w:pPr>
            <w:r w:rsidRPr="00BD02FF">
              <w:rPr>
                <w:sz w:val="19"/>
                <w:lang w:val="ru-RU"/>
              </w:rPr>
              <w:t>33,2</w:t>
            </w:r>
          </w:p>
        </w:tc>
      </w:tr>
      <w:tr w:rsidR="009C30FA" w:rsidRPr="00BD02FF" w14:paraId="6EF8FFAE" w14:textId="77777777" w:rsidTr="00C62A40">
        <w:trPr>
          <w:trHeight w:val="180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E664E6" w14:textId="44C033E8" w:rsidR="009C30FA" w:rsidRPr="00BD02FF" w:rsidRDefault="009C30FA" w:rsidP="009C30FA">
            <w:pPr>
              <w:keepLines/>
              <w:jc w:val="left"/>
              <w:rPr>
                <w:sz w:val="19"/>
                <w:szCs w:val="19"/>
                <w:lang w:val="ru-RU" w:eastAsia="zh-CN"/>
              </w:rPr>
            </w:pPr>
            <w:r w:rsidRPr="00BD02FF">
              <w:rPr>
                <w:sz w:val="19"/>
                <w:lang w:val="ru-RU"/>
              </w:rPr>
              <w:t>ГХФУ-225ca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9A072" w14:textId="78589F57" w:rsidR="009C30FA" w:rsidRPr="00BD02FF" w:rsidRDefault="009C30FA" w:rsidP="009C30FA">
            <w:pPr>
              <w:keepLines/>
              <w:jc w:val="right"/>
              <w:rPr>
                <w:sz w:val="19"/>
                <w:szCs w:val="19"/>
                <w:lang w:val="ru-RU" w:eastAsia="zh-CN"/>
              </w:rPr>
            </w:pPr>
            <w:r w:rsidRPr="00BD02FF">
              <w:rPr>
                <w:sz w:val="19"/>
                <w:lang w:val="ru-RU"/>
              </w:rPr>
              <w:t>70,0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D2DE7" w14:textId="59AA7881" w:rsidR="009C30FA" w:rsidRPr="00BD02FF" w:rsidRDefault="009C30FA" w:rsidP="009C30FA">
            <w:pPr>
              <w:keepLines/>
              <w:jc w:val="right"/>
              <w:rPr>
                <w:sz w:val="19"/>
                <w:szCs w:val="19"/>
                <w:lang w:val="ru-RU" w:eastAsia="zh-CN"/>
              </w:rPr>
            </w:pPr>
            <w:r w:rsidRPr="00BD02FF">
              <w:rPr>
                <w:sz w:val="19"/>
                <w:lang w:val="ru-RU"/>
              </w:rPr>
              <w:t>1,8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6AD64" w14:textId="078CA883" w:rsidR="009C30FA" w:rsidRPr="00BD02FF" w:rsidRDefault="009C30FA" w:rsidP="009C30FA">
            <w:pPr>
              <w:keepLines/>
              <w:jc w:val="right"/>
              <w:rPr>
                <w:sz w:val="19"/>
                <w:szCs w:val="19"/>
                <w:lang w:val="ru-RU" w:eastAsia="zh-CN"/>
              </w:rPr>
            </w:pPr>
            <w:r w:rsidRPr="00BD02FF">
              <w:rPr>
                <w:sz w:val="19"/>
                <w:lang w:val="ru-RU"/>
              </w:rPr>
              <w:t>0,0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6B130" w14:textId="614896CF" w:rsidR="009C30FA" w:rsidRPr="00BD02FF" w:rsidRDefault="009C30FA" w:rsidP="009C30FA">
            <w:pPr>
              <w:keepLines/>
              <w:jc w:val="right"/>
              <w:rPr>
                <w:sz w:val="19"/>
                <w:szCs w:val="19"/>
                <w:lang w:val="ru-RU" w:eastAsia="zh-CN"/>
              </w:rPr>
            </w:pPr>
            <w:r w:rsidRPr="00BD02FF">
              <w:rPr>
                <w:sz w:val="19"/>
                <w:lang w:val="ru-RU"/>
              </w:rPr>
              <w:t>0,0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872CD" w14:textId="63AB2E13" w:rsidR="009C30FA" w:rsidRPr="00BD02FF" w:rsidRDefault="009C30FA" w:rsidP="009C30FA">
            <w:pPr>
              <w:keepLines/>
              <w:jc w:val="right"/>
              <w:rPr>
                <w:sz w:val="19"/>
                <w:szCs w:val="19"/>
                <w:lang w:val="ru-RU" w:eastAsia="zh-CN"/>
              </w:rPr>
            </w:pPr>
            <w:r w:rsidRPr="00BD02FF">
              <w:rPr>
                <w:sz w:val="19"/>
                <w:lang w:val="ru-RU"/>
              </w:rPr>
              <w:t>0,0</w:t>
            </w:r>
          </w:p>
        </w:tc>
      </w:tr>
      <w:tr w:rsidR="009C30FA" w:rsidRPr="00BD02FF" w14:paraId="42F9D8E5" w14:textId="77777777" w:rsidTr="00C62A40">
        <w:trPr>
          <w:trHeight w:val="89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75B4EA" w14:textId="3A160224" w:rsidR="009C30FA" w:rsidRPr="00BD02FF" w:rsidRDefault="009C30FA" w:rsidP="009C30FA">
            <w:pPr>
              <w:keepLines/>
              <w:jc w:val="left"/>
              <w:rPr>
                <w:sz w:val="19"/>
                <w:szCs w:val="19"/>
                <w:lang w:val="ru-RU" w:eastAsia="zh-CN"/>
              </w:rPr>
            </w:pPr>
            <w:r w:rsidRPr="00BD02FF">
              <w:rPr>
                <w:sz w:val="19"/>
                <w:lang w:val="ru-RU"/>
              </w:rPr>
              <w:t>ГХФУ-225cb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A54D6" w14:textId="0024D145" w:rsidR="009C30FA" w:rsidRPr="00BD02FF" w:rsidRDefault="009C30FA" w:rsidP="009C30FA">
            <w:pPr>
              <w:keepLines/>
              <w:jc w:val="right"/>
              <w:rPr>
                <w:sz w:val="19"/>
                <w:szCs w:val="19"/>
                <w:lang w:val="ru-RU" w:eastAsia="zh-CN"/>
              </w:rPr>
            </w:pPr>
            <w:r w:rsidRPr="00BD02FF">
              <w:rPr>
                <w:sz w:val="19"/>
                <w:lang w:val="ru-RU"/>
              </w:rPr>
              <w:t>20,9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5A228" w14:textId="1784E8EF" w:rsidR="009C30FA" w:rsidRPr="00BD02FF" w:rsidRDefault="009C30FA" w:rsidP="009C30FA">
            <w:pPr>
              <w:keepLines/>
              <w:jc w:val="right"/>
              <w:rPr>
                <w:sz w:val="19"/>
                <w:szCs w:val="19"/>
                <w:lang w:val="ru-RU" w:eastAsia="zh-CN"/>
              </w:rPr>
            </w:pPr>
            <w:r w:rsidRPr="00BD02FF">
              <w:rPr>
                <w:sz w:val="19"/>
                <w:lang w:val="ru-RU"/>
              </w:rPr>
              <w:t>0,7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AC1A8" w14:textId="5CD8C451" w:rsidR="009C30FA" w:rsidRPr="00BD02FF" w:rsidRDefault="009C30FA" w:rsidP="009C30FA">
            <w:pPr>
              <w:keepLines/>
              <w:jc w:val="right"/>
              <w:rPr>
                <w:sz w:val="19"/>
                <w:szCs w:val="19"/>
                <w:lang w:val="ru-RU" w:eastAsia="zh-CN"/>
              </w:rPr>
            </w:pPr>
            <w:r w:rsidRPr="00BD02FF">
              <w:rPr>
                <w:sz w:val="19"/>
                <w:lang w:val="ru-RU"/>
              </w:rPr>
              <w:t>0,0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41DCC" w14:textId="5695AD3B" w:rsidR="009C30FA" w:rsidRPr="00BD02FF" w:rsidRDefault="009C30FA" w:rsidP="009C30FA">
            <w:pPr>
              <w:keepLines/>
              <w:jc w:val="right"/>
              <w:rPr>
                <w:sz w:val="19"/>
                <w:szCs w:val="19"/>
                <w:lang w:val="ru-RU" w:eastAsia="zh-CN"/>
              </w:rPr>
            </w:pPr>
            <w:r w:rsidRPr="00BD02FF">
              <w:rPr>
                <w:sz w:val="19"/>
                <w:lang w:val="ru-RU"/>
              </w:rPr>
              <w:t>0,0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81E29" w14:textId="3D1A1E76" w:rsidR="009C30FA" w:rsidRPr="00BD02FF" w:rsidRDefault="009C30FA" w:rsidP="009C30FA">
            <w:pPr>
              <w:keepLines/>
              <w:jc w:val="right"/>
              <w:rPr>
                <w:sz w:val="19"/>
                <w:szCs w:val="19"/>
                <w:lang w:val="ru-RU" w:eastAsia="zh-CN"/>
              </w:rPr>
            </w:pPr>
            <w:r w:rsidRPr="00BD02FF">
              <w:rPr>
                <w:sz w:val="19"/>
                <w:lang w:val="ru-RU"/>
              </w:rPr>
              <w:t>0,0</w:t>
            </w:r>
          </w:p>
        </w:tc>
      </w:tr>
      <w:tr w:rsidR="009C30FA" w:rsidRPr="00BD02FF" w14:paraId="1C593AFB" w14:textId="77777777" w:rsidTr="00C62A40">
        <w:trPr>
          <w:trHeight w:val="44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2A668" w14:textId="22057CB2" w:rsidR="009C30FA" w:rsidRPr="00BD02FF" w:rsidRDefault="009C30FA" w:rsidP="009C30FA">
            <w:pPr>
              <w:keepLines/>
              <w:jc w:val="left"/>
              <w:rPr>
                <w:b/>
                <w:bCs/>
                <w:sz w:val="19"/>
                <w:szCs w:val="19"/>
                <w:lang w:val="ru-RU" w:eastAsia="zh-CN"/>
              </w:rPr>
            </w:pPr>
            <w:r w:rsidRPr="00BD02FF">
              <w:rPr>
                <w:b/>
                <w:sz w:val="19"/>
                <w:lang w:val="ru-RU"/>
              </w:rPr>
              <w:t>Итого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695C3" w14:textId="17E4CDF8" w:rsidR="009C30FA" w:rsidRPr="00BD02FF" w:rsidRDefault="009C30FA" w:rsidP="009C30FA">
            <w:pPr>
              <w:keepLines/>
              <w:jc w:val="right"/>
              <w:rPr>
                <w:b/>
                <w:bCs/>
                <w:sz w:val="19"/>
                <w:szCs w:val="19"/>
                <w:lang w:val="ru-RU" w:eastAsia="zh-CN"/>
              </w:rPr>
            </w:pPr>
            <w:r w:rsidRPr="00BD02FF">
              <w:rPr>
                <w:b/>
                <w:sz w:val="19"/>
                <w:lang w:val="ru-RU"/>
              </w:rPr>
              <w:t>539300,9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C133D" w14:textId="04200FCF" w:rsidR="009C30FA" w:rsidRPr="00BD02FF" w:rsidRDefault="009C30FA" w:rsidP="009C30FA">
            <w:pPr>
              <w:keepLines/>
              <w:jc w:val="right"/>
              <w:rPr>
                <w:b/>
                <w:bCs/>
                <w:sz w:val="19"/>
                <w:szCs w:val="19"/>
                <w:lang w:val="ru-RU" w:eastAsia="zh-CN"/>
              </w:rPr>
            </w:pPr>
            <w:r w:rsidRPr="00BD02FF">
              <w:rPr>
                <w:b/>
                <w:sz w:val="19"/>
                <w:lang w:val="ru-RU"/>
              </w:rPr>
              <w:t>35 800,6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AC3E1" w14:textId="11F32DE0" w:rsidR="009C30FA" w:rsidRPr="00BD02FF" w:rsidRDefault="009C30FA" w:rsidP="009C30FA">
            <w:pPr>
              <w:keepLines/>
              <w:jc w:val="right"/>
              <w:rPr>
                <w:b/>
                <w:bCs/>
                <w:sz w:val="19"/>
                <w:szCs w:val="19"/>
                <w:lang w:val="ru-RU" w:eastAsia="zh-CN"/>
              </w:rPr>
            </w:pPr>
            <w:r w:rsidRPr="00BD02FF">
              <w:rPr>
                <w:b/>
                <w:sz w:val="19"/>
                <w:lang w:val="ru-RU"/>
              </w:rPr>
              <w:t>220 874,6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97BD5" w14:textId="0C2D2684" w:rsidR="009C30FA" w:rsidRPr="00BD02FF" w:rsidRDefault="009C30FA" w:rsidP="009C30FA">
            <w:pPr>
              <w:keepLines/>
              <w:jc w:val="right"/>
              <w:rPr>
                <w:b/>
                <w:bCs/>
                <w:sz w:val="19"/>
                <w:szCs w:val="19"/>
                <w:lang w:val="ru-RU" w:eastAsia="zh-CN"/>
              </w:rPr>
            </w:pPr>
            <w:r w:rsidRPr="00BD02FF">
              <w:rPr>
                <w:b/>
                <w:sz w:val="19"/>
                <w:lang w:val="ru-RU"/>
              </w:rPr>
              <w:t>12 965,4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08633" w14:textId="09B20FD9" w:rsidR="009C30FA" w:rsidRPr="00BD02FF" w:rsidRDefault="009C30FA" w:rsidP="009C30FA">
            <w:pPr>
              <w:keepLines/>
              <w:jc w:val="right"/>
              <w:rPr>
                <w:b/>
                <w:bCs/>
                <w:sz w:val="19"/>
                <w:szCs w:val="19"/>
                <w:lang w:val="ru-RU" w:eastAsia="zh-CN"/>
              </w:rPr>
            </w:pPr>
            <w:r w:rsidRPr="00BD02FF">
              <w:rPr>
                <w:b/>
                <w:sz w:val="19"/>
                <w:lang w:val="ru-RU"/>
              </w:rPr>
              <w:t>36,2</w:t>
            </w:r>
          </w:p>
        </w:tc>
      </w:tr>
    </w:tbl>
    <w:p w14:paraId="47713F4C" w14:textId="0C997622" w:rsidR="00B91510" w:rsidRPr="00BD02FF" w:rsidRDefault="00B91510" w:rsidP="00D10EF8">
      <w:pPr>
        <w:keepNext/>
        <w:keepLines/>
        <w:rPr>
          <w:bCs/>
          <w:sz w:val="19"/>
          <w:szCs w:val="19"/>
          <w:lang w:val="ru-RU"/>
        </w:rPr>
      </w:pPr>
      <w:r w:rsidRPr="00BD02FF">
        <w:rPr>
          <w:bCs/>
          <w:sz w:val="19"/>
          <w:szCs w:val="19"/>
          <w:lang w:val="ru-RU"/>
        </w:rPr>
        <w:t>*</w:t>
      </w:r>
      <w:r w:rsidR="0036038F" w:rsidRPr="00BD02FF">
        <w:rPr>
          <w:sz w:val="19"/>
          <w:lang w:val="ru-RU"/>
        </w:rPr>
        <w:t>* Включая Республику Корея (778,1 тонн ОРС), Сингапур (19,5 тонн ОРС) и Объединенные Арабские Эмираты (359,0 тонн ОРС).</w:t>
      </w:r>
      <w:r w:rsidRPr="00BD02FF">
        <w:rPr>
          <w:bCs/>
          <w:sz w:val="19"/>
          <w:szCs w:val="19"/>
          <w:lang w:val="ru-RU"/>
        </w:rPr>
        <w:t xml:space="preserve"> </w:t>
      </w:r>
    </w:p>
    <w:p w14:paraId="5E961F53" w14:textId="77777777" w:rsidR="00B91510" w:rsidRPr="00BD02FF" w:rsidRDefault="00B91510" w:rsidP="00B91510">
      <w:pPr>
        <w:rPr>
          <w:bCs/>
          <w:lang w:val="ru-RU"/>
        </w:rPr>
      </w:pPr>
    </w:p>
    <w:p w14:paraId="1565739C" w14:textId="7CF9D446" w:rsidR="00BC6F2E" w:rsidRPr="00BD02FF" w:rsidRDefault="00BC6F2E" w:rsidP="00BC6F2E">
      <w:pPr>
        <w:pStyle w:val="Heading1"/>
        <w:rPr>
          <w:lang w:val="ru-RU"/>
        </w:rPr>
      </w:pPr>
      <w:r w:rsidRPr="00BD02FF">
        <w:rPr>
          <w:lang w:val="ru-RU"/>
        </w:rPr>
        <w:t xml:space="preserve">Одна страна, действующая в рамках статьи 5, а именно Корейская Народно-Демократическая Республика, сообщила о потреблении ГХФУ, превышающем целевой показатель, установленный в рамках Монреальского протокола для 2020 года. Страна сообщила, что в 2022 году потребление составило 57,84 тонны ОРС, что ниже целевого показателя потребления, установленного в плане действий в решении XXXII/6 Сторон. Как говорилось ранее в пунктах 9 и 10, на своем 36-м совещании Стороны, в частности, постановили настоятельно призвать Корейскую Народно-Демократическую Республику в срочном порядке и не позднее 31 марта 2025 года представить объяснение причин неисполнения обязательств, а также данные за 2023 год в соответствии со статьей 7 и, в случае необходимости, пересмотренный план действий для обеспечения возвращения в режим соблюдения мер регулирования в рамках Монреальского протокола, направленных на выполнение обязательств по ГХФУ </w:t>
      </w:r>
      <w:r w:rsidR="00740EF3">
        <w:rPr>
          <w:lang w:val="ru-RU"/>
        </w:rPr>
        <w:t>в</w:t>
      </w:r>
      <w:r w:rsidRPr="00BD02FF">
        <w:rPr>
          <w:lang w:val="ru-RU"/>
        </w:rPr>
        <w:t xml:space="preserve"> 2023 год</w:t>
      </w:r>
      <w:r w:rsidR="00740EF3">
        <w:rPr>
          <w:lang w:val="ru-RU"/>
        </w:rPr>
        <w:t>у</w:t>
      </w:r>
      <w:r w:rsidRPr="00BD02FF">
        <w:rPr>
          <w:lang w:val="ru-RU"/>
        </w:rPr>
        <w:t>, для рассмотрения Комитетом по осуществлению на его 74-м совещании (решение XXXVI/16).</w:t>
      </w:r>
    </w:p>
    <w:p w14:paraId="38B0E5F9" w14:textId="594CAAC1" w:rsidR="007619D8" w:rsidRPr="007619D8" w:rsidRDefault="007619D8" w:rsidP="007619D8">
      <w:pPr>
        <w:keepNext/>
        <w:spacing w:after="240"/>
        <w:outlineLvl w:val="0"/>
        <w:rPr>
          <w:bCs/>
          <w:i/>
          <w:lang w:val="ru-RU"/>
        </w:rPr>
      </w:pPr>
      <w:r w:rsidRPr="007619D8">
        <w:rPr>
          <w:i/>
          <w:lang w:val="ru-RU"/>
        </w:rPr>
        <w:t>Планы организационной деятельности по поэтапному отказу от ГХФУ</w:t>
      </w:r>
    </w:p>
    <w:p w14:paraId="75735719" w14:textId="77777777" w:rsidR="007619D8" w:rsidRPr="007619D8" w:rsidRDefault="007619D8" w:rsidP="007619D8">
      <w:pPr>
        <w:numPr>
          <w:ilvl w:val="0"/>
          <w:numId w:val="1"/>
        </w:numPr>
        <w:spacing w:after="240"/>
        <w:outlineLvl w:val="0"/>
        <w:rPr>
          <w:lang w:val="ru-RU"/>
        </w:rPr>
      </w:pPr>
      <w:r w:rsidRPr="007619D8">
        <w:rPr>
          <w:lang w:val="ru-RU"/>
        </w:rPr>
        <w:t>Все 145 стран получили финансовую поддержку для подготовки проектных предложений по поэтапному отказу от ГХФУ. В результате, по состоянию на дату проведения 95-го совещания Исполнительный комитет утвердил этап  I ПОДПО для 145 стран</w:t>
      </w:r>
      <w:r w:rsidRPr="007619D8">
        <w:rPr>
          <w:bCs/>
          <w:vertAlign w:val="superscript"/>
          <w:lang w:val="ru-RU"/>
        </w:rPr>
        <w:footnoteReference w:id="11"/>
      </w:r>
      <w:r w:rsidRPr="007619D8">
        <w:rPr>
          <w:lang w:val="ru-RU"/>
        </w:rPr>
        <w:t>, этап II</w:t>
      </w:r>
      <w:r w:rsidRPr="007619D8">
        <w:rPr>
          <w:bCs/>
          <w:vertAlign w:val="superscript"/>
          <w:lang w:val="ru-RU"/>
        </w:rPr>
        <w:footnoteReference w:id="12"/>
      </w:r>
      <w:r w:rsidRPr="007619D8">
        <w:rPr>
          <w:lang w:val="ru-RU"/>
        </w:rPr>
        <w:t xml:space="preserve"> для 120 стран и этап III для 20 стран на общую сумму 1,34 млрд долл. США, утвержденную в принципе, из которых 1,14 млрд долл. США уже выделено для обеспечения соблюдения контрольных показателей Монреальского протокола, а именно:</w:t>
      </w:r>
    </w:p>
    <w:p w14:paraId="64E14B86" w14:textId="77777777" w:rsidR="007619D8" w:rsidRPr="007619D8" w:rsidRDefault="007619D8" w:rsidP="007619D8">
      <w:pPr>
        <w:numPr>
          <w:ilvl w:val="1"/>
          <w:numId w:val="2"/>
        </w:numPr>
        <w:spacing w:after="240"/>
        <w:outlineLvl w:val="1"/>
        <w:rPr>
          <w:lang w:val="ru-RU"/>
        </w:rPr>
      </w:pPr>
      <w:r w:rsidRPr="007619D8">
        <w:rPr>
          <w:lang w:val="ru-RU"/>
        </w:rPr>
        <w:t>девяти странам (восемь стран с низким объемом потребления (НОП) и одна страна, не входящая в данную категорию) для проведения мероприятий по обеспечению соблюдения требований в период до 2020 года;</w:t>
      </w:r>
    </w:p>
    <w:p w14:paraId="321B2DD2" w14:textId="77777777" w:rsidR="007619D8" w:rsidRPr="007619D8" w:rsidRDefault="007619D8" w:rsidP="007619D8">
      <w:pPr>
        <w:widowControl w:val="0"/>
        <w:numPr>
          <w:ilvl w:val="1"/>
          <w:numId w:val="2"/>
        </w:numPr>
        <w:spacing w:after="240"/>
        <w:outlineLvl w:val="1"/>
        <w:rPr>
          <w:lang w:val="ru-RU"/>
        </w:rPr>
      </w:pPr>
      <w:r w:rsidRPr="007619D8">
        <w:rPr>
          <w:lang w:val="ru-RU"/>
        </w:rPr>
        <w:t>двадцати пяти странам для проведения мероприятий по обеспечению соблюдения требований в период до 2025 или 2027 года; и</w:t>
      </w:r>
    </w:p>
    <w:p w14:paraId="57B99878" w14:textId="77777777" w:rsidR="007619D8" w:rsidRPr="007619D8" w:rsidRDefault="007619D8" w:rsidP="007619D8">
      <w:pPr>
        <w:numPr>
          <w:ilvl w:val="1"/>
          <w:numId w:val="2"/>
        </w:numPr>
        <w:spacing w:after="240"/>
        <w:outlineLvl w:val="1"/>
        <w:rPr>
          <w:lang w:val="ru-RU"/>
        </w:rPr>
      </w:pPr>
      <w:r w:rsidRPr="007619D8">
        <w:rPr>
          <w:lang w:val="ru-RU"/>
        </w:rPr>
        <w:t>ста семи странам</w:t>
      </w:r>
      <w:r w:rsidRPr="007619D8">
        <w:rPr>
          <w:vertAlign w:val="superscript"/>
          <w:lang w:val="ru-RU"/>
        </w:rPr>
        <w:footnoteReference w:id="13"/>
      </w:r>
      <w:r w:rsidRPr="007619D8">
        <w:rPr>
          <w:lang w:val="ru-RU"/>
        </w:rPr>
        <w:t xml:space="preserve"> для завершения поэтапного вывода из обращения всех ГХФУ в период с 2020 по 2031 год.</w:t>
      </w:r>
    </w:p>
    <w:p w14:paraId="061B22DE" w14:textId="77777777" w:rsidR="007619D8" w:rsidRPr="007619D8" w:rsidRDefault="007619D8" w:rsidP="007619D8">
      <w:pPr>
        <w:numPr>
          <w:ilvl w:val="0"/>
          <w:numId w:val="1"/>
        </w:numPr>
        <w:spacing w:after="240"/>
        <w:outlineLvl w:val="0"/>
        <w:rPr>
          <w:lang w:val="ru-RU"/>
        </w:rPr>
      </w:pPr>
      <w:r w:rsidRPr="007619D8">
        <w:rPr>
          <w:lang w:val="ru-RU"/>
        </w:rPr>
        <w:t xml:space="preserve">Приложение II к настоящему документу содержит анализ последних представленных данных о потреблении ГХФУ и мерах регулирования, которые предусмотрены в рамках утвержденных ПОДПО. </w:t>
      </w:r>
    </w:p>
    <w:p w14:paraId="5A154802" w14:textId="77777777" w:rsidR="007619D8" w:rsidRPr="007619D8" w:rsidRDefault="007619D8" w:rsidP="007619D8">
      <w:pPr>
        <w:keepNext/>
        <w:spacing w:after="240"/>
        <w:rPr>
          <w:bCs/>
          <w:i/>
          <w:lang w:val="ru-RU"/>
        </w:rPr>
      </w:pPr>
      <w:r w:rsidRPr="007619D8">
        <w:rPr>
          <w:i/>
          <w:lang w:val="ru-RU"/>
        </w:rPr>
        <w:t>Оставшийся объем потребления ГХФУ</w:t>
      </w:r>
    </w:p>
    <w:p w14:paraId="7D7858C1" w14:textId="44C8B509" w:rsidR="007619D8" w:rsidRPr="007619D8" w:rsidRDefault="007619D8" w:rsidP="007619D8">
      <w:pPr>
        <w:numPr>
          <w:ilvl w:val="0"/>
          <w:numId w:val="1"/>
        </w:numPr>
        <w:spacing w:after="240"/>
        <w:outlineLvl w:val="0"/>
        <w:rPr>
          <w:lang w:val="ru-RU"/>
        </w:rPr>
      </w:pPr>
      <w:r w:rsidRPr="007619D8">
        <w:rPr>
          <w:lang w:val="ru-RU"/>
        </w:rPr>
        <w:t>Осуществление утвержденных этапов I, II и III ПОДПО приведет к поэтапному сокращению потребления ГХФУ примерно на 84 % от исходного уровня совокупного потребления ГХФУ и на 96 % потребления ГХФУ-141b, входящего в состав импортируемых готовых полиоловых смесей. В таблице 5 приводятся данные о совокупном остаточном потреблении ГХФУ</w:t>
      </w:r>
      <w:r w:rsidRPr="007619D8">
        <w:rPr>
          <w:vertAlign w:val="superscript"/>
          <w:lang w:val="ru-RU"/>
        </w:rPr>
        <w:footnoteReference w:id="14"/>
      </w:r>
      <w:r w:rsidRPr="007619D8">
        <w:rPr>
          <w:lang w:val="ru-RU"/>
        </w:rPr>
        <w:t xml:space="preserve"> в разбивке по типу ГХФУ во всех странах, действующих в рамках статьи 5</w:t>
      </w:r>
      <w:r w:rsidR="00F54495">
        <w:rPr>
          <w:lang w:val="ru-RU"/>
        </w:rPr>
        <w:t xml:space="preserve"> и</w:t>
      </w:r>
      <w:r w:rsidRPr="007619D8">
        <w:rPr>
          <w:lang w:val="ru-RU"/>
        </w:rPr>
        <w:t xml:space="preserve"> получающих помощь от Фонда.</w:t>
      </w:r>
    </w:p>
    <w:p w14:paraId="0CF1D0C3" w14:textId="77777777" w:rsidR="007619D8" w:rsidRPr="007619D8" w:rsidRDefault="007619D8" w:rsidP="007619D8">
      <w:pPr>
        <w:keepNext/>
        <w:rPr>
          <w:b/>
          <w:lang w:val="ru-RU"/>
        </w:rPr>
      </w:pPr>
      <w:r w:rsidRPr="007619D8">
        <w:rPr>
          <w:b/>
          <w:lang w:val="ru-RU"/>
        </w:rPr>
        <w:t>Таблица 5. Общий оставшийся объем потребления ГХФУ в разбивке по веществам (в тоннах ОРС)*</w:t>
      </w:r>
    </w:p>
    <w:tbl>
      <w:tblPr>
        <w:tblW w:w="9531" w:type="dxa"/>
        <w:tblLayout w:type="fixed"/>
        <w:tblLook w:val="04A0" w:firstRow="1" w:lastRow="0" w:firstColumn="1" w:lastColumn="0" w:noHBand="0" w:noVBand="1"/>
      </w:tblPr>
      <w:tblGrid>
        <w:gridCol w:w="1980"/>
        <w:gridCol w:w="1510"/>
        <w:gridCol w:w="1510"/>
        <w:gridCol w:w="1510"/>
        <w:gridCol w:w="1423"/>
        <w:gridCol w:w="1598"/>
      </w:tblGrid>
      <w:tr w:rsidR="005A1A31" w:rsidRPr="00BD02FF" w14:paraId="042FBD21" w14:textId="77777777" w:rsidTr="005A1A31">
        <w:trPr>
          <w:trHeight w:val="78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DE795" w14:textId="5AD9DD71" w:rsidR="005A1A31" w:rsidRPr="00BD02FF" w:rsidRDefault="005A1A31" w:rsidP="005A1A31">
            <w:pPr>
              <w:rPr>
                <w:b/>
                <w:bCs/>
                <w:sz w:val="20"/>
                <w:szCs w:val="20"/>
                <w:lang w:val="ru-RU" w:eastAsia="zh-CN"/>
              </w:rPr>
            </w:pPr>
            <w:r w:rsidRPr="00BD02FF">
              <w:rPr>
                <w:b/>
                <w:sz w:val="20"/>
                <w:lang w:val="ru-RU"/>
              </w:rPr>
              <w:t>ГХФУ</w:t>
            </w: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9E618" w14:textId="74776080" w:rsidR="005A1A31" w:rsidRPr="00BD02FF" w:rsidRDefault="005A1A31" w:rsidP="005A1A31">
            <w:pPr>
              <w:jc w:val="center"/>
              <w:rPr>
                <w:b/>
                <w:bCs/>
                <w:sz w:val="20"/>
                <w:szCs w:val="20"/>
                <w:lang w:val="ru-RU" w:eastAsia="zh-CN"/>
              </w:rPr>
            </w:pPr>
            <w:r w:rsidRPr="00BD02FF">
              <w:rPr>
                <w:b/>
                <w:sz w:val="20"/>
                <w:lang w:val="ru-RU"/>
              </w:rPr>
              <w:t>Базовый уровень</w:t>
            </w: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CEB95" w14:textId="6FEAE546" w:rsidR="005A1A31" w:rsidRPr="00BD02FF" w:rsidRDefault="005A1A31" w:rsidP="005A1A31">
            <w:pPr>
              <w:jc w:val="center"/>
              <w:rPr>
                <w:b/>
                <w:bCs/>
                <w:sz w:val="20"/>
                <w:szCs w:val="20"/>
                <w:lang w:val="ru-RU" w:eastAsia="zh-CN"/>
              </w:rPr>
            </w:pPr>
            <w:r w:rsidRPr="00BD02FF">
              <w:rPr>
                <w:b/>
                <w:sz w:val="20"/>
                <w:lang w:val="ru-RU"/>
              </w:rPr>
              <w:t>Начальный уровень</w:t>
            </w: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663D5" w14:textId="127888AC" w:rsidR="005A1A31" w:rsidRPr="00BD02FF" w:rsidRDefault="005A1A31" w:rsidP="005A1A31">
            <w:pPr>
              <w:jc w:val="center"/>
              <w:rPr>
                <w:b/>
                <w:bCs/>
                <w:sz w:val="20"/>
                <w:szCs w:val="20"/>
                <w:lang w:val="ru-RU" w:eastAsia="zh-CN"/>
              </w:rPr>
            </w:pPr>
            <w:r w:rsidRPr="00BD02FF">
              <w:rPr>
                <w:b/>
                <w:sz w:val="20"/>
                <w:lang w:val="ru-RU"/>
              </w:rPr>
              <w:t>Утверждено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0BEC4" w14:textId="22D90FCB" w:rsidR="005A1A31" w:rsidRPr="00BD02FF" w:rsidRDefault="005A1A31" w:rsidP="005A1A31">
            <w:pPr>
              <w:jc w:val="center"/>
              <w:rPr>
                <w:b/>
                <w:bCs/>
                <w:sz w:val="20"/>
                <w:szCs w:val="20"/>
                <w:lang w:val="ru-RU" w:eastAsia="zh-CN"/>
              </w:rPr>
            </w:pPr>
            <w:r w:rsidRPr="00BD02FF">
              <w:rPr>
                <w:b/>
                <w:sz w:val="20"/>
                <w:lang w:val="ru-RU"/>
              </w:rPr>
              <w:t>Оставшийся объем</w:t>
            </w:r>
          </w:p>
        </w:tc>
        <w:tc>
          <w:tcPr>
            <w:tcW w:w="1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33D9F" w14:textId="2E71BF87" w:rsidR="005A1A31" w:rsidRPr="00BD02FF" w:rsidRDefault="005A1A31" w:rsidP="005A1A31">
            <w:pPr>
              <w:jc w:val="center"/>
              <w:rPr>
                <w:b/>
                <w:bCs/>
                <w:sz w:val="20"/>
                <w:szCs w:val="20"/>
                <w:lang w:val="ru-RU" w:eastAsia="zh-CN"/>
              </w:rPr>
            </w:pPr>
            <w:r w:rsidRPr="00BD02FF">
              <w:rPr>
                <w:b/>
                <w:sz w:val="20"/>
                <w:lang w:val="ru-RU"/>
              </w:rPr>
              <w:t>% от утвержденного объема</w:t>
            </w:r>
          </w:p>
        </w:tc>
      </w:tr>
      <w:tr w:rsidR="0089781B" w:rsidRPr="00BD02FF" w14:paraId="3EB71C7B" w14:textId="77777777" w:rsidTr="005A1A31">
        <w:trPr>
          <w:trHeight w:val="12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74F97" w14:textId="0F0D601C" w:rsidR="0089781B" w:rsidRPr="00BD02FF" w:rsidRDefault="0089781B" w:rsidP="0089781B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lang w:val="ru-RU"/>
              </w:rPr>
              <w:t>ГХФУ-123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51AF7" w14:textId="423193CA" w:rsidR="0089781B" w:rsidRPr="00BD02FF" w:rsidRDefault="0089781B" w:rsidP="0089781B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lang w:val="ru-RU"/>
              </w:rPr>
              <w:t>31,90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837AC" w14:textId="1F880D7C" w:rsidR="0089781B" w:rsidRPr="00BD02FF" w:rsidRDefault="0089781B" w:rsidP="0089781B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lang w:val="ru-RU"/>
              </w:rPr>
              <w:t>30,21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C6EF8" w14:textId="03DAF4DB" w:rsidR="0089781B" w:rsidRPr="00BD02FF" w:rsidRDefault="0089781B" w:rsidP="0089781B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lang w:val="ru-RU"/>
              </w:rPr>
              <w:t>23,09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9DD64" w14:textId="7315CA73" w:rsidR="0089781B" w:rsidRPr="00BD02FF" w:rsidRDefault="0089781B" w:rsidP="0089781B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lang w:val="ru-RU"/>
              </w:rPr>
              <w:t>7,09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EFFC6" w14:textId="1A3BEE4A" w:rsidR="0089781B" w:rsidRPr="00BD02FF" w:rsidRDefault="0089781B" w:rsidP="0089781B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lang w:val="ru-RU"/>
              </w:rPr>
              <w:t>76,43</w:t>
            </w:r>
          </w:p>
        </w:tc>
      </w:tr>
      <w:tr w:rsidR="0089781B" w:rsidRPr="00BD02FF" w14:paraId="5E00892D" w14:textId="77777777" w:rsidTr="005A1A31">
        <w:trPr>
          <w:trHeight w:val="156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C7473" w14:textId="66C660D7" w:rsidR="0089781B" w:rsidRPr="00BD02FF" w:rsidRDefault="0089781B" w:rsidP="0089781B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lang w:val="ru-RU"/>
              </w:rPr>
              <w:t>ГХФУ-124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C2A7B" w14:textId="72C2F68E" w:rsidR="0089781B" w:rsidRPr="00BD02FF" w:rsidRDefault="0089781B" w:rsidP="0089781B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lang w:val="ru-RU"/>
              </w:rPr>
              <w:t>26,42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68E31" w14:textId="21D72856" w:rsidR="0089781B" w:rsidRPr="00BD02FF" w:rsidRDefault="0089781B" w:rsidP="0089781B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lang w:val="ru-RU"/>
              </w:rPr>
              <w:t>26,14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9E204" w14:textId="04D1CC21" w:rsidR="0089781B" w:rsidRPr="00BD02FF" w:rsidRDefault="0089781B" w:rsidP="0089781B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lang w:val="ru-RU"/>
              </w:rPr>
              <w:t>23,12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082BA" w14:textId="6DE234D7" w:rsidR="0089781B" w:rsidRPr="00BD02FF" w:rsidRDefault="0089781B" w:rsidP="0089781B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lang w:val="ru-RU"/>
              </w:rPr>
              <w:t>3,04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3FA27" w14:textId="4430D04F" w:rsidR="0089781B" w:rsidRPr="00BD02FF" w:rsidRDefault="0089781B" w:rsidP="0089781B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lang w:val="ru-RU"/>
              </w:rPr>
              <w:t>88,45</w:t>
            </w:r>
          </w:p>
        </w:tc>
      </w:tr>
      <w:tr w:rsidR="0089781B" w:rsidRPr="00BD02FF" w14:paraId="46F13B44" w14:textId="77777777" w:rsidTr="005A1A31">
        <w:trPr>
          <w:trHeight w:val="61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B6979" w14:textId="5F92F185" w:rsidR="0089781B" w:rsidRPr="00BD02FF" w:rsidRDefault="0089781B" w:rsidP="0089781B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lang w:val="ru-RU"/>
              </w:rPr>
              <w:t>ГХФУ-141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A36E6" w14:textId="2D056285" w:rsidR="0089781B" w:rsidRPr="00BD02FF" w:rsidRDefault="0089781B" w:rsidP="0089781B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lang w:val="ru-RU"/>
              </w:rPr>
              <w:t>0,94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8FDA1" w14:textId="3FB33E95" w:rsidR="0089781B" w:rsidRPr="00BD02FF" w:rsidRDefault="0089781B" w:rsidP="0089781B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lang w:val="ru-RU"/>
              </w:rPr>
              <w:t>0,94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6EECB" w14:textId="47408443" w:rsidR="0089781B" w:rsidRPr="00BD02FF" w:rsidRDefault="0089781B" w:rsidP="0089781B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lang w:val="ru-RU"/>
              </w:rPr>
              <w:t>0,94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3AB68" w14:textId="66415AED" w:rsidR="0089781B" w:rsidRPr="00BD02FF" w:rsidRDefault="0089781B" w:rsidP="0089781B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lang w:val="ru-RU"/>
              </w:rPr>
              <w:t>0,00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3571A" w14:textId="5AAB00D4" w:rsidR="0089781B" w:rsidRPr="00BD02FF" w:rsidRDefault="0089781B" w:rsidP="0089781B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lang w:val="ru-RU"/>
              </w:rPr>
              <w:t>100,00</w:t>
            </w:r>
          </w:p>
        </w:tc>
      </w:tr>
      <w:tr w:rsidR="0089781B" w:rsidRPr="00BD02FF" w14:paraId="18BF763B" w14:textId="77777777" w:rsidTr="005A1A31">
        <w:trPr>
          <w:trHeight w:val="106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B69BC" w14:textId="0C33658A" w:rsidR="0089781B" w:rsidRPr="00BD02FF" w:rsidRDefault="0089781B" w:rsidP="0089781B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lang w:val="ru-RU"/>
              </w:rPr>
              <w:t>ГХФУ-141b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41675" w14:textId="4D8FA595" w:rsidR="0089781B" w:rsidRPr="00BD02FF" w:rsidRDefault="0089781B" w:rsidP="0089781B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lang w:val="ru-RU"/>
              </w:rPr>
              <w:t>10 668,24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E5315" w14:textId="3DB99C56" w:rsidR="0089781B" w:rsidRPr="00BD02FF" w:rsidRDefault="0089781B" w:rsidP="0089781B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lang w:val="ru-RU"/>
              </w:rPr>
              <w:t>10 674,76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61888" w14:textId="255CBEF6" w:rsidR="0089781B" w:rsidRPr="00BD02FF" w:rsidRDefault="0089781B" w:rsidP="0089781B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lang w:val="ru-RU"/>
              </w:rPr>
              <w:t>10 644,06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7F353" w14:textId="6C1DBAAB" w:rsidR="0089781B" w:rsidRPr="00BD02FF" w:rsidRDefault="0089781B" w:rsidP="0089781B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lang w:val="ru-RU"/>
              </w:rPr>
              <w:t>30,41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E696E" w14:textId="4B239E98" w:rsidR="0089781B" w:rsidRPr="00BD02FF" w:rsidRDefault="0089781B" w:rsidP="0089781B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lang w:val="ru-RU"/>
              </w:rPr>
              <w:t>99,71</w:t>
            </w:r>
          </w:p>
        </w:tc>
      </w:tr>
      <w:tr w:rsidR="0089781B" w:rsidRPr="00BD02FF" w14:paraId="42E10902" w14:textId="77777777" w:rsidTr="005A1A31">
        <w:trPr>
          <w:trHeight w:val="44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7840A" w14:textId="6F1EA9A0" w:rsidR="0089781B" w:rsidRPr="00BD02FF" w:rsidRDefault="0089781B" w:rsidP="0089781B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lang w:val="ru-RU"/>
              </w:rPr>
              <w:t>ГХФУ-142b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1157F" w14:textId="6B56E3E3" w:rsidR="0089781B" w:rsidRPr="00BD02FF" w:rsidRDefault="0089781B" w:rsidP="0089781B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lang w:val="ru-RU"/>
              </w:rPr>
              <w:t>2 000,80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2AD3C" w14:textId="3CCAE1AA" w:rsidR="0089781B" w:rsidRPr="00BD02FF" w:rsidRDefault="0089781B" w:rsidP="0089781B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lang w:val="ru-RU"/>
              </w:rPr>
              <w:t>2 016,80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CB9A1" w14:textId="0817AE4C" w:rsidR="0089781B" w:rsidRPr="00BD02FF" w:rsidRDefault="0089781B" w:rsidP="0089781B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lang w:val="ru-RU"/>
              </w:rPr>
              <w:t>1 525,67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A1F72" w14:textId="2CF4E5ED" w:rsidR="0089781B" w:rsidRPr="00BD02FF" w:rsidRDefault="0089781B" w:rsidP="0089781B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lang w:val="ru-RU"/>
              </w:rPr>
              <w:t>489,38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5169A" w14:textId="1BFAF51B" w:rsidR="0089781B" w:rsidRPr="00BD02FF" w:rsidRDefault="0089781B" w:rsidP="0089781B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lang w:val="ru-RU"/>
              </w:rPr>
              <w:t>75,65</w:t>
            </w:r>
          </w:p>
        </w:tc>
      </w:tr>
      <w:tr w:rsidR="0089781B" w:rsidRPr="00BD02FF" w14:paraId="299CBC10" w14:textId="77777777" w:rsidTr="005A1A31">
        <w:trPr>
          <w:trHeight w:val="57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35D54" w14:textId="791EA369" w:rsidR="0089781B" w:rsidRPr="00BD02FF" w:rsidRDefault="0089781B" w:rsidP="0089781B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lang w:val="ru-RU"/>
              </w:rPr>
              <w:t>ГХФУ-21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043EC" w14:textId="0984955D" w:rsidR="0089781B" w:rsidRPr="00BD02FF" w:rsidRDefault="0089781B" w:rsidP="0089781B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lang w:val="ru-RU"/>
              </w:rPr>
              <w:t>0,74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A7780" w14:textId="6DDF3235" w:rsidR="0089781B" w:rsidRPr="00BD02FF" w:rsidRDefault="0089781B" w:rsidP="0089781B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lang w:val="ru-RU"/>
              </w:rPr>
              <w:t>0,74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716E9" w14:textId="66971576" w:rsidR="0089781B" w:rsidRPr="00BD02FF" w:rsidRDefault="0089781B" w:rsidP="0089781B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lang w:val="ru-RU"/>
              </w:rPr>
              <w:t>0,74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69EF8" w14:textId="40AC699F" w:rsidR="0089781B" w:rsidRPr="00BD02FF" w:rsidRDefault="0089781B" w:rsidP="0089781B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lang w:val="ru-RU"/>
              </w:rPr>
              <w:t>0,00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D5E04" w14:textId="53107835" w:rsidR="0089781B" w:rsidRPr="00BD02FF" w:rsidRDefault="0089781B" w:rsidP="0089781B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lang w:val="ru-RU"/>
              </w:rPr>
              <w:t>100,00</w:t>
            </w:r>
          </w:p>
        </w:tc>
      </w:tr>
      <w:tr w:rsidR="0089781B" w:rsidRPr="00BD02FF" w14:paraId="52A4091E" w14:textId="77777777" w:rsidTr="005A1A31">
        <w:trPr>
          <w:trHeight w:val="102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767E8" w14:textId="73685D4E" w:rsidR="0089781B" w:rsidRPr="00BD02FF" w:rsidRDefault="0089781B" w:rsidP="0089781B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lang w:val="ru-RU"/>
              </w:rPr>
              <w:t>ГХФУ-22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A3507" w14:textId="29ED53A4" w:rsidR="0089781B" w:rsidRPr="00BD02FF" w:rsidRDefault="0089781B" w:rsidP="0089781B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lang w:val="ru-RU"/>
              </w:rPr>
              <w:t>20 424,65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13039" w14:textId="14A03D20" w:rsidR="0089781B" w:rsidRPr="00BD02FF" w:rsidRDefault="0089781B" w:rsidP="0089781B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lang w:val="ru-RU"/>
              </w:rPr>
              <w:t>19 884,85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3DD03" w14:textId="0A022BED" w:rsidR="0089781B" w:rsidRPr="00BD02FF" w:rsidRDefault="0089781B" w:rsidP="0089781B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lang w:val="ru-RU"/>
              </w:rPr>
              <w:t>15 223,04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2A1EB" w14:textId="2C18D009" w:rsidR="0089781B" w:rsidRPr="00BD02FF" w:rsidRDefault="0089781B" w:rsidP="0089781B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lang w:val="ru-RU"/>
              </w:rPr>
              <w:t>4 661,08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A8883" w14:textId="2A3BCD57" w:rsidR="0089781B" w:rsidRPr="00BD02FF" w:rsidRDefault="0089781B" w:rsidP="0089781B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lang w:val="ru-RU"/>
              </w:rPr>
              <w:t>76,56</w:t>
            </w:r>
          </w:p>
        </w:tc>
      </w:tr>
      <w:tr w:rsidR="0089781B" w:rsidRPr="00BD02FF" w14:paraId="65558E94" w14:textId="77777777" w:rsidTr="005A1A31">
        <w:trPr>
          <w:trHeight w:val="44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EA3BA" w14:textId="09C71E28" w:rsidR="0089781B" w:rsidRPr="00BD02FF" w:rsidRDefault="0089781B" w:rsidP="0089781B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lang w:val="ru-RU"/>
              </w:rPr>
              <w:t>ГХФУ-225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C22FD" w14:textId="465EC64E" w:rsidR="0089781B" w:rsidRPr="00BD02FF" w:rsidRDefault="0089781B" w:rsidP="0089781B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lang w:val="ru-RU"/>
              </w:rPr>
              <w:t>2,82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706AB" w14:textId="0B393AB4" w:rsidR="0089781B" w:rsidRPr="00BD02FF" w:rsidRDefault="0089781B" w:rsidP="0089781B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lang w:val="ru-RU"/>
              </w:rPr>
              <w:t>2,82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7C842" w14:textId="3170015D" w:rsidR="0089781B" w:rsidRPr="00BD02FF" w:rsidRDefault="0089781B" w:rsidP="0089781B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lang w:val="ru-RU"/>
              </w:rPr>
              <w:t>1,53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A4273" w14:textId="2F692E08" w:rsidR="0089781B" w:rsidRPr="00BD02FF" w:rsidRDefault="0089781B" w:rsidP="0089781B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lang w:val="ru-RU"/>
              </w:rPr>
              <w:t>1,29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411A4" w14:textId="33107F2E" w:rsidR="0089781B" w:rsidRPr="00BD02FF" w:rsidRDefault="0089781B" w:rsidP="0089781B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lang w:val="ru-RU"/>
              </w:rPr>
              <w:t>54,26</w:t>
            </w:r>
          </w:p>
        </w:tc>
      </w:tr>
      <w:tr w:rsidR="0089781B" w:rsidRPr="00BD02FF" w14:paraId="07B68D3A" w14:textId="77777777" w:rsidTr="005A1A31">
        <w:trPr>
          <w:trHeight w:val="44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BA0FB" w14:textId="6216DF7C" w:rsidR="0089781B" w:rsidRPr="00BD02FF" w:rsidRDefault="0089781B" w:rsidP="0089781B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lang w:val="ru-RU"/>
              </w:rPr>
              <w:t>ГХФУ-225ca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B6F29" w14:textId="6A8280BC" w:rsidR="0089781B" w:rsidRPr="00BD02FF" w:rsidRDefault="0089781B" w:rsidP="0089781B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lang w:val="ru-RU"/>
              </w:rPr>
              <w:t>0,42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457A6" w14:textId="0B3522F9" w:rsidR="0089781B" w:rsidRPr="00BD02FF" w:rsidRDefault="0089781B" w:rsidP="0089781B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lang w:val="ru-RU"/>
              </w:rPr>
              <w:t>0,42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380C1" w14:textId="4EDB9D45" w:rsidR="0089781B" w:rsidRPr="00BD02FF" w:rsidRDefault="0089781B" w:rsidP="0089781B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lang w:val="ru-RU"/>
              </w:rPr>
              <w:t>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F32EB" w14:textId="15103F93" w:rsidR="0089781B" w:rsidRPr="00BD02FF" w:rsidRDefault="0089781B" w:rsidP="0089781B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lang w:val="ru-RU"/>
              </w:rPr>
              <w:t>0,42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1542A" w14:textId="2AC02EFA" w:rsidR="0089781B" w:rsidRPr="00BD02FF" w:rsidRDefault="0089781B" w:rsidP="0089781B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lang w:val="ru-RU"/>
              </w:rPr>
              <w:t>0,00</w:t>
            </w:r>
          </w:p>
        </w:tc>
      </w:tr>
      <w:tr w:rsidR="0089781B" w:rsidRPr="00BD02FF" w14:paraId="347F3206" w14:textId="77777777" w:rsidTr="005A1A31">
        <w:trPr>
          <w:trHeight w:val="8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4A5DE" w14:textId="3697F08E" w:rsidR="0089781B" w:rsidRPr="00BD02FF" w:rsidRDefault="0089781B" w:rsidP="0089781B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lang w:val="ru-RU"/>
              </w:rPr>
              <w:t>ГХФУ-225cb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BE72E" w14:textId="1DE7F6AC" w:rsidR="0089781B" w:rsidRPr="00BD02FF" w:rsidRDefault="0089781B" w:rsidP="0089781B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lang w:val="ru-RU"/>
              </w:rPr>
              <w:t>0,68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085A8" w14:textId="771BA4CA" w:rsidR="0089781B" w:rsidRPr="00BD02FF" w:rsidRDefault="0089781B" w:rsidP="0089781B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lang w:val="ru-RU"/>
              </w:rPr>
              <w:t>0,68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48158" w14:textId="2F2BDDE1" w:rsidR="0089781B" w:rsidRPr="00BD02FF" w:rsidRDefault="0089781B" w:rsidP="0089781B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lang w:val="ru-RU"/>
              </w:rPr>
              <w:t>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2E037" w14:textId="2F9B1A90" w:rsidR="0089781B" w:rsidRPr="00BD02FF" w:rsidRDefault="0089781B" w:rsidP="0089781B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lang w:val="ru-RU"/>
              </w:rPr>
              <w:t>0,68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07040" w14:textId="5CBC8002" w:rsidR="0089781B" w:rsidRPr="00BD02FF" w:rsidRDefault="0089781B" w:rsidP="0089781B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lang w:val="ru-RU"/>
              </w:rPr>
              <w:t>0,00</w:t>
            </w:r>
          </w:p>
        </w:tc>
      </w:tr>
      <w:tr w:rsidR="0089781B" w:rsidRPr="00BD02FF" w14:paraId="50310FCE" w14:textId="77777777" w:rsidTr="005A1A31">
        <w:trPr>
          <w:trHeight w:val="44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EE3CE" w14:textId="61D0A383" w:rsidR="0089781B" w:rsidRPr="00BD02FF" w:rsidRDefault="0089781B" w:rsidP="0089781B">
            <w:pPr>
              <w:jc w:val="left"/>
              <w:rPr>
                <w:b/>
                <w:bCs/>
                <w:sz w:val="20"/>
                <w:szCs w:val="20"/>
                <w:lang w:val="ru-RU" w:eastAsia="zh-CN"/>
              </w:rPr>
            </w:pPr>
            <w:r w:rsidRPr="00BD02FF">
              <w:rPr>
                <w:rFonts w:asciiTheme="majorBidi" w:hAnsiTheme="majorBidi"/>
                <w:b/>
                <w:sz w:val="20"/>
                <w:lang w:val="ru-RU"/>
              </w:rPr>
              <w:t>Итого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5FE38" w14:textId="3CDC9A68" w:rsidR="0089781B" w:rsidRPr="00BD02FF" w:rsidRDefault="0089781B" w:rsidP="0089781B">
            <w:pPr>
              <w:jc w:val="right"/>
              <w:rPr>
                <w:b/>
                <w:bCs/>
                <w:sz w:val="20"/>
                <w:szCs w:val="20"/>
                <w:lang w:val="ru-RU" w:eastAsia="zh-CN"/>
              </w:rPr>
            </w:pPr>
            <w:r w:rsidRPr="00BD02FF">
              <w:rPr>
                <w:b/>
                <w:sz w:val="20"/>
                <w:lang w:val="ru-RU"/>
              </w:rPr>
              <w:t>33157,61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6A6DF" w14:textId="38307593" w:rsidR="0089781B" w:rsidRPr="00BD02FF" w:rsidRDefault="0089781B" w:rsidP="0089781B">
            <w:pPr>
              <w:jc w:val="right"/>
              <w:rPr>
                <w:b/>
                <w:bCs/>
                <w:sz w:val="20"/>
                <w:szCs w:val="20"/>
                <w:lang w:val="ru-RU" w:eastAsia="zh-CN"/>
              </w:rPr>
            </w:pPr>
            <w:r w:rsidRPr="00BD02FF">
              <w:rPr>
                <w:b/>
                <w:sz w:val="20"/>
                <w:lang w:val="ru-RU"/>
              </w:rPr>
              <w:t>32 638,36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CB4DE" w14:textId="52F3BD70" w:rsidR="0089781B" w:rsidRPr="00BD02FF" w:rsidRDefault="0089781B" w:rsidP="0089781B">
            <w:pPr>
              <w:jc w:val="right"/>
              <w:rPr>
                <w:b/>
                <w:bCs/>
                <w:sz w:val="20"/>
                <w:szCs w:val="20"/>
                <w:lang w:val="ru-RU" w:eastAsia="zh-CN"/>
              </w:rPr>
            </w:pPr>
            <w:r w:rsidRPr="00BD02FF">
              <w:rPr>
                <w:b/>
                <w:sz w:val="20"/>
                <w:lang w:val="ru-RU"/>
              </w:rPr>
              <w:t>27 442,19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38C3B" w14:textId="71DF0B74" w:rsidR="0089781B" w:rsidRPr="00BD02FF" w:rsidRDefault="0089781B" w:rsidP="0089781B">
            <w:pPr>
              <w:jc w:val="right"/>
              <w:rPr>
                <w:b/>
                <w:bCs/>
                <w:sz w:val="20"/>
                <w:szCs w:val="20"/>
                <w:lang w:val="ru-RU" w:eastAsia="zh-CN"/>
              </w:rPr>
            </w:pPr>
            <w:r w:rsidRPr="00BD02FF">
              <w:rPr>
                <w:b/>
                <w:sz w:val="20"/>
                <w:lang w:val="ru-RU"/>
              </w:rPr>
              <w:t>5 193,39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77645" w14:textId="3EA0CDB8" w:rsidR="0089781B" w:rsidRPr="00BD02FF" w:rsidRDefault="0089781B" w:rsidP="0089781B">
            <w:pPr>
              <w:jc w:val="right"/>
              <w:rPr>
                <w:b/>
                <w:bCs/>
                <w:sz w:val="20"/>
                <w:szCs w:val="20"/>
                <w:lang w:val="ru-RU" w:eastAsia="zh-CN"/>
              </w:rPr>
            </w:pPr>
            <w:r w:rsidRPr="00BD02FF">
              <w:rPr>
                <w:b/>
                <w:sz w:val="20"/>
                <w:lang w:val="ru-RU"/>
              </w:rPr>
              <w:t>84,08</w:t>
            </w:r>
          </w:p>
        </w:tc>
      </w:tr>
      <w:tr w:rsidR="0089781B" w:rsidRPr="00BD02FF" w14:paraId="324C1984" w14:textId="77777777" w:rsidTr="005A1A31">
        <w:trPr>
          <w:trHeight w:val="44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82A68" w14:textId="4D58F4B0" w:rsidR="0089781B" w:rsidRPr="00BD02FF" w:rsidRDefault="0089781B" w:rsidP="0089781B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rFonts w:asciiTheme="majorBidi" w:hAnsiTheme="majorBidi"/>
                <w:sz w:val="20"/>
                <w:lang w:val="ru-RU"/>
              </w:rPr>
              <w:t>ГХФУ-141b полиол**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F7FB8" w14:textId="3F8839B2" w:rsidR="0089781B" w:rsidRPr="00BD02FF" w:rsidRDefault="0089781B" w:rsidP="0089781B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lang w:val="ru-RU"/>
              </w:rPr>
              <w:t>0,00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38891" w14:textId="514FB6B3" w:rsidR="0089781B" w:rsidRPr="00BD02FF" w:rsidRDefault="0089781B" w:rsidP="0089781B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lang w:val="ru-RU"/>
              </w:rPr>
              <w:t>657,00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AEA88" w14:textId="56D15B4B" w:rsidR="0089781B" w:rsidRPr="00BD02FF" w:rsidRDefault="0089781B" w:rsidP="0089781B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lang w:val="ru-RU"/>
              </w:rPr>
              <w:t>631,06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444AB" w14:textId="28704D25" w:rsidR="0089781B" w:rsidRPr="00BD02FF" w:rsidRDefault="0089781B" w:rsidP="0089781B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lang w:val="ru-RU"/>
              </w:rPr>
              <w:t>19,38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AFEC1" w14:textId="45B319E2" w:rsidR="0089781B" w:rsidRPr="00BD02FF" w:rsidRDefault="0089781B" w:rsidP="0089781B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lang w:val="ru-RU"/>
              </w:rPr>
              <w:t>96,05</w:t>
            </w:r>
          </w:p>
        </w:tc>
      </w:tr>
    </w:tbl>
    <w:p w14:paraId="26941FF1" w14:textId="77777777" w:rsidR="00EA00DA" w:rsidRPr="00BD02FF" w:rsidRDefault="00EA00DA" w:rsidP="00EA00DA">
      <w:pPr>
        <w:pStyle w:val="Title2"/>
        <w:widowControl w:val="0"/>
        <w:jc w:val="left"/>
        <w:rPr>
          <w:b w:val="0"/>
          <w:caps w:val="0"/>
          <w:sz w:val="19"/>
          <w:szCs w:val="19"/>
          <w:lang w:val="ru-RU"/>
        </w:rPr>
      </w:pPr>
      <w:r w:rsidRPr="00BD02FF">
        <w:rPr>
          <w:b w:val="0"/>
          <w:caps w:val="0"/>
          <w:sz w:val="19"/>
          <w:lang w:val="ru-RU"/>
        </w:rPr>
        <w:t>* На дату проведения 95-го совещания.</w:t>
      </w:r>
    </w:p>
    <w:p w14:paraId="1B9A33B9" w14:textId="77777777" w:rsidR="00EA00DA" w:rsidRPr="00BD02FF" w:rsidRDefault="00EA00DA" w:rsidP="00EA00DA">
      <w:pPr>
        <w:pStyle w:val="Title2"/>
        <w:widowControl w:val="0"/>
        <w:jc w:val="left"/>
        <w:rPr>
          <w:b w:val="0"/>
          <w:caps w:val="0"/>
          <w:sz w:val="19"/>
          <w:szCs w:val="19"/>
          <w:lang w:val="ru-RU"/>
        </w:rPr>
      </w:pPr>
      <w:r w:rsidRPr="00BD02FF">
        <w:rPr>
          <w:b w:val="0"/>
          <w:caps w:val="0"/>
          <w:sz w:val="19"/>
          <w:lang w:val="ru-RU"/>
        </w:rPr>
        <w:t xml:space="preserve">** ГХФУ-141b в импортируемой готовой смеси полиолов. </w:t>
      </w:r>
    </w:p>
    <w:p w14:paraId="05BF0B84" w14:textId="77777777" w:rsidR="00EA00DA" w:rsidRPr="00BD02FF" w:rsidRDefault="00EA00DA" w:rsidP="00EA00DA">
      <w:pPr>
        <w:keepNext/>
        <w:rPr>
          <w:b/>
          <w:lang w:val="ru-RU"/>
        </w:rPr>
      </w:pPr>
    </w:p>
    <w:p w14:paraId="0D296920" w14:textId="77777777" w:rsidR="00EA00DA" w:rsidRPr="00BD02FF" w:rsidRDefault="00EA00DA" w:rsidP="00EA00DA">
      <w:pPr>
        <w:keepNext/>
        <w:tabs>
          <w:tab w:val="left" w:pos="3285"/>
        </w:tabs>
        <w:spacing w:after="240"/>
        <w:rPr>
          <w:bCs/>
          <w:iCs/>
          <w:u w:val="single"/>
          <w:lang w:val="ru-RU"/>
        </w:rPr>
      </w:pPr>
      <w:r w:rsidRPr="00BD02FF">
        <w:rPr>
          <w:u w:val="single"/>
          <w:lang w:val="ru-RU"/>
        </w:rPr>
        <w:t xml:space="preserve">ГФУ </w:t>
      </w:r>
    </w:p>
    <w:p w14:paraId="08B29D83" w14:textId="2BD64DB5" w:rsidR="00EA00DA" w:rsidRPr="00BD02FF" w:rsidRDefault="00EA00DA" w:rsidP="00EA00DA">
      <w:pPr>
        <w:pStyle w:val="Heading1"/>
        <w:keepNext/>
        <w:rPr>
          <w:lang w:val="ru-RU"/>
        </w:rPr>
      </w:pPr>
      <w:r w:rsidRPr="00BD02FF">
        <w:rPr>
          <w:lang w:val="ru-RU"/>
        </w:rPr>
        <w:t xml:space="preserve">Из 147 стран, действующих в рамках статьи 5, 120 стран установили базовый уровень потребления ГФУ. Сто тринадцать из 120 стран, действующих в рамках статьи 5, ратифицировали </w:t>
      </w:r>
      <w:r w:rsidR="007F01CF">
        <w:rPr>
          <w:lang w:val="ru-RU"/>
        </w:rPr>
        <w:t>К</w:t>
      </w:r>
      <w:r w:rsidR="007F01CF" w:rsidRPr="007F01CF">
        <w:rPr>
          <w:lang w:val="ru-RU"/>
        </w:rPr>
        <w:t xml:space="preserve">игалийскую </w:t>
      </w:r>
      <w:r w:rsidRPr="00BD02FF">
        <w:rPr>
          <w:lang w:val="ru-RU"/>
        </w:rPr>
        <w:t>поправку</w:t>
      </w:r>
      <w:r w:rsidRPr="00BD02FF">
        <w:rPr>
          <w:rStyle w:val="FootnoteReference"/>
          <w:bCs/>
          <w:lang w:val="ru-RU"/>
        </w:rPr>
        <w:footnoteReference w:id="15"/>
      </w:r>
      <w:r w:rsidRPr="00BD02FF">
        <w:rPr>
          <w:lang w:val="ru-RU"/>
        </w:rPr>
        <w:t xml:space="preserve">. В приложении III к настоящему документу приводится анализ данных о потреблении ГФУ, представленных за 2023 или 2024 год (данные, представленные в соответствии со статьей 7, или данные по СП), а также изложены меры регулирования, предусмотренные в утвержденных планах реализации </w:t>
      </w:r>
      <w:r w:rsidR="007F01CF">
        <w:rPr>
          <w:lang w:val="ru-RU"/>
        </w:rPr>
        <w:t>К</w:t>
      </w:r>
      <w:r w:rsidR="007F01CF" w:rsidRPr="007F01CF">
        <w:rPr>
          <w:lang w:val="ru-RU"/>
        </w:rPr>
        <w:t>игалийск</w:t>
      </w:r>
      <w:r w:rsidR="007F01CF">
        <w:rPr>
          <w:lang w:val="ru-RU"/>
        </w:rPr>
        <w:t>ой</w:t>
      </w:r>
      <w:r w:rsidR="007F01CF" w:rsidRPr="007F01CF">
        <w:rPr>
          <w:lang w:val="ru-RU"/>
        </w:rPr>
        <w:t xml:space="preserve"> </w:t>
      </w:r>
      <w:r w:rsidRPr="00BD02FF">
        <w:rPr>
          <w:lang w:val="ru-RU"/>
        </w:rPr>
        <w:t>поправки</w:t>
      </w:r>
      <w:r w:rsidR="007F471B">
        <w:rPr>
          <w:lang w:val="ru-RU"/>
        </w:rPr>
        <w:t xml:space="preserve"> по </w:t>
      </w:r>
      <w:r w:rsidR="003B0449">
        <w:rPr>
          <w:lang w:val="ru-RU"/>
        </w:rPr>
        <w:t>ГФУ (ПРК)</w:t>
      </w:r>
      <w:r w:rsidRPr="00BD02FF">
        <w:rPr>
          <w:lang w:val="ru-RU"/>
        </w:rPr>
        <w:t xml:space="preserve">. По состоянию на дату проведения 95-го совещания Исполнительный комитет утвердил этап I </w:t>
      </w:r>
      <w:r w:rsidR="003B0449">
        <w:rPr>
          <w:lang w:val="ru-RU"/>
        </w:rPr>
        <w:t>ПРК</w:t>
      </w:r>
      <w:r w:rsidRPr="00BD02FF">
        <w:rPr>
          <w:lang w:val="ru-RU"/>
        </w:rPr>
        <w:t xml:space="preserve"> для 65 стран</w:t>
      </w:r>
      <w:bookmarkStart w:id="4" w:name="_Hlk180093171"/>
      <w:r w:rsidRPr="00BD02FF">
        <w:rPr>
          <w:rStyle w:val="FootnoteReference"/>
          <w:bCs/>
          <w:lang w:val="ru-RU"/>
        </w:rPr>
        <w:footnoteReference w:id="16"/>
      </w:r>
      <w:bookmarkEnd w:id="4"/>
      <w:r w:rsidR="00A724E7" w:rsidRPr="00BD02FF">
        <w:rPr>
          <w:lang w:val="ru-RU"/>
        </w:rPr>
        <w:t>.</w:t>
      </w:r>
    </w:p>
    <w:p w14:paraId="4751567F" w14:textId="0A6F2FFC" w:rsidR="00EA00DA" w:rsidRPr="00BD02FF" w:rsidRDefault="00EA00DA" w:rsidP="00EA00DA">
      <w:pPr>
        <w:pStyle w:val="Heading1"/>
        <w:rPr>
          <w:lang w:val="ru-RU"/>
        </w:rPr>
      </w:pPr>
      <w:r w:rsidRPr="00BD02FF">
        <w:rPr>
          <w:lang w:val="ru-RU"/>
        </w:rPr>
        <w:t xml:space="preserve">Из 117 стран, установивших базовый уровень потребления ГФУ и представивших данные в соответствии со статьей 7 или данные по СП за 2023 или 2024 год, 28 стран сообщили о потреблении, превышающем базовый уровень (26 стран – </w:t>
      </w:r>
      <w:r w:rsidR="00587881">
        <w:rPr>
          <w:lang w:val="ru-RU"/>
        </w:rPr>
        <w:t>в</w:t>
      </w:r>
      <w:r w:rsidRPr="00BD02FF">
        <w:rPr>
          <w:lang w:val="ru-RU"/>
        </w:rPr>
        <w:t xml:space="preserve"> 2023 год</w:t>
      </w:r>
      <w:r w:rsidR="00587881">
        <w:rPr>
          <w:lang w:val="ru-RU"/>
        </w:rPr>
        <w:t>у</w:t>
      </w:r>
      <w:r w:rsidRPr="00BD02FF">
        <w:rPr>
          <w:lang w:val="ru-RU"/>
        </w:rPr>
        <w:t xml:space="preserve"> и две страны – </w:t>
      </w:r>
      <w:r w:rsidR="00587881">
        <w:rPr>
          <w:lang w:val="ru-RU"/>
        </w:rPr>
        <w:t>в</w:t>
      </w:r>
      <w:r w:rsidRPr="00BD02FF">
        <w:rPr>
          <w:lang w:val="ru-RU"/>
        </w:rPr>
        <w:t xml:space="preserve"> 2024 год</w:t>
      </w:r>
      <w:r w:rsidR="00587881">
        <w:rPr>
          <w:lang w:val="ru-RU"/>
        </w:rPr>
        <w:t>у</w:t>
      </w:r>
      <w:r w:rsidRPr="00BD02FF">
        <w:rPr>
          <w:lang w:val="ru-RU"/>
        </w:rPr>
        <w:t xml:space="preserve">). Для 18 из 28 стран утвержден этап </w:t>
      </w:r>
      <w:r w:rsidR="00623AA8" w:rsidRPr="00BD02FF">
        <w:rPr>
          <w:lang w:val="ru-RU"/>
        </w:rPr>
        <w:t xml:space="preserve">I </w:t>
      </w:r>
      <w:r w:rsidR="00623AA8">
        <w:rPr>
          <w:lang w:val="ru-RU"/>
        </w:rPr>
        <w:t>ПРК</w:t>
      </w:r>
      <w:r w:rsidRPr="00BD02FF">
        <w:rPr>
          <w:lang w:val="ru-RU"/>
        </w:rPr>
        <w:t xml:space="preserve">, три страны представили этап </w:t>
      </w:r>
      <w:r w:rsidR="00623AA8" w:rsidRPr="00BD02FF">
        <w:rPr>
          <w:lang w:val="ru-RU"/>
        </w:rPr>
        <w:t xml:space="preserve">I </w:t>
      </w:r>
      <w:r w:rsidR="00623AA8">
        <w:rPr>
          <w:lang w:val="ru-RU"/>
        </w:rPr>
        <w:t>ПРК</w:t>
      </w:r>
      <w:r w:rsidRPr="00BD02FF">
        <w:rPr>
          <w:lang w:val="ru-RU"/>
        </w:rPr>
        <w:t xml:space="preserve"> на рассмотрение 96-го совещания, для шести стран уже утверждены проекты подготовки </w:t>
      </w:r>
      <w:r w:rsidR="009F7CBA">
        <w:rPr>
          <w:lang w:val="ru-RU"/>
        </w:rPr>
        <w:t>ПРК</w:t>
      </w:r>
      <w:r w:rsidRPr="00BD02FF">
        <w:rPr>
          <w:lang w:val="ru-RU"/>
        </w:rPr>
        <w:t xml:space="preserve">, а одна страна включила проект подготовки </w:t>
      </w:r>
      <w:r w:rsidR="009F7CBA">
        <w:rPr>
          <w:lang w:val="ru-RU"/>
        </w:rPr>
        <w:t>ПРК</w:t>
      </w:r>
      <w:r w:rsidR="009F7CBA" w:rsidRPr="00BD02FF">
        <w:rPr>
          <w:lang w:val="ru-RU"/>
        </w:rPr>
        <w:t xml:space="preserve"> </w:t>
      </w:r>
      <w:r w:rsidRPr="00BD02FF">
        <w:rPr>
          <w:lang w:val="ru-RU"/>
        </w:rPr>
        <w:t>в бизнес-план на 2025</w:t>
      </w:r>
      <w:r w:rsidRPr="00BD02FF">
        <w:rPr>
          <w:lang w:val="ru-RU"/>
        </w:rPr>
        <w:noBreakHyphen/>
        <w:t>2027 годы.</w:t>
      </w:r>
    </w:p>
    <w:p w14:paraId="167030EA" w14:textId="77777777" w:rsidR="00EA00DA" w:rsidRPr="00BD02FF" w:rsidRDefault="00EA00DA" w:rsidP="00EA00DA">
      <w:pPr>
        <w:pStyle w:val="Heading1"/>
        <w:rPr>
          <w:lang w:val="ru-RU"/>
        </w:rPr>
      </w:pPr>
      <w:r w:rsidRPr="00BD02FF">
        <w:rPr>
          <w:lang w:val="ru-RU"/>
        </w:rPr>
        <w:t>Две страны – Эритрея и Гвинея-Бисау, – запросили право использования исключения для Сторон с высокой температурой окружающего воздуха в соответствии с информацией, полученной секретариатом по озону</w:t>
      </w:r>
      <w:r w:rsidRPr="00BD02FF">
        <w:rPr>
          <w:rStyle w:val="FootnoteReference"/>
          <w:bCs/>
          <w:lang w:val="ru-RU"/>
        </w:rPr>
        <w:footnoteReference w:id="17"/>
      </w:r>
      <w:r w:rsidRPr="00BD02FF">
        <w:rPr>
          <w:lang w:val="ru-RU"/>
        </w:rPr>
        <w:t xml:space="preserve">. </w:t>
      </w:r>
    </w:p>
    <w:p w14:paraId="69112E43" w14:textId="20A681D5" w:rsidR="00EA00DA" w:rsidRPr="00BD02FF" w:rsidRDefault="00EA00DA" w:rsidP="00EA00DA">
      <w:pPr>
        <w:pStyle w:val="Heading1"/>
        <w:rPr>
          <w:lang w:val="ru-RU"/>
        </w:rPr>
      </w:pPr>
      <w:bookmarkStart w:id="5" w:name="_Hlk195702042"/>
      <w:r w:rsidRPr="00BD02FF">
        <w:rPr>
          <w:lang w:val="ru-RU"/>
        </w:rPr>
        <w:t xml:space="preserve">На своем 35-м совещании Стороны в решении XXXV/16 признали, что восемь стран – Ботсвана, Куба, Маврикий, Монголия, Республика Молдова, Руанда, Сент-Люсия и Туркменистан, – продемонстрировали сокращение уровней потребления ГФУ в течение 2020–2022 годов по сравнению с периодом 2018–2019 годов, и, как ожидается, в 2024 году их расчетные уровни потребления ГФУ превысят соответствующие расчетные базовые уровни. Указанные восемь стран письменно уведомили секретариат по озону о своей обеспокоенности относительно влияния пандемии COVID-19 на их базовые уровни. </w:t>
      </w:r>
    </w:p>
    <w:p w14:paraId="5328B574" w14:textId="5C0BC0F2" w:rsidR="00EA00DA" w:rsidRPr="00BD02FF" w:rsidRDefault="00EA00DA" w:rsidP="00EA00DA">
      <w:pPr>
        <w:pStyle w:val="Heading1"/>
        <w:rPr>
          <w:rStyle w:val="ui-provider"/>
          <w:lang w:val="ru-RU"/>
        </w:rPr>
      </w:pPr>
      <w:r w:rsidRPr="00BD02FF">
        <w:rPr>
          <w:lang w:val="ru-RU"/>
        </w:rPr>
        <w:t xml:space="preserve">Стороны также </w:t>
      </w:r>
      <w:r w:rsidR="00882CA0">
        <w:rPr>
          <w:lang w:val="ru-RU"/>
        </w:rPr>
        <w:t>постановили</w:t>
      </w:r>
      <w:r w:rsidRPr="00BD02FF">
        <w:rPr>
          <w:lang w:val="ru-RU"/>
        </w:rPr>
        <w:t xml:space="preserve">, что Комитет по выполнению в рамках процедуры, касающейся несоблюдения Монреальского протокола, отложит рассмотрение статуса соблюдения мер регулирования в отношении потребления веществ, включенных в приложение F, до поступления данных за 2026 год для любой из восьми стран, перечисленных в пункте 23, при условии, что соответствующая страна продолжит прилагать все усилия для соблюдения этих мер регулирования, и призвали страны, которые еще не представили свои </w:t>
      </w:r>
      <w:r w:rsidR="009565D6">
        <w:rPr>
          <w:lang w:val="ru-RU"/>
        </w:rPr>
        <w:t>ПРК</w:t>
      </w:r>
      <w:r w:rsidRPr="00BD02FF">
        <w:rPr>
          <w:lang w:val="ru-RU"/>
        </w:rPr>
        <w:t xml:space="preserve">, сделать это без промедления для </w:t>
      </w:r>
      <w:r w:rsidR="00EA1B26" w:rsidRPr="00BD02FF">
        <w:rPr>
          <w:lang w:val="ru-RU"/>
        </w:rPr>
        <w:t xml:space="preserve">их </w:t>
      </w:r>
      <w:r w:rsidRPr="00BD02FF">
        <w:rPr>
          <w:lang w:val="ru-RU"/>
        </w:rPr>
        <w:t>рассмотрения Исполнительным комитетом.</w:t>
      </w:r>
      <w:r w:rsidRPr="00BD02FF">
        <w:rPr>
          <w:rStyle w:val="ui-provider"/>
          <w:lang w:val="ru-RU"/>
        </w:rPr>
        <w:t xml:space="preserve">  </w:t>
      </w:r>
    </w:p>
    <w:p w14:paraId="5BC5F94F" w14:textId="61547518" w:rsidR="00EA00DA" w:rsidRPr="00BD02FF" w:rsidRDefault="00EA00DA" w:rsidP="00EA00DA">
      <w:pPr>
        <w:pStyle w:val="Heading1"/>
        <w:rPr>
          <w:lang w:val="ru-RU"/>
        </w:rPr>
      </w:pPr>
      <w:r w:rsidRPr="00BD02FF">
        <w:rPr>
          <w:rStyle w:val="ui-provider"/>
          <w:lang w:val="ru-RU"/>
        </w:rPr>
        <w:t xml:space="preserve">Из этих восьми стран Исполнительный комитет утвердил этап I </w:t>
      </w:r>
      <w:r w:rsidR="009565D6">
        <w:rPr>
          <w:lang w:val="ru-RU"/>
        </w:rPr>
        <w:t>ПРК</w:t>
      </w:r>
      <w:r w:rsidRPr="00BD02FF">
        <w:rPr>
          <w:rStyle w:val="ui-provider"/>
          <w:lang w:val="ru-RU"/>
        </w:rPr>
        <w:t xml:space="preserve"> для Кубы,</w:t>
      </w:r>
      <w:r w:rsidRPr="00BD02FF">
        <w:rPr>
          <w:lang w:val="ru-RU"/>
        </w:rPr>
        <w:t xml:space="preserve"> Маврикия, Руанды, </w:t>
      </w:r>
      <w:r w:rsidRPr="00BD02FF">
        <w:rPr>
          <w:rStyle w:val="ui-provider"/>
          <w:lang w:val="ru-RU"/>
        </w:rPr>
        <w:t>Сент-Люсии и Туркменистана, отметив, что в случае, если уровни потребления ГФУ в 2024 или 2025 годах в этих странах превысят контрольные показатели, установленные Монреальским протоколом, или максимально допустимый уровень потребления, оговоренный в будущем соглашении между соответствующим правительством и Исполнительным комитетом, при том понимании, что соответствующее правительство продолжит прилагать все усилия для соблюдения этих контрольных показателей, секретариат проинформирует Исполнительный комитет и запросит его указания относительно дальнейшей процедуры в свете решения XXXV/16</w:t>
      </w:r>
      <w:r w:rsidRPr="00BD02FF">
        <w:rPr>
          <w:lang w:val="ru-RU"/>
        </w:rPr>
        <w:t>.</w:t>
      </w:r>
      <w:r w:rsidRPr="00BD02FF">
        <w:rPr>
          <w:rStyle w:val="ui-provider"/>
          <w:lang w:val="ru-RU"/>
        </w:rPr>
        <w:t xml:space="preserve"> </w:t>
      </w:r>
      <w:bookmarkEnd w:id="5"/>
      <w:r w:rsidRPr="00BD02FF">
        <w:rPr>
          <w:rStyle w:val="ui-provider"/>
          <w:lang w:val="ru-RU"/>
        </w:rPr>
        <w:t xml:space="preserve">Республика Молдова представила этап I своего </w:t>
      </w:r>
      <w:r w:rsidR="0079670C">
        <w:rPr>
          <w:lang w:val="ru-RU"/>
        </w:rPr>
        <w:t>ПРК</w:t>
      </w:r>
      <w:r w:rsidR="0079670C" w:rsidRPr="00BD02FF">
        <w:rPr>
          <w:lang w:val="ru-RU"/>
        </w:rPr>
        <w:t xml:space="preserve"> </w:t>
      </w:r>
      <w:r w:rsidRPr="00BD02FF">
        <w:rPr>
          <w:rStyle w:val="ui-provider"/>
          <w:lang w:val="ru-RU"/>
        </w:rPr>
        <w:t xml:space="preserve">на рассмотрение 96-му совещанию. </w:t>
      </w:r>
    </w:p>
    <w:p w14:paraId="0193C914" w14:textId="060AB926" w:rsidR="00B91510" w:rsidRPr="00BD02FF" w:rsidRDefault="00B91510" w:rsidP="00B91510">
      <w:pPr>
        <w:pStyle w:val="Heading1"/>
        <w:keepNext/>
        <w:widowControl w:val="0"/>
        <w:numPr>
          <w:ilvl w:val="0"/>
          <w:numId w:val="0"/>
        </w:numPr>
        <w:tabs>
          <w:tab w:val="left" w:pos="720"/>
        </w:tabs>
        <w:rPr>
          <w:b/>
          <w:lang w:val="ru-RU"/>
        </w:rPr>
      </w:pPr>
      <w:r w:rsidRPr="00BD02FF">
        <w:rPr>
          <w:b/>
          <w:lang w:val="ru-RU"/>
        </w:rPr>
        <w:t>I.2</w:t>
      </w:r>
      <w:r w:rsidRPr="00BD02FF">
        <w:rPr>
          <w:b/>
          <w:lang w:val="ru-RU"/>
        </w:rPr>
        <w:tab/>
      </w:r>
      <w:r w:rsidR="00B47A61" w:rsidRPr="00BD02FF">
        <w:rPr>
          <w:b/>
          <w:lang w:val="ru-RU"/>
        </w:rPr>
        <w:t>Системы лицензирования и квотирования</w:t>
      </w:r>
    </w:p>
    <w:p w14:paraId="1D95B964" w14:textId="2B019FCC" w:rsidR="00B91510" w:rsidRPr="00BD02FF" w:rsidRDefault="005F7159" w:rsidP="00B91510">
      <w:pPr>
        <w:pStyle w:val="Heading1"/>
        <w:rPr>
          <w:lang w:val="ru-RU"/>
        </w:rPr>
      </w:pPr>
      <w:r w:rsidRPr="00BD02FF">
        <w:rPr>
          <w:lang w:val="ru-RU"/>
        </w:rPr>
        <w:t xml:space="preserve">Все страны, действующие в рамках статьи 5, создали системы лицензирования в соответствии со статьей 4B Монреальского протокола и подтвердили наличие обеспеченной законодательными мерами национальной системы, способной гарантировать соблюдение графика поэтапного отказа от </w:t>
      </w:r>
      <w:r w:rsidR="00F43E76" w:rsidRPr="00F43E76">
        <w:rPr>
          <w:lang w:val="ru-RU"/>
        </w:rPr>
        <w:t>ГХФУ</w:t>
      </w:r>
      <w:r w:rsidRPr="00BD02FF">
        <w:rPr>
          <w:lang w:val="ru-RU"/>
        </w:rPr>
        <w:t>, установленного Монреальским протоколом. Сто тринадцать из 120 стран, действующих в рамках статьи 5</w:t>
      </w:r>
      <w:r w:rsidRPr="00BD02FF">
        <w:rPr>
          <w:vertAlign w:val="superscript"/>
          <w:lang w:val="ru-RU"/>
        </w:rPr>
        <w:footnoteReference w:id="18"/>
      </w:r>
      <w:r w:rsidR="00984065">
        <w:rPr>
          <w:lang w:val="ru-RU"/>
        </w:rPr>
        <w:t xml:space="preserve"> и</w:t>
      </w:r>
      <w:r w:rsidRPr="00BD02FF">
        <w:rPr>
          <w:lang w:val="ru-RU"/>
        </w:rPr>
        <w:t xml:space="preserve"> ратифицировавших </w:t>
      </w:r>
      <w:r w:rsidR="006B2B7F">
        <w:rPr>
          <w:lang w:val="ru-RU"/>
        </w:rPr>
        <w:t>К</w:t>
      </w:r>
      <w:r w:rsidR="006B2B7F" w:rsidRPr="007F01CF">
        <w:rPr>
          <w:lang w:val="ru-RU"/>
        </w:rPr>
        <w:t xml:space="preserve">игалийскую </w:t>
      </w:r>
      <w:r w:rsidRPr="00BD02FF">
        <w:rPr>
          <w:lang w:val="ru-RU"/>
        </w:rPr>
        <w:t>поправку</w:t>
      </w:r>
      <w:r w:rsidRPr="00BD02FF">
        <w:rPr>
          <w:vertAlign w:val="superscript"/>
          <w:lang w:val="ru-RU"/>
        </w:rPr>
        <w:footnoteReference w:id="19"/>
      </w:r>
      <w:r w:rsidRPr="00BD02FF">
        <w:rPr>
          <w:lang w:val="ru-RU"/>
        </w:rPr>
        <w:t>, создали систем</w:t>
      </w:r>
      <w:r w:rsidR="0043738A">
        <w:rPr>
          <w:lang w:val="ru-RU"/>
        </w:rPr>
        <w:t>ы</w:t>
      </w:r>
      <w:r w:rsidRPr="00BD02FF">
        <w:rPr>
          <w:lang w:val="ru-RU"/>
        </w:rPr>
        <w:t xml:space="preserve"> лицензирования ГФУ.</w:t>
      </w:r>
    </w:p>
    <w:p w14:paraId="13F602DB" w14:textId="5E1D8505" w:rsidR="00B91510" w:rsidRPr="00BD02FF" w:rsidRDefault="00B91510" w:rsidP="00B91510">
      <w:pPr>
        <w:pStyle w:val="Heading2"/>
        <w:numPr>
          <w:ilvl w:val="0"/>
          <w:numId w:val="0"/>
        </w:numPr>
        <w:tabs>
          <w:tab w:val="left" w:pos="720"/>
        </w:tabs>
        <w:adjustRightInd w:val="0"/>
        <w:textAlignment w:val="baseline"/>
        <w:rPr>
          <w:b/>
          <w:sz w:val="24"/>
          <w:szCs w:val="24"/>
          <w:lang w:val="ru-RU"/>
        </w:rPr>
      </w:pPr>
      <w:r w:rsidRPr="00BD02FF">
        <w:rPr>
          <w:b/>
          <w:sz w:val="24"/>
          <w:szCs w:val="24"/>
          <w:lang w:val="ru-RU"/>
        </w:rPr>
        <w:t>II.</w:t>
      </w:r>
      <w:r w:rsidRPr="00BD02FF">
        <w:rPr>
          <w:b/>
          <w:sz w:val="24"/>
          <w:szCs w:val="24"/>
          <w:lang w:val="ru-RU"/>
        </w:rPr>
        <w:tab/>
      </w:r>
      <w:r w:rsidR="00FE05CE" w:rsidRPr="00BD02FF">
        <w:rPr>
          <w:b/>
          <w:sz w:val="24"/>
          <w:lang w:val="ru-RU"/>
        </w:rPr>
        <w:t>Страны, действующие в рамках статьи 5, на которые распространяются решения о соблюдении обязательств, принятые Сторонами</w:t>
      </w:r>
    </w:p>
    <w:p w14:paraId="5FD83C26" w14:textId="373B6C0C" w:rsidR="00B91510" w:rsidRPr="00BD02FF" w:rsidRDefault="006738FE" w:rsidP="00B91510">
      <w:pPr>
        <w:pStyle w:val="Heading1"/>
        <w:rPr>
          <w:lang w:val="ru-RU"/>
        </w:rPr>
      </w:pPr>
      <w:r w:rsidRPr="00BD02FF">
        <w:rPr>
          <w:lang w:val="ru-RU"/>
        </w:rPr>
        <w:t xml:space="preserve">В отношении одной Стороны, а именно </w:t>
      </w:r>
      <w:r w:rsidR="00B327A3" w:rsidRPr="00CF5145">
        <w:rPr>
          <w:lang w:val="ru-RU"/>
        </w:rPr>
        <w:t>Корейск</w:t>
      </w:r>
      <w:r w:rsidR="00F61FBE">
        <w:rPr>
          <w:lang w:val="ru-RU"/>
        </w:rPr>
        <w:t>ой</w:t>
      </w:r>
      <w:r w:rsidR="00B327A3" w:rsidRPr="00CF5145">
        <w:rPr>
          <w:lang w:val="ru-RU"/>
        </w:rPr>
        <w:t xml:space="preserve"> Народно-Демократическ</w:t>
      </w:r>
      <w:r w:rsidR="00F61FBE">
        <w:rPr>
          <w:lang w:val="ru-RU"/>
        </w:rPr>
        <w:t>ой</w:t>
      </w:r>
      <w:r w:rsidR="00B327A3" w:rsidRPr="00CF5145">
        <w:rPr>
          <w:lang w:val="ru-RU"/>
        </w:rPr>
        <w:t xml:space="preserve"> Республик</w:t>
      </w:r>
      <w:r w:rsidR="00F61FBE">
        <w:rPr>
          <w:lang w:val="ru-RU"/>
        </w:rPr>
        <w:t>и</w:t>
      </w:r>
      <w:r w:rsidRPr="00BD02FF">
        <w:rPr>
          <w:lang w:val="ru-RU"/>
        </w:rPr>
        <w:t>, применяется решение XXXVI/16 Сторон, как указано в пунктах 9, 10 и 16 выше.</w:t>
      </w:r>
      <w:r w:rsidR="000C29EA" w:rsidRPr="00BD02FF">
        <w:rPr>
          <w:lang w:val="ru-RU"/>
        </w:rPr>
        <w:t xml:space="preserve"> </w:t>
      </w:r>
    </w:p>
    <w:p w14:paraId="058862ED" w14:textId="04BA3BF2" w:rsidR="00B91510" w:rsidRPr="00BD02FF" w:rsidRDefault="00B91510" w:rsidP="004E6D75">
      <w:pPr>
        <w:keepNext/>
        <w:keepLines/>
        <w:spacing w:after="240"/>
        <w:rPr>
          <w:b/>
          <w:bCs/>
          <w:sz w:val="24"/>
          <w:szCs w:val="24"/>
          <w:lang w:val="ru-RU"/>
        </w:rPr>
      </w:pPr>
      <w:r w:rsidRPr="00BD02FF">
        <w:rPr>
          <w:b/>
          <w:bCs/>
          <w:sz w:val="24"/>
          <w:szCs w:val="24"/>
          <w:lang w:val="ru-RU"/>
        </w:rPr>
        <w:t>III.</w:t>
      </w:r>
      <w:r w:rsidRPr="00BD02FF">
        <w:rPr>
          <w:b/>
          <w:bCs/>
          <w:sz w:val="24"/>
          <w:szCs w:val="24"/>
          <w:lang w:val="ru-RU"/>
        </w:rPr>
        <w:tab/>
      </w:r>
      <w:r w:rsidR="002367AF" w:rsidRPr="00BD02FF">
        <w:rPr>
          <w:b/>
          <w:sz w:val="24"/>
          <w:lang w:val="ru-RU"/>
        </w:rPr>
        <w:t>Анализ докладов об осуществлении СП по ГХФУ и ГФУ</w:t>
      </w:r>
      <w:r w:rsidRPr="00BD02FF">
        <w:rPr>
          <w:b/>
          <w:bCs/>
          <w:sz w:val="24"/>
          <w:szCs w:val="24"/>
          <w:lang w:val="ru-RU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B91510" w:rsidRPr="00A279F1" w14:paraId="532F5D4E" w14:textId="77777777" w:rsidTr="00D03BB7">
        <w:tc>
          <w:tcPr>
            <w:tcW w:w="9350" w:type="dxa"/>
          </w:tcPr>
          <w:p w14:paraId="59E36A82" w14:textId="5648BA6F" w:rsidR="005C5AB6" w:rsidRPr="005C5AB6" w:rsidRDefault="005C5AB6" w:rsidP="005C5AB6">
            <w:pPr>
              <w:keepNext/>
              <w:keepLines/>
              <w:rPr>
                <w:u w:val="single"/>
                <w:lang w:val="ru-RU"/>
              </w:rPr>
            </w:pPr>
            <w:r w:rsidRPr="005C5AB6">
              <w:rPr>
                <w:u w:val="single"/>
                <w:lang w:val="ru-RU"/>
              </w:rPr>
              <w:t>Основные выводы анализа данных</w:t>
            </w:r>
            <w:r w:rsidR="002506D2">
              <w:rPr>
                <w:u w:val="single"/>
                <w:lang w:val="ru-RU"/>
              </w:rPr>
              <w:t xml:space="preserve"> по</w:t>
            </w:r>
            <w:r w:rsidRPr="005C5AB6">
              <w:rPr>
                <w:u w:val="single"/>
                <w:lang w:val="ru-RU"/>
              </w:rPr>
              <w:t xml:space="preserve"> СП</w:t>
            </w:r>
          </w:p>
          <w:p w14:paraId="0479D618" w14:textId="77777777" w:rsidR="005C5AB6" w:rsidRPr="006E73CD" w:rsidRDefault="005C5AB6" w:rsidP="005C5AB6">
            <w:pPr>
              <w:keepNext/>
              <w:keepLines/>
              <w:numPr>
                <w:ilvl w:val="0"/>
                <w:numId w:val="33"/>
              </w:numPr>
              <w:tabs>
                <w:tab w:val="left" w:pos="1247"/>
                <w:tab w:val="left" w:pos="1814"/>
                <w:tab w:val="left" w:pos="2381"/>
                <w:tab w:val="left" w:pos="2948"/>
                <w:tab w:val="left" w:pos="3515"/>
              </w:tabs>
              <w:contextualSpacing/>
              <w:jc w:val="left"/>
              <w:rPr>
                <w:lang w:val="ru-RU"/>
              </w:rPr>
            </w:pPr>
            <w:r w:rsidRPr="006E73CD">
              <w:rPr>
                <w:lang w:val="ru-RU"/>
              </w:rPr>
              <w:t xml:space="preserve">В 2023 году три сектора с наибольшими объемами потреблением ГХФУ (в тоннах ОРС) включали: на первом месте – сектор обслуживания холодильного оборудования, на втором месте – сектор производства холодильного оборудования, на третьем – сектор производства пеноматериалов.  </w:t>
            </w:r>
          </w:p>
          <w:p w14:paraId="51171A87" w14:textId="0095E783" w:rsidR="005C5AB6" w:rsidRPr="006E73CD" w:rsidRDefault="005C5AB6" w:rsidP="005C5AB6">
            <w:pPr>
              <w:keepNext/>
              <w:keepLines/>
              <w:numPr>
                <w:ilvl w:val="0"/>
                <w:numId w:val="33"/>
              </w:numPr>
              <w:tabs>
                <w:tab w:val="left" w:pos="1247"/>
                <w:tab w:val="left" w:pos="1814"/>
                <w:tab w:val="left" w:pos="2381"/>
                <w:tab w:val="left" w:pos="2948"/>
                <w:tab w:val="left" w:pos="3515"/>
              </w:tabs>
              <w:contextualSpacing/>
              <w:jc w:val="left"/>
              <w:rPr>
                <w:lang w:val="ru-RU"/>
              </w:rPr>
            </w:pPr>
            <w:r w:rsidRPr="006E73CD">
              <w:rPr>
                <w:lang w:val="ru-RU"/>
              </w:rPr>
              <w:t>Отмечается значительное сокращение потребления и производства ГХФУ в 2020, 2021, 2022 и 2023 годах</w:t>
            </w:r>
            <w:r w:rsidR="002506D2" w:rsidRPr="006E73CD">
              <w:rPr>
                <w:lang w:val="ru-RU"/>
              </w:rPr>
              <w:t>.</w:t>
            </w:r>
            <w:r w:rsidRPr="006E73CD">
              <w:rPr>
                <w:lang w:val="ru-RU"/>
              </w:rPr>
              <w:t xml:space="preserve"> </w:t>
            </w:r>
            <w:r w:rsidR="002506D2" w:rsidRPr="006E73CD">
              <w:rPr>
                <w:lang w:val="ru-RU"/>
              </w:rPr>
              <w:t>Э</w:t>
            </w:r>
            <w:r w:rsidRPr="006E73CD">
              <w:rPr>
                <w:lang w:val="ru-RU"/>
              </w:rPr>
              <w:t xml:space="preserve">то сокращение обусловлено совокупным воздействием мер регулирования в отношении ГХФУ, вступивших в силу в 2020 году, реализацией проекта поэтапного отказа от ГХФУ, а также проблемами, связанными с ведением хозяйственной деятельности в условиях пандемии COVID-19. </w:t>
            </w:r>
          </w:p>
          <w:p w14:paraId="7E6195A4" w14:textId="619D698F" w:rsidR="005C5AB6" w:rsidRPr="006E73CD" w:rsidRDefault="005C5AB6" w:rsidP="005C5AB6">
            <w:pPr>
              <w:keepNext/>
              <w:keepLines/>
              <w:numPr>
                <w:ilvl w:val="0"/>
                <w:numId w:val="33"/>
              </w:numPr>
              <w:tabs>
                <w:tab w:val="left" w:pos="1247"/>
                <w:tab w:val="left" w:pos="1814"/>
                <w:tab w:val="left" w:pos="2381"/>
                <w:tab w:val="left" w:pos="2948"/>
                <w:tab w:val="left" w:pos="3515"/>
              </w:tabs>
              <w:contextualSpacing/>
              <w:jc w:val="left"/>
              <w:rPr>
                <w:lang w:val="ru-RU"/>
              </w:rPr>
            </w:pPr>
            <w:r w:rsidRPr="006E73CD">
              <w:rPr>
                <w:lang w:val="ru-RU"/>
              </w:rPr>
              <w:t xml:space="preserve">По мере поэтапного отказа от </w:t>
            </w:r>
            <w:r w:rsidR="00F43E76" w:rsidRPr="006E73CD">
              <w:rPr>
                <w:lang w:val="ru-RU"/>
              </w:rPr>
              <w:t xml:space="preserve">ГХФУ </w:t>
            </w:r>
            <w:r w:rsidRPr="006E73CD">
              <w:rPr>
                <w:lang w:val="ru-RU"/>
              </w:rPr>
              <w:t xml:space="preserve">в секторах производства пеноматериалов и холодильного оборудования возрастает роль сектора обслуживания холодильного оборудования, хотя объемы потребления продолжают снижаться.  </w:t>
            </w:r>
          </w:p>
          <w:p w14:paraId="00B6A44D" w14:textId="77777777" w:rsidR="005C5AB6" w:rsidRPr="006E73CD" w:rsidRDefault="005C5AB6" w:rsidP="005C5AB6">
            <w:pPr>
              <w:keepNext/>
              <w:keepLines/>
              <w:numPr>
                <w:ilvl w:val="0"/>
                <w:numId w:val="33"/>
              </w:numPr>
              <w:tabs>
                <w:tab w:val="left" w:pos="1247"/>
                <w:tab w:val="left" w:pos="1814"/>
                <w:tab w:val="left" w:pos="2381"/>
                <w:tab w:val="left" w:pos="2948"/>
                <w:tab w:val="left" w:pos="3515"/>
              </w:tabs>
              <w:contextualSpacing/>
              <w:jc w:val="left"/>
              <w:rPr>
                <w:lang w:val="ru-RU"/>
              </w:rPr>
            </w:pPr>
            <w:r w:rsidRPr="006E73CD">
              <w:rPr>
                <w:lang w:val="ru-RU"/>
              </w:rPr>
              <w:t xml:space="preserve">120 стран, действующих в рамках статьи 5, представили данные по ГФУ в докладах об осуществлении СП за 2023 год.  </w:t>
            </w:r>
          </w:p>
          <w:p w14:paraId="79C9CADA" w14:textId="063D470B" w:rsidR="005C5AB6" w:rsidRPr="006E73CD" w:rsidRDefault="005C5AB6" w:rsidP="005C5AB6">
            <w:pPr>
              <w:keepNext/>
              <w:keepLines/>
              <w:numPr>
                <w:ilvl w:val="0"/>
                <w:numId w:val="33"/>
              </w:numPr>
              <w:tabs>
                <w:tab w:val="left" w:pos="1247"/>
                <w:tab w:val="left" w:pos="1814"/>
                <w:tab w:val="left" w:pos="2381"/>
                <w:tab w:val="left" w:pos="2948"/>
                <w:tab w:val="left" w:pos="3515"/>
              </w:tabs>
              <w:contextualSpacing/>
              <w:jc w:val="left"/>
              <w:rPr>
                <w:lang w:val="ru-RU"/>
              </w:rPr>
            </w:pPr>
            <w:r w:rsidRPr="006E73CD">
              <w:rPr>
                <w:lang w:val="ru-RU"/>
              </w:rPr>
              <w:t>На долю R-410A, ГФУ-134a, R-507A, R-404A, ГФУ-227ea, ГФУ-32 и ГФУ-23 (использование) приходится 93,6 % от общего объема потребления в тоннах эквивалента CO</w:t>
            </w:r>
            <w:r w:rsidRPr="00D433BF">
              <w:rPr>
                <w:vertAlign w:val="subscript"/>
                <w:lang w:val="ru-RU"/>
              </w:rPr>
              <w:t>2</w:t>
            </w:r>
            <w:r w:rsidRPr="006E73CD">
              <w:rPr>
                <w:lang w:val="ru-RU"/>
              </w:rPr>
              <w:t>, обслуживание холодильного оборудования составляет 35,5 %, производство холодильного оборудования (</w:t>
            </w:r>
            <w:r w:rsidR="00444629" w:rsidRPr="00444629">
              <w:rPr>
                <w:lang w:val="ru-RU"/>
              </w:rPr>
              <w:t>холодильны</w:t>
            </w:r>
            <w:r w:rsidR="00444629">
              <w:rPr>
                <w:lang w:val="ru-RU"/>
              </w:rPr>
              <w:t>е</w:t>
            </w:r>
            <w:r w:rsidR="00444629" w:rsidRPr="00444629">
              <w:rPr>
                <w:lang w:val="ru-RU"/>
              </w:rPr>
              <w:t xml:space="preserve"> установк</w:t>
            </w:r>
            <w:r w:rsidR="00444629">
              <w:rPr>
                <w:lang w:val="ru-RU"/>
              </w:rPr>
              <w:t>и</w:t>
            </w:r>
            <w:r w:rsidRPr="006E73CD">
              <w:rPr>
                <w:lang w:val="ru-RU"/>
              </w:rPr>
              <w:t xml:space="preserve">) – 24,7 %, </w:t>
            </w:r>
            <w:r w:rsidR="005241A8">
              <w:rPr>
                <w:lang w:val="ru-RU"/>
              </w:rPr>
              <w:t>а</w:t>
            </w:r>
            <w:r w:rsidRPr="006E73CD">
              <w:rPr>
                <w:lang w:val="ru-RU"/>
              </w:rPr>
              <w:t xml:space="preserve"> производство холодильного оборудования (кондиционеры) – 20,7 %.</w:t>
            </w:r>
          </w:p>
          <w:p w14:paraId="43D811CA" w14:textId="302816BC" w:rsidR="00B91510" w:rsidRPr="00BD02FF" w:rsidRDefault="005C5AB6" w:rsidP="005C5AB6">
            <w:pPr>
              <w:pStyle w:val="ListParagraph"/>
              <w:keepNext/>
              <w:keepLines/>
              <w:numPr>
                <w:ilvl w:val="0"/>
                <w:numId w:val="33"/>
              </w:numPr>
              <w:ind w:left="714" w:hanging="357"/>
              <w:rPr>
                <w:sz w:val="22"/>
                <w:szCs w:val="22"/>
                <w:lang w:val="ru-RU"/>
              </w:rPr>
            </w:pPr>
            <w:r w:rsidRPr="006E73CD">
              <w:rPr>
                <w:sz w:val="22"/>
                <w:szCs w:val="22"/>
                <w:lang w:val="ru-RU"/>
              </w:rPr>
              <w:t xml:space="preserve">Наиболее потребляемыми ГФУ и их смесями в 2023 году были R-404A, ГФУ-134a, R-410A, R-507A, R-407C и R-407A </w:t>
            </w:r>
            <w:r w:rsidR="003979D4" w:rsidRPr="006E73CD">
              <w:rPr>
                <w:sz w:val="22"/>
                <w:szCs w:val="22"/>
                <w:lang w:val="ru-RU"/>
              </w:rPr>
              <w:t>для стран</w:t>
            </w:r>
            <w:r w:rsidR="003979D4">
              <w:rPr>
                <w:sz w:val="22"/>
                <w:szCs w:val="22"/>
                <w:lang w:val="ru-RU"/>
              </w:rPr>
              <w:t xml:space="preserve"> </w:t>
            </w:r>
            <w:r w:rsidR="003979D4" w:rsidRPr="006E73CD">
              <w:rPr>
                <w:sz w:val="22"/>
                <w:szCs w:val="22"/>
                <w:lang w:val="ru-RU"/>
              </w:rPr>
              <w:t xml:space="preserve">НОП </w:t>
            </w:r>
            <w:r w:rsidRPr="006E73CD">
              <w:rPr>
                <w:sz w:val="22"/>
                <w:szCs w:val="22"/>
                <w:lang w:val="ru-RU"/>
              </w:rPr>
              <w:t>и R-410A, ГФУ-134a, R-507A, R-404A, ГФУ</w:t>
            </w:r>
            <w:r w:rsidRPr="006E73CD">
              <w:rPr>
                <w:sz w:val="22"/>
                <w:szCs w:val="22"/>
                <w:lang w:val="ru-RU"/>
              </w:rPr>
              <w:noBreakHyphen/>
              <w:t>227ea и ГФУ-32</w:t>
            </w:r>
            <w:r w:rsidR="003979D4">
              <w:rPr>
                <w:sz w:val="22"/>
                <w:szCs w:val="22"/>
                <w:lang w:val="ru-RU"/>
              </w:rPr>
              <w:t xml:space="preserve"> для стран</w:t>
            </w:r>
            <w:r w:rsidR="003979D4" w:rsidRPr="006E73CD">
              <w:rPr>
                <w:sz w:val="22"/>
                <w:szCs w:val="22"/>
                <w:lang w:val="ru-RU"/>
              </w:rPr>
              <w:t>, не входящих в категорию НОП</w:t>
            </w:r>
            <w:r w:rsidR="003979D4" w:rsidRPr="006E73CD">
              <w:rPr>
                <w:sz w:val="22"/>
                <w:szCs w:val="22"/>
                <w:vertAlign w:val="superscript"/>
                <w:lang w:val="ru-RU"/>
              </w:rPr>
              <w:t xml:space="preserve"> </w:t>
            </w:r>
            <w:r w:rsidRPr="006E73CD">
              <w:rPr>
                <w:sz w:val="22"/>
                <w:szCs w:val="22"/>
                <w:vertAlign w:val="superscript"/>
                <w:lang w:val="ru-RU"/>
              </w:rPr>
              <w:footnoteReference w:id="20"/>
            </w:r>
            <w:r w:rsidRPr="006E73CD">
              <w:rPr>
                <w:sz w:val="22"/>
                <w:szCs w:val="22"/>
                <w:lang w:val="ru-RU"/>
              </w:rPr>
              <w:t xml:space="preserve">. Отмечается рост потребления смесей ГФУ, таких как R-417A, R-417B и R-437A, которые используются в качестве заменителей из-за сокращения доступности </w:t>
            </w:r>
            <w:r w:rsidR="00E018C6" w:rsidRPr="006E73CD">
              <w:rPr>
                <w:sz w:val="22"/>
                <w:szCs w:val="22"/>
                <w:lang w:val="ru-RU"/>
              </w:rPr>
              <w:t>ГХФУ</w:t>
            </w:r>
            <w:r w:rsidRPr="006E73CD">
              <w:rPr>
                <w:sz w:val="22"/>
                <w:szCs w:val="22"/>
                <w:lang w:val="ru-RU"/>
              </w:rPr>
              <w:t xml:space="preserve">-22 для технического обслуживания, роста цен на </w:t>
            </w:r>
            <w:r w:rsidR="00E018C6" w:rsidRPr="006E73CD">
              <w:rPr>
                <w:sz w:val="22"/>
                <w:szCs w:val="22"/>
                <w:lang w:val="ru-RU"/>
              </w:rPr>
              <w:t>ГХФУ</w:t>
            </w:r>
            <w:r w:rsidRPr="006E73CD">
              <w:rPr>
                <w:sz w:val="22"/>
                <w:szCs w:val="22"/>
                <w:lang w:val="ru-RU"/>
              </w:rPr>
              <w:t>-22 и замены ГФУ с высоким потенциалом глобального потепления в коммерческом холодильном оборудовании.</w:t>
            </w:r>
          </w:p>
        </w:tc>
      </w:tr>
    </w:tbl>
    <w:p w14:paraId="5B1B5AE4" w14:textId="77777777" w:rsidR="00B91510" w:rsidRPr="00BD02FF" w:rsidRDefault="00B91510" w:rsidP="00B91510">
      <w:pPr>
        <w:widowControl w:val="0"/>
        <w:rPr>
          <w:b/>
          <w:bCs/>
          <w:lang w:val="ru-RU"/>
        </w:rPr>
      </w:pPr>
    </w:p>
    <w:p w14:paraId="437AC9B3" w14:textId="2C96D1C1" w:rsidR="00B91510" w:rsidRPr="00BD02FF" w:rsidRDefault="00B91510" w:rsidP="00B91510">
      <w:pPr>
        <w:keepNext/>
        <w:widowControl w:val="0"/>
        <w:rPr>
          <w:b/>
          <w:bCs/>
          <w:sz w:val="24"/>
          <w:szCs w:val="24"/>
          <w:lang w:val="ru-RU"/>
        </w:rPr>
      </w:pPr>
      <w:r w:rsidRPr="00BD02FF">
        <w:rPr>
          <w:b/>
          <w:bCs/>
          <w:sz w:val="24"/>
          <w:szCs w:val="24"/>
          <w:lang w:val="ru-RU"/>
        </w:rPr>
        <w:t>III.1</w:t>
      </w:r>
      <w:r w:rsidRPr="00BD02FF">
        <w:rPr>
          <w:b/>
          <w:bCs/>
          <w:sz w:val="24"/>
          <w:szCs w:val="24"/>
          <w:lang w:val="ru-RU"/>
        </w:rPr>
        <w:tab/>
      </w:r>
      <w:r w:rsidR="00A12E48" w:rsidRPr="00BD02FF">
        <w:rPr>
          <w:b/>
          <w:sz w:val="24"/>
          <w:lang w:val="ru-RU"/>
        </w:rPr>
        <w:t>Данные по ГХФУ</w:t>
      </w:r>
    </w:p>
    <w:p w14:paraId="5898AEF1" w14:textId="77777777" w:rsidR="00B91510" w:rsidRPr="00BD02FF" w:rsidRDefault="00B91510" w:rsidP="00B91510">
      <w:pPr>
        <w:keepNext/>
        <w:widowControl w:val="0"/>
        <w:rPr>
          <w:lang w:val="ru-RU"/>
        </w:rPr>
      </w:pPr>
    </w:p>
    <w:p w14:paraId="7ADF2D1C" w14:textId="11D48F49" w:rsidR="007871C7" w:rsidRPr="00BD02FF" w:rsidRDefault="001B6F8D" w:rsidP="007871C7">
      <w:pPr>
        <w:keepNext/>
        <w:widowControl w:val="0"/>
        <w:rPr>
          <w:b/>
          <w:bCs/>
          <w:lang w:val="ru-RU"/>
        </w:rPr>
      </w:pPr>
      <w:r>
        <w:rPr>
          <w:b/>
          <w:lang w:val="ru-RU"/>
        </w:rPr>
        <w:t>А.</w:t>
      </w:r>
      <w:r>
        <w:rPr>
          <w:b/>
          <w:lang w:val="ru-RU"/>
        </w:rPr>
        <w:tab/>
      </w:r>
      <w:r w:rsidR="007871C7" w:rsidRPr="00BD02FF">
        <w:rPr>
          <w:b/>
          <w:lang w:val="ru-RU"/>
        </w:rPr>
        <w:t>Сопоставление производства и потребления ГХФУ</w:t>
      </w:r>
    </w:p>
    <w:p w14:paraId="5ED287C7" w14:textId="77777777" w:rsidR="007871C7" w:rsidRPr="00BD02FF" w:rsidRDefault="007871C7" w:rsidP="007871C7">
      <w:pPr>
        <w:keepNext/>
        <w:widowControl w:val="0"/>
        <w:rPr>
          <w:lang w:val="ru-RU"/>
        </w:rPr>
      </w:pPr>
    </w:p>
    <w:p w14:paraId="4DAFB9D4" w14:textId="160BFBC0" w:rsidR="007871C7" w:rsidRPr="00BD02FF" w:rsidRDefault="007871C7" w:rsidP="007871C7">
      <w:pPr>
        <w:pStyle w:val="Heading1"/>
        <w:rPr>
          <w:lang w:val="ru-RU"/>
        </w:rPr>
      </w:pPr>
      <w:r w:rsidRPr="00BD02FF">
        <w:rPr>
          <w:lang w:val="ru-RU"/>
        </w:rPr>
        <w:t xml:space="preserve">С 2013 года зафиксированные уровни производства трех основных </w:t>
      </w:r>
      <w:r w:rsidR="00E018C6" w:rsidRPr="00E018C6">
        <w:rPr>
          <w:lang w:val="ru-RU"/>
        </w:rPr>
        <w:t xml:space="preserve">ГХФУ </w:t>
      </w:r>
      <w:r w:rsidRPr="00BD02FF">
        <w:rPr>
          <w:lang w:val="ru-RU"/>
        </w:rPr>
        <w:t xml:space="preserve">в странах, действующих в рамках статьи 5, превышали уровни их потребления, за исключением </w:t>
      </w:r>
      <w:r w:rsidR="00E018C6" w:rsidRPr="00E018C6">
        <w:rPr>
          <w:lang w:val="ru-RU"/>
        </w:rPr>
        <w:t>ГХФУ</w:t>
      </w:r>
      <w:r w:rsidRPr="00BD02FF">
        <w:rPr>
          <w:lang w:val="ru-RU"/>
        </w:rPr>
        <w:t xml:space="preserve">-142b в 2022 и 2023 годах, как это показано в таблице 6. Представленные данные свидетельствуют о значительном сокращение объемов потребления и производства в 2020, 2021, 2022 и 2023 годах, что, прежде всего, связано с необходимостью достижения контрольных показателей 2020 года, осуществлением мероприятий по поэтапному отказу от </w:t>
      </w:r>
      <w:r w:rsidR="00E018C6" w:rsidRPr="00E018C6">
        <w:rPr>
          <w:lang w:val="ru-RU"/>
        </w:rPr>
        <w:t xml:space="preserve">ГХФУ </w:t>
      </w:r>
      <w:r w:rsidRPr="00BD02FF">
        <w:rPr>
          <w:lang w:val="ru-RU"/>
        </w:rPr>
        <w:t>и последствиями пандемии COVID-19. Вместе с тем, в 2022 году зафиксирован общий рост производства и потребления, что в основном связано с активизацией хозяйственной деятельности после пандемии COVID-19.</w:t>
      </w:r>
    </w:p>
    <w:p w14:paraId="5CD2C74A" w14:textId="6978E05E" w:rsidR="00B91510" w:rsidRPr="00BD02FF" w:rsidRDefault="007871C7" w:rsidP="007871C7">
      <w:pPr>
        <w:keepNext/>
        <w:keepLines/>
        <w:widowControl w:val="0"/>
        <w:rPr>
          <w:b/>
          <w:bCs/>
          <w:szCs w:val="28"/>
          <w:lang w:val="ru-RU"/>
        </w:rPr>
      </w:pPr>
      <w:r w:rsidRPr="00BD02FF">
        <w:rPr>
          <w:b/>
          <w:lang w:val="ru-RU"/>
        </w:rPr>
        <w:t>Таблица 6. Сопоставление производства и потребления трех основных ГХФУ (в тоннах ОРС)</w:t>
      </w:r>
    </w:p>
    <w:tbl>
      <w:tblPr>
        <w:tblW w:w="1045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184"/>
        <w:gridCol w:w="842"/>
        <w:gridCol w:w="843"/>
        <w:gridCol w:w="843"/>
        <w:gridCol w:w="842"/>
        <w:gridCol w:w="843"/>
        <w:gridCol w:w="843"/>
        <w:gridCol w:w="843"/>
        <w:gridCol w:w="842"/>
        <w:gridCol w:w="843"/>
        <w:gridCol w:w="843"/>
        <w:gridCol w:w="843"/>
      </w:tblGrid>
      <w:tr w:rsidR="00CE2F3B" w:rsidRPr="00BD02FF" w14:paraId="19152997" w14:textId="77777777" w:rsidTr="00491BC5">
        <w:trPr>
          <w:trHeight w:val="140"/>
          <w:tblHeader/>
        </w:trPr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449F6" w14:textId="1DAB6FA2" w:rsidR="00B91510" w:rsidRPr="00BD02FF" w:rsidRDefault="00507015" w:rsidP="00D03BB7">
            <w:pPr>
              <w:jc w:val="center"/>
              <w:rPr>
                <w:b/>
                <w:bCs/>
                <w:sz w:val="19"/>
                <w:szCs w:val="19"/>
                <w:lang w:val="ru-RU" w:eastAsia="en-CA"/>
              </w:rPr>
            </w:pPr>
            <w:r w:rsidRPr="00BD02FF">
              <w:rPr>
                <w:b/>
                <w:sz w:val="19"/>
                <w:lang w:val="ru-RU"/>
              </w:rPr>
              <w:t>ГХФУ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6214E" w14:textId="77777777" w:rsidR="00B91510" w:rsidRPr="00BD02FF" w:rsidRDefault="00B91510" w:rsidP="00D03BB7">
            <w:pPr>
              <w:jc w:val="center"/>
              <w:rPr>
                <w:b/>
                <w:bCs/>
                <w:sz w:val="19"/>
                <w:szCs w:val="19"/>
                <w:lang w:val="ru-RU" w:eastAsia="en-CA"/>
              </w:rPr>
            </w:pPr>
            <w:r w:rsidRPr="00BD02FF">
              <w:rPr>
                <w:b/>
                <w:bCs/>
                <w:sz w:val="19"/>
                <w:szCs w:val="19"/>
                <w:lang w:val="ru-RU" w:eastAsia="en-CA"/>
              </w:rPr>
              <w:t>2013</w:t>
            </w: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89D5A" w14:textId="77777777" w:rsidR="00B91510" w:rsidRPr="00BD02FF" w:rsidRDefault="00B91510" w:rsidP="00D03BB7">
            <w:pPr>
              <w:jc w:val="center"/>
              <w:rPr>
                <w:b/>
                <w:bCs/>
                <w:sz w:val="19"/>
                <w:szCs w:val="19"/>
                <w:lang w:val="ru-RU" w:eastAsia="en-CA"/>
              </w:rPr>
            </w:pPr>
            <w:r w:rsidRPr="00BD02FF">
              <w:rPr>
                <w:b/>
                <w:bCs/>
                <w:sz w:val="19"/>
                <w:szCs w:val="19"/>
                <w:lang w:val="ru-RU" w:eastAsia="en-CA"/>
              </w:rPr>
              <w:t>2014</w:t>
            </w: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974D1" w14:textId="77777777" w:rsidR="00B91510" w:rsidRPr="00BD02FF" w:rsidRDefault="00B91510" w:rsidP="00D03BB7">
            <w:pPr>
              <w:jc w:val="center"/>
              <w:rPr>
                <w:b/>
                <w:bCs/>
                <w:sz w:val="19"/>
                <w:szCs w:val="19"/>
                <w:lang w:val="ru-RU" w:eastAsia="en-CA"/>
              </w:rPr>
            </w:pPr>
            <w:r w:rsidRPr="00BD02FF">
              <w:rPr>
                <w:b/>
                <w:bCs/>
                <w:sz w:val="19"/>
                <w:szCs w:val="19"/>
                <w:lang w:val="ru-RU" w:eastAsia="en-CA"/>
              </w:rPr>
              <w:t>2015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337B7" w14:textId="77777777" w:rsidR="00B91510" w:rsidRPr="00BD02FF" w:rsidRDefault="00B91510" w:rsidP="00D03BB7">
            <w:pPr>
              <w:jc w:val="center"/>
              <w:rPr>
                <w:b/>
                <w:bCs/>
                <w:sz w:val="19"/>
                <w:szCs w:val="19"/>
                <w:lang w:val="ru-RU" w:eastAsia="en-CA"/>
              </w:rPr>
            </w:pPr>
            <w:r w:rsidRPr="00BD02FF">
              <w:rPr>
                <w:b/>
                <w:bCs/>
                <w:sz w:val="19"/>
                <w:szCs w:val="19"/>
                <w:lang w:val="ru-RU" w:eastAsia="en-CA"/>
              </w:rPr>
              <w:t>2016</w:t>
            </w: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D2D63" w14:textId="77777777" w:rsidR="00B91510" w:rsidRPr="00BD02FF" w:rsidRDefault="00B91510" w:rsidP="00D03BB7">
            <w:pPr>
              <w:jc w:val="center"/>
              <w:rPr>
                <w:b/>
                <w:bCs/>
                <w:sz w:val="19"/>
                <w:szCs w:val="19"/>
                <w:lang w:val="ru-RU" w:eastAsia="en-CA"/>
              </w:rPr>
            </w:pPr>
            <w:r w:rsidRPr="00BD02FF">
              <w:rPr>
                <w:b/>
                <w:bCs/>
                <w:sz w:val="19"/>
                <w:szCs w:val="19"/>
                <w:lang w:val="ru-RU" w:eastAsia="en-CA"/>
              </w:rPr>
              <w:t>2017</w:t>
            </w: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31ADD" w14:textId="77777777" w:rsidR="00B91510" w:rsidRPr="00BD02FF" w:rsidRDefault="00B91510" w:rsidP="00D03BB7">
            <w:pPr>
              <w:jc w:val="center"/>
              <w:rPr>
                <w:b/>
                <w:bCs/>
                <w:sz w:val="19"/>
                <w:szCs w:val="19"/>
                <w:lang w:val="ru-RU" w:eastAsia="en-CA"/>
              </w:rPr>
            </w:pPr>
            <w:r w:rsidRPr="00BD02FF">
              <w:rPr>
                <w:b/>
                <w:bCs/>
                <w:sz w:val="19"/>
                <w:szCs w:val="19"/>
                <w:lang w:val="ru-RU" w:eastAsia="en-CA"/>
              </w:rPr>
              <w:t>2018</w:t>
            </w: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A5958" w14:textId="77777777" w:rsidR="00B91510" w:rsidRPr="00BD02FF" w:rsidRDefault="00B91510" w:rsidP="00D03BB7">
            <w:pPr>
              <w:jc w:val="center"/>
              <w:rPr>
                <w:b/>
                <w:bCs/>
                <w:sz w:val="19"/>
                <w:szCs w:val="19"/>
                <w:lang w:val="ru-RU" w:eastAsia="en-CA"/>
              </w:rPr>
            </w:pPr>
            <w:r w:rsidRPr="00BD02FF">
              <w:rPr>
                <w:b/>
                <w:bCs/>
                <w:sz w:val="19"/>
                <w:szCs w:val="19"/>
                <w:lang w:val="ru-RU" w:eastAsia="en-CA"/>
              </w:rPr>
              <w:t>2019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23C44" w14:textId="77777777" w:rsidR="00B91510" w:rsidRPr="00BD02FF" w:rsidRDefault="00B91510" w:rsidP="00D03BB7">
            <w:pPr>
              <w:jc w:val="center"/>
              <w:rPr>
                <w:b/>
                <w:bCs/>
                <w:sz w:val="19"/>
                <w:szCs w:val="19"/>
                <w:lang w:val="ru-RU" w:eastAsia="en-CA"/>
              </w:rPr>
            </w:pPr>
            <w:r w:rsidRPr="00BD02FF">
              <w:rPr>
                <w:b/>
                <w:bCs/>
                <w:sz w:val="19"/>
                <w:szCs w:val="19"/>
                <w:lang w:val="ru-RU" w:eastAsia="en-CA"/>
              </w:rPr>
              <w:t>2020</w:t>
            </w: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ED87E" w14:textId="77777777" w:rsidR="00B91510" w:rsidRPr="00BD02FF" w:rsidRDefault="00B91510" w:rsidP="00D03BB7">
            <w:pPr>
              <w:jc w:val="center"/>
              <w:rPr>
                <w:b/>
                <w:bCs/>
                <w:sz w:val="19"/>
                <w:szCs w:val="19"/>
                <w:lang w:val="ru-RU" w:eastAsia="en-CA"/>
              </w:rPr>
            </w:pPr>
            <w:r w:rsidRPr="00BD02FF">
              <w:rPr>
                <w:b/>
                <w:bCs/>
                <w:sz w:val="19"/>
                <w:szCs w:val="19"/>
                <w:lang w:val="ru-RU" w:eastAsia="en-CA"/>
              </w:rPr>
              <w:t>2021</w:t>
            </w: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C420CF" w14:textId="77777777" w:rsidR="00B91510" w:rsidRPr="00BD02FF" w:rsidRDefault="00B91510" w:rsidP="00D03BB7">
            <w:pPr>
              <w:jc w:val="center"/>
              <w:rPr>
                <w:b/>
                <w:bCs/>
                <w:sz w:val="19"/>
                <w:szCs w:val="19"/>
                <w:lang w:val="ru-RU" w:eastAsia="en-CA"/>
              </w:rPr>
            </w:pPr>
            <w:r w:rsidRPr="00BD02FF">
              <w:rPr>
                <w:b/>
                <w:bCs/>
                <w:sz w:val="19"/>
                <w:szCs w:val="19"/>
                <w:lang w:val="ru-RU" w:eastAsia="en-CA"/>
              </w:rPr>
              <w:t>2022</w:t>
            </w: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B602C" w14:textId="77777777" w:rsidR="00B91510" w:rsidRPr="00BD02FF" w:rsidRDefault="00B91510" w:rsidP="00D03BB7">
            <w:pPr>
              <w:jc w:val="center"/>
              <w:rPr>
                <w:b/>
                <w:bCs/>
                <w:sz w:val="19"/>
                <w:szCs w:val="19"/>
                <w:lang w:val="ru-RU" w:eastAsia="en-CA"/>
              </w:rPr>
            </w:pPr>
            <w:r w:rsidRPr="00BD02FF">
              <w:rPr>
                <w:b/>
                <w:bCs/>
                <w:sz w:val="19"/>
                <w:szCs w:val="19"/>
                <w:lang w:val="ru-RU" w:eastAsia="en-CA"/>
              </w:rPr>
              <w:t>2023</w:t>
            </w:r>
          </w:p>
        </w:tc>
      </w:tr>
      <w:tr w:rsidR="00CE2F3B" w:rsidRPr="00BD02FF" w14:paraId="1EB37342" w14:textId="77777777" w:rsidTr="00D03BB7">
        <w:trPr>
          <w:trHeight w:val="201"/>
        </w:trPr>
        <w:tc>
          <w:tcPr>
            <w:tcW w:w="1045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E942C5" w14:textId="13D380AB" w:rsidR="00B91510" w:rsidRPr="00BD02FF" w:rsidRDefault="00CD6D08" w:rsidP="00D03BB7">
            <w:pPr>
              <w:jc w:val="left"/>
              <w:rPr>
                <w:b/>
                <w:bCs/>
                <w:sz w:val="19"/>
                <w:szCs w:val="19"/>
                <w:lang w:val="ru-RU" w:eastAsia="en-CA"/>
              </w:rPr>
            </w:pPr>
            <w:r w:rsidRPr="00BD02FF">
              <w:rPr>
                <w:b/>
                <w:sz w:val="19"/>
                <w:lang w:val="ru-RU"/>
              </w:rPr>
              <w:t>Производство</w:t>
            </w:r>
          </w:p>
        </w:tc>
      </w:tr>
      <w:tr w:rsidR="00EC4874" w:rsidRPr="00BD02FF" w14:paraId="460A7D04" w14:textId="77777777" w:rsidTr="00DE2945">
        <w:trPr>
          <w:trHeight w:val="104"/>
        </w:trPr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96FD5" w14:textId="5F887CF0" w:rsidR="00EC4874" w:rsidRPr="00BD02FF" w:rsidRDefault="00EC4874" w:rsidP="00EC4874">
            <w:pPr>
              <w:rPr>
                <w:sz w:val="19"/>
                <w:szCs w:val="19"/>
                <w:lang w:val="ru-RU" w:eastAsia="en-CA"/>
              </w:rPr>
            </w:pPr>
            <w:r w:rsidRPr="00BD02FF">
              <w:rPr>
                <w:sz w:val="19"/>
                <w:lang w:val="ru-RU"/>
              </w:rPr>
              <w:t>ГХФУ-22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243BCF" w14:textId="0978CE30" w:rsidR="00EC4874" w:rsidRPr="00BD02FF" w:rsidRDefault="00EC4874" w:rsidP="00EC4874">
            <w:pPr>
              <w:ind w:left="-107"/>
              <w:jc w:val="right"/>
              <w:rPr>
                <w:sz w:val="19"/>
                <w:szCs w:val="19"/>
                <w:lang w:val="ru-RU" w:eastAsia="en-CA"/>
              </w:rPr>
            </w:pPr>
            <w:r w:rsidRPr="00BD02FF">
              <w:rPr>
                <w:sz w:val="19"/>
                <w:lang w:val="ru-RU"/>
              </w:rPr>
              <w:t>18 769,0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175097" w14:textId="34FB2E28" w:rsidR="00EC4874" w:rsidRPr="00BD02FF" w:rsidRDefault="00EC4874" w:rsidP="00EC4874">
            <w:pPr>
              <w:ind w:left="-107"/>
              <w:jc w:val="right"/>
              <w:rPr>
                <w:sz w:val="19"/>
                <w:szCs w:val="19"/>
                <w:lang w:val="ru-RU" w:eastAsia="en-CA"/>
              </w:rPr>
            </w:pPr>
            <w:r w:rsidRPr="00BD02FF">
              <w:rPr>
                <w:sz w:val="19"/>
                <w:lang w:val="ru-RU"/>
              </w:rPr>
              <w:t>19 816,3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B62E8" w14:textId="1A10DA19" w:rsidR="00EC4874" w:rsidRPr="00BD02FF" w:rsidRDefault="00EC4874" w:rsidP="00EC4874">
            <w:pPr>
              <w:ind w:left="-107"/>
              <w:jc w:val="right"/>
              <w:rPr>
                <w:sz w:val="19"/>
                <w:szCs w:val="19"/>
                <w:lang w:val="ru-RU" w:eastAsia="en-CA"/>
              </w:rPr>
            </w:pPr>
            <w:r w:rsidRPr="00BD02FF">
              <w:rPr>
                <w:sz w:val="19"/>
                <w:lang w:val="ru-RU"/>
              </w:rPr>
              <w:t>16 782,6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E4502" w14:textId="72B5AB45" w:rsidR="00EC4874" w:rsidRPr="00BD02FF" w:rsidRDefault="00EC4874" w:rsidP="00EC4874">
            <w:pPr>
              <w:ind w:left="-107"/>
              <w:jc w:val="right"/>
              <w:rPr>
                <w:sz w:val="19"/>
                <w:szCs w:val="19"/>
                <w:lang w:val="ru-RU" w:eastAsia="en-CA"/>
              </w:rPr>
            </w:pPr>
            <w:r w:rsidRPr="00BD02FF">
              <w:rPr>
                <w:sz w:val="19"/>
                <w:lang w:val="ru-RU"/>
              </w:rPr>
              <w:t>16 191,2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A38B1" w14:textId="2B55E9BC" w:rsidR="00EC4874" w:rsidRPr="00BD02FF" w:rsidRDefault="00EC4874" w:rsidP="00EC4874">
            <w:pPr>
              <w:ind w:left="-107"/>
              <w:jc w:val="right"/>
              <w:rPr>
                <w:sz w:val="19"/>
                <w:szCs w:val="19"/>
                <w:lang w:val="ru-RU" w:eastAsia="en-CA"/>
              </w:rPr>
            </w:pPr>
            <w:r w:rsidRPr="00BD02FF">
              <w:rPr>
                <w:sz w:val="19"/>
                <w:lang w:val="ru-RU"/>
              </w:rPr>
              <w:t>15 725,9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DA569" w14:textId="55964617" w:rsidR="00EC4874" w:rsidRPr="00BD02FF" w:rsidRDefault="00EC4874" w:rsidP="00EC4874">
            <w:pPr>
              <w:ind w:left="-107"/>
              <w:jc w:val="right"/>
              <w:rPr>
                <w:sz w:val="19"/>
                <w:szCs w:val="19"/>
                <w:lang w:val="ru-RU" w:eastAsia="en-CA"/>
              </w:rPr>
            </w:pPr>
            <w:r w:rsidRPr="00BD02FF">
              <w:rPr>
                <w:sz w:val="19"/>
                <w:lang w:val="ru-RU"/>
              </w:rPr>
              <w:t>16 061,3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F6F16" w14:textId="3C686584" w:rsidR="00EC4874" w:rsidRPr="00BD02FF" w:rsidRDefault="00EC4874" w:rsidP="00EC4874">
            <w:pPr>
              <w:ind w:left="-107"/>
              <w:jc w:val="right"/>
              <w:rPr>
                <w:sz w:val="19"/>
                <w:szCs w:val="19"/>
                <w:lang w:val="ru-RU" w:eastAsia="en-CA"/>
              </w:rPr>
            </w:pPr>
            <w:r w:rsidRPr="00BD02FF">
              <w:rPr>
                <w:sz w:val="19"/>
                <w:lang w:val="ru-RU"/>
              </w:rPr>
              <w:t>15 959,3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54C7A" w14:textId="265D9673" w:rsidR="00EC4874" w:rsidRPr="00BD02FF" w:rsidRDefault="00EC4874" w:rsidP="00EC4874">
            <w:pPr>
              <w:ind w:left="-107"/>
              <w:jc w:val="right"/>
              <w:rPr>
                <w:sz w:val="19"/>
                <w:szCs w:val="19"/>
                <w:lang w:val="ru-RU" w:eastAsia="en-CA"/>
              </w:rPr>
            </w:pPr>
            <w:r w:rsidRPr="00BD02FF">
              <w:rPr>
                <w:sz w:val="19"/>
                <w:lang w:val="ru-RU"/>
              </w:rPr>
              <w:t>12 583,5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3A19C" w14:textId="09809314" w:rsidR="00EC4874" w:rsidRPr="00BD02FF" w:rsidRDefault="00EC4874" w:rsidP="00EC4874">
            <w:pPr>
              <w:ind w:left="-107"/>
              <w:jc w:val="right"/>
              <w:rPr>
                <w:sz w:val="19"/>
                <w:szCs w:val="19"/>
                <w:lang w:val="ru-RU" w:eastAsia="en-CA"/>
              </w:rPr>
            </w:pPr>
            <w:r w:rsidRPr="00BD02FF">
              <w:rPr>
                <w:sz w:val="19"/>
                <w:lang w:val="ru-RU"/>
              </w:rPr>
              <w:t>11 405,5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5BCDD7" w14:textId="55EB46DD" w:rsidR="00EC4874" w:rsidRPr="00BD02FF" w:rsidRDefault="00EC4874" w:rsidP="00EC4874">
            <w:pPr>
              <w:ind w:left="-107"/>
              <w:jc w:val="right"/>
              <w:rPr>
                <w:sz w:val="19"/>
                <w:szCs w:val="19"/>
                <w:lang w:val="ru-RU" w:eastAsia="en-CA"/>
              </w:rPr>
            </w:pPr>
            <w:r w:rsidRPr="00BD02FF">
              <w:rPr>
                <w:sz w:val="19"/>
                <w:lang w:val="ru-RU"/>
              </w:rPr>
              <w:t>12 415,3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F487CC" w14:textId="3213533E" w:rsidR="00EC4874" w:rsidRPr="00BD02FF" w:rsidRDefault="00EC4874" w:rsidP="00EC4874">
            <w:pPr>
              <w:ind w:left="-107"/>
              <w:jc w:val="right"/>
              <w:rPr>
                <w:sz w:val="19"/>
                <w:szCs w:val="19"/>
                <w:lang w:val="ru-RU" w:eastAsia="en-CA"/>
              </w:rPr>
            </w:pPr>
            <w:r w:rsidRPr="00BD02FF">
              <w:rPr>
                <w:sz w:val="19"/>
                <w:lang w:val="ru-RU"/>
              </w:rPr>
              <w:t>11 187,4</w:t>
            </w:r>
          </w:p>
        </w:tc>
      </w:tr>
      <w:tr w:rsidR="00EC4874" w:rsidRPr="00BD02FF" w14:paraId="24E93052" w14:textId="77777777" w:rsidTr="00DE2945">
        <w:trPr>
          <w:trHeight w:val="164"/>
        </w:trPr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AEF7A" w14:textId="3DFC7FF1" w:rsidR="00EC4874" w:rsidRPr="00BD02FF" w:rsidRDefault="00EC4874" w:rsidP="00EC4874">
            <w:pPr>
              <w:rPr>
                <w:sz w:val="19"/>
                <w:szCs w:val="19"/>
                <w:lang w:val="ru-RU" w:eastAsia="en-CA"/>
              </w:rPr>
            </w:pPr>
            <w:r w:rsidRPr="00BD02FF">
              <w:rPr>
                <w:sz w:val="19"/>
                <w:lang w:val="ru-RU"/>
              </w:rPr>
              <w:t>ГХФУ-141b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71D9CF" w14:textId="14089D3B" w:rsidR="00EC4874" w:rsidRPr="00BD02FF" w:rsidRDefault="00EC4874" w:rsidP="00EC4874">
            <w:pPr>
              <w:ind w:left="-107"/>
              <w:jc w:val="right"/>
              <w:rPr>
                <w:sz w:val="19"/>
                <w:szCs w:val="19"/>
                <w:lang w:val="ru-RU" w:eastAsia="en-CA"/>
              </w:rPr>
            </w:pPr>
            <w:r w:rsidRPr="00BD02FF">
              <w:rPr>
                <w:sz w:val="19"/>
                <w:lang w:val="ru-RU"/>
              </w:rPr>
              <w:t>9 583,6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BDC6C5" w14:textId="5FB211BA" w:rsidR="00EC4874" w:rsidRPr="00BD02FF" w:rsidRDefault="00EC4874" w:rsidP="00EC4874">
            <w:pPr>
              <w:ind w:left="-107"/>
              <w:jc w:val="right"/>
              <w:rPr>
                <w:sz w:val="19"/>
                <w:szCs w:val="19"/>
                <w:lang w:val="ru-RU" w:eastAsia="en-CA"/>
              </w:rPr>
            </w:pPr>
            <w:r w:rsidRPr="00BD02FF">
              <w:rPr>
                <w:sz w:val="19"/>
                <w:lang w:val="ru-RU"/>
              </w:rPr>
              <w:t>9 560,2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F550C" w14:textId="4EE7C2BA" w:rsidR="00EC4874" w:rsidRPr="00BD02FF" w:rsidRDefault="00EC4874" w:rsidP="00EC4874">
            <w:pPr>
              <w:ind w:left="-107"/>
              <w:jc w:val="right"/>
              <w:rPr>
                <w:sz w:val="19"/>
                <w:szCs w:val="19"/>
                <w:lang w:val="ru-RU" w:eastAsia="en-CA"/>
              </w:rPr>
            </w:pPr>
            <w:r w:rsidRPr="00BD02FF">
              <w:rPr>
                <w:sz w:val="19"/>
                <w:lang w:val="ru-RU"/>
              </w:rPr>
              <w:t>7 246,5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E9343" w14:textId="51698AFD" w:rsidR="00EC4874" w:rsidRPr="00BD02FF" w:rsidRDefault="00EC4874" w:rsidP="00EC4874">
            <w:pPr>
              <w:ind w:left="-107"/>
              <w:jc w:val="right"/>
              <w:rPr>
                <w:sz w:val="19"/>
                <w:szCs w:val="19"/>
                <w:lang w:val="ru-RU" w:eastAsia="en-CA"/>
              </w:rPr>
            </w:pPr>
            <w:r w:rsidRPr="00BD02FF">
              <w:rPr>
                <w:sz w:val="19"/>
                <w:lang w:val="ru-RU"/>
              </w:rPr>
              <w:t>7 278,2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44C60" w14:textId="5149140F" w:rsidR="00EC4874" w:rsidRPr="00BD02FF" w:rsidRDefault="00EC4874" w:rsidP="00EC4874">
            <w:pPr>
              <w:ind w:left="-107"/>
              <w:jc w:val="right"/>
              <w:rPr>
                <w:sz w:val="19"/>
                <w:szCs w:val="19"/>
                <w:lang w:val="ru-RU" w:eastAsia="en-CA"/>
              </w:rPr>
            </w:pPr>
            <w:r w:rsidRPr="00BD02FF">
              <w:rPr>
                <w:sz w:val="19"/>
                <w:lang w:val="ru-RU"/>
              </w:rPr>
              <w:t>7 076,8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2F34F" w14:textId="63348619" w:rsidR="00EC4874" w:rsidRPr="00BD02FF" w:rsidRDefault="00EC4874" w:rsidP="00EC4874">
            <w:pPr>
              <w:ind w:left="-107"/>
              <w:jc w:val="right"/>
              <w:rPr>
                <w:sz w:val="19"/>
                <w:szCs w:val="19"/>
                <w:lang w:val="ru-RU" w:eastAsia="en-CA"/>
              </w:rPr>
            </w:pPr>
            <w:r w:rsidRPr="00BD02FF">
              <w:rPr>
                <w:sz w:val="19"/>
                <w:lang w:val="ru-RU"/>
              </w:rPr>
              <w:t>6 321,1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D283E" w14:textId="111CE1EB" w:rsidR="00EC4874" w:rsidRPr="00BD02FF" w:rsidRDefault="00EC4874" w:rsidP="00EC4874">
            <w:pPr>
              <w:ind w:left="-107"/>
              <w:jc w:val="right"/>
              <w:rPr>
                <w:sz w:val="19"/>
                <w:szCs w:val="19"/>
                <w:lang w:val="ru-RU" w:eastAsia="en-CA"/>
              </w:rPr>
            </w:pPr>
            <w:r w:rsidRPr="00BD02FF">
              <w:rPr>
                <w:sz w:val="19"/>
                <w:lang w:val="ru-RU"/>
              </w:rPr>
              <w:t>6 101,6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DA6D2" w14:textId="3C6DDB39" w:rsidR="00EC4874" w:rsidRPr="00BD02FF" w:rsidRDefault="00EC4874" w:rsidP="00EC4874">
            <w:pPr>
              <w:ind w:left="-107"/>
              <w:jc w:val="right"/>
              <w:rPr>
                <w:sz w:val="19"/>
                <w:szCs w:val="19"/>
                <w:lang w:val="ru-RU" w:eastAsia="en-CA"/>
              </w:rPr>
            </w:pPr>
            <w:r w:rsidRPr="00BD02FF">
              <w:rPr>
                <w:sz w:val="19"/>
                <w:lang w:val="ru-RU"/>
              </w:rPr>
              <w:t>4 623,3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58707" w14:textId="11C8C6DC" w:rsidR="00EC4874" w:rsidRPr="00BD02FF" w:rsidRDefault="00EC4874" w:rsidP="00EC4874">
            <w:pPr>
              <w:ind w:left="-107"/>
              <w:jc w:val="right"/>
              <w:rPr>
                <w:sz w:val="19"/>
                <w:szCs w:val="19"/>
                <w:lang w:val="ru-RU" w:eastAsia="en-CA"/>
              </w:rPr>
            </w:pPr>
            <w:r w:rsidRPr="00BD02FF">
              <w:rPr>
                <w:sz w:val="19"/>
                <w:lang w:val="ru-RU"/>
              </w:rPr>
              <w:t>3 545,1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C9EEFC" w14:textId="2F8D1135" w:rsidR="00EC4874" w:rsidRPr="00BD02FF" w:rsidRDefault="00EC4874" w:rsidP="00EC4874">
            <w:pPr>
              <w:ind w:left="-107"/>
              <w:jc w:val="right"/>
              <w:rPr>
                <w:sz w:val="19"/>
                <w:szCs w:val="19"/>
                <w:lang w:val="ru-RU" w:eastAsia="en-CA"/>
              </w:rPr>
            </w:pPr>
            <w:r w:rsidRPr="00BD02FF">
              <w:rPr>
                <w:sz w:val="19"/>
                <w:lang w:val="ru-RU"/>
              </w:rPr>
              <w:t>3 850,4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E2126A" w14:textId="2FF8DA72" w:rsidR="00EC4874" w:rsidRPr="00BD02FF" w:rsidRDefault="00EC4874" w:rsidP="00EC4874">
            <w:pPr>
              <w:ind w:left="-107"/>
              <w:jc w:val="right"/>
              <w:rPr>
                <w:sz w:val="19"/>
                <w:szCs w:val="19"/>
                <w:lang w:val="ru-RU" w:eastAsia="en-CA"/>
              </w:rPr>
            </w:pPr>
            <w:r w:rsidRPr="00BD02FF">
              <w:rPr>
                <w:sz w:val="19"/>
                <w:lang w:val="ru-RU"/>
              </w:rPr>
              <w:t>1 770,8</w:t>
            </w:r>
          </w:p>
        </w:tc>
      </w:tr>
      <w:tr w:rsidR="00EC4874" w:rsidRPr="00BD02FF" w14:paraId="1EE5A588" w14:textId="77777777" w:rsidTr="00DE2945">
        <w:trPr>
          <w:trHeight w:val="83"/>
        </w:trPr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F7C07" w14:textId="6F978E5A" w:rsidR="00EC4874" w:rsidRPr="00BD02FF" w:rsidRDefault="00EC4874" w:rsidP="00EC4874">
            <w:pPr>
              <w:rPr>
                <w:sz w:val="19"/>
                <w:szCs w:val="19"/>
                <w:lang w:val="ru-RU" w:eastAsia="en-CA"/>
              </w:rPr>
            </w:pPr>
            <w:r w:rsidRPr="00BD02FF">
              <w:rPr>
                <w:sz w:val="19"/>
                <w:lang w:val="ru-RU"/>
              </w:rPr>
              <w:t>ГХФУ-142b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75E1E6" w14:textId="54616671" w:rsidR="00EC4874" w:rsidRPr="00BD02FF" w:rsidRDefault="00EC4874" w:rsidP="00EC4874">
            <w:pPr>
              <w:ind w:left="-107"/>
              <w:jc w:val="right"/>
              <w:rPr>
                <w:sz w:val="19"/>
                <w:szCs w:val="19"/>
                <w:lang w:val="ru-RU" w:eastAsia="en-CA"/>
              </w:rPr>
            </w:pPr>
            <w:r w:rsidRPr="00BD02FF">
              <w:rPr>
                <w:sz w:val="19"/>
                <w:lang w:val="ru-RU"/>
              </w:rPr>
              <w:t>1 102,0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6807BA" w14:textId="23DC55FA" w:rsidR="00EC4874" w:rsidRPr="00BD02FF" w:rsidRDefault="00EC4874" w:rsidP="00EC4874">
            <w:pPr>
              <w:ind w:left="-107"/>
              <w:jc w:val="right"/>
              <w:rPr>
                <w:sz w:val="19"/>
                <w:szCs w:val="19"/>
                <w:lang w:val="ru-RU" w:eastAsia="en-CA"/>
              </w:rPr>
            </w:pPr>
            <w:r w:rsidRPr="00BD02FF">
              <w:rPr>
                <w:sz w:val="19"/>
                <w:lang w:val="ru-RU"/>
              </w:rPr>
              <w:t>1 076,8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D35DF" w14:textId="2D9D8527" w:rsidR="00EC4874" w:rsidRPr="00BD02FF" w:rsidRDefault="00EC4874" w:rsidP="00EC4874">
            <w:pPr>
              <w:ind w:left="-107"/>
              <w:jc w:val="right"/>
              <w:rPr>
                <w:sz w:val="19"/>
                <w:szCs w:val="19"/>
                <w:lang w:val="ru-RU" w:eastAsia="en-CA"/>
              </w:rPr>
            </w:pPr>
            <w:r w:rsidRPr="00BD02FF">
              <w:rPr>
                <w:sz w:val="19"/>
                <w:lang w:val="ru-RU"/>
              </w:rPr>
              <w:t>1 224,3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089AE8" w14:textId="0ACC7BD0" w:rsidR="00EC4874" w:rsidRPr="00BD02FF" w:rsidRDefault="00EC4874" w:rsidP="00EC4874">
            <w:pPr>
              <w:ind w:left="-107"/>
              <w:jc w:val="right"/>
              <w:rPr>
                <w:sz w:val="19"/>
                <w:szCs w:val="19"/>
                <w:lang w:val="ru-RU" w:eastAsia="en-CA"/>
              </w:rPr>
            </w:pPr>
            <w:r w:rsidRPr="00BD02FF">
              <w:rPr>
                <w:sz w:val="19"/>
                <w:lang w:val="ru-RU"/>
              </w:rPr>
              <w:t>1 110,5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B8986" w14:textId="32D5CE6B" w:rsidR="00EC4874" w:rsidRPr="00BD02FF" w:rsidRDefault="00EC4874" w:rsidP="00EC4874">
            <w:pPr>
              <w:ind w:left="-107"/>
              <w:jc w:val="right"/>
              <w:rPr>
                <w:sz w:val="19"/>
                <w:szCs w:val="19"/>
                <w:lang w:val="ru-RU" w:eastAsia="en-CA"/>
              </w:rPr>
            </w:pPr>
            <w:r w:rsidRPr="00BD02FF">
              <w:rPr>
                <w:sz w:val="19"/>
                <w:lang w:val="ru-RU"/>
              </w:rPr>
              <w:t>1 115,5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7D251" w14:textId="328E96A5" w:rsidR="00EC4874" w:rsidRPr="00BD02FF" w:rsidRDefault="00EC4874" w:rsidP="00EC4874">
            <w:pPr>
              <w:ind w:left="-107"/>
              <w:jc w:val="right"/>
              <w:rPr>
                <w:sz w:val="19"/>
                <w:szCs w:val="19"/>
                <w:lang w:val="ru-RU" w:eastAsia="en-CA"/>
              </w:rPr>
            </w:pPr>
            <w:r w:rsidRPr="00BD02FF">
              <w:rPr>
                <w:sz w:val="19"/>
                <w:lang w:val="ru-RU"/>
              </w:rPr>
              <w:t>756,3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C31FC" w14:textId="6A806C68" w:rsidR="00EC4874" w:rsidRPr="00BD02FF" w:rsidRDefault="00EC4874" w:rsidP="00EC4874">
            <w:pPr>
              <w:ind w:left="-107"/>
              <w:jc w:val="right"/>
              <w:rPr>
                <w:sz w:val="19"/>
                <w:szCs w:val="19"/>
                <w:lang w:val="ru-RU" w:eastAsia="en-CA"/>
              </w:rPr>
            </w:pPr>
            <w:r w:rsidRPr="00BD02FF">
              <w:rPr>
                <w:sz w:val="19"/>
                <w:lang w:val="ru-RU"/>
              </w:rPr>
              <w:t>816,0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6721B" w14:textId="3260C375" w:rsidR="00EC4874" w:rsidRPr="00BD02FF" w:rsidRDefault="00EC4874" w:rsidP="00EC4874">
            <w:pPr>
              <w:ind w:left="-107"/>
              <w:jc w:val="right"/>
              <w:rPr>
                <w:sz w:val="19"/>
                <w:szCs w:val="19"/>
                <w:lang w:val="ru-RU" w:eastAsia="en-CA"/>
              </w:rPr>
            </w:pPr>
            <w:r w:rsidRPr="00BD02FF">
              <w:rPr>
                <w:sz w:val="19"/>
                <w:lang w:val="ru-RU"/>
              </w:rPr>
              <w:t>418,3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43C51" w14:textId="704CB169" w:rsidR="00EC4874" w:rsidRPr="00BD02FF" w:rsidRDefault="00EC4874" w:rsidP="00EC4874">
            <w:pPr>
              <w:ind w:left="-107"/>
              <w:jc w:val="right"/>
              <w:rPr>
                <w:sz w:val="19"/>
                <w:szCs w:val="19"/>
                <w:lang w:val="ru-RU" w:eastAsia="en-CA"/>
              </w:rPr>
            </w:pPr>
            <w:r w:rsidRPr="00BD02FF">
              <w:rPr>
                <w:sz w:val="19"/>
                <w:lang w:val="ru-RU"/>
              </w:rPr>
              <w:t>472,3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0AC658" w14:textId="0DE14080" w:rsidR="00EC4874" w:rsidRPr="00BD02FF" w:rsidRDefault="00EC4874" w:rsidP="00EC4874">
            <w:pPr>
              <w:ind w:left="-107"/>
              <w:jc w:val="right"/>
              <w:rPr>
                <w:sz w:val="19"/>
                <w:szCs w:val="19"/>
                <w:lang w:val="ru-RU" w:eastAsia="en-CA"/>
              </w:rPr>
            </w:pPr>
            <w:r w:rsidRPr="00BD02FF">
              <w:rPr>
                <w:sz w:val="19"/>
                <w:lang w:val="ru-RU"/>
              </w:rPr>
              <w:t>126,7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67EC6C" w14:textId="234565A0" w:rsidR="00EC4874" w:rsidRPr="00BD02FF" w:rsidRDefault="00EC4874" w:rsidP="00EC4874">
            <w:pPr>
              <w:ind w:left="-107"/>
              <w:jc w:val="right"/>
              <w:rPr>
                <w:sz w:val="19"/>
                <w:szCs w:val="19"/>
                <w:lang w:val="ru-RU" w:eastAsia="en-CA"/>
              </w:rPr>
            </w:pPr>
            <w:r w:rsidRPr="00BD02FF">
              <w:rPr>
                <w:sz w:val="19"/>
                <w:lang w:val="ru-RU"/>
              </w:rPr>
              <w:t>185,5</w:t>
            </w:r>
          </w:p>
        </w:tc>
      </w:tr>
      <w:tr w:rsidR="00CE2F3B" w:rsidRPr="00BD02FF" w14:paraId="491C2BD3" w14:textId="77777777" w:rsidTr="00D03BB7">
        <w:trPr>
          <w:trHeight w:val="153"/>
        </w:trPr>
        <w:tc>
          <w:tcPr>
            <w:tcW w:w="1045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0C1205" w14:textId="27E730B5" w:rsidR="00B91510" w:rsidRPr="00BD02FF" w:rsidRDefault="00AA7954" w:rsidP="00D03BB7">
            <w:pPr>
              <w:jc w:val="left"/>
              <w:rPr>
                <w:b/>
                <w:bCs/>
                <w:sz w:val="19"/>
                <w:szCs w:val="19"/>
                <w:lang w:val="ru-RU" w:eastAsia="en-CA"/>
              </w:rPr>
            </w:pPr>
            <w:r w:rsidRPr="00BD02FF">
              <w:rPr>
                <w:b/>
                <w:sz w:val="19"/>
                <w:lang w:val="ru-RU"/>
              </w:rPr>
              <w:t>Потребление</w:t>
            </w:r>
          </w:p>
        </w:tc>
      </w:tr>
      <w:tr w:rsidR="00A36D89" w:rsidRPr="00BD02FF" w14:paraId="528D6C08" w14:textId="77777777" w:rsidTr="001F117D">
        <w:trPr>
          <w:trHeight w:val="50"/>
        </w:trPr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A079B" w14:textId="2CF1AD05" w:rsidR="00A36D89" w:rsidRPr="00BD02FF" w:rsidRDefault="00A36D89" w:rsidP="00A36D89">
            <w:pPr>
              <w:rPr>
                <w:sz w:val="19"/>
                <w:szCs w:val="19"/>
                <w:lang w:val="ru-RU" w:eastAsia="en-CA"/>
              </w:rPr>
            </w:pPr>
            <w:r w:rsidRPr="00BD02FF">
              <w:rPr>
                <w:sz w:val="19"/>
                <w:lang w:val="ru-RU"/>
              </w:rPr>
              <w:t>ГХФУ-22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92A9DC" w14:textId="69A38BEF" w:rsidR="00A36D89" w:rsidRPr="00BD02FF" w:rsidRDefault="00A36D89" w:rsidP="00A36D89">
            <w:pPr>
              <w:ind w:left="-107"/>
              <w:jc w:val="right"/>
              <w:rPr>
                <w:sz w:val="19"/>
                <w:szCs w:val="19"/>
                <w:lang w:val="ru-RU" w:eastAsia="en-CA"/>
              </w:rPr>
            </w:pPr>
            <w:r w:rsidRPr="00BD02FF">
              <w:rPr>
                <w:sz w:val="19"/>
                <w:lang w:val="ru-RU"/>
              </w:rPr>
              <w:t>17 817,0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8B53FB" w14:textId="1DD719BA" w:rsidR="00A36D89" w:rsidRPr="00BD02FF" w:rsidRDefault="00A36D89" w:rsidP="00A36D89">
            <w:pPr>
              <w:ind w:left="-107"/>
              <w:jc w:val="right"/>
              <w:rPr>
                <w:sz w:val="19"/>
                <w:szCs w:val="19"/>
                <w:lang w:val="ru-RU" w:eastAsia="en-CA"/>
              </w:rPr>
            </w:pPr>
            <w:r w:rsidRPr="00BD02FF">
              <w:rPr>
                <w:sz w:val="19"/>
                <w:lang w:val="ru-RU"/>
              </w:rPr>
              <w:t>17 399,4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1B612" w14:textId="641D61B0" w:rsidR="00A36D89" w:rsidRPr="00BD02FF" w:rsidRDefault="00A36D89" w:rsidP="00A36D89">
            <w:pPr>
              <w:ind w:left="-107"/>
              <w:jc w:val="right"/>
              <w:rPr>
                <w:sz w:val="19"/>
                <w:szCs w:val="19"/>
                <w:lang w:val="ru-RU" w:eastAsia="en-CA"/>
              </w:rPr>
            </w:pPr>
            <w:r w:rsidRPr="00BD02FF">
              <w:rPr>
                <w:sz w:val="19"/>
                <w:lang w:val="ru-RU"/>
              </w:rPr>
              <w:t>15 289,4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2D456" w14:textId="7A2BECCF" w:rsidR="00A36D89" w:rsidRPr="00BD02FF" w:rsidRDefault="00A36D89" w:rsidP="00A36D89">
            <w:pPr>
              <w:ind w:left="-107"/>
              <w:jc w:val="right"/>
              <w:rPr>
                <w:sz w:val="19"/>
                <w:szCs w:val="19"/>
                <w:lang w:val="ru-RU" w:eastAsia="en-CA"/>
              </w:rPr>
            </w:pPr>
            <w:r w:rsidRPr="00BD02FF">
              <w:rPr>
                <w:sz w:val="19"/>
                <w:lang w:val="ru-RU"/>
              </w:rPr>
              <w:t>15 497,6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8D48F" w14:textId="6FA1C8D2" w:rsidR="00A36D89" w:rsidRPr="00BD02FF" w:rsidRDefault="00A36D89" w:rsidP="00A36D89">
            <w:pPr>
              <w:ind w:left="-107"/>
              <w:jc w:val="right"/>
              <w:rPr>
                <w:sz w:val="19"/>
                <w:szCs w:val="19"/>
                <w:lang w:val="ru-RU" w:eastAsia="en-CA"/>
              </w:rPr>
            </w:pPr>
            <w:r w:rsidRPr="00BD02FF">
              <w:rPr>
                <w:sz w:val="19"/>
                <w:lang w:val="ru-RU"/>
              </w:rPr>
              <w:t>15 182,9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F72C0" w14:textId="623890DC" w:rsidR="00A36D89" w:rsidRPr="00BD02FF" w:rsidRDefault="00A36D89" w:rsidP="00A36D89">
            <w:pPr>
              <w:ind w:left="-107"/>
              <w:jc w:val="right"/>
              <w:rPr>
                <w:sz w:val="19"/>
                <w:szCs w:val="19"/>
                <w:lang w:val="ru-RU" w:eastAsia="en-CA"/>
              </w:rPr>
            </w:pPr>
            <w:r w:rsidRPr="00BD02FF">
              <w:rPr>
                <w:sz w:val="19"/>
                <w:lang w:val="ru-RU"/>
              </w:rPr>
              <w:t>15 197,3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212E2" w14:textId="19B05A74" w:rsidR="00A36D89" w:rsidRPr="00BD02FF" w:rsidRDefault="00A36D89" w:rsidP="00A36D89">
            <w:pPr>
              <w:ind w:left="-107"/>
              <w:jc w:val="right"/>
              <w:rPr>
                <w:sz w:val="19"/>
                <w:szCs w:val="19"/>
                <w:lang w:val="ru-RU" w:eastAsia="en-CA"/>
              </w:rPr>
            </w:pPr>
            <w:r w:rsidRPr="00BD02FF">
              <w:rPr>
                <w:sz w:val="19"/>
                <w:lang w:val="ru-RU"/>
              </w:rPr>
              <w:t>14 975,2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B277D" w14:textId="70E4E0E3" w:rsidR="00A36D89" w:rsidRPr="00BD02FF" w:rsidRDefault="00A36D89" w:rsidP="00A36D89">
            <w:pPr>
              <w:ind w:left="-107"/>
              <w:jc w:val="right"/>
              <w:rPr>
                <w:sz w:val="19"/>
                <w:szCs w:val="19"/>
                <w:lang w:val="ru-RU" w:eastAsia="en-CA"/>
              </w:rPr>
            </w:pPr>
            <w:r w:rsidRPr="00BD02FF">
              <w:rPr>
                <w:sz w:val="19"/>
                <w:lang w:val="ru-RU"/>
              </w:rPr>
              <w:t>11 999,4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6D9DF" w14:textId="2F3AD015" w:rsidR="00A36D89" w:rsidRPr="00BD02FF" w:rsidRDefault="00A36D89" w:rsidP="00A36D89">
            <w:pPr>
              <w:ind w:left="-107"/>
              <w:jc w:val="right"/>
              <w:rPr>
                <w:sz w:val="19"/>
                <w:szCs w:val="19"/>
                <w:lang w:val="ru-RU" w:eastAsia="en-CA"/>
              </w:rPr>
            </w:pPr>
            <w:r w:rsidRPr="00BD02FF">
              <w:rPr>
                <w:sz w:val="19"/>
                <w:lang w:val="ru-RU"/>
              </w:rPr>
              <w:t>11 337,6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13CC4" w14:textId="012F58A4" w:rsidR="00A36D89" w:rsidRPr="00BD02FF" w:rsidRDefault="00A36D89" w:rsidP="00A36D89">
            <w:pPr>
              <w:ind w:left="-107"/>
              <w:jc w:val="right"/>
              <w:rPr>
                <w:sz w:val="19"/>
                <w:szCs w:val="19"/>
                <w:lang w:val="ru-RU" w:eastAsia="en-CA"/>
              </w:rPr>
            </w:pPr>
            <w:r w:rsidRPr="00BD02FF">
              <w:rPr>
                <w:sz w:val="19"/>
                <w:lang w:val="ru-RU"/>
              </w:rPr>
              <w:t>11 890,9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3515AE" w14:textId="084824C8" w:rsidR="00A36D89" w:rsidRPr="00BD02FF" w:rsidRDefault="00A36D89" w:rsidP="00A36D89">
            <w:pPr>
              <w:ind w:left="-107"/>
              <w:jc w:val="right"/>
              <w:rPr>
                <w:sz w:val="19"/>
                <w:szCs w:val="19"/>
                <w:lang w:val="ru-RU" w:eastAsia="en-CA"/>
              </w:rPr>
            </w:pPr>
            <w:r w:rsidRPr="00BD02FF">
              <w:rPr>
                <w:sz w:val="19"/>
                <w:lang w:val="ru-RU"/>
              </w:rPr>
              <w:t>10 203,5</w:t>
            </w:r>
          </w:p>
        </w:tc>
      </w:tr>
      <w:tr w:rsidR="00A36D89" w:rsidRPr="00BD02FF" w14:paraId="31252456" w14:textId="77777777" w:rsidTr="001F117D">
        <w:trPr>
          <w:trHeight w:val="50"/>
        </w:trPr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6551C" w14:textId="70ACDEED" w:rsidR="00A36D89" w:rsidRPr="00BD02FF" w:rsidRDefault="00A36D89" w:rsidP="00A36D89">
            <w:pPr>
              <w:rPr>
                <w:sz w:val="19"/>
                <w:szCs w:val="19"/>
                <w:lang w:val="ru-RU" w:eastAsia="en-CA"/>
              </w:rPr>
            </w:pPr>
            <w:r w:rsidRPr="00BD02FF">
              <w:rPr>
                <w:sz w:val="19"/>
                <w:lang w:val="ru-RU"/>
              </w:rPr>
              <w:t>ГХФУ-141b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ABE3B8" w14:textId="68D6BEF5" w:rsidR="00A36D89" w:rsidRPr="00BD02FF" w:rsidRDefault="00A36D89" w:rsidP="00A36D89">
            <w:pPr>
              <w:ind w:left="-107"/>
              <w:jc w:val="right"/>
              <w:rPr>
                <w:sz w:val="19"/>
                <w:szCs w:val="19"/>
                <w:lang w:val="ru-RU" w:eastAsia="en-CA"/>
              </w:rPr>
            </w:pPr>
            <w:r w:rsidRPr="00BD02FF">
              <w:rPr>
                <w:sz w:val="19"/>
                <w:lang w:val="ru-RU"/>
              </w:rPr>
              <w:t>8 981,3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4BEDCC" w14:textId="7644390F" w:rsidR="00A36D89" w:rsidRPr="00BD02FF" w:rsidRDefault="00A36D89" w:rsidP="00A36D89">
            <w:pPr>
              <w:ind w:left="-107"/>
              <w:jc w:val="right"/>
              <w:rPr>
                <w:sz w:val="19"/>
                <w:szCs w:val="19"/>
                <w:lang w:val="ru-RU" w:eastAsia="en-CA"/>
              </w:rPr>
            </w:pPr>
            <w:r w:rsidRPr="00BD02FF">
              <w:rPr>
                <w:sz w:val="19"/>
                <w:lang w:val="ru-RU"/>
              </w:rPr>
              <w:t>8 348,3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E90CA" w14:textId="70AFFEDE" w:rsidR="00A36D89" w:rsidRPr="00BD02FF" w:rsidRDefault="00A36D89" w:rsidP="00A36D89">
            <w:pPr>
              <w:ind w:left="-107"/>
              <w:jc w:val="right"/>
              <w:rPr>
                <w:sz w:val="19"/>
                <w:szCs w:val="19"/>
                <w:lang w:val="ru-RU" w:eastAsia="en-CA"/>
              </w:rPr>
            </w:pPr>
            <w:r w:rsidRPr="00BD02FF">
              <w:rPr>
                <w:sz w:val="19"/>
                <w:lang w:val="ru-RU"/>
              </w:rPr>
              <w:t>6 772,5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55B84" w14:textId="41E2D4E0" w:rsidR="00A36D89" w:rsidRPr="00BD02FF" w:rsidRDefault="00A36D89" w:rsidP="00A36D89">
            <w:pPr>
              <w:ind w:left="-107"/>
              <w:jc w:val="right"/>
              <w:rPr>
                <w:sz w:val="19"/>
                <w:szCs w:val="19"/>
                <w:lang w:val="ru-RU" w:eastAsia="en-CA"/>
              </w:rPr>
            </w:pPr>
            <w:r w:rsidRPr="00BD02FF">
              <w:rPr>
                <w:sz w:val="19"/>
                <w:lang w:val="ru-RU"/>
              </w:rPr>
              <w:t>6 384,9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4B165" w14:textId="3999235F" w:rsidR="00A36D89" w:rsidRPr="00BD02FF" w:rsidRDefault="00A36D89" w:rsidP="00A36D89">
            <w:pPr>
              <w:ind w:left="-107"/>
              <w:jc w:val="right"/>
              <w:rPr>
                <w:sz w:val="19"/>
                <w:szCs w:val="19"/>
                <w:lang w:val="ru-RU" w:eastAsia="en-CA"/>
              </w:rPr>
            </w:pPr>
            <w:r w:rsidRPr="00BD02FF">
              <w:rPr>
                <w:sz w:val="19"/>
                <w:lang w:val="ru-RU"/>
              </w:rPr>
              <w:t>6 312,2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62C62" w14:textId="5F3D1C5F" w:rsidR="00A36D89" w:rsidRPr="00BD02FF" w:rsidRDefault="00A36D89" w:rsidP="00A36D89">
            <w:pPr>
              <w:ind w:left="-107"/>
              <w:jc w:val="right"/>
              <w:rPr>
                <w:sz w:val="19"/>
                <w:szCs w:val="19"/>
                <w:lang w:val="ru-RU" w:eastAsia="en-CA"/>
              </w:rPr>
            </w:pPr>
            <w:r w:rsidRPr="00BD02FF">
              <w:rPr>
                <w:sz w:val="19"/>
                <w:lang w:val="ru-RU"/>
              </w:rPr>
              <w:t>5 736,0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18A64" w14:textId="46CA2F98" w:rsidR="00A36D89" w:rsidRPr="00BD02FF" w:rsidRDefault="00A36D89" w:rsidP="00A36D89">
            <w:pPr>
              <w:ind w:left="-107"/>
              <w:jc w:val="right"/>
              <w:rPr>
                <w:sz w:val="19"/>
                <w:szCs w:val="19"/>
                <w:lang w:val="ru-RU" w:eastAsia="en-CA"/>
              </w:rPr>
            </w:pPr>
            <w:r w:rsidRPr="00BD02FF">
              <w:rPr>
                <w:sz w:val="19"/>
                <w:lang w:val="ru-RU"/>
              </w:rPr>
              <w:t>5 534,3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6C92F" w14:textId="2A5E6060" w:rsidR="00A36D89" w:rsidRPr="00BD02FF" w:rsidRDefault="00A36D89" w:rsidP="00A36D89">
            <w:pPr>
              <w:ind w:left="-107"/>
              <w:jc w:val="right"/>
              <w:rPr>
                <w:sz w:val="19"/>
                <w:szCs w:val="19"/>
                <w:lang w:val="ru-RU" w:eastAsia="en-CA"/>
              </w:rPr>
            </w:pPr>
            <w:r w:rsidRPr="00BD02FF">
              <w:rPr>
                <w:sz w:val="19"/>
                <w:lang w:val="ru-RU"/>
              </w:rPr>
              <w:t>3 701,1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310C62" w14:textId="0C1A3642" w:rsidR="00A36D89" w:rsidRPr="00BD02FF" w:rsidRDefault="00A36D89" w:rsidP="00A36D89">
            <w:pPr>
              <w:ind w:left="-107"/>
              <w:jc w:val="right"/>
              <w:rPr>
                <w:sz w:val="19"/>
                <w:szCs w:val="19"/>
                <w:lang w:val="ru-RU" w:eastAsia="en-CA"/>
              </w:rPr>
            </w:pPr>
            <w:r w:rsidRPr="00BD02FF">
              <w:rPr>
                <w:sz w:val="19"/>
                <w:lang w:val="ru-RU"/>
              </w:rPr>
              <w:t>3 135,2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4CC43" w14:textId="6EFEF988" w:rsidR="00A36D89" w:rsidRPr="00BD02FF" w:rsidRDefault="00A36D89" w:rsidP="00A36D89">
            <w:pPr>
              <w:ind w:left="-107"/>
              <w:jc w:val="right"/>
              <w:rPr>
                <w:sz w:val="19"/>
                <w:szCs w:val="19"/>
                <w:lang w:val="ru-RU" w:eastAsia="en-CA"/>
              </w:rPr>
            </w:pPr>
            <w:r w:rsidRPr="00BD02FF">
              <w:rPr>
                <w:sz w:val="19"/>
                <w:lang w:val="ru-RU"/>
              </w:rPr>
              <w:t>3 402,2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0D1D2D" w14:textId="11C5BDA2" w:rsidR="00A36D89" w:rsidRPr="00BD02FF" w:rsidRDefault="00A36D89" w:rsidP="00A36D89">
            <w:pPr>
              <w:ind w:left="-107"/>
              <w:jc w:val="right"/>
              <w:rPr>
                <w:sz w:val="19"/>
                <w:szCs w:val="19"/>
                <w:lang w:val="ru-RU" w:eastAsia="en-CA"/>
              </w:rPr>
            </w:pPr>
            <w:r w:rsidRPr="00BD02FF">
              <w:rPr>
                <w:sz w:val="19"/>
                <w:lang w:val="ru-RU"/>
              </w:rPr>
              <w:t>1 328,3</w:t>
            </w:r>
          </w:p>
        </w:tc>
      </w:tr>
      <w:tr w:rsidR="00A36D89" w:rsidRPr="00BD02FF" w14:paraId="4B6A5ACE" w14:textId="77777777" w:rsidTr="001F117D">
        <w:trPr>
          <w:trHeight w:val="50"/>
        </w:trPr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FBAAD" w14:textId="6785C9A9" w:rsidR="00A36D89" w:rsidRPr="00BD02FF" w:rsidRDefault="00A36D89" w:rsidP="00A36D89">
            <w:pPr>
              <w:rPr>
                <w:sz w:val="19"/>
                <w:szCs w:val="19"/>
                <w:lang w:val="ru-RU" w:eastAsia="en-CA"/>
              </w:rPr>
            </w:pPr>
            <w:r w:rsidRPr="00BD02FF">
              <w:rPr>
                <w:sz w:val="19"/>
                <w:lang w:val="ru-RU"/>
              </w:rPr>
              <w:t>ГХФУ-142b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D96AF9" w14:textId="2B08ABD1" w:rsidR="00A36D89" w:rsidRPr="00BD02FF" w:rsidRDefault="00A36D89" w:rsidP="00A36D89">
            <w:pPr>
              <w:ind w:left="-107"/>
              <w:jc w:val="right"/>
              <w:rPr>
                <w:sz w:val="19"/>
                <w:szCs w:val="19"/>
                <w:lang w:val="ru-RU" w:eastAsia="en-CA"/>
              </w:rPr>
            </w:pPr>
            <w:r w:rsidRPr="00BD02FF">
              <w:rPr>
                <w:sz w:val="19"/>
                <w:lang w:val="ru-RU"/>
              </w:rPr>
              <w:t>1 014,5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E98A20" w14:textId="4E09AE59" w:rsidR="00A36D89" w:rsidRPr="00BD02FF" w:rsidRDefault="00A36D89" w:rsidP="00A36D89">
            <w:pPr>
              <w:ind w:left="-107"/>
              <w:jc w:val="right"/>
              <w:rPr>
                <w:sz w:val="19"/>
                <w:szCs w:val="19"/>
                <w:lang w:val="ru-RU" w:eastAsia="en-CA"/>
              </w:rPr>
            </w:pPr>
            <w:r w:rsidRPr="00BD02FF">
              <w:rPr>
                <w:sz w:val="19"/>
                <w:lang w:val="ru-RU"/>
              </w:rPr>
              <w:t>761,0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4EC42" w14:textId="1516C887" w:rsidR="00A36D89" w:rsidRPr="00BD02FF" w:rsidRDefault="00A36D89" w:rsidP="00A36D89">
            <w:pPr>
              <w:ind w:left="-107"/>
              <w:jc w:val="right"/>
              <w:rPr>
                <w:sz w:val="19"/>
                <w:szCs w:val="19"/>
                <w:lang w:val="ru-RU" w:eastAsia="en-CA"/>
              </w:rPr>
            </w:pPr>
            <w:r w:rsidRPr="00BD02FF">
              <w:rPr>
                <w:sz w:val="19"/>
                <w:lang w:val="ru-RU"/>
              </w:rPr>
              <w:t>890,8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8528E" w14:textId="7460422E" w:rsidR="00A36D89" w:rsidRPr="00BD02FF" w:rsidRDefault="00A36D89" w:rsidP="00A36D89">
            <w:pPr>
              <w:ind w:left="-107"/>
              <w:jc w:val="right"/>
              <w:rPr>
                <w:sz w:val="19"/>
                <w:szCs w:val="19"/>
                <w:lang w:val="ru-RU" w:eastAsia="en-CA"/>
              </w:rPr>
            </w:pPr>
            <w:r w:rsidRPr="00BD02FF">
              <w:rPr>
                <w:sz w:val="19"/>
                <w:lang w:val="ru-RU"/>
              </w:rPr>
              <w:t>726,2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3DC5D" w14:textId="12F16FCC" w:rsidR="00A36D89" w:rsidRPr="00BD02FF" w:rsidRDefault="00A36D89" w:rsidP="00A36D89">
            <w:pPr>
              <w:ind w:left="-107"/>
              <w:jc w:val="right"/>
              <w:rPr>
                <w:sz w:val="19"/>
                <w:szCs w:val="19"/>
                <w:lang w:val="ru-RU" w:eastAsia="en-CA"/>
              </w:rPr>
            </w:pPr>
            <w:r w:rsidRPr="00BD02FF">
              <w:rPr>
                <w:sz w:val="19"/>
                <w:lang w:val="ru-RU"/>
              </w:rPr>
              <w:t>774,3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9C043" w14:textId="55042B04" w:rsidR="00A36D89" w:rsidRPr="00BD02FF" w:rsidRDefault="00A36D89" w:rsidP="00A36D89">
            <w:pPr>
              <w:ind w:left="-107"/>
              <w:jc w:val="right"/>
              <w:rPr>
                <w:sz w:val="19"/>
                <w:szCs w:val="19"/>
                <w:lang w:val="ru-RU" w:eastAsia="en-CA"/>
              </w:rPr>
            </w:pPr>
            <w:r w:rsidRPr="00BD02FF">
              <w:rPr>
                <w:sz w:val="19"/>
                <w:lang w:val="ru-RU"/>
              </w:rPr>
              <w:t>430,1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1BA6F" w14:textId="5AFCCBC8" w:rsidR="00A36D89" w:rsidRPr="00BD02FF" w:rsidRDefault="00A36D89" w:rsidP="00A36D89">
            <w:pPr>
              <w:ind w:left="-107"/>
              <w:jc w:val="right"/>
              <w:rPr>
                <w:sz w:val="19"/>
                <w:szCs w:val="19"/>
                <w:lang w:val="ru-RU" w:eastAsia="en-CA"/>
              </w:rPr>
            </w:pPr>
            <w:r w:rsidRPr="00BD02FF">
              <w:rPr>
                <w:sz w:val="19"/>
                <w:lang w:val="ru-RU"/>
              </w:rPr>
              <w:t>486,7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A03FA" w14:textId="5F1185D4" w:rsidR="00A36D89" w:rsidRPr="00BD02FF" w:rsidRDefault="00A36D89" w:rsidP="00A36D89">
            <w:pPr>
              <w:ind w:left="-107"/>
              <w:jc w:val="right"/>
              <w:rPr>
                <w:sz w:val="19"/>
                <w:szCs w:val="19"/>
                <w:lang w:val="ru-RU" w:eastAsia="en-CA"/>
              </w:rPr>
            </w:pPr>
            <w:r w:rsidRPr="00BD02FF">
              <w:rPr>
                <w:sz w:val="19"/>
                <w:lang w:val="ru-RU"/>
              </w:rPr>
              <w:t>179,9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274485" w14:textId="6C362EC9" w:rsidR="00A36D89" w:rsidRPr="00BD02FF" w:rsidRDefault="00A36D89" w:rsidP="00A36D89">
            <w:pPr>
              <w:ind w:left="-107"/>
              <w:jc w:val="right"/>
              <w:rPr>
                <w:sz w:val="19"/>
                <w:szCs w:val="19"/>
                <w:lang w:val="ru-RU" w:eastAsia="en-CA"/>
              </w:rPr>
            </w:pPr>
            <w:r w:rsidRPr="00BD02FF">
              <w:rPr>
                <w:sz w:val="19"/>
                <w:lang w:val="ru-RU"/>
              </w:rPr>
              <w:t>318,6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C6CB9" w14:textId="246490E0" w:rsidR="00A36D89" w:rsidRPr="00BD02FF" w:rsidRDefault="00A36D89" w:rsidP="00A36D89">
            <w:pPr>
              <w:ind w:left="-107"/>
              <w:jc w:val="right"/>
              <w:rPr>
                <w:sz w:val="19"/>
                <w:szCs w:val="19"/>
                <w:lang w:val="ru-RU" w:eastAsia="en-CA"/>
              </w:rPr>
            </w:pPr>
            <w:r w:rsidRPr="00BD02FF">
              <w:rPr>
                <w:sz w:val="19"/>
                <w:lang w:val="ru-RU"/>
              </w:rPr>
              <w:t>131,9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63B6D8" w14:textId="1A5940DF" w:rsidR="00A36D89" w:rsidRPr="00BD02FF" w:rsidRDefault="00A36D89" w:rsidP="00A36D89">
            <w:pPr>
              <w:ind w:left="-107"/>
              <w:jc w:val="right"/>
              <w:rPr>
                <w:sz w:val="19"/>
                <w:szCs w:val="19"/>
                <w:lang w:val="ru-RU" w:eastAsia="en-CA"/>
              </w:rPr>
            </w:pPr>
            <w:r w:rsidRPr="00BD02FF">
              <w:rPr>
                <w:sz w:val="19"/>
                <w:lang w:val="ru-RU"/>
              </w:rPr>
              <w:t>188,6</w:t>
            </w:r>
          </w:p>
        </w:tc>
      </w:tr>
      <w:tr w:rsidR="00CE2F3B" w:rsidRPr="00BD02FF" w14:paraId="567C7557" w14:textId="77777777" w:rsidTr="00D03BB7">
        <w:trPr>
          <w:trHeight w:val="50"/>
        </w:trPr>
        <w:tc>
          <w:tcPr>
            <w:tcW w:w="1045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2A5E9C" w14:textId="5E97A55F" w:rsidR="00B91510" w:rsidRPr="00BD02FF" w:rsidRDefault="00443D3E" w:rsidP="00D03BB7">
            <w:pPr>
              <w:jc w:val="left"/>
              <w:rPr>
                <w:b/>
                <w:bCs/>
                <w:sz w:val="19"/>
                <w:szCs w:val="19"/>
                <w:lang w:val="ru-RU" w:eastAsia="en-CA"/>
              </w:rPr>
            </w:pPr>
            <w:r w:rsidRPr="00BD02FF">
              <w:rPr>
                <w:b/>
                <w:sz w:val="19"/>
                <w:lang w:val="ru-RU"/>
              </w:rPr>
              <w:t>Производство – потребление</w:t>
            </w:r>
          </w:p>
        </w:tc>
      </w:tr>
      <w:tr w:rsidR="00681756" w:rsidRPr="00BD02FF" w14:paraId="6D33274B" w14:textId="77777777" w:rsidTr="00EE57FE">
        <w:trPr>
          <w:trHeight w:val="88"/>
        </w:trPr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E6F4E" w14:textId="125F9482" w:rsidR="00681756" w:rsidRPr="00BD02FF" w:rsidRDefault="00681756" w:rsidP="00681756">
            <w:pPr>
              <w:rPr>
                <w:sz w:val="19"/>
                <w:szCs w:val="19"/>
                <w:lang w:val="ru-RU" w:eastAsia="en-CA"/>
              </w:rPr>
            </w:pPr>
            <w:r w:rsidRPr="00BD02FF">
              <w:rPr>
                <w:sz w:val="19"/>
                <w:lang w:val="ru-RU"/>
              </w:rPr>
              <w:t>ГХФУ-22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F10855" w14:textId="6F845F2B" w:rsidR="00681756" w:rsidRPr="00BD02FF" w:rsidRDefault="00681756" w:rsidP="00681756">
            <w:pPr>
              <w:ind w:left="-107"/>
              <w:jc w:val="right"/>
              <w:rPr>
                <w:sz w:val="19"/>
                <w:szCs w:val="19"/>
                <w:lang w:val="ru-RU" w:eastAsia="en-CA"/>
              </w:rPr>
            </w:pPr>
            <w:r w:rsidRPr="00BD02FF">
              <w:rPr>
                <w:sz w:val="19"/>
                <w:lang w:val="ru-RU"/>
              </w:rPr>
              <w:t>952,0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D98E9A" w14:textId="7A81FD86" w:rsidR="00681756" w:rsidRPr="00BD02FF" w:rsidRDefault="00681756" w:rsidP="00681756">
            <w:pPr>
              <w:ind w:left="-107"/>
              <w:jc w:val="right"/>
              <w:rPr>
                <w:sz w:val="19"/>
                <w:szCs w:val="19"/>
                <w:lang w:val="ru-RU" w:eastAsia="en-CA"/>
              </w:rPr>
            </w:pPr>
            <w:r w:rsidRPr="00BD02FF">
              <w:rPr>
                <w:sz w:val="19"/>
                <w:lang w:val="ru-RU"/>
              </w:rPr>
              <w:t>2 416,9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408F1A" w14:textId="4629A522" w:rsidR="00681756" w:rsidRPr="00BD02FF" w:rsidRDefault="00681756" w:rsidP="00681756">
            <w:pPr>
              <w:ind w:left="-107"/>
              <w:jc w:val="right"/>
              <w:rPr>
                <w:sz w:val="19"/>
                <w:szCs w:val="19"/>
                <w:lang w:val="ru-RU" w:eastAsia="en-CA"/>
              </w:rPr>
            </w:pPr>
            <w:r w:rsidRPr="00BD02FF">
              <w:rPr>
                <w:sz w:val="19"/>
                <w:lang w:val="ru-RU"/>
              </w:rPr>
              <w:t>1 493,2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BE9450" w14:textId="0A144B78" w:rsidR="00681756" w:rsidRPr="00BD02FF" w:rsidRDefault="00681756" w:rsidP="00681756">
            <w:pPr>
              <w:ind w:left="-107"/>
              <w:jc w:val="right"/>
              <w:rPr>
                <w:sz w:val="19"/>
                <w:szCs w:val="19"/>
                <w:lang w:val="ru-RU" w:eastAsia="en-CA"/>
              </w:rPr>
            </w:pPr>
            <w:r w:rsidRPr="00BD02FF">
              <w:rPr>
                <w:sz w:val="19"/>
                <w:lang w:val="ru-RU"/>
              </w:rPr>
              <w:t>693,6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4C9FEC" w14:textId="5E2C5252" w:rsidR="00681756" w:rsidRPr="00BD02FF" w:rsidRDefault="00681756" w:rsidP="00681756">
            <w:pPr>
              <w:ind w:left="-107"/>
              <w:jc w:val="right"/>
              <w:rPr>
                <w:sz w:val="19"/>
                <w:szCs w:val="19"/>
                <w:lang w:val="ru-RU" w:eastAsia="en-CA"/>
              </w:rPr>
            </w:pPr>
            <w:r w:rsidRPr="00BD02FF">
              <w:rPr>
                <w:sz w:val="19"/>
                <w:lang w:val="ru-RU"/>
              </w:rPr>
              <w:t>543,0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9FF8EC" w14:textId="08500E53" w:rsidR="00681756" w:rsidRPr="00BD02FF" w:rsidRDefault="00681756" w:rsidP="00681756">
            <w:pPr>
              <w:ind w:left="-107"/>
              <w:jc w:val="right"/>
              <w:rPr>
                <w:sz w:val="19"/>
                <w:szCs w:val="19"/>
                <w:lang w:val="ru-RU" w:eastAsia="en-CA"/>
              </w:rPr>
            </w:pPr>
            <w:r w:rsidRPr="00BD02FF">
              <w:rPr>
                <w:sz w:val="19"/>
                <w:lang w:val="ru-RU"/>
              </w:rPr>
              <w:t>864,0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1D6DEB" w14:textId="41DA84F6" w:rsidR="00681756" w:rsidRPr="00BD02FF" w:rsidRDefault="00681756" w:rsidP="00681756">
            <w:pPr>
              <w:ind w:left="-107"/>
              <w:jc w:val="right"/>
              <w:rPr>
                <w:sz w:val="19"/>
                <w:szCs w:val="19"/>
                <w:lang w:val="ru-RU" w:eastAsia="en-CA"/>
              </w:rPr>
            </w:pPr>
            <w:r w:rsidRPr="00BD02FF">
              <w:rPr>
                <w:sz w:val="19"/>
                <w:lang w:val="ru-RU"/>
              </w:rPr>
              <w:t>984,1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0EB7B2" w14:textId="62428E31" w:rsidR="00681756" w:rsidRPr="00BD02FF" w:rsidRDefault="00681756" w:rsidP="00681756">
            <w:pPr>
              <w:ind w:left="-107"/>
              <w:jc w:val="right"/>
              <w:rPr>
                <w:sz w:val="19"/>
                <w:szCs w:val="19"/>
                <w:lang w:val="ru-RU" w:eastAsia="en-CA"/>
              </w:rPr>
            </w:pPr>
            <w:r w:rsidRPr="00BD02FF">
              <w:rPr>
                <w:sz w:val="19"/>
                <w:lang w:val="ru-RU"/>
              </w:rPr>
              <w:t>584,1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AA1416" w14:textId="30A6F8E6" w:rsidR="00681756" w:rsidRPr="00BD02FF" w:rsidRDefault="00681756" w:rsidP="00681756">
            <w:pPr>
              <w:ind w:left="-107"/>
              <w:jc w:val="right"/>
              <w:rPr>
                <w:sz w:val="19"/>
                <w:szCs w:val="19"/>
                <w:lang w:val="ru-RU" w:eastAsia="en-CA"/>
              </w:rPr>
            </w:pPr>
            <w:r w:rsidRPr="00BD02FF">
              <w:rPr>
                <w:sz w:val="19"/>
                <w:lang w:val="ru-RU"/>
              </w:rPr>
              <w:t>67,9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D1638A" w14:textId="01945897" w:rsidR="00681756" w:rsidRPr="00BD02FF" w:rsidRDefault="00681756" w:rsidP="00681756">
            <w:pPr>
              <w:ind w:left="-107"/>
              <w:jc w:val="right"/>
              <w:rPr>
                <w:sz w:val="19"/>
                <w:szCs w:val="19"/>
                <w:lang w:val="ru-RU" w:eastAsia="en-CA"/>
              </w:rPr>
            </w:pPr>
            <w:r w:rsidRPr="00BD02FF">
              <w:rPr>
                <w:sz w:val="19"/>
                <w:lang w:val="ru-RU"/>
              </w:rPr>
              <w:t>524,4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E46CEB" w14:textId="21D213CB" w:rsidR="00681756" w:rsidRPr="00BD02FF" w:rsidRDefault="00681756" w:rsidP="00681756">
            <w:pPr>
              <w:ind w:left="-107"/>
              <w:jc w:val="right"/>
              <w:rPr>
                <w:sz w:val="19"/>
                <w:szCs w:val="19"/>
                <w:lang w:val="ru-RU" w:eastAsia="en-CA"/>
              </w:rPr>
            </w:pPr>
            <w:r w:rsidRPr="00BD02FF">
              <w:rPr>
                <w:sz w:val="19"/>
                <w:lang w:val="ru-RU"/>
              </w:rPr>
              <w:t>983,9</w:t>
            </w:r>
          </w:p>
        </w:tc>
      </w:tr>
      <w:tr w:rsidR="00681756" w:rsidRPr="00BD02FF" w14:paraId="6538755D" w14:textId="77777777" w:rsidTr="00EE57FE">
        <w:trPr>
          <w:trHeight w:val="50"/>
        </w:trPr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763BA" w14:textId="35838119" w:rsidR="00681756" w:rsidRPr="00BD02FF" w:rsidRDefault="00681756" w:rsidP="00681756">
            <w:pPr>
              <w:rPr>
                <w:sz w:val="19"/>
                <w:szCs w:val="19"/>
                <w:lang w:val="ru-RU" w:eastAsia="en-CA"/>
              </w:rPr>
            </w:pPr>
            <w:r w:rsidRPr="00BD02FF">
              <w:rPr>
                <w:sz w:val="19"/>
                <w:lang w:val="ru-RU"/>
              </w:rPr>
              <w:t>ГХФУ-141b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39BD99" w14:textId="3D522264" w:rsidR="00681756" w:rsidRPr="00BD02FF" w:rsidRDefault="00681756" w:rsidP="00681756">
            <w:pPr>
              <w:ind w:left="-107"/>
              <w:jc w:val="right"/>
              <w:rPr>
                <w:sz w:val="19"/>
                <w:szCs w:val="19"/>
                <w:lang w:val="ru-RU" w:eastAsia="en-CA"/>
              </w:rPr>
            </w:pPr>
            <w:r w:rsidRPr="00BD02FF">
              <w:rPr>
                <w:sz w:val="19"/>
                <w:lang w:val="ru-RU"/>
              </w:rPr>
              <w:t>602,3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2B670E" w14:textId="3E22E0EE" w:rsidR="00681756" w:rsidRPr="00BD02FF" w:rsidRDefault="00681756" w:rsidP="00681756">
            <w:pPr>
              <w:ind w:left="-107"/>
              <w:jc w:val="right"/>
              <w:rPr>
                <w:sz w:val="19"/>
                <w:szCs w:val="19"/>
                <w:lang w:val="ru-RU" w:eastAsia="en-CA"/>
              </w:rPr>
            </w:pPr>
            <w:r w:rsidRPr="00BD02FF">
              <w:rPr>
                <w:sz w:val="19"/>
                <w:lang w:val="ru-RU"/>
              </w:rPr>
              <w:t>1 211,9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1D6113" w14:textId="568B413B" w:rsidR="00681756" w:rsidRPr="00BD02FF" w:rsidRDefault="00681756" w:rsidP="00681756">
            <w:pPr>
              <w:ind w:left="-107"/>
              <w:jc w:val="right"/>
              <w:rPr>
                <w:sz w:val="19"/>
                <w:szCs w:val="19"/>
                <w:lang w:val="ru-RU" w:eastAsia="en-CA"/>
              </w:rPr>
            </w:pPr>
            <w:r w:rsidRPr="00BD02FF">
              <w:rPr>
                <w:sz w:val="19"/>
                <w:lang w:val="ru-RU"/>
              </w:rPr>
              <w:t>474,0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21D957" w14:textId="6F013D86" w:rsidR="00681756" w:rsidRPr="00BD02FF" w:rsidRDefault="00681756" w:rsidP="00681756">
            <w:pPr>
              <w:ind w:left="-107"/>
              <w:jc w:val="right"/>
              <w:rPr>
                <w:sz w:val="19"/>
                <w:szCs w:val="19"/>
                <w:lang w:val="ru-RU" w:eastAsia="en-CA"/>
              </w:rPr>
            </w:pPr>
            <w:r w:rsidRPr="00BD02FF">
              <w:rPr>
                <w:sz w:val="19"/>
                <w:lang w:val="ru-RU"/>
              </w:rPr>
              <w:t>893,3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9BA45D" w14:textId="74D95116" w:rsidR="00681756" w:rsidRPr="00BD02FF" w:rsidRDefault="00681756" w:rsidP="00681756">
            <w:pPr>
              <w:ind w:left="-107"/>
              <w:jc w:val="right"/>
              <w:rPr>
                <w:sz w:val="19"/>
                <w:szCs w:val="19"/>
                <w:lang w:val="ru-RU" w:eastAsia="en-CA"/>
              </w:rPr>
            </w:pPr>
            <w:r w:rsidRPr="00BD02FF">
              <w:rPr>
                <w:sz w:val="19"/>
                <w:lang w:val="ru-RU"/>
              </w:rPr>
              <w:t>764,6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FD61C0" w14:textId="78203738" w:rsidR="00681756" w:rsidRPr="00BD02FF" w:rsidRDefault="00681756" w:rsidP="00681756">
            <w:pPr>
              <w:ind w:left="-107"/>
              <w:jc w:val="right"/>
              <w:rPr>
                <w:sz w:val="19"/>
                <w:szCs w:val="19"/>
                <w:lang w:val="ru-RU" w:eastAsia="en-CA"/>
              </w:rPr>
            </w:pPr>
            <w:r w:rsidRPr="00BD02FF">
              <w:rPr>
                <w:sz w:val="19"/>
                <w:lang w:val="ru-RU"/>
              </w:rPr>
              <w:t>585,1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9BADB0" w14:textId="3EC290EB" w:rsidR="00681756" w:rsidRPr="00BD02FF" w:rsidRDefault="00681756" w:rsidP="00681756">
            <w:pPr>
              <w:ind w:left="-107"/>
              <w:jc w:val="right"/>
              <w:rPr>
                <w:sz w:val="19"/>
                <w:szCs w:val="19"/>
                <w:lang w:val="ru-RU" w:eastAsia="en-CA"/>
              </w:rPr>
            </w:pPr>
            <w:r w:rsidRPr="00BD02FF">
              <w:rPr>
                <w:sz w:val="19"/>
                <w:lang w:val="ru-RU"/>
              </w:rPr>
              <w:t>567,3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62EF7C" w14:textId="78E7C900" w:rsidR="00681756" w:rsidRPr="00BD02FF" w:rsidRDefault="00681756" w:rsidP="00681756">
            <w:pPr>
              <w:ind w:left="-107"/>
              <w:jc w:val="right"/>
              <w:rPr>
                <w:sz w:val="19"/>
                <w:szCs w:val="19"/>
                <w:lang w:val="ru-RU" w:eastAsia="en-CA"/>
              </w:rPr>
            </w:pPr>
            <w:r w:rsidRPr="00BD02FF">
              <w:rPr>
                <w:sz w:val="19"/>
                <w:lang w:val="ru-RU"/>
              </w:rPr>
              <w:t>922,2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8A4AE0" w14:textId="6296BD65" w:rsidR="00681756" w:rsidRPr="00BD02FF" w:rsidRDefault="00681756" w:rsidP="00681756">
            <w:pPr>
              <w:ind w:left="-107"/>
              <w:jc w:val="right"/>
              <w:rPr>
                <w:sz w:val="19"/>
                <w:szCs w:val="19"/>
                <w:lang w:val="ru-RU" w:eastAsia="en-CA"/>
              </w:rPr>
            </w:pPr>
            <w:r w:rsidRPr="00BD02FF">
              <w:rPr>
                <w:sz w:val="19"/>
                <w:lang w:val="ru-RU"/>
              </w:rPr>
              <w:t>409,9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67639F" w14:textId="53D2FED5" w:rsidR="00681756" w:rsidRPr="00BD02FF" w:rsidRDefault="00681756" w:rsidP="00681756">
            <w:pPr>
              <w:ind w:left="-107"/>
              <w:jc w:val="right"/>
              <w:rPr>
                <w:sz w:val="19"/>
                <w:szCs w:val="19"/>
                <w:lang w:val="ru-RU" w:eastAsia="en-CA"/>
              </w:rPr>
            </w:pPr>
            <w:r w:rsidRPr="00BD02FF">
              <w:rPr>
                <w:sz w:val="19"/>
                <w:lang w:val="ru-RU"/>
              </w:rPr>
              <w:t>448,2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6581FC" w14:textId="3810F1A7" w:rsidR="00681756" w:rsidRPr="00BD02FF" w:rsidRDefault="00681756" w:rsidP="00681756">
            <w:pPr>
              <w:ind w:left="-107"/>
              <w:jc w:val="right"/>
              <w:rPr>
                <w:sz w:val="19"/>
                <w:szCs w:val="19"/>
                <w:lang w:val="ru-RU" w:eastAsia="en-CA"/>
              </w:rPr>
            </w:pPr>
            <w:r w:rsidRPr="00BD02FF">
              <w:rPr>
                <w:sz w:val="19"/>
                <w:lang w:val="ru-RU"/>
              </w:rPr>
              <w:t>442,5</w:t>
            </w:r>
          </w:p>
        </w:tc>
      </w:tr>
      <w:tr w:rsidR="00681756" w:rsidRPr="00BD02FF" w14:paraId="2B6B0E9A" w14:textId="77777777" w:rsidTr="00EE57FE">
        <w:trPr>
          <w:trHeight w:val="53"/>
        </w:trPr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B624D" w14:textId="6E7C58F7" w:rsidR="00681756" w:rsidRPr="00BD02FF" w:rsidRDefault="00681756" w:rsidP="00681756">
            <w:pPr>
              <w:rPr>
                <w:sz w:val="19"/>
                <w:szCs w:val="19"/>
                <w:lang w:val="ru-RU" w:eastAsia="en-CA"/>
              </w:rPr>
            </w:pPr>
            <w:r w:rsidRPr="00BD02FF">
              <w:rPr>
                <w:sz w:val="19"/>
                <w:lang w:val="ru-RU"/>
              </w:rPr>
              <w:t>ГХФУ-142b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F704EE" w14:textId="1917033C" w:rsidR="00681756" w:rsidRPr="00BD02FF" w:rsidRDefault="00681756" w:rsidP="00681756">
            <w:pPr>
              <w:ind w:left="-107"/>
              <w:jc w:val="right"/>
              <w:rPr>
                <w:sz w:val="19"/>
                <w:szCs w:val="19"/>
                <w:lang w:val="ru-RU" w:eastAsia="en-CA"/>
              </w:rPr>
            </w:pPr>
            <w:r w:rsidRPr="00BD02FF">
              <w:rPr>
                <w:sz w:val="19"/>
                <w:lang w:val="ru-RU"/>
              </w:rPr>
              <w:t>87,5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84F9F4" w14:textId="19F0FB4D" w:rsidR="00681756" w:rsidRPr="00BD02FF" w:rsidRDefault="00681756" w:rsidP="00681756">
            <w:pPr>
              <w:ind w:left="-107"/>
              <w:jc w:val="right"/>
              <w:rPr>
                <w:sz w:val="19"/>
                <w:szCs w:val="19"/>
                <w:lang w:val="ru-RU" w:eastAsia="en-CA"/>
              </w:rPr>
            </w:pPr>
            <w:r w:rsidRPr="00BD02FF">
              <w:rPr>
                <w:sz w:val="19"/>
                <w:lang w:val="ru-RU"/>
              </w:rPr>
              <w:t>315,8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75B0CE" w14:textId="17E03091" w:rsidR="00681756" w:rsidRPr="00BD02FF" w:rsidRDefault="00681756" w:rsidP="00681756">
            <w:pPr>
              <w:ind w:left="-107"/>
              <w:jc w:val="right"/>
              <w:rPr>
                <w:sz w:val="19"/>
                <w:szCs w:val="19"/>
                <w:lang w:val="ru-RU" w:eastAsia="en-CA"/>
              </w:rPr>
            </w:pPr>
            <w:r w:rsidRPr="00BD02FF">
              <w:rPr>
                <w:sz w:val="19"/>
                <w:lang w:val="ru-RU"/>
              </w:rPr>
              <w:t>333,5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0C73EC" w14:textId="24C5F6B2" w:rsidR="00681756" w:rsidRPr="00BD02FF" w:rsidRDefault="00681756" w:rsidP="00681756">
            <w:pPr>
              <w:ind w:left="-107"/>
              <w:jc w:val="right"/>
              <w:rPr>
                <w:sz w:val="19"/>
                <w:szCs w:val="19"/>
                <w:lang w:val="ru-RU" w:eastAsia="en-CA"/>
              </w:rPr>
            </w:pPr>
            <w:r w:rsidRPr="00BD02FF">
              <w:rPr>
                <w:sz w:val="19"/>
                <w:lang w:val="ru-RU"/>
              </w:rPr>
              <w:t>384,3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C82191" w14:textId="64976F9D" w:rsidR="00681756" w:rsidRPr="00BD02FF" w:rsidRDefault="00681756" w:rsidP="00681756">
            <w:pPr>
              <w:ind w:left="-107"/>
              <w:jc w:val="right"/>
              <w:rPr>
                <w:sz w:val="19"/>
                <w:szCs w:val="19"/>
                <w:lang w:val="ru-RU" w:eastAsia="en-CA"/>
              </w:rPr>
            </w:pPr>
            <w:r w:rsidRPr="00BD02FF">
              <w:rPr>
                <w:sz w:val="19"/>
                <w:lang w:val="ru-RU"/>
              </w:rPr>
              <w:t>341,2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BC82D3" w14:textId="795B6911" w:rsidR="00681756" w:rsidRPr="00BD02FF" w:rsidRDefault="00681756" w:rsidP="00681756">
            <w:pPr>
              <w:ind w:left="-107"/>
              <w:jc w:val="right"/>
              <w:rPr>
                <w:sz w:val="19"/>
                <w:szCs w:val="19"/>
                <w:lang w:val="ru-RU" w:eastAsia="en-CA"/>
              </w:rPr>
            </w:pPr>
            <w:r w:rsidRPr="00BD02FF">
              <w:rPr>
                <w:sz w:val="19"/>
                <w:lang w:val="ru-RU"/>
              </w:rPr>
              <w:t>326,2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F3DFF9" w14:textId="5880A2AE" w:rsidR="00681756" w:rsidRPr="00BD02FF" w:rsidRDefault="00681756" w:rsidP="00681756">
            <w:pPr>
              <w:ind w:left="-107"/>
              <w:jc w:val="right"/>
              <w:rPr>
                <w:sz w:val="19"/>
                <w:szCs w:val="19"/>
                <w:lang w:val="ru-RU" w:eastAsia="en-CA"/>
              </w:rPr>
            </w:pPr>
            <w:r w:rsidRPr="00BD02FF">
              <w:rPr>
                <w:sz w:val="19"/>
                <w:lang w:val="ru-RU"/>
              </w:rPr>
              <w:t>329,3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E42F18" w14:textId="1344A086" w:rsidR="00681756" w:rsidRPr="00BD02FF" w:rsidRDefault="00681756" w:rsidP="00681756">
            <w:pPr>
              <w:ind w:left="-107"/>
              <w:jc w:val="right"/>
              <w:rPr>
                <w:sz w:val="19"/>
                <w:szCs w:val="19"/>
                <w:lang w:val="ru-RU" w:eastAsia="en-CA"/>
              </w:rPr>
            </w:pPr>
            <w:r w:rsidRPr="00BD02FF">
              <w:rPr>
                <w:sz w:val="19"/>
                <w:lang w:val="ru-RU"/>
              </w:rPr>
              <w:t>238,4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EF8B2E" w14:textId="02534E2D" w:rsidR="00681756" w:rsidRPr="00BD02FF" w:rsidRDefault="00681756" w:rsidP="00681756">
            <w:pPr>
              <w:ind w:left="-107"/>
              <w:jc w:val="right"/>
              <w:rPr>
                <w:sz w:val="19"/>
                <w:szCs w:val="19"/>
                <w:lang w:val="ru-RU" w:eastAsia="en-CA"/>
              </w:rPr>
            </w:pPr>
            <w:r w:rsidRPr="00BD02FF">
              <w:rPr>
                <w:sz w:val="19"/>
                <w:lang w:val="ru-RU"/>
              </w:rPr>
              <w:t>153,7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BB26EB" w14:textId="5A70D648" w:rsidR="00681756" w:rsidRPr="00BD02FF" w:rsidRDefault="00681756" w:rsidP="00681756">
            <w:pPr>
              <w:ind w:left="-107"/>
              <w:jc w:val="right"/>
              <w:rPr>
                <w:sz w:val="19"/>
                <w:szCs w:val="19"/>
                <w:lang w:val="ru-RU" w:eastAsia="en-CA"/>
              </w:rPr>
            </w:pPr>
            <w:r w:rsidRPr="00BD02FF">
              <w:rPr>
                <w:sz w:val="19"/>
                <w:lang w:val="ru-RU"/>
              </w:rPr>
              <w:t>(5,2)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D102F3" w14:textId="71DBAAEC" w:rsidR="00681756" w:rsidRPr="00BD02FF" w:rsidRDefault="00681756" w:rsidP="00681756">
            <w:pPr>
              <w:ind w:left="-107"/>
              <w:jc w:val="right"/>
              <w:rPr>
                <w:sz w:val="19"/>
                <w:szCs w:val="19"/>
                <w:lang w:val="ru-RU" w:eastAsia="en-CA"/>
              </w:rPr>
            </w:pPr>
            <w:r w:rsidRPr="00BD02FF">
              <w:rPr>
                <w:sz w:val="19"/>
                <w:lang w:val="ru-RU"/>
              </w:rPr>
              <w:t>(3,1)</w:t>
            </w:r>
          </w:p>
        </w:tc>
      </w:tr>
    </w:tbl>
    <w:p w14:paraId="451BFA1E" w14:textId="77777777" w:rsidR="00B91510" w:rsidRPr="00BD02FF" w:rsidRDefault="00B91510" w:rsidP="00B91510">
      <w:pPr>
        <w:widowControl w:val="0"/>
        <w:rPr>
          <w:b/>
          <w:bCs/>
          <w:szCs w:val="28"/>
          <w:lang w:val="ru-RU"/>
        </w:rPr>
      </w:pPr>
    </w:p>
    <w:p w14:paraId="5D57385F" w14:textId="19351A18" w:rsidR="00B91510" w:rsidRPr="00BD02FF" w:rsidRDefault="00B91510" w:rsidP="00B91510">
      <w:pPr>
        <w:keepNext/>
        <w:spacing w:after="240"/>
        <w:rPr>
          <w:b/>
          <w:bCs/>
          <w:szCs w:val="28"/>
          <w:lang w:val="ru-RU"/>
        </w:rPr>
      </w:pPr>
      <w:r w:rsidRPr="00BD02FF">
        <w:rPr>
          <w:b/>
          <w:bCs/>
          <w:szCs w:val="28"/>
          <w:lang w:val="ru-RU"/>
        </w:rPr>
        <w:t>B.</w:t>
      </w:r>
      <w:r w:rsidRPr="00BD02FF">
        <w:rPr>
          <w:b/>
          <w:bCs/>
          <w:szCs w:val="28"/>
          <w:lang w:val="ru-RU"/>
        </w:rPr>
        <w:tab/>
      </w:r>
      <w:r w:rsidR="005B7CE9" w:rsidRPr="00BD02FF">
        <w:rPr>
          <w:b/>
          <w:lang w:val="ru-RU"/>
        </w:rPr>
        <w:t>Распределение потребления ГХФУ по секторам</w:t>
      </w:r>
      <w:r w:rsidRPr="00BD02FF">
        <w:rPr>
          <w:b/>
          <w:bCs/>
          <w:szCs w:val="28"/>
          <w:lang w:val="ru-RU"/>
        </w:rPr>
        <w:t xml:space="preserve"> </w:t>
      </w:r>
    </w:p>
    <w:p w14:paraId="7FD25097" w14:textId="37D66ED9" w:rsidR="00B05016" w:rsidRPr="00BD02FF" w:rsidRDefault="00B05016" w:rsidP="00064521">
      <w:pPr>
        <w:pStyle w:val="Heading1"/>
        <w:rPr>
          <w:lang w:val="ru-RU"/>
        </w:rPr>
      </w:pPr>
      <w:r w:rsidRPr="00BD02FF">
        <w:rPr>
          <w:lang w:val="ru-RU"/>
        </w:rPr>
        <w:t>В таблице 7 представлено распределение совокупного потребления ГХФУ по секторам в период с 2013 по 2023 год, где страны сгруппированы следующим образом: Китай, как крупнейший потребитель (и производитель) ГХФУ</w:t>
      </w:r>
      <w:r w:rsidR="002A0AC8" w:rsidRPr="00BD02FF">
        <w:rPr>
          <w:lang w:val="ru-RU"/>
        </w:rPr>
        <w:t>,</w:t>
      </w:r>
      <w:r w:rsidRPr="00BD02FF">
        <w:rPr>
          <w:lang w:val="ru-RU"/>
        </w:rPr>
        <w:t xml:space="preserve"> 14 крупнейших стран-потребителей (за исключением Китая)</w:t>
      </w:r>
      <w:r w:rsidRPr="00BD02FF">
        <w:rPr>
          <w:rStyle w:val="FootnoteReference"/>
          <w:bCs/>
          <w:lang w:val="ru-RU"/>
        </w:rPr>
        <w:footnoteReference w:id="21"/>
      </w:r>
      <w:r w:rsidRPr="00BD02FF">
        <w:rPr>
          <w:lang w:val="ru-RU"/>
        </w:rPr>
        <w:t xml:space="preserve"> и остальные страны. </w:t>
      </w:r>
    </w:p>
    <w:p w14:paraId="426AB0D5" w14:textId="29D62FE4" w:rsidR="00B05016" w:rsidRPr="00BD02FF" w:rsidRDefault="00B05016" w:rsidP="00064521">
      <w:pPr>
        <w:pStyle w:val="Heading1"/>
        <w:rPr>
          <w:lang w:val="ru-RU"/>
        </w:rPr>
      </w:pPr>
      <w:r w:rsidRPr="00BD02FF">
        <w:rPr>
          <w:lang w:val="ru-RU"/>
        </w:rPr>
        <w:t xml:space="preserve">В 2023 году три сектора с наибольшими объемами потреблением ГХФУ (в тоннах ОРС) включали обслуживание холодильного оборудования (57 % от общего объема потребления), производство холодильного оборудования (25,4 %) и производство пеноматериалов (16,2 %). По мере поэтапного отказа от ГФХУ в секторах производства пеноматериалов и холодильного оборудования возрастает роль сектора обслуживания холодильного оборудования, хотя объемы потребления продолжают снижаться. </w:t>
      </w:r>
    </w:p>
    <w:p w14:paraId="260727AE" w14:textId="77777777" w:rsidR="00DD7694" w:rsidRPr="00BD02FF" w:rsidRDefault="00DD7694" w:rsidP="00DD7694">
      <w:pPr>
        <w:keepNext/>
        <w:keepLines/>
        <w:rPr>
          <w:b/>
          <w:lang w:val="ru-RU"/>
        </w:rPr>
      </w:pPr>
      <w:r w:rsidRPr="00BD02FF">
        <w:rPr>
          <w:b/>
          <w:lang w:val="ru-RU"/>
        </w:rPr>
        <w:t>Таблица 7.</w:t>
      </w:r>
      <w:r w:rsidRPr="00BD02FF">
        <w:rPr>
          <w:b/>
          <w:caps/>
          <w:lang w:val="ru-RU"/>
        </w:rPr>
        <w:t xml:space="preserve"> </w:t>
      </w:r>
      <w:r w:rsidRPr="00BD02FF">
        <w:rPr>
          <w:b/>
          <w:lang w:val="ru-RU"/>
        </w:rPr>
        <w:t>Распределение потребления ГХФУ по секторам в разбивке по группам стран (в тоннах ОРС)</w:t>
      </w:r>
    </w:p>
    <w:tbl>
      <w:tblPr>
        <w:tblW w:w="11057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560"/>
        <w:gridCol w:w="850"/>
        <w:gridCol w:w="851"/>
        <w:gridCol w:w="850"/>
        <w:gridCol w:w="815"/>
        <w:gridCol w:w="745"/>
        <w:gridCol w:w="744"/>
        <w:gridCol w:w="815"/>
        <w:gridCol w:w="850"/>
        <w:gridCol w:w="790"/>
        <w:gridCol w:w="770"/>
        <w:gridCol w:w="708"/>
        <w:gridCol w:w="709"/>
      </w:tblGrid>
      <w:tr w:rsidR="004D05A6" w:rsidRPr="00BD02FF" w14:paraId="6F5062F4" w14:textId="77777777" w:rsidTr="00964F55">
        <w:trPr>
          <w:trHeight w:val="462"/>
          <w:tblHeader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8A16C6" w14:textId="77777777" w:rsidR="004D05A6" w:rsidRPr="00BD02FF" w:rsidRDefault="004D05A6" w:rsidP="004D05A6">
            <w:pPr>
              <w:jc w:val="lef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Сектор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989E97" w14:textId="186DD8F6" w:rsidR="004D05A6" w:rsidRPr="00BD02FF" w:rsidRDefault="004D05A6" w:rsidP="004D05A6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bCs/>
                <w:sz w:val="18"/>
                <w:szCs w:val="18"/>
                <w:lang w:val="ru-RU" w:eastAsia="en-CA"/>
              </w:rPr>
              <w:t>2013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090004" w14:textId="47590BBA" w:rsidR="004D05A6" w:rsidRPr="00BD02FF" w:rsidRDefault="004D05A6" w:rsidP="004D05A6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bCs/>
                <w:sz w:val="18"/>
                <w:szCs w:val="18"/>
                <w:lang w:val="ru-RU" w:eastAsia="en-CA"/>
              </w:rPr>
              <w:t>2014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52685A" w14:textId="79893B48" w:rsidR="004D05A6" w:rsidRPr="00BD02FF" w:rsidRDefault="004D05A6" w:rsidP="004D05A6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bCs/>
                <w:sz w:val="18"/>
                <w:szCs w:val="18"/>
                <w:lang w:val="ru-RU" w:eastAsia="en-CA"/>
              </w:rPr>
              <w:t>2015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7A28CD" w14:textId="3C00DC11" w:rsidR="004D05A6" w:rsidRPr="00BD02FF" w:rsidRDefault="004D05A6" w:rsidP="004D05A6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bCs/>
                <w:sz w:val="18"/>
                <w:szCs w:val="18"/>
                <w:lang w:val="ru-RU" w:eastAsia="en-CA"/>
              </w:rPr>
              <w:t>2016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7C0DB9" w14:textId="1C2FD1A3" w:rsidR="004D05A6" w:rsidRPr="00BD02FF" w:rsidRDefault="004D05A6" w:rsidP="004D05A6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bCs/>
                <w:sz w:val="18"/>
                <w:szCs w:val="18"/>
                <w:lang w:val="ru-RU" w:eastAsia="en-CA"/>
              </w:rPr>
              <w:t>2017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275676" w14:textId="58BD6B27" w:rsidR="004D05A6" w:rsidRPr="00BD02FF" w:rsidRDefault="004D05A6" w:rsidP="004D05A6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bCs/>
                <w:sz w:val="18"/>
                <w:szCs w:val="18"/>
                <w:lang w:val="ru-RU" w:eastAsia="en-CA"/>
              </w:rPr>
              <w:t>2018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2CC835" w14:textId="11E1C10E" w:rsidR="004D05A6" w:rsidRPr="00BD02FF" w:rsidRDefault="004D05A6" w:rsidP="004D05A6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bCs/>
                <w:sz w:val="18"/>
                <w:szCs w:val="18"/>
                <w:lang w:val="ru-RU" w:eastAsia="en-CA"/>
              </w:rPr>
              <w:t>2019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095CD7" w14:textId="58D2709A" w:rsidR="004D05A6" w:rsidRPr="00BD02FF" w:rsidRDefault="004D05A6" w:rsidP="004D05A6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bCs/>
                <w:sz w:val="18"/>
                <w:szCs w:val="18"/>
                <w:lang w:val="ru-RU" w:eastAsia="en-CA"/>
              </w:rPr>
              <w:t>2020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3B77CD" w14:textId="76BD34C6" w:rsidR="004D05A6" w:rsidRPr="00BD02FF" w:rsidRDefault="004D05A6" w:rsidP="004D05A6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bCs/>
                <w:sz w:val="18"/>
                <w:szCs w:val="18"/>
                <w:lang w:val="ru-RU" w:eastAsia="en-CA"/>
              </w:rPr>
              <w:t>2021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6FC930" w14:textId="0482404F" w:rsidR="004D05A6" w:rsidRPr="00BD02FF" w:rsidRDefault="004D05A6" w:rsidP="004D05A6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bCs/>
                <w:sz w:val="18"/>
                <w:szCs w:val="18"/>
                <w:lang w:val="ru-RU" w:eastAsia="en-CA"/>
              </w:rPr>
              <w:t>2022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862ED8" w14:textId="0CDDFC6D" w:rsidR="004D05A6" w:rsidRPr="00BD02FF" w:rsidRDefault="004D05A6" w:rsidP="004D05A6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bCs/>
                <w:sz w:val="18"/>
                <w:szCs w:val="18"/>
                <w:lang w:val="ru-RU" w:eastAsia="en-CA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C010C5" w14:textId="77777777" w:rsidR="004D05A6" w:rsidRPr="00BD02FF" w:rsidRDefault="004D05A6" w:rsidP="004D05A6">
            <w:pPr>
              <w:ind w:left="-109" w:right="-110"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2023 г. (% от общего объема)</w:t>
            </w:r>
          </w:p>
        </w:tc>
      </w:tr>
      <w:tr w:rsidR="00DD7694" w:rsidRPr="00BD02FF" w14:paraId="32A10241" w14:textId="77777777" w:rsidTr="00964F55">
        <w:trPr>
          <w:trHeight w:val="124"/>
        </w:trPr>
        <w:tc>
          <w:tcPr>
            <w:tcW w:w="1105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9F1218C" w14:textId="77777777" w:rsidR="00DD7694" w:rsidRPr="00BD02FF" w:rsidRDefault="00DD7694" w:rsidP="00064521">
            <w:pPr>
              <w:jc w:val="lef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Китай</w:t>
            </w:r>
          </w:p>
        </w:tc>
      </w:tr>
      <w:tr w:rsidR="00DD7694" w:rsidRPr="00BD02FF" w14:paraId="3C021F90" w14:textId="77777777" w:rsidTr="00964F55">
        <w:trPr>
          <w:trHeight w:val="5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E03DF8" w14:textId="77777777" w:rsidR="00DD7694" w:rsidRPr="00BD02FF" w:rsidRDefault="00DD7694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Аэрозоли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B6426F" w14:textId="77777777" w:rsidR="00DD7694" w:rsidRPr="00BD02FF" w:rsidRDefault="00DD7694" w:rsidP="00064521">
            <w:pPr>
              <w:ind w:left="-76" w:right="-20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137,8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1F9960" w14:textId="77777777" w:rsidR="00DD7694" w:rsidRPr="00BD02FF" w:rsidRDefault="00DD7694" w:rsidP="00064521">
            <w:pPr>
              <w:ind w:left="-76" w:right="-20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186,2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BFE25" w14:textId="77777777" w:rsidR="00DD7694" w:rsidRPr="00BD02FF" w:rsidRDefault="00DD7694" w:rsidP="00064521">
            <w:pPr>
              <w:ind w:left="-76" w:right="-20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180,4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1BE77" w14:textId="77777777" w:rsidR="00DD7694" w:rsidRPr="00BD02FF" w:rsidRDefault="00DD7694" w:rsidP="00064521">
            <w:pPr>
              <w:ind w:left="-76" w:right="-20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189,4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499B9" w14:textId="77777777" w:rsidR="00DD7694" w:rsidRPr="00BD02FF" w:rsidRDefault="00DD7694" w:rsidP="00064521">
            <w:pPr>
              <w:ind w:left="-76" w:right="-20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A146B" w14:textId="77777777" w:rsidR="00DD7694" w:rsidRPr="00BD02FF" w:rsidRDefault="00DD7694" w:rsidP="00064521">
            <w:pPr>
              <w:ind w:left="-76" w:right="-20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154,0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E07EB" w14:textId="77777777" w:rsidR="00DD7694" w:rsidRPr="00BD02FF" w:rsidRDefault="00DD7694" w:rsidP="00064521">
            <w:pPr>
              <w:ind w:left="-76" w:right="-20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163,7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27AF1" w14:textId="77777777" w:rsidR="00DD7694" w:rsidRPr="00BD02FF" w:rsidRDefault="00DD7694" w:rsidP="00064521">
            <w:pPr>
              <w:ind w:left="-76" w:right="-20"/>
              <w:jc w:val="right"/>
              <w:rPr>
                <w:sz w:val="18"/>
                <w:szCs w:val="18"/>
                <w:lang w:val="ru-RU" w:eastAsia="en-CA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C34EB7" w14:textId="77777777" w:rsidR="00DD7694" w:rsidRPr="00BD02FF" w:rsidRDefault="00DD7694" w:rsidP="00064521">
            <w:pPr>
              <w:ind w:left="-76" w:right="-20"/>
              <w:jc w:val="right"/>
              <w:rPr>
                <w:sz w:val="18"/>
                <w:szCs w:val="18"/>
                <w:lang w:val="ru-RU" w:eastAsia="en-CA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AF7549" w14:textId="77777777" w:rsidR="00DD7694" w:rsidRPr="00BD02FF" w:rsidRDefault="00DD7694" w:rsidP="00064521">
            <w:pPr>
              <w:ind w:left="-76" w:right="-20"/>
              <w:jc w:val="right"/>
              <w:rPr>
                <w:sz w:val="18"/>
                <w:szCs w:val="18"/>
                <w:lang w:val="ru-RU" w:eastAsia="en-CA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32AD6" w14:textId="77777777" w:rsidR="00DD7694" w:rsidRPr="00BD02FF" w:rsidRDefault="00DD7694" w:rsidP="00064521">
            <w:pPr>
              <w:ind w:left="-76" w:right="-20"/>
              <w:jc w:val="right"/>
              <w:rPr>
                <w:sz w:val="18"/>
                <w:szCs w:val="18"/>
                <w:lang w:val="ru-RU" w:eastAsia="en-C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FF5238" w14:textId="77777777" w:rsidR="00DD7694" w:rsidRPr="00BD02FF" w:rsidRDefault="00DD7694" w:rsidP="00064521">
            <w:pPr>
              <w:ind w:left="-76" w:right="-20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0,0</w:t>
            </w:r>
          </w:p>
        </w:tc>
      </w:tr>
      <w:tr w:rsidR="00DD7694" w:rsidRPr="00BD02FF" w14:paraId="08E18809" w14:textId="77777777" w:rsidTr="00964F55">
        <w:trPr>
          <w:trHeight w:val="53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819C79" w14:textId="77777777" w:rsidR="00DD7694" w:rsidRPr="00BD02FF" w:rsidRDefault="00DD7694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Пеноматериалы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5C9A88" w14:textId="77777777" w:rsidR="00DD7694" w:rsidRPr="00BD02FF" w:rsidRDefault="00DD7694" w:rsidP="00064521">
            <w:pPr>
              <w:ind w:left="-76" w:right="-20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7 473,9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A145AB" w14:textId="77777777" w:rsidR="00DD7694" w:rsidRPr="00BD02FF" w:rsidRDefault="00DD7694" w:rsidP="00064521">
            <w:pPr>
              <w:ind w:left="-76" w:right="-20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7 404,0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AB167" w14:textId="77777777" w:rsidR="00DD7694" w:rsidRPr="00BD02FF" w:rsidRDefault="00DD7694" w:rsidP="00064521">
            <w:pPr>
              <w:ind w:left="-76" w:right="-20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5 522,7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46EB2" w14:textId="77777777" w:rsidR="00DD7694" w:rsidRPr="00BD02FF" w:rsidRDefault="00DD7694" w:rsidP="00064521">
            <w:pPr>
              <w:ind w:left="-76" w:right="-20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5 872,8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777EF" w14:textId="77777777" w:rsidR="00DD7694" w:rsidRPr="00BD02FF" w:rsidRDefault="00DD7694" w:rsidP="00064521">
            <w:pPr>
              <w:ind w:left="-76" w:right="-20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6 220,8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0DA6C" w14:textId="77777777" w:rsidR="00DD7694" w:rsidRPr="00BD02FF" w:rsidRDefault="00DD7694" w:rsidP="00064521">
            <w:pPr>
              <w:ind w:left="-76" w:right="-20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5 679,4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84FD4" w14:textId="77777777" w:rsidR="00DD7694" w:rsidRPr="00BD02FF" w:rsidRDefault="00DD7694" w:rsidP="00064521">
            <w:pPr>
              <w:ind w:left="-76" w:right="-20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5 669,2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B55C0" w14:textId="77777777" w:rsidR="00DD7694" w:rsidRPr="00BD02FF" w:rsidRDefault="00DD7694" w:rsidP="00064521">
            <w:pPr>
              <w:ind w:left="-76" w:right="-20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4 241,9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58981" w14:textId="77777777" w:rsidR="00DD7694" w:rsidRPr="00BD02FF" w:rsidRDefault="00DD7694" w:rsidP="00064521">
            <w:pPr>
              <w:ind w:left="-76" w:right="-20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3 822,8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C90349" w14:textId="77777777" w:rsidR="00DD7694" w:rsidRPr="00BD02FF" w:rsidRDefault="00DD7694" w:rsidP="00064521">
            <w:pPr>
              <w:ind w:left="-76" w:right="-20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4 140,0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8FF72A" w14:textId="77777777" w:rsidR="00DD7694" w:rsidRPr="00BD02FF" w:rsidRDefault="00DD7694" w:rsidP="00064521">
            <w:pPr>
              <w:ind w:left="-76" w:right="-20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1 656,5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09D29B" w14:textId="77777777" w:rsidR="00DD7694" w:rsidRPr="00BD02FF" w:rsidRDefault="00DD7694" w:rsidP="00064521">
            <w:pPr>
              <w:ind w:left="-76" w:right="-20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13,9</w:t>
            </w:r>
          </w:p>
        </w:tc>
      </w:tr>
      <w:tr w:rsidR="00DD7694" w:rsidRPr="00BD02FF" w14:paraId="727E246E" w14:textId="77777777" w:rsidTr="00964F55">
        <w:trPr>
          <w:trHeight w:val="5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2C8155" w14:textId="77777777" w:rsidR="00DD7694" w:rsidRPr="00BD02FF" w:rsidRDefault="00DD7694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Средства пожаротушения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6A7F54" w14:textId="77777777" w:rsidR="00DD7694" w:rsidRPr="00BD02FF" w:rsidRDefault="00DD7694" w:rsidP="00064521">
            <w:pPr>
              <w:ind w:left="-76" w:right="-20"/>
              <w:jc w:val="right"/>
              <w:rPr>
                <w:sz w:val="18"/>
                <w:szCs w:val="18"/>
                <w:lang w:val="ru-RU" w:eastAsia="en-C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A3B779" w14:textId="77777777" w:rsidR="00DD7694" w:rsidRPr="00BD02FF" w:rsidRDefault="00DD7694" w:rsidP="00064521">
            <w:pPr>
              <w:ind w:left="-76" w:right="-20"/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C25D78" w14:textId="77777777" w:rsidR="00DD7694" w:rsidRPr="00BD02FF" w:rsidRDefault="00DD7694" w:rsidP="00064521">
            <w:pPr>
              <w:ind w:left="-76" w:right="-20"/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88AD7E" w14:textId="77777777" w:rsidR="00DD7694" w:rsidRPr="00BD02FF" w:rsidRDefault="00DD7694" w:rsidP="00064521">
            <w:pPr>
              <w:ind w:left="-76" w:right="-20"/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4A001" w14:textId="77777777" w:rsidR="00DD7694" w:rsidRPr="00BD02FF" w:rsidRDefault="00DD7694" w:rsidP="00064521">
            <w:pPr>
              <w:ind w:left="-76" w:right="-20"/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B090D" w14:textId="77777777" w:rsidR="00DD7694" w:rsidRPr="00BD02FF" w:rsidRDefault="00DD7694" w:rsidP="00064521">
            <w:pPr>
              <w:ind w:left="-76" w:right="-20"/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070486" w14:textId="77777777" w:rsidR="00DD7694" w:rsidRPr="00BD02FF" w:rsidRDefault="00DD7694" w:rsidP="00064521">
            <w:pPr>
              <w:ind w:left="-76" w:right="-20"/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45697D" w14:textId="77777777" w:rsidR="00DD7694" w:rsidRPr="00BD02FF" w:rsidRDefault="00DD7694" w:rsidP="00064521">
            <w:pPr>
              <w:ind w:left="-76" w:right="-20"/>
              <w:jc w:val="right"/>
              <w:rPr>
                <w:sz w:val="18"/>
                <w:szCs w:val="18"/>
                <w:lang w:val="ru-RU" w:eastAsia="en-CA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CADF6" w14:textId="77777777" w:rsidR="00DD7694" w:rsidRPr="00BD02FF" w:rsidRDefault="00DD7694" w:rsidP="00064521">
            <w:pPr>
              <w:ind w:left="-76" w:right="-20"/>
              <w:jc w:val="right"/>
              <w:rPr>
                <w:sz w:val="18"/>
                <w:szCs w:val="18"/>
                <w:lang w:val="ru-RU" w:eastAsia="en-CA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A9021" w14:textId="77777777" w:rsidR="00DD7694" w:rsidRPr="00BD02FF" w:rsidRDefault="00DD7694" w:rsidP="00064521">
            <w:pPr>
              <w:ind w:left="-76" w:right="-20"/>
              <w:jc w:val="right"/>
              <w:rPr>
                <w:sz w:val="18"/>
                <w:szCs w:val="18"/>
                <w:lang w:val="ru-RU" w:eastAsia="en-CA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D8330E" w14:textId="77777777" w:rsidR="00DD7694" w:rsidRPr="00BD02FF" w:rsidRDefault="00DD7694" w:rsidP="00064521">
            <w:pPr>
              <w:ind w:left="-76" w:right="-20"/>
              <w:jc w:val="right"/>
              <w:rPr>
                <w:sz w:val="18"/>
                <w:szCs w:val="18"/>
                <w:lang w:val="ru-RU" w:eastAsia="en-C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2B7D98" w14:textId="77777777" w:rsidR="00DD7694" w:rsidRPr="00BD02FF" w:rsidRDefault="00DD7694" w:rsidP="00064521">
            <w:pPr>
              <w:ind w:left="-76" w:right="-20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0,0</w:t>
            </w:r>
          </w:p>
        </w:tc>
      </w:tr>
      <w:tr w:rsidR="00DD7694" w:rsidRPr="00BD02FF" w14:paraId="41619ED2" w14:textId="77777777" w:rsidTr="00964F55">
        <w:trPr>
          <w:trHeight w:val="5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4885AC" w14:textId="77777777" w:rsidR="00DD7694" w:rsidRPr="00BD02FF" w:rsidRDefault="00DD7694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Производство холодильного оборудования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3CFF1C" w14:textId="77777777" w:rsidR="00DD7694" w:rsidRPr="00BD02FF" w:rsidRDefault="00DD7694" w:rsidP="00064521">
            <w:pPr>
              <w:ind w:left="-76" w:right="-20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6 014,3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13B71B" w14:textId="77777777" w:rsidR="00DD7694" w:rsidRPr="00BD02FF" w:rsidRDefault="00DD7694" w:rsidP="00064521">
            <w:pPr>
              <w:ind w:left="-76" w:right="-20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5 602,0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6449CC" w14:textId="77777777" w:rsidR="00DD7694" w:rsidRPr="00BD02FF" w:rsidRDefault="00DD7694" w:rsidP="00064521">
            <w:pPr>
              <w:ind w:left="-76" w:right="-20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4 951,7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FD96D" w14:textId="77777777" w:rsidR="00DD7694" w:rsidRPr="00BD02FF" w:rsidRDefault="00DD7694" w:rsidP="00064521">
            <w:pPr>
              <w:ind w:left="-76" w:right="-20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5 107,1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4E236" w14:textId="77777777" w:rsidR="00DD7694" w:rsidRPr="00BD02FF" w:rsidRDefault="00DD7694" w:rsidP="00064521">
            <w:pPr>
              <w:ind w:left="-76" w:right="-20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5 106,2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7216F" w14:textId="77777777" w:rsidR="00DD7694" w:rsidRPr="00BD02FF" w:rsidRDefault="00DD7694" w:rsidP="00064521">
            <w:pPr>
              <w:ind w:left="-76" w:right="-20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4 856,9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A4B4F" w14:textId="77777777" w:rsidR="00DD7694" w:rsidRPr="00BD02FF" w:rsidRDefault="00DD7694" w:rsidP="00064521">
            <w:pPr>
              <w:ind w:left="-76" w:right="-20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4 746,9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7E113" w14:textId="77777777" w:rsidR="00DD7694" w:rsidRPr="00BD02FF" w:rsidRDefault="00DD7694" w:rsidP="00064521">
            <w:pPr>
              <w:ind w:left="-76" w:right="-20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3 149,4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28BC3" w14:textId="77777777" w:rsidR="00DD7694" w:rsidRPr="00BD02FF" w:rsidRDefault="00DD7694" w:rsidP="00064521">
            <w:pPr>
              <w:ind w:left="-76" w:right="-20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3 040,0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98AD54" w14:textId="77777777" w:rsidR="00DD7694" w:rsidRPr="00BD02FF" w:rsidRDefault="00DD7694" w:rsidP="00064521">
            <w:pPr>
              <w:ind w:left="-76" w:right="-20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3 177,5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E4229" w14:textId="77777777" w:rsidR="00DD7694" w:rsidRPr="00BD02FF" w:rsidRDefault="00DD7694" w:rsidP="00064521">
            <w:pPr>
              <w:ind w:left="-76" w:right="-20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2 708,6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7D0625" w14:textId="77777777" w:rsidR="00DD7694" w:rsidRPr="00BD02FF" w:rsidRDefault="00DD7694" w:rsidP="00064521">
            <w:pPr>
              <w:ind w:left="-76" w:right="-20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22,8</w:t>
            </w:r>
          </w:p>
        </w:tc>
      </w:tr>
      <w:tr w:rsidR="00DD7694" w:rsidRPr="00BD02FF" w14:paraId="2C0B49FC" w14:textId="77777777" w:rsidTr="00964F55">
        <w:trPr>
          <w:trHeight w:val="252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16AEFC" w14:textId="77777777" w:rsidR="00DD7694" w:rsidRPr="00BD02FF" w:rsidRDefault="00DD7694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Обслуживание холодильного оборудования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43EB70" w14:textId="77777777" w:rsidR="00DD7694" w:rsidRPr="00BD02FF" w:rsidRDefault="00DD7694" w:rsidP="00064521">
            <w:pPr>
              <w:ind w:left="-76" w:right="-20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3 103,8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AC0520" w14:textId="77777777" w:rsidR="00DD7694" w:rsidRPr="00BD02FF" w:rsidRDefault="00DD7694" w:rsidP="00064521">
            <w:pPr>
              <w:ind w:left="-76" w:right="-20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3 161,7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4D6383" w14:textId="77777777" w:rsidR="00DD7694" w:rsidRPr="00BD02FF" w:rsidRDefault="00DD7694" w:rsidP="00064521">
            <w:pPr>
              <w:ind w:left="-76" w:right="-20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2 412,0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EF45A0" w14:textId="77777777" w:rsidR="00DD7694" w:rsidRPr="00BD02FF" w:rsidRDefault="00DD7694" w:rsidP="00064521">
            <w:pPr>
              <w:ind w:left="-76" w:right="-20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2 638,3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EC4F9" w14:textId="77777777" w:rsidR="00DD7694" w:rsidRPr="00BD02FF" w:rsidRDefault="00DD7694" w:rsidP="00064521">
            <w:pPr>
              <w:ind w:left="-76" w:right="-20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2 881,4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740A0" w14:textId="77777777" w:rsidR="00DD7694" w:rsidRPr="00BD02FF" w:rsidRDefault="00DD7694" w:rsidP="00064521">
            <w:pPr>
              <w:ind w:left="-76" w:right="-20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3 316,8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70E7F" w14:textId="77777777" w:rsidR="00DD7694" w:rsidRPr="00BD02FF" w:rsidRDefault="00DD7694" w:rsidP="00064521">
            <w:pPr>
              <w:ind w:left="-76" w:right="-20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3 258,3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3E5D9" w14:textId="77777777" w:rsidR="00DD7694" w:rsidRPr="00BD02FF" w:rsidRDefault="00DD7694" w:rsidP="00064521">
            <w:pPr>
              <w:ind w:left="-76" w:right="-20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2 984,4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562C9" w14:textId="77777777" w:rsidR="00DD7694" w:rsidRPr="00BD02FF" w:rsidRDefault="00DD7694" w:rsidP="00064521">
            <w:pPr>
              <w:ind w:left="-76" w:right="-20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2 990,4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BB8A0" w14:textId="77777777" w:rsidR="00DD7694" w:rsidRPr="00BD02FF" w:rsidRDefault="00DD7694" w:rsidP="00064521">
            <w:pPr>
              <w:ind w:left="-76" w:right="-20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2 984,8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6927E" w14:textId="77777777" w:rsidR="00DD7694" w:rsidRPr="00BD02FF" w:rsidRDefault="00DD7694" w:rsidP="00064521">
            <w:pPr>
              <w:ind w:left="-76" w:right="-20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2 874,7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6EA060" w14:textId="77777777" w:rsidR="00DD7694" w:rsidRPr="00BD02FF" w:rsidRDefault="00DD7694" w:rsidP="00064521">
            <w:pPr>
              <w:ind w:left="-76" w:right="-20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24,2</w:t>
            </w:r>
          </w:p>
        </w:tc>
      </w:tr>
      <w:tr w:rsidR="00DD7694" w:rsidRPr="00BD02FF" w14:paraId="1BFB4464" w14:textId="77777777" w:rsidTr="00964F55">
        <w:trPr>
          <w:trHeight w:val="5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220A7C" w14:textId="77777777" w:rsidR="00DD7694" w:rsidRPr="00BD02FF" w:rsidRDefault="00DD7694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Растворители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F90AE4" w14:textId="77777777" w:rsidR="00DD7694" w:rsidRPr="00BD02FF" w:rsidRDefault="00DD7694" w:rsidP="00064521">
            <w:pPr>
              <w:ind w:left="-76" w:right="-20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466,0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23B07B" w14:textId="77777777" w:rsidR="00DD7694" w:rsidRPr="00BD02FF" w:rsidRDefault="00DD7694" w:rsidP="00064521">
            <w:pPr>
              <w:ind w:left="-76" w:right="-20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484,8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64EDA" w14:textId="77777777" w:rsidR="00DD7694" w:rsidRPr="00BD02FF" w:rsidRDefault="00DD7694" w:rsidP="00064521">
            <w:pPr>
              <w:ind w:left="-76" w:right="-20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418,5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BD7D0" w14:textId="77777777" w:rsidR="00DD7694" w:rsidRPr="00BD02FF" w:rsidRDefault="00DD7694" w:rsidP="00064521">
            <w:pPr>
              <w:ind w:left="-76" w:right="-20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413,4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31F82" w14:textId="77777777" w:rsidR="00DD7694" w:rsidRPr="00BD02FF" w:rsidRDefault="00DD7694" w:rsidP="00064521">
            <w:pPr>
              <w:ind w:left="-76" w:right="-20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397,0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C62A4" w14:textId="77777777" w:rsidR="00DD7694" w:rsidRPr="00BD02FF" w:rsidRDefault="00DD7694" w:rsidP="00064521">
            <w:pPr>
              <w:ind w:left="-76" w:right="-20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375,1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51120F" w14:textId="77777777" w:rsidR="00DD7694" w:rsidRPr="00BD02FF" w:rsidRDefault="00DD7694" w:rsidP="00064521">
            <w:pPr>
              <w:ind w:left="-76" w:right="-20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385,0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E9EA5" w14:textId="77777777" w:rsidR="00DD7694" w:rsidRPr="00BD02FF" w:rsidRDefault="00DD7694" w:rsidP="00064521">
            <w:pPr>
              <w:ind w:left="-76" w:right="-20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308,0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8E793" w14:textId="77777777" w:rsidR="00DD7694" w:rsidRPr="00BD02FF" w:rsidRDefault="00DD7694" w:rsidP="00064521">
            <w:pPr>
              <w:ind w:left="-76" w:right="-20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275,0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8BEC2" w14:textId="77777777" w:rsidR="00DD7694" w:rsidRPr="00BD02FF" w:rsidRDefault="00DD7694" w:rsidP="00064521">
            <w:pPr>
              <w:ind w:left="-76" w:right="-20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275,0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ACF79" w14:textId="77777777" w:rsidR="00DD7694" w:rsidRPr="00BD02FF" w:rsidRDefault="00DD7694" w:rsidP="00064521">
            <w:pPr>
              <w:ind w:left="-76" w:right="-20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121,0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663B3B" w14:textId="77777777" w:rsidR="00DD7694" w:rsidRPr="00BD02FF" w:rsidRDefault="00DD7694" w:rsidP="00064521">
            <w:pPr>
              <w:ind w:left="-76" w:right="-20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1,0</w:t>
            </w:r>
          </w:p>
        </w:tc>
      </w:tr>
      <w:tr w:rsidR="00DD7694" w:rsidRPr="00BD02FF" w14:paraId="3D150017" w14:textId="77777777" w:rsidTr="00964F55">
        <w:trPr>
          <w:trHeight w:val="8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7B70D8" w14:textId="77777777" w:rsidR="00DD7694" w:rsidRPr="00BD02FF" w:rsidRDefault="00DD7694" w:rsidP="00064521">
            <w:pPr>
              <w:jc w:val="lef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Итого, Китай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A4D101" w14:textId="77777777" w:rsidR="00DD7694" w:rsidRPr="00BD02FF" w:rsidRDefault="00DD7694" w:rsidP="00064521">
            <w:pPr>
              <w:ind w:left="-76" w:right="-20"/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17 195,8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F2F898" w14:textId="77777777" w:rsidR="00DD7694" w:rsidRPr="00BD02FF" w:rsidRDefault="00DD7694" w:rsidP="00064521">
            <w:pPr>
              <w:ind w:left="-249" w:right="-20"/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16 838,7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7A1E8" w14:textId="77777777" w:rsidR="00DD7694" w:rsidRPr="00BD02FF" w:rsidRDefault="00DD7694" w:rsidP="00064521">
            <w:pPr>
              <w:ind w:left="-250" w:right="-20"/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13 485,3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4B0E15" w14:textId="77777777" w:rsidR="00DD7694" w:rsidRPr="00BD02FF" w:rsidRDefault="00DD7694" w:rsidP="00064521">
            <w:pPr>
              <w:ind w:left="-283" w:right="-20"/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14 221,1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681C71" w14:textId="77777777" w:rsidR="00DD7694" w:rsidRPr="00BD02FF" w:rsidRDefault="00DD7694" w:rsidP="00064521">
            <w:pPr>
              <w:ind w:left="-282" w:right="-20"/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14 605,4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7C23D" w14:textId="77777777" w:rsidR="00DD7694" w:rsidRPr="00BD02FF" w:rsidRDefault="00DD7694" w:rsidP="00064521">
            <w:pPr>
              <w:ind w:left="-214" w:right="-20"/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14 382,3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377ED" w14:textId="77777777" w:rsidR="00DD7694" w:rsidRPr="00BD02FF" w:rsidRDefault="00DD7694" w:rsidP="00064521">
            <w:pPr>
              <w:ind w:left="-255" w:right="-20"/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14 223,2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C89CD" w14:textId="77777777" w:rsidR="00DD7694" w:rsidRPr="00BD02FF" w:rsidRDefault="00DD7694" w:rsidP="00064521">
            <w:pPr>
              <w:ind w:left="-76" w:right="-20"/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10 683,7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F5AFB" w14:textId="77777777" w:rsidR="00DD7694" w:rsidRPr="00BD02FF" w:rsidRDefault="00DD7694" w:rsidP="00064521">
            <w:pPr>
              <w:ind w:left="-76" w:right="-20"/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10 128,2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24366" w14:textId="77777777" w:rsidR="00DD7694" w:rsidRPr="00BD02FF" w:rsidRDefault="00DD7694" w:rsidP="00064521">
            <w:pPr>
              <w:ind w:left="-76" w:right="-20"/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10 577,3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06F55" w14:textId="77777777" w:rsidR="00DD7694" w:rsidRPr="00BD02FF" w:rsidRDefault="00DD7694" w:rsidP="00064521">
            <w:pPr>
              <w:ind w:left="-76" w:right="-20"/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7 360,9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CBCA18" w14:textId="77777777" w:rsidR="00DD7694" w:rsidRPr="00BD02FF" w:rsidRDefault="00DD7694" w:rsidP="00064521">
            <w:pPr>
              <w:ind w:left="-76" w:right="-20"/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62,0</w:t>
            </w:r>
          </w:p>
        </w:tc>
      </w:tr>
      <w:tr w:rsidR="00DD7694" w:rsidRPr="00BD02FF" w14:paraId="539C56A0" w14:textId="77777777" w:rsidTr="00964F55">
        <w:trPr>
          <w:trHeight w:val="99"/>
        </w:trPr>
        <w:tc>
          <w:tcPr>
            <w:tcW w:w="1105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9B1587B" w14:textId="77777777" w:rsidR="00DD7694" w:rsidRPr="00BD02FF" w:rsidRDefault="00DD7694" w:rsidP="00064521">
            <w:pPr>
              <w:jc w:val="lef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14 крупнейших стран-потребителей*</w:t>
            </w:r>
          </w:p>
        </w:tc>
      </w:tr>
      <w:tr w:rsidR="00DD7694" w:rsidRPr="00BD02FF" w14:paraId="225D3912" w14:textId="77777777" w:rsidTr="00964F55">
        <w:trPr>
          <w:trHeight w:val="5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B42034" w14:textId="77777777" w:rsidR="00DD7694" w:rsidRPr="00BD02FF" w:rsidRDefault="00DD7694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Аэрозоли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4429D5" w14:textId="77777777" w:rsidR="00DD7694" w:rsidRPr="00BD02FF" w:rsidRDefault="00DD7694" w:rsidP="00064521">
            <w:pPr>
              <w:ind w:left="-219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123,8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059A08" w14:textId="77777777" w:rsidR="00DD7694" w:rsidRPr="00BD02FF" w:rsidRDefault="00DD7694" w:rsidP="00064521">
            <w:pPr>
              <w:ind w:left="-219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19,3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313F3" w14:textId="77777777" w:rsidR="00DD7694" w:rsidRPr="00BD02FF" w:rsidRDefault="00DD7694" w:rsidP="00064521">
            <w:pPr>
              <w:ind w:left="-219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87,3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13275" w14:textId="77777777" w:rsidR="00DD7694" w:rsidRPr="00BD02FF" w:rsidRDefault="00DD7694" w:rsidP="00064521">
            <w:pPr>
              <w:ind w:left="-219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42,4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9A2E5" w14:textId="77777777" w:rsidR="00DD7694" w:rsidRPr="00BD02FF" w:rsidRDefault="00DD7694" w:rsidP="00064521">
            <w:pPr>
              <w:ind w:left="-219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5,5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B16B7" w14:textId="77777777" w:rsidR="00DD7694" w:rsidRPr="00BD02FF" w:rsidRDefault="00DD7694" w:rsidP="00064521">
            <w:pPr>
              <w:ind w:left="-219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26,9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33723" w14:textId="77777777" w:rsidR="00DD7694" w:rsidRPr="00BD02FF" w:rsidRDefault="00DD7694" w:rsidP="00064521">
            <w:pPr>
              <w:ind w:left="-219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7,8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6E63A" w14:textId="77777777" w:rsidR="00DD7694" w:rsidRPr="00BD02FF" w:rsidRDefault="00DD7694" w:rsidP="00064521">
            <w:pPr>
              <w:ind w:left="-219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1,1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AEE80" w14:textId="77777777" w:rsidR="00DD7694" w:rsidRPr="00BD02FF" w:rsidRDefault="00DD7694" w:rsidP="00064521">
            <w:pPr>
              <w:ind w:left="-76" w:right="-20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2,6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9C7D84" w14:textId="77777777" w:rsidR="00DD7694" w:rsidRPr="00BD02FF" w:rsidRDefault="00DD7694" w:rsidP="00064521">
            <w:pPr>
              <w:ind w:left="-76" w:right="-20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3,0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802B3" w14:textId="77777777" w:rsidR="00DD7694" w:rsidRPr="00BD02FF" w:rsidRDefault="00DD7694" w:rsidP="00064521">
            <w:pPr>
              <w:ind w:left="-76" w:right="-20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4,8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DC6D63" w14:textId="77777777" w:rsidR="00DD7694" w:rsidRPr="00BD02FF" w:rsidRDefault="00DD7694" w:rsidP="00064521">
            <w:pPr>
              <w:ind w:left="-76" w:right="-20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0,0</w:t>
            </w:r>
          </w:p>
        </w:tc>
      </w:tr>
      <w:tr w:rsidR="00DD7694" w:rsidRPr="00BD02FF" w14:paraId="20E70C15" w14:textId="77777777" w:rsidTr="00964F55">
        <w:trPr>
          <w:trHeight w:val="5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6333AA" w14:textId="77777777" w:rsidR="00DD7694" w:rsidRPr="00BD02FF" w:rsidRDefault="00DD7694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Пеноматериалы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C1EF94" w14:textId="77777777" w:rsidR="00DD7694" w:rsidRPr="00BD02FF" w:rsidRDefault="00DD7694" w:rsidP="00064521">
            <w:pPr>
              <w:ind w:left="-219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2 645,6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10CD1E" w14:textId="77777777" w:rsidR="00DD7694" w:rsidRPr="00BD02FF" w:rsidRDefault="00DD7694" w:rsidP="00064521">
            <w:pPr>
              <w:ind w:left="-219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2 153,0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9D543" w14:textId="77777777" w:rsidR="00DD7694" w:rsidRPr="00BD02FF" w:rsidRDefault="00DD7694" w:rsidP="00064521">
            <w:pPr>
              <w:ind w:left="-219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2 077,0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72B42" w14:textId="77777777" w:rsidR="00DD7694" w:rsidRPr="00BD02FF" w:rsidRDefault="00DD7694" w:rsidP="00064521">
            <w:pPr>
              <w:ind w:left="-219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1 572,7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633421" w14:textId="77777777" w:rsidR="00DD7694" w:rsidRPr="00BD02FF" w:rsidRDefault="00DD7694" w:rsidP="00064521">
            <w:pPr>
              <w:ind w:left="-219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1 501,9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3B5D2" w14:textId="77777777" w:rsidR="00DD7694" w:rsidRPr="00BD02FF" w:rsidRDefault="00DD7694" w:rsidP="00064521">
            <w:pPr>
              <w:ind w:left="-219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1 275,5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F31F57" w14:textId="77777777" w:rsidR="00DD7694" w:rsidRPr="00BD02FF" w:rsidRDefault="00DD7694" w:rsidP="00064521">
            <w:pPr>
              <w:ind w:left="-219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1 058,7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63596" w14:textId="77777777" w:rsidR="00DD7694" w:rsidRPr="00BD02FF" w:rsidRDefault="00DD7694" w:rsidP="00064521">
            <w:pPr>
              <w:ind w:left="-219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335,2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25AF7" w14:textId="77777777" w:rsidR="00DD7694" w:rsidRPr="00BD02FF" w:rsidRDefault="00DD7694" w:rsidP="00064521">
            <w:pPr>
              <w:ind w:left="-76" w:right="-20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271,1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8744D" w14:textId="77777777" w:rsidR="00DD7694" w:rsidRPr="00BD02FF" w:rsidRDefault="00DD7694" w:rsidP="00064521">
            <w:pPr>
              <w:ind w:left="-76" w:right="-20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191,5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26BCA" w14:textId="77777777" w:rsidR="00DD7694" w:rsidRPr="00BD02FF" w:rsidRDefault="00DD7694" w:rsidP="00064521">
            <w:pPr>
              <w:ind w:left="-76" w:right="-20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102,8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6DF89B" w14:textId="77777777" w:rsidR="00DD7694" w:rsidRPr="00BD02FF" w:rsidRDefault="00DD7694" w:rsidP="00064521">
            <w:pPr>
              <w:ind w:left="-76" w:right="-20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0,9</w:t>
            </w:r>
          </w:p>
        </w:tc>
      </w:tr>
      <w:tr w:rsidR="00DD7694" w:rsidRPr="00BD02FF" w14:paraId="0DC02798" w14:textId="77777777" w:rsidTr="00964F55">
        <w:trPr>
          <w:trHeight w:val="73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C736D4" w14:textId="77777777" w:rsidR="00DD7694" w:rsidRPr="00BD02FF" w:rsidRDefault="00DD7694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Средства пожаротушения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8F3B82" w14:textId="77777777" w:rsidR="00DD7694" w:rsidRPr="00BD02FF" w:rsidRDefault="00DD7694" w:rsidP="00064521">
            <w:pPr>
              <w:ind w:left="-219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5,4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EAB18F" w14:textId="77777777" w:rsidR="00DD7694" w:rsidRPr="00BD02FF" w:rsidRDefault="00DD7694" w:rsidP="00064521">
            <w:pPr>
              <w:ind w:left="-219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4,0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A91CB" w14:textId="77777777" w:rsidR="00DD7694" w:rsidRPr="00BD02FF" w:rsidRDefault="00DD7694" w:rsidP="00064521">
            <w:pPr>
              <w:ind w:left="-219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4,0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7E03B" w14:textId="77777777" w:rsidR="00DD7694" w:rsidRPr="00BD02FF" w:rsidRDefault="00DD7694" w:rsidP="00064521">
            <w:pPr>
              <w:ind w:left="-219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4,2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1F5DA" w14:textId="77777777" w:rsidR="00DD7694" w:rsidRPr="00BD02FF" w:rsidRDefault="00DD7694" w:rsidP="00064521">
            <w:pPr>
              <w:ind w:left="-219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4,9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16B70" w14:textId="77777777" w:rsidR="00DD7694" w:rsidRPr="00BD02FF" w:rsidRDefault="00DD7694" w:rsidP="00064521">
            <w:pPr>
              <w:ind w:left="-219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2,3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366DA" w14:textId="77777777" w:rsidR="00DD7694" w:rsidRPr="00BD02FF" w:rsidRDefault="00DD7694" w:rsidP="00064521">
            <w:pPr>
              <w:ind w:left="-219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D97C2" w14:textId="77777777" w:rsidR="00DD7694" w:rsidRPr="00BD02FF" w:rsidRDefault="00DD7694" w:rsidP="00064521">
            <w:pPr>
              <w:ind w:left="-219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2,0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3A9CC" w14:textId="77777777" w:rsidR="00DD7694" w:rsidRPr="00BD02FF" w:rsidRDefault="00DD7694" w:rsidP="00064521">
            <w:pPr>
              <w:ind w:left="-76" w:right="-20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2,4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5B30E" w14:textId="77777777" w:rsidR="00DD7694" w:rsidRPr="00BD02FF" w:rsidRDefault="00DD7694" w:rsidP="00064521">
            <w:pPr>
              <w:ind w:left="-76" w:right="-20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2,5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92DF8C" w14:textId="77777777" w:rsidR="00DD7694" w:rsidRPr="00BD02FF" w:rsidRDefault="00DD7694" w:rsidP="00064521">
            <w:pPr>
              <w:ind w:left="-76" w:right="-20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96F84A" w14:textId="77777777" w:rsidR="00DD7694" w:rsidRPr="00BD02FF" w:rsidRDefault="00DD7694" w:rsidP="00064521">
            <w:pPr>
              <w:ind w:left="-76" w:right="-20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0,0</w:t>
            </w:r>
          </w:p>
        </w:tc>
      </w:tr>
      <w:tr w:rsidR="00DD7694" w:rsidRPr="00BD02FF" w14:paraId="72901396" w14:textId="77777777" w:rsidTr="00964F55">
        <w:trPr>
          <w:trHeight w:val="233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BBBDAD" w14:textId="77777777" w:rsidR="00DD7694" w:rsidRPr="00BD02FF" w:rsidRDefault="00DD7694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Производство холодильного оборудования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6845F5" w14:textId="77777777" w:rsidR="00DD7694" w:rsidRPr="00BD02FF" w:rsidRDefault="00DD7694" w:rsidP="00064521">
            <w:pPr>
              <w:ind w:left="-219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2 233,7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506CA5" w14:textId="77777777" w:rsidR="00DD7694" w:rsidRPr="00BD02FF" w:rsidRDefault="00DD7694" w:rsidP="00064521">
            <w:pPr>
              <w:ind w:left="-219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1 932,1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4C8F7" w14:textId="77777777" w:rsidR="00DD7694" w:rsidRPr="00BD02FF" w:rsidRDefault="00DD7694" w:rsidP="00064521">
            <w:pPr>
              <w:ind w:left="-219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1 862,6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7E777C" w14:textId="77777777" w:rsidR="00DD7694" w:rsidRPr="00BD02FF" w:rsidRDefault="00DD7694" w:rsidP="00064521">
            <w:pPr>
              <w:ind w:left="-219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1 473,8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A9C06" w14:textId="77777777" w:rsidR="00DD7694" w:rsidRPr="00BD02FF" w:rsidRDefault="00DD7694" w:rsidP="00064521">
            <w:pPr>
              <w:ind w:left="-219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1 291,6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07310" w14:textId="77777777" w:rsidR="00DD7694" w:rsidRPr="00BD02FF" w:rsidRDefault="00DD7694" w:rsidP="00064521">
            <w:pPr>
              <w:ind w:left="-219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1 238,6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B0156" w14:textId="77777777" w:rsidR="00DD7694" w:rsidRPr="00BD02FF" w:rsidRDefault="00DD7694" w:rsidP="00064521">
            <w:pPr>
              <w:ind w:left="-219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1 010,0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EEF86" w14:textId="77777777" w:rsidR="00DD7694" w:rsidRPr="00BD02FF" w:rsidRDefault="00DD7694" w:rsidP="00064521">
            <w:pPr>
              <w:ind w:left="-219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784,4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7B2C2" w14:textId="77777777" w:rsidR="00DD7694" w:rsidRPr="00BD02FF" w:rsidRDefault="00DD7694" w:rsidP="00064521">
            <w:pPr>
              <w:ind w:left="-76" w:right="-20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596,4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19677" w14:textId="77777777" w:rsidR="00DD7694" w:rsidRPr="00BD02FF" w:rsidRDefault="00DD7694" w:rsidP="00064521">
            <w:pPr>
              <w:ind w:left="-76" w:right="-20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577,4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0632D7" w14:textId="77777777" w:rsidR="00DD7694" w:rsidRPr="00BD02FF" w:rsidRDefault="00DD7694" w:rsidP="00064521">
            <w:pPr>
              <w:ind w:left="-76" w:right="-20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283,5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D93341" w14:textId="77777777" w:rsidR="00DD7694" w:rsidRPr="00BD02FF" w:rsidRDefault="00DD7694" w:rsidP="00064521">
            <w:pPr>
              <w:ind w:left="-76" w:right="-20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2,4</w:t>
            </w:r>
          </w:p>
        </w:tc>
      </w:tr>
      <w:tr w:rsidR="00DD7694" w:rsidRPr="00BD02FF" w14:paraId="08AF7DF0" w14:textId="77777777" w:rsidTr="00964F55">
        <w:trPr>
          <w:trHeight w:val="252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4C4C91" w14:textId="77777777" w:rsidR="00DD7694" w:rsidRPr="00BD02FF" w:rsidRDefault="00DD7694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Обслуживание холодильного оборудования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221FE2" w14:textId="77777777" w:rsidR="00DD7694" w:rsidRPr="00BD02FF" w:rsidRDefault="00DD7694" w:rsidP="00064521">
            <w:pPr>
              <w:ind w:left="-219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3 029,3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2DE656" w14:textId="77777777" w:rsidR="00DD7694" w:rsidRPr="00BD02FF" w:rsidRDefault="00DD7694" w:rsidP="00064521">
            <w:pPr>
              <w:ind w:left="-219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3 008,3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A44CA" w14:textId="77777777" w:rsidR="00DD7694" w:rsidRPr="00BD02FF" w:rsidRDefault="00DD7694" w:rsidP="00064521">
            <w:pPr>
              <w:ind w:left="-219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3 148,6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DC129" w14:textId="77777777" w:rsidR="00DD7694" w:rsidRPr="00BD02FF" w:rsidRDefault="00DD7694" w:rsidP="00064521">
            <w:pPr>
              <w:ind w:left="-219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3 262,9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8428D" w14:textId="77777777" w:rsidR="00DD7694" w:rsidRPr="00BD02FF" w:rsidRDefault="00DD7694" w:rsidP="00064521">
            <w:pPr>
              <w:ind w:left="-219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2 805,0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DCA0D" w14:textId="77777777" w:rsidR="00DD7694" w:rsidRPr="00BD02FF" w:rsidRDefault="00DD7694" w:rsidP="00064521">
            <w:pPr>
              <w:ind w:left="-219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2 615,0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D42B7" w14:textId="77777777" w:rsidR="00DD7694" w:rsidRPr="00BD02FF" w:rsidRDefault="00DD7694" w:rsidP="00064521">
            <w:pPr>
              <w:ind w:left="-219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2 836,1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655933" w14:textId="77777777" w:rsidR="00DD7694" w:rsidRPr="00BD02FF" w:rsidRDefault="00DD7694" w:rsidP="00064521">
            <w:pPr>
              <w:ind w:left="-219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2 532,8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BB087" w14:textId="77777777" w:rsidR="00DD7694" w:rsidRPr="00BD02FF" w:rsidRDefault="00DD7694" w:rsidP="00064521">
            <w:pPr>
              <w:ind w:left="-76" w:right="-20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2 442,0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FEAF5" w14:textId="77777777" w:rsidR="00DD7694" w:rsidRPr="00BD02FF" w:rsidRDefault="00DD7694" w:rsidP="00064521">
            <w:pPr>
              <w:ind w:left="-76" w:right="-20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2 699,0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59084" w14:textId="77777777" w:rsidR="00DD7694" w:rsidRPr="00BD02FF" w:rsidRDefault="00DD7694" w:rsidP="00064521">
            <w:pPr>
              <w:ind w:left="-76" w:right="-20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2 681,1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B61E25" w14:textId="77777777" w:rsidR="00DD7694" w:rsidRPr="00BD02FF" w:rsidRDefault="00DD7694" w:rsidP="00064521">
            <w:pPr>
              <w:ind w:left="-76" w:right="-20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22,6</w:t>
            </w:r>
          </w:p>
        </w:tc>
      </w:tr>
      <w:tr w:rsidR="00DD7694" w:rsidRPr="00BD02FF" w14:paraId="549CE300" w14:textId="77777777" w:rsidTr="00964F55">
        <w:trPr>
          <w:trHeight w:val="5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7F037A" w14:textId="77777777" w:rsidR="00DD7694" w:rsidRPr="00BD02FF" w:rsidRDefault="00DD7694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Растворители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B54E5D" w14:textId="77777777" w:rsidR="00DD7694" w:rsidRPr="00BD02FF" w:rsidRDefault="00DD7694" w:rsidP="00064521">
            <w:pPr>
              <w:ind w:left="-219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43,3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8C26F9" w14:textId="77777777" w:rsidR="00DD7694" w:rsidRPr="00BD02FF" w:rsidRDefault="00DD7694" w:rsidP="00064521">
            <w:pPr>
              <w:ind w:left="-219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38,5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BFC220" w14:textId="77777777" w:rsidR="00DD7694" w:rsidRPr="00BD02FF" w:rsidRDefault="00DD7694" w:rsidP="00064521">
            <w:pPr>
              <w:ind w:left="-219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37,1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70AC9" w14:textId="77777777" w:rsidR="00DD7694" w:rsidRPr="00BD02FF" w:rsidRDefault="00DD7694" w:rsidP="00064521">
            <w:pPr>
              <w:ind w:left="-219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29,6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58D99" w14:textId="77777777" w:rsidR="00DD7694" w:rsidRPr="00BD02FF" w:rsidRDefault="00DD7694" w:rsidP="00064521">
            <w:pPr>
              <w:ind w:left="-219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53,9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5F27D" w14:textId="77777777" w:rsidR="00DD7694" w:rsidRPr="00BD02FF" w:rsidRDefault="00DD7694" w:rsidP="00064521">
            <w:pPr>
              <w:ind w:left="-219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57,5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458F6" w14:textId="77777777" w:rsidR="00DD7694" w:rsidRPr="00BD02FF" w:rsidRDefault="00DD7694" w:rsidP="00064521">
            <w:pPr>
              <w:ind w:left="-219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63,7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45AE03" w14:textId="77777777" w:rsidR="00DD7694" w:rsidRPr="00BD02FF" w:rsidRDefault="00DD7694" w:rsidP="00064521">
            <w:pPr>
              <w:ind w:left="-219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75,1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3157FF" w14:textId="77777777" w:rsidR="00DD7694" w:rsidRPr="00BD02FF" w:rsidRDefault="00DD7694" w:rsidP="00064521">
            <w:pPr>
              <w:ind w:left="-76" w:right="-20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53,1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9A03D" w14:textId="77777777" w:rsidR="00DD7694" w:rsidRPr="00BD02FF" w:rsidRDefault="00DD7694" w:rsidP="00064521">
            <w:pPr>
              <w:ind w:left="-76" w:right="-20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90,9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52366" w14:textId="77777777" w:rsidR="00DD7694" w:rsidRPr="00BD02FF" w:rsidRDefault="00DD7694" w:rsidP="00064521">
            <w:pPr>
              <w:ind w:left="-76" w:right="-20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44,8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3BAE5C" w14:textId="77777777" w:rsidR="00DD7694" w:rsidRPr="00BD02FF" w:rsidRDefault="00DD7694" w:rsidP="00064521">
            <w:pPr>
              <w:ind w:left="-76" w:right="-20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0,4</w:t>
            </w:r>
          </w:p>
        </w:tc>
      </w:tr>
      <w:tr w:rsidR="00DD7694" w:rsidRPr="00BD02FF" w14:paraId="4CDADE41" w14:textId="77777777" w:rsidTr="00964F55">
        <w:trPr>
          <w:trHeight w:val="50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BD6034" w14:textId="77777777" w:rsidR="00DD7694" w:rsidRPr="00BD02FF" w:rsidRDefault="00DD7694" w:rsidP="00064521">
            <w:pPr>
              <w:jc w:val="lef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Итого, 14 крупнейшим странам-потребителям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205F43" w14:textId="77777777" w:rsidR="00DD7694" w:rsidRPr="00BD02FF" w:rsidRDefault="00DD7694" w:rsidP="00064521">
            <w:pPr>
              <w:ind w:left="-219"/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8 081,1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F38C44" w14:textId="77777777" w:rsidR="00DD7694" w:rsidRPr="00BD02FF" w:rsidRDefault="00DD7694" w:rsidP="00064521">
            <w:pPr>
              <w:ind w:left="-219"/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7 155,3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90184" w14:textId="77777777" w:rsidR="00DD7694" w:rsidRPr="00BD02FF" w:rsidRDefault="00DD7694" w:rsidP="00064521">
            <w:pPr>
              <w:ind w:left="-219"/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7 216,7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C059C" w14:textId="77777777" w:rsidR="00DD7694" w:rsidRPr="00BD02FF" w:rsidRDefault="00DD7694" w:rsidP="00064521">
            <w:pPr>
              <w:ind w:left="-219"/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6 385,6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017A7" w14:textId="77777777" w:rsidR="00DD7694" w:rsidRPr="00BD02FF" w:rsidRDefault="00DD7694" w:rsidP="00064521">
            <w:pPr>
              <w:ind w:left="-219"/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5 662,8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81D50" w14:textId="77777777" w:rsidR="00DD7694" w:rsidRPr="00BD02FF" w:rsidRDefault="00DD7694" w:rsidP="00064521">
            <w:pPr>
              <w:ind w:left="-219"/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5 215,8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95005" w14:textId="77777777" w:rsidR="00DD7694" w:rsidRPr="00BD02FF" w:rsidRDefault="00DD7694" w:rsidP="00064521">
            <w:pPr>
              <w:ind w:left="-219"/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4 979,1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3F9983" w14:textId="77777777" w:rsidR="00DD7694" w:rsidRPr="00BD02FF" w:rsidRDefault="00DD7694" w:rsidP="00064521">
            <w:pPr>
              <w:ind w:left="-219"/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3 730,6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0EF93" w14:textId="77777777" w:rsidR="00DD7694" w:rsidRPr="00BD02FF" w:rsidRDefault="00DD7694" w:rsidP="00064521">
            <w:pPr>
              <w:ind w:left="-219"/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3 367,6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3A658" w14:textId="77777777" w:rsidR="00DD7694" w:rsidRPr="00BD02FF" w:rsidRDefault="00DD7694" w:rsidP="00064521">
            <w:pPr>
              <w:ind w:left="-219"/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3 564,3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14826" w14:textId="77777777" w:rsidR="00DD7694" w:rsidRPr="00BD02FF" w:rsidRDefault="00DD7694" w:rsidP="00064521">
            <w:pPr>
              <w:ind w:left="-76" w:right="-20"/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3 118,8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29ACE7" w14:textId="77777777" w:rsidR="00DD7694" w:rsidRPr="00BD02FF" w:rsidRDefault="00DD7694" w:rsidP="00064521">
            <w:pPr>
              <w:ind w:left="-76" w:right="-20"/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26,3</w:t>
            </w:r>
          </w:p>
        </w:tc>
      </w:tr>
      <w:tr w:rsidR="00DD7694" w:rsidRPr="00DF7E9F" w14:paraId="5A817393" w14:textId="77777777" w:rsidTr="00964F55">
        <w:trPr>
          <w:trHeight w:val="50"/>
        </w:trPr>
        <w:tc>
          <w:tcPr>
            <w:tcW w:w="1105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38D3045" w14:textId="77777777" w:rsidR="00DD7694" w:rsidRPr="00BD02FF" w:rsidRDefault="00DD7694" w:rsidP="00064521">
            <w:pPr>
              <w:jc w:val="lef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129 остальных стран, действующих в рамках статьи 5</w:t>
            </w:r>
          </w:p>
        </w:tc>
      </w:tr>
      <w:tr w:rsidR="00DD7694" w:rsidRPr="00BD02FF" w14:paraId="19707487" w14:textId="77777777" w:rsidTr="00964F55">
        <w:trPr>
          <w:trHeight w:val="7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3BA432" w14:textId="77777777" w:rsidR="00DD7694" w:rsidRPr="00BD02FF" w:rsidRDefault="00DD7694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Аэрозоли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16EB2F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491576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909DC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C2D65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62174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0,5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2E4DF5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1A2B8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 w:eastAsia="en-C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7C4A47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 w:eastAsia="en-CA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3A730A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 w:eastAsia="en-CA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5C1A07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 w:eastAsia="en-CA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5F5EC0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 w:eastAsia="en-C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C2CE48" w14:textId="77777777" w:rsidR="00DD7694" w:rsidRPr="00BD02FF" w:rsidRDefault="00DD7694" w:rsidP="00064521">
            <w:pPr>
              <w:ind w:left="-76" w:right="-20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0,0</w:t>
            </w:r>
          </w:p>
        </w:tc>
      </w:tr>
      <w:tr w:rsidR="00DD7694" w:rsidRPr="00BD02FF" w14:paraId="0787EC94" w14:textId="77777777" w:rsidTr="00964F55">
        <w:trPr>
          <w:trHeight w:val="92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3326C1" w14:textId="77777777" w:rsidR="00DD7694" w:rsidRPr="00BD02FF" w:rsidRDefault="00DD7694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Пеноматериалы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626711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963,2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18F6C7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916,0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016F1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869,0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3D15EA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826,9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E56E0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731,2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D790F1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497,5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E01E8E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476,6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0FF7C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393,1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5FFFB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237,0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A020B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180,1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D533C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162,8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AF0CB8" w14:textId="77777777" w:rsidR="00DD7694" w:rsidRPr="00BD02FF" w:rsidRDefault="00DD7694" w:rsidP="00064521">
            <w:pPr>
              <w:ind w:left="-76" w:right="-20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1,4</w:t>
            </w:r>
          </w:p>
        </w:tc>
      </w:tr>
      <w:tr w:rsidR="00DD7694" w:rsidRPr="00BD02FF" w14:paraId="3EA9AA5A" w14:textId="77777777" w:rsidTr="00964F55">
        <w:trPr>
          <w:trHeight w:val="69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8B954E" w14:textId="77777777" w:rsidR="00DD7694" w:rsidRPr="00BD02FF" w:rsidRDefault="00DD7694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Средства пожаротушения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EB72E7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8,6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A3F024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11,2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408865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14,0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D5312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11,1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8C536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7,7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28322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3,2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D7303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4,4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214C0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1,4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301B5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1,9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5759C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3DE16C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FDE0E5" w14:textId="77777777" w:rsidR="00DD7694" w:rsidRPr="00BD02FF" w:rsidRDefault="00DD7694" w:rsidP="00064521">
            <w:pPr>
              <w:ind w:left="-76" w:right="-20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0,0</w:t>
            </w:r>
          </w:p>
        </w:tc>
      </w:tr>
      <w:tr w:rsidR="00DD7694" w:rsidRPr="00BD02FF" w14:paraId="04640B6F" w14:textId="77777777" w:rsidTr="00964F55">
        <w:trPr>
          <w:trHeight w:val="283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F90D99" w14:textId="77777777" w:rsidR="00DD7694" w:rsidRPr="00BD02FF" w:rsidRDefault="00DD7694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Производство холодильного оборудования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8B6453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314,3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949167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290,2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9B00AB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248,9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5A1AD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236,1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81F92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217,3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006F2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179,0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742C3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180,1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90C4E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97,7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9E187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73,4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DE609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64,2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ED9FD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21,9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BD75FB" w14:textId="77777777" w:rsidR="00DD7694" w:rsidRPr="00BD02FF" w:rsidRDefault="00DD7694" w:rsidP="00064521">
            <w:pPr>
              <w:ind w:left="-76" w:right="-20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0,2</w:t>
            </w:r>
          </w:p>
        </w:tc>
      </w:tr>
      <w:tr w:rsidR="00DD7694" w:rsidRPr="00BD02FF" w14:paraId="4C153FB6" w14:textId="77777777" w:rsidTr="00964F55">
        <w:trPr>
          <w:trHeight w:val="252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174E5C" w14:textId="77777777" w:rsidR="00DD7694" w:rsidRPr="00BD02FF" w:rsidRDefault="00DD7694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Обслуживание холодильного оборудования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25D944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1 995,8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0CE83D" w14:textId="77777777" w:rsidR="00DD7694" w:rsidRPr="00BD02FF" w:rsidRDefault="00DD7694" w:rsidP="00064521">
            <w:pPr>
              <w:ind w:left="-139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2 011,0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61A2B" w14:textId="77777777" w:rsidR="00DD7694" w:rsidRPr="00BD02FF" w:rsidRDefault="00DD7694" w:rsidP="00064521">
            <w:pPr>
              <w:ind w:left="-140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1 861,3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96AB54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1 695,9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788D5" w14:textId="77777777" w:rsidR="00DD7694" w:rsidRPr="00BD02FF" w:rsidRDefault="00DD7694" w:rsidP="00064521">
            <w:pPr>
              <w:ind w:left="-77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1 608,3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8952FB" w14:textId="77777777" w:rsidR="00DD7694" w:rsidRPr="00BD02FF" w:rsidRDefault="00DD7694" w:rsidP="00064521">
            <w:pPr>
              <w:ind w:left="-77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1 557,1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414DEA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1 530,7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6BEAE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1 337,3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E0DA7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1 218,8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E7DA3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1 205,1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69202" w14:textId="77777777" w:rsidR="00DD7694" w:rsidRPr="00BD02FF" w:rsidRDefault="00DD7694" w:rsidP="00064521">
            <w:pPr>
              <w:ind w:left="-106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1 212,6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7C2E9F" w14:textId="77777777" w:rsidR="00DD7694" w:rsidRPr="00BD02FF" w:rsidRDefault="00DD7694" w:rsidP="00064521">
            <w:pPr>
              <w:ind w:left="-76" w:right="-20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10,2</w:t>
            </w:r>
          </w:p>
        </w:tc>
      </w:tr>
      <w:tr w:rsidR="00DD7694" w:rsidRPr="00BD02FF" w14:paraId="066946C6" w14:textId="77777777" w:rsidTr="00964F55">
        <w:trPr>
          <w:trHeight w:val="5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39FA90" w14:textId="77777777" w:rsidR="00DD7694" w:rsidRPr="00BD02FF" w:rsidRDefault="00DD7694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Растворители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4E5129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5,2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8C6C7C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3,5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A9BAD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4,9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31264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5,1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5584D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3,1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1950E0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3,2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05F1F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3,3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DCF27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0C90F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0,7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3E1FA4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3,1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08C39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206902" w14:textId="77777777" w:rsidR="00DD7694" w:rsidRPr="00BD02FF" w:rsidRDefault="00DD7694" w:rsidP="00064521">
            <w:pPr>
              <w:ind w:left="-76" w:right="-20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0,0</w:t>
            </w:r>
          </w:p>
        </w:tc>
      </w:tr>
      <w:tr w:rsidR="00DD7694" w:rsidRPr="00BD02FF" w14:paraId="531B71BF" w14:textId="77777777" w:rsidTr="00964F55">
        <w:trPr>
          <w:trHeight w:val="50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CCD3A1" w14:textId="77777777" w:rsidR="00DD7694" w:rsidRPr="00BD02FF" w:rsidRDefault="00DD7694" w:rsidP="00064521">
            <w:pPr>
              <w:jc w:val="lef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Итого, 129 остальных стран, действующих в рамках статьи 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DF75B8" w14:textId="77777777" w:rsidR="00DD7694" w:rsidRPr="00BD02FF" w:rsidRDefault="00DD7694" w:rsidP="00064521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3 287,7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B3F074" w14:textId="77777777" w:rsidR="00DD7694" w:rsidRPr="00BD02FF" w:rsidRDefault="00DD7694" w:rsidP="00064521">
            <w:pPr>
              <w:ind w:left="-139"/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3 232,3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1C7F76" w14:textId="77777777" w:rsidR="00DD7694" w:rsidRPr="00BD02FF" w:rsidRDefault="00DD7694" w:rsidP="00064521">
            <w:pPr>
              <w:ind w:left="-140"/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2 998,3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52AC4F" w14:textId="77777777" w:rsidR="00DD7694" w:rsidRPr="00BD02FF" w:rsidRDefault="00DD7694" w:rsidP="00064521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2 775,3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90F64" w14:textId="77777777" w:rsidR="00DD7694" w:rsidRPr="00BD02FF" w:rsidRDefault="00DD7694" w:rsidP="00064521">
            <w:pPr>
              <w:ind w:left="-111"/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2 568,1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C04E1E" w14:textId="77777777" w:rsidR="00DD7694" w:rsidRPr="00BD02FF" w:rsidRDefault="00DD7694" w:rsidP="00064521">
            <w:pPr>
              <w:ind w:left="-111"/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2 240,0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17FC3" w14:textId="77777777" w:rsidR="00DD7694" w:rsidRPr="00BD02FF" w:rsidRDefault="00DD7694" w:rsidP="00064521">
            <w:pPr>
              <w:ind w:left="-111"/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2 195,1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F0B6C" w14:textId="77777777" w:rsidR="00DD7694" w:rsidRPr="00BD02FF" w:rsidRDefault="00DD7694" w:rsidP="00064521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1 830,4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5EED2" w14:textId="77777777" w:rsidR="00DD7694" w:rsidRPr="00BD02FF" w:rsidRDefault="00DD7694" w:rsidP="00064521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1 531,8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7DE28" w14:textId="77777777" w:rsidR="00DD7694" w:rsidRPr="00BD02FF" w:rsidRDefault="00DD7694" w:rsidP="00064521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1 453,2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285B6" w14:textId="77777777" w:rsidR="00DD7694" w:rsidRPr="00BD02FF" w:rsidRDefault="00DD7694" w:rsidP="00064521">
            <w:pPr>
              <w:ind w:left="-76" w:right="-20"/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1 400,3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C08782" w14:textId="77777777" w:rsidR="00DD7694" w:rsidRPr="00BD02FF" w:rsidRDefault="00DD7694" w:rsidP="00064521">
            <w:pPr>
              <w:ind w:left="-76" w:right="-20"/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11,8</w:t>
            </w:r>
          </w:p>
        </w:tc>
      </w:tr>
      <w:tr w:rsidR="00DD7694" w:rsidRPr="00DF7E9F" w14:paraId="76DB0549" w14:textId="77777777" w:rsidTr="00964F55">
        <w:trPr>
          <w:trHeight w:val="50"/>
        </w:trPr>
        <w:tc>
          <w:tcPr>
            <w:tcW w:w="1105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EE79F66" w14:textId="77777777" w:rsidR="00DD7694" w:rsidRPr="00BD02FF" w:rsidRDefault="00DD7694" w:rsidP="00064521">
            <w:pPr>
              <w:jc w:val="lef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Все страны, действующие в рамках статьи 5</w:t>
            </w:r>
          </w:p>
        </w:tc>
      </w:tr>
      <w:tr w:rsidR="00DD7694" w:rsidRPr="00BD02FF" w14:paraId="0D8E78CF" w14:textId="77777777" w:rsidTr="00964F55">
        <w:trPr>
          <w:trHeight w:val="126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66BDAD" w14:textId="77777777" w:rsidR="00DD7694" w:rsidRPr="00BD02FF" w:rsidRDefault="00DD7694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Аэрозоли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876EF0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262,2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B7C5E7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205,9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00B28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268,0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28C803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232,0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DE3B3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6,0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4FDE0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180,9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C6EE3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171,5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E6E59C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1,1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38822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2,6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A60EE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3,0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B58FD6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4,8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5BC481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0,0</w:t>
            </w:r>
          </w:p>
        </w:tc>
      </w:tr>
      <w:tr w:rsidR="00DD7694" w:rsidRPr="00BD02FF" w14:paraId="7D8B271B" w14:textId="77777777" w:rsidTr="00964F55">
        <w:trPr>
          <w:trHeight w:val="5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BD5EEA" w14:textId="77777777" w:rsidR="00DD7694" w:rsidRPr="00BD02FF" w:rsidRDefault="00DD7694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Пеноматериалы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EEF5F2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11 082,6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5E34EE" w14:textId="77777777" w:rsidR="00DD7694" w:rsidRPr="00BD02FF" w:rsidRDefault="00DD7694" w:rsidP="00064521">
            <w:pPr>
              <w:ind w:left="-139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10 473,0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17D82" w14:textId="77777777" w:rsidR="00DD7694" w:rsidRPr="00BD02FF" w:rsidRDefault="00DD7694" w:rsidP="00064521">
            <w:pPr>
              <w:ind w:left="-139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8 468,7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89F32" w14:textId="77777777" w:rsidR="00DD7694" w:rsidRPr="00BD02FF" w:rsidRDefault="00DD7694" w:rsidP="00064521">
            <w:pPr>
              <w:ind w:left="-139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8 272,4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01921" w14:textId="77777777" w:rsidR="00DD7694" w:rsidRPr="00BD02FF" w:rsidRDefault="00DD7694" w:rsidP="00064521">
            <w:pPr>
              <w:ind w:left="-139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8 453,8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0EA44" w14:textId="77777777" w:rsidR="00DD7694" w:rsidRPr="00BD02FF" w:rsidRDefault="00DD7694" w:rsidP="00064521">
            <w:pPr>
              <w:ind w:left="-247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7 452,5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82664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7 204,5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5B58E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4 970,1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2B94B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4 330,9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B2844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4 511,6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4B77B" w14:textId="77777777" w:rsidR="00DD7694" w:rsidRPr="00BD02FF" w:rsidRDefault="00DD7694" w:rsidP="00064521">
            <w:pPr>
              <w:ind w:left="-106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1 922,0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1FD069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16,2</w:t>
            </w:r>
          </w:p>
        </w:tc>
      </w:tr>
      <w:tr w:rsidR="00DD7694" w:rsidRPr="00BD02FF" w14:paraId="4B3FCD44" w14:textId="77777777" w:rsidTr="00964F55">
        <w:trPr>
          <w:trHeight w:val="162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682447" w14:textId="77777777" w:rsidR="00DD7694" w:rsidRPr="00BD02FF" w:rsidRDefault="00DD7694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Средства пожаротушения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44A02B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14,1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C16C6F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15,2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9BDDC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18,0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56B1A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15,2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A978A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12,6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473D5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5,6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C7F07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7,3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228C7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3,4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3303D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4,3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E54C0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3,2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61342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3,3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3D85B8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0,0</w:t>
            </w:r>
          </w:p>
        </w:tc>
      </w:tr>
      <w:tr w:rsidR="00DD7694" w:rsidRPr="00BD02FF" w14:paraId="5C1E5189" w14:textId="77777777" w:rsidTr="00964F55">
        <w:trPr>
          <w:trHeight w:val="323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B29958" w14:textId="77777777" w:rsidR="00DD7694" w:rsidRPr="00BD02FF" w:rsidRDefault="00DD7694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Производство холодильного оборудования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B1B78A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8 562,2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DAD231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7 824,3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E9053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7 063,2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3708F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6 817,0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1DE76" w14:textId="77777777" w:rsidR="00DD7694" w:rsidRPr="00BD02FF" w:rsidRDefault="00DD7694" w:rsidP="00064521">
            <w:pPr>
              <w:ind w:left="-219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6 615,1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03DC5" w14:textId="77777777" w:rsidR="00DD7694" w:rsidRPr="00BD02FF" w:rsidRDefault="00DD7694" w:rsidP="00064521">
            <w:pPr>
              <w:ind w:left="-114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6 274,4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7E6D6E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5 937,1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38FE03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4 031,6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5860A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3 709,8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A41C61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3 819,1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17A8D" w14:textId="77777777" w:rsidR="00DD7694" w:rsidRPr="00BD02FF" w:rsidRDefault="00DD7694" w:rsidP="00064521">
            <w:pPr>
              <w:ind w:left="-106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3 014,0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272760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25,4</w:t>
            </w:r>
          </w:p>
        </w:tc>
      </w:tr>
      <w:tr w:rsidR="00DD7694" w:rsidRPr="00BD02FF" w14:paraId="5319A856" w14:textId="77777777" w:rsidTr="00964F55">
        <w:trPr>
          <w:trHeight w:val="252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2ACF70" w14:textId="77777777" w:rsidR="00DD7694" w:rsidRPr="00BD02FF" w:rsidRDefault="00DD7694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Обслуживание холодильного оборудования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64A6ED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8 128,9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647E28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8 181,0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896E0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7 422,0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D1011E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7 597,1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4AB66" w14:textId="77777777" w:rsidR="00DD7694" w:rsidRPr="00BD02FF" w:rsidRDefault="00DD7694" w:rsidP="00064521">
            <w:pPr>
              <w:ind w:left="-219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7 294,7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0372E" w14:textId="77777777" w:rsidR="00DD7694" w:rsidRPr="00BD02FF" w:rsidRDefault="00DD7694" w:rsidP="00064521">
            <w:pPr>
              <w:ind w:left="-114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7 488,9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E1B25C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7 625,1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4344F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6 854,5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7A015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6 651,2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4EFE3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6 888,8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3C263" w14:textId="77777777" w:rsidR="00DD7694" w:rsidRPr="00BD02FF" w:rsidRDefault="00DD7694" w:rsidP="00064521">
            <w:pPr>
              <w:ind w:left="-106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6 769,3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153186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57,0</w:t>
            </w:r>
          </w:p>
        </w:tc>
      </w:tr>
      <w:tr w:rsidR="00DD7694" w:rsidRPr="00BD02FF" w14:paraId="3C89B356" w14:textId="77777777" w:rsidTr="00964F55">
        <w:trPr>
          <w:trHeight w:val="5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5BD019" w14:textId="77777777" w:rsidR="00DD7694" w:rsidRPr="00BD02FF" w:rsidRDefault="00DD7694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Растворители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4B154A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514,5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7C994B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526,9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18AD1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460,4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75317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448,2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B40B2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454,0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BDAE01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435,8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91ED3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451,9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062E9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384,0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CF71D1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328,8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E2B6D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369,1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4DFE6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167,4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6E323A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1,4</w:t>
            </w:r>
          </w:p>
        </w:tc>
      </w:tr>
      <w:tr w:rsidR="00DD7694" w:rsidRPr="00BD02FF" w14:paraId="4D58C78C" w14:textId="77777777" w:rsidTr="00964F55">
        <w:trPr>
          <w:trHeight w:val="33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B1C309" w14:textId="77777777" w:rsidR="00DD7694" w:rsidRPr="00BD02FF" w:rsidRDefault="00DD7694" w:rsidP="00064521">
            <w:pPr>
              <w:jc w:val="lef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Итого, все страны, действующие в рамках статьи 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93ED1E" w14:textId="77777777" w:rsidR="00DD7694" w:rsidRPr="00BD02FF" w:rsidRDefault="00DD7694" w:rsidP="00064521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28 564,6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FC37E4" w14:textId="77777777" w:rsidR="00DD7694" w:rsidRPr="00BD02FF" w:rsidRDefault="00DD7694" w:rsidP="00064521">
            <w:pPr>
              <w:ind w:left="-139"/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27 226,3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9152C" w14:textId="77777777" w:rsidR="00DD7694" w:rsidRPr="00BD02FF" w:rsidRDefault="00DD7694" w:rsidP="00064521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23 700,4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AE0FAD" w14:textId="77777777" w:rsidR="00DD7694" w:rsidRPr="00BD02FF" w:rsidRDefault="00DD7694" w:rsidP="00064521">
            <w:pPr>
              <w:ind w:left="-108"/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23 382,0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9C3FC2" w14:textId="77777777" w:rsidR="00DD7694" w:rsidRPr="00BD02FF" w:rsidRDefault="00DD7694" w:rsidP="00064521">
            <w:pPr>
              <w:ind w:left="-108"/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22 836,3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6BC22" w14:textId="77777777" w:rsidR="00DD7694" w:rsidRPr="00BD02FF" w:rsidRDefault="00DD7694" w:rsidP="00064521">
            <w:pPr>
              <w:ind w:left="-108"/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21 838,1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C4934" w14:textId="77777777" w:rsidR="00DD7694" w:rsidRPr="00BD02FF" w:rsidRDefault="00DD7694" w:rsidP="00064521">
            <w:pPr>
              <w:ind w:left="-150"/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21 397,4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13C9C" w14:textId="77777777" w:rsidR="00DD7694" w:rsidRPr="00BD02FF" w:rsidRDefault="00DD7694" w:rsidP="00064521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16 244,7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F1C04" w14:textId="77777777" w:rsidR="00DD7694" w:rsidRPr="00BD02FF" w:rsidRDefault="00DD7694" w:rsidP="00064521">
            <w:pPr>
              <w:ind w:left="-105"/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15 027,6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29C25" w14:textId="77777777" w:rsidR="00DD7694" w:rsidRPr="00BD02FF" w:rsidRDefault="00DD7694" w:rsidP="00064521">
            <w:pPr>
              <w:ind w:left="-188"/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15 594,8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D175A" w14:textId="77777777" w:rsidR="00DD7694" w:rsidRPr="00BD02FF" w:rsidRDefault="00DD7694" w:rsidP="00064521">
            <w:pPr>
              <w:ind w:left="-247" w:right="-20"/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11 880,9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C59E5B" w14:textId="77777777" w:rsidR="00DD7694" w:rsidRPr="00BD02FF" w:rsidRDefault="00DD7694" w:rsidP="00064521">
            <w:pPr>
              <w:ind w:left="-107"/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100,0</w:t>
            </w:r>
          </w:p>
        </w:tc>
      </w:tr>
      <w:tr w:rsidR="00DD7694" w:rsidRPr="00BD02FF" w14:paraId="089DC59C" w14:textId="77777777" w:rsidTr="00964F55">
        <w:trPr>
          <w:trHeight w:val="252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EC326E" w14:textId="77777777" w:rsidR="00DD7694" w:rsidRPr="00BD02FF" w:rsidRDefault="00DD7694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 xml:space="preserve">%  Китая от общего объема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57875E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60,2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F10015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61,8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9D04C9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56,9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D8716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60,8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41868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64,0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91736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65,9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2C4CC3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66,5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975A9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 xml:space="preserve"> 65,8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39D4D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67,4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67116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67,8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D11DC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62,0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731FF5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</w:tr>
      <w:tr w:rsidR="00DD7694" w:rsidRPr="00BD02FF" w14:paraId="179ED319" w14:textId="77777777" w:rsidTr="00964F55">
        <w:trPr>
          <w:trHeight w:val="50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B2AFB7" w14:textId="77777777" w:rsidR="00DD7694" w:rsidRPr="00BD02FF" w:rsidRDefault="00DD7694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 xml:space="preserve">% от общего объема 14 крупнейших стран-потребителей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0BC23F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28,3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27984C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26,3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A51EE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30,4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60BC0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27,3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D9AFF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24,8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9FDEBD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23,9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0B1AE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23,3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D42D2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 xml:space="preserve">23,0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92743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22,4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41F4B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22,9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12D93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26,3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2E5C7D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</w:tr>
      <w:tr w:rsidR="00DD7694" w:rsidRPr="00BD02FF" w14:paraId="7A71B0E2" w14:textId="77777777" w:rsidTr="00964F55">
        <w:trPr>
          <w:trHeight w:val="34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151596" w14:textId="77777777" w:rsidR="00DD7694" w:rsidRPr="00BD02FF" w:rsidRDefault="00DD7694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% от общего объема 129 остальных стран, действующих в рамках статьи 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E9FB7A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11,5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6144F3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11,9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ED8A6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12,7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A1EE3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11,9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FC85A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11,2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5EF07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10,3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F9A37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10,3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BEC13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11,3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C624F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10,2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42D2B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9,3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D5947F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11,8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AED017" w14:textId="77777777" w:rsidR="00DD7694" w:rsidRPr="00BD02FF" w:rsidRDefault="00DD7694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</w:tr>
    </w:tbl>
    <w:p w14:paraId="769BC695" w14:textId="77777777" w:rsidR="00DD7694" w:rsidRPr="00BD02FF" w:rsidRDefault="00DD7694" w:rsidP="00DD7694">
      <w:pPr>
        <w:pStyle w:val="Heading1"/>
        <w:numPr>
          <w:ilvl w:val="0"/>
          <w:numId w:val="0"/>
        </w:numPr>
        <w:tabs>
          <w:tab w:val="left" w:pos="720"/>
        </w:tabs>
        <w:spacing w:after="0"/>
        <w:rPr>
          <w:bCs/>
          <w:sz w:val="19"/>
          <w:szCs w:val="19"/>
          <w:lang w:val="ru-RU"/>
        </w:rPr>
      </w:pPr>
      <w:r w:rsidRPr="00BD02FF">
        <w:rPr>
          <w:sz w:val="19"/>
          <w:lang w:val="ru-RU"/>
        </w:rPr>
        <w:t>*Аргентина, Бразилия, Египет, Индия, Индонезия, Иран (Исламская Республика), Кувейт, Малайзия, Мексика, Нигерия, Саудовская Аравия, Таиланд, Турция и Южная Африка.</w:t>
      </w:r>
    </w:p>
    <w:p w14:paraId="1BA864C9" w14:textId="77777777" w:rsidR="00B91510" w:rsidRPr="00BD02FF" w:rsidRDefault="00B91510" w:rsidP="00B91510">
      <w:pPr>
        <w:rPr>
          <w:lang w:val="ru-RU"/>
        </w:rPr>
      </w:pPr>
    </w:p>
    <w:p w14:paraId="1FF75C22" w14:textId="59558764" w:rsidR="00B83A13" w:rsidRPr="00BD02FF" w:rsidRDefault="00B83A13" w:rsidP="00B83A13">
      <w:pPr>
        <w:pStyle w:val="Heading1"/>
        <w:rPr>
          <w:lang w:val="ru-RU"/>
        </w:rPr>
      </w:pPr>
      <w:r w:rsidRPr="00BD02FF">
        <w:rPr>
          <w:lang w:val="ru-RU"/>
        </w:rPr>
        <w:t>В таблице 8 представлено распределение потребления трех основных ГХФУ по секторам в странах, действующих в рамках статьи 5. Анализ показывает устойчивое снижение общего объема потребления этих веществ.</w:t>
      </w:r>
    </w:p>
    <w:p w14:paraId="6F963713" w14:textId="77777777" w:rsidR="00B83A13" w:rsidRPr="00BD02FF" w:rsidRDefault="00B83A13" w:rsidP="00B83A13">
      <w:pPr>
        <w:pStyle w:val="Heading1"/>
        <w:keepNext/>
        <w:keepLines/>
        <w:numPr>
          <w:ilvl w:val="0"/>
          <w:numId w:val="0"/>
        </w:numPr>
        <w:tabs>
          <w:tab w:val="left" w:pos="720"/>
        </w:tabs>
        <w:spacing w:after="0"/>
        <w:rPr>
          <w:b/>
          <w:lang w:val="ru-RU"/>
        </w:rPr>
      </w:pPr>
      <w:r w:rsidRPr="00BD02FF">
        <w:rPr>
          <w:b/>
          <w:lang w:val="ru-RU"/>
        </w:rPr>
        <w:t>Таблица 8. Распределение потребления основных ГХФУ по секторам в странах, действующих в рамках статьи 5 (в тоннах ОРС)</w:t>
      </w:r>
    </w:p>
    <w:tbl>
      <w:tblPr>
        <w:tblW w:w="10875" w:type="dxa"/>
        <w:tblInd w:w="-572" w:type="dxa"/>
        <w:tblLook w:val="04A0" w:firstRow="1" w:lastRow="0" w:firstColumn="1" w:lastColumn="0" w:noHBand="0" w:noVBand="1"/>
      </w:tblPr>
      <w:tblGrid>
        <w:gridCol w:w="1712"/>
        <w:gridCol w:w="846"/>
        <w:gridCol w:w="846"/>
        <w:gridCol w:w="846"/>
        <w:gridCol w:w="846"/>
        <w:gridCol w:w="846"/>
        <w:gridCol w:w="846"/>
        <w:gridCol w:w="846"/>
        <w:gridCol w:w="846"/>
        <w:gridCol w:w="846"/>
        <w:gridCol w:w="846"/>
        <w:gridCol w:w="855"/>
      </w:tblGrid>
      <w:tr w:rsidR="00B83A13" w:rsidRPr="00BD02FF" w14:paraId="17184E61" w14:textId="77777777" w:rsidTr="00064521">
        <w:trPr>
          <w:trHeight w:val="111"/>
          <w:tblHeader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CBD2FA" w14:textId="77777777" w:rsidR="00B83A13" w:rsidRPr="00BD02FF" w:rsidRDefault="00B83A13" w:rsidP="00064521">
            <w:pPr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Сектор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69C36B" w14:textId="6667D429" w:rsidR="00B83A13" w:rsidRPr="00BD02FF" w:rsidRDefault="00B83A13" w:rsidP="00064521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2013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7AD0CA" w14:textId="77777777" w:rsidR="00B83A13" w:rsidRPr="00BD02FF" w:rsidRDefault="00B83A13" w:rsidP="00064521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2014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A8A4F5" w14:textId="77777777" w:rsidR="00B83A13" w:rsidRPr="00BD02FF" w:rsidRDefault="00B83A13" w:rsidP="00064521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2015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CD2118" w14:textId="77777777" w:rsidR="00B83A13" w:rsidRPr="00BD02FF" w:rsidRDefault="00B83A13" w:rsidP="00064521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2016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7B8A9B" w14:textId="77777777" w:rsidR="00B83A13" w:rsidRPr="00BD02FF" w:rsidRDefault="00B83A13" w:rsidP="00064521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2017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8143EF" w14:textId="77777777" w:rsidR="00B83A13" w:rsidRPr="00BD02FF" w:rsidRDefault="00B83A13" w:rsidP="00064521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2018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1809AE" w14:textId="5CD9033B" w:rsidR="00B83A13" w:rsidRPr="00BD02FF" w:rsidRDefault="00B83A13" w:rsidP="00064521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 xml:space="preserve">2019 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383A97" w14:textId="384308CE" w:rsidR="00B83A13" w:rsidRPr="00BD02FF" w:rsidRDefault="00B83A13" w:rsidP="00064521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 xml:space="preserve">2020 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2C9FA7" w14:textId="77777777" w:rsidR="00B83A13" w:rsidRPr="00BD02FF" w:rsidRDefault="00B83A13" w:rsidP="00064521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2021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F5999E" w14:textId="77777777" w:rsidR="00B83A13" w:rsidRPr="00BD02FF" w:rsidRDefault="00B83A13" w:rsidP="00064521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2022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1314F9" w14:textId="77777777" w:rsidR="00B83A13" w:rsidRPr="00BD02FF" w:rsidRDefault="00B83A13" w:rsidP="00064521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2023</w:t>
            </w:r>
          </w:p>
        </w:tc>
      </w:tr>
      <w:tr w:rsidR="00B83A13" w:rsidRPr="00BD02FF" w14:paraId="46F90D20" w14:textId="77777777" w:rsidTr="00064521">
        <w:trPr>
          <w:trHeight w:val="142"/>
        </w:trPr>
        <w:tc>
          <w:tcPr>
            <w:tcW w:w="1087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1A83A260" w14:textId="77777777" w:rsidR="00B83A13" w:rsidRPr="00BD02FF" w:rsidRDefault="00B83A13" w:rsidP="00064521">
            <w:pPr>
              <w:jc w:val="lef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ГХФУ-22 </w:t>
            </w:r>
          </w:p>
        </w:tc>
      </w:tr>
      <w:tr w:rsidR="00B83A13" w:rsidRPr="00BD02FF" w14:paraId="36E40F9B" w14:textId="77777777" w:rsidTr="00064521">
        <w:trPr>
          <w:trHeight w:val="5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794CB4" w14:textId="77777777" w:rsidR="00B83A13" w:rsidRPr="00BD02FF" w:rsidRDefault="00B83A13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Аэрозоли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808B8D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116,4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768B38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129,5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C7CBDE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134,2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E4EC79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132,0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0BC38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lang w:val="ru-RU"/>
              </w:rPr>
              <w:t>0,3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17727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 xml:space="preserve">102,3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4DF99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91,1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2AE8D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 w:eastAsia="en-CA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BF1303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95857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F0449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0,0</w:t>
            </w:r>
          </w:p>
        </w:tc>
      </w:tr>
      <w:tr w:rsidR="00B83A13" w:rsidRPr="00BD02FF" w14:paraId="7213D29B" w14:textId="77777777" w:rsidTr="00064521">
        <w:trPr>
          <w:trHeight w:val="106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3771CB" w14:textId="77777777" w:rsidR="00B83A13" w:rsidRPr="00BD02FF" w:rsidRDefault="00B83A13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Пеноматериалы*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155355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1 805,6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2AD4DE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1 731,9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35458E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1 177,3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BA2A90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1 518,5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F7EDA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1 687,2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22EF0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 xml:space="preserve">1 682,3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F7A6F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1 616,4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8FEF2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1 328,6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93EE3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1 203,5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E746A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1 335,6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4DA35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611,3</w:t>
            </w:r>
          </w:p>
        </w:tc>
      </w:tr>
      <w:tr w:rsidR="00B83A13" w:rsidRPr="00BD02FF" w14:paraId="0FD1D93D" w14:textId="77777777" w:rsidTr="00064521">
        <w:trPr>
          <w:trHeight w:val="5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837CB8" w14:textId="77777777" w:rsidR="00B83A13" w:rsidRPr="00BD02FF" w:rsidRDefault="00B83A13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Средства пожаротушения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548BB7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 w:eastAsia="en-CA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80C279" w14:textId="77777777" w:rsidR="00B83A13" w:rsidRPr="00BD02FF" w:rsidRDefault="00B83A13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B17160" w14:textId="77777777" w:rsidR="00B83A13" w:rsidRPr="00BD02FF" w:rsidRDefault="00B83A13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574C69" w14:textId="77777777" w:rsidR="00B83A13" w:rsidRPr="00BD02FF" w:rsidRDefault="00B83A13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B3E80" w14:textId="77777777" w:rsidR="00B83A13" w:rsidRPr="00BD02FF" w:rsidRDefault="00B83A13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396C9F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 w:eastAsia="en-CA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8EB79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 w:eastAsia="en-CA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3E6762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 w:eastAsia="en-CA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1000E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 w:eastAsia="en-CA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BF0AE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 w:eastAsia="en-CA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D03A6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 w:eastAsia="en-CA"/>
              </w:rPr>
            </w:pPr>
          </w:p>
        </w:tc>
      </w:tr>
      <w:tr w:rsidR="00B83A13" w:rsidRPr="00BD02FF" w14:paraId="26365C51" w14:textId="77777777" w:rsidTr="00064521">
        <w:trPr>
          <w:trHeight w:val="252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87BC3A" w14:textId="77777777" w:rsidR="00B83A13" w:rsidRPr="00BD02FF" w:rsidRDefault="00B83A13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Производство холодильного оборудования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4C9FFC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8 012,7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A2791E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7 518,0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0D2892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6 747,4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DA5D7B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6 590,5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1010A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6 330,0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1AFCF" w14:textId="77777777" w:rsidR="00B83A13" w:rsidRPr="00BD02FF" w:rsidRDefault="00B83A13" w:rsidP="00064521">
            <w:pPr>
              <w:ind w:right="-132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 xml:space="preserve">  5 999,3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23D25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5 760,2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00569C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3 891,5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771EB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3 654,7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A16A5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3 764,7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37C59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2 975,3</w:t>
            </w:r>
          </w:p>
        </w:tc>
      </w:tr>
      <w:tr w:rsidR="00B83A13" w:rsidRPr="00BD02FF" w14:paraId="548BDF5A" w14:textId="77777777" w:rsidTr="00064521">
        <w:trPr>
          <w:trHeight w:val="252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805E2E" w14:textId="77777777" w:rsidR="00B83A13" w:rsidRPr="00BD02FF" w:rsidRDefault="00B83A13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Обслуживание холодильного оборудования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A9BA83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7 882,3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652F73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8 019,8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DA0BFE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7 229,8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0AF878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7 256,1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EB14B1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7 164,9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5C94E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 xml:space="preserve">7 413,1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88AAE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7 507,1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D0AC7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6 779,2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35EC4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6 479,2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E7634F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6 790,4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9D34D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6 616,7</w:t>
            </w:r>
          </w:p>
        </w:tc>
      </w:tr>
      <w:tr w:rsidR="00B83A13" w:rsidRPr="00BD02FF" w14:paraId="511017D1" w14:textId="77777777" w:rsidTr="00064521">
        <w:trPr>
          <w:trHeight w:val="5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046A3F" w14:textId="77777777" w:rsidR="00B83A13" w:rsidRPr="00BD02FF" w:rsidRDefault="00B83A13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Растворители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6CB19A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 w:eastAsia="en-CA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E63C10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9AE07E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A321D6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5BCF9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F7912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 xml:space="preserve">0,4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46E80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FD880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18297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BAE66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E6D33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0,2</w:t>
            </w:r>
          </w:p>
        </w:tc>
      </w:tr>
      <w:tr w:rsidR="00B83A13" w:rsidRPr="00BD02FF" w14:paraId="0BB320DE" w14:textId="77777777" w:rsidTr="00064521">
        <w:trPr>
          <w:trHeight w:val="57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6E820B" w14:textId="77777777" w:rsidR="00B83A13" w:rsidRPr="00BD02FF" w:rsidRDefault="00B83A13" w:rsidP="00064521">
            <w:pPr>
              <w:jc w:val="lef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Итого ГХФУ-22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7FC706" w14:textId="77777777" w:rsidR="00B83A13" w:rsidRPr="00BD02FF" w:rsidRDefault="00B83A13" w:rsidP="00064521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17 817,0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0301BA" w14:textId="77777777" w:rsidR="00B83A13" w:rsidRPr="00BD02FF" w:rsidRDefault="00B83A13" w:rsidP="00064521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17 399,4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662086" w14:textId="77777777" w:rsidR="00B83A13" w:rsidRPr="00BD02FF" w:rsidRDefault="00B83A13" w:rsidP="00064521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15 289,4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FA9A5C" w14:textId="77777777" w:rsidR="00B83A13" w:rsidRPr="00BD02FF" w:rsidRDefault="00B83A13" w:rsidP="00064521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15 497,6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00818F" w14:textId="77777777" w:rsidR="00B83A13" w:rsidRPr="00BD02FF" w:rsidRDefault="00B83A13" w:rsidP="00064521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15 182,9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76FF05" w14:textId="77777777" w:rsidR="00B83A13" w:rsidRPr="00BD02FF" w:rsidRDefault="00B83A13" w:rsidP="00064521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15 197,3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226C3C" w14:textId="77777777" w:rsidR="00B83A13" w:rsidRPr="00BD02FF" w:rsidRDefault="00B83A13" w:rsidP="00064521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14 975,2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9F18BC" w14:textId="77777777" w:rsidR="00B83A13" w:rsidRPr="00BD02FF" w:rsidRDefault="00B83A13" w:rsidP="00064521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11 999,4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849D18" w14:textId="77777777" w:rsidR="00B83A13" w:rsidRPr="00BD02FF" w:rsidRDefault="00B83A13" w:rsidP="00064521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11 337,6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8B6F6C" w14:textId="77777777" w:rsidR="00B83A13" w:rsidRPr="00BD02FF" w:rsidRDefault="00B83A13" w:rsidP="00064521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11 890,9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3E4392" w14:textId="77777777" w:rsidR="00B83A13" w:rsidRPr="00BD02FF" w:rsidRDefault="00B83A13" w:rsidP="00064521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10 203,5</w:t>
            </w:r>
          </w:p>
        </w:tc>
      </w:tr>
      <w:tr w:rsidR="00B83A13" w:rsidRPr="00BD02FF" w14:paraId="1C826DAB" w14:textId="77777777" w:rsidTr="00064521">
        <w:trPr>
          <w:trHeight w:val="116"/>
        </w:trPr>
        <w:tc>
          <w:tcPr>
            <w:tcW w:w="1087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72009C8B" w14:textId="77777777" w:rsidR="00B83A13" w:rsidRPr="00BD02FF" w:rsidRDefault="00B83A13" w:rsidP="00064521">
            <w:pPr>
              <w:jc w:val="lef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ГХФУ-141b </w:t>
            </w:r>
          </w:p>
        </w:tc>
      </w:tr>
      <w:tr w:rsidR="00B83A13" w:rsidRPr="00BD02FF" w14:paraId="7CC9FC20" w14:textId="77777777" w:rsidTr="00064521">
        <w:trPr>
          <w:trHeight w:val="5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B6059F" w14:textId="77777777" w:rsidR="00B83A13" w:rsidRPr="00BD02FF" w:rsidRDefault="00B83A13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Аэрозоли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29010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145,8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5D6D7B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76,4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3E0651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132,0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850401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99,9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F76525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lang w:val="ru-RU"/>
              </w:rPr>
              <w:t>5,7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FFA8E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78,7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C09AF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80,4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C27DD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1,1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1FFFC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2,5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D630F3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2,9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20C247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4,8</w:t>
            </w:r>
          </w:p>
        </w:tc>
      </w:tr>
      <w:tr w:rsidR="00B83A13" w:rsidRPr="00BD02FF" w14:paraId="1BB1AF70" w14:textId="77777777" w:rsidTr="00064521">
        <w:trPr>
          <w:trHeight w:val="9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DA4BC3" w14:textId="77777777" w:rsidR="00B83A13" w:rsidRPr="00BD02FF" w:rsidRDefault="00B83A13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Пеноматериалы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966A9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7 712,9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042DC0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7 394,0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5BD5C0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5 828,1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23E6AB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5 522,9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4DF47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5 547,5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66043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4 943,4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7D064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4 816,1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2754D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3 168,2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AF73F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2 740,1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BF17F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2 968,6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C6529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1 073,6</w:t>
            </w:r>
          </w:p>
        </w:tc>
      </w:tr>
      <w:tr w:rsidR="00B83A13" w:rsidRPr="00BD02FF" w14:paraId="3D8D8985" w14:textId="77777777" w:rsidTr="00064521">
        <w:trPr>
          <w:trHeight w:val="16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A4117D" w14:textId="77777777" w:rsidR="00B83A13" w:rsidRPr="00BD02FF" w:rsidRDefault="00B83A13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Средства пожаротушения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FABEB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6,7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B34976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7,6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160DB6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9,3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18AA6E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5,2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EF0FC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6,3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FE823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1,8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95278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3,0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DD9192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266EED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 w:eastAsia="en-CA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A2841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 w:eastAsia="en-CA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71B41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 w:eastAsia="en-CA"/>
              </w:rPr>
            </w:pPr>
          </w:p>
        </w:tc>
      </w:tr>
      <w:tr w:rsidR="00B83A13" w:rsidRPr="00BD02FF" w14:paraId="2BAAE4D9" w14:textId="77777777" w:rsidTr="00064521">
        <w:trPr>
          <w:trHeight w:val="252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E1855C" w14:textId="77777777" w:rsidR="00B83A13" w:rsidRPr="00BD02FF" w:rsidRDefault="00B83A13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Производство холодильного оборудования**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C616A7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529,6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5FE4CD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282,9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D96809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294,2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78F9C4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204,8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2752D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264,9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5EFD4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255,8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E5F80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159,7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526FEA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125,6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C499C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40,0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0E234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39,2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2BA88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25,0</w:t>
            </w:r>
          </w:p>
        </w:tc>
      </w:tr>
      <w:tr w:rsidR="00B83A13" w:rsidRPr="00BD02FF" w14:paraId="29A87F9B" w14:textId="77777777" w:rsidTr="00064521">
        <w:trPr>
          <w:trHeight w:val="252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1A32D2" w14:textId="77777777" w:rsidR="00B83A13" w:rsidRPr="00BD02FF" w:rsidRDefault="00B83A13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Обслуживание холодильного оборудования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1C81E6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75,7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B025B4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66,5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A3395D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54,6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DC8FDB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108,8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7B40C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37,1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33B5A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26,4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8C36F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28,0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CE6E10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21,9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135A6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23,9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41956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22,5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CF826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57,7</w:t>
            </w:r>
          </w:p>
        </w:tc>
      </w:tr>
      <w:tr w:rsidR="00B83A13" w:rsidRPr="00BD02FF" w14:paraId="1A825AE6" w14:textId="77777777" w:rsidTr="00064521">
        <w:trPr>
          <w:trHeight w:val="56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3420D2" w14:textId="77777777" w:rsidR="00B83A13" w:rsidRPr="00BD02FF" w:rsidRDefault="00B83A13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Растворители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BE504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510,6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EDA44B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521,0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C4A2EB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454,4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AAEAC2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443,3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D0912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450,8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19CEF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430,0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E2272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447,2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C0F11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383,6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5ADAB6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328,7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857733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369,0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A9567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167,2</w:t>
            </w:r>
          </w:p>
        </w:tc>
      </w:tr>
      <w:tr w:rsidR="00B83A13" w:rsidRPr="00BD02FF" w14:paraId="134BC405" w14:textId="77777777" w:rsidTr="00DF7E9F">
        <w:trPr>
          <w:trHeight w:val="5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E5F22A" w14:textId="77777777" w:rsidR="00B83A13" w:rsidRPr="00BD02FF" w:rsidRDefault="00B83A13" w:rsidP="00064521">
            <w:pPr>
              <w:ind w:right="-103"/>
              <w:jc w:val="lef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Итого ГХФУ-142b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87E91C" w14:textId="77777777" w:rsidR="00B83A13" w:rsidRPr="00BD02FF" w:rsidRDefault="00B83A13" w:rsidP="00DF7E9F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8 981,3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06A552" w14:textId="77777777" w:rsidR="00B83A13" w:rsidRPr="00BD02FF" w:rsidRDefault="00B83A13" w:rsidP="00DF7E9F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8 348,3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0125F1" w14:textId="77777777" w:rsidR="00B83A13" w:rsidRPr="00BD02FF" w:rsidRDefault="00B83A13" w:rsidP="00DF7E9F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6 772,5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19384A" w14:textId="77777777" w:rsidR="00B83A13" w:rsidRPr="00BD02FF" w:rsidRDefault="00B83A13" w:rsidP="00DF7E9F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6 384,9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912906" w14:textId="77777777" w:rsidR="00B83A13" w:rsidRPr="00BD02FF" w:rsidRDefault="00B83A13" w:rsidP="00DF7E9F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6 312,2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DFC995" w14:textId="77777777" w:rsidR="00B83A13" w:rsidRPr="00BD02FF" w:rsidRDefault="00B83A13" w:rsidP="00DF7E9F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5 736,0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454375" w14:textId="77777777" w:rsidR="00B83A13" w:rsidRPr="00BD02FF" w:rsidRDefault="00B83A13" w:rsidP="00DF7E9F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5 534,3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398950" w14:textId="77777777" w:rsidR="00B83A13" w:rsidRPr="00BD02FF" w:rsidRDefault="00B83A13" w:rsidP="00DF7E9F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3 701,1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55A98A" w14:textId="77777777" w:rsidR="00B83A13" w:rsidRPr="00BD02FF" w:rsidRDefault="00B83A13" w:rsidP="00DF7E9F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3 135,2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55E70E" w14:textId="77777777" w:rsidR="00B83A13" w:rsidRPr="00BD02FF" w:rsidRDefault="00B83A13" w:rsidP="00DF7E9F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3 402,2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8DC859" w14:textId="77777777" w:rsidR="00B83A13" w:rsidRPr="00BD02FF" w:rsidRDefault="00B83A13" w:rsidP="00DF7E9F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1 328,3</w:t>
            </w:r>
          </w:p>
        </w:tc>
      </w:tr>
      <w:tr w:rsidR="00B83A13" w:rsidRPr="00BD02FF" w14:paraId="3FD07ED5" w14:textId="77777777" w:rsidTr="00064521">
        <w:trPr>
          <w:trHeight w:val="50"/>
        </w:trPr>
        <w:tc>
          <w:tcPr>
            <w:tcW w:w="1087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5CABA472" w14:textId="77777777" w:rsidR="00B83A13" w:rsidRPr="00BD02FF" w:rsidRDefault="00B83A13" w:rsidP="00064521">
            <w:pPr>
              <w:jc w:val="lef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ГХФУ-142b </w:t>
            </w:r>
          </w:p>
        </w:tc>
      </w:tr>
      <w:tr w:rsidR="00B83A13" w:rsidRPr="00BD02FF" w14:paraId="5A7705A5" w14:textId="77777777" w:rsidTr="00064521">
        <w:trPr>
          <w:trHeight w:val="5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9E8DEA" w14:textId="77777777" w:rsidR="00B83A13" w:rsidRPr="00BD02FF" w:rsidRDefault="00B83A13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Аэрозоли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B7305D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C717E7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ECFAFF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1,8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65C8B4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1607A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F2647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C324E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 w:eastAsia="en-CA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C2C33C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 w:eastAsia="en-CA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C8BA06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 w:eastAsia="en-CA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95614D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 w:eastAsia="en-CA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C2C11B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 w:eastAsia="en-CA"/>
              </w:rPr>
            </w:pPr>
          </w:p>
        </w:tc>
      </w:tr>
      <w:tr w:rsidR="00B83A13" w:rsidRPr="00BD02FF" w14:paraId="0359E14E" w14:textId="77777777" w:rsidTr="00064521">
        <w:trPr>
          <w:trHeight w:val="5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2066CE" w14:textId="77777777" w:rsidR="00B83A13" w:rsidRPr="00BD02FF" w:rsidRDefault="00B83A13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Пеноматериалы***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14BAD6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863,7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5080F5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686,2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6FE8FC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773,8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49C4F1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608,3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530A3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701,0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7A3F3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398,5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966BD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412,3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C722C0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134,7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CDB2B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179,0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0DC08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68,3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60FD4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100,2</w:t>
            </w:r>
          </w:p>
        </w:tc>
      </w:tr>
      <w:tr w:rsidR="00B83A13" w:rsidRPr="00BD02FF" w14:paraId="14B2AC68" w14:textId="77777777" w:rsidTr="00064521">
        <w:trPr>
          <w:trHeight w:val="117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25240A" w14:textId="77777777" w:rsidR="00B83A13" w:rsidRPr="00BD02FF" w:rsidRDefault="00B83A13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Средства пожаротушения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E44EAA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 w:eastAsia="en-CA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AAC5CE" w14:textId="77777777" w:rsidR="00B83A13" w:rsidRPr="00BD02FF" w:rsidRDefault="00B83A13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73639A" w14:textId="77777777" w:rsidR="00B83A13" w:rsidRPr="00BD02FF" w:rsidRDefault="00B83A13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C0D6C6" w14:textId="77777777" w:rsidR="00B83A13" w:rsidRPr="00BD02FF" w:rsidRDefault="00B83A13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C3CE1" w14:textId="77777777" w:rsidR="00B83A13" w:rsidRPr="00BD02FF" w:rsidRDefault="00B83A13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83A23" w14:textId="77777777" w:rsidR="00B83A13" w:rsidRPr="00BD02FF" w:rsidRDefault="00B83A13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9B259D" w14:textId="77777777" w:rsidR="00B83A13" w:rsidRPr="004F32CB" w:rsidRDefault="00B83A13" w:rsidP="00064521">
            <w:pPr>
              <w:jc w:val="right"/>
              <w:rPr>
                <w:sz w:val="18"/>
                <w:szCs w:val="18"/>
                <w:lang w:val="en-US" w:eastAsia="zh-CN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EA3CA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 w:eastAsia="en-CA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E7F94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 w:eastAsia="en-CA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15311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 w:eastAsia="en-CA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C8839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 w:eastAsia="en-CA"/>
              </w:rPr>
            </w:pPr>
          </w:p>
        </w:tc>
      </w:tr>
      <w:tr w:rsidR="00B83A13" w:rsidRPr="00BD02FF" w14:paraId="72707CA3" w14:textId="77777777" w:rsidTr="00064521">
        <w:trPr>
          <w:trHeight w:val="176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8CC004" w14:textId="77777777" w:rsidR="00B83A13" w:rsidRPr="00BD02FF" w:rsidRDefault="00B83A13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Производство холодильного оборудования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AF0FB4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6,5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FA335A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8,0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90B7B2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7,2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E403C1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6,9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0BFA9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6,1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560E2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5,9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27135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5,9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DAD16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4,2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5EC9F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4,2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38279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4,3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15FAF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4,2</w:t>
            </w:r>
          </w:p>
        </w:tc>
      </w:tr>
      <w:tr w:rsidR="00B83A13" w:rsidRPr="00BD02FF" w14:paraId="2A6F87F9" w14:textId="77777777" w:rsidTr="00064521">
        <w:trPr>
          <w:trHeight w:val="252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6A5EAB" w14:textId="77777777" w:rsidR="00B83A13" w:rsidRPr="00BD02FF" w:rsidRDefault="00B83A13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Обслуживание холодильного оборудования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BE9DDC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144,4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BAF5AA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66,7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6F2E3C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107,9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4D8578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110,9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0625FB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67,3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EC02C5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25,7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331AF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68,5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05D28D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41,0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B4C1B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135,4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37C54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59,3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57829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84,2</w:t>
            </w:r>
          </w:p>
        </w:tc>
      </w:tr>
      <w:tr w:rsidR="00B83A13" w:rsidRPr="00BD02FF" w14:paraId="41A2C7B2" w14:textId="77777777" w:rsidTr="00064521">
        <w:trPr>
          <w:trHeight w:val="5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C03573" w14:textId="77777777" w:rsidR="00B83A13" w:rsidRPr="00BD02FF" w:rsidRDefault="00B83A13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Растворители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CF3606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 w:eastAsia="en-CA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585553" w14:textId="77777777" w:rsidR="00B83A13" w:rsidRPr="00BD02FF" w:rsidRDefault="00B83A13" w:rsidP="00064521">
            <w:pPr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CE467D" w14:textId="77777777" w:rsidR="00B83A13" w:rsidRPr="00BD02FF" w:rsidRDefault="00B83A13" w:rsidP="00064521">
            <w:pPr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73147C" w14:textId="77777777" w:rsidR="00B83A13" w:rsidRPr="00BD02FF" w:rsidRDefault="00B83A13" w:rsidP="00064521">
            <w:pPr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5A22D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B7CF9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465A7D" w14:textId="77777777" w:rsidR="00B83A13" w:rsidRPr="00BD02FF" w:rsidRDefault="00B83A13" w:rsidP="00064521">
            <w:pPr>
              <w:rPr>
                <w:sz w:val="18"/>
                <w:szCs w:val="18"/>
                <w:lang w:val="ru-RU" w:eastAsia="en-CA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A34F7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 w:eastAsia="en-CA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ED37A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 w:eastAsia="en-CA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3D0F5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 w:eastAsia="en-CA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3EE1E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 w:eastAsia="en-CA"/>
              </w:rPr>
            </w:pPr>
          </w:p>
        </w:tc>
      </w:tr>
      <w:tr w:rsidR="00B83A13" w:rsidRPr="00BD02FF" w14:paraId="0F268590" w14:textId="77777777" w:rsidTr="00064521">
        <w:trPr>
          <w:trHeight w:val="107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D3C67E" w14:textId="77777777" w:rsidR="00B83A13" w:rsidRPr="00BD02FF" w:rsidRDefault="00B83A13" w:rsidP="00064521">
            <w:pPr>
              <w:ind w:right="-103"/>
              <w:jc w:val="lef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Итого ГХФУ-142b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72868D" w14:textId="77777777" w:rsidR="00B83A13" w:rsidRPr="00BD02FF" w:rsidRDefault="00B83A13" w:rsidP="00064521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1 014,5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A07A3B" w14:textId="77777777" w:rsidR="00B83A13" w:rsidRPr="00BD02FF" w:rsidRDefault="00B83A13" w:rsidP="00064521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761,0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7E0D50" w14:textId="77777777" w:rsidR="00B83A13" w:rsidRPr="00BD02FF" w:rsidRDefault="00B83A13" w:rsidP="00064521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890,8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D194C6" w14:textId="77777777" w:rsidR="00B83A13" w:rsidRPr="00BD02FF" w:rsidRDefault="00B83A13" w:rsidP="00064521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726,2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453A2F" w14:textId="77777777" w:rsidR="00B83A13" w:rsidRPr="00BD02FF" w:rsidRDefault="00B83A13" w:rsidP="00064521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774,3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D5F724" w14:textId="77777777" w:rsidR="00B83A13" w:rsidRPr="00BD02FF" w:rsidRDefault="00B83A13" w:rsidP="00064521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430,1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76E04A" w14:textId="77777777" w:rsidR="00B83A13" w:rsidRPr="00BD02FF" w:rsidRDefault="00B83A13" w:rsidP="00064521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486,7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876A46" w14:textId="77777777" w:rsidR="00B83A13" w:rsidRPr="00BD02FF" w:rsidRDefault="00B83A13" w:rsidP="00064521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179,9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04CEC7" w14:textId="77777777" w:rsidR="00B83A13" w:rsidRPr="00BD02FF" w:rsidRDefault="00B83A13" w:rsidP="00064521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318,6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7D8FD8" w14:textId="77777777" w:rsidR="00B83A13" w:rsidRPr="00BD02FF" w:rsidRDefault="00B83A13" w:rsidP="00064521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131,9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042C5B" w14:textId="77777777" w:rsidR="00B83A13" w:rsidRPr="00BD02FF" w:rsidRDefault="00B83A13" w:rsidP="00064521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188,6</w:t>
            </w:r>
          </w:p>
        </w:tc>
      </w:tr>
      <w:tr w:rsidR="00B83A13" w:rsidRPr="00BD02FF" w14:paraId="0DDF2077" w14:textId="77777777" w:rsidTr="00064521">
        <w:trPr>
          <w:trHeight w:val="166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DEAB5F" w14:textId="77777777" w:rsidR="00B83A13" w:rsidRPr="00BD02FF" w:rsidRDefault="00B83A13" w:rsidP="00064521">
            <w:pPr>
              <w:jc w:val="lef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Прочие ГХФУ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612EFC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751,7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543A5C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717,6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4FB9D4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747,8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98F520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773,3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090E3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566,8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C31A26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474,7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CF11CC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401,2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AB1D3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364,2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4C903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236,2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905E5D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169,8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8113BD" w14:textId="77777777" w:rsidR="00B83A13" w:rsidRPr="00BD02FF" w:rsidRDefault="00B83A13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160,5</w:t>
            </w:r>
          </w:p>
        </w:tc>
      </w:tr>
      <w:tr w:rsidR="00B83A13" w:rsidRPr="00BD02FF" w14:paraId="71F409E7" w14:textId="77777777" w:rsidTr="00064521">
        <w:trPr>
          <w:trHeight w:val="5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ED30CC" w14:textId="77777777" w:rsidR="00B83A13" w:rsidRPr="00BD02FF" w:rsidRDefault="00B83A13" w:rsidP="00064521">
            <w:pPr>
              <w:jc w:val="lef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Итого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75EB75" w14:textId="77777777" w:rsidR="00B83A13" w:rsidRPr="00BD02FF" w:rsidRDefault="00B83A13" w:rsidP="00064521">
            <w:pPr>
              <w:jc w:val="right"/>
              <w:rPr>
                <w:rFonts w:ascii="Calibri" w:hAnsi="Calibri" w:cs="Calibri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28 564,6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D6D02E" w14:textId="77777777" w:rsidR="00B83A13" w:rsidRPr="00BD02FF" w:rsidRDefault="00B83A13" w:rsidP="00064521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27 226,3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FD451C" w14:textId="77777777" w:rsidR="00B83A13" w:rsidRPr="00BD02FF" w:rsidRDefault="00B83A13" w:rsidP="00064521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23 700,4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511931" w14:textId="77777777" w:rsidR="00B83A13" w:rsidRPr="00BD02FF" w:rsidRDefault="00B83A13" w:rsidP="00064521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23 382,0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40345D" w14:textId="77777777" w:rsidR="00B83A13" w:rsidRPr="00BD02FF" w:rsidRDefault="00B83A13" w:rsidP="00064521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22 836,3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2572CE" w14:textId="77777777" w:rsidR="00B83A13" w:rsidRPr="00BD02FF" w:rsidRDefault="00B83A13" w:rsidP="00064521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21 838,1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B22A52" w14:textId="77777777" w:rsidR="00B83A13" w:rsidRPr="00BD02FF" w:rsidRDefault="00B83A13" w:rsidP="00064521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21 397,4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0E6254" w14:textId="77777777" w:rsidR="00B83A13" w:rsidRPr="00BD02FF" w:rsidRDefault="00B83A13" w:rsidP="00064521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16 244,7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DF28D9" w14:textId="77777777" w:rsidR="00B83A13" w:rsidRPr="00BD02FF" w:rsidRDefault="00B83A13" w:rsidP="00064521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15 027,6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2F0217" w14:textId="77777777" w:rsidR="00B83A13" w:rsidRPr="00BD02FF" w:rsidRDefault="00B83A13" w:rsidP="00064521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15 594,8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7036D3" w14:textId="77777777" w:rsidR="00B83A13" w:rsidRPr="00BD02FF" w:rsidRDefault="00B83A13" w:rsidP="00064521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11 880,9</w:t>
            </w:r>
          </w:p>
        </w:tc>
      </w:tr>
    </w:tbl>
    <w:p w14:paraId="3A2CC72C" w14:textId="77777777" w:rsidR="00B83A13" w:rsidRPr="00BD02FF" w:rsidRDefault="00B83A13" w:rsidP="00B83A13">
      <w:pPr>
        <w:rPr>
          <w:sz w:val="18"/>
          <w:szCs w:val="18"/>
          <w:lang w:val="ru-RU"/>
        </w:rPr>
      </w:pPr>
      <w:r w:rsidRPr="00BD02FF">
        <w:rPr>
          <w:sz w:val="18"/>
          <w:lang w:val="ru-RU"/>
        </w:rPr>
        <w:t>* Используется в качестве вспомогательного вспенивателя.</w:t>
      </w:r>
    </w:p>
    <w:p w14:paraId="62E1BE52" w14:textId="77777777" w:rsidR="00B83A13" w:rsidRPr="00BD02FF" w:rsidRDefault="00B83A13" w:rsidP="00B83A13">
      <w:pPr>
        <w:rPr>
          <w:sz w:val="18"/>
          <w:szCs w:val="18"/>
          <w:lang w:val="ru-RU"/>
        </w:rPr>
      </w:pPr>
      <w:r w:rsidRPr="00BD02FF">
        <w:rPr>
          <w:sz w:val="18"/>
          <w:lang w:val="ru-RU"/>
        </w:rPr>
        <w:t>** Используется для теплоизоляции холодильного оборудования.</w:t>
      </w:r>
    </w:p>
    <w:p w14:paraId="094F39BE" w14:textId="77777777" w:rsidR="00B83A13" w:rsidRPr="00BD02FF" w:rsidRDefault="00B83A13" w:rsidP="00B83A13">
      <w:pPr>
        <w:rPr>
          <w:sz w:val="18"/>
          <w:szCs w:val="18"/>
          <w:lang w:val="ru-RU"/>
        </w:rPr>
      </w:pPr>
      <w:r w:rsidRPr="00BD02FF">
        <w:rPr>
          <w:sz w:val="18"/>
          <w:lang w:val="ru-RU"/>
        </w:rPr>
        <w:t xml:space="preserve">*** Используется для производства экструдированного пенополистирола. </w:t>
      </w:r>
    </w:p>
    <w:p w14:paraId="3F66DB5B" w14:textId="77777777" w:rsidR="00B83A13" w:rsidRPr="00BD02FF" w:rsidRDefault="00B83A13" w:rsidP="00B83A13">
      <w:pPr>
        <w:rPr>
          <w:sz w:val="18"/>
          <w:szCs w:val="18"/>
          <w:lang w:val="ru-RU"/>
        </w:rPr>
      </w:pPr>
      <w:r w:rsidRPr="00BD02FF">
        <w:rPr>
          <w:sz w:val="18"/>
          <w:lang w:val="ru-RU"/>
        </w:rPr>
        <w:t>**** Резкое сокращение в период между 2016 и 2017 годами обусловлено снижением потребления в одной стране (Китае).</w:t>
      </w:r>
    </w:p>
    <w:p w14:paraId="575665B9" w14:textId="77777777" w:rsidR="00DF5A79" w:rsidRPr="00BD02FF" w:rsidRDefault="00DF5A79" w:rsidP="00B91510">
      <w:pPr>
        <w:rPr>
          <w:lang w:val="ru-RU"/>
        </w:rPr>
      </w:pPr>
    </w:p>
    <w:p w14:paraId="25E7D8C1" w14:textId="6CD44F1B" w:rsidR="00B91510" w:rsidRPr="00BD02FF" w:rsidRDefault="00B91510" w:rsidP="00B91510">
      <w:pPr>
        <w:keepNext/>
        <w:spacing w:after="240"/>
        <w:rPr>
          <w:b/>
          <w:sz w:val="24"/>
          <w:szCs w:val="24"/>
          <w:lang w:val="ru-RU"/>
        </w:rPr>
      </w:pPr>
      <w:r w:rsidRPr="00BD02FF">
        <w:rPr>
          <w:b/>
          <w:sz w:val="24"/>
          <w:szCs w:val="24"/>
          <w:lang w:val="ru-RU"/>
        </w:rPr>
        <w:t>III.2</w:t>
      </w:r>
      <w:r w:rsidRPr="00BD02FF">
        <w:rPr>
          <w:b/>
          <w:sz w:val="24"/>
          <w:szCs w:val="24"/>
          <w:lang w:val="ru-RU"/>
        </w:rPr>
        <w:tab/>
      </w:r>
      <w:r w:rsidR="003B36EC" w:rsidRPr="00BD02FF">
        <w:rPr>
          <w:b/>
          <w:sz w:val="24"/>
          <w:lang w:val="ru-RU"/>
        </w:rPr>
        <w:t>Данные по ГФУ</w:t>
      </w:r>
    </w:p>
    <w:p w14:paraId="33E75B02" w14:textId="5A9AE94B" w:rsidR="00AA35BA" w:rsidRPr="00BD02FF" w:rsidRDefault="00AA35BA" w:rsidP="00064521">
      <w:pPr>
        <w:pStyle w:val="Heading1"/>
        <w:rPr>
          <w:lang w:val="ru-RU"/>
        </w:rPr>
      </w:pPr>
      <w:r w:rsidRPr="00BD02FF">
        <w:rPr>
          <w:lang w:val="ru-RU"/>
        </w:rPr>
        <w:t xml:space="preserve">В настоящем разделе </w:t>
      </w:r>
      <w:r w:rsidR="00307FA7">
        <w:rPr>
          <w:lang w:val="ru-RU"/>
        </w:rPr>
        <w:t>приводится</w:t>
      </w:r>
      <w:r w:rsidRPr="00BD02FF">
        <w:rPr>
          <w:lang w:val="ru-RU"/>
        </w:rPr>
        <w:t xml:space="preserve"> анализ потребления ГФУ на основе данных, представленных 120 странами, действующими в рамках статьи 5, в своих докладах об осуществлении CП за 2023 год. Из 143 стран, представивших данные п</w:t>
      </w:r>
      <w:r w:rsidR="00966D4A">
        <w:rPr>
          <w:lang w:val="ru-RU"/>
        </w:rPr>
        <w:t>о</w:t>
      </w:r>
      <w:r w:rsidRPr="00BD02FF">
        <w:rPr>
          <w:lang w:val="ru-RU"/>
        </w:rPr>
        <w:t xml:space="preserve"> СП за 2023 год по состоянию на 8 апреля 2025 года, 116 стран ратифицировали </w:t>
      </w:r>
      <w:r w:rsidR="006B2B7F">
        <w:rPr>
          <w:lang w:val="ru-RU"/>
        </w:rPr>
        <w:t>К</w:t>
      </w:r>
      <w:r w:rsidR="006B2B7F" w:rsidRPr="007F01CF">
        <w:rPr>
          <w:lang w:val="ru-RU"/>
        </w:rPr>
        <w:t xml:space="preserve">игалийскую </w:t>
      </w:r>
      <w:r w:rsidRPr="00BD02FF">
        <w:rPr>
          <w:lang w:val="ru-RU"/>
        </w:rPr>
        <w:t xml:space="preserve">поправку. Из этих 116 стран только 109 своевременно предоставили данные о потреблении ГФУ в своих докладах об осуществлении CП за 2023 год для целей данного анализа. Кроме того, 11 стран, не ратифицировавших </w:t>
      </w:r>
      <w:r w:rsidR="006B2B7F">
        <w:rPr>
          <w:lang w:val="ru-RU"/>
        </w:rPr>
        <w:t>К</w:t>
      </w:r>
      <w:r w:rsidR="006B2B7F" w:rsidRPr="007F01CF">
        <w:rPr>
          <w:lang w:val="ru-RU"/>
        </w:rPr>
        <w:t xml:space="preserve">игалийскую </w:t>
      </w:r>
      <w:r w:rsidRPr="00BD02FF">
        <w:rPr>
          <w:lang w:val="ru-RU"/>
        </w:rPr>
        <w:t xml:space="preserve">поправку, также представили данные о потреблении ГФУ в своих докладах об осуществлении CП за 2023 год. </w:t>
      </w:r>
    </w:p>
    <w:p w14:paraId="4D9B2D9F" w14:textId="0A8DFAAC" w:rsidR="00AA35BA" w:rsidRPr="00BD02FF" w:rsidRDefault="00AA35BA" w:rsidP="00064521">
      <w:pPr>
        <w:pStyle w:val="Heading1"/>
        <w:rPr>
          <w:lang w:val="ru-RU"/>
        </w:rPr>
      </w:pPr>
      <w:r w:rsidRPr="00BD02FF">
        <w:rPr>
          <w:lang w:val="ru-RU"/>
        </w:rPr>
        <w:t xml:space="preserve">Распределение совокупного потребления ГФУ по секторам </w:t>
      </w:r>
      <w:r w:rsidR="009D51FC">
        <w:rPr>
          <w:lang w:val="ru-RU"/>
        </w:rPr>
        <w:t>в</w:t>
      </w:r>
      <w:r w:rsidRPr="00BD02FF">
        <w:rPr>
          <w:lang w:val="ru-RU"/>
        </w:rPr>
        <w:t xml:space="preserve"> 120 стран</w:t>
      </w:r>
      <w:r w:rsidR="009D51FC">
        <w:rPr>
          <w:lang w:val="ru-RU"/>
        </w:rPr>
        <w:t>ах</w:t>
      </w:r>
      <w:r w:rsidRPr="00BD02FF">
        <w:rPr>
          <w:lang w:val="ru-RU"/>
        </w:rPr>
        <w:t xml:space="preserve">, представивших данные по </w:t>
      </w:r>
      <w:r w:rsidR="005468FE">
        <w:rPr>
          <w:lang w:val="ru-RU"/>
        </w:rPr>
        <w:t>С</w:t>
      </w:r>
      <w:r w:rsidRPr="00BD02FF">
        <w:rPr>
          <w:lang w:val="ru-RU"/>
        </w:rPr>
        <w:t xml:space="preserve">П за 2023 год, </w:t>
      </w:r>
      <w:r w:rsidR="009D51FC">
        <w:rPr>
          <w:lang w:val="ru-RU"/>
        </w:rPr>
        <w:t>приводится</w:t>
      </w:r>
      <w:r w:rsidR="009D51FC" w:rsidRPr="00BD02FF">
        <w:rPr>
          <w:lang w:val="ru-RU"/>
        </w:rPr>
        <w:t xml:space="preserve"> </w:t>
      </w:r>
      <w:r w:rsidRPr="00BD02FF">
        <w:rPr>
          <w:lang w:val="ru-RU"/>
        </w:rPr>
        <w:t>в таблице 9.  Из этих 120 стран</w:t>
      </w:r>
      <w:r w:rsidRPr="00BD02FF">
        <w:rPr>
          <w:rStyle w:val="FootnoteReference"/>
          <w:lang w:val="ru-RU"/>
        </w:rPr>
        <w:footnoteReference w:id="22"/>
      </w:r>
      <w:r w:rsidRPr="00BD02FF">
        <w:rPr>
          <w:lang w:val="ru-RU"/>
        </w:rPr>
        <w:t xml:space="preserve"> 79 являются странами НОП, на долю которых приходится 93,1 % совокупного базового уровня потребления ГХФУ для всех стран НОП</w:t>
      </w:r>
      <w:r w:rsidR="009D51FC">
        <w:rPr>
          <w:lang w:val="ru-RU"/>
        </w:rPr>
        <w:t>,</w:t>
      </w:r>
      <w:r w:rsidRPr="00BD02FF">
        <w:rPr>
          <w:lang w:val="ru-RU"/>
        </w:rPr>
        <w:t xml:space="preserve"> 41 страна не входит в категорию НОП, и на их долю приходится 81 % базового уровня </w:t>
      </w:r>
      <w:r w:rsidR="00CE3798" w:rsidRPr="00BD02FF">
        <w:rPr>
          <w:lang w:val="ru-RU"/>
        </w:rPr>
        <w:t xml:space="preserve">потребления </w:t>
      </w:r>
      <w:r w:rsidRPr="00BD02FF">
        <w:rPr>
          <w:lang w:val="ru-RU"/>
        </w:rPr>
        <w:t xml:space="preserve">ГХФУ для всех стран, не </w:t>
      </w:r>
      <w:r w:rsidR="009A5461">
        <w:rPr>
          <w:lang w:val="ru-RU"/>
        </w:rPr>
        <w:t>входящих в категорию</w:t>
      </w:r>
      <w:r w:rsidRPr="00BD02FF">
        <w:rPr>
          <w:lang w:val="ru-RU"/>
        </w:rPr>
        <w:t xml:space="preserve"> НОП. Данные о потреблении ГФУ, представленные странами НОП и странами, не входящими в эту категорию, составляют 4 % и 96 % соответственно от общего объема данных о потреблении ГФУ за 2023 год.</w:t>
      </w:r>
    </w:p>
    <w:p w14:paraId="10A5C7E1" w14:textId="77777777" w:rsidR="00387238" w:rsidRPr="00BD02FF" w:rsidRDefault="00387238" w:rsidP="00387238">
      <w:pPr>
        <w:keepNext/>
        <w:rPr>
          <w:b/>
          <w:lang w:val="ru-RU"/>
        </w:rPr>
      </w:pPr>
      <w:r w:rsidRPr="00BD02FF">
        <w:rPr>
          <w:b/>
          <w:lang w:val="ru-RU"/>
        </w:rPr>
        <w:t>Таблица 9. Распределение потребления ГФУ по секторам в 2023 году (в метрических тоннах)</w:t>
      </w:r>
    </w:p>
    <w:tbl>
      <w:tblPr>
        <w:tblW w:w="11057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276"/>
        <w:gridCol w:w="851"/>
        <w:gridCol w:w="956"/>
        <w:gridCol w:w="887"/>
        <w:gridCol w:w="941"/>
        <w:gridCol w:w="1197"/>
        <w:gridCol w:w="1049"/>
        <w:gridCol w:w="1173"/>
        <w:gridCol w:w="884"/>
        <w:gridCol w:w="851"/>
        <w:gridCol w:w="992"/>
      </w:tblGrid>
      <w:tr w:rsidR="00365325" w:rsidRPr="00BD02FF" w14:paraId="3EDD872C" w14:textId="77777777" w:rsidTr="00BF18A8">
        <w:trPr>
          <w:trHeight w:val="232"/>
          <w:tblHeader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F1CFB1" w14:textId="77777777" w:rsidR="00387238" w:rsidRPr="00BD02FF" w:rsidRDefault="00387238" w:rsidP="00064521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ГФУ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B981AE" w14:textId="6C005162" w:rsidR="00387238" w:rsidRPr="00BD02FF" w:rsidRDefault="00387238" w:rsidP="00064521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Аэрозоли</w:t>
            </w:r>
          </w:p>
        </w:tc>
        <w:tc>
          <w:tcPr>
            <w:tcW w:w="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B0DBE2" w14:textId="0A01CA19" w:rsidR="00387238" w:rsidRPr="00BD02FF" w:rsidRDefault="00387238" w:rsidP="00064521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Пеноматериалы</w:t>
            </w:r>
          </w:p>
        </w:tc>
        <w:tc>
          <w:tcPr>
            <w:tcW w:w="8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F0479E" w14:textId="77777777" w:rsidR="00387238" w:rsidRPr="00BD02FF" w:rsidRDefault="00387238" w:rsidP="00064521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Средства пожаротушения</w:t>
            </w:r>
          </w:p>
        </w:tc>
        <w:tc>
          <w:tcPr>
            <w:tcW w:w="31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F83C0F" w14:textId="77777777" w:rsidR="00387238" w:rsidRPr="00BD02FF" w:rsidRDefault="00387238" w:rsidP="00064521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Производство холодильного оборудования</w:t>
            </w:r>
          </w:p>
        </w:tc>
        <w:tc>
          <w:tcPr>
            <w:tcW w:w="11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24E61D" w14:textId="77777777" w:rsidR="00387238" w:rsidRPr="00BD02FF" w:rsidRDefault="00387238" w:rsidP="00064521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Обслуживание</w:t>
            </w:r>
          </w:p>
        </w:tc>
        <w:tc>
          <w:tcPr>
            <w:tcW w:w="8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9CB823" w14:textId="77777777" w:rsidR="00387238" w:rsidRPr="00BD02FF" w:rsidRDefault="00387238" w:rsidP="00064521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Растворители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50C2C7" w14:textId="77777777" w:rsidR="00387238" w:rsidRPr="00BD02FF" w:rsidRDefault="00387238" w:rsidP="00064521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Прочее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4CF846" w14:textId="78C83C85" w:rsidR="00387238" w:rsidRPr="00BD02FF" w:rsidRDefault="00387238" w:rsidP="00064521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Итого</w:t>
            </w:r>
            <w:r w:rsidR="00675ABB">
              <w:rPr>
                <w:b/>
                <w:sz w:val="18"/>
                <w:lang w:val="ru-RU"/>
              </w:rPr>
              <w:t>*</w:t>
            </w:r>
          </w:p>
        </w:tc>
      </w:tr>
      <w:tr w:rsidR="00F83EE5" w:rsidRPr="00BD02FF" w14:paraId="4078E6DD" w14:textId="77777777" w:rsidTr="00BF18A8">
        <w:trPr>
          <w:trHeight w:val="548"/>
          <w:tblHeader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7727C" w14:textId="77777777" w:rsidR="00387238" w:rsidRPr="00BD02FF" w:rsidRDefault="00387238" w:rsidP="00064521">
            <w:pPr>
              <w:jc w:val="left"/>
              <w:rPr>
                <w:b/>
                <w:bCs/>
                <w:sz w:val="18"/>
                <w:szCs w:val="18"/>
                <w:lang w:val="ru-RU" w:eastAsia="zh-CN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FCE2B" w14:textId="77777777" w:rsidR="00387238" w:rsidRPr="00BD02FF" w:rsidRDefault="00387238" w:rsidP="00064521">
            <w:pPr>
              <w:jc w:val="left"/>
              <w:rPr>
                <w:b/>
                <w:bCs/>
                <w:sz w:val="18"/>
                <w:szCs w:val="18"/>
                <w:lang w:val="ru-RU" w:eastAsia="zh-CN"/>
              </w:rPr>
            </w:pPr>
          </w:p>
        </w:tc>
        <w:tc>
          <w:tcPr>
            <w:tcW w:w="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540A2" w14:textId="77777777" w:rsidR="00387238" w:rsidRPr="00BD02FF" w:rsidRDefault="00387238" w:rsidP="00064521">
            <w:pPr>
              <w:jc w:val="left"/>
              <w:rPr>
                <w:b/>
                <w:bCs/>
                <w:sz w:val="18"/>
                <w:szCs w:val="18"/>
                <w:lang w:val="ru-RU" w:eastAsia="zh-CN"/>
              </w:rPr>
            </w:pPr>
          </w:p>
        </w:tc>
        <w:tc>
          <w:tcPr>
            <w:tcW w:w="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D47D0" w14:textId="77777777" w:rsidR="00387238" w:rsidRPr="00BD02FF" w:rsidRDefault="00387238" w:rsidP="00064521">
            <w:pPr>
              <w:jc w:val="left"/>
              <w:rPr>
                <w:b/>
                <w:bCs/>
                <w:sz w:val="18"/>
                <w:szCs w:val="18"/>
                <w:lang w:val="ru-RU" w:eastAsia="zh-CN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68E2EA" w14:textId="77777777" w:rsidR="00387238" w:rsidRPr="00BD02FF" w:rsidRDefault="00387238" w:rsidP="00064521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 xml:space="preserve">Холодильные установки 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D5D125" w14:textId="2B5A9291" w:rsidR="00387238" w:rsidRPr="00BD02FF" w:rsidRDefault="00387238" w:rsidP="00064521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Кондиционеры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C563BE" w14:textId="6F50CE28" w:rsidR="00387238" w:rsidRPr="00BD02FF" w:rsidRDefault="00387238" w:rsidP="00064521">
            <w:pPr>
              <w:ind w:left="-99" w:right="-110"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 xml:space="preserve"> Прочее оборудование</w:t>
            </w:r>
          </w:p>
        </w:tc>
        <w:tc>
          <w:tcPr>
            <w:tcW w:w="11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027B2" w14:textId="77777777" w:rsidR="00387238" w:rsidRPr="00BD02FF" w:rsidRDefault="00387238" w:rsidP="00064521">
            <w:pPr>
              <w:jc w:val="left"/>
              <w:rPr>
                <w:b/>
                <w:bCs/>
                <w:sz w:val="18"/>
                <w:szCs w:val="18"/>
                <w:lang w:val="ru-RU" w:eastAsia="zh-CN"/>
              </w:rPr>
            </w:pP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FAFED" w14:textId="77777777" w:rsidR="00387238" w:rsidRPr="00BD02FF" w:rsidRDefault="00387238" w:rsidP="00064521">
            <w:pPr>
              <w:jc w:val="left"/>
              <w:rPr>
                <w:b/>
                <w:bCs/>
                <w:sz w:val="18"/>
                <w:szCs w:val="18"/>
                <w:lang w:val="ru-RU" w:eastAsia="zh-CN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D1641" w14:textId="77777777" w:rsidR="00387238" w:rsidRPr="00BD02FF" w:rsidRDefault="00387238" w:rsidP="00064521">
            <w:pPr>
              <w:jc w:val="left"/>
              <w:rPr>
                <w:b/>
                <w:bCs/>
                <w:sz w:val="18"/>
                <w:szCs w:val="18"/>
                <w:lang w:val="ru-RU" w:eastAsia="zh-C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B7875" w14:textId="77777777" w:rsidR="00387238" w:rsidRPr="00BD02FF" w:rsidRDefault="00387238" w:rsidP="00064521">
            <w:pPr>
              <w:jc w:val="left"/>
              <w:rPr>
                <w:b/>
                <w:bCs/>
                <w:sz w:val="18"/>
                <w:szCs w:val="18"/>
                <w:lang w:val="ru-RU" w:eastAsia="zh-CN"/>
              </w:rPr>
            </w:pPr>
          </w:p>
        </w:tc>
      </w:tr>
      <w:tr w:rsidR="00F83EE5" w:rsidRPr="00BD02FF" w14:paraId="4DA718F5" w14:textId="77777777" w:rsidTr="00BF18A8">
        <w:trPr>
          <w:trHeight w:val="6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3D7543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ГФУ-125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C88865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1,8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256AAD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7A3C79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1 268,1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6ECEB0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176,5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FC22F5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2 766,5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D5F5DC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45BF48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1 460,3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C7F623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3A7369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1 180,1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6A3CB0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6 852,3</w:t>
            </w:r>
          </w:p>
        </w:tc>
      </w:tr>
      <w:tr w:rsidR="00F83EE5" w:rsidRPr="00BD02FF" w14:paraId="1AD74F6B" w14:textId="77777777" w:rsidTr="00BF18A8">
        <w:trPr>
          <w:trHeight w:val="12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7553EF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ГФУ-134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21C501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8F6E4A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86C5D5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6031A7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5DB320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ADBC34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19C7BE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5,1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10AE59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FD5C95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D58837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5,1</w:t>
            </w:r>
          </w:p>
        </w:tc>
      </w:tr>
      <w:tr w:rsidR="00F83EE5" w:rsidRPr="00BD02FF" w14:paraId="5FD86558" w14:textId="77777777" w:rsidTr="00BF18A8">
        <w:trPr>
          <w:trHeight w:val="53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0E8082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ГФУ-134a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64C8E4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8 837,2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7BA3E7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559,4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4B9CED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CFF8ED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30 301,5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8D8B37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36 872,1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22A535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7 270,4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28AF21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91 304,2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D36CC3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150,0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0064B6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1 009,4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2454DC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177 675,2</w:t>
            </w:r>
          </w:p>
        </w:tc>
      </w:tr>
      <w:tr w:rsidR="00F83EE5" w:rsidRPr="00BD02FF" w14:paraId="197200EA" w14:textId="77777777" w:rsidTr="00BF18A8">
        <w:trPr>
          <w:trHeight w:val="112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B4D0B1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ГФУ-143a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B6C31C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67D47A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4F14DA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DFC271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333B53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77A391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CA9EEF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455,0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400594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22AE92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1 034,2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8FEC88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1 489,2</w:t>
            </w:r>
          </w:p>
        </w:tc>
      </w:tr>
      <w:tr w:rsidR="00F83EE5" w:rsidRPr="00BD02FF" w14:paraId="09CCF820" w14:textId="77777777" w:rsidTr="00BF18A8">
        <w:trPr>
          <w:trHeight w:val="187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99CCE0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ГФУ-152a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558C3C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6 922,3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F1B1FD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5 328,8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4608BC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C9D543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073152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0,4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FC09A8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0B370A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12 647,9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4B5FA2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2 662,6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A0C45B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1 958,7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99D6A9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29 726,0</w:t>
            </w:r>
          </w:p>
        </w:tc>
      </w:tr>
      <w:tr w:rsidR="00F83EE5" w:rsidRPr="00BD02FF" w14:paraId="42F87BDE" w14:textId="77777777" w:rsidTr="00BF18A8">
        <w:trPr>
          <w:trHeight w:val="104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57983A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ГФУ-227ea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77B02E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405,7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AE96A7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11,2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D63227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33 957,2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4EBF76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13DBAC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DF2C1B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ABBA62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91,1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1A32BF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198780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702998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34 465,1</w:t>
            </w:r>
          </w:p>
        </w:tc>
      </w:tr>
      <w:tr w:rsidR="00F83EE5" w:rsidRPr="00BD02FF" w14:paraId="2B4FE65F" w14:textId="77777777" w:rsidTr="00BF18A8">
        <w:trPr>
          <w:trHeight w:val="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B4D0B5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ГФУ-236ea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B7A086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95F651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175FC2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C1899D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C93ADA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E3AFD7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DD7B23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C9B1C1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B4E9E4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109,0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7DB330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109,0</w:t>
            </w:r>
          </w:p>
        </w:tc>
      </w:tr>
      <w:tr w:rsidR="00F83EE5" w:rsidRPr="00BD02FF" w14:paraId="697BBBC5" w14:textId="77777777" w:rsidTr="00BF18A8">
        <w:trPr>
          <w:trHeight w:val="97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458B41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ГФУ-236fa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FC04B3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4CF077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B1C9DD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536,5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9A0BCF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C3ECF3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65FDB9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C354B6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1,1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958DED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72A5B3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4B8D62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538,9</w:t>
            </w:r>
          </w:p>
        </w:tc>
      </w:tr>
      <w:tr w:rsidR="00F83EE5" w:rsidRPr="00BD02FF" w14:paraId="22A37612" w14:textId="77777777" w:rsidTr="00BF18A8">
        <w:trPr>
          <w:trHeight w:val="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DF663B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ГФУ-245fa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61D453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1B6DC2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11 179,8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4EA42F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21,5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FD90E5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500,0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AC514C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B79B9C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D9A90F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61,7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3761D0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B05FB2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476,4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542885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12 293,5</w:t>
            </w:r>
          </w:p>
        </w:tc>
      </w:tr>
      <w:tr w:rsidR="00F83EE5" w:rsidRPr="00BD02FF" w14:paraId="2FF1C713" w14:textId="77777777" w:rsidTr="00BF18A8">
        <w:trPr>
          <w:trHeight w:val="89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F55EC3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ГФУ-32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4150F5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CB930F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D567F1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013297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9 797,9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FE7A83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113 892,4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AEBB25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1 259,0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4E6631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13 432,3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B32111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087D05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1 681,4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B0D540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140 064,5</w:t>
            </w:r>
          </w:p>
        </w:tc>
      </w:tr>
      <w:tr w:rsidR="00F83EE5" w:rsidRPr="00BD02FF" w14:paraId="0FF61DAA" w14:textId="77777777" w:rsidTr="00BF18A8">
        <w:trPr>
          <w:trHeight w:val="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6F0109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ГФУ-365mfc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87AE01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2B403F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833,4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4C693C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6DED0C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2BE5CA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1B369A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0A589B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F62805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33,7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6A2F71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AAE3E9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867,2</w:t>
            </w:r>
          </w:p>
        </w:tc>
      </w:tr>
      <w:tr w:rsidR="00F83EE5" w:rsidRPr="00BD02FF" w14:paraId="491047D7" w14:textId="77777777" w:rsidTr="00BF18A8">
        <w:trPr>
          <w:trHeight w:val="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DCC930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ГФУ-41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1F2CC1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049466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BDCDF1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927BEE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A92A16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C0528E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2BCCC7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5BDB2A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F3B12C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44,2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E0D9CD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45,3</w:t>
            </w:r>
          </w:p>
        </w:tc>
      </w:tr>
      <w:tr w:rsidR="00F83EE5" w:rsidRPr="00BD02FF" w14:paraId="5649669E" w14:textId="77777777" w:rsidTr="00BF18A8">
        <w:trPr>
          <w:trHeight w:val="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A0F00E" w14:textId="77777777" w:rsidR="00387238" w:rsidRPr="00BD02FF" w:rsidRDefault="00387238" w:rsidP="00064521">
            <w:pPr>
              <w:ind w:right="-109"/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ГФУ-43-10mee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26009D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F22B01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4,3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688009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04955D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E2DE30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72A344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EE3AA6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0,6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4CCF12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36,5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B09412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2D48AA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41,4</w:t>
            </w:r>
          </w:p>
        </w:tc>
      </w:tr>
      <w:tr w:rsidR="00F83EE5" w:rsidRPr="00BD02FF" w14:paraId="4ED79BE3" w14:textId="77777777" w:rsidTr="00BF18A8">
        <w:trPr>
          <w:trHeight w:val="44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F29277" w14:textId="77777777" w:rsidR="00387238" w:rsidRPr="00BD02FF" w:rsidRDefault="00387238" w:rsidP="00064521">
            <w:pPr>
              <w:ind w:right="-109"/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ГФУ-23**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E9BB9D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CF74D0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C13649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13,7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4C8FD8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6,7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373F17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7C253A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AD1409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33,2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E681AC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5,6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098C9B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1 865,4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641071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1 944,1</w:t>
            </w:r>
          </w:p>
        </w:tc>
      </w:tr>
      <w:tr w:rsidR="00F83EE5" w:rsidRPr="00BD02FF" w14:paraId="1B4470F9" w14:textId="77777777" w:rsidTr="00BF18A8">
        <w:trPr>
          <w:trHeight w:val="119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842F54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R-401A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187785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ADE02B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7D8399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2E6457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CC3CB0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411909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6A33B9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1,4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4F4F05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9754C0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9B0CBD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1,4</w:t>
            </w:r>
          </w:p>
        </w:tc>
      </w:tr>
      <w:tr w:rsidR="00F83EE5" w:rsidRPr="00BD02FF" w14:paraId="0F425FD6" w14:textId="77777777" w:rsidTr="00BF18A8">
        <w:trPr>
          <w:trHeight w:val="6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AED0C8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 xml:space="preserve">R-404A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8C57B4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0D866E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EB157C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A4029F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12 650,2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058007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0,2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0D6674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332,0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206F26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19 294,9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54B3CA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81FB97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66,4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9D93F8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34 345,5</w:t>
            </w:r>
          </w:p>
        </w:tc>
      </w:tr>
      <w:tr w:rsidR="00F83EE5" w:rsidRPr="00BD02FF" w14:paraId="5AE81D04" w14:textId="77777777" w:rsidTr="00BF18A8">
        <w:trPr>
          <w:trHeight w:val="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635BA1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R-407A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BEDC84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1EBA86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E69798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52983A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3,0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A6EC7E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CB8EB0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14,2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2DEBE1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419,5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BEC69E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D677DB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C1124F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561,6</w:t>
            </w:r>
          </w:p>
        </w:tc>
      </w:tr>
      <w:tr w:rsidR="00F83EE5" w:rsidRPr="00BD02FF" w14:paraId="3FEE92F3" w14:textId="77777777" w:rsidTr="00BF18A8">
        <w:trPr>
          <w:trHeight w:val="57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AE04C3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 xml:space="preserve">R-407C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F96C4E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BCC068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2E27FB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C0859F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491,8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D322DE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501,6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ED6D19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21,2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7F38BE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7 209,4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B090A3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A99F39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20,8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4E17AA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8 372,9</w:t>
            </w:r>
          </w:p>
        </w:tc>
      </w:tr>
      <w:tr w:rsidR="00F83EE5" w:rsidRPr="00BD02FF" w14:paraId="255D36FB" w14:textId="77777777" w:rsidTr="00BF18A8">
        <w:trPr>
          <w:trHeight w:val="117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8844FA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 xml:space="preserve">R-407F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CAF65A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5991C4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39F973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23842B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36,3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926C32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4D7655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2,0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C16F40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127,8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D5B1F4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18D753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096465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166,1</w:t>
            </w:r>
          </w:p>
        </w:tc>
      </w:tr>
      <w:tr w:rsidR="00F83EE5" w:rsidRPr="00BD02FF" w14:paraId="013A68A1" w14:textId="77777777" w:rsidTr="00BF18A8">
        <w:trPr>
          <w:trHeight w:val="232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130F2F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 xml:space="preserve">R-407H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3A22F0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5B391D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AAE4E6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1C43D0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6270EE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9349A8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7D7ACA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24,3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DC592C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55B2E5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BCC0BA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24,3</w:t>
            </w:r>
          </w:p>
        </w:tc>
      </w:tr>
      <w:tr w:rsidR="00F83EE5" w:rsidRPr="00BD02FF" w14:paraId="65206AF7" w14:textId="77777777" w:rsidTr="00BF18A8">
        <w:trPr>
          <w:trHeight w:val="62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CC9FC9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R-408A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1ABDCF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F080B2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8605FB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A03571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1,2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2EFFEC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1CF2B3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97A16E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18E216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A639C4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02CA86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1,7</w:t>
            </w:r>
          </w:p>
        </w:tc>
      </w:tr>
      <w:tr w:rsidR="00F83EE5" w:rsidRPr="00BD02FF" w14:paraId="390D26B5" w14:textId="77777777" w:rsidTr="00BF18A8">
        <w:trPr>
          <w:trHeight w:val="122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B48257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R-410A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F8F9B4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904DC6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04878A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D06E1C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43 588,5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1CEBC2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51 872,4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8D452C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4 080,3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A37EB3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71 055,3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409170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140,3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184BA1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108,6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1A4672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172 135,0</w:t>
            </w:r>
          </w:p>
        </w:tc>
      </w:tr>
      <w:tr w:rsidR="00F83EE5" w:rsidRPr="00BD02FF" w14:paraId="5661A966" w14:textId="77777777" w:rsidTr="00BF18A8">
        <w:trPr>
          <w:trHeight w:val="197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92B66F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R-417A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6DA182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D9C241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FE2323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96C25D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AB6305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4,9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028CC3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DED56E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599,5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AEA677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350457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F440AB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608,0</w:t>
            </w:r>
          </w:p>
        </w:tc>
      </w:tr>
      <w:tr w:rsidR="00F83EE5" w:rsidRPr="00BD02FF" w14:paraId="55D97939" w14:textId="77777777" w:rsidTr="00BF18A8">
        <w:trPr>
          <w:trHeight w:val="114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ACA09E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R-417B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9AC330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3ED098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D52DFD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52036C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5A2F22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CF1095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BBE6D1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176,7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92ACBB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F93C60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8E22CA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176,7</w:t>
            </w:r>
          </w:p>
        </w:tc>
      </w:tr>
      <w:tr w:rsidR="00F83EE5" w:rsidRPr="00BD02FF" w14:paraId="35E1A6A9" w14:textId="77777777" w:rsidTr="00BF18A8">
        <w:trPr>
          <w:trHeight w:val="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0C5162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 xml:space="preserve">R-417C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9ACFA0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1C21B8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46353B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750AC6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2B3D33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D79D40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B88448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14,2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B78471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60A510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A931A0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14,2</w:t>
            </w:r>
          </w:p>
        </w:tc>
      </w:tr>
      <w:tr w:rsidR="00F83EE5" w:rsidRPr="00BD02FF" w14:paraId="0901B3B8" w14:textId="77777777" w:rsidTr="00BF18A8">
        <w:trPr>
          <w:trHeight w:val="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C36B93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 xml:space="preserve">R-422A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02B97F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9327D5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6C0965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B13A91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207C1B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45F0D3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34A066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FA496A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DF319C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7F2029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0,7</w:t>
            </w:r>
          </w:p>
        </w:tc>
      </w:tr>
      <w:tr w:rsidR="00F83EE5" w:rsidRPr="00BD02FF" w14:paraId="208517A6" w14:textId="77777777" w:rsidTr="00BF18A8">
        <w:trPr>
          <w:trHeight w:val="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583FC2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R-422D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92CBDE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A3EE0D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F01980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0F26DB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5273DA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33594C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F5900E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129,6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A41B96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C333AB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A1E96F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129,6</w:t>
            </w:r>
          </w:p>
        </w:tc>
      </w:tr>
      <w:tr w:rsidR="00F83EE5" w:rsidRPr="00BD02FF" w14:paraId="714EF267" w14:textId="77777777" w:rsidTr="00BF18A8">
        <w:trPr>
          <w:trHeight w:val="99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E90A5B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 xml:space="preserve">R-426A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3F10BD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71E7AC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D17021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C766C7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40,0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BE8A08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C20F0C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C83DC4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5,4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F64C16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D1D790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47748D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45,4</w:t>
            </w:r>
          </w:p>
        </w:tc>
      </w:tr>
      <w:tr w:rsidR="00F83EE5" w:rsidRPr="00BD02FF" w14:paraId="78545A5D" w14:textId="77777777" w:rsidTr="00BF18A8">
        <w:trPr>
          <w:trHeight w:val="172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B6478F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R-427A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E439BF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885DE2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866691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199CBE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9F1D95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3EC103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7F4870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3,7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0ABAF1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B2A09F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C8AAFC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3,7</w:t>
            </w:r>
          </w:p>
        </w:tc>
      </w:tr>
      <w:tr w:rsidR="00F83EE5" w:rsidRPr="00BD02FF" w14:paraId="31E8F7AA" w14:textId="77777777" w:rsidTr="00BF18A8">
        <w:trPr>
          <w:trHeight w:val="9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1B934D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 xml:space="preserve">R-434A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EED201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FB52D1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A50FB0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57C534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0,1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3535CE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0,1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5DF879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123598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9EB075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E440BC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944A07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0,3</w:t>
            </w:r>
          </w:p>
        </w:tc>
      </w:tr>
      <w:tr w:rsidR="00F83EE5" w:rsidRPr="00BD02FF" w14:paraId="70682A03" w14:textId="77777777" w:rsidTr="00BF18A8">
        <w:trPr>
          <w:trHeight w:val="15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71F7D1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 xml:space="preserve">R-437A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3CFC92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B2393D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4ACEF2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F20870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3A6117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AB963C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AF3E55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103,0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F7281C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CA7CDC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24D0BA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103,0</w:t>
            </w:r>
          </w:p>
        </w:tc>
      </w:tr>
      <w:tr w:rsidR="00F83EE5" w:rsidRPr="00BD02FF" w14:paraId="16E96D23" w14:textId="77777777" w:rsidTr="00BF18A8">
        <w:trPr>
          <w:trHeight w:val="82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20A900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 xml:space="preserve">R-438A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006533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374D91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A766DA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21955C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260,0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6BADEF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FC768D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5CD911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461,7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000C7C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EBCA6F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C20FEB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721,7</w:t>
            </w:r>
          </w:p>
        </w:tc>
      </w:tr>
      <w:tr w:rsidR="00F83EE5" w:rsidRPr="00BD02FF" w14:paraId="5CE43C30" w14:textId="77777777" w:rsidTr="00BF18A8">
        <w:trPr>
          <w:trHeight w:val="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0C8520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 xml:space="preserve">R-442A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5BD2F3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B88234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67DB23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4E83D1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0,3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23A1F3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08AF06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2F3CC5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1,6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3AFEE6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519345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8BB679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1,9</w:t>
            </w:r>
          </w:p>
        </w:tc>
      </w:tr>
      <w:tr w:rsidR="00F83EE5" w:rsidRPr="00BD02FF" w14:paraId="264A7444" w14:textId="77777777" w:rsidTr="00BF18A8">
        <w:trPr>
          <w:trHeight w:val="74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E5DD92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 xml:space="preserve">R-448A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72059B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4DBD6F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693904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BD4BA9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31,6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0C59E0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E0CB26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DE7CC5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101,8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657718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96B248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42307A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133,4</w:t>
            </w:r>
          </w:p>
        </w:tc>
      </w:tr>
      <w:tr w:rsidR="00F83EE5" w:rsidRPr="00BD02FF" w14:paraId="01F59E79" w14:textId="77777777" w:rsidTr="00BF18A8">
        <w:trPr>
          <w:trHeight w:val="148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5B142C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 xml:space="preserve">R-449A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2189B0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AC1D80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F47504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39F929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40,6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188A83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869DBB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0,5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5DD61E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257,1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EC05CF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A77F8F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D574FA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298,2</w:t>
            </w:r>
          </w:p>
        </w:tc>
      </w:tr>
      <w:tr w:rsidR="00F83EE5" w:rsidRPr="00BD02FF" w14:paraId="0C19671F" w14:textId="77777777" w:rsidTr="00BF18A8">
        <w:trPr>
          <w:trHeight w:val="67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CD40FA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R-449C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42996E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04DCF0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9CC412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1ABB0F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0,9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870418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B4D7CC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C7871A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6,0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96A9B0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F8BC73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626DC1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6,9</w:t>
            </w:r>
          </w:p>
        </w:tc>
      </w:tr>
      <w:tr w:rsidR="00F83EE5" w:rsidRPr="00BD02FF" w14:paraId="0A7B9FDA" w14:textId="77777777" w:rsidTr="00BF18A8">
        <w:trPr>
          <w:trHeight w:val="126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95DA37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R-452A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E15489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74DC77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3AB31F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F689B4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53,7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0D5EE9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FEE40B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7F33D7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59,2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F4A1A4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E9BE95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414833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113,0</w:t>
            </w:r>
          </w:p>
        </w:tc>
      </w:tr>
      <w:tr w:rsidR="00F83EE5" w:rsidRPr="00BD02FF" w14:paraId="5E14EAD3" w14:textId="77777777" w:rsidTr="00BF18A8">
        <w:trPr>
          <w:trHeight w:val="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B02112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 xml:space="preserve">R-453A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F19631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1BA9CD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4DC256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25452B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2,6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DB5A10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2,6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1AF0AE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900706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13,4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6A336A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43593A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C2D93D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18,7</w:t>
            </w:r>
          </w:p>
        </w:tc>
      </w:tr>
      <w:tr w:rsidR="00F83EE5" w:rsidRPr="00BD02FF" w14:paraId="2B529C56" w14:textId="77777777" w:rsidTr="00BF18A8">
        <w:trPr>
          <w:trHeight w:val="119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818F8B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 xml:space="preserve">R-454A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6CC11A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38FB14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051930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A42812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0,2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A20817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1D341F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6553F7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53083D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70005F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CB3239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0,2</w:t>
            </w:r>
          </w:p>
        </w:tc>
      </w:tr>
      <w:tr w:rsidR="00F83EE5" w:rsidRPr="00BD02FF" w14:paraId="41AC5CE4" w14:textId="77777777" w:rsidTr="00BF18A8">
        <w:trPr>
          <w:trHeight w:val="5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444ABD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 xml:space="preserve">R-454A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F3F0AE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6509A5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2FCEE4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20D367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5AD057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F75CBF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ADB545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100682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D69F63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AD83F6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0,0</w:t>
            </w:r>
          </w:p>
        </w:tc>
      </w:tr>
      <w:tr w:rsidR="00F83EE5" w:rsidRPr="00BD02FF" w14:paraId="4C38E3B7" w14:textId="77777777" w:rsidTr="00BF18A8">
        <w:trPr>
          <w:trHeight w:val="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747F95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 xml:space="preserve">R-454B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4F280E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C09261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BC5F49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A081BC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9DD9D9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300,4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BB176C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7E6FEA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127,5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982A37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986163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DCF1E7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427,9</w:t>
            </w:r>
          </w:p>
        </w:tc>
      </w:tr>
      <w:tr w:rsidR="00F83EE5" w:rsidRPr="00BD02FF" w14:paraId="0353E80C" w14:textId="77777777" w:rsidTr="00BF18A8">
        <w:trPr>
          <w:trHeight w:val="43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84B12E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 xml:space="preserve">R-454C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8E196A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71B9F8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F83D5B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5692DE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0,2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4D1B12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2,5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148C3B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5495AB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FE799D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8C7A97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47C4C0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2,9</w:t>
            </w:r>
          </w:p>
        </w:tc>
      </w:tr>
      <w:tr w:rsidR="00F83EE5" w:rsidRPr="00BD02FF" w14:paraId="45C7BA5A" w14:textId="77777777" w:rsidTr="00BF18A8">
        <w:trPr>
          <w:trHeight w:val="103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F9D639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R-455A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9C1596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F4F3E8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3DF203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7A11B1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057A69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35D014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7C8979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0,6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B2CAB0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1692B6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07229C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0,7</w:t>
            </w:r>
          </w:p>
        </w:tc>
      </w:tr>
      <w:tr w:rsidR="00F83EE5" w:rsidRPr="00BD02FF" w14:paraId="72B46B0A" w14:textId="77777777" w:rsidTr="00BF18A8">
        <w:trPr>
          <w:trHeight w:val="177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44D5F4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 xml:space="preserve">R-470A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D0C183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9CB08F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2E1BFE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F4A20A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F90709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8FE751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AA02CA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0,8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39DCAB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D36B6F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CD369A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0,8</w:t>
            </w:r>
          </w:p>
        </w:tc>
      </w:tr>
      <w:tr w:rsidR="00F83EE5" w:rsidRPr="00BD02FF" w14:paraId="52A39F56" w14:textId="77777777" w:rsidTr="00BF18A8">
        <w:trPr>
          <w:trHeight w:val="94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7B5F34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 xml:space="preserve">R-470B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000CE8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FBF0E7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55B8D8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A0F1AA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63CD44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C6809F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412236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CA5247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C32D68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B1D0CA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0,01</w:t>
            </w:r>
          </w:p>
        </w:tc>
      </w:tr>
      <w:tr w:rsidR="00F83EE5" w:rsidRPr="00BD02FF" w14:paraId="109FC1C2" w14:textId="77777777" w:rsidTr="00BF18A8">
        <w:trPr>
          <w:trHeight w:val="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248ACB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R-471A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ED84CF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0CC4BA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E3F101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A1A09C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9B5411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F4F062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B6C222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4266B9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6B8EE9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567A55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0,4</w:t>
            </w:r>
          </w:p>
        </w:tc>
      </w:tr>
      <w:tr w:rsidR="00F83EE5" w:rsidRPr="00BD02FF" w14:paraId="749DF1BA" w14:textId="77777777" w:rsidTr="00BF18A8">
        <w:trPr>
          <w:trHeight w:val="87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D8EFC4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R-507A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731491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E8CCFA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0C658A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A04D59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25 835,9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C456F5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129,2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489FCA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117,6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26D75C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8 705,5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20A922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05467C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90,1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6DC151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35 531,5</w:t>
            </w:r>
          </w:p>
        </w:tc>
      </w:tr>
      <w:tr w:rsidR="00F83EE5" w:rsidRPr="00BD02FF" w14:paraId="2DAF4602" w14:textId="77777777" w:rsidTr="00BF18A8">
        <w:trPr>
          <w:trHeight w:val="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4F5A57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R-507C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49997F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924119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D8637B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6D2D65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7328A6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EB418C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3E5827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10,9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C87DCC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8EECB4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1B76F3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10,9</w:t>
            </w:r>
          </w:p>
        </w:tc>
      </w:tr>
      <w:tr w:rsidR="00F83EE5" w:rsidRPr="00BD02FF" w14:paraId="55A470B4" w14:textId="77777777" w:rsidTr="00BF18A8">
        <w:trPr>
          <w:trHeight w:val="79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1D8CC6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R-508B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AE5DCC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513B18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54D557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8971B4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3,1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DBCD0C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562A36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E4658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1,7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FD4097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A39130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0597FC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4,8</w:t>
            </w:r>
          </w:p>
        </w:tc>
      </w:tr>
      <w:tr w:rsidR="00F83EE5" w:rsidRPr="00BD02FF" w14:paraId="6C06BA89" w14:textId="77777777" w:rsidTr="00BF18A8">
        <w:trPr>
          <w:trHeight w:val="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849CE5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R-512A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83C3C7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0,1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FA60D0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60FC41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BA2AA6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02DE66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0,1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1ABC75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BCA054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5FAFD4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E90E6B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DACD67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0,3</w:t>
            </w:r>
          </w:p>
        </w:tc>
      </w:tr>
      <w:tr w:rsidR="00F83EE5" w:rsidRPr="00BD02FF" w14:paraId="03279EEB" w14:textId="77777777" w:rsidTr="00BF18A8">
        <w:trPr>
          <w:trHeight w:val="7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2F1CF8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R-513A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773207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C731E1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D1379D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4F68B1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48,5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6FFBEF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24,2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20CB0F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1AB0A6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24,2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F7C4F8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4C30D1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F989C8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97,7</w:t>
            </w:r>
          </w:p>
        </w:tc>
      </w:tr>
      <w:tr w:rsidR="00F83EE5" w:rsidRPr="00BD02FF" w14:paraId="2E07F53A" w14:textId="77777777" w:rsidTr="00BF18A8">
        <w:trPr>
          <w:trHeight w:val="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084802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R-515B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BF35C5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7E8428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A0D835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9355D3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506110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0,1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A85B62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C69DC3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1,3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9F0F8B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2408D5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73BC33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1,6</w:t>
            </w:r>
          </w:p>
        </w:tc>
      </w:tr>
      <w:tr w:rsidR="00F83EE5" w:rsidRPr="00BD02FF" w14:paraId="6CDCEBD1" w14:textId="77777777" w:rsidTr="00BF18A8">
        <w:trPr>
          <w:trHeight w:val="232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577FED" w14:textId="77777777" w:rsidR="00387238" w:rsidRPr="00BD02FF" w:rsidRDefault="00387238" w:rsidP="00064521">
            <w:pPr>
              <w:ind w:right="-109"/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ГФУ-227ea в импортируемой готовой смеси полиолов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D35001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B13D50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2,0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89F5B5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A4242D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0CC345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ABD759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7174C2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990108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C95F7A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60C7C8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2,0</w:t>
            </w:r>
          </w:p>
        </w:tc>
      </w:tr>
      <w:tr w:rsidR="00F83EE5" w:rsidRPr="00BD02FF" w14:paraId="759E63B8" w14:textId="77777777" w:rsidTr="00BF18A8">
        <w:trPr>
          <w:trHeight w:val="232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4F988D" w14:textId="77777777" w:rsidR="00387238" w:rsidRPr="00BD02FF" w:rsidRDefault="00387238" w:rsidP="00064521">
            <w:pPr>
              <w:ind w:right="-109"/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ГФУ-245fa в импортируемой готовой смеси полиолов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9C3B27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963097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51,3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D30094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C9DAA6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D5E494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AEC62C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F57FF8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3B1BD9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A803A3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A059B5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51,3</w:t>
            </w:r>
          </w:p>
        </w:tc>
      </w:tr>
      <w:tr w:rsidR="00F83EE5" w:rsidRPr="00BD02FF" w14:paraId="05D37C83" w14:textId="77777777" w:rsidTr="00BF18A8">
        <w:trPr>
          <w:trHeight w:val="232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648A7F" w14:textId="77777777" w:rsidR="00387238" w:rsidRPr="00BD02FF" w:rsidRDefault="00387238" w:rsidP="00064521">
            <w:pPr>
              <w:ind w:right="-109"/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ГФУ-365mfc в импортируемой готовой смеси полиолов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21FF55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4D2783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517,1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F198F0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8532E9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FEFB13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F2C6FD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C8D5DE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C1662A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791BCC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2C1FFA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517,1</w:t>
            </w:r>
          </w:p>
        </w:tc>
      </w:tr>
      <w:tr w:rsidR="00F83EE5" w:rsidRPr="00BD02FF" w14:paraId="13DA7E9B" w14:textId="77777777" w:rsidTr="00BF18A8">
        <w:trPr>
          <w:trHeight w:val="79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5C5408" w14:textId="77777777" w:rsidR="00387238" w:rsidRPr="00BD02FF" w:rsidRDefault="0038723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Прочее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107159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1,4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D9573F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1 901,2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F4E5BA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2,3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1DE23F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7D3DE9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BD083B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F1B18E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47,3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353A46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11,8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097748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31D58D" w14:textId="77777777" w:rsidR="00387238" w:rsidRPr="00BD02FF" w:rsidRDefault="00387238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1 970,0</w:t>
            </w:r>
          </w:p>
        </w:tc>
      </w:tr>
      <w:tr w:rsidR="00F83EE5" w:rsidRPr="00BD02FF" w14:paraId="2C9FB579" w14:textId="77777777" w:rsidTr="00BF18A8">
        <w:trPr>
          <w:trHeight w:val="79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37C7DE" w14:textId="77777777" w:rsidR="00387238" w:rsidRPr="00BD02FF" w:rsidRDefault="00387238" w:rsidP="00064521">
            <w:pPr>
              <w:jc w:val="lef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Итого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FB5508" w14:textId="77777777" w:rsidR="00387238" w:rsidRPr="00BD02FF" w:rsidRDefault="00387238" w:rsidP="00064521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16168,4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F9F563" w14:textId="77777777" w:rsidR="00387238" w:rsidRPr="00BD02FF" w:rsidRDefault="00387238" w:rsidP="00064521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20 388,5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47BCDE" w14:textId="77777777" w:rsidR="00387238" w:rsidRPr="00BD02FF" w:rsidRDefault="00387238" w:rsidP="00064521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35 799,2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256BB0" w14:textId="77777777" w:rsidR="00387238" w:rsidRPr="00BD02FF" w:rsidRDefault="00387238" w:rsidP="00064521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123 872,3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A10D03" w14:textId="77777777" w:rsidR="00387238" w:rsidRPr="00BD02FF" w:rsidRDefault="00387238" w:rsidP="00064521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206 369,9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7D1045" w14:textId="77777777" w:rsidR="00387238" w:rsidRPr="00BD02FF" w:rsidRDefault="00387238" w:rsidP="00064521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13 097,1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E5FB48" w14:textId="77777777" w:rsidR="00387238" w:rsidRPr="00BD02FF" w:rsidRDefault="00387238" w:rsidP="00064521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228 479,8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E5FFA7" w14:textId="77777777" w:rsidR="00387238" w:rsidRPr="00BD02FF" w:rsidRDefault="00387238" w:rsidP="00064521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3 041,3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8D854D" w14:textId="77777777" w:rsidR="00387238" w:rsidRPr="00BD02FF" w:rsidRDefault="00387238" w:rsidP="00064521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9 656,3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3FE0CC" w14:textId="77777777" w:rsidR="00387238" w:rsidRPr="00BD02FF" w:rsidRDefault="00387238" w:rsidP="00064521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662 720,8</w:t>
            </w:r>
          </w:p>
        </w:tc>
      </w:tr>
      <w:tr w:rsidR="00F83EE5" w:rsidRPr="00BD02FF" w14:paraId="72784CC1" w14:textId="77777777" w:rsidTr="00BF18A8">
        <w:trPr>
          <w:trHeight w:val="41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01A1C0" w14:textId="77777777" w:rsidR="00387238" w:rsidRPr="00BD02FF" w:rsidRDefault="00387238" w:rsidP="00064521">
            <w:pPr>
              <w:jc w:val="lef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НОП***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A6FE79" w14:textId="77777777" w:rsidR="00387238" w:rsidRPr="00BD02FF" w:rsidRDefault="00387238" w:rsidP="00064521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174,4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7D1285" w14:textId="77777777" w:rsidR="00387238" w:rsidRPr="00BD02FF" w:rsidRDefault="00387238" w:rsidP="00064521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404,9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3C3263" w14:textId="77777777" w:rsidR="00387238" w:rsidRPr="00BD02FF" w:rsidRDefault="00387238" w:rsidP="00064521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43,7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65D10B" w14:textId="77777777" w:rsidR="00387238" w:rsidRPr="00BD02FF" w:rsidRDefault="00387238" w:rsidP="00064521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43,5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1134A4" w14:textId="77777777" w:rsidR="00387238" w:rsidRPr="00BD02FF" w:rsidRDefault="00387238" w:rsidP="00064521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38,5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1D4069" w14:textId="77777777" w:rsidR="00387238" w:rsidRPr="00BD02FF" w:rsidRDefault="00387238" w:rsidP="00064521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530,8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3CD05E" w14:textId="77777777" w:rsidR="00387238" w:rsidRPr="00BD02FF" w:rsidRDefault="00387238" w:rsidP="00064521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24 922,9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125FEB" w14:textId="77777777" w:rsidR="00387238" w:rsidRPr="00BD02FF" w:rsidRDefault="00387238" w:rsidP="00064521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10,1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F695F0" w14:textId="77777777" w:rsidR="00387238" w:rsidRPr="00BD02FF" w:rsidRDefault="00387238" w:rsidP="00064521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183,5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E2CA51" w14:textId="77777777" w:rsidR="00387238" w:rsidRPr="00BD02FF" w:rsidRDefault="00387238" w:rsidP="00064521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26 352,4</w:t>
            </w:r>
          </w:p>
        </w:tc>
      </w:tr>
      <w:tr w:rsidR="00F83EE5" w:rsidRPr="00BD02FF" w14:paraId="6469FE3E" w14:textId="77777777" w:rsidTr="00BF18A8">
        <w:trPr>
          <w:trHeight w:val="41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258552" w14:textId="77777777" w:rsidR="00387238" w:rsidRPr="00BD02FF" w:rsidRDefault="00387238" w:rsidP="00064521">
            <w:pPr>
              <w:jc w:val="lef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Страны, не входящие в категорию НОП***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786259" w14:textId="77777777" w:rsidR="00387238" w:rsidRPr="00BD02FF" w:rsidRDefault="00387238" w:rsidP="00064521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15 994,0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61B5B8" w14:textId="77777777" w:rsidR="00387238" w:rsidRPr="00BD02FF" w:rsidRDefault="00387238" w:rsidP="00064521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19 983,6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850EF6" w14:textId="77777777" w:rsidR="00387238" w:rsidRPr="00BD02FF" w:rsidRDefault="00387238" w:rsidP="00064521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35 755,5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9BD944" w14:textId="77777777" w:rsidR="00387238" w:rsidRPr="00BD02FF" w:rsidRDefault="00387238" w:rsidP="00064521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123 828,8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EB071B" w14:textId="77777777" w:rsidR="00387238" w:rsidRPr="00BD02FF" w:rsidRDefault="00387238" w:rsidP="00064521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206 331,4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7C64E2" w14:textId="77777777" w:rsidR="00387238" w:rsidRPr="00BD02FF" w:rsidRDefault="00387238" w:rsidP="00064521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12 566,3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371648" w14:textId="77777777" w:rsidR="00387238" w:rsidRPr="00BD02FF" w:rsidRDefault="00387238" w:rsidP="00064521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203 556,9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5E9C60" w14:textId="77777777" w:rsidR="00387238" w:rsidRPr="00BD02FF" w:rsidRDefault="00387238" w:rsidP="00064521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3 031,2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A1EF03" w14:textId="77777777" w:rsidR="00387238" w:rsidRPr="00BD02FF" w:rsidRDefault="00387238" w:rsidP="00064521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9 472,8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5AFB5D" w14:textId="77777777" w:rsidR="00387238" w:rsidRPr="00BD02FF" w:rsidRDefault="00387238" w:rsidP="00064521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636 368,4</w:t>
            </w:r>
          </w:p>
        </w:tc>
      </w:tr>
    </w:tbl>
    <w:p w14:paraId="514B7A19" w14:textId="77777777" w:rsidR="00387238" w:rsidRPr="00BD02FF" w:rsidRDefault="00387238" w:rsidP="00387238">
      <w:pPr>
        <w:rPr>
          <w:sz w:val="19"/>
          <w:szCs w:val="19"/>
          <w:lang w:val="ru-RU"/>
        </w:rPr>
      </w:pPr>
      <w:r w:rsidRPr="00BD02FF">
        <w:rPr>
          <w:sz w:val="18"/>
          <w:lang w:val="ru-RU"/>
        </w:rPr>
        <w:t>* Столбцы с разбивкой по секторам могут не соответствовать суммарному показателю «Итого», поскольку некоторые страны сообщили только об общем объеме потребления без разбивки по секторам.</w:t>
      </w:r>
    </w:p>
    <w:p w14:paraId="5797E84C" w14:textId="77777777" w:rsidR="00387238" w:rsidRPr="00BD02FF" w:rsidRDefault="00387238" w:rsidP="00387238">
      <w:pPr>
        <w:rPr>
          <w:sz w:val="18"/>
          <w:szCs w:val="18"/>
          <w:lang w:val="ru-RU"/>
        </w:rPr>
      </w:pPr>
      <w:r w:rsidRPr="00BD02FF">
        <w:rPr>
          <w:sz w:val="18"/>
          <w:lang w:val="ru-RU"/>
        </w:rPr>
        <w:t>** ГФУ-23 используется как в чистом виде, так и в составе смеси R-508B, одним из компонентов которой он является.</w:t>
      </w:r>
    </w:p>
    <w:p w14:paraId="79B795EE" w14:textId="77777777" w:rsidR="00387238" w:rsidRPr="00BD02FF" w:rsidRDefault="00387238" w:rsidP="00387238">
      <w:pPr>
        <w:rPr>
          <w:sz w:val="18"/>
          <w:szCs w:val="18"/>
          <w:lang w:val="ru-RU"/>
        </w:rPr>
      </w:pPr>
      <w:r w:rsidRPr="00BD02FF">
        <w:rPr>
          <w:sz w:val="18"/>
          <w:lang w:val="ru-RU"/>
        </w:rPr>
        <w:t>*** Классификация стран на страны с низким объемом потребления (НОП) и страны, не входящие в эту категорию, основана на базовом уровне потребления ГХФУ.</w:t>
      </w:r>
    </w:p>
    <w:p w14:paraId="12FFC200" w14:textId="77777777" w:rsidR="00387238" w:rsidRPr="00BD02FF" w:rsidRDefault="00387238" w:rsidP="00387238">
      <w:pPr>
        <w:rPr>
          <w:lang w:val="ru-RU"/>
        </w:rPr>
      </w:pPr>
    </w:p>
    <w:p w14:paraId="78C23B42" w14:textId="52CE812E" w:rsidR="00387238" w:rsidRPr="00BD02FF" w:rsidRDefault="00387238" w:rsidP="00387238">
      <w:pPr>
        <w:pStyle w:val="Heading1"/>
        <w:rPr>
          <w:lang w:val="ru-RU"/>
        </w:rPr>
      </w:pPr>
      <w:r w:rsidRPr="00BD02FF">
        <w:rPr>
          <w:lang w:val="ru-RU"/>
        </w:rPr>
        <w:t xml:space="preserve">В 2023 году пятью секторами с наибольшим объемом потребления ГФУ (в метрических тоннах) стали сектор обслуживания холодильного оборудования (34,5 %), сектор производства холодильного оборудования – системы кондиционирования воздуха (31,1 % от общего объема), холодильные установки (18,7 %), средства пожаротушения (5,4 %) и сектор производства пеноматериалов (3,1 %). </w:t>
      </w:r>
    </w:p>
    <w:p w14:paraId="4E685B32" w14:textId="437269F4" w:rsidR="00387238" w:rsidRPr="00BD02FF" w:rsidRDefault="00387238" w:rsidP="00387238">
      <w:pPr>
        <w:pStyle w:val="Heading1"/>
        <w:rPr>
          <w:lang w:val="ru-RU"/>
        </w:rPr>
      </w:pPr>
      <w:r w:rsidRPr="00BD02FF">
        <w:rPr>
          <w:lang w:val="ru-RU"/>
        </w:rPr>
        <w:t xml:space="preserve">Распределение совокупного потребления ГФУ в пересчете на эквивалент СО₂ представлено в таблице 10. Вещества R-410A, ГФУ-134a, R-507A, R-404A, ГФУ-227ea, ГФУ-32 и ГФУ-23 составляют 93,6 % от общего объема потребления в эквиваленте СО₂. На обслуживание холодильного оборудования приходится 35,5 %, в секторе производства холодильного оборудования на холодильные установки приходится 24,7 %, </w:t>
      </w:r>
      <w:r w:rsidR="002F3BDF">
        <w:rPr>
          <w:lang w:val="ru-RU"/>
        </w:rPr>
        <w:t xml:space="preserve">а </w:t>
      </w:r>
      <w:r w:rsidRPr="00BD02FF">
        <w:rPr>
          <w:lang w:val="ru-RU"/>
        </w:rPr>
        <w:t>на системы кондиционирования – 20,7 % от общего объема потребления.</w:t>
      </w:r>
    </w:p>
    <w:p w14:paraId="321077A3" w14:textId="77777777" w:rsidR="00980272" w:rsidRPr="00BD02FF" w:rsidRDefault="00980272" w:rsidP="00980272">
      <w:pPr>
        <w:widowControl w:val="0"/>
        <w:rPr>
          <w:b/>
          <w:lang w:val="ru-RU"/>
        </w:rPr>
      </w:pPr>
      <w:r w:rsidRPr="00BD02FF">
        <w:rPr>
          <w:b/>
          <w:lang w:val="ru-RU"/>
        </w:rPr>
        <w:t>Таблица 10. Распределение потребления ГФУ по секторам в 2023 году (в тыс. тонн эквивалента СО₂)</w:t>
      </w:r>
    </w:p>
    <w:tbl>
      <w:tblPr>
        <w:tblW w:w="1032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485"/>
        <w:gridCol w:w="806"/>
        <w:gridCol w:w="711"/>
        <w:gridCol w:w="817"/>
        <w:gridCol w:w="1068"/>
        <w:gridCol w:w="801"/>
        <w:gridCol w:w="1259"/>
        <w:gridCol w:w="941"/>
        <w:gridCol w:w="787"/>
        <w:gridCol w:w="711"/>
        <w:gridCol w:w="936"/>
      </w:tblGrid>
      <w:tr w:rsidR="00980272" w:rsidRPr="00BD02FF" w14:paraId="4EC3FE16" w14:textId="77777777" w:rsidTr="00064521">
        <w:trPr>
          <w:trHeight w:val="58"/>
          <w:tblHeader/>
        </w:trPr>
        <w:tc>
          <w:tcPr>
            <w:tcW w:w="1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CA6C1A" w14:textId="77777777" w:rsidR="00980272" w:rsidRPr="00BD02FF" w:rsidRDefault="00980272" w:rsidP="00064521">
            <w:pPr>
              <w:ind w:left="-106" w:right="-40"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ГФУ</w:t>
            </w:r>
          </w:p>
        </w:tc>
        <w:tc>
          <w:tcPr>
            <w:tcW w:w="8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A1EAA7" w14:textId="77777777" w:rsidR="00980272" w:rsidRPr="00BD02FF" w:rsidRDefault="00980272" w:rsidP="00064521">
            <w:pPr>
              <w:ind w:left="-106" w:right="-40"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Аэрозоли</w:t>
            </w:r>
          </w:p>
        </w:tc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B3CDE7" w14:textId="77777777" w:rsidR="00980272" w:rsidRPr="00BD02FF" w:rsidRDefault="00980272" w:rsidP="00064521">
            <w:pPr>
              <w:ind w:left="-106" w:right="-40"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Пеноматериалы</w:t>
            </w:r>
          </w:p>
        </w:tc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EEEA76" w14:textId="77777777" w:rsidR="00980272" w:rsidRPr="00BD02FF" w:rsidRDefault="00980272" w:rsidP="00064521">
            <w:pPr>
              <w:ind w:left="-106" w:right="-40"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Средства пожаротушения</w:t>
            </w:r>
          </w:p>
        </w:tc>
        <w:tc>
          <w:tcPr>
            <w:tcW w:w="31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A59F03" w14:textId="77777777" w:rsidR="00980272" w:rsidRPr="00BD02FF" w:rsidRDefault="00980272" w:rsidP="00064521">
            <w:pPr>
              <w:ind w:left="-106" w:right="-40"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Производство холодильного оборудования</w:t>
            </w:r>
          </w:p>
        </w:tc>
        <w:tc>
          <w:tcPr>
            <w:tcW w:w="9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D21060" w14:textId="77777777" w:rsidR="00980272" w:rsidRPr="00BD02FF" w:rsidRDefault="00980272" w:rsidP="00064521">
            <w:pPr>
              <w:ind w:left="-106" w:right="-40"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Обслуживание</w:t>
            </w:r>
          </w:p>
        </w:tc>
        <w:tc>
          <w:tcPr>
            <w:tcW w:w="7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CB2E5A" w14:textId="77777777" w:rsidR="00980272" w:rsidRPr="00BD02FF" w:rsidRDefault="00980272" w:rsidP="00064521">
            <w:pPr>
              <w:ind w:left="-106" w:right="-40"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Растворители</w:t>
            </w:r>
          </w:p>
        </w:tc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BE4016" w14:textId="77777777" w:rsidR="00980272" w:rsidRPr="00BD02FF" w:rsidRDefault="00980272" w:rsidP="00064521">
            <w:pPr>
              <w:ind w:left="-106" w:right="-40"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Прочее</w:t>
            </w:r>
          </w:p>
        </w:tc>
        <w:tc>
          <w:tcPr>
            <w:tcW w:w="9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AD5C8B" w14:textId="77777777" w:rsidR="00980272" w:rsidRPr="00BD02FF" w:rsidRDefault="00980272" w:rsidP="00064521">
            <w:pPr>
              <w:ind w:left="-106" w:right="-40"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Итого*</w:t>
            </w:r>
          </w:p>
        </w:tc>
      </w:tr>
      <w:tr w:rsidR="00980272" w:rsidRPr="00BD02FF" w14:paraId="3379F21D" w14:textId="77777777" w:rsidTr="00064521">
        <w:trPr>
          <w:trHeight w:val="536"/>
          <w:tblHeader/>
        </w:trPr>
        <w:tc>
          <w:tcPr>
            <w:tcW w:w="1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777AB" w14:textId="77777777" w:rsidR="00980272" w:rsidRPr="00BD02FF" w:rsidRDefault="00980272" w:rsidP="00064521">
            <w:pPr>
              <w:jc w:val="left"/>
              <w:rPr>
                <w:b/>
                <w:bCs/>
                <w:sz w:val="18"/>
                <w:szCs w:val="18"/>
                <w:lang w:val="ru-RU" w:eastAsia="en-CA"/>
              </w:rPr>
            </w:pPr>
          </w:p>
        </w:tc>
        <w:tc>
          <w:tcPr>
            <w:tcW w:w="8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6C79E" w14:textId="77777777" w:rsidR="00980272" w:rsidRPr="00BD02FF" w:rsidRDefault="00980272" w:rsidP="00064521">
            <w:pPr>
              <w:jc w:val="left"/>
              <w:rPr>
                <w:b/>
                <w:bCs/>
                <w:sz w:val="18"/>
                <w:szCs w:val="18"/>
                <w:lang w:val="ru-RU" w:eastAsia="en-CA"/>
              </w:rPr>
            </w:pPr>
          </w:p>
        </w:tc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4D2D5" w14:textId="77777777" w:rsidR="00980272" w:rsidRPr="00BD02FF" w:rsidRDefault="00980272" w:rsidP="00064521">
            <w:pPr>
              <w:jc w:val="left"/>
              <w:rPr>
                <w:b/>
                <w:bCs/>
                <w:sz w:val="18"/>
                <w:szCs w:val="18"/>
                <w:lang w:val="ru-RU" w:eastAsia="en-CA"/>
              </w:rPr>
            </w:pPr>
          </w:p>
        </w:tc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93ECD" w14:textId="77777777" w:rsidR="00980272" w:rsidRPr="00BD02FF" w:rsidRDefault="00980272" w:rsidP="00064521">
            <w:pPr>
              <w:jc w:val="left"/>
              <w:rPr>
                <w:b/>
                <w:bCs/>
                <w:sz w:val="18"/>
                <w:szCs w:val="18"/>
                <w:lang w:val="ru-RU" w:eastAsia="en-CA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1AF70B" w14:textId="77777777" w:rsidR="00980272" w:rsidRPr="00BD02FF" w:rsidRDefault="00980272" w:rsidP="002C5011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 xml:space="preserve">Холодильные установки 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844028" w14:textId="77777777" w:rsidR="00980272" w:rsidRPr="00BD02FF" w:rsidRDefault="00980272" w:rsidP="00064521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Кондиционеры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9E0C3C" w14:textId="77777777" w:rsidR="00980272" w:rsidRPr="00BD02FF" w:rsidRDefault="00980272" w:rsidP="00064521">
            <w:pPr>
              <w:ind w:left="-131" w:right="-113"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 xml:space="preserve"> Прочее оборудование</w:t>
            </w:r>
          </w:p>
        </w:tc>
        <w:tc>
          <w:tcPr>
            <w:tcW w:w="9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81B23" w14:textId="77777777" w:rsidR="00980272" w:rsidRPr="00BD02FF" w:rsidRDefault="00980272" w:rsidP="00064521">
            <w:pPr>
              <w:jc w:val="left"/>
              <w:rPr>
                <w:b/>
                <w:bCs/>
                <w:sz w:val="18"/>
                <w:szCs w:val="18"/>
                <w:lang w:val="ru-RU" w:eastAsia="en-CA"/>
              </w:rPr>
            </w:pPr>
          </w:p>
        </w:tc>
        <w:tc>
          <w:tcPr>
            <w:tcW w:w="7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5D02D" w14:textId="77777777" w:rsidR="00980272" w:rsidRPr="00BD02FF" w:rsidRDefault="00980272" w:rsidP="00064521">
            <w:pPr>
              <w:jc w:val="left"/>
              <w:rPr>
                <w:b/>
                <w:bCs/>
                <w:sz w:val="18"/>
                <w:szCs w:val="18"/>
                <w:lang w:val="ru-RU" w:eastAsia="en-CA"/>
              </w:rPr>
            </w:pPr>
          </w:p>
        </w:tc>
        <w:tc>
          <w:tcPr>
            <w:tcW w:w="7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02C9C" w14:textId="77777777" w:rsidR="00980272" w:rsidRPr="00BD02FF" w:rsidRDefault="00980272" w:rsidP="00064521">
            <w:pPr>
              <w:jc w:val="left"/>
              <w:rPr>
                <w:b/>
                <w:bCs/>
                <w:sz w:val="18"/>
                <w:szCs w:val="18"/>
                <w:lang w:val="ru-RU" w:eastAsia="en-CA"/>
              </w:rPr>
            </w:pPr>
          </w:p>
        </w:tc>
        <w:tc>
          <w:tcPr>
            <w:tcW w:w="9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C237A" w14:textId="77777777" w:rsidR="00980272" w:rsidRPr="00BD02FF" w:rsidRDefault="00980272" w:rsidP="00064521">
            <w:pPr>
              <w:jc w:val="left"/>
              <w:rPr>
                <w:b/>
                <w:bCs/>
                <w:sz w:val="18"/>
                <w:szCs w:val="18"/>
                <w:lang w:val="ru-RU" w:eastAsia="en-CA"/>
              </w:rPr>
            </w:pPr>
          </w:p>
        </w:tc>
      </w:tr>
      <w:tr w:rsidR="00980272" w:rsidRPr="00BD02FF" w14:paraId="14F81935" w14:textId="77777777" w:rsidTr="00064521">
        <w:trPr>
          <w:trHeight w:val="204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4A0080" w14:textId="77777777" w:rsidR="00980272" w:rsidRPr="00BD02FF" w:rsidRDefault="00980272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ГФУ-125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0210A7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6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45D4EC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063E1F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4 438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8A03AE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618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BBEA93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9 683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22E45D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9FB141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5 111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5FF2FC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F9AEB9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4 130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B0CEBE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23 983</w:t>
            </w:r>
          </w:p>
        </w:tc>
      </w:tr>
      <w:tr w:rsidR="00980272" w:rsidRPr="00BD02FF" w14:paraId="320EDFD3" w14:textId="77777777" w:rsidTr="00064521">
        <w:trPr>
          <w:trHeight w:val="204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EBB2FD" w14:textId="77777777" w:rsidR="00980272" w:rsidRPr="00BD02FF" w:rsidRDefault="00980272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ГФУ-134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3E583F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CC3589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2EC200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D5764E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28755D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2B4143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735DF7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6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E8902B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EF8761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297233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6</w:t>
            </w:r>
          </w:p>
        </w:tc>
      </w:tr>
      <w:tr w:rsidR="00980272" w:rsidRPr="00BD02FF" w14:paraId="1FAF81EB" w14:textId="77777777" w:rsidTr="00064521">
        <w:trPr>
          <w:trHeight w:val="204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AD7E8F" w14:textId="77777777" w:rsidR="00980272" w:rsidRPr="00BD02FF" w:rsidRDefault="00980272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ГФУ-134a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DD3D25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12 637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7F7E65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800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20CD40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6EBABC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43 331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FE97C4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52 727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10E909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10 397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C8C5E8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130 565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5D06BC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214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D82FA5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1 443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A87C26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254 076</w:t>
            </w:r>
          </w:p>
        </w:tc>
      </w:tr>
      <w:tr w:rsidR="00980272" w:rsidRPr="00BD02FF" w14:paraId="19799BCD" w14:textId="77777777" w:rsidTr="00064521">
        <w:trPr>
          <w:trHeight w:val="204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17CC1F" w14:textId="77777777" w:rsidR="00980272" w:rsidRPr="00BD02FF" w:rsidRDefault="00980272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ГФУ-143a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FE7A22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A03F06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9E8665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96B9E5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663A91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E1A53D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8D09D3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2 034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BEB660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6748BC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4 623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5E0F31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6 657</w:t>
            </w:r>
          </w:p>
        </w:tc>
      </w:tr>
      <w:tr w:rsidR="00980272" w:rsidRPr="00BD02FF" w14:paraId="02004445" w14:textId="77777777" w:rsidTr="00064521">
        <w:trPr>
          <w:trHeight w:val="204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5AC882" w14:textId="77777777" w:rsidR="00980272" w:rsidRPr="00BD02FF" w:rsidRDefault="00980272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ГФУ-152a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CB168A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858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2C9AE1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661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3E6F0D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36F9DF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1CCA08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7F9601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AAA35D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1 568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4A227E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330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1A116B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243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1B00F4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3 686</w:t>
            </w:r>
          </w:p>
        </w:tc>
      </w:tr>
      <w:tr w:rsidR="00980272" w:rsidRPr="00BD02FF" w14:paraId="69F5E9D2" w14:textId="77777777" w:rsidTr="00064521">
        <w:trPr>
          <w:trHeight w:val="204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47C44F" w14:textId="77777777" w:rsidR="00980272" w:rsidRPr="00BD02FF" w:rsidRDefault="00980272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ГФУ-227ea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430236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1 306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B8B799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36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682439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109 342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428F07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75BDBC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FCA5FE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78F32A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293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156FB1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6AC68C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4FBC42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110 978</w:t>
            </w:r>
          </w:p>
        </w:tc>
      </w:tr>
      <w:tr w:rsidR="00980272" w:rsidRPr="00BD02FF" w14:paraId="12A0E9FF" w14:textId="77777777" w:rsidTr="00064521">
        <w:trPr>
          <w:trHeight w:val="204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17FFD3" w14:textId="77777777" w:rsidR="00980272" w:rsidRPr="00BD02FF" w:rsidRDefault="00980272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ГФУ-236ea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BDEFA9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9FEE1B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7E2EC4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D4EE73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CC62B5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F384AF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35F99F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B656F9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33855F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149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904B2E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149</w:t>
            </w:r>
          </w:p>
        </w:tc>
      </w:tr>
      <w:tr w:rsidR="00980272" w:rsidRPr="00BD02FF" w14:paraId="3B1FF918" w14:textId="77777777" w:rsidTr="00064521">
        <w:trPr>
          <w:trHeight w:val="204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3D9DA6" w14:textId="77777777" w:rsidR="00980272" w:rsidRPr="00BD02FF" w:rsidRDefault="00980272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ГФУ-236fa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D5C41E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D1926F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EB7682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5 263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2E05F6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A772B3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E8300A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87E8DE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11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FD6271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B66211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DCF7EC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5 287</w:t>
            </w:r>
          </w:p>
        </w:tc>
      </w:tr>
      <w:tr w:rsidR="00980272" w:rsidRPr="00BD02FF" w14:paraId="62D52D48" w14:textId="77777777" w:rsidTr="00064521">
        <w:trPr>
          <w:trHeight w:val="204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A3D7D2" w14:textId="77777777" w:rsidR="00980272" w:rsidRPr="00BD02FF" w:rsidRDefault="00980272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ГФУ-245fa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9B85C8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68121C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11 515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8BAECF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22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BE37F4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515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757609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3E34C6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7B7348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64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028BD0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BA91BD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491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75DE12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12 662</w:t>
            </w:r>
          </w:p>
        </w:tc>
      </w:tr>
      <w:tr w:rsidR="00980272" w:rsidRPr="00BD02FF" w14:paraId="37B3F6F5" w14:textId="77777777" w:rsidTr="00064521">
        <w:trPr>
          <w:trHeight w:val="204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370DB5" w14:textId="77777777" w:rsidR="00980272" w:rsidRPr="00BD02FF" w:rsidRDefault="00980272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ГФУ-32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159779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60B1B6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8E41CC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7F0F2C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6 614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75B937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76 877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4F4F98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850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AD412D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9 067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AA35B7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DB6335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1 135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79A4CC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94 544</w:t>
            </w:r>
          </w:p>
        </w:tc>
      </w:tr>
      <w:tr w:rsidR="00980272" w:rsidRPr="00BD02FF" w14:paraId="1C4F20FD" w14:textId="77777777" w:rsidTr="00064521">
        <w:trPr>
          <w:trHeight w:val="204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15EE79" w14:textId="77777777" w:rsidR="00980272" w:rsidRPr="00BD02FF" w:rsidRDefault="00980272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ГФУ-365mfc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6A46C9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2A7B03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662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BE14CF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310032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E16471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D71A92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230C82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A3BD48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27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A135C4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988C66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689</w:t>
            </w:r>
          </w:p>
        </w:tc>
      </w:tr>
      <w:tr w:rsidR="00980272" w:rsidRPr="00BD02FF" w14:paraId="3FCAE018" w14:textId="77777777" w:rsidTr="00064521">
        <w:trPr>
          <w:trHeight w:val="204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B14E06" w14:textId="61B5113B" w:rsidR="00980272" w:rsidRPr="00BD02FF" w:rsidRDefault="00C439EE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ГФУ</w:t>
            </w:r>
            <w:r w:rsidR="00980272" w:rsidRPr="00BD02FF">
              <w:rPr>
                <w:sz w:val="18"/>
                <w:lang w:val="ru-RU"/>
              </w:rPr>
              <w:t>-41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0AF3EE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3CAA55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5F538D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150571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7E82E3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701935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83B876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482ECE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38678F" w14:textId="2E18B14A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E9A0CF" w14:textId="045628BF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4</w:t>
            </w:r>
          </w:p>
        </w:tc>
      </w:tr>
      <w:tr w:rsidR="00980272" w:rsidRPr="00BD02FF" w14:paraId="37CCF395" w14:textId="77777777" w:rsidTr="00064521">
        <w:trPr>
          <w:trHeight w:val="204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03C9B7" w14:textId="77777777" w:rsidR="00980272" w:rsidRPr="00BD02FF" w:rsidRDefault="00980272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ГФУ-43-10mee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5E58E1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84A30F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7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701878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6778E8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96106F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0135FC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80DF35" w14:textId="1B62886E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FFEC36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60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15CC68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4F5DC4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68</w:t>
            </w:r>
          </w:p>
        </w:tc>
      </w:tr>
      <w:tr w:rsidR="00980272" w:rsidRPr="00BD02FF" w14:paraId="206C0D91" w14:textId="77777777" w:rsidTr="00064521">
        <w:trPr>
          <w:trHeight w:val="204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A96AA1" w14:textId="77777777" w:rsidR="00980272" w:rsidRPr="00BD02FF" w:rsidRDefault="00980272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ГФУ-23**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6C719D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4F66AE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230875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202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087C3F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934D96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143F05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C28041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492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BF047F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84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1C4F88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27 608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23F49E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28 772</w:t>
            </w:r>
          </w:p>
        </w:tc>
      </w:tr>
      <w:tr w:rsidR="00980272" w:rsidRPr="00BD02FF" w14:paraId="4839C71D" w14:textId="77777777" w:rsidTr="00064521">
        <w:trPr>
          <w:trHeight w:val="204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51480B" w14:textId="77777777" w:rsidR="00980272" w:rsidRPr="00BD02FF" w:rsidRDefault="00980272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R-401A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45BC12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4CAB92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5EE040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CDB36B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68E43D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08E63B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7538D5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11FD3A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2C563D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F53688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</w:tr>
      <w:tr w:rsidR="00980272" w:rsidRPr="00BD02FF" w14:paraId="5DED5377" w14:textId="77777777" w:rsidTr="00064521">
        <w:trPr>
          <w:trHeight w:val="204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9876DA" w14:textId="77777777" w:rsidR="00980272" w:rsidRPr="00BD02FF" w:rsidRDefault="00980272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 xml:space="preserve">R-404A 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1488CC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D0E0D6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4E4CB4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E182DC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49 609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661A38" w14:textId="2E10B9B0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08D08D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1 302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3594F5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75 667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A0256A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C82602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260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66CDAE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134 689</w:t>
            </w:r>
          </w:p>
        </w:tc>
      </w:tr>
      <w:tr w:rsidR="00980272" w:rsidRPr="00BD02FF" w14:paraId="77A4E9BF" w14:textId="77777777" w:rsidTr="00064521">
        <w:trPr>
          <w:trHeight w:val="204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A7F277" w14:textId="77777777" w:rsidR="00980272" w:rsidRPr="00BD02FF" w:rsidRDefault="00980272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R-407A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0DB132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53AFA5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8616AB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209423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DFB969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D8E1EA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30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5F8FA6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884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168B48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E9F091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BED959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1 183</w:t>
            </w:r>
          </w:p>
        </w:tc>
      </w:tr>
      <w:tr w:rsidR="00980272" w:rsidRPr="00BD02FF" w14:paraId="28BE4174" w14:textId="77777777" w:rsidTr="00064521">
        <w:trPr>
          <w:trHeight w:val="204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A829FE" w14:textId="77777777" w:rsidR="00980272" w:rsidRPr="00BD02FF" w:rsidRDefault="00980272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R-407C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5FB471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9A0B3F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AE5292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A266FA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872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559103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890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A8F43B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38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AE7AF6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12 788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B00F0D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3E3DD7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37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D72BF6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14 852</w:t>
            </w:r>
          </w:p>
        </w:tc>
      </w:tr>
      <w:tr w:rsidR="00980272" w:rsidRPr="00BD02FF" w14:paraId="0D80DCF8" w14:textId="77777777" w:rsidTr="00064521">
        <w:trPr>
          <w:trHeight w:val="204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E1C4C0" w14:textId="77777777" w:rsidR="00980272" w:rsidRPr="00BD02FF" w:rsidRDefault="00980272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R-407F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45C9C6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5A8A78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7EF9C2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404AFD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66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8998A4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B17F0E" w14:textId="52B062A3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640DC2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233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70A4DD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71A6DF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1BAB21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303</w:t>
            </w:r>
          </w:p>
        </w:tc>
      </w:tr>
      <w:tr w:rsidR="00980272" w:rsidRPr="00BD02FF" w14:paraId="15A6CB2A" w14:textId="77777777" w:rsidTr="00064521">
        <w:trPr>
          <w:trHeight w:val="204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A9D09D" w14:textId="77777777" w:rsidR="00980272" w:rsidRPr="00BD02FF" w:rsidRDefault="00980272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R-407H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B4EB8E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BD7C3A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53AE83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5AB1BB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611A1E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33B9CE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6BE38F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36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05C8FA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FC0B8A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539C7B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36</w:t>
            </w:r>
          </w:p>
        </w:tc>
      </w:tr>
      <w:tr w:rsidR="00980272" w:rsidRPr="00BD02FF" w14:paraId="151A033C" w14:textId="77777777" w:rsidTr="00064521">
        <w:trPr>
          <w:trHeight w:val="204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CCD1BD" w14:textId="77777777" w:rsidR="00980272" w:rsidRPr="00BD02FF" w:rsidRDefault="00980272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R-408A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972470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5DC24A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F3766A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1278B5" w14:textId="53C4EEEA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AD7412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4AB8D9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A21C4C" w14:textId="450E6FD5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2463AE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10DC69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E46596" w14:textId="3B00EA89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4</w:t>
            </w:r>
          </w:p>
        </w:tc>
      </w:tr>
      <w:tr w:rsidR="00980272" w:rsidRPr="00BD02FF" w14:paraId="3875605E" w14:textId="77777777" w:rsidTr="00064521">
        <w:trPr>
          <w:trHeight w:val="204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FAE32D" w14:textId="77777777" w:rsidR="00980272" w:rsidRPr="00BD02FF" w:rsidRDefault="00980272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 xml:space="preserve">R-410A 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E9E8AD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8FF896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404DC2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F3FF51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90 991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969938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108 284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80EE88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8 518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4BB48B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148 328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5A09DF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293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396D87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227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2BB2C1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359 332</w:t>
            </w:r>
          </w:p>
        </w:tc>
      </w:tr>
      <w:tr w:rsidR="00980272" w:rsidRPr="00BD02FF" w14:paraId="666DEE0C" w14:textId="77777777" w:rsidTr="00064521">
        <w:trPr>
          <w:trHeight w:val="204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FED037" w14:textId="77777777" w:rsidR="00980272" w:rsidRPr="00BD02FF" w:rsidRDefault="00980272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R-417A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868E33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09E131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10E426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0D6D5C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291719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67E828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422AB7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1 407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6D5C55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7C2F61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8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25183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1 426</w:t>
            </w:r>
          </w:p>
        </w:tc>
      </w:tr>
      <w:tr w:rsidR="00980272" w:rsidRPr="00BD02FF" w14:paraId="0545C4B6" w14:textId="77777777" w:rsidTr="00064521">
        <w:trPr>
          <w:trHeight w:val="204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522BEF" w14:textId="77777777" w:rsidR="00980272" w:rsidRPr="00BD02FF" w:rsidRDefault="00980272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 xml:space="preserve">R-417B 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6C470A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EE34F4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726B2C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8684D4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A266A5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48B987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027E55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535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B55A52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56D4A7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28F4D7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535</w:t>
            </w:r>
          </w:p>
        </w:tc>
      </w:tr>
      <w:tr w:rsidR="00980272" w:rsidRPr="00BD02FF" w14:paraId="2E5E10AD" w14:textId="77777777" w:rsidTr="00064521">
        <w:trPr>
          <w:trHeight w:val="204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981D1B" w14:textId="77777777" w:rsidR="00980272" w:rsidRPr="00BD02FF" w:rsidRDefault="00980272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R-417C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A18E58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DE9146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77F2F5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B09A9D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284B61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E0B9FB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4BA1AF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26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8685B2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C3F6AC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DB0BBC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26</w:t>
            </w:r>
          </w:p>
        </w:tc>
      </w:tr>
      <w:tr w:rsidR="00980272" w:rsidRPr="00BD02FF" w14:paraId="29C63829" w14:textId="77777777" w:rsidTr="00064521">
        <w:trPr>
          <w:trHeight w:val="204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B28D78" w14:textId="77777777" w:rsidR="00980272" w:rsidRPr="00BD02FF" w:rsidRDefault="00980272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R-422A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EA1F85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C7EC83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C92419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7AC100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4B08BF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9B68DE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12F28E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EFE644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61666B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A2D4B0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</w:t>
            </w:r>
          </w:p>
        </w:tc>
      </w:tr>
      <w:tr w:rsidR="00980272" w:rsidRPr="00BD02FF" w14:paraId="4DDDD9C9" w14:textId="77777777" w:rsidTr="00064521">
        <w:trPr>
          <w:trHeight w:val="204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6536AA" w14:textId="77777777" w:rsidR="00980272" w:rsidRPr="00BD02FF" w:rsidRDefault="00980272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R-422D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EEF352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F96947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48B67D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8DB040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AF7518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2BFEA6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D4F38E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354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9072D6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927D4C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DD8254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354</w:t>
            </w:r>
          </w:p>
        </w:tc>
      </w:tr>
      <w:tr w:rsidR="00980272" w:rsidRPr="00BD02FF" w14:paraId="2AF60A14" w14:textId="77777777" w:rsidTr="00064521">
        <w:trPr>
          <w:trHeight w:val="204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F8C4DE" w14:textId="77777777" w:rsidR="00980272" w:rsidRPr="00BD02FF" w:rsidRDefault="00980272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R-426A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A5521D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4BF7BA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6B8891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62EF08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60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78BCE7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F3D031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86E5AE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8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26240B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41A00C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A5D556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69</w:t>
            </w:r>
          </w:p>
        </w:tc>
      </w:tr>
      <w:tr w:rsidR="00980272" w:rsidRPr="00BD02FF" w14:paraId="41000F82" w14:textId="77777777" w:rsidTr="00064521">
        <w:trPr>
          <w:trHeight w:val="204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ED5FD5" w14:textId="77777777" w:rsidR="00980272" w:rsidRPr="00BD02FF" w:rsidRDefault="00980272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R-427A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823B8F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3393DF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BCB153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EB726E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919F0E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8FC5A8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9EBB9D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8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9039FE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0DBBD0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EADBD4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8</w:t>
            </w:r>
          </w:p>
        </w:tc>
      </w:tr>
      <w:tr w:rsidR="00980272" w:rsidRPr="00BD02FF" w14:paraId="498E7726" w14:textId="77777777" w:rsidTr="00064521">
        <w:trPr>
          <w:trHeight w:val="204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5FD09C" w14:textId="77777777" w:rsidR="00980272" w:rsidRPr="00BD02FF" w:rsidRDefault="00980272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R-434A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D2B71C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C756C3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58230B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4563A4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0C7427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D0D362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4A40ED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A99458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ACE269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76CC75" w14:textId="7D985063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</w:t>
            </w:r>
          </w:p>
        </w:tc>
      </w:tr>
      <w:tr w:rsidR="00980272" w:rsidRPr="00BD02FF" w14:paraId="0FDBC644" w14:textId="77777777" w:rsidTr="00064521">
        <w:trPr>
          <w:trHeight w:val="204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7DD40D" w14:textId="77777777" w:rsidR="00980272" w:rsidRPr="00BD02FF" w:rsidRDefault="00980272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 xml:space="preserve">R-437A 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3D0276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945FEE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30F910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CFBF38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E78A1B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AA0195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0B6774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186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8C9B11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25B16B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143255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186</w:t>
            </w:r>
          </w:p>
        </w:tc>
      </w:tr>
      <w:tr w:rsidR="00980272" w:rsidRPr="00BD02FF" w14:paraId="0D265E7D" w14:textId="77777777" w:rsidTr="00064521">
        <w:trPr>
          <w:trHeight w:val="204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51DAF1" w14:textId="77777777" w:rsidR="00980272" w:rsidRPr="00BD02FF" w:rsidRDefault="00980272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 xml:space="preserve">R-438A 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495140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BEEE46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C7CE18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3A4050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589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C235D9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98982F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12E816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1 046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5E89DC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DB65C3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DB9D18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1 634</w:t>
            </w:r>
          </w:p>
        </w:tc>
      </w:tr>
      <w:tr w:rsidR="00980272" w:rsidRPr="00BD02FF" w14:paraId="0A5DA2CA" w14:textId="77777777" w:rsidTr="00064521">
        <w:trPr>
          <w:trHeight w:val="204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03A0CD" w14:textId="77777777" w:rsidR="00980272" w:rsidRPr="00BD02FF" w:rsidRDefault="00980272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R-442A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3CA592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A8CEB9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0F4C45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EDF4B1" w14:textId="55E51CA3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D10D6E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FD1AB7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F6AB94" w14:textId="51888662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3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214972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0B7DD9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E7A2CF" w14:textId="2D3258F8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4</w:t>
            </w:r>
          </w:p>
        </w:tc>
      </w:tr>
      <w:tr w:rsidR="00980272" w:rsidRPr="00BD02FF" w14:paraId="45E26521" w14:textId="77777777" w:rsidTr="00064521">
        <w:trPr>
          <w:trHeight w:val="204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3AE3B8" w14:textId="77777777" w:rsidR="00980272" w:rsidRPr="00BD02FF" w:rsidRDefault="00980272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R-448A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3ED67E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B79902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75B7AC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140213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44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A05C68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05E2E3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DE07E3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141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E17F1D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D62161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CB2F4D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185</w:t>
            </w:r>
          </w:p>
        </w:tc>
      </w:tr>
      <w:tr w:rsidR="00980272" w:rsidRPr="00BD02FF" w14:paraId="61E2C28A" w14:textId="77777777" w:rsidTr="00064521">
        <w:trPr>
          <w:trHeight w:val="204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4E79C2" w14:textId="77777777" w:rsidR="00980272" w:rsidRPr="00BD02FF" w:rsidRDefault="00980272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R-449A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A1C7FD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821DCF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BE736D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5F05A6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57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687E43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C0725B" w14:textId="7F8BFBB4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EFF8BB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359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260F73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2B8FBD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35FAC8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416</w:t>
            </w:r>
          </w:p>
        </w:tc>
      </w:tr>
      <w:tr w:rsidR="00980272" w:rsidRPr="00BD02FF" w14:paraId="0E8EFE85" w14:textId="77777777" w:rsidTr="00064521">
        <w:trPr>
          <w:trHeight w:val="204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4E19F3" w14:textId="77777777" w:rsidR="00980272" w:rsidRPr="00BD02FF" w:rsidRDefault="00980272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 xml:space="preserve">R-449C 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4655BE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544B65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DD0E6C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7F2FEF" w14:textId="5750F0A8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5EC77B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17837E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1C2907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8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5ECA7D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8AD8D3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AD186D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9</w:t>
            </w:r>
          </w:p>
        </w:tc>
      </w:tr>
      <w:tr w:rsidR="00980272" w:rsidRPr="00BD02FF" w14:paraId="7E11C401" w14:textId="77777777" w:rsidTr="00064521">
        <w:trPr>
          <w:trHeight w:val="204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C6DD88" w14:textId="77777777" w:rsidR="00980272" w:rsidRPr="00BD02FF" w:rsidRDefault="00980272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 xml:space="preserve">R-452A 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2D5A23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E7BF3D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A06ECA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C6F6E1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115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F9D1C1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F0C5E9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E54B97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127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91D8CA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369DD1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512C00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242</w:t>
            </w:r>
          </w:p>
        </w:tc>
      </w:tr>
      <w:tr w:rsidR="00980272" w:rsidRPr="00BD02FF" w14:paraId="0D7CD29D" w14:textId="77777777" w:rsidTr="00064521">
        <w:trPr>
          <w:trHeight w:val="204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99498F" w14:textId="77777777" w:rsidR="00980272" w:rsidRPr="00BD02FF" w:rsidRDefault="00980272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R-453A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A7BBB5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D8D08A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C52A67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F89D64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BAD559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97B73C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5D550A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24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9404BF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87025B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7242E2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33</w:t>
            </w:r>
          </w:p>
        </w:tc>
      </w:tr>
      <w:tr w:rsidR="00980272" w:rsidRPr="00BD02FF" w14:paraId="15D362A4" w14:textId="77777777" w:rsidTr="00064521">
        <w:trPr>
          <w:trHeight w:val="204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A883EA" w14:textId="77777777" w:rsidR="00980272" w:rsidRPr="00BD02FF" w:rsidRDefault="00980272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R-454A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D9684C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82FF9C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94A889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1277B1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86BF08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5B67CD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AA11C4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78746E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176CEA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BA1563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</w:tr>
      <w:tr w:rsidR="00980272" w:rsidRPr="00BD02FF" w14:paraId="1BEEEE23" w14:textId="77777777" w:rsidTr="00064521">
        <w:trPr>
          <w:trHeight w:val="204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7BE1CD" w14:textId="77777777" w:rsidR="00980272" w:rsidRPr="00BD02FF" w:rsidRDefault="00980272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R-454A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926677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71B9C6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F0B2E6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0C16D1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D4341B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DFC408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7020AD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A2686A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8C73A3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3D18D8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</w:tr>
      <w:tr w:rsidR="00980272" w:rsidRPr="00BD02FF" w14:paraId="30AD3790" w14:textId="77777777" w:rsidTr="00064521">
        <w:trPr>
          <w:trHeight w:val="204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327C1F" w14:textId="77777777" w:rsidR="00980272" w:rsidRPr="00BD02FF" w:rsidRDefault="00980272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R-454B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D08F13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0D8F43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3DE27E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26DE01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1FAB38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140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F881E7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9C2660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59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791833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A248F2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D565BF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199</w:t>
            </w:r>
          </w:p>
        </w:tc>
      </w:tr>
      <w:tr w:rsidR="00980272" w:rsidRPr="00BD02FF" w14:paraId="41987486" w14:textId="77777777" w:rsidTr="00064521">
        <w:trPr>
          <w:trHeight w:val="204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396DBA" w14:textId="77777777" w:rsidR="00980272" w:rsidRPr="00BD02FF" w:rsidRDefault="00980272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R-454C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3326F4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6A22D3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C6EC1D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5D1137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6A4E6A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4EED68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F691C3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42BDA7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72AB60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255771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</w:tr>
      <w:tr w:rsidR="00980272" w:rsidRPr="00BD02FF" w14:paraId="58453641" w14:textId="77777777" w:rsidTr="00064521">
        <w:trPr>
          <w:trHeight w:val="204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BB16CB" w14:textId="77777777" w:rsidR="00980272" w:rsidRPr="00BD02FF" w:rsidRDefault="00980272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R-455A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66229D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4ADC12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E95BE9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77A40F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DD7F96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745071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3EECAC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0A525B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065F07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784D96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</w:tr>
      <w:tr w:rsidR="00980272" w:rsidRPr="00BD02FF" w14:paraId="4EABEE18" w14:textId="77777777" w:rsidTr="00064521">
        <w:trPr>
          <w:trHeight w:val="204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3F2F61" w14:textId="77777777" w:rsidR="00980272" w:rsidRPr="00BD02FF" w:rsidRDefault="00980272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 xml:space="preserve">R-470A 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099F49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30A7E1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A56663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55C359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340FF0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544586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FC0FA2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F06755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B90B88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FC5093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</w:t>
            </w:r>
          </w:p>
        </w:tc>
      </w:tr>
      <w:tr w:rsidR="00980272" w:rsidRPr="00BD02FF" w14:paraId="403C17DE" w14:textId="77777777" w:rsidTr="00064521">
        <w:trPr>
          <w:trHeight w:val="204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D9EEA1" w14:textId="77777777" w:rsidR="00980272" w:rsidRPr="00BD02FF" w:rsidRDefault="00980272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R-470B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A45D26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96394B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20DED2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10D955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6E70D1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EABAB9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0A18E8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6A63FB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8A7D01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EA93FD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</w:tr>
      <w:tr w:rsidR="00980272" w:rsidRPr="00BD02FF" w14:paraId="6B03A326" w14:textId="77777777" w:rsidTr="00064521">
        <w:trPr>
          <w:trHeight w:val="204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6C7A03" w14:textId="77777777" w:rsidR="00980272" w:rsidRPr="00BD02FF" w:rsidRDefault="00980272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R-471A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91A12D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E11E42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527475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4AAC56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C20E38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A87646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CE45E8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5C8D1B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9E04A5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2524DA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</w:tr>
      <w:tr w:rsidR="00980272" w:rsidRPr="00BD02FF" w14:paraId="1F39ED56" w14:textId="77777777" w:rsidTr="00064521">
        <w:trPr>
          <w:trHeight w:val="204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96CE7C" w14:textId="77777777" w:rsidR="00980272" w:rsidRPr="00BD02FF" w:rsidRDefault="00980272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R-507A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7C3142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7A6C06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8EDAC0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6AD6E9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102 956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C37659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515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9FF5AC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469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A089F2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34 691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D8E72D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297028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359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C07AF6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141 593</w:t>
            </w:r>
          </w:p>
        </w:tc>
      </w:tr>
      <w:tr w:rsidR="00980272" w:rsidRPr="00BD02FF" w14:paraId="017F632A" w14:textId="77777777" w:rsidTr="00064521">
        <w:trPr>
          <w:trHeight w:val="204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52B80A" w14:textId="77777777" w:rsidR="00980272" w:rsidRPr="00BD02FF" w:rsidRDefault="00980272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R-507C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6B0929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4B4636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D130B4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462DDF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5AC4F8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43025C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BE59F7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43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8E2AB3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090A4B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DC9CFD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43</w:t>
            </w:r>
          </w:p>
        </w:tc>
      </w:tr>
      <w:tr w:rsidR="00980272" w:rsidRPr="00BD02FF" w14:paraId="35391AB3" w14:textId="77777777" w:rsidTr="00064521">
        <w:trPr>
          <w:trHeight w:val="204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0C0027" w14:textId="77777777" w:rsidR="00980272" w:rsidRPr="00BD02FF" w:rsidRDefault="00980272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R-508B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6E8CFE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23D3C9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80B092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028FC2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51BA3A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62181D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43F097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12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71CBD1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A4C72C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79D04E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33</w:t>
            </w:r>
          </w:p>
        </w:tc>
      </w:tr>
      <w:tr w:rsidR="00980272" w:rsidRPr="00BD02FF" w14:paraId="0038EAF5" w14:textId="77777777" w:rsidTr="00064521">
        <w:trPr>
          <w:trHeight w:val="204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C2211D" w14:textId="77777777" w:rsidR="00980272" w:rsidRPr="00BD02FF" w:rsidRDefault="00980272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R-512A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7D3871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EB17E6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00AC05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D41103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9D67B9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A0F08F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397B4F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3C6BFA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072D57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631C14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</w:tr>
      <w:tr w:rsidR="00980272" w:rsidRPr="00BD02FF" w14:paraId="68A707DA" w14:textId="77777777" w:rsidTr="00064521">
        <w:trPr>
          <w:trHeight w:val="204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9A7B9E" w14:textId="77777777" w:rsidR="00980272" w:rsidRPr="00BD02FF" w:rsidRDefault="00980272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R-513A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85223C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7F24BF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B1A221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A5B7A9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30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83A8FB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F6962C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EC12E4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15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9D86E0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4C153E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D7CB81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61</w:t>
            </w:r>
          </w:p>
        </w:tc>
      </w:tr>
      <w:tr w:rsidR="00980272" w:rsidRPr="00BD02FF" w14:paraId="1DBCF797" w14:textId="77777777" w:rsidTr="00064521">
        <w:trPr>
          <w:trHeight w:val="204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E516ED" w14:textId="77777777" w:rsidR="00980272" w:rsidRPr="00BD02FF" w:rsidRDefault="00980272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 xml:space="preserve">R-515B 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AD6F0A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89D708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0B263F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C71EA6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EF7F07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E8F647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3CC740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B4CAB4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D116D0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64DE9D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</w:tr>
      <w:tr w:rsidR="00980272" w:rsidRPr="00BD02FF" w14:paraId="3791210A" w14:textId="77777777" w:rsidTr="00064521">
        <w:trPr>
          <w:trHeight w:val="204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732B6D" w14:textId="77777777" w:rsidR="00980272" w:rsidRPr="00BD02FF" w:rsidRDefault="00980272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ГФУ-227ea в импортируемой готовой смеси полиолов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55F10D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0D74B0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6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424C2A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70EB5A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01E4E4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B6C8C9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418535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A03951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C3A407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7884F2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6</w:t>
            </w:r>
          </w:p>
        </w:tc>
      </w:tr>
      <w:tr w:rsidR="00980272" w:rsidRPr="00BD02FF" w14:paraId="1DDCE72F" w14:textId="77777777" w:rsidTr="00064521">
        <w:trPr>
          <w:trHeight w:val="204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AD507A" w14:textId="77777777" w:rsidR="00980272" w:rsidRPr="00BD02FF" w:rsidRDefault="00980272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ГФУ-245fa в импортируемой готовой смеси полиолов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F53BF9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0AAF9F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53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0063D1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0228E9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E84045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F677CD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5EBA0F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1488F8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D782CA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C13A0D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53</w:t>
            </w:r>
          </w:p>
        </w:tc>
      </w:tr>
      <w:tr w:rsidR="00980272" w:rsidRPr="00BD02FF" w14:paraId="4375C9A7" w14:textId="77777777" w:rsidTr="00064521">
        <w:trPr>
          <w:trHeight w:val="204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9DA894" w14:textId="77777777" w:rsidR="00980272" w:rsidRPr="00BD02FF" w:rsidRDefault="00980272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ГФУ-365mfc в импортируемой готовой смеси полиолов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58F993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6B6501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411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0EA0B7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388605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7A12E7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3424C0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72A4E8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2D12E1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39F6DD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C04DCF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411</w:t>
            </w:r>
          </w:p>
        </w:tc>
      </w:tr>
      <w:tr w:rsidR="00980272" w:rsidRPr="00BD02FF" w14:paraId="3B9D3CD8" w14:textId="77777777" w:rsidTr="00064521">
        <w:trPr>
          <w:trHeight w:val="204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C5E223" w14:textId="0D1980C2" w:rsidR="00980272" w:rsidRPr="00BD02FF" w:rsidRDefault="009323D8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9323D8">
              <w:rPr>
                <w:sz w:val="18"/>
                <w:lang w:val="ru-RU"/>
              </w:rPr>
              <w:t>Прочее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8123B7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441CDD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1 728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142E04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362039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7F2390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844B11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409966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68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49D02C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C3F3F6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5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730540" w14:textId="77777777" w:rsidR="00980272" w:rsidRPr="00BD02FF" w:rsidRDefault="00980272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1 814</w:t>
            </w:r>
          </w:p>
        </w:tc>
      </w:tr>
      <w:tr w:rsidR="00980272" w:rsidRPr="00BD02FF" w14:paraId="4B96417A" w14:textId="77777777" w:rsidTr="00064521">
        <w:trPr>
          <w:trHeight w:val="204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340715" w14:textId="77777777" w:rsidR="00980272" w:rsidRPr="00BD02FF" w:rsidRDefault="00980272" w:rsidP="00064521">
            <w:pPr>
              <w:jc w:val="lef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Итого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007796" w14:textId="77777777" w:rsidR="00980272" w:rsidRPr="00BD02FF" w:rsidRDefault="00980272" w:rsidP="00064521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14809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F88FDC" w14:textId="77777777" w:rsidR="00980272" w:rsidRPr="00BD02FF" w:rsidRDefault="00980272" w:rsidP="00064521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15 879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B3A0A5" w14:textId="77777777" w:rsidR="00980272" w:rsidRPr="00BD02FF" w:rsidRDefault="00980272" w:rsidP="00064521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119 268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26BCDA" w14:textId="77777777" w:rsidR="00980272" w:rsidRPr="00BD02FF" w:rsidRDefault="00980272" w:rsidP="00064521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296 603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27B8AF" w14:textId="77777777" w:rsidR="00980272" w:rsidRPr="00BD02FF" w:rsidRDefault="00980272" w:rsidP="00064521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249 149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E4E1F8" w14:textId="77777777" w:rsidR="00980272" w:rsidRPr="00BD02FF" w:rsidRDefault="00980272" w:rsidP="00064521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21 606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BDEEF0" w14:textId="77777777" w:rsidR="00980272" w:rsidRPr="00BD02FF" w:rsidRDefault="00980272" w:rsidP="00064521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426 271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84532A" w14:textId="77777777" w:rsidR="00980272" w:rsidRPr="00BD02FF" w:rsidRDefault="00980272" w:rsidP="00064521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1 019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775456" w14:textId="77777777" w:rsidR="00980272" w:rsidRPr="00BD02FF" w:rsidRDefault="00980272" w:rsidP="00064521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40 738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EB5E87" w14:textId="77777777" w:rsidR="00980272" w:rsidRPr="00BD02FF" w:rsidRDefault="00980272" w:rsidP="00064521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1 201 304</w:t>
            </w:r>
          </w:p>
        </w:tc>
      </w:tr>
    </w:tbl>
    <w:p w14:paraId="5E5AB664" w14:textId="77777777" w:rsidR="00980272" w:rsidRPr="00BD02FF" w:rsidRDefault="00980272" w:rsidP="00980272">
      <w:pPr>
        <w:rPr>
          <w:sz w:val="18"/>
          <w:szCs w:val="18"/>
          <w:lang w:val="ru-RU"/>
        </w:rPr>
      </w:pPr>
      <w:bookmarkStart w:id="6" w:name="_Hlk84965854"/>
      <w:r w:rsidRPr="00BD02FF">
        <w:rPr>
          <w:sz w:val="18"/>
          <w:lang w:val="ru-RU"/>
        </w:rPr>
        <w:t>* Столбцы с разбивкой по секторам могут не соответствовать суммарному показателю «Итого», поскольку некоторые страны сообщили только об общем объеме потребления без разбивки по секторам.</w:t>
      </w:r>
    </w:p>
    <w:p w14:paraId="591408B2" w14:textId="77777777" w:rsidR="00980272" w:rsidRPr="00BD02FF" w:rsidRDefault="00980272" w:rsidP="00980272">
      <w:pPr>
        <w:rPr>
          <w:sz w:val="18"/>
          <w:szCs w:val="18"/>
          <w:lang w:val="ru-RU"/>
        </w:rPr>
      </w:pPr>
      <w:r w:rsidRPr="00BD02FF">
        <w:rPr>
          <w:sz w:val="18"/>
          <w:lang w:val="ru-RU"/>
        </w:rPr>
        <w:t>** ГФУ-23 используется как в чистом виде, так и в составе смеси R-508B, одним из компонентов которой он является.</w:t>
      </w:r>
    </w:p>
    <w:bookmarkEnd w:id="6"/>
    <w:p w14:paraId="709E83DB" w14:textId="77777777" w:rsidR="00980272" w:rsidRPr="00BD02FF" w:rsidRDefault="00980272" w:rsidP="00980272">
      <w:pPr>
        <w:rPr>
          <w:lang w:val="ru-RU"/>
        </w:rPr>
      </w:pPr>
    </w:p>
    <w:p w14:paraId="0C3557AE" w14:textId="22CC9D87" w:rsidR="00980272" w:rsidRPr="00BD02FF" w:rsidRDefault="00980272" w:rsidP="00980272">
      <w:pPr>
        <w:pStyle w:val="Heading1"/>
        <w:rPr>
          <w:lang w:val="ru-RU"/>
        </w:rPr>
      </w:pPr>
      <w:r w:rsidRPr="00BD02FF">
        <w:rPr>
          <w:lang w:val="ru-RU"/>
        </w:rPr>
        <w:t>В 2023 году в пересчете на тонны эквивалента CO</w:t>
      </w:r>
      <w:r w:rsidRPr="00BD02FF">
        <w:rPr>
          <w:vertAlign w:val="subscript"/>
          <w:lang w:val="ru-RU"/>
        </w:rPr>
        <w:t>2</w:t>
      </w:r>
      <w:r w:rsidRPr="00BD02FF">
        <w:rPr>
          <w:lang w:val="ru-RU"/>
        </w:rPr>
        <w:t xml:space="preserve"> наиболее потребляемыми ГФУ, включая смеси, были: для стран НОП – R-404A (34,4 % от общего объема), ГФУ-134a (28,1 %), R-410A (19,6 %), R-507A (7,3 %), R-407C (6,4 %) и R-407A (1,3 %); для стран, не относящихся к категории НОП, – R-410A (30,4 % от общего объема), ГФУ-134a (20,8 %), R-507A (12 %), R-404A (10,1 %), ГФУ-227ea (9,7 %) и ГФУ-32 (8,2 %)</w:t>
      </w:r>
      <w:r w:rsidRPr="00BD02FF">
        <w:rPr>
          <w:rStyle w:val="FootnoteReference"/>
          <w:lang w:val="ru-RU"/>
        </w:rPr>
        <w:footnoteReference w:id="23"/>
      </w:r>
      <w:r w:rsidRPr="00BD02FF">
        <w:rPr>
          <w:lang w:val="ru-RU"/>
        </w:rPr>
        <w:t xml:space="preserve">. </w:t>
      </w:r>
    </w:p>
    <w:p w14:paraId="75717012" w14:textId="6FFDDDBE" w:rsidR="00980272" w:rsidRPr="00BD02FF" w:rsidRDefault="00980272" w:rsidP="00980272">
      <w:pPr>
        <w:pStyle w:val="Heading1"/>
        <w:rPr>
          <w:lang w:val="ru-RU"/>
        </w:rPr>
      </w:pPr>
      <w:r w:rsidRPr="00BD02FF">
        <w:rPr>
          <w:lang w:val="ru-RU"/>
        </w:rPr>
        <w:t>Кроме того, 24 страны сообщили об общем потреблении в объеме 1 944,06 метрических тонн ГФУ-23, используемого в средствах пожаротушения, в секторе производства и обслуживания холодильного оборудования,</w:t>
      </w:r>
      <w:r w:rsidR="005277DA" w:rsidRPr="00BD02FF">
        <w:rPr>
          <w:lang w:val="ru-RU"/>
        </w:rPr>
        <w:t xml:space="preserve"> в </w:t>
      </w:r>
      <w:r w:rsidRPr="00BD02FF">
        <w:rPr>
          <w:lang w:val="ru-RU"/>
        </w:rPr>
        <w:t>растворител</w:t>
      </w:r>
      <w:r w:rsidR="005D3581">
        <w:rPr>
          <w:lang w:val="ru-RU"/>
        </w:rPr>
        <w:t>я</w:t>
      </w:r>
      <w:r w:rsidR="005277DA" w:rsidRPr="00BD02FF">
        <w:rPr>
          <w:lang w:val="ru-RU"/>
        </w:rPr>
        <w:t>х</w:t>
      </w:r>
      <w:r w:rsidRPr="00BD02FF">
        <w:rPr>
          <w:lang w:val="ru-RU"/>
        </w:rPr>
        <w:t xml:space="preserve"> и в других секторах. К этим странам относятся Аргентина, Бангладеш, Бразилия, Вьетнам, Египет, Индонезия, Китай, Маврикий, Малайзия, Мальдивы, Марокко, Мексика, Намибия, Панама, Перу, Сальвадор, Сейшельские острова, Сербия, Турция, Уругвай, Фиджи, Филиппины, Шри-Ланка и Южная Африка.</w:t>
      </w:r>
    </w:p>
    <w:p w14:paraId="1BE555C8" w14:textId="45E51741" w:rsidR="00980272" w:rsidRPr="00BD02FF" w:rsidRDefault="00980272" w:rsidP="00980272">
      <w:pPr>
        <w:pStyle w:val="Heading1"/>
        <w:rPr>
          <w:lang w:val="ru-RU"/>
        </w:rPr>
      </w:pPr>
      <w:r w:rsidRPr="00BD02FF">
        <w:rPr>
          <w:lang w:val="ru-RU"/>
        </w:rPr>
        <w:t>В соответствии с решением 94/3(b) секретариат запросил информацию у трех стран, которые указали использование ГФУ-23 в категории «</w:t>
      </w:r>
      <w:r w:rsidR="004B7223">
        <w:rPr>
          <w:lang w:val="ru-RU"/>
        </w:rPr>
        <w:t>П</w:t>
      </w:r>
      <w:r w:rsidR="00B05AED">
        <w:rPr>
          <w:lang w:val="ru-RU"/>
        </w:rPr>
        <w:t>рочее</w:t>
      </w:r>
      <w:r w:rsidRPr="00BD02FF">
        <w:rPr>
          <w:lang w:val="ru-RU"/>
        </w:rPr>
        <w:t>». Две страны уточнили, что данные, указанные в категории «</w:t>
      </w:r>
      <w:r w:rsidR="004B7223">
        <w:rPr>
          <w:lang w:val="ru-RU"/>
        </w:rPr>
        <w:t>Прочее</w:t>
      </w:r>
      <w:r w:rsidRPr="00BD02FF">
        <w:rPr>
          <w:lang w:val="ru-RU"/>
        </w:rPr>
        <w:t>», должны быть отнесены к «обслуживанию холодильной техники». На данный момент данные о сферах использования ГФУ</w:t>
      </w:r>
      <w:r w:rsidRPr="00BD02FF">
        <w:rPr>
          <w:lang w:val="ru-RU"/>
        </w:rPr>
        <w:noBreakHyphen/>
        <w:t>23 в оставшейся стране отсутствуют.</w:t>
      </w:r>
    </w:p>
    <w:p w14:paraId="48189B38" w14:textId="7F6ED9FA" w:rsidR="00980272" w:rsidRPr="00BD02FF" w:rsidRDefault="00980272" w:rsidP="00980272">
      <w:pPr>
        <w:pStyle w:val="Heading1"/>
        <w:rPr>
          <w:lang w:val="ru-RU"/>
        </w:rPr>
      </w:pPr>
      <w:r w:rsidRPr="00BD02FF">
        <w:rPr>
          <w:lang w:val="ru-RU"/>
        </w:rPr>
        <w:t>Две стр</w:t>
      </w:r>
      <w:r w:rsidRPr="004C7D42">
        <w:rPr>
          <w:lang w:val="ru-RU"/>
        </w:rPr>
        <w:t>аны (Аргентина и Мексика) обязаны представ</w:t>
      </w:r>
      <w:r w:rsidR="004C7D42">
        <w:rPr>
          <w:lang w:val="ru-RU"/>
        </w:rPr>
        <w:t>ля</w:t>
      </w:r>
      <w:r w:rsidRPr="004C7D42">
        <w:rPr>
          <w:lang w:val="ru-RU"/>
        </w:rPr>
        <w:t>ть данные о производстве</w:t>
      </w:r>
      <w:r w:rsidR="00D53F75" w:rsidRPr="004C7D42">
        <w:rPr>
          <w:lang w:val="ru-RU"/>
        </w:rPr>
        <w:t xml:space="preserve"> и</w:t>
      </w:r>
      <w:r w:rsidR="004C7D42" w:rsidRPr="004C7D42">
        <w:rPr>
          <w:lang w:val="fr-FR"/>
        </w:rPr>
        <w:t xml:space="preserve"> </w:t>
      </w:r>
      <w:r w:rsidR="004C7D42" w:rsidRPr="004C7D42">
        <w:rPr>
          <w:lang w:val="ru-RU"/>
        </w:rPr>
        <w:t>образовании</w:t>
      </w:r>
      <w:r w:rsidRPr="004C7D42">
        <w:rPr>
          <w:lang w:val="ru-RU"/>
        </w:rPr>
        <w:t xml:space="preserve"> ГФУ-23</w:t>
      </w:r>
      <w:r w:rsidRPr="00BD02FF">
        <w:rPr>
          <w:lang w:val="ru-RU"/>
        </w:rPr>
        <w:t xml:space="preserve"> за 2023 год в рамках доклада об осуществлении CП. Аргентина сообщила о нулевом объеме выбросов побочных продуктов ГФУ-23, а Мексика о выброса</w:t>
      </w:r>
      <w:r w:rsidR="003B4771">
        <w:rPr>
          <w:lang w:val="ru-RU"/>
        </w:rPr>
        <w:t>х</w:t>
      </w:r>
      <w:r w:rsidRPr="00BD02FF">
        <w:rPr>
          <w:lang w:val="ru-RU"/>
        </w:rPr>
        <w:t xml:space="preserve"> в объеме 0,0043 млн тонн. Кроме того, на сегодняшний день Китай сообщил о выбросах побочных продуктов ГФУ-23 в объеме 901,72 млн тонн, а Индия – о нулевом объеме.  </w:t>
      </w:r>
    </w:p>
    <w:p w14:paraId="69466929" w14:textId="7A6F9A3F" w:rsidR="00B91510" w:rsidRPr="00BD02FF" w:rsidRDefault="00B91510" w:rsidP="00B91510">
      <w:pPr>
        <w:pStyle w:val="Heading1"/>
        <w:keepNext/>
        <w:keepLines/>
        <w:numPr>
          <w:ilvl w:val="0"/>
          <w:numId w:val="0"/>
        </w:numPr>
        <w:tabs>
          <w:tab w:val="left" w:pos="720"/>
        </w:tabs>
        <w:spacing w:before="240"/>
        <w:rPr>
          <w:b/>
          <w:sz w:val="24"/>
          <w:szCs w:val="24"/>
          <w:lang w:val="ru-RU"/>
        </w:rPr>
      </w:pPr>
      <w:r w:rsidRPr="00BD02FF">
        <w:rPr>
          <w:b/>
          <w:sz w:val="24"/>
          <w:szCs w:val="24"/>
          <w:lang w:val="ru-RU"/>
        </w:rPr>
        <w:t>III.3</w:t>
      </w:r>
      <w:r w:rsidRPr="00BD02FF">
        <w:rPr>
          <w:b/>
          <w:sz w:val="24"/>
          <w:szCs w:val="24"/>
          <w:lang w:val="ru-RU"/>
        </w:rPr>
        <w:tab/>
      </w:r>
      <w:r w:rsidR="00380295" w:rsidRPr="00BD02FF">
        <w:rPr>
          <w:b/>
          <w:sz w:val="24"/>
          <w:lang w:val="ru-RU"/>
        </w:rPr>
        <w:t>Цены на ГХФУ и альтернативные вещества</w:t>
      </w:r>
      <w:r w:rsidRPr="00BD02FF">
        <w:rPr>
          <w:b/>
          <w:sz w:val="24"/>
          <w:szCs w:val="24"/>
          <w:lang w:val="ru-RU"/>
        </w:rPr>
        <w:t xml:space="preserve"> </w:t>
      </w:r>
    </w:p>
    <w:p w14:paraId="7F6E03F6" w14:textId="5DDEEF92" w:rsidR="00874857" w:rsidRPr="00BD02FF" w:rsidRDefault="00874857" w:rsidP="00874857">
      <w:pPr>
        <w:pStyle w:val="Heading1"/>
        <w:rPr>
          <w:lang w:val="ru-RU"/>
        </w:rPr>
      </w:pPr>
      <w:r w:rsidRPr="00BD02FF">
        <w:rPr>
          <w:lang w:val="ru-RU"/>
        </w:rPr>
        <w:t>Средние цены на ГХФУ, ГФУ и альтернативные вещества с 2012 года, представленные странами, действующими в рамках статьи 5, приведены в таблице 11</w:t>
      </w:r>
      <w:r w:rsidRPr="00BD02FF">
        <w:rPr>
          <w:vertAlign w:val="superscript"/>
          <w:lang w:val="ru-RU"/>
        </w:rPr>
        <w:footnoteReference w:id="24"/>
      </w:r>
      <w:r w:rsidRPr="00BD02FF">
        <w:rPr>
          <w:lang w:val="ru-RU"/>
        </w:rPr>
        <w:t>. Приведенные средние цены получены главным образом от предприятий розничной торговли и поставщиков и могут включать налоги и транспортные расходы. Однако данные о ценах в проектных предложениях отражают цены франко-борт (ФОБ)</w:t>
      </w:r>
      <w:r w:rsidR="009341F0" w:rsidRPr="00BD02FF">
        <w:rPr>
          <w:rStyle w:val="FootnoteReference"/>
          <w:lang w:val="ru-RU"/>
        </w:rPr>
        <w:footnoteReference w:id="25"/>
      </w:r>
      <w:r w:rsidRPr="00BD02FF">
        <w:rPr>
          <w:lang w:val="ru-RU"/>
        </w:rPr>
        <w:t xml:space="preserve">, обычно получаемые от импортеров. </w:t>
      </w:r>
    </w:p>
    <w:p w14:paraId="3A9AF864" w14:textId="77777777" w:rsidR="00874857" w:rsidRPr="00BD02FF" w:rsidRDefault="00874857" w:rsidP="00874857">
      <w:pPr>
        <w:keepNext/>
        <w:rPr>
          <w:b/>
          <w:bCs/>
          <w:lang w:val="ru-RU"/>
        </w:rPr>
      </w:pPr>
      <w:r w:rsidRPr="00BD02FF">
        <w:rPr>
          <w:b/>
          <w:lang w:val="ru-RU"/>
        </w:rPr>
        <w:t>Таблица 11. Средняя цена на ГХФУ и альтернативные вещества</w:t>
      </w:r>
      <w:r w:rsidRPr="00BD02FF">
        <w:rPr>
          <w:rStyle w:val="FootnoteReference"/>
          <w:b/>
          <w:lang w:val="ru-RU"/>
        </w:rPr>
        <w:footnoteReference w:id="26"/>
      </w:r>
      <w:r w:rsidRPr="00BD02FF">
        <w:rPr>
          <w:b/>
          <w:lang w:val="ru-RU"/>
        </w:rPr>
        <w:t xml:space="preserve"> </w:t>
      </w:r>
    </w:p>
    <w:tbl>
      <w:tblPr>
        <w:tblW w:w="107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567"/>
        <w:gridCol w:w="625"/>
        <w:gridCol w:w="540"/>
        <w:gridCol w:w="540"/>
        <w:gridCol w:w="540"/>
        <w:gridCol w:w="540"/>
        <w:gridCol w:w="540"/>
        <w:gridCol w:w="540"/>
        <w:gridCol w:w="540"/>
        <w:gridCol w:w="556"/>
        <w:gridCol w:w="563"/>
        <w:gridCol w:w="567"/>
        <w:gridCol w:w="2324"/>
        <w:gridCol w:w="810"/>
      </w:tblGrid>
      <w:tr w:rsidR="00874857" w:rsidRPr="00BD02FF" w14:paraId="31489B23" w14:textId="77777777" w:rsidTr="00064521">
        <w:trPr>
          <w:trHeight w:val="202"/>
          <w:tblHeader/>
          <w:jc w:val="center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  <w:hideMark/>
          </w:tcPr>
          <w:p w14:paraId="6637F043" w14:textId="77777777" w:rsidR="00874857" w:rsidRPr="00BD02FF" w:rsidRDefault="00874857" w:rsidP="00064521">
            <w:pPr>
              <w:keepNext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Вещество</w:t>
            </w:r>
          </w:p>
        </w:tc>
        <w:tc>
          <w:tcPr>
            <w:tcW w:w="665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  <w:vAlign w:val="center"/>
            <w:hideMark/>
          </w:tcPr>
          <w:p w14:paraId="0B0935AD" w14:textId="77777777" w:rsidR="00874857" w:rsidRPr="00BD02FF" w:rsidRDefault="00874857" w:rsidP="00064521">
            <w:pPr>
              <w:keepNext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Средняя цена (долл. США/кг)*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  <w:vAlign w:val="center"/>
            <w:hideMark/>
          </w:tcPr>
          <w:p w14:paraId="7B5CE092" w14:textId="77777777" w:rsidR="00874857" w:rsidRPr="00BD02FF" w:rsidRDefault="00874857" w:rsidP="00064521">
            <w:pPr>
              <w:keepNext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Ценовой диапазон (долл. США/кг)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  <w:hideMark/>
          </w:tcPr>
          <w:p w14:paraId="3520401E" w14:textId="77777777" w:rsidR="00874857" w:rsidRPr="00BD02FF" w:rsidRDefault="00874857" w:rsidP="00064521">
            <w:pPr>
              <w:keepNext/>
              <w:tabs>
                <w:tab w:val="left" w:pos="223"/>
                <w:tab w:val="center" w:pos="1377"/>
              </w:tabs>
              <w:ind w:left="-108" w:right="-108"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Страны (2023 г.)**</w:t>
            </w:r>
          </w:p>
        </w:tc>
      </w:tr>
      <w:tr w:rsidR="00874857" w:rsidRPr="00BD02FF" w14:paraId="5E40B2A5" w14:textId="77777777" w:rsidTr="00064521">
        <w:trPr>
          <w:trHeight w:val="215"/>
          <w:tblHeader/>
          <w:jc w:val="center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  <w:vAlign w:val="center"/>
            <w:hideMark/>
          </w:tcPr>
          <w:p w14:paraId="49745831" w14:textId="77777777" w:rsidR="00874857" w:rsidRPr="00BD02FF" w:rsidRDefault="00874857" w:rsidP="00064521">
            <w:pPr>
              <w:jc w:val="left"/>
              <w:rPr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</w:tcPr>
          <w:p w14:paraId="0F683EC6" w14:textId="77777777" w:rsidR="00874857" w:rsidRPr="00BD02FF" w:rsidRDefault="00874857" w:rsidP="00064521">
            <w:pPr>
              <w:keepNext/>
              <w:ind w:left="-108" w:right="-108"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2012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2D3CE5C8" w14:textId="77777777" w:rsidR="00874857" w:rsidRPr="00BD02FF" w:rsidRDefault="00874857" w:rsidP="00064521">
            <w:pPr>
              <w:keepNext/>
              <w:ind w:left="-108" w:right="-108"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2013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1447F7CF" w14:textId="77777777" w:rsidR="00874857" w:rsidRPr="00BD02FF" w:rsidRDefault="00874857" w:rsidP="00064521">
            <w:pPr>
              <w:keepNext/>
              <w:ind w:left="-108" w:right="-108"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2014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27FA84FC" w14:textId="77777777" w:rsidR="00874857" w:rsidRPr="00BD02FF" w:rsidRDefault="00874857" w:rsidP="00064521">
            <w:pPr>
              <w:keepNext/>
              <w:ind w:left="-108" w:right="-108"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2015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  <w:hideMark/>
          </w:tcPr>
          <w:p w14:paraId="50CC87A5" w14:textId="77777777" w:rsidR="00874857" w:rsidRPr="00BD02FF" w:rsidRDefault="00874857" w:rsidP="00064521">
            <w:pPr>
              <w:keepNext/>
              <w:ind w:left="-108" w:right="-108"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2016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  <w:hideMark/>
          </w:tcPr>
          <w:p w14:paraId="517CA573" w14:textId="77777777" w:rsidR="00874857" w:rsidRPr="00BD02FF" w:rsidRDefault="00874857" w:rsidP="00064521">
            <w:pPr>
              <w:keepNext/>
              <w:ind w:left="-107" w:right="-110"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2017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  <w:hideMark/>
          </w:tcPr>
          <w:p w14:paraId="35E404D2" w14:textId="77777777" w:rsidR="00874857" w:rsidRPr="00BD02FF" w:rsidRDefault="00874857" w:rsidP="00064521">
            <w:pPr>
              <w:keepNext/>
              <w:ind w:left="-108" w:right="-108"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2018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  <w:hideMark/>
          </w:tcPr>
          <w:p w14:paraId="0799B02E" w14:textId="77777777" w:rsidR="00874857" w:rsidRPr="00BD02FF" w:rsidRDefault="00874857" w:rsidP="00064521">
            <w:pPr>
              <w:keepNext/>
              <w:ind w:left="-108" w:right="-108"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 xml:space="preserve">2019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</w:tcPr>
          <w:p w14:paraId="2E08778E" w14:textId="6357C0B0" w:rsidR="00874857" w:rsidRPr="00BD02FF" w:rsidRDefault="005A4337" w:rsidP="00064521">
            <w:pPr>
              <w:keepNext/>
              <w:ind w:left="-106" w:right="-103"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>
              <w:rPr>
                <w:b/>
                <w:sz w:val="18"/>
                <w:lang w:val="ru-RU"/>
              </w:rPr>
              <w:t>2020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F47D3" w14:textId="77777777" w:rsidR="00874857" w:rsidRPr="00BD02FF" w:rsidRDefault="00874857" w:rsidP="00064521">
            <w:pPr>
              <w:keepNext/>
              <w:ind w:left="-118" w:right="-106"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2021</w:t>
            </w:r>
          </w:p>
        </w:tc>
        <w:tc>
          <w:tcPr>
            <w:tcW w:w="5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316D6" w14:textId="77777777" w:rsidR="00874857" w:rsidRPr="00BD02FF" w:rsidRDefault="00874857" w:rsidP="00064521">
            <w:pPr>
              <w:keepNext/>
              <w:ind w:left="-109" w:right="-108"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2022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FD787" w14:textId="77777777" w:rsidR="00874857" w:rsidRPr="00BD02FF" w:rsidRDefault="00874857" w:rsidP="00064521">
            <w:pPr>
              <w:keepNext/>
              <w:ind w:left="-112" w:right="-107"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2023</w:t>
            </w:r>
          </w:p>
        </w:tc>
        <w:tc>
          <w:tcPr>
            <w:tcW w:w="23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</w:tcPr>
          <w:p w14:paraId="029C09F9" w14:textId="77777777" w:rsidR="00874857" w:rsidRPr="00BD02FF" w:rsidRDefault="00874857" w:rsidP="00064521">
            <w:pPr>
              <w:keepNext/>
              <w:jc w:val="center"/>
              <w:rPr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</w:tcPr>
          <w:p w14:paraId="37374437" w14:textId="77777777" w:rsidR="00874857" w:rsidRPr="00BD02FF" w:rsidRDefault="00874857" w:rsidP="00064521">
            <w:pPr>
              <w:keepNext/>
              <w:tabs>
                <w:tab w:val="left" w:pos="223"/>
                <w:tab w:val="center" w:pos="1377"/>
              </w:tabs>
              <w:ind w:left="-108" w:right="-108"/>
              <w:jc w:val="center"/>
              <w:rPr>
                <w:b/>
                <w:bCs/>
                <w:sz w:val="18"/>
                <w:szCs w:val="18"/>
                <w:lang w:val="ru-RU"/>
              </w:rPr>
            </w:pPr>
          </w:p>
        </w:tc>
      </w:tr>
      <w:tr w:rsidR="00874857" w:rsidRPr="00BD02FF" w14:paraId="28B0ED34" w14:textId="77777777" w:rsidTr="00064521">
        <w:trPr>
          <w:trHeight w:val="60"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73124B6A" w14:textId="77777777" w:rsidR="00874857" w:rsidRPr="00BD02FF" w:rsidRDefault="00874857" w:rsidP="00064521">
            <w:pPr>
              <w:keepNext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ГХФУ-22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</w:tcPr>
          <w:p w14:paraId="1FE41BCB" w14:textId="77777777" w:rsidR="00874857" w:rsidRPr="00BD02FF" w:rsidRDefault="00874857" w:rsidP="00064521">
            <w:pPr>
              <w:keepNext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10,06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0D0AFF02" w14:textId="77777777" w:rsidR="00874857" w:rsidRPr="00BD02FF" w:rsidRDefault="00874857" w:rsidP="00064521">
            <w:pPr>
              <w:keepNext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9,24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79E5B568" w14:textId="77777777" w:rsidR="00874857" w:rsidRPr="00BD02FF" w:rsidRDefault="00874857" w:rsidP="00064521">
            <w:pPr>
              <w:keepNext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10,08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7C6D5422" w14:textId="77777777" w:rsidR="00874857" w:rsidRPr="00BD02FF" w:rsidRDefault="00874857" w:rsidP="00064521">
            <w:pPr>
              <w:keepNext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10,07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09419836" w14:textId="77777777" w:rsidR="00874857" w:rsidRPr="00BD02FF" w:rsidRDefault="00874857" w:rsidP="00064521">
            <w:pPr>
              <w:keepNext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9,25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34790CD6" w14:textId="77777777" w:rsidR="00874857" w:rsidRPr="00BD02FF" w:rsidRDefault="00874857" w:rsidP="00064521">
            <w:pPr>
              <w:ind w:left="-107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10,18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22EE3095" w14:textId="77777777" w:rsidR="00874857" w:rsidRPr="00BD02FF" w:rsidRDefault="00874857" w:rsidP="00064521">
            <w:pPr>
              <w:keepNext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10,24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26CA7881" w14:textId="77777777" w:rsidR="00874857" w:rsidRPr="00BD02FF" w:rsidRDefault="00874857" w:rsidP="00064521">
            <w:pPr>
              <w:keepNext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9,64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115" w:type="dxa"/>
            </w:tcMar>
          </w:tcPr>
          <w:p w14:paraId="407DC56E" w14:textId="77777777" w:rsidR="00874857" w:rsidRPr="00BD02FF" w:rsidRDefault="00874857" w:rsidP="00064521">
            <w:pPr>
              <w:keepNext/>
              <w:ind w:right="-103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10,54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BDB43" w14:textId="77777777" w:rsidR="00874857" w:rsidRPr="00BD02FF" w:rsidRDefault="00874857" w:rsidP="00064521">
            <w:pPr>
              <w:ind w:right="-106"/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11,02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76C10" w14:textId="77777777" w:rsidR="00874857" w:rsidRPr="00BD02FF" w:rsidRDefault="00874857" w:rsidP="00064521">
            <w:pPr>
              <w:ind w:right="-100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10,76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969AB" w14:textId="77777777" w:rsidR="00874857" w:rsidRPr="00BD02FF" w:rsidRDefault="00874857" w:rsidP="00064521">
            <w:pPr>
              <w:ind w:right="-107"/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14,08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01C7A662" w14:textId="77777777" w:rsidR="00874857" w:rsidRPr="00BD02FF" w:rsidRDefault="00874857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0,16 (Доминиканская Республика) – 180,00 (Руанда)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6346A83C" w14:textId="77777777" w:rsidR="00874857" w:rsidRPr="00BD02FF" w:rsidRDefault="00874857" w:rsidP="00064521">
            <w:pPr>
              <w:keepNext/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112</w:t>
            </w:r>
          </w:p>
        </w:tc>
      </w:tr>
      <w:tr w:rsidR="00874857" w:rsidRPr="00BD02FF" w14:paraId="2968F631" w14:textId="77777777" w:rsidTr="00064521">
        <w:trPr>
          <w:trHeight w:val="209"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2688A17C" w14:textId="77777777" w:rsidR="00874857" w:rsidRPr="00BD02FF" w:rsidRDefault="00874857" w:rsidP="00064521">
            <w:pPr>
              <w:keepNext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ГХФУ-141b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</w:tcPr>
          <w:p w14:paraId="62A7D15C" w14:textId="77777777" w:rsidR="00874857" w:rsidRPr="00BD02FF" w:rsidRDefault="00874857" w:rsidP="00064521">
            <w:pPr>
              <w:keepNext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6,73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5B17A2EB" w14:textId="77777777" w:rsidR="00874857" w:rsidRPr="00BD02FF" w:rsidRDefault="00874857" w:rsidP="00064521">
            <w:pPr>
              <w:keepNext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6,65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34D1EBD0" w14:textId="77777777" w:rsidR="00874857" w:rsidRPr="00BD02FF" w:rsidRDefault="00874857" w:rsidP="00064521">
            <w:pPr>
              <w:keepNext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7,77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74504740" w14:textId="77777777" w:rsidR="00874857" w:rsidRPr="00BD02FF" w:rsidRDefault="00874857" w:rsidP="00064521">
            <w:pPr>
              <w:keepNext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7,08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46CA6766" w14:textId="77777777" w:rsidR="00874857" w:rsidRPr="00BD02FF" w:rsidRDefault="00874857" w:rsidP="00064521">
            <w:pPr>
              <w:keepNext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10,00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5DED855A" w14:textId="77777777" w:rsidR="00874857" w:rsidRPr="00BD02FF" w:rsidRDefault="00874857" w:rsidP="00064521">
            <w:pPr>
              <w:ind w:left="-107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9,40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7C21AA9A" w14:textId="77777777" w:rsidR="00874857" w:rsidRPr="00BD02FF" w:rsidRDefault="00874857" w:rsidP="00064521">
            <w:pPr>
              <w:keepNext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10,99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329ADF24" w14:textId="77777777" w:rsidR="00874857" w:rsidRPr="00BD02FF" w:rsidRDefault="00874857" w:rsidP="00064521">
            <w:pPr>
              <w:keepNext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8,23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115" w:type="dxa"/>
            </w:tcMar>
          </w:tcPr>
          <w:p w14:paraId="7A6F3207" w14:textId="77777777" w:rsidR="00874857" w:rsidRPr="00BD02FF" w:rsidRDefault="00874857" w:rsidP="00064521">
            <w:pPr>
              <w:keepNext/>
              <w:ind w:right="-103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12,78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F4176" w14:textId="77777777" w:rsidR="00874857" w:rsidRPr="00BD02FF" w:rsidRDefault="00874857" w:rsidP="00064521">
            <w:pPr>
              <w:ind w:right="-106"/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 xml:space="preserve">  8,66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F1CB8" w14:textId="77777777" w:rsidR="00874857" w:rsidRPr="00BD02FF" w:rsidRDefault="00874857" w:rsidP="00064521">
            <w:pPr>
              <w:ind w:right="-100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8,98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D71F2" w14:textId="77777777" w:rsidR="00874857" w:rsidRPr="00BD02FF" w:rsidRDefault="00874857" w:rsidP="00064521">
            <w:pPr>
              <w:ind w:right="-107"/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12,15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72E9261B" w14:textId="77777777" w:rsidR="00874857" w:rsidRPr="00BD02FF" w:rsidRDefault="00874857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3,11 (Китай) – 80,43 (Белиз)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7567C7CD" w14:textId="77777777" w:rsidR="00874857" w:rsidRPr="00BD02FF" w:rsidRDefault="00874857" w:rsidP="00064521">
            <w:pPr>
              <w:keepNext/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14</w:t>
            </w:r>
          </w:p>
        </w:tc>
      </w:tr>
      <w:tr w:rsidR="00874857" w:rsidRPr="00BD02FF" w14:paraId="501DFF9F" w14:textId="77777777" w:rsidTr="00064521">
        <w:trPr>
          <w:trHeight w:val="202"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3AB96CE0" w14:textId="77777777" w:rsidR="00874857" w:rsidRPr="00BD02FF" w:rsidRDefault="00874857" w:rsidP="00064521">
            <w:pPr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R</w:t>
            </w:r>
            <w:r w:rsidRPr="00BD02FF">
              <w:rPr>
                <w:sz w:val="18"/>
                <w:lang w:val="ru-RU"/>
              </w:rPr>
              <w:noBreakHyphen/>
              <w:t>600a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</w:tcPr>
          <w:p w14:paraId="76929441" w14:textId="77777777" w:rsidR="00874857" w:rsidRPr="00BD02FF" w:rsidRDefault="00874857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20,49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704E7B5E" w14:textId="77777777" w:rsidR="00874857" w:rsidRPr="00BD02FF" w:rsidRDefault="00874857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20,20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0DDFCBCC" w14:textId="77777777" w:rsidR="00874857" w:rsidRPr="00BD02FF" w:rsidRDefault="00874857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18,02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5D9A1452" w14:textId="77777777" w:rsidR="00874857" w:rsidRPr="00BD02FF" w:rsidRDefault="00874857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15,23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7B0A6501" w14:textId="77777777" w:rsidR="00874857" w:rsidRPr="00BD02FF" w:rsidRDefault="00874857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15,98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58D1C1AF" w14:textId="77777777" w:rsidR="00874857" w:rsidRPr="00BD02FF" w:rsidRDefault="00874857" w:rsidP="00064521">
            <w:pPr>
              <w:pStyle w:val="ListParagraph"/>
              <w:ind w:left="-107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15,80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02004D31" w14:textId="77777777" w:rsidR="00874857" w:rsidRPr="00BD02FF" w:rsidRDefault="00874857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16,03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609DF284" w14:textId="77777777" w:rsidR="00874857" w:rsidRPr="00BD02FF" w:rsidRDefault="00874857" w:rsidP="00064521">
            <w:pPr>
              <w:keepNext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16,72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115" w:type="dxa"/>
            </w:tcMar>
          </w:tcPr>
          <w:p w14:paraId="266DA81F" w14:textId="77777777" w:rsidR="00874857" w:rsidRPr="00BD02FF" w:rsidRDefault="00874857" w:rsidP="00064521">
            <w:pPr>
              <w:keepNext/>
              <w:ind w:right="-103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18,30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76289" w14:textId="77777777" w:rsidR="00874857" w:rsidRPr="00BD02FF" w:rsidRDefault="00874857" w:rsidP="00064521">
            <w:pPr>
              <w:pStyle w:val="ListParagraph"/>
              <w:ind w:left="0" w:right="-106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19,05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C013A" w14:textId="77777777" w:rsidR="00874857" w:rsidRPr="00BD02FF" w:rsidRDefault="00874857" w:rsidP="00064521">
            <w:pPr>
              <w:pStyle w:val="ListParagraph"/>
              <w:ind w:left="0" w:right="-100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19,41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7F7A6" w14:textId="77777777" w:rsidR="00874857" w:rsidRPr="00BD02FF" w:rsidRDefault="00874857" w:rsidP="00064521">
            <w:pPr>
              <w:pStyle w:val="ListParagraph"/>
              <w:ind w:left="0" w:right="-249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15,86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37E44C3C" w14:textId="77777777" w:rsidR="00874857" w:rsidRPr="00BD02FF" w:rsidRDefault="00874857" w:rsidP="00064521">
            <w:pPr>
              <w:pStyle w:val="ListParagraph"/>
              <w:ind w:left="0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1,80 (Бразилия) - 141,05 (Сент-Винсент и Гренадины)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4C4D64BA" w14:textId="77777777" w:rsidR="00874857" w:rsidRPr="00BD02FF" w:rsidRDefault="00874857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85</w:t>
            </w:r>
          </w:p>
        </w:tc>
      </w:tr>
      <w:tr w:rsidR="00874857" w:rsidRPr="00BD02FF" w14:paraId="51C98BCB" w14:textId="77777777" w:rsidTr="00064521">
        <w:trPr>
          <w:trHeight w:val="411"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29E45E9D" w14:textId="77777777" w:rsidR="00874857" w:rsidRPr="00BD02FF" w:rsidRDefault="00874857" w:rsidP="00064521">
            <w:pPr>
              <w:keepNext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R</w:t>
            </w:r>
            <w:r w:rsidRPr="00BD02FF">
              <w:rPr>
                <w:sz w:val="18"/>
                <w:lang w:val="ru-RU"/>
              </w:rPr>
              <w:noBreakHyphen/>
              <w:t>290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</w:tcPr>
          <w:p w14:paraId="390E7D6F" w14:textId="77777777" w:rsidR="00874857" w:rsidRPr="00BD02FF" w:rsidRDefault="00874857" w:rsidP="00064521">
            <w:pPr>
              <w:keepNext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15,60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7BEEE157" w14:textId="77777777" w:rsidR="00874857" w:rsidRPr="00BD02FF" w:rsidRDefault="00874857" w:rsidP="00064521">
            <w:pPr>
              <w:keepNext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14,38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1647B487" w14:textId="77777777" w:rsidR="00874857" w:rsidRPr="00BD02FF" w:rsidRDefault="00874857" w:rsidP="00064521">
            <w:pPr>
              <w:keepNext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21,26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57E56480" w14:textId="77777777" w:rsidR="00874857" w:rsidRPr="00BD02FF" w:rsidRDefault="00874857" w:rsidP="00064521">
            <w:pPr>
              <w:keepNext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19,08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164D6AF4" w14:textId="77777777" w:rsidR="00874857" w:rsidRPr="00BD02FF" w:rsidRDefault="00874857" w:rsidP="00064521">
            <w:pPr>
              <w:keepNext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16,13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330CCE0F" w14:textId="77777777" w:rsidR="00874857" w:rsidRPr="00BD02FF" w:rsidRDefault="00874857" w:rsidP="00064521">
            <w:pPr>
              <w:ind w:left="-107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16,48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0D49F0DD" w14:textId="77777777" w:rsidR="00874857" w:rsidRPr="00BD02FF" w:rsidRDefault="00874857" w:rsidP="00064521">
            <w:pPr>
              <w:keepNext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15,92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68AA18D6" w14:textId="77777777" w:rsidR="00874857" w:rsidRPr="00BD02FF" w:rsidRDefault="00874857" w:rsidP="00064521">
            <w:pPr>
              <w:keepNext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21,80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115" w:type="dxa"/>
            </w:tcMar>
          </w:tcPr>
          <w:p w14:paraId="6087BFAD" w14:textId="77777777" w:rsidR="00874857" w:rsidRPr="00BD02FF" w:rsidRDefault="00874857" w:rsidP="00064521">
            <w:pPr>
              <w:keepNext/>
              <w:ind w:right="-103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23,85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14C4D" w14:textId="77777777" w:rsidR="00874857" w:rsidRPr="00BD02FF" w:rsidRDefault="00874857" w:rsidP="00064521">
            <w:pPr>
              <w:ind w:right="-106"/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21,17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91ADC" w14:textId="77777777" w:rsidR="00874857" w:rsidRPr="00BD02FF" w:rsidRDefault="00874857" w:rsidP="00064521">
            <w:pPr>
              <w:ind w:right="-100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22,38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8518C" w14:textId="77777777" w:rsidR="00874857" w:rsidRPr="00BD02FF" w:rsidRDefault="00874857" w:rsidP="00064521">
            <w:pPr>
              <w:ind w:right="-107"/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20,95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6C9D49B7" w14:textId="77777777" w:rsidR="00874857" w:rsidRPr="00BD02FF" w:rsidRDefault="00874857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1,75 (Бразилия) – 191,65 (Сент-Винсент и Гренадины)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6921D3DC" w14:textId="77777777" w:rsidR="00874857" w:rsidRPr="00BD02FF" w:rsidRDefault="00874857" w:rsidP="00064521">
            <w:pPr>
              <w:keepNext/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75</w:t>
            </w:r>
          </w:p>
        </w:tc>
      </w:tr>
      <w:tr w:rsidR="00874857" w:rsidRPr="00BD02FF" w14:paraId="74FFAAF8" w14:textId="77777777" w:rsidTr="00064521">
        <w:trPr>
          <w:trHeight w:val="137"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3C04C1AA" w14:textId="77777777" w:rsidR="00874857" w:rsidRPr="00BD02FF" w:rsidRDefault="00874857" w:rsidP="00064521">
            <w:pPr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ГФУ-134a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</w:tcPr>
          <w:p w14:paraId="1D866536" w14:textId="77777777" w:rsidR="00874857" w:rsidRPr="00BD02FF" w:rsidRDefault="00874857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14,96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47E582E9" w14:textId="77777777" w:rsidR="00874857" w:rsidRPr="00BD02FF" w:rsidRDefault="00874857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13,65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4ADC0A9F" w14:textId="77777777" w:rsidR="00874857" w:rsidRPr="00BD02FF" w:rsidRDefault="00874857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13,30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769057C4" w14:textId="77777777" w:rsidR="00874857" w:rsidRPr="00BD02FF" w:rsidRDefault="00874857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14,26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1A83EA86" w14:textId="77777777" w:rsidR="00874857" w:rsidRPr="00BD02FF" w:rsidRDefault="00874857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12,83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51C8D4F2" w14:textId="77777777" w:rsidR="00874857" w:rsidRPr="00BD02FF" w:rsidRDefault="00874857" w:rsidP="00064521">
            <w:pPr>
              <w:ind w:left="-107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13,94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209E1F95" w14:textId="77777777" w:rsidR="00874857" w:rsidRPr="00BD02FF" w:rsidRDefault="00874857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12,35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6D2E5E88" w14:textId="77777777" w:rsidR="00874857" w:rsidRPr="00BD02FF" w:rsidRDefault="00874857" w:rsidP="00064521">
            <w:pPr>
              <w:keepNext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12,31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115" w:type="dxa"/>
            </w:tcMar>
          </w:tcPr>
          <w:p w14:paraId="26ED8B95" w14:textId="77777777" w:rsidR="00874857" w:rsidRPr="00BD02FF" w:rsidRDefault="00874857" w:rsidP="00064521">
            <w:pPr>
              <w:keepNext/>
              <w:ind w:right="-103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12,71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0967E" w14:textId="77777777" w:rsidR="00874857" w:rsidRPr="00BD02FF" w:rsidRDefault="00874857" w:rsidP="00064521">
            <w:pPr>
              <w:ind w:right="-106"/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13,66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A1E90" w14:textId="77777777" w:rsidR="00874857" w:rsidRPr="00BD02FF" w:rsidRDefault="00874857" w:rsidP="00064521">
            <w:pPr>
              <w:ind w:right="-100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13,51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35C65" w14:textId="77777777" w:rsidR="00874857" w:rsidRPr="00BD02FF" w:rsidRDefault="00874857" w:rsidP="00064521">
            <w:pPr>
              <w:ind w:right="-107"/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12,10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3A9C769E" w14:textId="77777777" w:rsidR="00874857" w:rsidRPr="00BD02FF" w:rsidRDefault="00874857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0,16 (Доминиканская Республика) – 51,00 (Туркменистан)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1F7F62D8" w14:textId="77777777" w:rsidR="00874857" w:rsidRPr="00BD02FF" w:rsidRDefault="00874857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110</w:t>
            </w:r>
          </w:p>
        </w:tc>
      </w:tr>
      <w:tr w:rsidR="00874857" w:rsidRPr="00BD02FF" w14:paraId="17952584" w14:textId="77777777" w:rsidTr="00064521">
        <w:trPr>
          <w:trHeight w:val="209"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0F4ED645" w14:textId="77777777" w:rsidR="00874857" w:rsidRPr="00BD02FF" w:rsidRDefault="00874857" w:rsidP="00064521">
            <w:pPr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R-404A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</w:tcPr>
          <w:p w14:paraId="5E7ED760" w14:textId="77777777" w:rsidR="00874857" w:rsidRPr="00BD02FF" w:rsidRDefault="00874857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18,71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43197490" w14:textId="77777777" w:rsidR="00874857" w:rsidRPr="00BD02FF" w:rsidRDefault="00874857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15,41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4299875D" w14:textId="77777777" w:rsidR="00874857" w:rsidRPr="00BD02FF" w:rsidRDefault="00874857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15,11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16EAC677" w14:textId="77777777" w:rsidR="00874857" w:rsidRPr="00BD02FF" w:rsidRDefault="00874857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15,42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47CC883D" w14:textId="77777777" w:rsidR="00874857" w:rsidRPr="00BD02FF" w:rsidRDefault="00874857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15,32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0C93712B" w14:textId="77777777" w:rsidR="00874857" w:rsidRPr="00BD02FF" w:rsidRDefault="00874857" w:rsidP="00064521">
            <w:pPr>
              <w:ind w:left="-107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15,97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0F692C68" w14:textId="77777777" w:rsidR="00874857" w:rsidRPr="00BD02FF" w:rsidRDefault="00874857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14,77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50D94495" w14:textId="77777777" w:rsidR="00874857" w:rsidRPr="00BD02FF" w:rsidRDefault="00874857" w:rsidP="00064521">
            <w:pPr>
              <w:keepNext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13,76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115" w:type="dxa"/>
            </w:tcMar>
          </w:tcPr>
          <w:p w14:paraId="3A28E7D0" w14:textId="77777777" w:rsidR="00874857" w:rsidRPr="00BD02FF" w:rsidRDefault="00874857" w:rsidP="00064521">
            <w:pPr>
              <w:keepNext/>
              <w:ind w:right="-103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14,28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1EEAD" w14:textId="77777777" w:rsidR="00874857" w:rsidRPr="00BD02FF" w:rsidRDefault="00874857" w:rsidP="00064521">
            <w:pPr>
              <w:ind w:right="-106"/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16,01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E5411" w14:textId="77777777" w:rsidR="00874857" w:rsidRPr="00BD02FF" w:rsidRDefault="00874857" w:rsidP="00064521">
            <w:pPr>
              <w:ind w:right="-100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15,68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BD542" w14:textId="77777777" w:rsidR="00874857" w:rsidRPr="00BD02FF" w:rsidRDefault="00874857" w:rsidP="00064521">
            <w:pPr>
              <w:ind w:right="-107"/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14,88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0EA130F4" w14:textId="77777777" w:rsidR="00874857" w:rsidRPr="00BD02FF" w:rsidRDefault="00874857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2,63 (Гайана) – 52,00 (Туркменистан)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58DFAA4D" w14:textId="77777777" w:rsidR="00874857" w:rsidRPr="00BD02FF" w:rsidRDefault="00874857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111</w:t>
            </w:r>
          </w:p>
        </w:tc>
      </w:tr>
      <w:tr w:rsidR="00874857" w:rsidRPr="00BD02FF" w14:paraId="76C92D1A" w14:textId="77777777" w:rsidTr="00064521">
        <w:trPr>
          <w:trHeight w:val="152"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4FCCEEC0" w14:textId="77777777" w:rsidR="00874857" w:rsidRPr="00BD02FF" w:rsidRDefault="00874857" w:rsidP="00064521">
            <w:pPr>
              <w:widowControl w:val="0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R-407C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</w:tcPr>
          <w:p w14:paraId="03F025A1" w14:textId="77777777" w:rsidR="00874857" w:rsidRPr="00BD02FF" w:rsidRDefault="00874857" w:rsidP="00064521">
            <w:pPr>
              <w:widowControl w:val="0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19,04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2EE037DA" w14:textId="77777777" w:rsidR="00874857" w:rsidRPr="00BD02FF" w:rsidRDefault="00874857" w:rsidP="00064521">
            <w:pPr>
              <w:widowControl w:val="0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16,06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6ACB8008" w14:textId="77777777" w:rsidR="00874857" w:rsidRPr="00BD02FF" w:rsidRDefault="00874857" w:rsidP="00064521">
            <w:pPr>
              <w:widowControl w:val="0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15,19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1BFBAAF2" w14:textId="77777777" w:rsidR="00874857" w:rsidRPr="00BD02FF" w:rsidRDefault="00874857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13,97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20D9B918" w14:textId="77777777" w:rsidR="00874857" w:rsidRPr="00BD02FF" w:rsidRDefault="00874857" w:rsidP="00064521">
            <w:pPr>
              <w:widowControl w:val="0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12,71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5B9E8384" w14:textId="77777777" w:rsidR="00874857" w:rsidRPr="00BD02FF" w:rsidRDefault="00874857" w:rsidP="00064521">
            <w:pPr>
              <w:widowControl w:val="0"/>
              <w:ind w:left="-249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13,94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6B2848D3" w14:textId="77777777" w:rsidR="00874857" w:rsidRPr="00BD02FF" w:rsidRDefault="00874857" w:rsidP="00064521">
            <w:pPr>
              <w:widowControl w:val="0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13,71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037EB9BF" w14:textId="77777777" w:rsidR="00874857" w:rsidRPr="00BD02FF" w:rsidRDefault="00874857" w:rsidP="00064521">
            <w:pPr>
              <w:keepNext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13,02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115" w:type="dxa"/>
            </w:tcMar>
          </w:tcPr>
          <w:p w14:paraId="2FA887DD" w14:textId="77777777" w:rsidR="00874857" w:rsidRPr="00BD02FF" w:rsidRDefault="00874857" w:rsidP="00064521">
            <w:pPr>
              <w:keepNext/>
              <w:ind w:right="-103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13,78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0FAF4" w14:textId="77777777" w:rsidR="00874857" w:rsidRPr="00BD02FF" w:rsidRDefault="00874857" w:rsidP="00064521">
            <w:pPr>
              <w:widowControl w:val="0"/>
              <w:ind w:right="-106"/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15,44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86264" w14:textId="77777777" w:rsidR="00874857" w:rsidRPr="00BD02FF" w:rsidRDefault="00874857" w:rsidP="00064521">
            <w:pPr>
              <w:widowControl w:val="0"/>
              <w:ind w:right="-100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14,36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38AFE" w14:textId="77777777" w:rsidR="00874857" w:rsidRPr="00BD02FF" w:rsidRDefault="00874857" w:rsidP="00064521">
            <w:pPr>
              <w:widowControl w:val="0"/>
              <w:ind w:right="-107"/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14,37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79B804FE" w14:textId="77777777" w:rsidR="00874857" w:rsidRPr="00BD02FF" w:rsidRDefault="00874857" w:rsidP="00064521">
            <w:pPr>
              <w:widowControl w:val="0"/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2,81 (Гайана) – 77,49 (Доминика)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23A4727F" w14:textId="77777777" w:rsidR="00874857" w:rsidRPr="00BD02FF" w:rsidRDefault="00874857" w:rsidP="00064521">
            <w:pPr>
              <w:widowControl w:val="0"/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90</w:t>
            </w:r>
          </w:p>
        </w:tc>
      </w:tr>
      <w:tr w:rsidR="00874857" w:rsidRPr="00BD02FF" w14:paraId="528CF2BB" w14:textId="77777777" w:rsidTr="00064521">
        <w:trPr>
          <w:trHeight w:val="209"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1ED43CC7" w14:textId="77777777" w:rsidR="00874857" w:rsidRPr="00BD02FF" w:rsidRDefault="00874857" w:rsidP="00064521">
            <w:pPr>
              <w:keepNext/>
              <w:widowControl w:val="0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R-410A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</w:tcPr>
          <w:p w14:paraId="4F2C5B5C" w14:textId="77777777" w:rsidR="00874857" w:rsidRPr="00BD02FF" w:rsidRDefault="00874857" w:rsidP="00064521">
            <w:pPr>
              <w:keepNext/>
              <w:widowControl w:val="0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19,91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73B9B3AF" w14:textId="77777777" w:rsidR="00874857" w:rsidRPr="00BD02FF" w:rsidRDefault="00874857" w:rsidP="00064521">
            <w:pPr>
              <w:keepNext/>
              <w:widowControl w:val="0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16,05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362F238E" w14:textId="77777777" w:rsidR="00874857" w:rsidRPr="00BD02FF" w:rsidRDefault="00874857" w:rsidP="00064521">
            <w:pPr>
              <w:keepNext/>
              <w:widowControl w:val="0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15,28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4973D67A" w14:textId="77777777" w:rsidR="00874857" w:rsidRPr="00BD02FF" w:rsidRDefault="00874857" w:rsidP="00064521">
            <w:pPr>
              <w:keepNext/>
              <w:widowControl w:val="0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14,61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7BF7E2A1" w14:textId="77777777" w:rsidR="00874857" w:rsidRPr="00BD02FF" w:rsidRDefault="00874857" w:rsidP="00064521">
            <w:pPr>
              <w:keepNext/>
              <w:widowControl w:val="0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16,44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6FBE324C" w14:textId="77777777" w:rsidR="00874857" w:rsidRPr="00BD02FF" w:rsidRDefault="00874857" w:rsidP="00064521">
            <w:pPr>
              <w:widowControl w:val="0"/>
              <w:ind w:left="-107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15,47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6E9C7888" w14:textId="77777777" w:rsidR="00874857" w:rsidRPr="00BD02FF" w:rsidRDefault="00874857" w:rsidP="00064521">
            <w:pPr>
              <w:keepNext/>
              <w:widowControl w:val="0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14,78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03C8DB0B" w14:textId="77777777" w:rsidR="00874857" w:rsidRPr="00BD02FF" w:rsidRDefault="00874857" w:rsidP="00064521">
            <w:pPr>
              <w:keepNext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14,50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115" w:type="dxa"/>
            </w:tcMar>
          </w:tcPr>
          <w:p w14:paraId="4B87DC2F" w14:textId="77777777" w:rsidR="00874857" w:rsidRPr="00BD02FF" w:rsidRDefault="00874857" w:rsidP="00064521">
            <w:pPr>
              <w:keepNext/>
              <w:ind w:right="-103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14,68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6D0D7" w14:textId="77777777" w:rsidR="00874857" w:rsidRPr="00BD02FF" w:rsidRDefault="00874857" w:rsidP="00064521">
            <w:pPr>
              <w:widowControl w:val="0"/>
              <w:ind w:right="-106"/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16,33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692D0" w14:textId="77777777" w:rsidR="00874857" w:rsidRPr="00BD02FF" w:rsidRDefault="00874857" w:rsidP="00064521">
            <w:pPr>
              <w:widowControl w:val="0"/>
              <w:ind w:right="-100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15,03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AECB6" w14:textId="77777777" w:rsidR="00874857" w:rsidRPr="00BD02FF" w:rsidRDefault="00874857" w:rsidP="00064521">
            <w:pPr>
              <w:widowControl w:val="0"/>
              <w:ind w:right="-107"/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14,21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5D67CFF7" w14:textId="77777777" w:rsidR="00874857" w:rsidRPr="00BD02FF" w:rsidRDefault="00874857" w:rsidP="00064521">
            <w:pPr>
              <w:widowControl w:val="0"/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3,00 (Аргентина) – 54,49 (Чили)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72A22C5D" w14:textId="77777777" w:rsidR="00874857" w:rsidRPr="00BD02FF" w:rsidRDefault="00874857" w:rsidP="00064521">
            <w:pPr>
              <w:keepNext/>
              <w:widowControl w:val="0"/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109</w:t>
            </w:r>
          </w:p>
        </w:tc>
      </w:tr>
      <w:tr w:rsidR="00874857" w:rsidRPr="00BD02FF" w14:paraId="547E6E07" w14:textId="77777777" w:rsidTr="00064521">
        <w:trPr>
          <w:trHeight w:val="127"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0448CF06" w14:textId="77777777" w:rsidR="00874857" w:rsidRPr="00BD02FF" w:rsidRDefault="00874857" w:rsidP="00064521">
            <w:pPr>
              <w:keepNext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R-507A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</w:tcPr>
          <w:p w14:paraId="783AB98C" w14:textId="77777777" w:rsidR="00874857" w:rsidRPr="00BD02FF" w:rsidRDefault="00874857" w:rsidP="00064521">
            <w:pPr>
              <w:keepNext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15,84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7FED1BAD" w14:textId="77777777" w:rsidR="00874857" w:rsidRPr="00BD02FF" w:rsidRDefault="00874857" w:rsidP="00064521">
            <w:pPr>
              <w:keepNext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13,59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464BCABC" w14:textId="77777777" w:rsidR="00874857" w:rsidRPr="00BD02FF" w:rsidRDefault="00874857" w:rsidP="00064521">
            <w:pPr>
              <w:keepNext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12,21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64AD771F" w14:textId="77777777" w:rsidR="00874857" w:rsidRPr="00BD02FF" w:rsidRDefault="00874857" w:rsidP="00064521">
            <w:pPr>
              <w:keepNext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11,65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6DBFBE85" w14:textId="77777777" w:rsidR="00874857" w:rsidRPr="00BD02FF" w:rsidRDefault="00874857" w:rsidP="00064521">
            <w:pPr>
              <w:keepNext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11,76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6FFCE17C" w14:textId="77777777" w:rsidR="00874857" w:rsidRPr="00BD02FF" w:rsidRDefault="00874857" w:rsidP="00064521">
            <w:pPr>
              <w:ind w:left="-107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13,33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536344E9" w14:textId="77777777" w:rsidR="00874857" w:rsidRPr="00BD02FF" w:rsidRDefault="00874857" w:rsidP="00064521">
            <w:pPr>
              <w:keepNext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13,07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22578A05" w14:textId="77777777" w:rsidR="00874857" w:rsidRPr="00BD02FF" w:rsidRDefault="00874857" w:rsidP="00064521">
            <w:pPr>
              <w:keepNext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12,99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115" w:type="dxa"/>
            </w:tcMar>
          </w:tcPr>
          <w:p w14:paraId="1356A076" w14:textId="77777777" w:rsidR="00874857" w:rsidRPr="00BD02FF" w:rsidRDefault="00874857" w:rsidP="00064521">
            <w:pPr>
              <w:keepNext/>
              <w:ind w:right="-103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13,58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67CA5" w14:textId="77777777" w:rsidR="00874857" w:rsidRPr="00BD02FF" w:rsidRDefault="00874857" w:rsidP="00064521">
            <w:pPr>
              <w:ind w:right="-106"/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16,36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8C577" w14:textId="77777777" w:rsidR="00874857" w:rsidRPr="00BD02FF" w:rsidRDefault="00874857" w:rsidP="00064521">
            <w:pPr>
              <w:ind w:right="-74"/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15,03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C6C6D" w14:textId="77777777" w:rsidR="00874857" w:rsidRPr="00BD02FF" w:rsidRDefault="00874857" w:rsidP="00064521">
            <w:pPr>
              <w:ind w:right="-74"/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14,36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729877B9" w14:textId="77777777" w:rsidR="00874857" w:rsidRPr="00BD02FF" w:rsidRDefault="00874857" w:rsidP="00064521">
            <w:pPr>
              <w:ind w:right="-74"/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3,12 (Аргентина) – 47,00 (Мозамбик)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5E35E426" w14:textId="77777777" w:rsidR="00874857" w:rsidRPr="00BD02FF" w:rsidRDefault="00874857" w:rsidP="00064521">
            <w:pPr>
              <w:keepNext/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59</w:t>
            </w:r>
          </w:p>
        </w:tc>
      </w:tr>
    </w:tbl>
    <w:p w14:paraId="114FF5C9" w14:textId="77777777" w:rsidR="00874857" w:rsidRPr="00BD02FF" w:rsidRDefault="00874857" w:rsidP="00874857">
      <w:pPr>
        <w:ind w:left="-810" w:firstLine="810"/>
        <w:rPr>
          <w:sz w:val="19"/>
          <w:szCs w:val="19"/>
          <w:lang w:val="ru-RU"/>
        </w:rPr>
      </w:pPr>
      <w:r w:rsidRPr="00BD02FF">
        <w:rPr>
          <w:sz w:val="19"/>
          <w:lang w:val="ru-RU"/>
        </w:rPr>
        <w:t>* Все нулевые значения были исключены.</w:t>
      </w:r>
    </w:p>
    <w:p w14:paraId="4394E16F" w14:textId="77777777" w:rsidR="00874857" w:rsidRPr="00BD02FF" w:rsidRDefault="00874857" w:rsidP="00874857">
      <w:pPr>
        <w:ind w:left="-810" w:firstLine="810"/>
        <w:rPr>
          <w:sz w:val="19"/>
          <w:szCs w:val="19"/>
          <w:lang w:val="ru-RU"/>
        </w:rPr>
      </w:pPr>
      <w:r w:rsidRPr="00BD02FF">
        <w:rPr>
          <w:sz w:val="19"/>
          <w:lang w:val="ru-RU"/>
        </w:rPr>
        <w:t>** Число стран, действующих в рамках статьи 5, сообщивших о ценах в 2023 году.</w:t>
      </w:r>
    </w:p>
    <w:p w14:paraId="44638BC8" w14:textId="77777777" w:rsidR="00B91510" w:rsidRPr="00BD02FF" w:rsidRDefault="00B91510" w:rsidP="00B91510">
      <w:pPr>
        <w:pStyle w:val="Heading2"/>
        <w:numPr>
          <w:ilvl w:val="0"/>
          <w:numId w:val="0"/>
        </w:numPr>
        <w:tabs>
          <w:tab w:val="left" w:pos="720"/>
        </w:tabs>
        <w:adjustRightInd w:val="0"/>
        <w:spacing w:after="0"/>
        <w:textAlignment w:val="baseline"/>
        <w:rPr>
          <w:szCs w:val="28"/>
          <w:lang w:val="ru-RU"/>
        </w:rPr>
      </w:pPr>
    </w:p>
    <w:p w14:paraId="39F645BB" w14:textId="5D732732" w:rsidR="00B91510" w:rsidRPr="00BD02FF" w:rsidRDefault="00B91510" w:rsidP="00B91510">
      <w:pPr>
        <w:keepNext/>
        <w:widowControl w:val="0"/>
        <w:spacing w:after="240"/>
        <w:rPr>
          <w:b/>
          <w:bCs/>
          <w:sz w:val="24"/>
          <w:szCs w:val="24"/>
          <w:lang w:val="ru-RU"/>
        </w:rPr>
      </w:pPr>
      <w:r w:rsidRPr="00BD02FF">
        <w:rPr>
          <w:b/>
          <w:bCs/>
          <w:sz w:val="24"/>
          <w:szCs w:val="24"/>
          <w:lang w:val="ru-RU"/>
        </w:rPr>
        <w:t>IV.</w:t>
      </w:r>
      <w:r w:rsidRPr="00BD02FF">
        <w:rPr>
          <w:b/>
          <w:bCs/>
          <w:sz w:val="24"/>
          <w:szCs w:val="24"/>
          <w:lang w:val="ru-RU"/>
        </w:rPr>
        <w:tab/>
      </w:r>
      <w:r w:rsidR="008058DF" w:rsidRPr="00BD02FF">
        <w:rPr>
          <w:b/>
          <w:sz w:val="24"/>
          <w:lang w:val="ru-RU"/>
        </w:rPr>
        <w:t xml:space="preserve">Вопросы, связанные с докладами об осуществлении </w:t>
      </w:r>
      <w:r w:rsidR="003D41EB">
        <w:rPr>
          <w:b/>
          <w:sz w:val="24"/>
          <w:lang w:val="ru-RU"/>
        </w:rPr>
        <w:t>СП</w:t>
      </w:r>
    </w:p>
    <w:p w14:paraId="37DDFB1D" w14:textId="35439B56" w:rsidR="00B91510" w:rsidRPr="00BD02FF" w:rsidRDefault="00B91510" w:rsidP="00B91510">
      <w:pPr>
        <w:keepNext/>
        <w:widowControl w:val="0"/>
        <w:spacing w:after="240"/>
        <w:rPr>
          <w:b/>
          <w:bCs/>
          <w:sz w:val="24"/>
          <w:szCs w:val="24"/>
          <w:lang w:val="ru-RU"/>
        </w:rPr>
      </w:pPr>
      <w:r w:rsidRPr="00BD02FF">
        <w:rPr>
          <w:b/>
          <w:bCs/>
          <w:sz w:val="24"/>
          <w:szCs w:val="24"/>
          <w:lang w:val="ru-RU"/>
        </w:rPr>
        <w:t>IV.1</w:t>
      </w:r>
      <w:r w:rsidRPr="00BD02FF">
        <w:rPr>
          <w:b/>
          <w:bCs/>
          <w:sz w:val="24"/>
          <w:szCs w:val="24"/>
          <w:lang w:val="ru-RU"/>
        </w:rPr>
        <w:tab/>
      </w:r>
      <w:r w:rsidR="003A58EA" w:rsidRPr="00BD02FF">
        <w:rPr>
          <w:b/>
          <w:sz w:val="24"/>
          <w:lang w:val="ru-RU"/>
        </w:rPr>
        <w:t>Своевременное представление докладов об осуществлении СП</w:t>
      </w:r>
    </w:p>
    <w:p w14:paraId="586D1A4B" w14:textId="6509185C" w:rsidR="00E6188B" w:rsidRPr="00BD02FF" w:rsidRDefault="00E6188B" w:rsidP="00E6188B">
      <w:pPr>
        <w:pStyle w:val="Heading1"/>
        <w:rPr>
          <w:lang w:val="ru-RU"/>
        </w:rPr>
      </w:pPr>
      <w:r w:rsidRPr="00BD02FF">
        <w:rPr>
          <w:lang w:val="ru-RU"/>
        </w:rPr>
        <w:t>Анализируя своевременность представления докладов об осуществлении СП, секретариат отметил, что общее количеств</w:t>
      </w:r>
      <w:r w:rsidR="00057778">
        <w:rPr>
          <w:lang w:val="ru-RU"/>
        </w:rPr>
        <w:t>о</w:t>
      </w:r>
      <w:r w:rsidRPr="00BD02FF">
        <w:rPr>
          <w:lang w:val="ru-RU"/>
        </w:rPr>
        <w:t xml:space="preserve"> представленных докладов за 2023 год немного снизилось по сравнению с 2022 годом, как показано в таблице 12. Секретариат отметил усилия, предпринятые  двусторонними учреждениями и учреждениями-исполнителями</w:t>
      </w:r>
      <w:r w:rsidR="006B0142">
        <w:rPr>
          <w:lang w:val="ru-RU"/>
        </w:rPr>
        <w:t xml:space="preserve"> </w:t>
      </w:r>
      <w:r w:rsidRPr="00BD02FF">
        <w:rPr>
          <w:lang w:val="ru-RU"/>
        </w:rPr>
        <w:t>для обеспечения представления оставшихся докладов по СП, и регулярно</w:t>
      </w:r>
      <w:r w:rsidR="00AA3BF4">
        <w:rPr>
          <w:lang w:val="ru-RU"/>
        </w:rPr>
        <w:t>го</w:t>
      </w:r>
      <w:r w:rsidRPr="00BD02FF">
        <w:rPr>
          <w:lang w:val="ru-RU"/>
        </w:rPr>
        <w:t xml:space="preserve"> информировани</w:t>
      </w:r>
      <w:r w:rsidR="00AA3BF4">
        <w:rPr>
          <w:lang w:val="ru-RU"/>
        </w:rPr>
        <w:t>я</w:t>
      </w:r>
      <w:r w:rsidRPr="00BD02FF">
        <w:rPr>
          <w:lang w:val="ru-RU"/>
        </w:rPr>
        <w:t xml:space="preserve"> секретариата о ходе работы</w:t>
      </w:r>
      <w:r w:rsidRPr="00BD02FF">
        <w:rPr>
          <w:rStyle w:val="FootnoteReference"/>
          <w:lang w:val="ru-RU"/>
        </w:rPr>
        <w:footnoteReference w:id="27"/>
      </w:r>
      <w:r w:rsidRPr="00BD02FF">
        <w:rPr>
          <w:lang w:val="ru-RU"/>
        </w:rPr>
        <w:t xml:space="preserve">. </w:t>
      </w:r>
    </w:p>
    <w:p w14:paraId="6C969F7C" w14:textId="76CBA8C1" w:rsidR="00E6188B" w:rsidRPr="00BD02FF" w:rsidRDefault="00E6188B" w:rsidP="00E6188B">
      <w:pPr>
        <w:keepNext/>
        <w:rPr>
          <w:b/>
          <w:lang w:val="ru-RU"/>
        </w:rPr>
      </w:pPr>
      <w:r w:rsidRPr="00BD02FF">
        <w:rPr>
          <w:b/>
          <w:lang w:val="ru-RU"/>
        </w:rPr>
        <w:t>Таблица 12. Ежемесячные показатели представления докладов об осуществлении СП (по состоянию на 8 апреля 2025 г</w:t>
      </w:r>
      <w:r w:rsidR="00F801F1">
        <w:rPr>
          <w:b/>
          <w:lang w:val="ru-RU"/>
        </w:rPr>
        <w:t>ода</w:t>
      </w:r>
      <w:r w:rsidRPr="00BD02FF">
        <w:rPr>
          <w:b/>
          <w:lang w:val="ru-RU"/>
        </w:rPr>
        <w:t>)</w:t>
      </w:r>
    </w:p>
    <w:tbl>
      <w:tblPr>
        <w:tblW w:w="10627" w:type="dxa"/>
        <w:jc w:val="center"/>
        <w:tblLayout w:type="fixed"/>
        <w:tblLook w:val="04A0" w:firstRow="1" w:lastRow="0" w:firstColumn="1" w:lastColumn="0" w:noHBand="0" w:noVBand="1"/>
      </w:tblPr>
      <w:tblGrid>
        <w:gridCol w:w="1124"/>
        <w:gridCol w:w="459"/>
        <w:gridCol w:w="643"/>
        <w:gridCol w:w="459"/>
        <w:gridCol w:w="644"/>
        <w:gridCol w:w="552"/>
        <w:gridCol w:w="735"/>
        <w:gridCol w:w="552"/>
        <w:gridCol w:w="644"/>
        <w:gridCol w:w="552"/>
        <w:gridCol w:w="644"/>
        <w:gridCol w:w="460"/>
        <w:gridCol w:w="735"/>
        <w:gridCol w:w="552"/>
        <w:gridCol w:w="552"/>
        <w:gridCol w:w="611"/>
        <w:gridCol w:w="709"/>
      </w:tblGrid>
      <w:tr w:rsidR="00E6188B" w:rsidRPr="00BD02FF" w14:paraId="134D8468" w14:textId="77777777" w:rsidTr="00B874CD">
        <w:trPr>
          <w:trHeight w:val="147"/>
          <w:tblHeader/>
          <w:jc w:val="center"/>
        </w:trPr>
        <w:tc>
          <w:tcPr>
            <w:tcW w:w="11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hideMark/>
          </w:tcPr>
          <w:p w14:paraId="69715BFE" w14:textId="77777777" w:rsidR="00E6188B" w:rsidRPr="00BD02FF" w:rsidRDefault="00E6188B" w:rsidP="00064521">
            <w:pPr>
              <w:jc w:val="lef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Месяц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3CE31A88" w14:textId="77777777" w:rsidR="00E6188B" w:rsidRPr="00BD02FF" w:rsidRDefault="00E6188B" w:rsidP="00064521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2017</w:t>
            </w: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6F7DA586" w14:textId="77777777" w:rsidR="00E6188B" w:rsidRPr="00BD02FF" w:rsidRDefault="00E6188B" w:rsidP="00064521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2018</w:t>
            </w:r>
          </w:p>
        </w:tc>
        <w:tc>
          <w:tcPr>
            <w:tcW w:w="12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424408E1" w14:textId="6B00D85B" w:rsidR="00E6188B" w:rsidRPr="00BD02FF" w:rsidRDefault="00E6188B" w:rsidP="00064521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 xml:space="preserve">2019 </w:t>
            </w: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47157BAD" w14:textId="070BCE95" w:rsidR="00E6188B" w:rsidRPr="00BD02FF" w:rsidRDefault="00B04FBC" w:rsidP="00064521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>
              <w:rPr>
                <w:b/>
                <w:sz w:val="18"/>
                <w:lang w:val="ru-RU"/>
              </w:rPr>
              <w:t>2020</w:t>
            </w: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1E3670D2" w14:textId="77777777" w:rsidR="00E6188B" w:rsidRPr="00BD02FF" w:rsidRDefault="00E6188B" w:rsidP="00064521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2021</w:t>
            </w: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2992DB04" w14:textId="1A791E09" w:rsidR="00E6188B" w:rsidRPr="00BD02FF" w:rsidRDefault="00E6188B" w:rsidP="00064521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 xml:space="preserve">2022 </w:t>
            </w:r>
          </w:p>
        </w:tc>
        <w:tc>
          <w:tcPr>
            <w:tcW w:w="11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01E9012C" w14:textId="77777777" w:rsidR="00E6188B" w:rsidRPr="00BD02FF" w:rsidRDefault="00E6188B" w:rsidP="00064521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2023</w:t>
            </w: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DEAADB" w14:textId="77777777" w:rsidR="00E6188B" w:rsidRPr="00BD02FF" w:rsidRDefault="00E6188B" w:rsidP="00064521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2024**</w:t>
            </w:r>
          </w:p>
        </w:tc>
      </w:tr>
      <w:tr w:rsidR="00B874CD" w:rsidRPr="00BD02FF" w14:paraId="55E92182" w14:textId="77777777" w:rsidTr="00B874CD">
        <w:trPr>
          <w:trHeight w:val="72"/>
          <w:tblHeader/>
          <w:jc w:val="center"/>
        </w:trPr>
        <w:tc>
          <w:tcPr>
            <w:tcW w:w="11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58" w:type="dxa"/>
              <w:right w:w="58" w:type="dxa"/>
            </w:tcMar>
            <w:vAlign w:val="center"/>
            <w:hideMark/>
          </w:tcPr>
          <w:p w14:paraId="1FDD4307" w14:textId="77777777" w:rsidR="00E6188B" w:rsidRPr="00BD02FF" w:rsidRDefault="00E6188B" w:rsidP="00064521">
            <w:pPr>
              <w:jc w:val="left"/>
              <w:rPr>
                <w:b/>
                <w:bCs/>
                <w:sz w:val="18"/>
                <w:szCs w:val="18"/>
                <w:lang w:val="ru-RU" w:eastAsia="en-CA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066134B2" w14:textId="77777777" w:rsidR="00E6188B" w:rsidRPr="00BD02FF" w:rsidRDefault="00E6188B" w:rsidP="00064521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Кол-во*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5A2F3946" w14:textId="77777777" w:rsidR="00E6188B" w:rsidRPr="00BD02FF" w:rsidRDefault="00E6188B" w:rsidP="00064521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(%)*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60B51D80" w14:textId="77777777" w:rsidR="00E6188B" w:rsidRPr="00BD02FF" w:rsidRDefault="00E6188B" w:rsidP="00064521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Кол-во*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1F39A6FF" w14:textId="77777777" w:rsidR="00E6188B" w:rsidRPr="00BD02FF" w:rsidRDefault="00E6188B" w:rsidP="00064521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(%)*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01C842E8" w14:textId="77777777" w:rsidR="00E6188B" w:rsidRPr="00BD02FF" w:rsidRDefault="00E6188B" w:rsidP="00064521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Кол-во*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7ABB6F95" w14:textId="77777777" w:rsidR="00E6188B" w:rsidRPr="00BD02FF" w:rsidRDefault="00E6188B" w:rsidP="00064521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(%)*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03B494E8" w14:textId="77777777" w:rsidR="00E6188B" w:rsidRPr="00BD02FF" w:rsidRDefault="00E6188B" w:rsidP="00064521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Кол-во*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41C1305E" w14:textId="77777777" w:rsidR="00E6188B" w:rsidRPr="00BD02FF" w:rsidRDefault="00E6188B" w:rsidP="00064521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(%)*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2B6966CF" w14:textId="77777777" w:rsidR="00E6188B" w:rsidRPr="00BD02FF" w:rsidRDefault="00E6188B" w:rsidP="00064521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Кол-во*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0599D2D1" w14:textId="77777777" w:rsidR="00E6188B" w:rsidRPr="00BD02FF" w:rsidRDefault="00E6188B" w:rsidP="00064521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(%)*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79395791" w14:textId="77777777" w:rsidR="00E6188B" w:rsidRPr="00BD02FF" w:rsidRDefault="00E6188B" w:rsidP="00064521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Кол-во*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27E145FF" w14:textId="77777777" w:rsidR="00E6188B" w:rsidRPr="00BD02FF" w:rsidRDefault="00E6188B" w:rsidP="00064521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(%)*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084705E8" w14:textId="77777777" w:rsidR="00E6188B" w:rsidRPr="00BD02FF" w:rsidRDefault="00E6188B" w:rsidP="00064521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Кол-во*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hideMark/>
          </w:tcPr>
          <w:p w14:paraId="27BA4696" w14:textId="77777777" w:rsidR="00E6188B" w:rsidRPr="00BD02FF" w:rsidRDefault="00E6188B" w:rsidP="00064521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(%)*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32AFE6" w14:textId="77777777" w:rsidR="00E6188B" w:rsidRPr="00BD02FF" w:rsidRDefault="00E6188B" w:rsidP="00064521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Кол-во*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92E85E" w14:textId="77777777" w:rsidR="00E6188B" w:rsidRPr="00BD02FF" w:rsidRDefault="00E6188B" w:rsidP="00064521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(%)*</w:t>
            </w:r>
          </w:p>
        </w:tc>
      </w:tr>
      <w:tr w:rsidR="00B874CD" w:rsidRPr="00BD02FF" w14:paraId="3DCBF1CB" w14:textId="77777777" w:rsidTr="00B874CD">
        <w:trPr>
          <w:trHeight w:val="72"/>
          <w:jc w:val="center"/>
        </w:trPr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hideMark/>
          </w:tcPr>
          <w:p w14:paraId="6BB75D61" w14:textId="77777777" w:rsidR="00E6188B" w:rsidRPr="00BD02FF" w:rsidRDefault="00E6188B" w:rsidP="00064521">
            <w:pPr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Январь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74863451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5B91FEC9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2,08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0AE84C80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0CCB780F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74C99BB5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75675ACC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1913419E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12C90778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45303B7E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666733C0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20394AEE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50FC61CE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1,39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center"/>
          </w:tcPr>
          <w:p w14:paraId="7D40F167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center"/>
          </w:tcPr>
          <w:p w14:paraId="3F79E6E4" w14:textId="77777777" w:rsidR="00E6188B" w:rsidRPr="00BD02FF" w:rsidRDefault="00E6188B" w:rsidP="00064521">
            <w:pPr>
              <w:jc w:val="righ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9B9703" w14:textId="77777777" w:rsidR="00E6188B" w:rsidRPr="00BD02FF" w:rsidRDefault="00E6188B" w:rsidP="00064521">
            <w:pPr>
              <w:jc w:val="right"/>
              <w:rPr>
                <w:sz w:val="18"/>
                <w:szCs w:val="18"/>
                <w:lang w:val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FD344A" w14:textId="77777777" w:rsidR="00E6188B" w:rsidRPr="00BD02FF" w:rsidRDefault="00E6188B" w:rsidP="00064521">
            <w:pPr>
              <w:jc w:val="right"/>
              <w:rPr>
                <w:sz w:val="18"/>
                <w:szCs w:val="18"/>
                <w:lang w:val="ru-RU"/>
              </w:rPr>
            </w:pPr>
          </w:p>
        </w:tc>
      </w:tr>
      <w:tr w:rsidR="00B874CD" w:rsidRPr="00BD02FF" w14:paraId="26095018" w14:textId="77777777" w:rsidTr="00B874CD">
        <w:trPr>
          <w:trHeight w:val="218"/>
          <w:jc w:val="center"/>
        </w:trPr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hideMark/>
          </w:tcPr>
          <w:p w14:paraId="5407DCB3" w14:textId="77777777" w:rsidR="00E6188B" w:rsidRPr="00BD02FF" w:rsidRDefault="00E6188B" w:rsidP="00064521">
            <w:pPr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Февраль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4CAAA4B4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497D79E3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2,78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6DB9D3E7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7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0D0327FA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4,86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4D215A64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13958D7D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0,69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6B61C21C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206093E0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1,39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3415BAD6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40AD8201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0,69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5B61272B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6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39288F69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5,56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center"/>
          </w:tcPr>
          <w:p w14:paraId="64129379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4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37B06B1D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2,78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0A0F6E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FEA4E9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1,39</w:t>
            </w:r>
          </w:p>
        </w:tc>
      </w:tr>
      <w:tr w:rsidR="00B874CD" w:rsidRPr="00BD02FF" w14:paraId="500C5A81" w14:textId="77777777" w:rsidTr="00B874CD">
        <w:trPr>
          <w:trHeight w:val="108"/>
          <w:jc w:val="center"/>
        </w:trPr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hideMark/>
          </w:tcPr>
          <w:p w14:paraId="4E526D34" w14:textId="77777777" w:rsidR="00E6188B" w:rsidRPr="00BD02FF" w:rsidRDefault="00E6188B" w:rsidP="00064521">
            <w:pPr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Март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4B343E7B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2E4DBF50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8,33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77B1369A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14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6488AA47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14,58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69F95B34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9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1E2CCBEF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6,94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379854D6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11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69FB5461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9,03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69E107BE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20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78F3038C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14,58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1DDC17E9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1F8DF779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13,19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center"/>
          </w:tcPr>
          <w:p w14:paraId="245BAEC8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8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6C4CEF9E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8,33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916CBE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05A80B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9,03</w:t>
            </w:r>
          </w:p>
        </w:tc>
      </w:tr>
      <w:tr w:rsidR="00B874CD" w:rsidRPr="00BD02FF" w14:paraId="7EC65AAA" w14:textId="77777777" w:rsidTr="00B874CD">
        <w:trPr>
          <w:trHeight w:val="47"/>
          <w:jc w:val="center"/>
        </w:trPr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hideMark/>
          </w:tcPr>
          <w:p w14:paraId="04F8DCA9" w14:textId="77777777" w:rsidR="00E6188B" w:rsidRPr="00BD02FF" w:rsidRDefault="00E6188B" w:rsidP="00064521">
            <w:pPr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Апрель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5A35F20B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60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6293881B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50,00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50D9542A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64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3C7EBFBA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59,03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658E0EB2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63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15D6B17C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50,69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6863AE52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51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53237C8B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44,44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136DCAE6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60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760D8A54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56,25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0080C23D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53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66A84C3D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50,00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center"/>
          </w:tcPr>
          <w:p w14:paraId="6181B533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49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48114031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42,36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D86966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50407B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11,11</w:t>
            </w:r>
          </w:p>
        </w:tc>
      </w:tr>
      <w:tr w:rsidR="00B874CD" w:rsidRPr="00BD02FF" w14:paraId="27489574" w14:textId="77777777" w:rsidTr="00B874CD">
        <w:trPr>
          <w:trHeight w:val="115"/>
          <w:jc w:val="center"/>
        </w:trPr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hideMark/>
          </w:tcPr>
          <w:p w14:paraId="1A911D81" w14:textId="77777777" w:rsidR="00E6188B" w:rsidRPr="00BD02FF" w:rsidRDefault="00E6188B" w:rsidP="00064521">
            <w:pPr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Май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4C25928A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39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58738635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77,08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62F0836E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30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3FEF0D8B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79,86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50E76DA1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29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5965950D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70,83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2913EC37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42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7C59C14F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73,61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1A59F0E8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27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077BBBD7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75,00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30E1EC7E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45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663A58E4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81,25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center"/>
          </w:tcPr>
          <w:p w14:paraId="677108BB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35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7668C8F8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66,67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F2C689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B733BB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</w:p>
        </w:tc>
      </w:tr>
      <w:tr w:rsidR="00B874CD" w:rsidRPr="00BD02FF" w14:paraId="095307AC" w14:textId="77777777" w:rsidTr="00B874CD">
        <w:trPr>
          <w:trHeight w:val="72"/>
          <w:jc w:val="center"/>
        </w:trPr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hideMark/>
          </w:tcPr>
          <w:p w14:paraId="269A5B2F" w14:textId="77777777" w:rsidR="00E6188B" w:rsidRPr="00BD02FF" w:rsidRDefault="00E6188B" w:rsidP="00064521">
            <w:pPr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Июнь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0AA8DDF6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0B57EF93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87,50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478E9FA3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4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458F03C3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82,64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1A9017A0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4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24E7090D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73,61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4E530CD7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7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63207B21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78,47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702097D2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6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2D6D56A4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79,17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56A19516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5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0FE16016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84,72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center"/>
          </w:tcPr>
          <w:p w14:paraId="542FDF78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center"/>
          </w:tcPr>
          <w:p w14:paraId="4B9CD044" w14:textId="77777777" w:rsidR="00E6188B" w:rsidRPr="00BD02FF" w:rsidRDefault="00E6188B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71,53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EE9A17" w14:textId="77777777" w:rsidR="00E6188B" w:rsidRPr="00BD02FF" w:rsidRDefault="00E6188B" w:rsidP="00064521">
            <w:pPr>
              <w:jc w:val="left"/>
              <w:rPr>
                <w:sz w:val="18"/>
                <w:szCs w:val="18"/>
                <w:lang w:val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9A58F2" w14:textId="77777777" w:rsidR="00E6188B" w:rsidRPr="00BD02FF" w:rsidRDefault="00E6188B" w:rsidP="00064521">
            <w:pPr>
              <w:jc w:val="left"/>
              <w:rPr>
                <w:sz w:val="18"/>
                <w:szCs w:val="18"/>
                <w:lang w:val="ru-RU"/>
              </w:rPr>
            </w:pPr>
          </w:p>
        </w:tc>
      </w:tr>
      <w:tr w:rsidR="00B874CD" w:rsidRPr="00BD02FF" w14:paraId="0BAFC2BB" w14:textId="77777777" w:rsidTr="00B874CD">
        <w:trPr>
          <w:trHeight w:val="105"/>
          <w:jc w:val="center"/>
        </w:trPr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hideMark/>
          </w:tcPr>
          <w:p w14:paraId="5159F719" w14:textId="77777777" w:rsidR="00E6188B" w:rsidRPr="00BD02FF" w:rsidRDefault="00E6188B" w:rsidP="00064521">
            <w:pPr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Июль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03695AF8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7BD38A3F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89,58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7D6B8EE4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2255B259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84,03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4CA7BB00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8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59BDD174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79,17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621942E7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4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7E288A1B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81,25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7447271D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68B486BC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80,56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70A1B63B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3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06D8F0C5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86,81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center"/>
          </w:tcPr>
          <w:p w14:paraId="4B996871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16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center"/>
          </w:tcPr>
          <w:p w14:paraId="57489DB4" w14:textId="77777777" w:rsidR="00E6188B" w:rsidRPr="00BD02FF" w:rsidRDefault="00E6188B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82,64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D6D663" w14:textId="77777777" w:rsidR="00E6188B" w:rsidRPr="00BD02FF" w:rsidRDefault="00E6188B" w:rsidP="00064521">
            <w:pPr>
              <w:jc w:val="left"/>
              <w:rPr>
                <w:sz w:val="18"/>
                <w:szCs w:val="18"/>
                <w:lang w:val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EB5F32" w14:textId="77777777" w:rsidR="00E6188B" w:rsidRPr="00BD02FF" w:rsidRDefault="00E6188B" w:rsidP="00064521">
            <w:pPr>
              <w:jc w:val="left"/>
              <w:rPr>
                <w:sz w:val="18"/>
                <w:szCs w:val="18"/>
                <w:lang w:val="ru-RU"/>
              </w:rPr>
            </w:pPr>
          </w:p>
        </w:tc>
      </w:tr>
      <w:tr w:rsidR="00B874CD" w:rsidRPr="00BD02FF" w14:paraId="4C5D83B7" w14:textId="77777777" w:rsidTr="00B874CD">
        <w:trPr>
          <w:trHeight w:val="186"/>
          <w:jc w:val="center"/>
        </w:trPr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hideMark/>
          </w:tcPr>
          <w:p w14:paraId="70CE30EF" w14:textId="77777777" w:rsidR="00E6188B" w:rsidRPr="00BD02FF" w:rsidRDefault="00E6188B" w:rsidP="00064521">
            <w:pPr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Август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31383916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54F2C8FF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94,44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0115CDD6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3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3C862D23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86,11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027E5982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5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443C7B3C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82,64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5F5090AD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4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30CB3290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84,03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7E5F7F7F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5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30AB2C64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84,03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31D2B88B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3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7BFE7985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88,89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center"/>
          </w:tcPr>
          <w:p w14:paraId="6C88D907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center"/>
          </w:tcPr>
          <w:p w14:paraId="58FAC92B" w14:textId="77777777" w:rsidR="00E6188B" w:rsidRPr="00BD02FF" w:rsidRDefault="00E6188B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87,50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04588E" w14:textId="77777777" w:rsidR="00E6188B" w:rsidRPr="00BD02FF" w:rsidRDefault="00E6188B" w:rsidP="00064521">
            <w:pPr>
              <w:jc w:val="left"/>
              <w:rPr>
                <w:sz w:val="18"/>
                <w:szCs w:val="18"/>
                <w:lang w:val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C60292" w14:textId="77777777" w:rsidR="00E6188B" w:rsidRPr="00BD02FF" w:rsidRDefault="00E6188B" w:rsidP="00064521">
            <w:pPr>
              <w:jc w:val="left"/>
              <w:rPr>
                <w:sz w:val="18"/>
                <w:szCs w:val="18"/>
                <w:lang w:val="ru-RU"/>
              </w:rPr>
            </w:pPr>
          </w:p>
        </w:tc>
      </w:tr>
      <w:tr w:rsidR="00B874CD" w:rsidRPr="00BD02FF" w14:paraId="111239D7" w14:textId="77777777" w:rsidTr="00B874CD">
        <w:trPr>
          <w:trHeight w:val="70"/>
          <w:jc w:val="center"/>
        </w:trPr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hideMark/>
          </w:tcPr>
          <w:p w14:paraId="3A92D3CE" w14:textId="77777777" w:rsidR="00E6188B" w:rsidRPr="00BD02FF" w:rsidRDefault="00E6188B" w:rsidP="00064521">
            <w:pPr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Сентябрь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2DD454E3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45C95424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97,22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57ADD473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6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42BC24C8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90,28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46DBE0CD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7C4BF1A2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89,58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0881D9E7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6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789124BE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88,19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733B8535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5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4D722994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87,50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2FB1FF30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4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5A97A7E8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91,67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center"/>
          </w:tcPr>
          <w:p w14:paraId="07115676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4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center"/>
          </w:tcPr>
          <w:p w14:paraId="3F2EA4EA" w14:textId="77777777" w:rsidR="00E6188B" w:rsidRPr="00BD02FF" w:rsidRDefault="00E6188B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90,28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7979C0" w14:textId="77777777" w:rsidR="00E6188B" w:rsidRPr="00BD02FF" w:rsidRDefault="00E6188B" w:rsidP="00064521">
            <w:pPr>
              <w:jc w:val="left"/>
              <w:rPr>
                <w:sz w:val="18"/>
                <w:szCs w:val="18"/>
                <w:lang w:val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40A54B" w14:textId="77777777" w:rsidR="00E6188B" w:rsidRPr="00BD02FF" w:rsidRDefault="00E6188B" w:rsidP="00064521">
            <w:pPr>
              <w:jc w:val="left"/>
              <w:rPr>
                <w:sz w:val="18"/>
                <w:szCs w:val="18"/>
                <w:lang w:val="ru-RU"/>
              </w:rPr>
            </w:pPr>
          </w:p>
        </w:tc>
      </w:tr>
      <w:tr w:rsidR="00B874CD" w:rsidRPr="00BD02FF" w14:paraId="2BA9B5CF" w14:textId="77777777" w:rsidTr="00B874CD">
        <w:trPr>
          <w:trHeight w:val="175"/>
          <w:jc w:val="center"/>
        </w:trPr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hideMark/>
          </w:tcPr>
          <w:p w14:paraId="0341AFDF" w14:textId="77777777" w:rsidR="00E6188B" w:rsidRPr="00BD02FF" w:rsidRDefault="00E6188B" w:rsidP="00064521">
            <w:pPr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Октябрь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0A04AB6C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7031048F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97,92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2388C6DF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10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514216FA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97,22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6F7856F9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76AD8CB5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90,97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7AFBFE80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8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305F735B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93,75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58D93177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6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1F4B800B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91,67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2E7BE95C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8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62B42D36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97,22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center"/>
          </w:tcPr>
          <w:p w14:paraId="353752B3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6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center"/>
          </w:tcPr>
          <w:p w14:paraId="266C6DF4" w14:textId="77777777" w:rsidR="00E6188B" w:rsidRPr="00BD02FF" w:rsidRDefault="00E6188B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94,44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C2E3B6" w14:textId="77777777" w:rsidR="00E6188B" w:rsidRPr="00BD02FF" w:rsidRDefault="00E6188B" w:rsidP="00064521">
            <w:pPr>
              <w:jc w:val="left"/>
              <w:rPr>
                <w:sz w:val="18"/>
                <w:szCs w:val="18"/>
                <w:lang w:val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A68E30" w14:textId="77777777" w:rsidR="00E6188B" w:rsidRPr="00BD02FF" w:rsidRDefault="00E6188B" w:rsidP="00064521">
            <w:pPr>
              <w:jc w:val="left"/>
              <w:rPr>
                <w:sz w:val="18"/>
                <w:szCs w:val="18"/>
                <w:lang w:val="ru-RU"/>
              </w:rPr>
            </w:pPr>
          </w:p>
        </w:tc>
      </w:tr>
      <w:tr w:rsidR="00B874CD" w:rsidRPr="00BD02FF" w14:paraId="7E83B916" w14:textId="77777777" w:rsidTr="00B874CD">
        <w:trPr>
          <w:trHeight w:val="63"/>
          <w:jc w:val="center"/>
        </w:trPr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hideMark/>
          </w:tcPr>
          <w:p w14:paraId="28B08F08" w14:textId="77777777" w:rsidR="00E6188B" w:rsidRPr="00BD02FF" w:rsidRDefault="00E6188B" w:rsidP="00064521">
            <w:pPr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Ноябрь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186BEEAA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7FAFB18B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98,61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123B0DC5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7E8C042C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97,92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5C89025F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3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0F2CD00E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93,06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45365EE2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51E2EDF9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93,75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09D05C8D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4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197B40B3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94,44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286DE4B3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1AEB806B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97,22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center"/>
          </w:tcPr>
          <w:p w14:paraId="57AA5718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center"/>
          </w:tcPr>
          <w:p w14:paraId="3CDC25D6" w14:textId="77777777" w:rsidR="00E6188B" w:rsidRPr="00BD02FF" w:rsidRDefault="00E6188B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94,44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A44EB8" w14:textId="77777777" w:rsidR="00E6188B" w:rsidRPr="00BD02FF" w:rsidRDefault="00E6188B" w:rsidP="00064521">
            <w:pPr>
              <w:jc w:val="left"/>
              <w:rPr>
                <w:sz w:val="18"/>
                <w:szCs w:val="18"/>
                <w:lang w:val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6CC9BB" w14:textId="77777777" w:rsidR="00E6188B" w:rsidRPr="00BD02FF" w:rsidRDefault="00E6188B" w:rsidP="00064521">
            <w:pPr>
              <w:jc w:val="left"/>
              <w:rPr>
                <w:sz w:val="18"/>
                <w:szCs w:val="18"/>
                <w:lang w:val="ru-RU"/>
              </w:rPr>
            </w:pPr>
          </w:p>
        </w:tc>
      </w:tr>
      <w:tr w:rsidR="00B874CD" w:rsidRPr="00BD02FF" w14:paraId="1A85FE7E" w14:textId="77777777" w:rsidTr="00B874CD">
        <w:trPr>
          <w:trHeight w:val="72"/>
          <w:jc w:val="center"/>
        </w:trPr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hideMark/>
          </w:tcPr>
          <w:p w14:paraId="1E607D00" w14:textId="77777777" w:rsidR="00E6188B" w:rsidRPr="00BD02FF" w:rsidRDefault="00E6188B" w:rsidP="00064521">
            <w:pPr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Декабрь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76A83426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2DE59D20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5CC9B043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407BD9CC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98,61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6A5F50AE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8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65A720CA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98,61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57A1CFB4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75AA22ED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93,75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1B0AC594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7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074A6C67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99,31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4D2D5048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5E6DC215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97,22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center"/>
          </w:tcPr>
          <w:p w14:paraId="33BB76FF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3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center"/>
          </w:tcPr>
          <w:p w14:paraId="39D0E689" w14:textId="77777777" w:rsidR="00E6188B" w:rsidRPr="00BD02FF" w:rsidRDefault="00E6188B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96,53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28DDB4" w14:textId="77777777" w:rsidR="00E6188B" w:rsidRPr="00BD02FF" w:rsidRDefault="00E6188B" w:rsidP="00064521">
            <w:pPr>
              <w:jc w:val="left"/>
              <w:rPr>
                <w:sz w:val="18"/>
                <w:szCs w:val="18"/>
                <w:lang w:val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CE0441" w14:textId="77777777" w:rsidR="00E6188B" w:rsidRPr="00BD02FF" w:rsidRDefault="00E6188B" w:rsidP="00064521">
            <w:pPr>
              <w:jc w:val="left"/>
              <w:rPr>
                <w:sz w:val="18"/>
                <w:szCs w:val="18"/>
                <w:lang w:val="ru-RU"/>
              </w:rPr>
            </w:pPr>
          </w:p>
        </w:tc>
      </w:tr>
      <w:tr w:rsidR="00B874CD" w:rsidRPr="00BD02FF" w14:paraId="19964FC1" w14:textId="77777777" w:rsidTr="00B874CD">
        <w:trPr>
          <w:trHeight w:val="72"/>
          <w:jc w:val="center"/>
        </w:trPr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hideMark/>
          </w:tcPr>
          <w:p w14:paraId="2180E930" w14:textId="77777777" w:rsidR="00E6188B" w:rsidRPr="00BD02FF" w:rsidRDefault="00E6188B" w:rsidP="00064521">
            <w:pPr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После дек.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697E9FDD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39C7E1CA" w14:textId="77777777" w:rsidR="00E6188B" w:rsidRPr="00BD02FF" w:rsidRDefault="00E6188B" w:rsidP="00064521">
            <w:pPr>
              <w:ind w:left="-109" w:right="-108"/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100,00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442DC991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2B9A8895" w14:textId="77777777" w:rsidR="00E6188B" w:rsidRPr="00BD02FF" w:rsidRDefault="00E6188B" w:rsidP="00064521">
            <w:pPr>
              <w:ind w:left="-208" w:right="-140"/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100,00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62768BDA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78E00E39" w14:textId="77777777" w:rsidR="00E6188B" w:rsidRPr="00BD02FF" w:rsidRDefault="00E6188B" w:rsidP="00064521">
            <w:pPr>
              <w:ind w:left="-121" w:right="-96"/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100,00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468E8D5A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9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65D19E38" w14:textId="77777777" w:rsidR="00E6188B" w:rsidRPr="00BD02FF" w:rsidRDefault="00E6188B" w:rsidP="00064521">
            <w:pPr>
              <w:ind w:left="-176" w:right="-41"/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100,00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35AFB318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30767703" w14:textId="77777777" w:rsidR="00E6188B" w:rsidRPr="00BD02FF" w:rsidRDefault="00E6188B" w:rsidP="00064521">
            <w:pPr>
              <w:ind w:left="-108" w:right="-127"/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100,00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4BC07905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4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31EF80DF" w14:textId="77777777" w:rsidR="00E6188B" w:rsidRPr="00BD02FF" w:rsidRDefault="00E6188B" w:rsidP="00064521">
            <w:pPr>
              <w:ind w:left="-144" w:right="-61"/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100,00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center"/>
          </w:tcPr>
          <w:p w14:paraId="4C2FAC80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4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center"/>
          </w:tcPr>
          <w:p w14:paraId="5BF97AE6" w14:textId="77777777" w:rsidR="00E6188B" w:rsidRPr="00BD02FF" w:rsidRDefault="00E6188B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99,31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EC9F93" w14:textId="77777777" w:rsidR="00E6188B" w:rsidRPr="00BD02FF" w:rsidRDefault="00E6188B" w:rsidP="00064521">
            <w:pPr>
              <w:jc w:val="left"/>
              <w:rPr>
                <w:sz w:val="18"/>
                <w:szCs w:val="18"/>
                <w:lang w:val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B291F5" w14:textId="77777777" w:rsidR="00E6188B" w:rsidRPr="00BD02FF" w:rsidRDefault="00E6188B" w:rsidP="00064521">
            <w:pPr>
              <w:jc w:val="left"/>
              <w:rPr>
                <w:sz w:val="18"/>
                <w:szCs w:val="18"/>
                <w:lang w:val="ru-RU"/>
              </w:rPr>
            </w:pPr>
          </w:p>
        </w:tc>
      </w:tr>
      <w:tr w:rsidR="00B874CD" w:rsidRPr="00BD02FF" w14:paraId="552F3473" w14:textId="77777777" w:rsidTr="00B874CD">
        <w:trPr>
          <w:trHeight w:val="72"/>
          <w:jc w:val="center"/>
        </w:trPr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hideMark/>
          </w:tcPr>
          <w:p w14:paraId="367E5A62" w14:textId="77777777" w:rsidR="00E6188B" w:rsidRPr="00BD02FF" w:rsidRDefault="00E6188B" w:rsidP="00064521">
            <w:pPr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Итого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285E2F14" w14:textId="77777777" w:rsidR="00E6188B" w:rsidRPr="00BD02FF" w:rsidRDefault="00E6188B" w:rsidP="00064521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144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4040E510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14A065A4" w14:textId="77777777" w:rsidR="00E6188B" w:rsidRPr="00BD02FF" w:rsidRDefault="00E6188B" w:rsidP="00064521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144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6867FB59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78227D10" w14:textId="77777777" w:rsidR="00E6188B" w:rsidRPr="00BD02FF" w:rsidRDefault="00E6188B" w:rsidP="00064521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144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5E24D90E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46A7CCDF" w14:textId="77777777" w:rsidR="00E6188B" w:rsidRPr="00BD02FF" w:rsidRDefault="00E6188B" w:rsidP="00064521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144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2E6B583C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6724CBBD" w14:textId="77777777" w:rsidR="00E6188B" w:rsidRPr="00BD02FF" w:rsidRDefault="00E6188B" w:rsidP="00064521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144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09A8F89E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3256688A" w14:textId="77777777" w:rsidR="00E6188B" w:rsidRPr="00BD02FF" w:rsidRDefault="00E6188B" w:rsidP="00064521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144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37F5573E" w14:textId="77777777" w:rsidR="00E6188B" w:rsidRPr="00BD02FF" w:rsidRDefault="00E6188B" w:rsidP="00064521">
            <w:pPr>
              <w:jc w:val="center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center"/>
          </w:tcPr>
          <w:p w14:paraId="5A20A895" w14:textId="77777777" w:rsidR="00E6188B" w:rsidRPr="00BD02FF" w:rsidRDefault="00E6188B" w:rsidP="00064521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143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center"/>
          </w:tcPr>
          <w:p w14:paraId="31F04BC6" w14:textId="77777777" w:rsidR="00E6188B" w:rsidRPr="00BD02FF" w:rsidRDefault="00E6188B" w:rsidP="00064521">
            <w:pPr>
              <w:jc w:val="left"/>
              <w:rPr>
                <w:sz w:val="18"/>
                <w:szCs w:val="18"/>
                <w:lang w:val="ru-RU"/>
              </w:rPr>
            </w:pPr>
            <w:r w:rsidRPr="00BD02FF">
              <w:rPr>
                <w:sz w:val="18"/>
                <w:lang w:val="ru-RU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97B721" w14:textId="77777777" w:rsidR="00E6188B" w:rsidRPr="00BD02FF" w:rsidRDefault="00E6188B" w:rsidP="00064521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5962C6" w14:textId="77777777" w:rsidR="00E6188B" w:rsidRPr="00BD02FF" w:rsidRDefault="00E6188B" w:rsidP="00064521">
            <w:pPr>
              <w:jc w:val="left"/>
              <w:rPr>
                <w:sz w:val="18"/>
                <w:szCs w:val="18"/>
                <w:lang w:val="ru-RU"/>
              </w:rPr>
            </w:pPr>
          </w:p>
        </w:tc>
      </w:tr>
      <w:tr w:rsidR="00B874CD" w:rsidRPr="00BD02FF" w14:paraId="0F2DB47F" w14:textId="77777777" w:rsidTr="00815078">
        <w:trPr>
          <w:trHeight w:val="72"/>
          <w:jc w:val="center"/>
        </w:trPr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hideMark/>
          </w:tcPr>
          <w:p w14:paraId="0EFBF68C" w14:textId="7D5ECEC8" w:rsidR="00E6188B" w:rsidRPr="00BD02FF" w:rsidRDefault="00536542" w:rsidP="00064521">
            <w:pPr>
              <w:jc w:val="lef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Не представлено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</w:tcPr>
          <w:p w14:paraId="732E195F" w14:textId="77777777" w:rsidR="00E6188B" w:rsidRPr="00BD02FF" w:rsidRDefault="00E6188B" w:rsidP="00064521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</w:tcPr>
          <w:p w14:paraId="4A903A69" w14:textId="77777777" w:rsidR="00E6188B" w:rsidRPr="00BD02FF" w:rsidRDefault="00E6188B" w:rsidP="00064521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</w:tcPr>
          <w:p w14:paraId="1A1DB360" w14:textId="77777777" w:rsidR="00E6188B" w:rsidRPr="00BD02FF" w:rsidRDefault="00E6188B" w:rsidP="00064521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0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</w:tcPr>
          <w:p w14:paraId="00772C91" w14:textId="77777777" w:rsidR="00E6188B" w:rsidRPr="00BD02FF" w:rsidRDefault="00E6188B" w:rsidP="00064521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</w:tcPr>
          <w:p w14:paraId="76F55D1C" w14:textId="77777777" w:rsidR="00E6188B" w:rsidRPr="00BD02FF" w:rsidRDefault="00E6188B" w:rsidP="00064521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</w:tcPr>
          <w:p w14:paraId="3E020258" w14:textId="77777777" w:rsidR="00E6188B" w:rsidRPr="00BD02FF" w:rsidRDefault="00E6188B" w:rsidP="00064521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</w:tcPr>
          <w:p w14:paraId="6E20C30E" w14:textId="77777777" w:rsidR="00E6188B" w:rsidRPr="00BD02FF" w:rsidRDefault="00E6188B" w:rsidP="00064521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0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</w:tcPr>
          <w:p w14:paraId="79E7EF29" w14:textId="77777777" w:rsidR="00E6188B" w:rsidRPr="00BD02FF" w:rsidRDefault="00E6188B" w:rsidP="00064521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</w:tcPr>
          <w:p w14:paraId="51CEFA7E" w14:textId="77777777" w:rsidR="00E6188B" w:rsidRPr="00BD02FF" w:rsidRDefault="00E6188B" w:rsidP="00064521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0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</w:tcPr>
          <w:p w14:paraId="0C6CA4B2" w14:textId="77777777" w:rsidR="00E6188B" w:rsidRPr="00BD02FF" w:rsidRDefault="00E6188B" w:rsidP="00064521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</w:tcPr>
          <w:p w14:paraId="3EF6E9E0" w14:textId="77777777" w:rsidR="00E6188B" w:rsidRPr="00BD02FF" w:rsidRDefault="00E6188B" w:rsidP="00064521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</w:tcPr>
          <w:p w14:paraId="21770C78" w14:textId="77777777" w:rsidR="00E6188B" w:rsidRPr="00BD02FF" w:rsidRDefault="00E6188B" w:rsidP="00064521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</w:tcPr>
          <w:p w14:paraId="6F26261E" w14:textId="46E067D0" w:rsidR="00E6188B" w:rsidRPr="00BD02FF" w:rsidRDefault="00815078" w:rsidP="00064521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>
              <w:rPr>
                <w:b/>
                <w:sz w:val="18"/>
                <w:lang w:val="ru-RU"/>
              </w:rPr>
              <w:t>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8" w:type="dxa"/>
              <w:right w:w="58" w:type="dxa"/>
            </w:tcMar>
            <w:vAlign w:val="bottom"/>
          </w:tcPr>
          <w:p w14:paraId="25913487" w14:textId="77777777" w:rsidR="00E6188B" w:rsidRPr="00BD02FF" w:rsidRDefault="00E6188B" w:rsidP="00064521">
            <w:pPr>
              <w:jc w:val="left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98DA9C" w14:textId="77777777" w:rsidR="00E6188B" w:rsidRPr="00BD02FF" w:rsidRDefault="00E6188B" w:rsidP="00064521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BD02FF">
              <w:rPr>
                <w:b/>
                <w:sz w:val="18"/>
                <w:lang w:val="ru-RU"/>
              </w:rPr>
              <w:t>128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077C05" w14:textId="77777777" w:rsidR="00E6188B" w:rsidRPr="00BD02FF" w:rsidRDefault="00E6188B" w:rsidP="00064521">
            <w:pPr>
              <w:jc w:val="left"/>
              <w:rPr>
                <w:b/>
                <w:bCs/>
                <w:sz w:val="18"/>
                <w:szCs w:val="18"/>
                <w:lang w:val="ru-RU"/>
              </w:rPr>
            </w:pPr>
          </w:p>
        </w:tc>
      </w:tr>
    </w:tbl>
    <w:p w14:paraId="67721618" w14:textId="77777777" w:rsidR="00E6188B" w:rsidRPr="00BD02FF" w:rsidRDefault="00E6188B" w:rsidP="00E6188B">
      <w:pPr>
        <w:rPr>
          <w:rFonts w:eastAsiaTheme="minorHAnsi"/>
          <w:sz w:val="19"/>
          <w:szCs w:val="19"/>
          <w:lang w:val="ru-RU"/>
        </w:rPr>
      </w:pPr>
      <w:r w:rsidRPr="00BD02FF">
        <w:rPr>
          <w:sz w:val="19"/>
          <w:lang w:val="ru-RU"/>
        </w:rPr>
        <w:t xml:space="preserve">* Кол-во: Количество стран, действующих в рамках статьи 5, представивших доклады. (%): Совокупный показатель. </w:t>
      </w:r>
    </w:p>
    <w:p w14:paraId="1EC68C22" w14:textId="77777777" w:rsidR="00E6188B" w:rsidRPr="00BD02FF" w:rsidRDefault="00E6188B" w:rsidP="00E6188B">
      <w:pPr>
        <w:rPr>
          <w:rFonts w:eastAsiaTheme="minorHAnsi"/>
          <w:sz w:val="19"/>
          <w:szCs w:val="19"/>
          <w:lang w:val="ru-RU"/>
        </w:rPr>
      </w:pPr>
      <w:r w:rsidRPr="00BD02FF">
        <w:rPr>
          <w:sz w:val="19"/>
          <w:lang w:val="ru-RU"/>
        </w:rPr>
        <w:t>** Белиз, Ботсвана, Куба, Ирак, Республика Молдова и Сальвадор представили данные после установленного срока, поэтому они не учтены в анализе.</w:t>
      </w:r>
    </w:p>
    <w:p w14:paraId="41FAC008" w14:textId="77777777" w:rsidR="00E6188B" w:rsidRPr="00BD02FF" w:rsidRDefault="00E6188B" w:rsidP="00E6188B">
      <w:pPr>
        <w:rPr>
          <w:rFonts w:eastAsiaTheme="minorHAnsi"/>
          <w:sz w:val="19"/>
          <w:szCs w:val="19"/>
          <w:lang w:val="ru-RU"/>
        </w:rPr>
      </w:pPr>
    </w:p>
    <w:p w14:paraId="4BA5B7EA" w14:textId="77777777" w:rsidR="00E6188B" w:rsidRPr="00BD02FF" w:rsidRDefault="00E6188B" w:rsidP="00E6188B">
      <w:pPr>
        <w:keepNext/>
        <w:rPr>
          <w:u w:val="single"/>
          <w:lang w:val="ru-RU"/>
        </w:rPr>
      </w:pPr>
      <w:r w:rsidRPr="00BD02FF">
        <w:rPr>
          <w:u w:val="single"/>
          <w:lang w:val="ru-RU"/>
        </w:rPr>
        <w:t>Расхождения между данными в докладах об осуществлении СП и данными, представленными в соответствии со статьей 7</w:t>
      </w:r>
    </w:p>
    <w:p w14:paraId="2F8D7103" w14:textId="77777777" w:rsidR="00E6188B" w:rsidRPr="00BD02FF" w:rsidRDefault="00E6188B" w:rsidP="00E6188B">
      <w:pPr>
        <w:keepNext/>
        <w:rPr>
          <w:u w:val="single"/>
          <w:lang w:val="ru-RU"/>
        </w:rPr>
      </w:pPr>
    </w:p>
    <w:p w14:paraId="6035543C" w14:textId="77777777" w:rsidR="00E6188B" w:rsidRPr="00BD02FF" w:rsidRDefault="00E6188B" w:rsidP="00E6188B">
      <w:pPr>
        <w:pStyle w:val="Heading1"/>
        <w:keepNext/>
        <w:rPr>
          <w:lang w:val="ru-RU"/>
        </w:rPr>
      </w:pPr>
      <w:r w:rsidRPr="00BD02FF">
        <w:rPr>
          <w:lang w:val="ru-RU"/>
        </w:rPr>
        <w:t>В соответствии с решением 95/6(b)(i), расхождения между данными в докладах об осуществлении СП и данными, представленными в соответствии со статьей 7, за 2023 год были устранены для всех стран, включенных в таблицу 12 документа UNEP/OzL.Pro/ExCom/95/8.</w:t>
      </w:r>
    </w:p>
    <w:p w14:paraId="78ED5AF5" w14:textId="77777777" w:rsidR="00E6188B" w:rsidRPr="00DC53C8" w:rsidRDefault="00E6188B" w:rsidP="00E6188B">
      <w:pPr>
        <w:pStyle w:val="Heading1"/>
        <w:numPr>
          <w:ilvl w:val="0"/>
          <w:numId w:val="0"/>
        </w:numPr>
        <w:rPr>
          <w:b/>
          <w:sz w:val="24"/>
          <w:szCs w:val="24"/>
          <w:lang w:val="ru-RU"/>
        </w:rPr>
      </w:pPr>
      <w:r w:rsidRPr="00DC53C8">
        <w:rPr>
          <w:b/>
          <w:sz w:val="24"/>
          <w:szCs w:val="24"/>
          <w:lang w:val="ru-RU"/>
        </w:rPr>
        <w:t>V.</w:t>
      </w:r>
      <w:r w:rsidRPr="00DC53C8">
        <w:rPr>
          <w:b/>
          <w:sz w:val="24"/>
          <w:szCs w:val="24"/>
          <w:lang w:val="ru-RU"/>
        </w:rPr>
        <w:tab/>
      </w:r>
      <w:r w:rsidRPr="00DC53C8">
        <w:rPr>
          <w:b/>
          <w:bCs/>
          <w:sz w:val="24"/>
          <w:szCs w:val="24"/>
          <w:lang w:val="ru-RU"/>
        </w:rPr>
        <w:t>Пересмотренный формат разделов D и E докладов об осуществлении страновых программ</w:t>
      </w:r>
      <w:bookmarkStart w:id="7" w:name="_Hlk195712271"/>
      <w:r w:rsidRPr="00DC53C8">
        <w:rPr>
          <w:b/>
          <w:sz w:val="24"/>
          <w:szCs w:val="24"/>
          <w:lang w:val="ru-RU"/>
        </w:rPr>
        <w:t xml:space="preserve"> </w:t>
      </w:r>
      <w:bookmarkEnd w:id="7"/>
    </w:p>
    <w:p w14:paraId="44C76F0D" w14:textId="7E4E28A2" w:rsidR="00E6188B" w:rsidRPr="00BD02FF" w:rsidRDefault="00E6188B" w:rsidP="00E6188B">
      <w:pPr>
        <w:pStyle w:val="Heading1"/>
        <w:rPr>
          <w:lang w:val="ru-RU"/>
        </w:rPr>
      </w:pPr>
      <w:r w:rsidRPr="00BD02FF">
        <w:rPr>
          <w:lang w:val="ru-RU"/>
        </w:rPr>
        <w:t>На своем 93-м совещании Исполнительный комитет просил секретариат представить ему на рассмотрение на его 96-м совещании варианты возможных изменений формата доклад</w:t>
      </w:r>
      <w:r w:rsidR="0052329E">
        <w:rPr>
          <w:lang w:val="ru-RU"/>
        </w:rPr>
        <w:t>ов</w:t>
      </w:r>
      <w:r w:rsidRPr="00BD02FF">
        <w:rPr>
          <w:lang w:val="ru-RU"/>
        </w:rPr>
        <w:t xml:space="preserve"> об осуществлении СП, особенно в отношении ГФУ-23, который образовался, был уничтожен или поддерживается в запасах, с учетом любого решения, принятого Совещанием Сторон в соответствии с пунктом 3 решения XXXV/7 (решение 93/7(b)(iii)).</w:t>
      </w:r>
    </w:p>
    <w:p w14:paraId="31FC1DEA" w14:textId="797F00ED" w:rsidR="00E6188B" w:rsidRPr="00BD02FF" w:rsidRDefault="00E6188B" w:rsidP="00E6188B">
      <w:pPr>
        <w:pStyle w:val="Heading1"/>
        <w:keepNext/>
        <w:keepLines/>
        <w:spacing w:after="0"/>
        <w:rPr>
          <w:lang w:val="ru-RU"/>
        </w:rPr>
      </w:pPr>
      <w:r w:rsidRPr="00BD02FF">
        <w:rPr>
          <w:lang w:val="ru-RU"/>
        </w:rPr>
        <w:t xml:space="preserve">В ответ на это решение секретариат внес изменения в </w:t>
      </w:r>
      <w:r w:rsidR="002E573A" w:rsidRPr="00BD02FF">
        <w:rPr>
          <w:lang w:val="ru-RU"/>
        </w:rPr>
        <w:t xml:space="preserve">формат </w:t>
      </w:r>
      <w:r w:rsidRPr="00BD02FF">
        <w:rPr>
          <w:lang w:val="ru-RU"/>
        </w:rPr>
        <w:t>раздел</w:t>
      </w:r>
      <w:r w:rsidR="002E573A">
        <w:rPr>
          <w:lang w:val="ru-RU"/>
        </w:rPr>
        <w:t>ов</w:t>
      </w:r>
      <w:r w:rsidRPr="00BD02FF">
        <w:rPr>
          <w:lang w:val="ru-RU"/>
        </w:rPr>
        <w:t xml:space="preserve"> D и E доклад</w:t>
      </w:r>
      <w:r w:rsidR="0052329E">
        <w:rPr>
          <w:lang w:val="ru-RU"/>
        </w:rPr>
        <w:t>ов</w:t>
      </w:r>
      <w:r w:rsidRPr="00BD02FF">
        <w:rPr>
          <w:lang w:val="ru-RU"/>
        </w:rPr>
        <w:t xml:space="preserve"> об осуществлении CП на основе пересмотренных форм представления данных 3 и 6 в соответствии со статьей 7, утвержденных на 36-м совещании Сторон (решение XXXVI/12)</w:t>
      </w:r>
      <w:r w:rsidR="00450794">
        <w:rPr>
          <w:lang w:val="ru-RU"/>
        </w:rPr>
        <w:t>,</w:t>
      </w:r>
      <w:r w:rsidRPr="00BD02FF">
        <w:rPr>
          <w:lang w:val="ru-RU"/>
        </w:rPr>
        <w:t xml:space="preserve"> для рассмотрения Исполнительным комитетом. Проекты пересмотренных разделов представлены в приложениях IV и V к настоящему документу.</w:t>
      </w:r>
    </w:p>
    <w:p w14:paraId="30146BD5" w14:textId="77777777" w:rsidR="00E6188B" w:rsidRPr="00BD02FF" w:rsidRDefault="00E6188B" w:rsidP="00E6188B">
      <w:pPr>
        <w:rPr>
          <w:lang w:val="ru-RU"/>
        </w:rPr>
      </w:pPr>
    </w:p>
    <w:p w14:paraId="1A798B58" w14:textId="3A54E177" w:rsidR="00E6188B" w:rsidRPr="00BD02FF" w:rsidRDefault="00E6188B" w:rsidP="00E6188B">
      <w:pPr>
        <w:pStyle w:val="Heading1"/>
        <w:keepNext/>
        <w:keepLines/>
        <w:spacing w:after="0"/>
        <w:rPr>
          <w:lang w:val="ru-RU"/>
        </w:rPr>
      </w:pPr>
      <w:r w:rsidRPr="00BD02FF">
        <w:rPr>
          <w:lang w:val="ru-RU"/>
        </w:rPr>
        <w:t xml:space="preserve">После утверждения проектов пересмотренных </w:t>
      </w:r>
      <w:r w:rsidR="001C6426" w:rsidRPr="00BD02FF">
        <w:rPr>
          <w:lang w:val="ru-RU"/>
        </w:rPr>
        <w:t>формат</w:t>
      </w:r>
      <w:r w:rsidR="001C6426">
        <w:rPr>
          <w:lang w:val="ru-RU"/>
        </w:rPr>
        <w:t>ов</w:t>
      </w:r>
      <w:r w:rsidR="001C6426" w:rsidRPr="00BD02FF">
        <w:rPr>
          <w:lang w:val="ru-RU"/>
        </w:rPr>
        <w:t xml:space="preserve"> </w:t>
      </w:r>
      <w:r w:rsidRPr="00BD02FF">
        <w:rPr>
          <w:lang w:val="ru-RU"/>
        </w:rPr>
        <w:t xml:space="preserve">разделов D и E докладов об осуществлении CП они будут интегрированы в новую </w:t>
      </w:r>
      <w:r w:rsidR="00725016" w:rsidRPr="002E4193">
        <w:rPr>
          <w:lang w:val="ru-RU"/>
        </w:rPr>
        <w:t>онлайн</w:t>
      </w:r>
      <w:r w:rsidR="00725016">
        <w:rPr>
          <w:lang w:val="ru-RU"/>
        </w:rPr>
        <w:t xml:space="preserve">овую </w:t>
      </w:r>
      <w:r w:rsidRPr="00BD02FF">
        <w:rPr>
          <w:lang w:val="ru-RU"/>
        </w:rPr>
        <w:t>систему представления данных по CП для представления данных за 2025 год в 2026 году. Практическое руководство по представлению докладов об осуществлении CП также будет обновлено с учетом этих изменений.</w:t>
      </w:r>
    </w:p>
    <w:p w14:paraId="16715CA8" w14:textId="77777777" w:rsidR="00FD369A" w:rsidRPr="00BD02FF" w:rsidRDefault="00FD369A" w:rsidP="00FD369A">
      <w:pPr>
        <w:rPr>
          <w:lang w:val="ru-RU"/>
        </w:rPr>
      </w:pPr>
    </w:p>
    <w:p w14:paraId="16A9CE42" w14:textId="7F8530F1" w:rsidR="00B91510" w:rsidRPr="00BD02FF" w:rsidRDefault="00B91510" w:rsidP="00B91510">
      <w:pPr>
        <w:keepNext/>
        <w:rPr>
          <w:b/>
          <w:sz w:val="24"/>
          <w:szCs w:val="24"/>
          <w:lang w:val="ru-RU"/>
        </w:rPr>
      </w:pPr>
      <w:r w:rsidRPr="00BD02FF">
        <w:rPr>
          <w:b/>
          <w:sz w:val="24"/>
          <w:szCs w:val="24"/>
          <w:lang w:val="ru-RU"/>
        </w:rPr>
        <w:t>V</w:t>
      </w:r>
      <w:r w:rsidR="00ED3D59" w:rsidRPr="00BD02FF">
        <w:rPr>
          <w:b/>
          <w:sz w:val="24"/>
          <w:szCs w:val="24"/>
          <w:lang w:val="ru-RU"/>
        </w:rPr>
        <w:t>I</w:t>
      </w:r>
      <w:r w:rsidRPr="00BD02FF">
        <w:rPr>
          <w:b/>
          <w:sz w:val="24"/>
          <w:szCs w:val="24"/>
          <w:lang w:val="ru-RU"/>
        </w:rPr>
        <w:t>.</w:t>
      </w:r>
      <w:r w:rsidRPr="00BD02FF">
        <w:rPr>
          <w:b/>
          <w:sz w:val="24"/>
          <w:szCs w:val="24"/>
          <w:lang w:val="ru-RU"/>
        </w:rPr>
        <w:tab/>
      </w:r>
      <w:r w:rsidR="00BC5539" w:rsidRPr="00966D4A">
        <w:rPr>
          <w:b/>
          <w:sz w:val="24"/>
          <w:lang w:val="ru-RU"/>
        </w:rPr>
        <w:t>Рекомендация</w:t>
      </w:r>
    </w:p>
    <w:p w14:paraId="0B5A856F" w14:textId="77777777" w:rsidR="00B91510" w:rsidRPr="00BD02FF" w:rsidRDefault="00B91510" w:rsidP="00B91510">
      <w:pPr>
        <w:keepNext/>
        <w:rPr>
          <w:b/>
          <w:lang w:val="ru-RU"/>
        </w:rPr>
      </w:pPr>
    </w:p>
    <w:p w14:paraId="61519A9E" w14:textId="77777777" w:rsidR="00810642" w:rsidRPr="00810642" w:rsidRDefault="00810642" w:rsidP="00810642">
      <w:pPr>
        <w:keepNext/>
        <w:numPr>
          <w:ilvl w:val="0"/>
          <w:numId w:val="1"/>
        </w:numPr>
        <w:spacing w:after="240"/>
        <w:outlineLvl w:val="0"/>
        <w:rPr>
          <w:lang w:val="ru-RU"/>
        </w:rPr>
      </w:pPr>
      <w:r w:rsidRPr="00810642">
        <w:rPr>
          <w:lang w:val="ru-RU"/>
        </w:rPr>
        <w:t>Исполнительный комитет, возможно, пожелает:</w:t>
      </w:r>
    </w:p>
    <w:p w14:paraId="12A58B86" w14:textId="6E2E8667" w:rsidR="00810642" w:rsidRPr="00810642" w:rsidRDefault="00810642" w:rsidP="00810642">
      <w:pPr>
        <w:numPr>
          <w:ilvl w:val="1"/>
          <w:numId w:val="1"/>
        </w:numPr>
        <w:spacing w:after="240"/>
        <w:outlineLvl w:val="1"/>
        <w:rPr>
          <w:lang w:val="ru-RU"/>
        </w:rPr>
      </w:pPr>
      <w:r w:rsidRPr="00810642">
        <w:rPr>
          <w:lang w:val="ru-RU"/>
        </w:rPr>
        <w:t>принять к сведению информацию о данных по страновым программам (СП) и перспективах соблюдения, содержащуюся в документе UNEP/OzL.Pro/ExCom/96/5, а также то</w:t>
      </w:r>
      <w:r w:rsidR="0052329E">
        <w:rPr>
          <w:lang w:val="ru-RU"/>
        </w:rPr>
        <w:t>т факт</w:t>
      </w:r>
      <w:r w:rsidRPr="00810642">
        <w:rPr>
          <w:lang w:val="ru-RU"/>
        </w:rPr>
        <w:t xml:space="preserve">, что по состоянию на 8 апреля 2025 года 16 стран представили </w:t>
      </w:r>
      <w:r w:rsidR="00393149">
        <w:rPr>
          <w:lang w:val="ru-RU"/>
        </w:rPr>
        <w:t>данные по</w:t>
      </w:r>
      <w:r w:rsidRPr="00810642">
        <w:rPr>
          <w:lang w:val="ru-RU"/>
        </w:rPr>
        <w:t xml:space="preserve"> СП за 2024 год; </w:t>
      </w:r>
    </w:p>
    <w:p w14:paraId="73E64B46" w14:textId="128404C4" w:rsidR="00810642" w:rsidRPr="00810642" w:rsidRDefault="00810642" w:rsidP="00810642">
      <w:pPr>
        <w:widowControl w:val="0"/>
        <w:numPr>
          <w:ilvl w:val="1"/>
          <w:numId w:val="2"/>
        </w:numPr>
        <w:spacing w:after="240"/>
        <w:outlineLvl w:val="1"/>
        <w:rPr>
          <w:lang w:val="ru-RU"/>
        </w:rPr>
      </w:pPr>
      <w:r w:rsidRPr="00810642">
        <w:rPr>
          <w:lang w:val="ru-RU"/>
        </w:rPr>
        <w:t xml:space="preserve">[принять также к сведению, что еще [??] стран представили </w:t>
      </w:r>
      <w:r w:rsidR="007713A0">
        <w:rPr>
          <w:lang w:val="ru-RU"/>
        </w:rPr>
        <w:t>данные по</w:t>
      </w:r>
      <w:r w:rsidRPr="00810642">
        <w:rPr>
          <w:lang w:val="ru-RU"/>
        </w:rPr>
        <w:t xml:space="preserve"> СП за 2024 год после выпуска документа UNEP/OzL.Pro/ExCom/96/5;]</w:t>
      </w:r>
    </w:p>
    <w:p w14:paraId="64E2B417" w14:textId="00E1401A" w:rsidR="00810642" w:rsidRPr="00810642" w:rsidRDefault="003E47C3" w:rsidP="00810642">
      <w:pPr>
        <w:widowControl w:val="0"/>
        <w:numPr>
          <w:ilvl w:val="1"/>
          <w:numId w:val="2"/>
        </w:numPr>
        <w:spacing w:after="240"/>
        <w:outlineLvl w:val="1"/>
        <w:rPr>
          <w:lang w:val="ru-RU"/>
        </w:rPr>
      </w:pPr>
      <w:r w:rsidRPr="00810642">
        <w:rPr>
          <w:lang w:val="ru-RU"/>
        </w:rPr>
        <w:t xml:space="preserve">принять </w:t>
      </w:r>
      <w:r w:rsidR="00810642" w:rsidRPr="00810642">
        <w:rPr>
          <w:lang w:val="ru-RU"/>
        </w:rPr>
        <w:t>далее</w:t>
      </w:r>
      <w:r w:rsidRPr="003E47C3">
        <w:rPr>
          <w:lang w:val="ru-RU"/>
        </w:rPr>
        <w:t xml:space="preserve"> </w:t>
      </w:r>
      <w:r w:rsidRPr="00810642">
        <w:rPr>
          <w:lang w:val="ru-RU"/>
        </w:rPr>
        <w:t>к сведению</w:t>
      </w:r>
      <w:r w:rsidR="00810642" w:rsidRPr="00810642">
        <w:rPr>
          <w:lang w:val="ru-RU"/>
        </w:rPr>
        <w:t>, что новая онлайновая система представления данных по СП начала работать 1 января 2025 года, и что по состоянию на 23 апреля 2025 года ее использовали 38 стран, 16 из которых официально представили свои данные за 2024 год;</w:t>
      </w:r>
    </w:p>
    <w:p w14:paraId="6823B357" w14:textId="77777777" w:rsidR="00810642" w:rsidRPr="00810642" w:rsidRDefault="00810642" w:rsidP="00810642">
      <w:pPr>
        <w:widowControl w:val="0"/>
        <w:numPr>
          <w:ilvl w:val="1"/>
          <w:numId w:val="1"/>
        </w:numPr>
        <w:spacing w:after="240"/>
        <w:outlineLvl w:val="1"/>
        <w:rPr>
          <w:lang w:val="ru-RU"/>
        </w:rPr>
      </w:pPr>
      <w:r w:rsidRPr="00810642">
        <w:rPr>
          <w:lang w:val="ru-RU"/>
        </w:rPr>
        <w:t>одобрить проект пересмотренного формата разделов D и E докладов об осуществлении CП, содержащийся в приложениях IV и V к настоящему документу; и</w:t>
      </w:r>
    </w:p>
    <w:p w14:paraId="3CA3FA68" w14:textId="5707CBC5" w:rsidR="00810642" w:rsidRPr="00810642" w:rsidRDefault="00810642" w:rsidP="00810642">
      <w:pPr>
        <w:widowControl w:val="0"/>
        <w:numPr>
          <w:ilvl w:val="1"/>
          <w:numId w:val="1"/>
        </w:numPr>
        <w:spacing w:after="240"/>
        <w:outlineLvl w:val="1"/>
        <w:rPr>
          <w:lang w:val="ru-RU"/>
        </w:rPr>
      </w:pPr>
      <w:r w:rsidRPr="00810642">
        <w:rPr>
          <w:lang w:val="ru-RU"/>
        </w:rPr>
        <w:t>поручить секретариату обновить практическое руководство по представлению докладов об осуществлении CП, чтобы отразить изменения в разделах D и E после 96-го</w:t>
      </w:r>
      <w:r>
        <w:rPr>
          <w:lang w:val="ru-RU"/>
        </w:rPr>
        <w:t xml:space="preserve"> </w:t>
      </w:r>
      <w:r w:rsidRPr="00810642">
        <w:rPr>
          <w:lang w:val="ru-RU"/>
        </w:rPr>
        <w:t>совещания.</w:t>
      </w:r>
      <w:r w:rsidR="0091424D">
        <w:rPr>
          <w:lang w:val="ru-RU"/>
        </w:rPr>
        <w:t xml:space="preserve"> </w:t>
      </w:r>
    </w:p>
    <w:p w14:paraId="56AFA29B" w14:textId="77777777" w:rsidR="00F55BA4" w:rsidRPr="00BD02FF" w:rsidRDefault="00F55BA4" w:rsidP="00F55BA4">
      <w:pPr>
        <w:rPr>
          <w:rFonts w:eastAsia="Calibri"/>
          <w:lang w:val="ru-RU"/>
        </w:rPr>
      </w:pPr>
    </w:p>
    <w:p w14:paraId="40008535" w14:textId="77777777" w:rsidR="00B71EF5" w:rsidRPr="00BD02FF" w:rsidRDefault="00B71EF5" w:rsidP="00F55BA4">
      <w:pPr>
        <w:rPr>
          <w:rFonts w:eastAsia="Calibri"/>
          <w:lang w:val="ru-RU"/>
        </w:rPr>
        <w:sectPr w:rsidR="00B71EF5" w:rsidRPr="00BD02FF" w:rsidSect="00B91510"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pgSz w:w="12240" w:h="15840" w:code="1"/>
          <w:pgMar w:top="720" w:right="1440" w:bottom="864" w:left="1440" w:header="720" w:footer="475" w:gutter="0"/>
          <w:cols w:space="720"/>
          <w:titlePg/>
        </w:sectPr>
      </w:pPr>
    </w:p>
    <w:p w14:paraId="6F0309E2" w14:textId="77777777" w:rsidR="00B91510" w:rsidRPr="00DF7E9F" w:rsidRDefault="00B91510" w:rsidP="00B91510">
      <w:pPr>
        <w:jc w:val="center"/>
        <w:rPr>
          <w:b/>
          <w:lang w:val="en-US"/>
        </w:rPr>
      </w:pPr>
      <w:r w:rsidRPr="00DF7E9F">
        <w:rPr>
          <w:b/>
          <w:lang w:val="en-US"/>
        </w:rPr>
        <w:t>Annex I</w:t>
      </w:r>
    </w:p>
    <w:p w14:paraId="629F15D1" w14:textId="77777777" w:rsidR="00B91510" w:rsidRPr="00DF7E9F" w:rsidRDefault="00B91510" w:rsidP="00B91510">
      <w:pPr>
        <w:jc w:val="center"/>
        <w:rPr>
          <w:b/>
          <w:sz w:val="18"/>
          <w:szCs w:val="18"/>
          <w:lang w:val="en-US"/>
        </w:rPr>
      </w:pPr>
    </w:p>
    <w:p w14:paraId="0C14D05D" w14:textId="77777777" w:rsidR="00B91510" w:rsidRPr="00DF7E9F" w:rsidRDefault="00B91510" w:rsidP="00B91510">
      <w:pPr>
        <w:jc w:val="center"/>
        <w:rPr>
          <w:b/>
          <w:lang w:val="en-US"/>
        </w:rPr>
      </w:pPr>
      <w:r w:rsidRPr="00DF7E9F">
        <w:rPr>
          <w:b/>
          <w:lang w:val="en-US"/>
        </w:rPr>
        <w:t xml:space="preserve">MB CONSUMPTION AND PRODUCTION FOR QPS APPLICATIONS </w:t>
      </w:r>
    </w:p>
    <w:p w14:paraId="2CBDD1B6" w14:textId="77777777" w:rsidR="00F10F24" w:rsidRPr="00DF7E9F" w:rsidRDefault="00F10F24" w:rsidP="00B91510">
      <w:pPr>
        <w:jc w:val="center"/>
        <w:rPr>
          <w:b/>
          <w:lang w:val="en-US"/>
        </w:rPr>
      </w:pPr>
    </w:p>
    <w:tbl>
      <w:tblPr>
        <w:tblW w:w="9634" w:type="dxa"/>
        <w:tblLook w:val="04A0" w:firstRow="1" w:lastRow="0" w:firstColumn="1" w:lastColumn="0" w:noHBand="0" w:noVBand="1"/>
      </w:tblPr>
      <w:tblGrid>
        <w:gridCol w:w="3114"/>
        <w:gridCol w:w="2977"/>
        <w:gridCol w:w="3543"/>
      </w:tblGrid>
      <w:tr w:rsidR="00C06E36" w:rsidRPr="00BD02FF" w14:paraId="1CD4A2CA" w14:textId="77777777" w:rsidTr="00F10F24">
        <w:trPr>
          <w:trHeight w:val="106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18A69A" w14:textId="77777777" w:rsidR="00F10F24" w:rsidRPr="00BD02FF" w:rsidRDefault="00F10F24" w:rsidP="00F10F24">
            <w:pPr>
              <w:jc w:val="center"/>
              <w:rPr>
                <w:b/>
                <w:bCs/>
                <w:lang w:val="ru-RU" w:eastAsia="zh-CN"/>
              </w:rPr>
            </w:pPr>
            <w:r w:rsidRPr="00BD02FF">
              <w:rPr>
                <w:b/>
                <w:bCs/>
                <w:lang w:val="ru-RU" w:eastAsia="zh-CN"/>
              </w:rPr>
              <w:t>Country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BC1EF0" w14:textId="77777777" w:rsidR="00F10F24" w:rsidRPr="00BD02FF" w:rsidRDefault="00F10F24" w:rsidP="00F10F24">
            <w:pPr>
              <w:jc w:val="center"/>
              <w:rPr>
                <w:b/>
                <w:bCs/>
                <w:lang w:val="ru-RU" w:eastAsia="zh-CN"/>
              </w:rPr>
            </w:pPr>
            <w:r w:rsidRPr="00BD02FF">
              <w:rPr>
                <w:b/>
                <w:bCs/>
                <w:lang w:val="ru-RU" w:eastAsia="zh-CN"/>
              </w:rPr>
              <w:t>Year of latest consumption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FBB17B" w14:textId="77777777" w:rsidR="00F10F24" w:rsidRPr="00BD02FF" w:rsidRDefault="00F10F24" w:rsidP="00F10F24">
            <w:pPr>
              <w:jc w:val="center"/>
              <w:rPr>
                <w:b/>
                <w:bCs/>
                <w:lang w:val="ru-RU" w:eastAsia="zh-CN"/>
              </w:rPr>
            </w:pPr>
            <w:r w:rsidRPr="00BD02FF">
              <w:rPr>
                <w:b/>
                <w:bCs/>
                <w:lang w:val="ru-RU" w:eastAsia="zh-CN"/>
              </w:rPr>
              <w:t>Latest consumption (ODP tonnes)</w:t>
            </w:r>
          </w:p>
        </w:tc>
      </w:tr>
      <w:tr w:rsidR="00C06E36" w:rsidRPr="00BD02FF" w14:paraId="4B003368" w14:textId="77777777" w:rsidTr="00F10F24">
        <w:trPr>
          <w:trHeight w:val="44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75D076" w14:textId="77777777" w:rsidR="00F10F24" w:rsidRPr="00BD02FF" w:rsidRDefault="00F10F24" w:rsidP="00F10F24">
            <w:pPr>
              <w:jc w:val="left"/>
              <w:rPr>
                <w:b/>
                <w:bCs/>
                <w:lang w:val="ru-RU" w:eastAsia="zh-CN"/>
              </w:rPr>
            </w:pPr>
            <w:r w:rsidRPr="00BD02FF">
              <w:rPr>
                <w:b/>
                <w:bCs/>
                <w:lang w:val="ru-RU" w:eastAsia="zh-CN"/>
              </w:rPr>
              <w:t>Consumption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CB17BB" w14:textId="22D6D8A3" w:rsidR="00F10F24" w:rsidRPr="00BD02FF" w:rsidRDefault="00F10F24" w:rsidP="00F10F24">
            <w:pPr>
              <w:jc w:val="center"/>
              <w:rPr>
                <w:b/>
                <w:bCs/>
                <w:lang w:val="ru-RU" w:eastAsia="zh-CN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5A4B1B" w14:textId="77777777" w:rsidR="00F10F24" w:rsidRPr="00BD02FF" w:rsidRDefault="00F10F24" w:rsidP="00F10F24">
            <w:pPr>
              <w:jc w:val="center"/>
              <w:rPr>
                <w:b/>
                <w:bCs/>
                <w:lang w:val="ru-RU" w:eastAsia="zh-CN"/>
              </w:rPr>
            </w:pPr>
            <w:r w:rsidRPr="00BD02FF">
              <w:rPr>
                <w:b/>
                <w:bCs/>
                <w:lang w:val="ru-RU" w:eastAsia="zh-CN"/>
              </w:rPr>
              <w:t> </w:t>
            </w:r>
          </w:p>
        </w:tc>
      </w:tr>
      <w:tr w:rsidR="00C06E36" w:rsidRPr="00BD02FF" w14:paraId="7BB6BFE9" w14:textId="77777777" w:rsidTr="00F10F24">
        <w:trPr>
          <w:trHeight w:val="156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10C7F" w14:textId="77777777" w:rsidR="00F10F24" w:rsidRPr="00BD02FF" w:rsidRDefault="00F10F24" w:rsidP="00F10F24">
            <w:pPr>
              <w:jc w:val="left"/>
              <w:rPr>
                <w:lang w:val="ru-RU" w:eastAsia="zh-CN"/>
              </w:rPr>
            </w:pPr>
            <w:r w:rsidRPr="00BD02FF">
              <w:rPr>
                <w:lang w:val="ru-RU" w:eastAsia="zh-CN"/>
              </w:rPr>
              <w:t>Argentina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95DAC" w14:textId="77777777" w:rsidR="00F10F24" w:rsidRPr="00BD02FF" w:rsidRDefault="00F10F24" w:rsidP="00F10F24">
            <w:pPr>
              <w:jc w:val="center"/>
              <w:rPr>
                <w:lang w:val="ru-RU" w:eastAsia="zh-CN"/>
              </w:rPr>
            </w:pPr>
            <w:r w:rsidRPr="00BD02FF">
              <w:rPr>
                <w:lang w:val="ru-RU" w:eastAsia="zh-CN"/>
              </w:rPr>
              <w:t>2023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B5AC9" w14:textId="77777777" w:rsidR="00F10F24" w:rsidRPr="00BD02FF" w:rsidRDefault="00F10F24" w:rsidP="00F10F24">
            <w:pPr>
              <w:jc w:val="right"/>
              <w:rPr>
                <w:lang w:val="ru-RU" w:eastAsia="zh-CN"/>
              </w:rPr>
            </w:pPr>
            <w:r w:rsidRPr="00BD02FF">
              <w:rPr>
                <w:lang w:val="ru-RU" w:eastAsia="zh-CN"/>
              </w:rPr>
              <w:t>15.1</w:t>
            </w:r>
          </w:p>
        </w:tc>
      </w:tr>
      <w:tr w:rsidR="00C06E36" w:rsidRPr="00BD02FF" w14:paraId="3D8720E3" w14:textId="77777777" w:rsidTr="00F10F24">
        <w:trPr>
          <w:trHeight w:val="44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D4741" w14:textId="77777777" w:rsidR="00F10F24" w:rsidRPr="00BD02FF" w:rsidRDefault="00F10F24" w:rsidP="00F10F24">
            <w:pPr>
              <w:jc w:val="left"/>
              <w:rPr>
                <w:lang w:val="ru-RU" w:eastAsia="zh-CN"/>
              </w:rPr>
            </w:pPr>
            <w:r w:rsidRPr="00BD02FF">
              <w:rPr>
                <w:lang w:val="ru-RU" w:eastAsia="zh-CN"/>
              </w:rPr>
              <w:t>Bahrain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35AF6" w14:textId="77777777" w:rsidR="00F10F24" w:rsidRPr="00BD02FF" w:rsidRDefault="00F10F24" w:rsidP="00F10F24">
            <w:pPr>
              <w:jc w:val="center"/>
              <w:rPr>
                <w:lang w:val="ru-RU" w:eastAsia="zh-CN"/>
              </w:rPr>
            </w:pPr>
            <w:r w:rsidRPr="00BD02FF">
              <w:rPr>
                <w:lang w:val="ru-RU" w:eastAsia="zh-CN"/>
              </w:rPr>
              <w:t>2023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55ABF" w14:textId="77777777" w:rsidR="00F10F24" w:rsidRPr="00BD02FF" w:rsidRDefault="00F10F24" w:rsidP="00F10F24">
            <w:pPr>
              <w:jc w:val="right"/>
              <w:rPr>
                <w:lang w:val="ru-RU" w:eastAsia="zh-CN"/>
              </w:rPr>
            </w:pPr>
            <w:r w:rsidRPr="00BD02FF">
              <w:rPr>
                <w:lang w:val="ru-RU" w:eastAsia="zh-CN"/>
              </w:rPr>
              <w:t>1.1</w:t>
            </w:r>
          </w:p>
        </w:tc>
      </w:tr>
      <w:tr w:rsidR="00C06E36" w:rsidRPr="00BD02FF" w14:paraId="1F9ED621" w14:textId="77777777" w:rsidTr="00F10F24">
        <w:trPr>
          <w:trHeight w:val="50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57398" w14:textId="77777777" w:rsidR="00F10F24" w:rsidRPr="00BD02FF" w:rsidRDefault="00F10F24" w:rsidP="00F10F24">
            <w:pPr>
              <w:jc w:val="left"/>
              <w:rPr>
                <w:lang w:val="ru-RU" w:eastAsia="zh-CN"/>
              </w:rPr>
            </w:pPr>
            <w:r w:rsidRPr="00BD02FF">
              <w:rPr>
                <w:lang w:val="ru-RU" w:eastAsia="zh-CN"/>
              </w:rPr>
              <w:t>Barbados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03A80" w14:textId="77777777" w:rsidR="00F10F24" w:rsidRPr="00BD02FF" w:rsidRDefault="00F10F24" w:rsidP="00F10F24">
            <w:pPr>
              <w:jc w:val="center"/>
              <w:rPr>
                <w:lang w:val="ru-RU" w:eastAsia="zh-CN"/>
              </w:rPr>
            </w:pPr>
            <w:r w:rsidRPr="00BD02FF">
              <w:rPr>
                <w:lang w:val="ru-RU" w:eastAsia="zh-CN"/>
              </w:rPr>
              <w:t>2023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127C1" w14:textId="77777777" w:rsidR="00F10F24" w:rsidRPr="00BD02FF" w:rsidRDefault="00F10F24" w:rsidP="00F10F24">
            <w:pPr>
              <w:jc w:val="right"/>
              <w:rPr>
                <w:lang w:val="ru-RU" w:eastAsia="zh-CN"/>
              </w:rPr>
            </w:pPr>
            <w:r w:rsidRPr="00BD02FF">
              <w:rPr>
                <w:lang w:val="ru-RU" w:eastAsia="zh-CN"/>
              </w:rPr>
              <w:t>0.1</w:t>
            </w:r>
          </w:p>
        </w:tc>
      </w:tr>
      <w:tr w:rsidR="00C06E36" w:rsidRPr="00BD02FF" w14:paraId="179C03CE" w14:textId="77777777" w:rsidTr="00F10F24">
        <w:trPr>
          <w:trHeight w:val="44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9809D" w14:textId="77777777" w:rsidR="00F10F24" w:rsidRPr="00BD02FF" w:rsidRDefault="00F10F24" w:rsidP="00F10F24">
            <w:pPr>
              <w:jc w:val="left"/>
              <w:rPr>
                <w:lang w:val="ru-RU" w:eastAsia="zh-CN"/>
              </w:rPr>
            </w:pPr>
            <w:r w:rsidRPr="00BD02FF">
              <w:rPr>
                <w:lang w:val="ru-RU" w:eastAsia="zh-CN"/>
              </w:rPr>
              <w:t>Brazil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7CB98" w14:textId="77777777" w:rsidR="00F10F24" w:rsidRPr="00BD02FF" w:rsidRDefault="00F10F24" w:rsidP="00F10F24">
            <w:pPr>
              <w:jc w:val="center"/>
              <w:rPr>
                <w:lang w:val="ru-RU" w:eastAsia="zh-CN"/>
              </w:rPr>
            </w:pPr>
            <w:r w:rsidRPr="00BD02FF">
              <w:rPr>
                <w:lang w:val="ru-RU" w:eastAsia="zh-CN"/>
              </w:rPr>
              <w:t>2023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A67C7" w14:textId="77777777" w:rsidR="00F10F24" w:rsidRPr="00BD02FF" w:rsidRDefault="00F10F24" w:rsidP="00F10F24">
            <w:pPr>
              <w:jc w:val="right"/>
              <w:rPr>
                <w:lang w:val="ru-RU" w:eastAsia="zh-CN"/>
              </w:rPr>
            </w:pPr>
            <w:r w:rsidRPr="00BD02FF">
              <w:rPr>
                <w:lang w:val="ru-RU" w:eastAsia="zh-CN"/>
              </w:rPr>
              <w:t>58.7</w:t>
            </w:r>
          </w:p>
        </w:tc>
      </w:tr>
      <w:tr w:rsidR="00C06E36" w:rsidRPr="00BD02FF" w14:paraId="2B38D242" w14:textId="77777777" w:rsidTr="00F10F24">
        <w:trPr>
          <w:trHeight w:val="87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AA663" w14:textId="77777777" w:rsidR="00F10F24" w:rsidRPr="00BD02FF" w:rsidRDefault="00F10F24" w:rsidP="00F10F24">
            <w:pPr>
              <w:jc w:val="left"/>
              <w:rPr>
                <w:lang w:val="ru-RU" w:eastAsia="zh-CN"/>
              </w:rPr>
            </w:pPr>
            <w:r w:rsidRPr="00BD02FF">
              <w:rPr>
                <w:lang w:val="ru-RU" w:eastAsia="zh-CN"/>
              </w:rPr>
              <w:t>Chile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E18C7" w14:textId="77777777" w:rsidR="00F10F24" w:rsidRPr="00BD02FF" w:rsidRDefault="00F10F24" w:rsidP="00F10F24">
            <w:pPr>
              <w:jc w:val="center"/>
              <w:rPr>
                <w:lang w:val="ru-RU" w:eastAsia="zh-CN"/>
              </w:rPr>
            </w:pPr>
            <w:r w:rsidRPr="00BD02FF">
              <w:rPr>
                <w:lang w:val="ru-RU" w:eastAsia="zh-CN"/>
              </w:rPr>
              <w:t>2023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96AF4" w14:textId="77777777" w:rsidR="00F10F24" w:rsidRPr="00BD02FF" w:rsidRDefault="00F10F24" w:rsidP="00F10F24">
            <w:pPr>
              <w:jc w:val="right"/>
              <w:rPr>
                <w:lang w:val="ru-RU" w:eastAsia="zh-CN"/>
              </w:rPr>
            </w:pPr>
            <w:r w:rsidRPr="00BD02FF">
              <w:rPr>
                <w:lang w:val="ru-RU" w:eastAsia="zh-CN"/>
              </w:rPr>
              <w:t>50.9</w:t>
            </w:r>
          </w:p>
        </w:tc>
      </w:tr>
      <w:tr w:rsidR="00C06E36" w:rsidRPr="00BD02FF" w14:paraId="15EC68F8" w14:textId="77777777" w:rsidTr="00F10F24">
        <w:trPr>
          <w:trHeight w:val="105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6E99F" w14:textId="77777777" w:rsidR="00F10F24" w:rsidRPr="00BD02FF" w:rsidRDefault="00F10F24" w:rsidP="00F10F24">
            <w:pPr>
              <w:jc w:val="left"/>
              <w:rPr>
                <w:lang w:val="ru-RU" w:eastAsia="zh-CN"/>
              </w:rPr>
            </w:pPr>
            <w:r w:rsidRPr="00BD02FF">
              <w:rPr>
                <w:lang w:val="ru-RU" w:eastAsia="zh-CN"/>
              </w:rPr>
              <w:t>China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D42B7" w14:textId="77777777" w:rsidR="00F10F24" w:rsidRPr="00BD02FF" w:rsidRDefault="00F10F24" w:rsidP="00F10F24">
            <w:pPr>
              <w:jc w:val="center"/>
              <w:rPr>
                <w:lang w:val="ru-RU" w:eastAsia="zh-CN"/>
              </w:rPr>
            </w:pPr>
            <w:r w:rsidRPr="00BD02FF">
              <w:rPr>
                <w:lang w:val="ru-RU" w:eastAsia="zh-CN"/>
              </w:rPr>
              <w:t>2023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54B09" w14:textId="77777777" w:rsidR="00F10F24" w:rsidRPr="00BD02FF" w:rsidRDefault="00F10F24" w:rsidP="00F10F24">
            <w:pPr>
              <w:jc w:val="right"/>
              <w:rPr>
                <w:lang w:val="ru-RU" w:eastAsia="zh-CN"/>
              </w:rPr>
            </w:pPr>
            <w:r w:rsidRPr="00BD02FF">
              <w:rPr>
                <w:lang w:val="ru-RU" w:eastAsia="zh-CN"/>
              </w:rPr>
              <w:t>210.9</w:t>
            </w:r>
          </w:p>
        </w:tc>
      </w:tr>
      <w:tr w:rsidR="00C06E36" w:rsidRPr="00BD02FF" w14:paraId="71201889" w14:textId="77777777" w:rsidTr="00F10F24">
        <w:trPr>
          <w:trHeight w:val="137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3BDA0" w14:textId="77777777" w:rsidR="00F10F24" w:rsidRPr="00BD02FF" w:rsidRDefault="00F10F24" w:rsidP="00F10F24">
            <w:pPr>
              <w:jc w:val="left"/>
              <w:rPr>
                <w:lang w:val="ru-RU" w:eastAsia="zh-CN"/>
              </w:rPr>
            </w:pPr>
            <w:r w:rsidRPr="00BD02FF">
              <w:rPr>
                <w:lang w:val="ru-RU" w:eastAsia="zh-CN"/>
              </w:rPr>
              <w:t>Costa Rica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E5A33" w14:textId="77777777" w:rsidR="00F10F24" w:rsidRPr="00BD02FF" w:rsidRDefault="00F10F24" w:rsidP="00F10F24">
            <w:pPr>
              <w:jc w:val="center"/>
              <w:rPr>
                <w:lang w:val="ru-RU" w:eastAsia="zh-CN"/>
              </w:rPr>
            </w:pPr>
            <w:r w:rsidRPr="00BD02FF">
              <w:rPr>
                <w:lang w:val="ru-RU" w:eastAsia="zh-CN"/>
              </w:rPr>
              <w:t>2023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71D69" w14:textId="77777777" w:rsidR="00F10F24" w:rsidRPr="00BD02FF" w:rsidRDefault="00F10F24" w:rsidP="00F10F24">
            <w:pPr>
              <w:jc w:val="right"/>
              <w:rPr>
                <w:lang w:val="ru-RU" w:eastAsia="zh-CN"/>
              </w:rPr>
            </w:pPr>
            <w:r w:rsidRPr="00BD02FF">
              <w:rPr>
                <w:lang w:val="ru-RU" w:eastAsia="zh-CN"/>
              </w:rPr>
              <w:t>4.2</w:t>
            </w:r>
          </w:p>
        </w:tc>
      </w:tr>
      <w:tr w:rsidR="00C06E36" w:rsidRPr="00BD02FF" w14:paraId="2B7F8492" w14:textId="77777777" w:rsidTr="00F10F24">
        <w:trPr>
          <w:trHeight w:val="154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A4656" w14:textId="77777777" w:rsidR="00F10F24" w:rsidRPr="00BD02FF" w:rsidRDefault="00F10F24" w:rsidP="00F10F24">
            <w:pPr>
              <w:jc w:val="left"/>
              <w:rPr>
                <w:lang w:val="ru-RU" w:eastAsia="zh-CN"/>
              </w:rPr>
            </w:pPr>
            <w:r w:rsidRPr="00BD02FF">
              <w:rPr>
                <w:lang w:val="ru-RU" w:eastAsia="zh-CN"/>
              </w:rPr>
              <w:t>Egypt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95A22" w14:textId="77777777" w:rsidR="00F10F24" w:rsidRPr="00BD02FF" w:rsidRDefault="00F10F24" w:rsidP="00F10F24">
            <w:pPr>
              <w:jc w:val="center"/>
              <w:rPr>
                <w:lang w:val="ru-RU" w:eastAsia="zh-CN"/>
              </w:rPr>
            </w:pPr>
            <w:r w:rsidRPr="00BD02FF">
              <w:rPr>
                <w:lang w:val="ru-RU" w:eastAsia="zh-CN"/>
              </w:rPr>
              <w:t>2023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3C528" w14:textId="77777777" w:rsidR="00F10F24" w:rsidRPr="00BD02FF" w:rsidRDefault="00F10F24" w:rsidP="00F10F24">
            <w:pPr>
              <w:jc w:val="right"/>
              <w:rPr>
                <w:lang w:val="ru-RU" w:eastAsia="zh-CN"/>
              </w:rPr>
            </w:pPr>
            <w:r w:rsidRPr="00BD02FF">
              <w:rPr>
                <w:lang w:val="ru-RU" w:eastAsia="zh-CN"/>
              </w:rPr>
              <w:t>134.4</w:t>
            </w:r>
          </w:p>
        </w:tc>
      </w:tr>
      <w:tr w:rsidR="00C06E36" w:rsidRPr="00BD02FF" w14:paraId="102FF135" w14:textId="77777777" w:rsidTr="00F10F24">
        <w:trPr>
          <w:trHeight w:val="173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DA43D" w14:textId="77777777" w:rsidR="00F10F24" w:rsidRPr="00BD02FF" w:rsidRDefault="00F10F24" w:rsidP="00F10F24">
            <w:pPr>
              <w:jc w:val="left"/>
              <w:rPr>
                <w:lang w:val="ru-RU" w:eastAsia="zh-CN"/>
              </w:rPr>
            </w:pPr>
            <w:r w:rsidRPr="00BD02FF">
              <w:rPr>
                <w:lang w:val="ru-RU" w:eastAsia="zh-CN"/>
              </w:rPr>
              <w:t>El Salvador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291C6" w14:textId="77777777" w:rsidR="00F10F24" w:rsidRPr="00BD02FF" w:rsidRDefault="00F10F24" w:rsidP="00F10F24">
            <w:pPr>
              <w:jc w:val="center"/>
              <w:rPr>
                <w:lang w:val="ru-RU" w:eastAsia="zh-CN"/>
              </w:rPr>
            </w:pPr>
            <w:r w:rsidRPr="00BD02FF">
              <w:rPr>
                <w:lang w:val="ru-RU" w:eastAsia="zh-CN"/>
              </w:rPr>
              <w:t>2023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F3C10" w14:textId="77777777" w:rsidR="00F10F24" w:rsidRPr="00BD02FF" w:rsidRDefault="00F10F24" w:rsidP="00F10F24">
            <w:pPr>
              <w:jc w:val="right"/>
              <w:rPr>
                <w:lang w:val="ru-RU" w:eastAsia="zh-CN"/>
              </w:rPr>
            </w:pPr>
            <w:r w:rsidRPr="00BD02FF">
              <w:rPr>
                <w:lang w:val="ru-RU" w:eastAsia="zh-CN"/>
              </w:rPr>
              <w:t>153.1</w:t>
            </w:r>
          </w:p>
        </w:tc>
      </w:tr>
      <w:tr w:rsidR="00C06E36" w:rsidRPr="00BD02FF" w14:paraId="78D509C7" w14:textId="77777777" w:rsidTr="00F10F24">
        <w:trPr>
          <w:trHeight w:val="62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524FF" w14:textId="77777777" w:rsidR="00F10F24" w:rsidRPr="00BD02FF" w:rsidRDefault="00F10F24" w:rsidP="00F10F24">
            <w:pPr>
              <w:jc w:val="left"/>
              <w:rPr>
                <w:lang w:val="ru-RU" w:eastAsia="zh-CN"/>
              </w:rPr>
            </w:pPr>
            <w:r w:rsidRPr="00BD02FF">
              <w:rPr>
                <w:lang w:val="ru-RU" w:eastAsia="zh-CN"/>
              </w:rPr>
              <w:t>Fiji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8FA97" w14:textId="77777777" w:rsidR="00F10F24" w:rsidRPr="00BD02FF" w:rsidRDefault="00F10F24" w:rsidP="00F10F24">
            <w:pPr>
              <w:jc w:val="center"/>
              <w:rPr>
                <w:lang w:val="ru-RU" w:eastAsia="zh-CN"/>
              </w:rPr>
            </w:pPr>
            <w:r w:rsidRPr="00BD02FF">
              <w:rPr>
                <w:lang w:val="ru-RU" w:eastAsia="zh-CN"/>
              </w:rPr>
              <w:t>2023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2564A" w14:textId="77777777" w:rsidR="00F10F24" w:rsidRPr="00BD02FF" w:rsidRDefault="00F10F24" w:rsidP="00F10F24">
            <w:pPr>
              <w:jc w:val="right"/>
              <w:rPr>
                <w:lang w:val="ru-RU" w:eastAsia="zh-CN"/>
              </w:rPr>
            </w:pPr>
            <w:r w:rsidRPr="00BD02FF">
              <w:rPr>
                <w:lang w:val="ru-RU" w:eastAsia="zh-CN"/>
              </w:rPr>
              <w:t>4.9</w:t>
            </w:r>
          </w:p>
        </w:tc>
      </w:tr>
      <w:tr w:rsidR="00C06E36" w:rsidRPr="00BD02FF" w14:paraId="42538BB5" w14:textId="77777777" w:rsidTr="00F10F24">
        <w:trPr>
          <w:trHeight w:val="44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520A4" w14:textId="77777777" w:rsidR="00F10F24" w:rsidRPr="00BD02FF" w:rsidRDefault="00F10F24" w:rsidP="00F10F24">
            <w:pPr>
              <w:jc w:val="left"/>
              <w:rPr>
                <w:lang w:val="ru-RU" w:eastAsia="zh-CN"/>
              </w:rPr>
            </w:pPr>
            <w:r w:rsidRPr="00BD02FF">
              <w:rPr>
                <w:lang w:val="ru-RU" w:eastAsia="zh-CN"/>
              </w:rPr>
              <w:t>Honduras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1E51B" w14:textId="77777777" w:rsidR="00F10F24" w:rsidRPr="00BD02FF" w:rsidRDefault="00F10F24" w:rsidP="00F10F24">
            <w:pPr>
              <w:jc w:val="center"/>
              <w:rPr>
                <w:lang w:val="ru-RU" w:eastAsia="zh-CN"/>
              </w:rPr>
            </w:pPr>
            <w:r w:rsidRPr="00BD02FF">
              <w:rPr>
                <w:lang w:val="ru-RU" w:eastAsia="zh-CN"/>
              </w:rPr>
              <w:t>2023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F1920" w14:textId="77777777" w:rsidR="00F10F24" w:rsidRPr="00BD02FF" w:rsidRDefault="00F10F24" w:rsidP="00F10F24">
            <w:pPr>
              <w:jc w:val="right"/>
              <w:rPr>
                <w:lang w:val="ru-RU" w:eastAsia="zh-CN"/>
              </w:rPr>
            </w:pPr>
            <w:r w:rsidRPr="00BD02FF">
              <w:rPr>
                <w:lang w:val="ru-RU" w:eastAsia="zh-CN"/>
              </w:rPr>
              <w:t>10.3</w:t>
            </w:r>
          </w:p>
        </w:tc>
      </w:tr>
      <w:tr w:rsidR="00C06E36" w:rsidRPr="00BD02FF" w14:paraId="0108749A" w14:textId="77777777" w:rsidTr="00F10F24">
        <w:trPr>
          <w:trHeight w:val="9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3899B" w14:textId="77777777" w:rsidR="00F10F24" w:rsidRPr="00BD02FF" w:rsidRDefault="00F10F24" w:rsidP="00F10F24">
            <w:pPr>
              <w:jc w:val="left"/>
              <w:rPr>
                <w:lang w:val="ru-RU" w:eastAsia="zh-CN"/>
              </w:rPr>
            </w:pPr>
            <w:r w:rsidRPr="00BD02FF">
              <w:rPr>
                <w:lang w:val="ru-RU" w:eastAsia="zh-CN"/>
              </w:rPr>
              <w:t>India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2B388" w14:textId="77777777" w:rsidR="00F10F24" w:rsidRPr="00BD02FF" w:rsidRDefault="00F10F24" w:rsidP="00F10F24">
            <w:pPr>
              <w:jc w:val="center"/>
              <w:rPr>
                <w:lang w:val="ru-RU" w:eastAsia="zh-CN"/>
              </w:rPr>
            </w:pPr>
            <w:r w:rsidRPr="00BD02FF">
              <w:rPr>
                <w:lang w:val="ru-RU" w:eastAsia="zh-CN"/>
              </w:rPr>
              <w:t>2023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E5966" w14:textId="77777777" w:rsidR="00F10F24" w:rsidRPr="00BD02FF" w:rsidRDefault="00F10F24" w:rsidP="00F10F24">
            <w:pPr>
              <w:jc w:val="right"/>
              <w:rPr>
                <w:lang w:val="ru-RU" w:eastAsia="zh-CN"/>
              </w:rPr>
            </w:pPr>
            <w:r w:rsidRPr="00BD02FF">
              <w:rPr>
                <w:lang w:val="ru-RU" w:eastAsia="zh-CN"/>
              </w:rPr>
              <w:t>894.5</w:t>
            </w:r>
          </w:p>
        </w:tc>
      </w:tr>
      <w:tr w:rsidR="00C06E36" w:rsidRPr="00BD02FF" w14:paraId="25AE1BA2" w14:textId="77777777" w:rsidTr="00F10F24">
        <w:trPr>
          <w:trHeight w:val="103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DE38E" w14:textId="77777777" w:rsidR="00F10F24" w:rsidRPr="00BD02FF" w:rsidRDefault="00F10F24" w:rsidP="00F10F24">
            <w:pPr>
              <w:jc w:val="left"/>
              <w:rPr>
                <w:lang w:val="ru-RU" w:eastAsia="zh-CN"/>
              </w:rPr>
            </w:pPr>
            <w:r w:rsidRPr="00BD02FF">
              <w:rPr>
                <w:lang w:val="ru-RU" w:eastAsia="zh-CN"/>
              </w:rPr>
              <w:t>Indonesia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F8D7C" w14:textId="77777777" w:rsidR="00F10F24" w:rsidRPr="00BD02FF" w:rsidRDefault="00F10F24" w:rsidP="00F10F24">
            <w:pPr>
              <w:jc w:val="center"/>
              <w:rPr>
                <w:lang w:val="ru-RU" w:eastAsia="zh-CN"/>
              </w:rPr>
            </w:pPr>
            <w:r w:rsidRPr="00BD02FF">
              <w:rPr>
                <w:lang w:val="ru-RU" w:eastAsia="zh-CN"/>
              </w:rPr>
              <w:t>2023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3BD9D" w14:textId="77777777" w:rsidR="00F10F24" w:rsidRPr="00BD02FF" w:rsidRDefault="00F10F24" w:rsidP="00F10F24">
            <w:pPr>
              <w:jc w:val="right"/>
              <w:rPr>
                <w:lang w:val="ru-RU" w:eastAsia="zh-CN"/>
              </w:rPr>
            </w:pPr>
            <w:r w:rsidRPr="00BD02FF">
              <w:rPr>
                <w:lang w:val="ru-RU" w:eastAsia="zh-CN"/>
              </w:rPr>
              <w:t>75.9</w:t>
            </w:r>
          </w:p>
        </w:tc>
      </w:tr>
      <w:tr w:rsidR="00C06E36" w:rsidRPr="00BD02FF" w14:paraId="384AE107" w14:textId="77777777" w:rsidTr="00F10F24">
        <w:trPr>
          <w:trHeight w:val="134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6E966" w14:textId="77777777" w:rsidR="00F10F24" w:rsidRPr="00BD02FF" w:rsidRDefault="00F10F24" w:rsidP="00F10F24">
            <w:pPr>
              <w:jc w:val="left"/>
              <w:rPr>
                <w:lang w:val="ru-RU" w:eastAsia="zh-CN"/>
              </w:rPr>
            </w:pPr>
            <w:r w:rsidRPr="00BD02FF">
              <w:rPr>
                <w:lang w:val="ru-RU" w:eastAsia="zh-CN"/>
              </w:rPr>
              <w:t>Jordan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4B5D6" w14:textId="77777777" w:rsidR="00F10F24" w:rsidRPr="00BD02FF" w:rsidRDefault="00F10F24" w:rsidP="00F10F24">
            <w:pPr>
              <w:jc w:val="center"/>
              <w:rPr>
                <w:lang w:val="ru-RU" w:eastAsia="zh-CN"/>
              </w:rPr>
            </w:pPr>
            <w:r w:rsidRPr="00BD02FF">
              <w:rPr>
                <w:lang w:val="ru-RU" w:eastAsia="zh-CN"/>
              </w:rPr>
              <w:t>2023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0AD08" w14:textId="77777777" w:rsidR="00F10F24" w:rsidRPr="00BD02FF" w:rsidRDefault="00F10F24" w:rsidP="00F10F24">
            <w:pPr>
              <w:jc w:val="right"/>
              <w:rPr>
                <w:lang w:val="ru-RU" w:eastAsia="zh-CN"/>
              </w:rPr>
            </w:pPr>
            <w:r w:rsidRPr="00BD02FF">
              <w:rPr>
                <w:lang w:val="ru-RU" w:eastAsia="zh-CN"/>
              </w:rPr>
              <w:t>4.2</w:t>
            </w:r>
          </w:p>
        </w:tc>
      </w:tr>
      <w:tr w:rsidR="00C06E36" w:rsidRPr="00BD02FF" w14:paraId="15B4B863" w14:textId="77777777" w:rsidTr="00F10F24">
        <w:trPr>
          <w:trHeight w:val="44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78A35" w14:textId="77777777" w:rsidR="00F10F24" w:rsidRPr="00BD02FF" w:rsidRDefault="00F10F24" w:rsidP="00F10F24">
            <w:pPr>
              <w:jc w:val="left"/>
              <w:rPr>
                <w:lang w:val="ru-RU" w:eastAsia="zh-CN"/>
              </w:rPr>
            </w:pPr>
            <w:r w:rsidRPr="00BD02FF">
              <w:rPr>
                <w:lang w:val="ru-RU" w:eastAsia="zh-CN"/>
              </w:rPr>
              <w:t>Malaysia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DE3BA" w14:textId="77777777" w:rsidR="00F10F24" w:rsidRPr="00BD02FF" w:rsidRDefault="00F10F24" w:rsidP="00F10F24">
            <w:pPr>
              <w:jc w:val="center"/>
              <w:rPr>
                <w:lang w:val="ru-RU" w:eastAsia="zh-CN"/>
              </w:rPr>
            </w:pPr>
            <w:r w:rsidRPr="00BD02FF">
              <w:rPr>
                <w:lang w:val="ru-RU" w:eastAsia="zh-CN"/>
              </w:rPr>
              <w:t>2023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6338E" w14:textId="77777777" w:rsidR="00F10F24" w:rsidRPr="00BD02FF" w:rsidRDefault="00F10F24" w:rsidP="00F10F24">
            <w:pPr>
              <w:jc w:val="right"/>
              <w:rPr>
                <w:lang w:val="ru-RU" w:eastAsia="zh-CN"/>
              </w:rPr>
            </w:pPr>
            <w:r w:rsidRPr="00BD02FF">
              <w:rPr>
                <w:lang w:val="ru-RU" w:eastAsia="zh-CN"/>
              </w:rPr>
              <w:t>68.7</w:t>
            </w:r>
          </w:p>
        </w:tc>
      </w:tr>
      <w:tr w:rsidR="00C06E36" w:rsidRPr="00BD02FF" w14:paraId="0888DC49" w14:textId="77777777" w:rsidTr="00F10F24">
        <w:trPr>
          <w:trHeight w:val="170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273B9" w14:textId="77777777" w:rsidR="00F10F24" w:rsidRPr="00BD02FF" w:rsidRDefault="00F10F24" w:rsidP="00F10F24">
            <w:pPr>
              <w:jc w:val="left"/>
              <w:rPr>
                <w:lang w:val="ru-RU" w:eastAsia="zh-CN"/>
              </w:rPr>
            </w:pPr>
            <w:r w:rsidRPr="00BD02FF">
              <w:rPr>
                <w:lang w:val="ru-RU" w:eastAsia="zh-CN"/>
              </w:rPr>
              <w:t>Mexico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E5E2B" w14:textId="77777777" w:rsidR="00F10F24" w:rsidRPr="00BD02FF" w:rsidRDefault="00F10F24" w:rsidP="00F10F24">
            <w:pPr>
              <w:jc w:val="center"/>
              <w:rPr>
                <w:lang w:val="ru-RU" w:eastAsia="zh-CN"/>
              </w:rPr>
            </w:pPr>
            <w:r w:rsidRPr="00BD02FF">
              <w:rPr>
                <w:lang w:val="ru-RU" w:eastAsia="zh-CN"/>
              </w:rPr>
              <w:t>2023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F68EC" w14:textId="77777777" w:rsidR="00F10F24" w:rsidRPr="00BD02FF" w:rsidRDefault="00F10F24" w:rsidP="00F10F24">
            <w:pPr>
              <w:jc w:val="right"/>
              <w:rPr>
                <w:lang w:val="ru-RU" w:eastAsia="zh-CN"/>
              </w:rPr>
            </w:pPr>
            <w:r w:rsidRPr="00BD02FF">
              <w:rPr>
                <w:lang w:val="ru-RU" w:eastAsia="zh-CN"/>
              </w:rPr>
              <w:t>205.6</w:t>
            </w:r>
          </w:p>
        </w:tc>
      </w:tr>
      <w:tr w:rsidR="00C06E36" w:rsidRPr="00BD02FF" w14:paraId="08F4DBEB" w14:textId="77777777" w:rsidTr="00F10F24">
        <w:trPr>
          <w:trHeight w:val="203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798FE" w14:textId="77777777" w:rsidR="00F10F24" w:rsidRPr="00BD02FF" w:rsidRDefault="00F10F24" w:rsidP="00F10F24">
            <w:pPr>
              <w:jc w:val="left"/>
              <w:rPr>
                <w:lang w:val="ru-RU" w:eastAsia="zh-CN"/>
              </w:rPr>
            </w:pPr>
            <w:r w:rsidRPr="00BD02FF">
              <w:rPr>
                <w:lang w:val="ru-RU" w:eastAsia="zh-CN"/>
              </w:rPr>
              <w:t>Morocco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4EBCA" w14:textId="77777777" w:rsidR="00F10F24" w:rsidRPr="00BD02FF" w:rsidRDefault="00F10F24" w:rsidP="00F10F24">
            <w:pPr>
              <w:jc w:val="center"/>
              <w:rPr>
                <w:lang w:val="ru-RU" w:eastAsia="zh-CN"/>
              </w:rPr>
            </w:pPr>
            <w:r w:rsidRPr="00BD02FF">
              <w:rPr>
                <w:lang w:val="ru-RU" w:eastAsia="zh-CN"/>
              </w:rPr>
              <w:t>2023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681F9" w14:textId="77777777" w:rsidR="00F10F24" w:rsidRPr="00BD02FF" w:rsidRDefault="00F10F24" w:rsidP="00F10F24">
            <w:pPr>
              <w:jc w:val="right"/>
              <w:rPr>
                <w:lang w:val="ru-RU" w:eastAsia="zh-CN"/>
              </w:rPr>
            </w:pPr>
            <w:r w:rsidRPr="00BD02FF">
              <w:rPr>
                <w:lang w:val="ru-RU" w:eastAsia="zh-CN"/>
              </w:rPr>
              <w:t>6.0</w:t>
            </w:r>
          </w:p>
        </w:tc>
      </w:tr>
      <w:tr w:rsidR="00C06E36" w:rsidRPr="00BD02FF" w14:paraId="57403B59" w14:textId="77777777" w:rsidTr="00F10F24">
        <w:trPr>
          <w:trHeight w:val="7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56B2A" w14:textId="77777777" w:rsidR="00F10F24" w:rsidRPr="00BD02FF" w:rsidRDefault="00F10F24" w:rsidP="00F10F24">
            <w:pPr>
              <w:jc w:val="left"/>
              <w:rPr>
                <w:lang w:val="ru-RU" w:eastAsia="zh-CN"/>
              </w:rPr>
            </w:pPr>
            <w:r w:rsidRPr="00BD02FF">
              <w:rPr>
                <w:lang w:val="ru-RU" w:eastAsia="zh-CN"/>
              </w:rPr>
              <w:t>Myanmar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CF05A" w14:textId="77777777" w:rsidR="00F10F24" w:rsidRPr="00BD02FF" w:rsidRDefault="00F10F24" w:rsidP="00F10F24">
            <w:pPr>
              <w:jc w:val="center"/>
              <w:rPr>
                <w:lang w:val="ru-RU" w:eastAsia="zh-CN"/>
              </w:rPr>
            </w:pPr>
            <w:r w:rsidRPr="00BD02FF">
              <w:rPr>
                <w:lang w:val="ru-RU" w:eastAsia="zh-CN"/>
              </w:rPr>
              <w:t>2023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D96D6" w14:textId="77777777" w:rsidR="00F10F24" w:rsidRPr="00BD02FF" w:rsidRDefault="00F10F24" w:rsidP="00F10F24">
            <w:pPr>
              <w:jc w:val="right"/>
              <w:rPr>
                <w:lang w:val="ru-RU" w:eastAsia="zh-CN"/>
              </w:rPr>
            </w:pPr>
            <w:r w:rsidRPr="00BD02FF">
              <w:rPr>
                <w:lang w:val="ru-RU" w:eastAsia="zh-CN"/>
              </w:rPr>
              <w:t>30.0</w:t>
            </w:r>
          </w:p>
        </w:tc>
      </w:tr>
      <w:tr w:rsidR="00C06E36" w:rsidRPr="00BD02FF" w14:paraId="41DE61AC" w14:textId="77777777" w:rsidTr="00F10F24">
        <w:trPr>
          <w:trHeight w:val="97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1BA98" w14:textId="77777777" w:rsidR="00F10F24" w:rsidRPr="00BD02FF" w:rsidRDefault="00F10F24" w:rsidP="00F10F24">
            <w:pPr>
              <w:jc w:val="left"/>
              <w:rPr>
                <w:lang w:val="ru-RU" w:eastAsia="zh-CN"/>
              </w:rPr>
            </w:pPr>
            <w:r w:rsidRPr="00BD02FF">
              <w:rPr>
                <w:lang w:val="ru-RU" w:eastAsia="zh-CN"/>
              </w:rPr>
              <w:t>Nicaragua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03D53" w14:textId="77777777" w:rsidR="00F10F24" w:rsidRPr="00BD02FF" w:rsidRDefault="00F10F24" w:rsidP="00F10F24">
            <w:pPr>
              <w:jc w:val="center"/>
              <w:rPr>
                <w:lang w:val="ru-RU" w:eastAsia="zh-CN"/>
              </w:rPr>
            </w:pPr>
            <w:r w:rsidRPr="00BD02FF">
              <w:rPr>
                <w:lang w:val="ru-RU" w:eastAsia="zh-CN"/>
              </w:rPr>
              <w:t>2023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D6667" w14:textId="77777777" w:rsidR="00F10F24" w:rsidRPr="00BD02FF" w:rsidRDefault="00F10F24" w:rsidP="00F10F24">
            <w:pPr>
              <w:jc w:val="right"/>
              <w:rPr>
                <w:lang w:val="ru-RU" w:eastAsia="zh-CN"/>
              </w:rPr>
            </w:pPr>
            <w:r w:rsidRPr="00BD02FF">
              <w:rPr>
                <w:lang w:val="ru-RU" w:eastAsia="zh-CN"/>
              </w:rPr>
              <w:t>25.4</w:t>
            </w:r>
          </w:p>
        </w:tc>
      </w:tr>
      <w:tr w:rsidR="00C06E36" w:rsidRPr="00BD02FF" w14:paraId="3522AA5A" w14:textId="77777777" w:rsidTr="00F10F24">
        <w:trPr>
          <w:trHeight w:val="115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5DED3" w14:textId="77777777" w:rsidR="00F10F24" w:rsidRPr="00BD02FF" w:rsidRDefault="00F10F24" w:rsidP="00F10F24">
            <w:pPr>
              <w:jc w:val="left"/>
              <w:rPr>
                <w:lang w:val="ru-RU" w:eastAsia="zh-CN"/>
              </w:rPr>
            </w:pPr>
            <w:r w:rsidRPr="00BD02FF">
              <w:rPr>
                <w:lang w:val="ru-RU" w:eastAsia="zh-CN"/>
              </w:rPr>
              <w:t>Nigeria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2083C" w14:textId="77777777" w:rsidR="00F10F24" w:rsidRPr="00BD02FF" w:rsidRDefault="00F10F24" w:rsidP="00F10F24">
            <w:pPr>
              <w:jc w:val="center"/>
              <w:rPr>
                <w:lang w:val="ru-RU" w:eastAsia="zh-CN"/>
              </w:rPr>
            </w:pPr>
            <w:r w:rsidRPr="00BD02FF">
              <w:rPr>
                <w:lang w:val="ru-RU" w:eastAsia="zh-CN"/>
              </w:rPr>
              <w:t>2023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2DFDA" w14:textId="77777777" w:rsidR="00F10F24" w:rsidRPr="00BD02FF" w:rsidRDefault="00F10F24" w:rsidP="00F10F24">
            <w:pPr>
              <w:jc w:val="right"/>
              <w:rPr>
                <w:lang w:val="ru-RU" w:eastAsia="zh-CN"/>
              </w:rPr>
            </w:pPr>
            <w:r w:rsidRPr="00BD02FF">
              <w:rPr>
                <w:lang w:val="ru-RU" w:eastAsia="zh-CN"/>
              </w:rPr>
              <w:t>9.0</w:t>
            </w:r>
          </w:p>
        </w:tc>
      </w:tr>
      <w:tr w:rsidR="00C06E36" w:rsidRPr="00BD02FF" w14:paraId="22EE9C41" w14:textId="77777777" w:rsidTr="00F10F24">
        <w:trPr>
          <w:trHeight w:val="132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E17CA" w14:textId="77777777" w:rsidR="00F10F24" w:rsidRPr="00BD02FF" w:rsidRDefault="00F10F24" w:rsidP="00F10F24">
            <w:pPr>
              <w:jc w:val="left"/>
              <w:rPr>
                <w:lang w:val="ru-RU" w:eastAsia="zh-CN"/>
              </w:rPr>
            </w:pPr>
            <w:r w:rsidRPr="00BD02FF">
              <w:rPr>
                <w:lang w:val="ru-RU" w:eastAsia="zh-CN"/>
              </w:rPr>
              <w:t>Pakistan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352BD" w14:textId="77777777" w:rsidR="00F10F24" w:rsidRPr="00BD02FF" w:rsidRDefault="00F10F24" w:rsidP="00F10F24">
            <w:pPr>
              <w:jc w:val="center"/>
              <w:rPr>
                <w:lang w:val="ru-RU" w:eastAsia="zh-CN"/>
              </w:rPr>
            </w:pPr>
            <w:r w:rsidRPr="00BD02FF">
              <w:rPr>
                <w:lang w:val="ru-RU" w:eastAsia="zh-CN"/>
              </w:rPr>
              <w:t>2023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9D289" w14:textId="77777777" w:rsidR="00F10F24" w:rsidRPr="00BD02FF" w:rsidRDefault="00F10F24" w:rsidP="00F10F24">
            <w:pPr>
              <w:jc w:val="right"/>
              <w:rPr>
                <w:lang w:val="ru-RU" w:eastAsia="zh-CN"/>
              </w:rPr>
            </w:pPr>
            <w:r w:rsidRPr="00BD02FF">
              <w:rPr>
                <w:lang w:val="ru-RU" w:eastAsia="zh-CN"/>
              </w:rPr>
              <w:t>281.1</w:t>
            </w:r>
          </w:p>
        </w:tc>
      </w:tr>
      <w:tr w:rsidR="00C06E36" w:rsidRPr="00BD02FF" w14:paraId="3371E4AA" w14:textId="77777777" w:rsidTr="00F10F24">
        <w:trPr>
          <w:trHeight w:val="44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D22DC" w14:textId="77777777" w:rsidR="00F10F24" w:rsidRPr="00BD02FF" w:rsidRDefault="00F10F24" w:rsidP="00F10F24">
            <w:pPr>
              <w:jc w:val="left"/>
              <w:rPr>
                <w:lang w:val="ru-RU" w:eastAsia="zh-CN"/>
              </w:rPr>
            </w:pPr>
            <w:r w:rsidRPr="00BD02FF">
              <w:rPr>
                <w:lang w:val="ru-RU" w:eastAsia="zh-CN"/>
              </w:rPr>
              <w:t>Papua New Guinea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F2312" w14:textId="77777777" w:rsidR="00F10F24" w:rsidRPr="00BD02FF" w:rsidRDefault="00F10F24" w:rsidP="00F10F24">
            <w:pPr>
              <w:jc w:val="center"/>
              <w:rPr>
                <w:lang w:val="ru-RU" w:eastAsia="zh-CN"/>
              </w:rPr>
            </w:pPr>
            <w:r w:rsidRPr="00BD02FF">
              <w:rPr>
                <w:lang w:val="ru-RU" w:eastAsia="zh-CN"/>
              </w:rPr>
              <w:t>2023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13883" w14:textId="77777777" w:rsidR="00F10F24" w:rsidRPr="00BD02FF" w:rsidRDefault="00F10F24" w:rsidP="00F10F24">
            <w:pPr>
              <w:jc w:val="right"/>
              <w:rPr>
                <w:lang w:val="ru-RU" w:eastAsia="zh-CN"/>
              </w:rPr>
            </w:pPr>
            <w:r w:rsidRPr="00BD02FF">
              <w:rPr>
                <w:lang w:val="ru-RU" w:eastAsia="zh-CN"/>
              </w:rPr>
              <w:t>0.2</w:t>
            </w:r>
          </w:p>
        </w:tc>
      </w:tr>
      <w:tr w:rsidR="00C06E36" w:rsidRPr="00BD02FF" w14:paraId="5594AC5F" w14:textId="77777777" w:rsidTr="00F10F24">
        <w:trPr>
          <w:trHeight w:val="44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E16E4" w14:textId="77777777" w:rsidR="00F10F24" w:rsidRPr="00BD02FF" w:rsidRDefault="00F10F24" w:rsidP="00F10F24">
            <w:pPr>
              <w:jc w:val="left"/>
              <w:rPr>
                <w:lang w:val="ru-RU" w:eastAsia="zh-CN"/>
              </w:rPr>
            </w:pPr>
            <w:r w:rsidRPr="00BD02FF">
              <w:rPr>
                <w:lang w:val="ru-RU" w:eastAsia="zh-CN"/>
              </w:rPr>
              <w:t>Peru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0E718" w14:textId="77777777" w:rsidR="00F10F24" w:rsidRPr="00BD02FF" w:rsidRDefault="00F10F24" w:rsidP="00F10F24">
            <w:pPr>
              <w:jc w:val="center"/>
              <w:rPr>
                <w:lang w:val="ru-RU" w:eastAsia="zh-CN"/>
              </w:rPr>
            </w:pPr>
            <w:r w:rsidRPr="00BD02FF">
              <w:rPr>
                <w:lang w:val="ru-RU" w:eastAsia="zh-CN"/>
              </w:rPr>
              <w:t>2024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E5B63" w14:textId="77777777" w:rsidR="00F10F24" w:rsidRPr="00BD02FF" w:rsidRDefault="00F10F24" w:rsidP="00F10F24">
            <w:pPr>
              <w:jc w:val="right"/>
              <w:rPr>
                <w:lang w:val="ru-RU" w:eastAsia="zh-CN"/>
              </w:rPr>
            </w:pPr>
            <w:r w:rsidRPr="00BD02FF">
              <w:rPr>
                <w:lang w:val="ru-RU" w:eastAsia="zh-CN"/>
              </w:rPr>
              <w:t>0.6</w:t>
            </w:r>
          </w:p>
        </w:tc>
      </w:tr>
      <w:tr w:rsidR="00C06E36" w:rsidRPr="00BD02FF" w14:paraId="09BA021C" w14:textId="77777777" w:rsidTr="00F10F24">
        <w:trPr>
          <w:trHeight w:val="59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59652" w14:textId="4ECFD8F7" w:rsidR="00F10F24" w:rsidRPr="00BD02FF" w:rsidRDefault="00F10F24" w:rsidP="00F10F24">
            <w:pPr>
              <w:jc w:val="left"/>
              <w:rPr>
                <w:lang w:val="ru-RU" w:eastAsia="zh-CN"/>
              </w:rPr>
            </w:pPr>
            <w:r w:rsidRPr="00BD02FF">
              <w:rPr>
                <w:lang w:val="ru-RU" w:eastAsia="zh-CN"/>
              </w:rPr>
              <w:t>Philippines</w:t>
            </w:r>
            <w:r w:rsidR="004322A8" w:rsidRPr="00BD02FF">
              <w:rPr>
                <w:lang w:val="ru-RU" w:eastAsia="zh-CN"/>
              </w:rPr>
              <w:t xml:space="preserve"> (the)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4B183" w14:textId="77777777" w:rsidR="00F10F24" w:rsidRPr="00BD02FF" w:rsidRDefault="00F10F24" w:rsidP="00F10F24">
            <w:pPr>
              <w:jc w:val="center"/>
              <w:rPr>
                <w:lang w:val="ru-RU" w:eastAsia="zh-CN"/>
              </w:rPr>
            </w:pPr>
            <w:r w:rsidRPr="00BD02FF">
              <w:rPr>
                <w:lang w:val="ru-RU" w:eastAsia="zh-CN"/>
              </w:rPr>
              <w:t>2023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AD3BD" w14:textId="77777777" w:rsidR="00F10F24" w:rsidRPr="00BD02FF" w:rsidRDefault="00F10F24" w:rsidP="00F10F24">
            <w:pPr>
              <w:jc w:val="right"/>
              <w:rPr>
                <w:lang w:val="ru-RU" w:eastAsia="zh-CN"/>
              </w:rPr>
            </w:pPr>
            <w:r w:rsidRPr="00BD02FF">
              <w:rPr>
                <w:lang w:val="ru-RU" w:eastAsia="zh-CN"/>
              </w:rPr>
              <w:t>14.7</w:t>
            </w:r>
          </w:p>
        </w:tc>
      </w:tr>
      <w:tr w:rsidR="00C06E36" w:rsidRPr="00BD02FF" w14:paraId="233A11EB" w14:textId="77777777" w:rsidTr="00F10F24">
        <w:trPr>
          <w:trHeight w:val="76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F96CE" w14:textId="77777777" w:rsidR="00F10F24" w:rsidRPr="00BD02FF" w:rsidRDefault="00F10F24" w:rsidP="00F10F24">
            <w:pPr>
              <w:jc w:val="left"/>
              <w:rPr>
                <w:lang w:val="ru-RU" w:eastAsia="zh-CN"/>
              </w:rPr>
            </w:pPr>
            <w:r w:rsidRPr="00BD02FF">
              <w:rPr>
                <w:lang w:val="ru-RU" w:eastAsia="zh-CN"/>
              </w:rPr>
              <w:t>Singapore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9443C" w14:textId="77777777" w:rsidR="00F10F24" w:rsidRPr="00BD02FF" w:rsidRDefault="00F10F24" w:rsidP="00F10F24">
            <w:pPr>
              <w:jc w:val="center"/>
              <w:rPr>
                <w:lang w:val="ru-RU" w:eastAsia="zh-CN"/>
              </w:rPr>
            </w:pPr>
            <w:r w:rsidRPr="00BD02FF">
              <w:rPr>
                <w:lang w:val="ru-RU" w:eastAsia="zh-CN"/>
              </w:rPr>
              <w:t>2023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BA51C" w14:textId="77777777" w:rsidR="00F10F24" w:rsidRPr="00BD02FF" w:rsidRDefault="00F10F24" w:rsidP="00F10F24">
            <w:pPr>
              <w:jc w:val="right"/>
              <w:rPr>
                <w:lang w:val="ru-RU" w:eastAsia="zh-CN"/>
              </w:rPr>
            </w:pPr>
            <w:r w:rsidRPr="00BD02FF">
              <w:rPr>
                <w:lang w:val="ru-RU" w:eastAsia="zh-CN"/>
              </w:rPr>
              <w:t>25.7</w:t>
            </w:r>
          </w:p>
        </w:tc>
      </w:tr>
      <w:tr w:rsidR="00C06E36" w:rsidRPr="00BD02FF" w14:paraId="613B6B80" w14:textId="77777777" w:rsidTr="00F10F24">
        <w:trPr>
          <w:trHeight w:val="95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E29D5" w14:textId="77777777" w:rsidR="00F10F24" w:rsidRPr="00BD02FF" w:rsidRDefault="00F10F24" w:rsidP="00F10F24">
            <w:pPr>
              <w:jc w:val="left"/>
              <w:rPr>
                <w:lang w:val="ru-RU" w:eastAsia="zh-CN"/>
              </w:rPr>
            </w:pPr>
            <w:r w:rsidRPr="00BD02FF">
              <w:rPr>
                <w:lang w:val="ru-RU" w:eastAsia="zh-CN"/>
              </w:rPr>
              <w:t>South Africa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79277" w14:textId="77777777" w:rsidR="00F10F24" w:rsidRPr="00BD02FF" w:rsidRDefault="00F10F24" w:rsidP="00F10F24">
            <w:pPr>
              <w:jc w:val="center"/>
              <w:rPr>
                <w:lang w:val="ru-RU" w:eastAsia="zh-CN"/>
              </w:rPr>
            </w:pPr>
            <w:r w:rsidRPr="00BD02FF">
              <w:rPr>
                <w:lang w:val="ru-RU" w:eastAsia="zh-CN"/>
              </w:rPr>
              <w:t>2023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AC102" w14:textId="77777777" w:rsidR="00F10F24" w:rsidRPr="00BD02FF" w:rsidRDefault="00F10F24" w:rsidP="00F10F24">
            <w:pPr>
              <w:jc w:val="right"/>
              <w:rPr>
                <w:lang w:val="ru-RU" w:eastAsia="zh-CN"/>
              </w:rPr>
            </w:pPr>
            <w:r w:rsidRPr="00BD02FF">
              <w:rPr>
                <w:lang w:val="ru-RU" w:eastAsia="zh-CN"/>
              </w:rPr>
              <w:t>1.9</w:t>
            </w:r>
          </w:p>
        </w:tc>
      </w:tr>
      <w:tr w:rsidR="00C06E36" w:rsidRPr="00BD02FF" w14:paraId="796636C0" w14:textId="77777777" w:rsidTr="00F10F24">
        <w:trPr>
          <w:trHeight w:val="44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7FE6B" w14:textId="77777777" w:rsidR="00F10F24" w:rsidRPr="00BD02FF" w:rsidRDefault="00F10F24" w:rsidP="00F10F24">
            <w:pPr>
              <w:jc w:val="left"/>
              <w:rPr>
                <w:lang w:val="ru-RU" w:eastAsia="zh-CN"/>
              </w:rPr>
            </w:pPr>
            <w:r w:rsidRPr="00BD02FF">
              <w:rPr>
                <w:lang w:val="ru-RU" w:eastAsia="zh-CN"/>
              </w:rPr>
              <w:t>Sri Lanka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81E72" w14:textId="77777777" w:rsidR="00F10F24" w:rsidRPr="00BD02FF" w:rsidRDefault="00F10F24" w:rsidP="00F10F24">
            <w:pPr>
              <w:jc w:val="center"/>
              <w:rPr>
                <w:lang w:val="ru-RU" w:eastAsia="zh-CN"/>
              </w:rPr>
            </w:pPr>
            <w:r w:rsidRPr="00BD02FF">
              <w:rPr>
                <w:lang w:val="ru-RU" w:eastAsia="zh-CN"/>
              </w:rPr>
              <w:t>2023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4D181" w14:textId="77777777" w:rsidR="00F10F24" w:rsidRPr="00BD02FF" w:rsidRDefault="00F10F24" w:rsidP="00F10F24">
            <w:pPr>
              <w:jc w:val="right"/>
              <w:rPr>
                <w:lang w:val="ru-RU" w:eastAsia="zh-CN"/>
              </w:rPr>
            </w:pPr>
            <w:r w:rsidRPr="00BD02FF">
              <w:rPr>
                <w:lang w:val="ru-RU" w:eastAsia="zh-CN"/>
              </w:rPr>
              <w:t>21.9</w:t>
            </w:r>
          </w:p>
        </w:tc>
      </w:tr>
      <w:tr w:rsidR="00C06E36" w:rsidRPr="00BD02FF" w14:paraId="496C76C0" w14:textId="77777777" w:rsidTr="00F10F24">
        <w:trPr>
          <w:trHeight w:val="131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F4B60" w14:textId="77777777" w:rsidR="00F10F24" w:rsidRPr="00BD02FF" w:rsidRDefault="00F10F24" w:rsidP="00F10F24">
            <w:pPr>
              <w:jc w:val="left"/>
              <w:rPr>
                <w:lang w:val="ru-RU" w:eastAsia="zh-CN"/>
              </w:rPr>
            </w:pPr>
            <w:r w:rsidRPr="00BD02FF">
              <w:rPr>
                <w:lang w:val="ru-RU" w:eastAsia="zh-CN"/>
              </w:rPr>
              <w:t>Thailand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B83CF" w14:textId="77777777" w:rsidR="00F10F24" w:rsidRPr="00BD02FF" w:rsidRDefault="00F10F24" w:rsidP="00F10F24">
            <w:pPr>
              <w:jc w:val="center"/>
              <w:rPr>
                <w:lang w:val="ru-RU" w:eastAsia="zh-CN"/>
              </w:rPr>
            </w:pPr>
            <w:r w:rsidRPr="00BD02FF">
              <w:rPr>
                <w:lang w:val="ru-RU" w:eastAsia="zh-CN"/>
              </w:rPr>
              <w:t>2023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C5F2F" w14:textId="77777777" w:rsidR="00F10F24" w:rsidRPr="00BD02FF" w:rsidRDefault="00F10F24" w:rsidP="00F10F24">
            <w:pPr>
              <w:jc w:val="right"/>
              <w:rPr>
                <w:lang w:val="ru-RU" w:eastAsia="zh-CN"/>
              </w:rPr>
            </w:pPr>
            <w:r w:rsidRPr="00BD02FF">
              <w:rPr>
                <w:lang w:val="ru-RU" w:eastAsia="zh-CN"/>
              </w:rPr>
              <w:t>113.6</w:t>
            </w:r>
          </w:p>
        </w:tc>
      </w:tr>
      <w:tr w:rsidR="00C06E36" w:rsidRPr="00BD02FF" w14:paraId="324ADDCD" w14:textId="77777777" w:rsidTr="00F10F24">
        <w:trPr>
          <w:trHeight w:val="44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47412" w14:textId="77777777" w:rsidR="00F10F24" w:rsidRPr="00BD02FF" w:rsidRDefault="00F10F24" w:rsidP="00F10F24">
            <w:pPr>
              <w:jc w:val="left"/>
              <w:rPr>
                <w:lang w:val="ru-RU" w:eastAsia="zh-CN"/>
              </w:rPr>
            </w:pPr>
            <w:r w:rsidRPr="00BD02FF">
              <w:rPr>
                <w:lang w:val="ru-RU" w:eastAsia="zh-CN"/>
              </w:rPr>
              <w:t>Türkiye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5CBF3" w14:textId="77777777" w:rsidR="00F10F24" w:rsidRPr="00BD02FF" w:rsidRDefault="00F10F24" w:rsidP="00F10F24">
            <w:pPr>
              <w:jc w:val="center"/>
              <w:rPr>
                <w:lang w:val="ru-RU" w:eastAsia="zh-CN"/>
              </w:rPr>
            </w:pPr>
            <w:r w:rsidRPr="00BD02FF">
              <w:rPr>
                <w:lang w:val="ru-RU" w:eastAsia="zh-CN"/>
              </w:rPr>
              <w:t>2023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E1B52" w14:textId="77777777" w:rsidR="00F10F24" w:rsidRPr="00BD02FF" w:rsidRDefault="00F10F24" w:rsidP="00F10F24">
            <w:pPr>
              <w:jc w:val="right"/>
              <w:rPr>
                <w:lang w:val="ru-RU" w:eastAsia="zh-CN"/>
              </w:rPr>
            </w:pPr>
            <w:r w:rsidRPr="00BD02FF">
              <w:rPr>
                <w:lang w:val="ru-RU" w:eastAsia="zh-CN"/>
              </w:rPr>
              <w:t>19.8</w:t>
            </w:r>
          </w:p>
        </w:tc>
      </w:tr>
      <w:tr w:rsidR="00C06E36" w:rsidRPr="00BD02FF" w14:paraId="611C2A6D" w14:textId="77777777" w:rsidTr="00F10F24">
        <w:trPr>
          <w:trHeight w:val="44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BC01C" w14:textId="41FEFB79" w:rsidR="00F10F24" w:rsidRPr="00BD02FF" w:rsidRDefault="00F10F24" w:rsidP="00F10F24">
            <w:pPr>
              <w:jc w:val="left"/>
              <w:rPr>
                <w:lang w:val="ru-RU" w:eastAsia="zh-CN"/>
              </w:rPr>
            </w:pPr>
            <w:r w:rsidRPr="00BD02FF">
              <w:rPr>
                <w:lang w:val="ru-RU" w:eastAsia="zh-CN"/>
              </w:rPr>
              <w:t>United Arab Emirates</w:t>
            </w:r>
            <w:r w:rsidR="0049322D" w:rsidRPr="00BD02FF">
              <w:rPr>
                <w:lang w:val="ru-RU" w:eastAsia="zh-CN"/>
              </w:rPr>
              <w:t xml:space="preserve"> (the)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5ECAF" w14:textId="77777777" w:rsidR="00F10F24" w:rsidRPr="00BD02FF" w:rsidRDefault="00F10F24" w:rsidP="00F10F24">
            <w:pPr>
              <w:jc w:val="center"/>
              <w:rPr>
                <w:lang w:val="ru-RU" w:eastAsia="zh-CN"/>
              </w:rPr>
            </w:pPr>
            <w:r w:rsidRPr="00BD02FF">
              <w:rPr>
                <w:lang w:val="ru-RU" w:eastAsia="zh-CN"/>
              </w:rPr>
              <w:t>2023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5A873" w14:textId="77777777" w:rsidR="00F10F24" w:rsidRPr="00BD02FF" w:rsidRDefault="00F10F24" w:rsidP="00F10F24">
            <w:pPr>
              <w:jc w:val="right"/>
              <w:rPr>
                <w:lang w:val="ru-RU" w:eastAsia="zh-CN"/>
              </w:rPr>
            </w:pPr>
            <w:r w:rsidRPr="00BD02FF">
              <w:rPr>
                <w:lang w:val="ru-RU" w:eastAsia="zh-CN"/>
              </w:rPr>
              <w:t>25.8</w:t>
            </w:r>
          </w:p>
        </w:tc>
      </w:tr>
      <w:tr w:rsidR="00C06E36" w:rsidRPr="00BD02FF" w14:paraId="7862EAC9" w14:textId="77777777" w:rsidTr="00F10F24">
        <w:trPr>
          <w:trHeight w:val="56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491F5" w14:textId="77777777" w:rsidR="00F10F24" w:rsidRPr="00BD02FF" w:rsidRDefault="00F10F24" w:rsidP="00F10F24">
            <w:pPr>
              <w:jc w:val="left"/>
              <w:rPr>
                <w:lang w:val="ru-RU" w:eastAsia="zh-CN"/>
              </w:rPr>
            </w:pPr>
            <w:r w:rsidRPr="00BD02FF">
              <w:rPr>
                <w:lang w:val="ru-RU" w:eastAsia="zh-CN"/>
              </w:rPr>
              <w:t>Uruguay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02F3C" w14:textId="77777777" w:rsidR="00F10F24" w:rsidRPr="00BD02FF" w:rsidRDefault="00F10F24" w:rsidP="00F10F24">
            <w:pPr>
              <w:jc w:val="center"/>
              <w:rPr>
                <w:lang w:val="ru-RU" w:eastAsia="zh-CN"/>
              </w:rPr>
            </w:pPr>
            <w:r w:rsidRPr="00BD02FF">
              <w:rPr>
                <w:lang w:val="ru-RU" w:eastAsia="zh-CN"/>
              </w:rPr>
              <w:t>2023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0D25C" w14:textId="77777777" w:rsidR="00F10F24" w:rsidRPr="00BD02FF" w:rsidRDefault="00F10F24" w:rsidP="00F10F24">
            <w:pPr>
              <w:jc w:val="right"/>
              <w:rPr>
                <w:lang w:val="ru-RU" w:eastAsia="zh-CN"/>
              </w:rPr>
            </w:pPr>
            <w:r w:rsidRPr="00BD02FF">
              <w:rPr>
                <w:lang w:val="ru-RU" w:eastAsia="zh-CN"/>
              </w:rPr>
              <w:t>46.9</w:t>
            </w:r>
          </w:p>
        </w:tc>
      </w:tr>
      <w:tr w:rsidR="00C06E36" w:rsidRPr="00BD02FF" w14:paraId="5BF89E1C" w14:textId="77777777" w:rsidTr="00F10F24">
        <w:trPr>
          <w:trHeight w:val="89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61949" w14:textId="77777777" w:rsidR="00F10F24" w:rsidRPr="00BD02FF" w:rsidRDefault="00F10F24" w:rsidP="00F10F24">
            <w:pPr>
              <w:jc w:val="left"/>
              <w:rPr>
                <w:lang w:val="ru-RU" w:eastAsia="zh-CN"/>
              </w:rPr>
            </w:pPr>
            <w:r w:rsidRPr="00BD02FF">
              <w:rPr>
                <w:lang w:val="ru-RU" w:eastAsia="zh-CN"/>
              </w:rPr>
              <w:t>Viet Nam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4A72B" w14:textId="77777777" w:rsidR="00F10F24" w:rsidRPr="00BD02FF" w:rsidRDefault="00F10F24" w:rsidP="00F10F24">
            <w:pPr>
              <w:jc w:val="center"/>
              <w:rPr>
                <w:lang w:val="ru-RU" w:eastAsia="zh-CN"/>
              </w:rPr>
            </w:pPr>
            <w:r w:rsidRPr="00BD02FF">
              <w:rPr>
                <w:lang w:val="ru-RU" w:eastAsia="zh-CN"/>
              </w:rPr>
              <w:t>2023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DBF17" w14:textId="77777777" w:rsidR="00F10F24" w:rsidRPr="00BD02FF" w:rsidRDefault="00F10F24" w:rsidP="00F10F24">
            <w:pPr>
              <w:jc w:val="right"/>
              <w:rPr>
                <w:lang w:val="ru-RU" w:eastAsia="zh-CN"/>
              </w:rPr>
            </w:pPr>
            <w:r w:rsidRPr="00BD02FF">
              <w:rPr>
                <w:lang w:val="ru-RU" w:eastAsia="zh-CN"/>
              </w:rPr>
              <w:t>522.0</w:t>
            </w:r>
          </w:p>
        </w:tc>
      </w:tr>
      <w:tr w:rsidR="00C06E36" w:rsidRPr="00BD02FF" w14:paraId="057A5328" w14:textId="77777777" w:rsidTr="00F10F24">
        <w:trPr>
          <w:trHeight w:val="44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68BC9" w14:textId="77777777" w:rsidR="00F10F24" w:rsidRPr="00BD02FF" w:rsidRDefault="00F10F24" w:rsidP="00F10F24">
            <w:pPr>
              <w:jc w:val="left"/>
              <w:rPr>
                <w:b/>
                <w:bCs/>
                <w:lang w:val="ru-RU" w:eastAsia="zh-CN"/>
              </w:rPr>
            </w:pPr>
            <w:r w:rsidRPr="00BD02FF">
              <w:rPr>
                <w:b/>
                <w:bCs/>
                <w:lang w:val="ru-RU" w:eastAsia="zh-CN"/>
              </w:rPr>
              <w:t>Total consumption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D8247" w14:textId="2741A462" w:rsidR="00F10F24" w:rsidRPr="00BD02FF" w:rsidRDefault="00F10F24" w:rsidP="00F10F24">
            <w:pPr>
              <w:jc w:val="center"/>
              <w:rPr>
                <w:b/>
                <w:bCs/>
                <w:lang w:val="ru-RU" w:eastAsia="zh-CN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B92C5" w14:textId="77777777" w:rsidR="00F10F24" w:rsidRPr="00BD02FF" w:rsidRDefault="00F10F24" w:rsidP="00F10F24">
            <w:pPr>
              <w:jc w:val="right"/>
              <w:rPr>
                <w:b/>
                <w:bCs/>
                <w:lang w:val="ru-RU" w:eastAsia="zh-CN"/>
              </w:rPr>
            </w:pPr>
            <w:r w:rsidRPr="00BD02FF">
              <w:rPr>
                <w:b/>
                <w:bCs/>
                <w:lang w:val="ru-RU" w:eastAsia="zh-CN"/>
              </w:rPr>
              <w:t>3,037.2</w:t>
            </w:r>
          </w:p>
        </w:tc>
      </w:tr>
      <w:tr w:rsidR="00C06E36" w:rsidRPr="00BD02FF" w14:paraId="4A135803" w14:textId="77777777" w:rsidTr="00F10F24">
        <w:trPr>
          <w:trHeight w:val="44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4D2DD" w14:textId="77777777" w:rsidR="00F10F24" w:rsidRPr="00BD02FF" w:rsidRDefault="00F10F24" w:rsidP="00F10F24">
            <w:pPr>
              <w:jc w:val="left"/>
              <w:rPr>
                <w:b/>
                <w:bCs/>
                <w:lang w:val="ru-RU" w:eastAsia="zh-CN"/>
              </w:rPr>
            </w:pPr>
            <w:r w:rsidRPr="00BD02FF">
              <w:rPr>
                <w:b/>
                <w:bCs/>
                <w:lang w:val="ru-RU" w:eastAsia="zh-CN"/>
              </w:rPr>
              <w:t>Production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A3E01" w14:textId="1C4BFBCD" w:rsidR="00F10F24" w:rsidRPr="00BD02FF" w:rsidRDefault="00F10F24" w:rsidP="00F10F24">
            <w:pPr>
              <w:jc w:val="center"/>
              <w:rPr>
                <w:lang w:val="ru-RU" w:eastAsia="zh-CN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97E6A" w14:textId="77777777" w:rsidR="00F10F24" w:rsidRPr="00BD02FF" w:rsidRDefault="00F10F24" w:rsidP="00F10F24">
            <w:pPr>
              <w:jc w:val="left"/>
              <w:rPr>
                <w:lang w:val="ru-RU" w:eastAsia="zh-CN"/>
              </w:rPr>
            </w:pPr>
            <w:r w:rsidRPr="00BD02FF">
              <w:rPr>
                <w:lang w:val="ru-RU" w:eastAsia="zh-CN"/>
              </w:rPr>
              <w:t> </w:t>
            </w:r>
          </w:p>
        </w:tc>
      </w:tr>
      <w:tr w:rsidR="00C06E36" w:rsidRPr="00BD02FF" w14:paraId="0A6D7E27" w14:textId="77777777" w:rsidTr="00F10F24">
        <w:trPr>
          <w:trHeight w:val="44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44B13" w14:textId="77777777" w:rsidR="00F10F24" w:rsidRPr="00BD02FF" w:rsidRDefault="00F10F24" w:rsidP="00F10F24">
            <w:pPr>
              <w:jc w:val="left"/>
              <w:rPr>
                <w:lang w:val="ru-RU" w:eastAsia="zh-CN"/>
              </w:rPr>
            </w:pPr>
            <w:r w:rsidRPr="00BD02FF">
              <w:rPr>
                <w:lang w:val="ru-RU" w:eastAsia="zh-CN"/>
              </w:rPr>
              <w:t>China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0F0FF" w14:textId="77777777" w:rsidR="00F10F24" w:rsidRPr="00BD02FF" w:rsidRDefault="00F10F24" w:rsidP="00F10F24">
            <w:pPr>
              <w:jc w:val="center"/>
              <w:rPr>
                <w:lang w:val="ru-RU" w:eastAsia="zh-CN"/>
              </w:rPr>
            </w:pPr>
            <w:r w:rsidRPr="00BD02FF">
              <w:rPr>
                <w:lang w:val="ru-RU" w:eastAsia="zh-CN"/>
              </w:rPr>
              <w:t>2023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A18FD" w14:textId="77777777" w:rsidR="00F10F24" w:rsidRPr="00BD02FF" w:rsidRDefault="00F10F24" w:rsidP="00F10F24">
            <w:pPr>
              <w:jc w:val="right"/>
              <w:rPr>
                <w:lang w:val="ru-RU" w:eastAsia="zh-CN"/>
              </w:rPr>
            </w:pPr>
            <w:r w:rsidRPr="00BD02FF">
              <w:rPr>
                <w:lang w:val="ru-RU" w:eastAsia="zh-CN"/>
              </w:rPr>
              <w:t>650.7</w:t>
            </w:r>
          </w:p>
        </w:tc>
      </w:tr>
      <w:tr w:rsidR="00C06E36" w:rsidRPr="00BD02FF" w14:paraId="511FB081" w14:textId="77777777" w:rsidTr="00F10F24">
        <w:trPr>
          <w:trHeight w:val="44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D594A" w14:textId="77777777" w:rsidR="00F10F24" w:rsidRPr="00BD02FF" w:rsidRDefault="00F10F24" w:rsidP="00F10F24">
            <w:pPr>
              <w:jc w:val="left"/>
              <w:rPr>
                <w:lang w:val="ru-RU" w:eastAsia="zh-CN"/>
              </w:rPr>
            </w:pPr>
            <w:r w:rsidRPr="00BD02FF">
              <w:rPr>
                <w:lang w:val="ru-RU" w:eastAsia="zh-CN"/>
              </w:rPr>
              <w:t>India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72B6C" w14:textId="77777777" w:rsidR="00F10F24" w:rsidRPr="00BD02FF" w:rsidRDefault="00F10F24" w:rsidP="00F10F24">
            <w:pPr>
              <w:jc w:val="center"/>
              <w:rPr>
                <w:lang w:val="ru-RU" w:eastAsia="zh-CN"/>
              </w:rPr>
            </w:pPr>
            <w:r w:rsidRPr="00BD02FF">
              <w:rPr>
                <w:lang w:val="ru-RU" w:eastAsia="zh-CN"/>
              </w:rPr>
              <w:t>2023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9A946" w14:textId="77777777" w:rsidR="00F10F24" w:rsidRPr="00BD02FF" w:rsidRDefault="00F10F24" w:rsidP="00F10F24">
            <w:pPr>
              <w:jc w:val="right"/>
              <w:rPr>
                <w:lang w:val="ru-RU" w:eastAsia="zh-CN"/>
              </w:rPr>
            </w:pPr>
            <w:r w:rsidRPr="00BD02FF">
              <w:rPr>
                <w:lang w:val="ru-RU" w:eastAsia="zh-CN"/>
              </w:rPr>
              <w:t>3,276.0</w:t>
            </w:r>
          </w:p>
        </w:tc>
      </w:tr>
      <w:tr w:rsidR="00F10F24" w:rsidRPr="00BD02FF" w14:paraId="3278B119" w14:textId="77777777" w:rsidTr="00F10F24">
        <w:trPr>
          <w:trHeight w:val="44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3290B" w14:textId="77777777" w:rsidR="00F10F24" w:rsidRPr="00BD02FF" w:rsidRDefault="00F10F24" w:rsidP="00F10F24">
            <w:pPr>
              <w:jc w:val="left"/>
              <w:rPr>
                <w:b/>
                <w:bCs/>
                <w:lang w:val="ru-RU" w:eastAsia="zh-CN"/>
              </w:rPr>
            </w:pPr>
            <w:r w:rsidRPr="00BD02FF">
              <w:rPr>
                <w:b/>
                <w:bCs/>
                <w:lang w:val="ru-RU" w:eastAsia="zh-CN"/>
              </w:rPr>
              <w:t>Total production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A5F38" w14:textId="2A07A3CB" w:rsidR="00F10F24" w:rsidRPr="00BD02FF" w:rsidRDefault="00F10F24" w:rsidP="00F10F24">
            <w:pPr>
              <w:jc w:val="center"/>
              <w:rPr>
                <w:lang w:val="ru-RU" w:eastAsia="zh-CN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3A11E" w14:textId="77777777" w:rsidR="00F10F24" w:rsidRPr="00BD02FF" w:rsidRDefault="00F10F24" w:rsidP="00F10F24">
            <w:pPr>
              <w:jc w:val="right"/>
              <w:rPr>
                <w:b/>
                <w:bCs/>
                <w:lang w:val="ru-RU" w:eastAsia="zh-CN"/>
              </w:rPr>
            </w:pPr>
            <w:r w:rsidRPr="00BD02FF">
              <w:rPr>
                <w:b/>
                <w:bCs/>
                <w:lang w:val="ru-RU" w:eastAsia="zh-CN"/>
              </w:rPr>
              <w:t>3,926.6</w:t>
            </w:r>
          </w:p>
        </w:tc>
      </w:tr>
    </w:tbl>
    <w:p w14:paraId="1DAFA778" w14:textId="77777777" w:rsidR="00F10F24" w:rsidRPr="00BD02FF" w:rsidRDefault="00F10F24" w:rsidP="00B91510">
      <w:pPr>
        <w:jc w:val="center"/>
        <w:rPr>
          <w:b/>
          <w:lang w:val="ru-RU"/>
        </w:rPr>
      </w:pPr>
    </w:p>
    <w:p w14:paraId="158A46AC" w14:textId="77777777" w:rsidR="00B91510" w:rsidRPr="00BD02FF" w:rsidRDefault="00B91510" w:rsidP="00B91510">
      <w:pPr>
        <w:jc w:val="center"/>
        <w:rPr>
          <w:b/>
          <w:lang w:val="ru-RU"/>
        </w:rPr>
      </w:pPr>
    </w:p>
    <w:p w14:paraId="08FB3E37" w14:textId="77777777" w:rsidR="00B91510" w:rsidRPr="00BD02FF" w:rsidRDefault="00B91510" w:rsidP="00B91510">
      <w:pPr>
        <w:jc w:val="center"/>
        <w:rPr>
          <w:b/>
          <w:lang w:val="ru-RU"/>
        </w:rPr>
      </w:pPr>
    </w:p>
    <w:p w14:paraId="298E882B" w14:textId="77777777" w:rsidR="00B91510" w:rsidRPr="00BD02FF" w:rsidRDefault="00B91510" w:rsidP="00B91510">
      <w:pPr>
        <w:jc w:val="center"/>
        <w:rPr>
          <w:b/>
          <w:lang w:val="ru-RU"/>
        </w:rPr>
      </w:pPr>
    </w:p>
    <w:p w14:paraId="5C0A9856" w14:textId="77777777" w:rsidR="00B91510" w:rsidRPr="00BD02FF" w:rsidRDefault="00B91510" w:rsidP="00B91510">
      <w:pPr>
        <w:jc w:val="center"/>
        <w:rPr>
          <w:b/>
          <w:lang w:val="ru-RU"/>
        </w:rPr>
        <w:sectPr w:rsidR="00B91510" w:rsidRPr="00BD02FF" w:rsidSect="00B91510">
          <w:headerReference w:type="even" r:id="rId20"/>
          <w:headerReference w:type="default" r:id="rId21"/>
          <w:footerReference w:type="even" r:id="rId22"/>
          <w:headerReference w:type="first" r:id="rId23"/>
          <w:footerReference w:type="first" r:id="rId24"/>
          <w:pgSz w:w="12240" w:h="15840" w:code="1"/>
          <w:pgMar w:top="720" w:right="1440" w:bottom="864" w:left="1440" w:header="720" w:footer="475" w:gutter="0"/>
          <w:pgNumType w:start="1"/>
          <w:cols w:space="720"/>
          <w:titlePg/>
        </w:sectPr>
      </w:pPr>
    </w:p>
    <w:p w14:paraId="1D82F65B" w14:textId="77777777" w:rsidR="00B91510" w:rsidRPr="00BD02FF" w:rsidRDefault="00B91510" w:rsidP="00B91510">
      <w:pPr>
        <w:jc w:val="center"/>
        <w:rPr>
          <w:b/>
          <w:lang w:val="ru-RU"/>
        </w:rPr>
      </w:pPr>
      <w:r w:rsidRPr="00BD02FF">
        <w:rPr>
          <w:b/>
          <w:lang w:val="ru-RU"/>
        </w:rPr>
        <w:t>Annex II</w:t>
      </w:r>
    </w:p>
    <w:p w14:paraId="4431D61A" w14:textId="77777777" w:rsidR="00B91510" w:rsidRPr="00BD02FF" w:rsidRDefault="00B91510" w:rsidP="00B91510">
      <w:pPr>
        <w:pStyle w:val="0Heading0"/>
        <w:rPr>
          <w:lang w:val="ru-RU"/>
        </w:rPr>
      </w:pPr>
    </w:p>
    <w:p w14:paraId="46EF8381" w14:textId="77777777" w:rsidR="00B91510" w:rsidRPr="00BD02FF" w:rsidRDefault="00B91510" w:rsidP="00B91510">
      <w:pPr>
        <w:jc w:val="center"/>
        <w:rPr>
          <w:b/>
          <w:lang w:val="ru-RU"/>
        </w:rPr>
      </w:pPr>
      <w:r w:rsidRPr="00BD02FF">
        <w:rPr>
          <w:b/>
          <w:lang w:val="ru-RU"/>
        </w:rPr>
        <w:t>HCFC ANALYSIS*</w:t>
      </w:r>
    </w:p>
    <w:p w14:paraId="207396E2" w14:textId="77777777" w:rsidR="000210B6" w:rsidRPr="00BD02FF" w:rsidRDefault="000210B6" w:rsidP="00B91510">
      <w:pPr>
        <w:jc w:val="center"/>
        <w:rPr>
          <w:b/>
          <w:lang w:val="ru-RU"/>
        </w:rPr>
      </w:pPr>
    </w:p>
    <w:tbl>
      <w:tblPr>
        <w:tblW w:w="1034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980"/>
        <w:gridCol w:w="805"/>
        <w:gridCol w:w="1185"/>
        <w:gridCol w:w="851"/>
        <w:gridCol w:w="1134"/>
        <w:gridCol w:w="708"/>
        <w:gridCol w:w="850"/>
        <w:gridCol w:w="993"/>
        <w:gridCol w:w="1843"/>
      </w:tblGrid>
      <w:tr w:rsidR="00EF4BE3" w:rsidRPr="00BD02FF" w14:paraId="2467E80B" w14:textId="77777777" w:rsidTr="009400BB">
        <w:trPr>
          <w:trHeight w:val="746"/>
          <w:tblHeader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CE43B3" w14:textId="77777777" w:rsidR="000210B6" w:rsidRPr="00BD02FF" w:rsidRDefault="000210B6" w:rsidP="000210B6">
            <w:pPr>
              <w:ind w:left="-104" w:right="-111"/>
              <w:jc w:val="center"/>
              <w:rPr>
                <w:b/>
                <w:bCs/>
                <w:sz w:val="20"/>
                <w:szCs w:val="20"/>
                <w:lang w:val="ru-RU" w:eastAsia="zh-CN"/>
              </w:rPr>
            </w:pPr>
            <w:r w:rsidRPr="00BD02FF">
              <w:rPr>
                <w:b/>
                <w:bCs/>
                <w:sz w:val="20"/>
                <w:szCs w:val="20"/>
                <w:lang w:val="ru-RU" w:eastAsia="zh-CN"/>
              </w:rPr>
              <w:t>Country</w:t>
            </w:r>
          </w:p>
        </w:tc>
        <w:tc>
          <w:tcPr>
            <w:tcW w:w="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07E6CB" w14:textId="77777777" w:rsidR="000210B6" w:rsidRPr="00BD02FF" w:rsidRDefault="000210B6" w:rsidP="000210B6">
            <w:pPr>
              <w:ind w:left="-104" w:right="-111"/>
              <w:jc w:val="center"/>
              <w:rPr>
                <w:b/>
                <w:bCs/>
                <w:sz w:val="20"/>
                <w:szCs w:val="20"/>
                <w:lang w:val="ru-RU" w:eastAsia="zh-CN"/>
              </w:rPr>
            </w:pPr>
            <w:r w:rsidRPr="00BD02FF">
              <w:rPr>
                <w:b/>
                <w:bCs/>
                <w:sz w:val="20"/>
                <w:szCs w:val="20"/>
                <w:lang w:val="ru-RU" w:eastAsia="zh-CN"/>
              </w:rPr>
              <w:t>Source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00B476" w14:textId="77777777" w:rsidR="000210B6" w:rsidRPr="00BD02FF" w:rsidRDefault="000210B6" w:rsidP="000210B6">
            <w:pPr>
              <w:ind w:left="-104" w:right="-111"/>
              <w:jc w:val="center"/>
              <w:rPr>
                <w:b/>
                <w:bCs/>
                <w:sz w:val="20"/>
                <w:szCs w:val="20"/>
                <w:lang w:val="ru-RU" w:eastAsia="zh-CN"/>
              </w:rPr>
            </w:pPr>
            <w:r w:rsidRPr="00BD02FF">
              <w:rPr>
                <w:b/>
                <w:bCs/>
                <w:sz w:val="20"/>
                <w:szCs w:val="20"/>
                <w:lang w:val="ru-RU" w:eastAsia="zh-CN"/>
              </w:rPr>
              <w:t xml:space="preserve">Year of </w:t>
            </w:r>
          </w:p>
          <w:p w14:paraId="282DDF80" w14:textId="644CC3CE" w:rsidR="000210B6" w:rsidRPr="00BD02FF" w:rsidRDefault="000210B6" w:rsidP="000210B6">
            <w:pPr>
              <w:ind w:left="-104" w:right="-111"/>
              <w:jc w:val="center"/>
              <w:rPr>
                <w:b/>
                <w:bCs/>
                <w:sz w:val="20"/>
                <w:szCs w:val="20"/>
                <w:lang w:val="ru-RU" w:eastAsia="zh-CN"/>
              </w:rPr>
            </w:pPr>
            <w:r w:rsidRPr="00BD02FF">
              <w:rPr>
                <w:b/>
                <w:bCs/>
                <w:sz w:val="20"/>
                <w:szCs w:val="20"/>
                <w:lang w:val="ru-RU" w:eastAsia="zh-CN"/>
              </w:rPr>
              <w:t>latest consumption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E3FEC1" w14:textId="77777777" w:rsidR="000210B6" w:rsidRPr="00BD02FF" w:rsidRDefault="000210B6" w:rsidP="000210B6">
            <w:pPr>
              <w:ind w:left="-104" w:right="-111"/>
              <w:jc w:val="center"/>
              <w:rPr>
                <w:b/>
                <w:bCs/>
                <w:sz w:val="20"/>
                <w:szCs w:val="20"/>
                <w:lang w:val="ru-RU" w:eastAsia="zh-CN"/>
              </w:rPr>
            </w:pPr>
            <w:r w:rsidRPr="00BD02FF">
              <w:rPr>
                <w:b/>
                <w:bCs/>
                <w:sz w:val="20"/>
                <w:szCs w:val="20"/>
                <w:lang w:val="ru-RU" w:eastAsia="zh-CN"/>
              </w:rPr>
              <w:t>Baseline (ODP tonnes)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B0F000" w14:textId="77777777" w:rsidR="000210B6" w:rsidRPr="00BD02FF" w:rsidRDefault="000210B6" w:rsidP="000210B6">
            <w:pPr>
              <w:ind w:left="-104" w:right="-111"/>
              <w:jc w:val="center"/>
              <w:rPr>
                <w:b/>
                <w:bCs/>
                <w:sz w:val="20"/>
                <w:szCs w:val="20"/>
                <w:lang w:val="ru-RU" w:eastAsia="zh-CN"/>
              </w:rPr>
            </w:pPr>
            <w:r w:rsidRPr="00BD02FF">
              <w:rPr>
                <w:b/>
                <w:bCs/>
                <w:sz w:val="20"/>
                <w:szCs w:val="20"/>
                <w:lang w:val="ru-RU" w:eastAsia="zh-CN"/>
              </w:rPr>
              <w:t>Latest consumption (ODP tonnes)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F4318E" w14:textId="77777777" w:rsidR="000210B6" w:rsidRPr="00BD02FF" w:rsidRDefault="000210B6" w:rsidP="000210B6">
            <w:pPr>
              <w:ind w:left="-104" w:right="-111"/>
              <w:jc w:val="center"/>
              <w:rPr>
                <w:b/>
                <w:bCs/>
                <w:sz w:val="20"/>
                <w:szCs w:val="20"/>
                <w:lang w:val="ru-RU" w:eastAsia="zh-CN"/>
              </w:rPr>
            </w:pPr>
            <w:r w:rsidRPr="00BD02FF">
              <w:rPr>
                <w:b/>
                <w:bCs/>
                <w:sz w:val="20"/>
                <w:szCs w:val="20"/>
                <w:lang w:val="ru-RU" w:eastAsia="zh-CN"/>
              </w:rPr>
              <w:t>% over freeze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1DE13D" w14:textId="77777777" w:rsidR="000210B6" w:rsidRPr="00BD02FF" w:rsidRDefault="000210B6" w:rsidP="000210B6">
            <w:pPr>
              <w:ind w:left="-104" w:right="-111"/>
              <w:jc w:val="center"/>
              <w:rPr>
                <w:b/>
                <w:bCs/>
                <w:sz w:val="20"/>
                <w:szCs w:val="20"/>
                <w:lang w:val="ru-RU" w:eastAsia="zh-CN"/>
              </w:rPr>
            </w:pPr>
            <w:r w:rsidRPr="00BD02FF">
              <w:rPr>
                <w:b/>
                <w:bCs/>
                <w:sz w:val="20"/>
                <w:szCs w:val="20"/>
                <w:lang w:val="ru-RU" w:eastAsia="zh-CN"/>
              </w:rPr>
              <w:t>% over 10% reduction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56B408" w14:textId="77777777" w:rsidR="000210B6" w:rsidRPr="00BD02FF" w:rsidRDefault="000210B6" w:rsidP="000210B6">
            <w:pPr>
              <w:ind w:left="-104" w:right="-111"/>
              <w:jc w:val="center"/>
              <w:rPr>
                <w:b/>
                <w:bCs/>
                <w:sz w:val="20"/>
                <w:szCs w:val="20"/>
                <w:lang w:val="ru-RU" w:eastAsia="zh-CN"/>
              </w:rPr>
            </w:pPr>
            <w:r w:rsidRPr="00BD02FF">
              <w:rPr>
                <w:b/>
                <w:bCs/>
                <w:sz w:val="20"/>
                <w:szCs w:val="20"/>
                <w:lang w:val="ru-RU" w:eastAsia="zh-CN"/>
              </w:rPr>
              <w:t>% over 35% reduction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456CB4" w14:textId="77777777" w:rsidR="000210B6" w:rsidRPr="00BD02FF" w:rsidRDefault="000210B6" w:rsidP="000210B6">
            <w:pPr>
              <w:ind w:left="-104" w:right="-111"/>
              <w:jc w:val="center"/>
              <w:rPr>
                <w:b/>
                <w:bCs/>
                <w:sz w:val="20"/>
                <w:szCs w:val="20"/>
                <w:lang w:val="ru-RU" w:eastAsia="zh-CN"/>
              </w:rPr>
            </w:pPr>
            <w:r w:rsidRPr="00BD02FF">
              <w:rPr>
                <w:b/>
                <w:bCs/>
                <w:sz w:val="20"/>
                <w:szCs w:val="20"/>
                <w:lang w:val="ru-RU" w:eastAsia="zh-CN"/>
              </w:rPr>
              <w:t>Control addressed by HPMPs</w:t>
            </w:r>
          </w:p>
        </w:tc>
      </w:tr>
      <w:tr w:rsidR="00EF4BE3" w:rsidRPr="00BD02FF" w14:paraId="7762B7E2" w14:textId="77777777" w:rsidTr="009400BB">
        <w:trPr>
          <w:trHeight w:val="404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3DBFBE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Afghanistan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F1BC61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D4C5B4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B17CF5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23.6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139280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13.7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E82DFD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39158F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FCCFD6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BE2A20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35% by 2020 and 67.5% by 2025</w:t>
            </w:r>
          </w:p>
        </w:tc>
      </w:tr>
      <w:tr w:rsidR="00EF4BE3" w:rsidRPr="00BD02FF" w14:paraId="136694D2" w14:textId="77777777" w:rsidTr="009400BB">
        <w:trPr>
          <w:trHeight w:val="354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354407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Albania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7F92BE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2D4078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0EECFA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6.0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A5DAD4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2.2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C8F711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BB4848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D0A470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410B99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35% by 2020 and 67.5% by 2025</w:t>
            </w:r>
          </w:p>
        </w:tc>
      </w:tr>
      <w:tr w:rsidR="00EF4BE3" w:rsidRPr="00BD02FF" w14:paraId="7BA48786" w14:textId="77777777" w:rsidTr="009400BB">
        <w:trPr>
          <w:trHeight w:val="446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680485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Algeria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82400D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E0157B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A4D2BE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62.1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35B2AA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39.7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141653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A93D94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AC1EEB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2B1A80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20% by 2017 and 100% by 2030</w:t>
            </w:r>
          </w:p>
        </w:tc>
      </w:tr>
      <w:tr w:rsidR="00EF4BE3" w:rsidRPr="00BD02FF" w14:paraId="760BA6D2" w14:textId="77777777" w:rsidTr="00E90620">
        <w:trPr>
          <w:trHeight w:val="268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F01683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Angola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9CA317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297ACD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58F552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16.0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C82588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3.8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54849B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7022F8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FA7D42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A3F570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10% by 2015 and 67.5% by 2025</w:t>
            </w:r>
          </w:p>
        </w:tc>
      </w:tr>
      <w:tr w:rsidR="00EF4BE3" w:rsidRPr="00BD02FF" w14:paraId="5A5A79F1" w14:textId="77777777" w:rsidTr="00E90620">
        <w:trPr>
          <w:trHeight w:val="76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0BBE06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Antigua and Barbuda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85D036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CP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916DE6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31F8EF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0.3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279D47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C965F6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597EE8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6683BD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D8D46F" w14:textId="32856D7F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 xml:space="preserve">HPMP </w:t>
            </w:r>
            <w:r w:rsidR="002868EF" w:rsidRPr="00BD02FF">
              <w:rPr>
                <w:sz w:val="20"/>
                <w:szCs w:val="20"/>
                <w:lang w:val="ru-RU" w:eastAsia="zh-CN"/>
              </w:rPr>
              <w:t>c</w:t>
            </w:r>
            <w:r w:rsidRPr="00BD02FF">
              <w:rPr>
                <w:sz w:val="20"/>
                <w:szCs w:val="20"/>
                <w:lang w:val="ru-RU" w:eastAsia="zh-CN"/>
              </w:rPr>
              <w:t>ancelled</w:t>
            </w:r>
          </w:p>
        </w:tc>
      </w:tr>
      <w:tr w:rsidR="00EF4BE3" w:rsidRPr="00BD02FF" w14:paraId="3CB3DE8E" w14:textId="77777777" w:rsidTr="009400BB">
        <w:trPr>
          <w:trHeight w:val="268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0507AA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Argentina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03DAED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F28B97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E2035D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400.7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A7C2A7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163.4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E35F87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D4963C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944D9E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728DB9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17.5% by 2017 and 50% by 2024</w:t>
            </w:r>
          </w:p>
        </w:tc>
      </w:tr>
      <w:tr w:rsidR="00EF4BE3" w:rsidRPr="00BD02FF" w14:paraId="7E2EB892" w14:textId="77777777" w:rsidTr="009400BB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6DBA16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Armenia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88C94B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9EF9EA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E684A4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7.0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7B3A02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2.3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6D1B93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C77666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15F00A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A676F7" w14:textId="73471400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10% by 2015 and 66.6% by 2020</w:t>
            </w:r>
          </w:p>
        </w:tc>
      </w:tr>
      <w:tr w:rsidR="00EF4BE3" w:rsidRPr="00BD02FF" w14:paraId="3D673361" w14:textId="77777777" w:rsidTr="009400BB">
        <w:trPr>
          <w:trHeight w:val="324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6BA6E2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Bahamas (the)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EE1107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102D15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9E5C11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4.8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3EBF0F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2.4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3475D7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99BFAE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5B3261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A8879B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35% by 2020 and 100% by 2030</w:t>
            </w:r>
          </w:p>
        </w:tc>
      </w:tr>
      <w:tr w:rsidR="00EF4BE3" w:rsidRPr="00BD02FF" w14:paraId="65618363" w14:textId="77777777" w:rsidTr="009400BB">
        <w:trPr>
          <w:trHeight w:val="27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2AE38F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Bahrain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68BE30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551E18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702C80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51.9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6803AB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29.6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617072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23772B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9F777A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B74867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35% by 2020 and 73.5% by 2025</w:t>
            </w:r>
          </w:p>
        </w:tc>
      </w:tr>
      <w:tr w:rsidR="00EF4BE3" w:rsidRPr="00BD02FF" w14:paraId="27177B17" w14:textId="77777777" w:rsidTr="009400BB">
        <w:trPr>
          <w:trHeight w:val="366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FA636D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Bangladesh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C52D1A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603CD9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0B3B14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72.6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E65DFB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29.9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B05FB7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54E14C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53F714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3A8544" w14:textId="08D74C00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30% by 2018 and 67.5% by 2025</w:t>
            </w:r>
          </w:p>
        </w:tc>
      </w:tr>
      <w:tr w:rsidR="00EF4BE3" w:rsidRPr="00BD02FF" w14:paraId="40162782" w14:textId="77777777" w:rsidTr="009400BB">
        <w:trPr>
          <w:trHeight w:val="33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D9DEB9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Barbados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422FFB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3782AE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9D2687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3.7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DBD04D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0.5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D2E9D9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61F56F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1187BA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90D3B2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35% by 2020 and 100% by 2030</w:t>
            </w:r>
          </w:p>
        </w:tc>
      </w:tr>
      <w:tr w:rsidR="00EF4BE3" w:rsidRPr="00BD02FF" w14:paraId="6526440D" w14:textId="77777777" w:rsidTr="009400BB">
        <w:trPr>
          <w:trHeight w:val="422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F689E2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Belize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146CE9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A2D6E5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1B0E7E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2.8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07E8FE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0.7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821D5B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AD1807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7FBB01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35F5DF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35% by 2020 and 100% by 2030</w:t>
            </w:r>
          </w:p>
        </w:tc>
      </w:tr>
      <w:tr w:rsidR="00EF4BE3" w:rsidRPr="00BD02FF" w14:paraId="5043871A" w14:textId="77777777" w:rsidTr="009400BB">
        <w:trPr>
          <w:trHeight w:val="23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0D90FA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Benin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7F69AA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0563FE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D9DAD2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23.8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AC7212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9.7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A0F6D4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29F822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211761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8AB4B6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35% by 2020 and 100% by 2030</w:t>
            </w:r>
          </w:p>
        </w:tc>
      </w:tr>
      <w:tr w:rsidR="00EF4BE3" w:rsidRPr="00BD02FF" w14:paraId="11E0D691" w14:textId="77777777" w:rsidTr="009400BB">
        <w:trPr>
          <w:trHeight w:val="19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A2DA3E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Bhutan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9B68A6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0A5FE6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0DF237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0.3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1204F8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556187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8B642A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8E7D37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669EA5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100% by 2025</w:t>
            </w:r>
          </w:p>
        </w:tc>
      </w:tr>
      <w:tr w:rsidR="00EF4BE3" w:rsidRPr="00BD02FF" w14:paraId="5F2DB146" w14:textId="77777777" w:rsidTr="009400BB">
        <w:trPr>
          <w:trHeight w:val="5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943C1C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Bolivia (Plurinational State of)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D2EA4B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731D48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372B6B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6.1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89A707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1.6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D97475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55A031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EF6307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B6B43F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35% by 2020 and 100% by 2030</w:t>
            </w:r>
          </w:p>
        </w:tc>
      </w:tr>
      <w:tr w:rsidR="00EF4BE3" w:rsidRPr="00BD02FF" w14:paraId="72A0C269" w14:textId="77777777" w:rsidTr="009400BB">
        <w:trPr>
          <w:trHeight w:val="379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F6A2D8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Bosnia and Herzegovina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D21F31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039C35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8C450B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4.7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417BC9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3677C1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9D079E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3A36CE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5540B9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35% by 2020 and 100% by 2026</w:t>
            </w:r>
          </w:p>
        </w:tc>
      </w:tr>
      <w:tr w:rsidR="00EF4BE3" w:rsidRPr="00BD02FF" w14:paraId="70F987B0" w14:textId="77777777" w:rsidTr="009400BB">
        <w:trPr>
          <w:trHeight w:val="342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4F21BE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Botswana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CE4992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E92DD2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8FAB94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11.0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B621E2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4.8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3EC222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AA3C76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DE57DA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DD4700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35% by 2020 and 100% by 2030</w:t>
            </w:r>
          </w:p>
        </w:tc>
      </w:tr>
      <w:tr w:rsidR="00EF4BE3" w:rsidRPr="00BD02FF" w14:paraId="38D36102" w14:textId="77777777" w:rsidTr="009400BB">
        <w:trPr>
          <w:trHeight w:val="717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D77016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Brazil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F3CD49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176CCC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B58A93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1,327.3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9219A5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491.6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EEC389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D00429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3C64E0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F6B6E5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10% by 2015, 45% by 2021 and 100% by 2030</w:t>
            </w:r>
          </w:p>
        </w:tc>
      </w:tr>
      <w:tr w:rsidR="00EF4BE3" w:rsidRPr="00BD02FF" w14:paraId="4E8E1915" w14:textId="77777777" w:rsidTr="009400BB">
        <w:trPr>
          <w:trHeight w:val="416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3D6032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Brunei Darussalam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A0292A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5829A5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425C4F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6.1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DC1379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E3DB75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66CA74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71B1C3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BD55B6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35% by 2020 and 100% by 2030</w:t>
            </w:r>
          </w:p>
        </w:tc>
      </w:tr>
      <w:tr w:rsidR="00EF4BE3" w:rsidRPr="00BD02FF" w14:paraId="62D8324D" w14:textId="77777777" w:rsidTr="009400BB">
        <w:trPr>
          <w:trHeight w:val="38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651F09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Burkina Faso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645F09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9E89AD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148E89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28.9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ACEBB2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4.1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DAE1E8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195DBE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2E2168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C47563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35% by 2020 and 100% by 2030</w:t>
            </w:r>
          </w:p>
        </w:tc>
      </w:tr>
      <w:tr w:rsidR="00EF4BE3" w:rsidRPr="00BD02FF" w14:paraId="69F8AD52" w14:textId="77777777" w:rsidTr="009400BB">
        <w:trPr>
          <w:trHeight w:val="33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0E9DED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Burundi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CD3A6F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4763AE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C7DC42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7.2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59A5D8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0.7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3C2F74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F542C4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0F39EF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2E72D9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35% by 2020 and 100% by 2030</w:t>
            </w:r>
          </w:p>
        </w:tc>
      </w:tr>
      <w:tr w:rsidR="00EF4BE3" w:rsidRPr="00BD02FF" w14:paraId="6E83F293" w14:textId="77777777" w:rsidTr="009400BB">
        <w:trPr>
          <w:trHeight w:val="422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1E0F5D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Cabo Verde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401DD5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C52CF4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5A456F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26A764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F068AA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EC2A96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2A8B64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325F6E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35% by 2020 and 100% by 2030</w:t>
            </w:r>
          </w:p>
        </w:tc>
      </w:tr>
      <w:tr w:rsidR="00EF4BE3" w:rsidRPr="00BD02FF" w14:paraId="0574FA2E" w14:textId="77777777" w:rsidTr="009400BB">
        <w:trPr>
          <w:trHeight w:val="258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FDD5BB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Cambodia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FD492A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ECAF1E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06EA16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15.0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4F462D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6.9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4413AC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B399D4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214CE1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8F3F1D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100% by 2035</w:t>
            </w:r>
          </w:p>
        </w:tc>
      </w:tr>
      <w:tr w:rsidR="00EF4BE3" w:rsidRPr="00BD02FF" w14:paraId="52E570E1" w14:textId="77777777" w:rsidTr="009400BB">
        <w:trPr>
          <w:trHeight w:val="432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AE647D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Cameroon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520EF1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13ED05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78BEDF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88.8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3F33A1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24.8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AC46F5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2B09F0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28EE9D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56E03D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20% by 2017 and 75% by 2025</w:t>
            </w:r>
          </w:p>
        </w:tc>
      </w:tr>
      <w:tr w:rsidR="00EF4BE3" w:rsidRPr="00BD02FF" w14:paraId="7B7C7662" w14:textId="77777777" w:rsidTr="009400BB">
        <w:trPr>
          <w:trHeight w:val="432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285715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Central African Republic (the)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A19751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3704B2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BC0DAF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12.0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65D76E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6.1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065D2C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311C07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0D177A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4A827B" w14:textId="24925AAE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 xml:space="preserve">HPMP </w:t>
            </w:r>
            <w:r w:rsidR="00C52D6F" w:rsidRPr="00BD02FF">
              <w:rPr>
                <w:sz w:val="20"/>
                <w:szCs w:val="20"/>
                <w:lang w:val="ru-RU" w:eastAsia="zh-CN"/>
              </w:rPr>
              <w:t>c</w:t>
            </w:r>
            <w:r w:rsidRPr="00BD02FF">
              <w:rPr>
                <w:sz w:val="20"/>
                <w:szCs w:val="20"/>
                <w:lang w:val="ru-RU" w:eastAsia="zh-CN"/>
              </w:rPr>
              <w:t>ancelled</w:t>
            </w:r>
          </w:p>
        </w:tc>
      </w:tr>
      <w:tr w:rsidR="00EF4BE3" w:rsidRPr="00BD02FF" w14:paraId="045E1ED3" w14:textId="77777777" w:rsidTr="009400BB">
        <w:trPr>
          <w:trHeight w:val="382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D6754D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Chad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5EF3CB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BBB772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795E43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16.1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2225F9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10.0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17C88E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75B63F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DD4D62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EE4872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35% by 2020 and 100% by 2030</w:t>
            </w:r>
          </w:p>
        </w:tc>
      </w:tr>
      <w:tr w:rsidR="00EF4BE3" w:rsidRPr="00BD02FF" w14:paraId="2287B9CD" w14:textId="77777777" w:rsidTr="009400BB">
        <w:trPr>
          <w:trHeight w:val="63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D148B0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Chile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DE5F14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F2659F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31590E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87.5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325530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18.8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FAE9E1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EB359A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743F1D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A64A93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10% by 2015, 65% by 2021 and 100% by 2030</w:t>
            </w:r>
          </w:p>
        </w:tc>
      </w:tr>
      <w:tr w:rsidR="00EF4BE3" w:rsidRPr="00BD02FF" w14:paraId="58306A7E" w14:textId="77777777" w:rsidTr="009400BB">
        <w:trPr>
          <w:trHeight w:val="356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EFC37D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China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2B8054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E70243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4EA5D3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19,269.0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3C4F31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7,360.7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B6E5D7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9C372F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FDC3E5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50D60D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10% by 2015 and 76% by 2026</w:t>
            </w:r>
          </w:p>
        </w:tc>
      </w:tr>
      <w:tr w:rsidR="00EF4BE3" w:rsidRPr="00BD02FF" w14:paraId="1020442E" w14:textId="77777777" w:rsidTr="009400BB">
        <w:trPr>
          <w:trHeight w:val="59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723F56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Colombia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F49EBC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7A59A0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CD4C55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225.6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F6206F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19.8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472E13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BF4A05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8787B8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6E78E2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10% by 2015, 65% by 2021 and 100% by 2030</w:t>
            </w:r>
          </w:p>
        </w:tc>
      </w:tr>
      <w:tr w:rsidR="00EF4BE3" w:rsidRPr="00BD02FF" w14:paraId="596041B8" w14:textId="77777777" w:rsidTr="009400BB">
        <w:trPr>
          <w:trHeight w:val="316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E45687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Comoros (the)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D84D44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18E37A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DB7485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11EACF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69CE89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250E40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A074BB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AB0EB6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35% by 2020 and 100% by 2030</w:t>
            </w:r>
          </w:p>
        </w:tc>
      </w:tr>
      <w:tr w:rsidR="00EF4BE3" w:rsidRPr="00BD02FF" w14:paraId="0F46914B" w14:textId="77777777" w:rsidTr="009400BB">
        <w:trPr>
          <w:trHeight w:val="408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C6155F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Congo (the)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2EBC12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F1E138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5A03A7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10.1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4ADD23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5.2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12356C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98426F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3959C4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358BF2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35% by 2020 and 100% by 2030</w:t>
            </w:r>
          </w:p>
        </w:tc>
      </w:tr>
      <w:tr w:rsidR="00EF4BE3" w:rsidRPr="00BD02FF" w14:paraId="434C9722" w14:textId="77777777" w:rsidTr="009400BB">
        <w:trPr>
          <w:trHeight w:val="372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409D93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Cook Islands (the)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E9D423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7C2459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8B37CF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E8D2FF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F34F76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3C3F01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49DABC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59422D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35% by 2020 and 100% by 2030</w:t>
            </w:r>
          </w:p>
        </w:tc>
      </w:tr>
      <w:tr w:rsidR="00EF4BE3" w:rsidRPr="00BD02FF" w14:paraId="2F3C475F" w14:textId="77777777" w:rsidTr="009400BB">
        <w:trPr>
          <w:trHeight w:val="464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4EC492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Costa Rica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D81159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1E4400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235E1B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14.1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DE3529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3.8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AA2967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034782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DB2010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69FDD9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35% by 2020 and 97.5% by 2030</w:t>
            </w:r>
          </w:p>
        </w:tc>
      </w:tr>
      <w:tr w:rsidR="00EF4BE3" w:rsidRPr="00BD02FF" w14:paraId="221DD344" w14:textId="77777777" w:rsidTr="009400BB">
        <w:trPr>
          <w:trHeight w:val="414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AE3AD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Cote d'Ivoire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4D275D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EBC125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5DA8A5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63.8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1B93B1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30.3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FDA74C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07D8B6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11B09B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B11921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35% by 2020 and 100% by 2030</w:t>
            </w:r>
          </w:p>
        </w:tc>
      </w:tr>
      <w:tr w:rsidR="00EF4BE3" w:rsidRPr="00BD02FF" w14:paraId="78263991" w14:textId="77777777" w:rsidTr="009400BB">
        <w:trPr>
          <w:trHeight w:val="364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3EAE18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Cuba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A9B91F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2F8B0A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F5E1FD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16.9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EB7B34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0.6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E260FD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AFC7B7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8D906C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EA4A04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35% by 2020 and 100% by 2030</w:t>
            </w:r>
          </w:p>
        </w:tc>
      </w:tr>
      <w:tr w:rsidR="00EF4BE3" w:rsidRPr="00BD02FF" w14:paraId="6BB3803F" w14:textId="77777777" w:rsidTr="009400BB">
        <w:trPr>
          <w:trHeight w:val="47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7B5FC4" w14:textId="77777777" w:rsidR="000210B6" w:rsidRPr="00DF7E9F" w:rsidRDefault="000210B6" w:rsidP="000210B6">
            <w:pPr>
              <w:jc w:val="left"/>
              <w:rPr>
                <w:sz w:val="20"/>
                <w:szCs w:val="20"/>
                <w:lang w:val="en-US" w:eastAsia="zh-CN"/>
              </w:rPr>
            </w:pPr>
            <w:r w:rsidRPr="00DF7E9F">
              <w:rPr>
                <w:sz w:val="20"/>
                <w:szCs w:val="20"/>
                <w:lang w:val="en-US" w:eastAsia="zh-CN"/>
              </w:rPr>
              <w:t>Democratic People's Republic of Korea (the)**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15D837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14931E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5CB745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78.0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EFB5F3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57.8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23E3A0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E03B61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52D24E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5ABA8D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15% by 2018</w:t>
            </w:r>
          </w:p>
        </w:tc>
      </w:tr>
      <w:tr w:rsidR="00EF4BE3" w:rsidRPr="00BD02FF" w14:paraId="6F4B9BED" w14:textId="77777777" w:rsidTr="00E90620">
        <w:trPr>
          <w:trHeight w:val="388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4BE699" w14:textId="77777777" w:rsidR="000210B6" w:rsidRPr="00DF7E9F" w:rsidRDefault="000210B6" w:rsidP="000210B6">
            <w:pPr>
              <w:jc w:val="left"/>
              <w:rPr>
                <w:sz w:val="20"/>
                <w:szCs w:val="20"/>
                <w:lang w:val="en-US" w:eastAsia="zh-CN"/>
              </w:rPr>
            </w:pPr>
            <w:r w:rsidRPr="00DF7E9F">
              <w:rPr>
                <w:sz w:val="20"/>
                <w:szCs w:val="20"/>
                <w:lang w:val="en-US" w:eastAsia="zh-CN"/>
              </w:rPr>
              <w:t>Democratic Republic of the Congo (the)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DA6335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1CCA1D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82768D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66.2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0AEC06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0.9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0D4BC3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2070C6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933C5C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7F8CDC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10% by 2017 and 100% by 2030</w:t>
            </w:r>
          </w:p>
        </w:tc>
      </w:tr>
      <w:tr w:rsidR="00EF4BE3" w:rsidRPr="00BD02FF" w14:paraId="400F2C43" w14:textId="77777777" w:rsidTr="009400BB">
        <w:trPr>
          <w:trHeight w:val="6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A9C24B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Djibouti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8F8001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2E6826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5E6614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0.7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7ED2E0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0.3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6CAB66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F84199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F94062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27B31C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35% by 2020</w:t>
            </w:r>
          </w:p>
        </w:tc>
      </w:tr>
      <w:tr w:rsidR="00EF4BE3" w:rsidRPr="00BD02FF" w14:paraId="69848506" w14:textId="77777777" w:rsidTr="009400BB">
        <w:trPr>
          <w:trHeight w:val="111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21E02E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Dominica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A21662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4186FF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E48C7F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0.4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EED641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9E4796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2D4CBE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E5C340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807139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35% by 2020</w:t>
            </w:r>
          </w:p>
        </w:tc>
      </w:tr>
      <w:tr w:rsidR="00EF4BE3" w:rsidRPr="00BD02FF" w14:paraId="2B0426DB" w14:textId="77777777" w:rsidTr="009400BB">
        <w:trPr>
          <w:trHeight w:val="567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F037E9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Dominican Republic (the)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9D9B5E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CP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5E480D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FF11EF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51.2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5FD74B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28.3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D30714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C351E6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29B0E8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7491A4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10% by 2015, 40% by 2020 and 100% by 2030</w:t>
            </w:r>
          </w:p>
        </w:tc>
      </w:tr>
      <w:tr w:rsidR="00EF4BE3" w:rsidRPr="00BD02FF" w14:paraId="1D29F560" w14:textId="77777777" w:rsidTr="009400BB">
        <w:trPr>
          <w:trHeight w:val="294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537726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Ecuador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0ED39B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D8C33E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C6E496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23.5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3C17C6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9.0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68D322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788EC7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0A3073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F1828C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35% by 2020 and 100% by 2030</w:t>
            </w:r>
          </w:p>
        </w:tc>
      </w:tr>
      <w:tr w:rsidR="00EF4BE3" w:rsidRPr="00BD02FF" w14:paraId="65A9CDFE" w14:textId="77777777" w:rsidTr="009400BB">
        <w:trPr>
          <w:trHeight w:val="259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B72669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Egypt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496F60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CP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4278A2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1AD8FD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386.3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03183D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215.1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C583B8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5B2674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DEE651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36716B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25% by 2018 and 70% by 2025</w:t>
            </w:r>
          </w:p>
        </w:tc>
      </w:tr>
      <w:tr w:rsidR="00EF4BE3" w:rsidRPr="00BD02FF" w14:paraId="63ADE9B8" w14:textId="77777777" w:rsidTr="009400BB">
        <w:trPr>
          <w:trHeight w:val="35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5064FC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El Salvador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3EFDFA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A21EE8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88A83D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11.7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AAEC9A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4.7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438B83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4C09F1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2624DD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61029C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35% by 2020 and 100% by 2030</w:t>
            </w:r>
          </w:p>
        </w:tc>
      </w:tr>
      <w:tr w:rsidR="00EF4BE3" w:rsidRPr="00BD02FF" w14:paraId="0861FE09" w14:textId="77777777" w:rsidTr="009400BB">
        <w:trPr>
          <w:trHeight w:val="49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EC29E3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Equatorial Guinea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0FAE78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CP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A53CF7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207D83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6.3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7BE3C2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0.5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DD4E42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103070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1F1944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194B12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35% by 2020</w:t>
            </w:r>
          </w:p>
        </w:tc>
      </w:tr>
      <w:tr w:rsidR="00EF4BE3" w:rsidRPr="00BD02FF" w14:paraId="1A5D59D7" w14:textId="77777777" w:rsidTr="009400BB">
        <w:trPr>
          <w:trHeight w:val="20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5B4290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Eritrea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1556FD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CP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B72F75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A4659D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DADDCE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0.4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7BC9EE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FE7BBE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DDEF0E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28CD6B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35% by 2020 and 100% by 2030</w:t>
            </w:r>
          </w:p>
        </w:tc>
      </w:tr>
      <w:tr w:rsidR="00EF4BE3" w:rsidRPr="00BD02FF" w14:paraId="0BABB093" w14:textId="77777777" w:rsidTr="009400BB">
        <w:trPr>
          <w:trHeight w:val="438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4C4A07" w14:textId="5CECE131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 xml:space="preserve">Eswatini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C09582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346117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7D600E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1.7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DAFBD6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0.4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FC193C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60DA20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9CFAD5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4F84F0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35% by 2020 and 100% by 2030</w:t>
            </w:r>
          </w:p>
        </w:tc>
      </w:tr>
      <w:tr w:rsidR="00EF4BE3" w:rsidRPr="00BD02FF" w14:paraId="78F03236" w14:textId="77777777" w:rsidTr="009400BB">
        <w:trPr>
          <w:trHeight w:val="2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A1B285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Ethiopia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4A7E38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D90561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B04EAC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5.5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C7272D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36CB95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2CCBA0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8C9152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AFA23E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35% by 2020 and 100% by 2030</w:t>
            </w:r>
          </w:p>
        </w:tc>
      </w:tr>
      <w:tr w:rsidR="00EF4BE3" w:rsidRPr="00BD02FF" w14:paraId="7AC23080" w14:textId="77777777" w:rsidTr="009400BB">
        <w:trPr>
          <w:trHeight w:val="352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C32E0A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Fiji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CA092E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CEF17F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13490F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5.7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E6BFEE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5DF47D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792FE3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2ECE16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A50BCA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35% by 2020 and 100% by 2030</w:t>
            </w:r>
          </w:p>
        </w:tc>
      </w:tr>
      <w:tr w:rsidR="00EF4BE3" w:rsidRPr="00BD02FF" w14:paraId="42F352FD" w14:textId="77777777" w:rsidTr="009400BB">
        <w:trPr>
          <w:trHeight w:val="29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CBA2E7" w14:textId="77777777" w:rsidR="000210B6" w:rsidRPr="00BD02FF" w:rsidRDefault="000210B6" w:rsidP="00C52D6F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Gabon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3529E5" w14:textId="77777777" w:rsidR="000210B6" w:rsidRPr="00BD02FF" w:rsidRDefault="000210B6" w:rsidP="00C52D6F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9515F4" w14:textId="77777777" w:rsidR="000210B6" w:rsidRPr="00BD02FF" w:rsidRDefault="000210B6" w:rsidP="00C52D6F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77EA5C" w14:textId="77777777" w:rsidR="000210B6" w:rsidRPr="00BD02FF" w:rsidRDefault="000210B6" w:rsidP="00C52D6F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30.2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66B885" w14:textId="77777777" w:rsidR="000210B6" w:rsidRPr="00BD02FF" w:rsidRDefault="000210B6" w:rsidP="00C52D6F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7.3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C18BC7" w14:textId="77777777" w:rsidR="000210B6" w:rsidRPr="00BD02FF" w:rsidRDefault="000210B6" w:rsidP="00C52D6F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1C1361" w14:textId="77777777" w:rsidR="000210B6" w:rsidRPr="00BD02FF" w:rsidRDefault="000210B6" w:rsidP="00C52D6F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205205" w14:textId="77777777" w:rsidR="000210B6" w:rsidRPr="00BD02FF" w:rsidRDefault="000210B6" w:rsidP="00C52D6F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F7653B" w14:textId="77777777" w:rsidR="000210B6" w:rsidRPr="00BD02FF" w:rsidRDefault="000210B6" w:rsidP="00C52D6F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35% by 2020 and 100% by 2030</w:t>
            </w:r>
          </w:p>
        </w:tc>
      </w:tr>
      <w:tr w:rsidR="00EF4BE3" w:rsidRPr="00BD02FF" w14:paraId="4E63019B" w14:textId="77777777" w:rsidTr="009400BB">
        <w:trPr>
          <w:trHeight w:val="382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C3837D" w14:textId="77777777" w:rsidR="000210B6" w:rsidRPr="00BD02FF" w:rsidRDefault="000210B6" w:rsidP="00C52D6F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Gambia (the)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980223" w14:textId="77777777" w:rsidR="000210B6" w:rsidRPr="00BD02FF" w:rsidRDefault="000210B6" w:rsidP="00C52D6F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96ED9A" w14:textId="77777777" w:rsidR="000210B6" w:rsidRPr="00BD02FF" w:rsidRDefault="000210B6" w:rsidP="00C52D6F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261492" w14:textId="77777777" w:rsidR="000210B6" w:rsidRPr="00BD02FF" w:rsidRDefault="000210B6" w:rsidP="00C52D6F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1.5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F006F8" w14:textId="77777777" w:rsidR="000210B6" w:rsidRPr="00BD02FF" w:rsidRDefault="000210B6" w:rsidP="00C52D6F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0.2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484172" w14:textId="77777777" w:rsidR="000210B6" w:rsidRPr="00BD02FF" w:rsidRDefault="000210B6" w:rsidP="00C52D6F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0374E0" w14:textId="77777777" w:rsidR="000210B6" w:rsidRPr="00BD02FF" w:rsidRDefault="000210B6" w:rsidP="00C52D6F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A793A3" w14:textId="77777777" w:rsidR="000210B6" w:rsidRPr="00BD02FF" w:rsidRDefault="000210B6" w:rsidP="00C52D6F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D79B06" w14:textId="77777777" w:rsidR="000210B6" w:rsidRPr="00BD02FF" w:rsidRDefault="000210B6" w:rsidP="00C52D6F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35% by 2020 and 100% by 2030</w:t>
            </w:r>
          </w:p>
        </w:tc>
      </w:tr>
      <w:tr w:rsidR="00EF4BE3" w:rsidRPr="00BD02FF" w14:paraId="1F96F6CA" w14:textId="77777777" w:rsidTr="009400BB">
        <w:trPr>
          <w:trHeight w:val="346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417BA3" w14:textId="77777777" w:rsidR="000210B6" w:rsidRPr="00BD02FF" w:rsidRDefault="000210B6" w:rsidP="00C52D6F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Georgia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30FE5F" w14:textId="77777777" w:rsidR="000210B6" w:rsidRPr="00BD02FF" w:rsidRDefault="000210B6" w:rsidP="00C52D6F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CP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9B5A68" w14:textId="77777777" w:rsidR="000210B6" w:rsidRPr="00BD02FF" w:rsidRDefault="000210B6" w:rsidP="00C52D6F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E7FDBB" w14:textId="77777777" w:rsidR="000210B6" w:rsidRPr="00BD02FF" w:rsidRDefault="000210B6" w:rsidP="00C52D6F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5.3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FDC062" w14:textId="77777777" w:rsidR="000210B6" w:rsidRPr="00BD02FF" w:rsidRDefault="000210B6" w:rsidP="00C52D6F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1.5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CA3417" w14:textId="77777777" w:rsidR="000210B6" w:rsidRPr="00BD02FF" w:rsidRDefault="000210B6" w:rsidP="00C52D6F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3D0A95" w14:textId="77777777" w:rsidR="000210B6" w:rsidRPr="00BD02FF" w:rsidRDefault="000210B6" w:rsidP="00C52D6F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CBC0C3" w14:textId="77777777" w:rsidR="000210B6" w:rsidRPr="00BD02FF" w:rsidRDefault="000210B6" w:rsidP="00C52D6F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AEA905" w14:textId="77777777" w:rsidR="000210B6" w:rsidRPr="00BD02FF" w:rsidRDefault="000210B6" w:rsidP="00C52D6F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35% by 2020 and 100% by 2030</w:t>
            </w:r>
          </w:p>
        </w:tc>
      </w:tr>
      <w:tr w:rsidR="00EF4BE3" w:rsidRPr="00BD02FF" w14:paraId="5D0173D6" w14:textId="77777777" w:rsidTr="009400BB">
        <w:trPr>
          <w:trHeight w:val="346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867247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Ghana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DB1843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3E8F97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17781C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57.3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67A55D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14.8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3F9670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7AFC42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2C6B50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1D8EF0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35% by 2020 and 100% by 2030</w:t>
            </w:r>
          </w:p>
        </w:tc>
      </w:tr>
      <w:tr w:rsidR="00EF4BE3" w:rsidRPr="00BD02FF" w14:paraId="3376A5C2" w14:textId="77777777" w:rsidTr="009400BB">
        <w:trPr>
          <w:trHeight w:val="297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C5D31A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Grenada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4057AD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704969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BD1883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0.8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622B7D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0.1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2B2258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D14BD5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56F742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586064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35% by 2020 and 100% by 2030</w:t>
            </w:r>
          </w:p>
        </w:tc>
      </w:tr>
      <w:tr w:rsidR="00EF4BE3" w:rsidRPr="00BD02FF" w14:paraId="0B780F47" w14:textId="77777777" w:rsidTr="009400BB">
        <w:trPr>
          <w:trHeight w:val="247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C1DD9D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Guatemala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5FBD94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F8C608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D216FF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8.3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C8F24D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04609E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FB75EC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E7C77C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DCB77E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35% by 2020 and 100% by 2030</w:t>
            </w:r>
          </w:p>
        </w:tc>
      </w:tr>
      <w:tr w:rsidR="00EF4BE3" w:rsidRPr="00BD02FF" w14:paraId="42941D50" w14:textId="77777777" w:rsidTr="009400BB">
        <w:trPr>
          <w:trHeight w:val="21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EEDA9C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Guinea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45458A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89968A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60EE5E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22.6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A57BDD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0.8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8DC6D2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1131BE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AE1C7E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87D8C7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35% by 2020 and 100% by 2030</w:t>
            </w:r>
          </w:p>
        </w:tc>
      </w:tr>
      <w:tr w:rsidR="00EF4BE3" w:rsidRPr="00BD02FF" w14:paraId="23429698" w14:textId="77777777" w:rsidTr="009400BB">
        <w:trPr>
          <w:trHeight w:val="1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3569CB" w14:textId="45126B4A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Guinea</w:t>
            </w:r>
            <w:r w:rsidR="00FE6C6A" w:rsidRPr="00BD02FF">
              <w:rPr>
                <w:sz w:val="20"/>
                <w:szCs w:val="20"/>
                <w:lang w:val="ru-RU" w:eastAsia="zh-CN"/>
              </w:rPr>
              <w:t>-</w:t>
            </w:r>
            <w:r w:rsidRPr="00BD02FF">
              <w:rPr>
                <w:sz w:val="20"/>
                <w:szCs w:val="20"/>
                <w:lang w:val="ru-RU" w:eastAsia="zh-CN"/>
              </w:rPr>
              <w:t>Bissau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286184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31FDD1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E2EDE0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2.8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CC97FF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0.7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EFE196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AE0A10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C4E819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08CA38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35% by 2020 and 100% by 2030</w:t>
            </w:r>
          </w:p>
        </w:tc>
      </w:tr>
      <w:tr w:rsidR="00EF4BE3" w:rsidRPr="00BD02FF" w14:paraId="0632F71B" w14:textId="77777777" w:rsidTr="009400BB">
        <w:trPr>
          <w:trHeight w:val="394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980D4D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Guyana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4312C7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33FA91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204ED6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1.8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7D5EE2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0.3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ADB062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5486DB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C63E92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5B5E07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10% by 2015 and 100% by 2030</w:t>
            </w:r>
          </w:p>
        </w:tc>
      </w:tr>
      <w:tr w:rsidR="00EF4BE3" w:rsidRPr="00BD02FF" w14:paraId="0C83EEDE" w14:textId="77777777" w:rsidTr="009400BB">
        <w:trPr>
          <w:trHeight w:val="7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3E8200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Haiti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0E3DDE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682C5C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7AC6E5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3.6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2D3A99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2DDFB7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EC4B0B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07BD7C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FD2BBD" w14:textId="0F5CCABC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 xml:space="preserve">HPMP </w:t>
            </w:r>
            <w:r w:rsidR="00C52D6F" w:rsidRPr="00BD02FF">
              <w:rPr>
                <w:sz w:val="20"/>
                <w:szCs w:val="20"/>
                <w:lang w:val="ru-RU" w:eastAsia="zh-CN"/>
              </w:rPr>
              <w:t>c</w:t>
            </w:r>
            <w:r w:rsidRPr="00BD02FF">
              <w:rPr>
                <w:sz w:val="20"/>
                <w:szCs w:val="20"/>
                <w:lang w:val="ru-RU" w:eastAsia="zh-CN"/>
              </w:rPr>
              <w:t>ancelled</w:t>
            </w:r>
          </w:p>
        </w:tc>
      </w:tr>
      <w:tr w:rsidR="00EF4BE3" w:rsidRPr="00BD02FF" w14:paraId="576429C9" w14:textId="77777777" w:rsidTr="009400BB">
        <w:trPr>
          <w:trHeight w:val="248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6F8235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Honduras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E2F0A4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367EB2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A75891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19.9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FD8DB8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6.2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32738E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87F2C4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791D6B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6A985F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35% by 2020 and 100% by 2030</w:t>
            </w:r>
          </w:p>
        </w:tc>
      </w:tr>
      <w:tr w:rsidR="00EF4BE3" w:rsidRPr="00BD02FF" w14:paraId="5F576D07" w14:textId="77777777" w:rsidTr="009400BB">
        <w:trPr>
          <w:trHeight w:val="638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A3E37B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India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5AA8E6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0E3068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63F01C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1,608.2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FF22FD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322.4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EDFBF6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E7BAC0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F41BF0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E084E7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10% by 2015, 60% by 2023 and 100% by 2030</w:t>
            </w:r>
          </w:p>
        </w:tc>
      </w:tr>
      <w:tr w:rsidR="00EF4BE3" w:rsidRPr="00BD02FF" w14:paraId="36608C83" w14:textId="77777777" w:rsidTr="009400BB">
        <w:trPr>
          <w:trHeight w:val="50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FEA0F3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Indonesia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716A56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0939D7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CA35B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403.9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13A105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149.4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14F0D1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675E04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8E7BFF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37B67C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20% by 2018, 55% by 2023 and 100% by 2030</w:t>
            </w:r>
          </w:p>
        </w:tc>
      </w:tr>
      <w:tr w:rsidR="00EF4BE3" w:rsidRPr="00BD02FF" w14:paraId="77C58FA6" w14:textId="77777777" w:rsidTr="009400BB">
        <w:trPr>
          <w:trHeight w:val="37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FB52C9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Iran (Islamic Republic of)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A3B0A7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BCC306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92742E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380.5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7FC8A1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93.7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4079A5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876869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BD6A33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9FE94A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10% by 2015 and 75% by 2024</w:t>
            </w:r>
          </w:p>
        </w:tc>
      </w:tr>
      <w:tr w:rsidR="00EF4BE3" w:rsidRPr="00BD02FF" w14:paraId="2AD1B804" w14:textId="77777777" w:rsidTr="009400BB">
        <w:trPr>
          <w:trHeight w:val="324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24D65A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Iraq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402F0F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5A2FBD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E61E9B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108.4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30FBF3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66.4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3E5260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EAF016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095335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CA0294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13.82% by 2019 and 69% by 2025</w:t>
            </w:r>
          </w:p>
        </w:tc>
      </w:tr>
      <w:tr w:rsidR="00EF4BE3" w:rsidRPr="00BD02FF" w14:paraId="2ECD53A0" w14:textId="77777777" w:rsidTr="009400BB">
        <w:trPr>
          <w:trHeight w:val="288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8D3989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Jamaica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E50C92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2001AD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ED0C03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16.3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F2917A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C3CC9C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8D6DF7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C068C9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80A882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35% by 2020 and 100% by 2030</w:t>
            </w:r>
          </w:p>
        </w:tc>
      </w:tr>
      <w:tr w:rsidR="00EF4BE3" w:rsidRPr="00BD02FF" w14:paraId="0D9A8522" w14:textId="77777777" w:rsidTr="009400BB">
        <w:trPr>
          <w:trHeight w:val="522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0DF725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Jordan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CF0E00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58DB63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E52015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83.0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0CAB87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15.7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1D5B71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49F290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EB698A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3C83D6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20% by 2017, 50% by 2022 and 100% by 2030</w:t>
            </w:r>
          </w:p>
        </w:tc>
      </w:tr>
      <w:tr w:rsidR="00EF4BE3" w:rsidRPr="00BD02FF" w14:paraId="149631FA" w14:textId="77777777" w:rsidTr="00E90620">
        <w:trPr>
          <w:trHeight w:val="334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F21B66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Kenya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122526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27D77A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8257C2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52.2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6D91A9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5.5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79AE3F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1EAD62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EE643D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88579F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21.1% by 2017 and 100% by 2030</w:t>
            </w:r>
          </w:p>
        </w:tc>
      </w:tr>
      <w:tr w:rsidR="00EF4BE3" w:rsidRPr="00BD02FF" w14:paraId="680E4025" w14:textId="77777777" w:rsidTr="009400BB">
        <w:trPr>
          <w:trHeight w:val="259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07F4AC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Kiribati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4254D0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BC595F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BD78FC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D755D4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0490A4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2DA943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C34655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6E004D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35% by 2020 and 100% by 2030</w:t>
            </w:r>
          </w:p>
        </w:tc>
      </w:tr>
      <w:tr w:rsidR="00EF4BE3" w:rsidRPr="00BD02FF" w14:paraId="12564681" w14:textId="77777777" w:rsidTr="00E90620">
        <w:trPr>
          <w:trHeight w:val="39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BFB1CC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Kuwait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14973C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FA8E24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2C07DE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418.6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36B52D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147.0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D15DFB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0F4FD5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767C91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958683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39.2% by 2020 and 67.5% by 2025</w:t>
            </w:r>
          </w:p>
        </w:tc>
      </w:tr>
      <w:tr w:rsidR="00EF4BE3" w:rsidRPr="00BD02FF" w14:paraId="53BCE98A" w14:textId="77777777" w:rsidTr="00E90620">
        <w:trPr>
          <w:trHeight w:val="624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DB8075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Kyrgyzstan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DBC7D2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CP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8D896C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DDCEAD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4.1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4E7F89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7FAFEB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8C9BAC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3CCC08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6C31BC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10% by 2015, 97.5% by 2020 and 100% by 2025</w:t>
            </w:r>
          </w:p>
        </w:tc>
      </w:tr>
      <w:tr w:rsidR="00EF4BE3" w:rsidRPr="00BD02FF" w14:paraId="41800B14" w14:textId="77777777" w:rsidTr="009400BB">
        <w:trPr>
          <w:trHeight w:val="274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5830B9" w14:textId="77777777" w:rsidR="000210B6" w:rsidRPr="00DF7E9F" w:rsidRDefault="000210B6" w:rsidP="00966776">
            <w:pPr>
              <w:jc w:val="left"/>
              <w:rPr>
                <w:sz w:val="20"/>
                <w:szCs w:val="20"/>
                <w:lang w:val="en-US" w:eastAsia="zh-CN"/>
              </w:rPr>
            </w:pPr>
            <w:r w:rsidRPr="00DF7E9F">
              <w:rPr>
                <w:sz w:val="20"/>
                <w:szCs w:val="20"/>
                <w:lang w:val="en-US" w:eastAsia="zh-CN"/>
              </w:rPr>
              <w:t>Lao People's Democratic Republic (the)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51D7A9" w14:textId="77777777" w:rsidR="000210B6" w:rsidRPr="00BD02FF" w:rsidRDefault="000210B6" w:rsidP="0096677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CB5FEA" w14:textId="77777777" w:rsidR="000210B6" w:rsidRPr="00BD02FF" w:rsidRDefault="000210B6" w:rsidP="0096677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2B4EAD" w14:textId="77777777" w:rsidR="000210B6" w:rsidRPr="00BD02FF" w:rsidRDefault="000210B6" w:rsidP="0096677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2.3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76254F" w14:textId="77777777" w:rsidR="000210B6" w:rsidRPr="00BD02FF" w:rsidRDefault="000210B6" w:rsidP="0096677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1.5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8205D2" w14:textId="77777777" w:rsidR="000210B6" w:rsidRPr="00BD02FF" w:rsidRDefault="000210B6" w:rsidP="0096677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25ECA8" w14:textId="77777777" w:rsidR="000210B6" w:rsidRPr="00BD02FF" w:rsidRDefault="000210B6" w:rsidP="0096677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F4CFAD" w14:textId="77777777" w:rsidR="000210B6" w:rsidRPr="00BD02FF" w:rsidRDefault="000210B6" w:rsidP="0096677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CFE48F" w14:textId="77777777" w:rsidR="000210B6" w:rsidRPr="00BD02FF" w:rsidRDefault="000210B6" w:rsidP="0096677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35% by 2020 and 100% by 2030</w:t>
            </w:r>
          </w:p>
        </w:tc>
      </w:tr>
      <w:tr w:rsidR="00EF4BE3" w:rsidRPr="00BD02FF" w14:paraId="0FD9A67A" w14:textId="77777777" w:rsidTr="009400BB">
        <w:trPr>
          <w:trHeight w:val="441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35E2E4" w14:textId="77777777" w:rsidR="000210B6" w:rsidRPr="00BD02FF" w:rsidRDefault="000210B6" w:rsidP="0096677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Lebanon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4E42DB" w14:textId="77777777" w:rsidR="000210B6" w:rsidRPr="00BD02FF" w:rsidRDefault="000210B6" w:rsidP="0096677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CP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67B954" w14:textId="77777777" w:rsidR="000210B6" w:rsidRPr="00BD02FF" w:rsidRDefault="000210B6" w:rsidP="0096677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3DA967" w14:textId="77777777" w:rsidR="000210B6" w:rsidRPr="00BD02FF" w:rsidRDefault="000210B6" w:rsidP="0096677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73.5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989EBF" w14:textId="77777777" w:rsidR="000210B6" w:rsidRPr="00BD02FF" w:rsidRDefault="000210B6" w:rsidP="0096677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18.3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0EE66B" w14:textId="77777777" w:rsidR="000210B6" w:rsidRPr="00BD02FF" w:rsidRDefault="000210B6" w:rsidP="0096677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AA7954" w14:textId="77777777" w:rsidR="000210B6" w:rsidRPr="00BD02FF" w:rsidRDefault="000210B6" w:rsidP="0096677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FD58EB" w14:textId="77777777" w:rsidR="000210B6" w:rsidRPr="00BD02FF" w:rsidRDefault="000210B6" w:rsidP="0096677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48FB33" w14:textId="77777777" w:rsidR="000210B6" w:rsidRPr="00BD02FF" w:rsidRDefault="000210B6" w:rsidP="0096677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18% by 2017, 75% by 2024 and 100% by 2030</w:t>
            </w:r>
          </w:p>
        </w:tc>
      </w:tr>
      <w:tr w:rsidR="00EF4BE3" w:rsidRPr="00BD02FF" w14:paraId="15195291" w14:textId="77777777" w:rsidTr="009400BB">
        <w:trPr>
          <w:trHeight w:val="31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D44CB8" w14:textId="77777777" w:rsidR="000210B6" w:rsidRPr="00BD02FF" w:rsidRDefault="000210B6" w:rsidP="0096677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Lesotho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9003BE" w14:textId="77777777" w:rsidR="000210B6" w:rsidRPr="00BD02FF" w:rsidRDefault="000210B6" w:rsidP="0096677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EC3BC8" w14:textId="77777777" w:rsidR="000210B6" w:rsidRPr="00BD02FF" w:rsidRDefault="000210B6" w:rsidP="0096677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BE447D" w14:textId="77777777" w:rsidR="000210B6" w:rsidRPr="00BD02FF" w:rsidRDefault="000210B6" w:rsidP="0096677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3.5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5671A3" w14:textId="77777777" w:rsidR="000210B6" w:rsidRPr="00BD02FF" w:rsidRDefault="000210B6" w:rsidP="0096677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0.4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52485D" w14:textId="77777777" w:rsidR="000210B6" w:rsidRPr="00BD02FF" w:rsidRDefault="000210B6" w:rsidP="0096677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AF02EF" w14:textId="77777777" w:rsidR="000210B6" w:rsidRPr="00BD02FF" w:rsidRDefault="000210B6" w:rsidP="0096677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105AEC" w14:textId="77777777" w:rsidR="000210B6" w:rsidRPr="00BD02FF" w:rsidRDefault="000210B6" w:rsidP="0096677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7CF03E" w14:textId="77777777" w:rsidR="000210B6" w:rsidRPr="00BD02FF" w:rsidRDefault="000210B6" w:rsidP="0096677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35% by 2020 and 100% by 2030</w:t>
            </w:r>
          </w:p>
        </w:tc>
      </w:tr>
      <w:tr w:rsidR="00EF4BE3" w:rsidRPr="00BD02FF" w14:paraId="7485B3B4" w14:textId="77777777" w:rsidTr="009400BB">
        <w:trPr>
          <w:trHeight w:val="261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814891" w14:textId="77777777" w:rsidR="000210B6" w:rsidRPr="00BD02FF" w:rsidRDefault="000210B6" w:rsidP="0096677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Liberia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C98585" w14:textId="77777777" w:rsidR="000210B6" w:rsidRPr="00BD02FF" w:rsidRDefault="000210B6" w:rsidP="0096677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14048D" w14:textId="77777777" w:rsidR="000210B6" w:rsidRPr="00BD02FF" w:rsidRDefault="000210B6" w:rsidP="0096677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FF68C4" w14:textId="77777777" w:rsidR="000210B6" w:rsidRPr="00BD02FF" w:rsidRDefault="000210B6" w:rsidP="0096677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5.3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631559" w14:textId="77777777" w:rsidR="000210B6" w:rsidRPr="00BD02FF" w:rsidRDefault="000210B6" w:rsidP="0096677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0.8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36D19F" w14:textId="77777777" w:rsidR="000210B6" w:rsidRPr="00BD02FF" w:rsidRDefault="000210B6" w:rsidP="0096677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1495E1" w14:textId="77777777" w:rsidR="000210B6" w:rsidRPr="00BD02FF" w:rsidRDefault="000210B6" w:rsidP="0096677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C6BFC3" w14:textId="77777777" w:rsidR="000210B6" w:rsidRPr="00BD02FF" w:rsidRDefault="000210B6" w:rsidP="0096677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B792C0" w14:textId="77777777" w:rsidR="000210B6" w:rsidRPr="00BD02FF" w:rsidRDefault="000210B6" w:rsidP="0096677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35% by 2020 and 100% by 2030</w:t>
            </w:r>
          </w:p>
        </w:tc>
      </w:tr>
      <w:tr w:rsidR="00EF4BE3" w:rsidRPr="00BD02FF" w14:paraId="6E8912C3" w14:textId="77777777" w:rsidTr="009400BB">
        <w:trPr>
          <w:trHeight w:val="346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4BE611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Libya***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C606C0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FDAECC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2780AF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118.4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80725F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61.8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B07437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672352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C2C341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C94C83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10% by 2020 and 80.5% by 2027</w:t>
            </w:r>
          </w:p>
        </w:tc>
      </w:tr>
      <w:tr w:rsidR="00EF4BE3" w:rsidRPr="00BD02FF" w14:paraId="1882C53E" w14:textId="77777777" w:rsidTr="009400BB">
        <w:trPr>
          <w:trHeight w:val="296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A1B8B4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Madagascar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37A097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189A78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EAD0BA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16.6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562EF6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9.1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546079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05B1E9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871B13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26832B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35% by 2020 and 100% by 2030</w:t>
            </w:r>
          </w:p>
        </w:tc>
      </w:tr>
      <w:tr w:rsidR="00EF4BE3" w:rsidRPr="00BD02FF" w14:paraId="05430412" w14:textId="77777777" w:rsidTr="009400BB">
        <w:trPr>
          <w:trHeight w:val="389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D58CF9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Malawi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8E2829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CP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A7A8E7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077112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10.8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89A07F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1.6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DF03A1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9AE2A6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F5C5C1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B079F1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35% by 2020 and 100% by 2030</w:t>
            </w:r>
          </w:p>
        </w:tc>
      </w:tr>
      <w:tr w:rsidR="00EF4BE3" w:rsidRPr="00BD02FF" w14:paraId="13729DE3" w14:textId="77777777" w:rsidTr="00E90620">
        <w:trPr>
          <w:trHeight w:val="58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FFE121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Malaysia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6CB0D7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C8F9B4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2040D0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515.8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633DE9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153.5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4ADF07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5AB8AE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6BBA56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D85646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15% by 2016, 42.9% by 2022 and 100% by 2030</w:t>
            </w:r>
          </w:p>
        </w:tc>
      </w:tr>
      <w:tr w:rsidR="00EF4BE3" w:rsidRPr="00BD02FF" w14:paraId="49B52BBB" w14:textId="77777777" w:rsidTr="009400BB">
        <w:trPr>
          <w:trHeight w:val="49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1FDB04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Maldives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220237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BBE90C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E84EF1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4.6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296EBC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89ED72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6735BC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8548F0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4BD849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100% by 2020</w:t>
            </w:r>
          </w:p>
        </w:tc>
      </w:tr>
      <w:tr w:rsidR="00EF4BE3" w:rsidRPr="00BD02FF" w14:paraId="44127651" w14:textId="77777777" w:rsidTr="009400BB">
        <w:trPr>
          <w:trHeight w:val="49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5B7C26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Mali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B6A821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CP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5CCA2A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C46E60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15.0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CB066F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4.4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C2A2F6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F27855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FF1ADC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B65CC9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35% by 2020</w:t>
            </w:r>
          </w:p>
        </w:tc>
      </w:tr>
      <w:tr w:rsidR="00EF4BE3" w:rsidRPr="00BD02FF" w14:paraId="008DE966" w14:textId="77777777" w:rsidTr="009400BB">
        <w:trPr>
          <w:trHeight w:val="216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51DF77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Marshall Islands (the)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F68A22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1E1323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D12F48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0.2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0FC9E1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C085B7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D6BA8A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BEF9C1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802EBD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35% by 2020 and 100% by 2030</w:t>
            </w:r>
          </w:p>
        </w:tc>
      </w:tr>
      <w:tr w:rsidR="00EF4BE3" w:rsidRPr="00BD02FF" w14:paraId="1FE91685" w14:textId="77777777" w:rsidTr="009400BB">
        <w:trPr>
          <w:trHeight w:val="49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3F8E59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Mauritania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44D130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19F01B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1D3B90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20.5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82D19C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8.7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B046C2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974855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BEC624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C3FDB6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67.5% by 2025</w:t>
            </w:r>
          </w:p>
        </w:tc>
      </w:tr>
      <w:tr w:rsidR="00EF4BE3" w:rsidRPr="00BD02FF" w14:paraId="527E7470" w14:textId="77777777" w:rsidTr="009400BB">
        <w:trPr>
          <w:trHeight w:val="71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11B944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Mauritius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FD5472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9D8516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077782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8.0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8079E4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1.2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D0D422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66C796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0397EA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E7BE5B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100% by 2030</w:t>
            </w:r>
          </w:p>
        </w:tc>
      </w:tr>
      <w:tr w:rsidR="00EF4BE3" w:rsidRPr="00BD02FF" w14:paraId="75065934" w14:textId="77777777" w:rsidTr="00E90620">
        <w:trPr>
          <w:trHeight w:val="668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45BC2F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Mexico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514C91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F302F5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C55841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1,148.8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D79B23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168.2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6792A4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715A0C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98483E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1829BE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30% by 2018, 67.5% by 2023 and 100% by 2030</w:t>
            </w:r>
          </w:p>
        </w:tc>
      </w:tr>
      <w:tr w:rsidR="00EF4BE3" w:rsidRPr="00BD02FF" w14:paraId="1C39F932" w14:textId="77777777" w:rsidTr="002F2BFE">
        <w:trPr>
          <w:trHeight w:val="38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991169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Micronesia (Federated States of)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3DA3CF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C24505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DE9E5E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0.2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6E55EA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E2BCB7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6E6FA0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BD4156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8075F5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35% by 2020 and 100% by 2030</w:t>
            </w:r>
          </w:p>
        </w:tc>
      </w:tr>
      <w:tr w:rsidR="00EF4BE3" w:rsidRPr="00BD02FF" w14:paraId="354818C8" w14:textId="77777777" w:rsidTr="009400BB">
        <w:trPr>
          <w:trHeight w:val="324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19A7B0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Mongolia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42F171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35421C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35FFA4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1.4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9D1DC2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0.1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8B5399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12F04C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9953AD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2BD2F1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35% by 2020 and 100% by 2030</w:t>
            </w:r>
          </w:p>
        </w:tc>
      </w:tr>
      <w:tr w:rsidR="00EF4BE3" w:rsidRPr="00BD02FF" w14:paraId="6667DA6E" w14:textId="77777777" w:rsidTr="009400BB">
        <w:trPr>
          <w:trHeight w:val="288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EB7119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Montenegro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5E87A6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86D4A7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98F357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0.8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BC475E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0AB72B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21B42E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0A0E19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CB9033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35% by 2020 and 100% by 2025</w:t>
            </w:r>
          </w:p>
        </w:tc>
      </w:tr>
      <w:tr w:rsidR="00EF4BE3" w:rsidRPr="00BD02FF" w14:paraId="3A1769AA" w14:textId="77777777" w:rsidTr="009400BB">
        <w:trPr>
          <w:trHeight w:val="38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338900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Morocco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1B9314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E62416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030DD8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51.4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371DF8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17.3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857F4D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715609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E5F6E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9FAF5D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20% by 2020 and 67.5% by 2025</w:t>
            </w:r>
          </w:p>
        </w:tc>
      </w:tr>
      <w:tr w:rsidR="00EF4BE3" w:rsidRPr="00BD02FF" w14:paraId="610AA787" w14:textId="77777777" w:rsidTr="009400BB">
        <w:trPr>
          <w:trHeight w:val="33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3D614C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Mozambique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CA5F79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BD8E02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FDAF87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8.7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43AEDA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97AEC0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17AF27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A735DF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CA8985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35% by 2020 and 100% by 2030</w:t>
            </w:r>
          </w:p>
        </w:tc>
      </w:tr>
      <w:tr w:rsidR="00EF4BE3" w:rsidRPr="00BD02FF" w14:paraId="475E3754" w14:textId="77777777" w:rsidTr="009400BB">
        <w:trPr>
          <w:trHeight w:val="49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C9DBAD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Myanmar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FD82CC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8F84D5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E7A61D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4.3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DC6BFF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2.2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27D7BA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8BB5FD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D18653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1AE8B4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35% by 2020</w:t>
            </w:r>
          </w:p>
        </w:tc>
      </w:tr>
      <w:tr w:rsidR="00EF4BE3" w:rsidRPr="00BD02FF" w14:paraId="020C714B" w14:textId="77777777" w:rsidTr="009400BB">
        <w:trPr>
          <w:trHeight w:val="49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7D67C3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Namibia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0259F0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412B93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3162A6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8.4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A22F48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0.3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FCA0BE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AF6CB8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EAA490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B7FA5C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100% by 2025</w:t>
            </w:r>
          </w:p>
        </w:tc>
      </w:tr>
      <w:tr w:rsidR="00EF4BE3" w:rsidRPr="00BD02FF" w14:paraId="7200EE62" w14:textId="77777777" w:rsidTr="009400BB">
        <w:trPr>
          <w:trHeight w:val="373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6303DE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Nauru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982947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745A2A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B3E124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0.0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D0DA6C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5851DA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48F243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82B48D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55789D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35% by 2020 and 100% by 2030</w:t>
            </w:r>
          </w:p>
        </w:tc>
      </w:tr>
      <w:tr w:rsidR="00EF4BE3" w:rsidRPr="00BD02FF" w14:paraId="30EB1D73" w14:textId="77777777" w:rsidTr="009400BB">
        <w:trPr>
          <w:trHeight w:val="336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C60D27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Nepal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F36C35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8AFB55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D8A9B1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F2E5E3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0.4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69EF3D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0BAC5C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E01DEA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E86158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35% by 2020 and 100% by 2030</w:t>
            </w:r>
          </w:p>
        </w:tc>
      </w:tr>
      <w:tr w:rsidR="00EF4BE3" w:rsidRPr="00BD02FF" w14:paraId="6B414DAC" w14:textId="77777777" w:rsidTr="009400BB">
        <w:trPr>
          <w:trHeight w:val="428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D58C42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Nicaragua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72A4C2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2765B8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760303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6.8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5E424A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1.6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21CD32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C9FFD6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688B48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B4417E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35% by 2020 and 100% by 2030</w:t>
            </w:r>
          </w:p>
        </w:tc>
      </w:tr>
      <w:tr w:rsidR="00EF4BE3" w:rsidRPr="00BD02FF" w14:paraId="26E32A51" w14:textId="77777777" w:rsidTr="009400BB">
        <w:trPr>
          <w:trHeight w:val="236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4DA397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Niger (the)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89A51C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8FE10F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B9FE00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16.0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522216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5.6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F288E6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7AB067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CE38E1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690B4C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35% by 2020 and 100% by 2030</w:t>
            </w:r>
          </w:p>
        </w:tc>
      </w:tr>
      <w:tr w:rsidR="00EF4BE3" w:rsidRPr="00BD02FF" w14:paraId="5805C871" w14:textId="77777777" w:rsidTr="009400BB">
        <w:trPr>
          <w:trHeight w:val="772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DB38BE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Nigeria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1CD0A0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7C70DA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023629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344.9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E48A01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103.7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8F0A4D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8AFFD1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84D894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7595EF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10% by 2015, 51.35% by 2023 and 67.5% by 2025</w:t>
            </w:r>
          </w:p>
        </w:tc>
      </w:tr>
      <w:tr w:rsidR="00EF4BE3" w:rsidRPr="00BD02FF" w14:paraId="731C0709" w14:textId="77777777" w:rsidTr="009400BB">
        <w:trPr>
          <w:trHeight w:val="29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E76FFD" w14:textId="77777777" w:rsidR="000210B6" w:rsidRPr="00BD02FF" w:rsidRDefault="000210B6" w:rsidP="0096677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Niue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C02E0C" w14:textId="77777777" w:rsidR="000210B6" w:rsidRPr="00BD02FF" w:rsidRDefault="000210B6" w:rsidP="0096677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B38D5A" w14:textId="77777777" w:rsidR="000210B6" w:rsidRPr="00BD02FF" w:rsidRDefault="000210B6" w:rsidP="0096677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428D6F" w14:textId="77777777" w:rsidR="000210B6" w:rsidRPr="00BD02FF" w:rsidRDefault="000210B6" w:rsidP="0096677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0.0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38D00F" w14:textId="77777777" w:rsidR="000210B6" w:rsidRPr="00BD02FF" w:rsidRDefault="000210B6" w:rsidP="0096677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92CFA8" w14:textId="77777777" w:rsidR="000210B6" w:rsidRPr="00BD02FF" w:rsidRDefault="000210B6" w:rsidP="0096677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350B57" w14:textId="77777777" w:rsidR="000210B6" w:rsidRPr="00BD02FF" w:rsidRDefault="000210B6" w:rsidP="0096677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00E1FE" w14:textId="77777777" w:rsidR="000210B6" w:rsidRPr="00BD02FF" w:rsidRDefault="000210B6" w:rsidP="0096677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EAC1DD" w14:textId="77777777" w:rsidR="000210B6" w:rsidRPr="00BD02FF" w:rsidRDefault="000210B6" w:rsidP="0096677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35% by 2020 and 100% by 2030</w:t>
            </w:r>
          </w:p>
        </w:tc>
      </w:tr>
      <w:tr w:rsidR="00EF4BE3" w:rsidRPr="00BD02FF" w14:paraId="0D39C368" w14:textId="77777777" w:rsidTr="009400BB">
        <w:trPr>
          <w:trHeight w:val="98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46D69D" w14:textId="77777777" w:rsidR="000210B6" w:rsidRPr="00BD02FF" w:rsidRDefault="000210B6" w:rsidP="0096677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North Macedonia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A3FFB4" w14:textId="77777777" w:rsidR="000210B6" w:rsidRPr="00BD02FF" w:rsidRDefault="000210B6" w:rsidP="0096677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957EDA" w14:textId="77777777" w:rsidR="000210B6" w:rsidRPr="00BD02FF" w:rsidRDefault="000210B6" w:rsidP="0096677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30183C" w14:textId="77777777" w:rsidR="000210B6" w:rsidRPr="00BD02FF" w:rsidRDefault="000210B6" w:rsidP="0096677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1.8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1E819F" w14:textId="77777777" w:rsidR="000210B6" w:rsidRPr="00BD02FF" w:rsidRDefault="000210B6" w:rsidP="0096677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5FAA12" w14:textId="77777777" w:rsidR="000210B6" w:rsidRPr="00BD02FF" w:rsidRDefault="000210B6" w:rsidP="0096677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0C514E" w14:textId="77777777" w:rsidR="000210B6" w:rsidRPr="00BD02FF" w:rsidRDefault="000210B6" w:rsidP="0096677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97CBDE" w14:textId="77777777" w:rsidR="000210B6" w:rsidRPr="00BD02FF" w:rsidRDefault="000210B6" w:rsidP="0096677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74D5C5" w14:textId="77777777" w:rsidR="000210B6" w:rsidRPr="00BD02FF" w:rsidRDefault="000210B6" w:rsidP="0096677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35% by 2020 and 100% by 2028</w:t>
            </w:r>
          </w:p>
        </w:tc>
      </w:tr>
      <w:tr w:rsidR="00EF4BE3" w:rsidRPr="00BD02FF" w14:paraId="10AA8CF6" w14:textId="77777777" w:rsidTr="009400BB">
        <w:trPr>
          <w:trHeight w:val="488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0A2247" w14:textId="77777777" w:rsidR="000210B6" w:rsidRPr="00BD02FF" w:rsidRDefault="000210B6" w:rsidP="0096677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Oman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D1F228" w14:textId="77777777" w:rsidR="000210B6" w:rsidRPr="00BD02FF" w:rsidRDefault="000210B6" w:rsidP="0096677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43C5D1" w14:textId="77777777" w:rsidR="000210B6" w:rsidRPr="00BD02FF" w:rsidRDefault="000210B6" w:rsidP="0096677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08C23C" w14:textId="77777777" w:rsidR="000210B6" w:rsidRPr="00BD02FF" w:rsidRDefault="000210B6" w:rsidP="0096677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31.5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10536E" w14:textId="77777777" w:rsidR="000210B6" w:rsidRPr="00BD02FF" w:rsidRDefault="000210B6" w:rsidP="0096677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11.7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5DA8C8" w14:textId="77777777" w:rsidR="000210B6" w:rsidRPr="00BD02FF" w:rsidRDefault="000210B6" w:rsidP="0096677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20EA61" w14:textId="77777777" w:rsidR="000210B6" w:rsidRPr="00BD02FF" w:rsidRDefault="000210B6" w:rsidP="0096677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CC7078" w14:textId="77777777" w:rsidR="000210B6" w:rsidRPr="00BD02FF" w:rsidRDefault="000210B6" w:rsidP="0096677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036E48" w14:textId="77777777" w:rsidR="000210B6" w:rsidRPr="00BD02FF" w:rsidRDefault="000210B6" w:rsidP="0096677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10% by 2015, 35% by 2020 and 100% by 2030</w:t>
            </w:r>
          </w:p>
        </w:tc>
      </w:tr>
      <w:tr w:rsidR="00EF4BE3" w:rsidRPr="00BD02FF" w14:paraId="6FA11952" w14:textId="77777777" w:rsidTr="009400BB">
        <w:trPr>
          <w:trHeight w:val="64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EE73CF" w14:textId="77777777" w:rsidR="000210B6" w:rsidRPr="00BD02FF" w:rsidRDefault="000210B6" w:rsidP="0096677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Pakistan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DDC01D" w14:textId="77777777" w:rsidR="000210B6" w:rsidRPr="00BD02FF" w:rsidRDefault="000210B6" w:rsidP="0096677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1FF261" w14:textId="77777777" w:rsidR="000210B6" w:rsidRPr="00BD02FF" w:rsidRDefault="000210B6" w:rsidP="0096677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A21E8D" w14:textId="77777777" w:rsidR="000210B6" w:rsidRPr="00BD02FF" w:rsidRDefault="000210B6" w:rsidP="0096677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248.1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7ABA40" w14:textId="77777777" w:rsidR="000210B6" w:rsidRPr="00BD02FF" w:rsidRDefault="000210B6" w:rsidP="0096677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118.9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47F779" w14:textId="77777777" w:rsidR="000210B6" w:rsidRPr="00BD02FF" w:rsidRDefault="000210B6" w:rsidP="0096677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EDCF13" w14:textId="77777777" w:rsidR="000210B6" w:rsidRPr="00BD02FF" w:rsidRDefault="000210B6" w:rsidP="0096677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2DD7F3" w14:textId="77777777" w:rsidR="000210B6" w:rsidRPr="00BD02FF" w:rsidRDefault="000210B6" w:rsidP="0096677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C2937E" w14:textId="77777777" w:rsidR="000210B6" w:rsidRPr="00BD02FF" w:rsidRDefault="000210B6" w:rsidP="0096677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10% by 2015, 50% by 2020 and 100% by 2030</w:t>
            </w:r>
          </w:p>
        </w:tc>
      </w:tr>
      <w:tr w:rsidR="00EF4BE3" w:rsidRPr="00BD02FF" w14:paraId="0BD49340" w14:textId="77777777" w:rsidTr="009400BB">
        <w:trPr>
          <w:trHeight w:val="31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5542BF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Palau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EE58D9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D37744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933E0D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0.2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C04419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0168F1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23DB09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96E147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4D481F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35% by 2020 and 100% by 2030</w:t>
            </w:r>
          </w:p>
        </w:tc>
      </w:tr>
      <w:tr w:rsidR="00EF4BE3" w:rsidRPr="00BD02FF" w14:paraId="4AC81F9D" w14:textId="77777777" w:rsidTr="009400BB">
        <w:trPr>
          <w:trHeight w:val="544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21A463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Panama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AC5544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4FC960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ED4024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24.8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C27DDE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8.9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6390DB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B8E7EA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A5EB5A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42B289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10% by 2015, 35% by 2020 and 100% by 2030</w:t>
            </w:r>
          </w:p>
        </w:tc>
      </w:tr>
      <w:tr w:rsidR="00EF4BE3" w:rsidRPr="00BD02FF" w14:paraId="3F39655B" w14:textId="77777777" w:rsidTr="009400BB">
        <w:trPr>
          <w:trHeight w:val="258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71AECF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Papua New Guinea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4C472A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52FBC9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922CA7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3.3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C7EC52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0.7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C1BDC3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99AF9D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F308B3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A1C619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100% by 2025</w:t>
            </w:r>
          </w:p>
        </w:tc>
      </w:tr>
      <w:tr w:rsidR="00EF4BE3" w:rsidRPr="00BD02FF" w14:paraId="0F74292B" w14:textId="77777777" w:rsidTr="009400BB">
        <w:trPr>
          <w:trHeight w:val="288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F21759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Paraguay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766927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ACE360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9B840F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18.0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261769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10.8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5CC719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4EED83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FA95DA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53AF2C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35% by 2020 and 100% by 2030</w:t>
            </w:r>
          </w:p>
        </w:tc>
      </w:tr>
      <w:tr w:rsidR="00EF4BE3" w:rsidRPr="00BD02FF" w14:paraId="607C8847" w14:textId="77777777" w:rsidTr="002F2BFE">
        <w:trPr>
          <w:trHeight w:val="542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5C0599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Peru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4FBA83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B31E36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9AE9AA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26.9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02F5C0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13.3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9A9C2B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65FA28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3AB6E1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86DA96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10% by 2015, 67.5% by 2025 and 100% by 2030</w:t>
            </w:r>
          </w:p>
        </w:tc>
      </w:tr>
      <w:tr w:rsidR="00EF4BE3" w:rsidRPr="00BD02FF" w14:paraId="23E81CDD" w14:textId="77777777" w:rsidTr="009400BB">
        <w:trPr>
          <w:trHeight w:val="578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84F931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Philippines (the)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5887C6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5D6889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800CB0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162.0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738943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64.5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65BA90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B2FD62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AF4EA0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68288A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10% by 2015, 50% by 2021 and 100% by 2030</w:t>
            </w:r>
          </w:p>
        </w:tc>
      </w:tr>
      <w:tr w:rsidR="00EF4BE3" w:rsidRPr="00BD02FF" w14:paraId="2F530006" w14:textId="77777777" w:rsidTr="009400BB">
        <w:trPr>
          <w:trHeight w:val="304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A7FEE3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Qatar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EA1193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B0F656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E73B74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86.9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E08E6F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56.5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C50221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EF829B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724D3F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0A5B08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20% by 2015 and 67.5% by 2026</w:t>
            </w:r>
          </w:p>
        </w:tc>
      </w:tr>
      <w:tr w:rsidR="00EF4BE3" w:rsidRPr="00BD02FF" w14:paraId="068DA51C" w14:textId="77777777" w:rsidTr="009400BB">
        <w:trPr>
          <w:trHeight w:val="268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34AFE9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Republic of Korea (the)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4D4D4B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9B134F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40881A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1,908.0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B23572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778.1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B934C1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297799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DE1E38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3A2AED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</w:tr>
      <w:tr w:rsidR="00EF4BE3" w:rsidRPr="00BD02FF" w14:paraId="2CC4211E" w14:textId="77777777" w:rsidTr="009400BB">
        <w:trPr>
          <w:trHeight w:val="3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03E2F1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Republic of Moldova (the)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25DAC4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467949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A7951A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1.0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0FC709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0.3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536DC7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A7260A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6B10B2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6C45F2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10% by 2015, 35% by 2020 and 100% by 2030</w:t>
            </w:r>
          </w:p>
        </w:tc>
      </w:tr>
      <w:tr w:rsidR="00EF4BE3" w:rsidRPr="00BD02FF" w14:paraId="17A210CE" w14:textId="77777777" w:rsidTr="009400BB">
        <w:trPr>
          <w:trHeight w:val="229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374B52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Rwanda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517750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5AE88B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97E3FB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4.1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11D29A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1.2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C91D30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71799B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52E782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88228C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35% by 2020 and 100% by 2030</w:t>
            </w:r>
          </w:p>
        </w:tc>
      </w:tr>
      <w:tr w:rsidR="00EF4BE3" w:rsidRPr="00BD02FF" w14:paraId="16BCA1CF" w14:textId="77777777" w:rsidTr="002F2BFE">
        <w:trPr>
          <w:trHeight w:val="153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6B6E4D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Saint Kitts and Nevis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73540C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6BFC31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B6C79B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0.5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145D0D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428A19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B8BAC5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E201AB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66B865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35% by 2020</w:t>
            </w:r>
          </w:p>
        </w:tc>
      </w:tr>
      <w:tr w:rsidR="00EF4BE3" w:rsidRPr="00BD02FF" w14:paraId="2BC92D89" w14:textId="77777777" w:rsidTr="009400BB">
        <w:trPr>
          <w:trHeight w:val="49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982EA1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Saint Lucia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41CBAD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2F88FC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A6FCEB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41A741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0.1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BA20F6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8F47A0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BB78D2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171D3A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35% by 2020 and 100% by 2030</w:t>
            </w:r>
          </w:p>
        </w:tc>
      </w:tr>
      <w:tr w:rsidR="00EF4BE3" w:rsidRPr="00BD02FF" w14:paraId="733FD8B4" w14:textId="77777777" w:rsidTr="009400BB">
        <w:trPr>
          <w:trHeight w:val="92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E4B716" w14:textId="77777777" w:rsidR="000210B6" w:rsidRPr="00DF7E9F" w:rsidRDefault="000210B6" w:rsidP="000210B6">
            <w:pPr>
              <w:jc w:val="left"/>
              <w:rPr>
                <w:sz w:val="20"/>
                <w:szCs w:val="20"/>
                <w:lang w:val="en-US" w:eastAsia="zh-CN"/>
              </w:rPr>
            </w:pPr>
            <w:r w:rsidRPr="00DF7E9F">
              <w:rPr>
                <w:sz w:val="20"/>
                <w:szCs w:val="20"/>
                <w:lang w:val="en-US" w:eastAsia="zh-CN"/>
              </w:rPr>
              <w:t>Saint Vincent and the Grenadines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50AA6C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A6CC80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00071D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0.3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1DE1B6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68FED3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04BA4D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6BC0B0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CBF9EC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100% by 2025</w:t>
            </w:r>
          </w:p>
        </w:tc>
      </w:tr>
      <w:tr w:rsidR="00EF4BE3" w:rsidRPr="00BD02FF" w14:paraId="3368F778" w14:textId="77777777" w:rsidTr="009400BB">
        <w:trPr>
          <w:trHeight w:val="34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6968E6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Samoa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EA34F8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FED9DA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F825D0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0.3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CF5714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4C9526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02A873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050EDB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17C18D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35% by 2020 and 100% by 2030</w:t>
            </w:r>
          </w:p>
        </w:tc>
      </w:tr>
      <w:tr w:rsidR="00EF4BE3" w:rsidRPr="00BD02FF" w14:paraId="51D51BBA" w14:textId="77777777" w:rsidTr="009400BB">
        <w:trPr>
          <w:trHeight w:val="148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EA87BD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Sao Tome and Principe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665300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8AEBB5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816E40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2.2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6F4B85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B0DE9F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59412C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25EC6E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EC21AF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35% by 2020</w:t>
            </w:r>
          </w:p>
        </w:tc>
      </w:tr>
      <w:tr w:rsidR="00EF4BE3" w:rsidRPr="00BD02FF" w14:paraId="4FD5243D" w14:textId="77777777" w:rsidTr="009400BB">
        <w:trPr>
          <w:trHeight w:val="241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9590A6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Saudi Arabia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DB2797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8AAC4A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0063F5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1,468.7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077602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697.6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4719EB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BA3B7D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891290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99E438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40% by 2020 and 100% by 2030</w:t>
            </w:r>
          </w:p>
        </w:tc>
      </w:tr>
      <w:tr w:rsidR="00EF4BE3" w:rsidRPr="00BD02FF" w14:paraId="27892799" w14:textId="77777777" w:rsidTr="009400BB">
        <w:trPr>
          <w:trHeight w:val="63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DC2794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Senegal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E7366E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1FCF63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63D000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36.2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2F4AF8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10.2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5BE40F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48F6BA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2E3142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249C33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35% by 2020 and 81.1% by 2025</w:t>
            </w:r>
          </w:p>
        </w:tc>
      </w:tr>
      <w:tr w:rsidR="00EF4BE3" w:rsidRPr="00BD02FF" w14:paraId="7D21DF88" w14:textId="77777777" w:rsidTr="009400BB">
        <w:trPr>
          <w:trHeight w:val="154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C0CE9B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Serbia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C2E8BA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66E7F0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DC96C9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8.4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918A7D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3.8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7AC5CA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028AD5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94ECEA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519730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35% by 2020 and 67.5% by 2025</w:t>
            </w:r>
          </w:p>
        </w:tc>
      </w:tr>
      <w:tr w:rsidR="00EF4BE3" w:rsidRPr="00BD02FF" w14:paraId="103AD868" w14:textId="77777777" w:rsidTr="009400BB">
        <w:trPr>
          <w:trHeight w:val="49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894F1B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Seychelles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AC8B77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6F00BD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7C2874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1.4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28C328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D3A747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C52F27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AEB545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6D0A8F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100% by 2025</w:t>
            </w:r>
          </w:p>
        </w:tc>
      </w:tr>
      <w:tr w:rsidR="00EF4BE3" w:rsidRPr="00BD02FF" w14:paraId="72C17F9D" w14:textId="77777777" w:rsidTr="009400BB">
        <w:trPr>
          <w:trHeight w:val="293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8CDA0F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Sierra Leone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9647D8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4EED81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FA4502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1.7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3631B9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0.6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1E5170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26F740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E8299D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91644B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35% by 2020 and 100% by 2030</w:t>
            </w:r>
          </w:p>
        </w:tc>
      </w:tr>
      <w:tr w:rsidR="00EF4BE3" w:rsidRPr="00BD02FF" w14:paraId="0227BFE2" w14:textId="77777777" w:rsidTr="009400BB">
        <w:trPr>
          <w:trHeight w:val="49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49993C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Singapore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883531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6D5A98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3918C4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216.1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77DCBE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19.5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5C1EB7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134D70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8EA9EB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1942E3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</w:tr>
      <w:tr w:rsidR="00EF4BE3" w:rsidRPr="00BD02FF" w14:paraId="2CEFB4A6" w14:textId="77777777" w:rsidTr="009400BB">
        <w:trPr>
          <w:trHeight w:val="29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F8FB2C" w14:textId="77777777" w:rsidR="000210B6" w:rsidRPr="00BD02FF" w:rsidRDefault="000210B6" w:rsidP="0096677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Solomon Islands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C8980E" w14:textId="77777777" w:rsidR="000210B6" w:rsidRPr="00BD02FF" w:rsidRDefault="000210B6" w:rsidP="0096677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7E5674" w14:textId="77777777" w:rsidR="000210B6" w:rsidRPr="00BD02FF" w:rsidRDefault="000210B6" w:rsidP="0096677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C7ACA1" w14:textId="77777777" w:rsidR="000210B6" w:rsidRPr="00BD02FF" w:rsidRDefault="000210B6" w:rsidP="0096677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2.0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368C81" w14:textId="77777777" w:rsidR="000210B6" w:rsidRPr="00BD02FF" w:rsidRDefault="000210B6" w:rsidP="0096677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0.1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B91FFB" w14:textId="77777777" w:rsidR="000210B6" w:rsidRPr="00BD02FF" w:rsidRDefault="000210B6" w:rsidP="0096677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0CC868" w14:textId="77777777" w:rsidR="000210B6" w:rsidRPr="00BD02FF" w:rsidRDefault="000210B6" w:rsidP="0096677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713105" w14:textId="77777777" w:rsidR="000210B6" w:rsidRPr="00BD02FF" w:rsidRDefault="000210B6" w:rsidP="0096677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727497" w14:textId="77777777" w:rsidR="000210B6" w:rsidRPr="00BD02FF" w:rsidRDefault="000210B6" w:rsidP="0096677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35% by 2020 and 100% by 2030</w:t>
            </w:r>
          </w:p>
        </w:tc>
      </w:tr>
      <w:tr w:rsidR="00EF4BE3" w:rsidRPr="00BD02FF" w14:paraId="2DE5A637" w14:textId="77777777" w:rsidTr="009400BB">
        <w:trPr>
          <w:trHeight w:val="99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F21E73" w14:textId="77777777" w:rsidR="000210B6" w:rsidRPr="00BD02FF" w:rsidRDefault="000210B6" w:rsidP="0096677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Somalia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86C299" w14:textId="77777777" w:rsidR="000210B6" w:rsidRPr="00BD02FF" w:rsidRDefault="000210B6" w:rsidP="0096677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E4307D" w14:textId="77777777" w:rsidR="000210B6" w:rsidRPr="00BD02FF" w:rsidRDefault="000210B6" w:rsidP="0096677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251223" w14:textId="77777777" w:rsidR="000210B6" w:rsidRPr="00BD02FF" w:rsidRDefault="000210B6" w:rsidP="0096677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45.1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35A3AD" w14:textId="77777777" w:rsidR="000210B6" w:rsidRPr="00BD02FF" w:rsidRDefault="000210B6" w:rsidP="0096677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10.6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D51152" w14:textId="77777777" w:rsidR="000210B6" w:rsidRPr="00BD02FF" w:rsidRDefault="000210B6" w:rsidP="0096677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0638BA" w14:textId="77777777" w:rsidR="000210B6" w:rsidRPr="00BD02FF" w:rsidRDefault="000210B6" w:rsidP="0096677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BB0B6A" w14:textId="77777777" w:rsidR="000210B6" w:rsidRPr="00BD02FF" w:rsidRDefault="000210B6" w:rsidP="0096677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B1C52A" w14:textId="77777777" w:rsidR="000210B6" w:rsidRPr="00BD02FF" w:rsidRDefault="000210B6" w:rsidP="0096677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35% by 2020 and 100% by 2030</w:t>
            </w:r>
          </w:p>
        </w:tc>
      </w:tr>
      <w:tr w:rsidR="00EF4BE3" w:rsidRPr="00BD02FF" w14:paraId="430700CA" w14:textId="77777777" w:rsidTr="009400BB">
        <w:trPr>
          <w:trHeight w:val="63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264A2B" w14:textId="77777777" w:rsidR="000210B6" w:rsidRPr="00BD02FF" w:rsidRDefault="000210B6" w:rsidP="0096677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South Africa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F84AAE" w14:textId="77777777" w:rsidR="000210B6" w:rsidRPr="00BD02FF" w:rsidRDefault="000210B6" w:rsidP="0096677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55E71A" w14:textId="77777777" w:rsidR="000210B6" w:rsidRPr="00BD02FF" w:rsidRDefault="000210B6" w:rsidP="0096677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8FADE2" w14:textId="77777777" w:rsidR="000210B6" w:rsidRPr="00BD02FF" w:rsidRDefault="000210B6" w:rsidP="0096677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369.7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0E7DFC" w14:textId="77777777" w:rsidR="000210B6" w:rsidRPr="00BD02FF" w:rsidRDefault="000210B6" w:rsidP="0096677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74.5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03FFF1" w14:textId="77777777" w:rsidR="000210B6" w:rsidRPr="00BD02FF" w:rsidRDefault="000210B6" w:rsidP="0096677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7EA0C2" w14:textId="77777777" w:rsidR="000210B6" w:rsidRPr="00BD02FF" w:rsidRDefault="000210B6" w:rsidP="0096677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EA1502" w14:textId="77777777" w:rsidR="000210B6" w:rsidRPr="00BD02FF" w:rsidRDefault="000210B6" w:rsidP="0096677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34C219" w14:textId="77777777" w:rsidR="000210B6" w:rsidRPr="00BD02FF" w:rsidRDefault="000210B6" w:rsidP="0096677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35% by 2020 and 100% by 2030</w:t>
            </w:r>
          </w:p>
        </w:tc>
      </w:tr>
      <w:tr w:rsidR="00EF4BE3" w:rsidRPr="00BD02FF" w14:paraId="3E259B25" w14:textId="77777777" w:rsidTr="009400BB">
        <w:trPr>
          <w:trHeight w:val="49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B618B3" w14:textId="77777777" w:rsidR="000210B6" w:rsidRPr="00BD02FF" w:rsidRDefault="000210B6" w:rsidP="0096677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South Sudan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DE8AA2" w14:textId="77777777" w:rsidR="000210B6" w:rsidRPr="00BD02FF" w:rsidRDefault="000210B6" w:rsidP="0096677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792937" w14:textId="77777777" w:rsidR="000210B6" w:rsidRPr="00BD02FF" w:rsidRDefault="000210B6" w:rsidP="0096677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2EFDF1" w14:textId="77777777" w:rsidR="000210B6" w:rsidRPr="00BD02FF" w:rsidRDefault="000210B6" w:rsidP="0096677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4.1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D0F405" w14:textId="77777777" w:rsidR="000210B6" w:rsidRPr="00BD02FF" w:rsidRDefault="000210B6" w:rsidP="0096677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0.9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2E4C1F" w14:textId="77777777" w:rsidR="000210B6" w:rsidRPr="00BD02FF" w:rsidRDefault="000210B6" w:rsidP="0096677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2AEEBE" w14:textId="77777777" w:rsidR="000210B6" w:rsidRPr="00BD02FF" w:rsidRDefault="000210B6" w:rsidP="0096677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15D2AD" w14:textId="77777777" w:rsidR="000210B6" w:rsidRPr="00BD02FF" w:rsidRDefault="000210B6" w:rsidP="0096677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402704" w14:textId="77777777" w:rsidR="000210B6" w:rsidRPr="00BD02FF" w:rsidRDefault="000210B6" w:rsidP="0096677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35% by 2024</w:t>
            </w:r>
          </w:p>
        </w:tc>
      </w:tr>
      <w:tr w:rsidR="00EF4BE3" w:rsidRPr="00BD02FF" w14:paraId="3A6DCE57" w14:textId="77777777" w:rsidTr="009400BB">
        <w:trPr>
          <w:trHeight w:val="20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BDBA5A" w14:textId="77777777" w:rsidR="000210B6" w:rsidRPr="00BD02FF" w:rsidRDefault="000210B6" w:rsidP="0096677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Sri Lanka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A2D55A" w14:textId="77777777" w:rsidR="000210B6" w:rsidRPr="00BD02FF" w:rsidRDefault="000210B6" w:rsidP="0096677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DFC28C" w14:textId="77777777" w:rsidR="000210B6" w:rsidRPr="00BD02FF" w:rsidRDefault="000210B6" w:rsidP="0096677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37616E" w14:textId="77777777" w:rsidR="000210B6" w:rsidRPr="00BD02FF" w:rsidRDefault="000210B6" w:rsidP="0096677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13.9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A19A5E" w14:textId="77777777" w:rsidR="000210B6" w:rsidRPr="00BD02FF" w:rsidRDefault="000210B6" w:rsidP="0096677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8.6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ABE716" w14:textId="77777777" w:rsidR="000210B6" w:rsidRPr="00BD02FF" w:rsidRDefault="000210B6" w:rsidP="0096677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CCEFC9" w14:textId="77777777" w:rsidR="000210B6" w:rsidRPr="00BD02FF" w:rsidRDefault="000210B6" w:rsidP="0096677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17E615" w14:textId="77777777" w:rsidR="000210B6" w:rsidRPr="00BD02FF" w:rsidRDefault="000210B6" w:rsidP="0096677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E29B55" w14:textId="77777777" w:rsidR="000210B6" w:rsidRPr="00BD02FF" w:rsidRDefault="000210B6" w:rsidP="0096677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35% by 2020 and 100% by 2030</w:t>
            </w:r>
          </w:p>
        </w:tc>
      </w:tr>
      <w:tr w:rsidR="00EF4BE3" w:rsidRPr="00BD02FF" w14:paraId="4B6FB164" w14:textId="77777777" w:rsidTr="009400BB">
        <w:trPr>
          <w:trHeight w:val="484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91BDDE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Sudan (the)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2DB474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70B8EE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7366CA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52.7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3B358A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3.3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81C707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BD0D7D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BB6C38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338B31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30% by 2017, 75% by 2020 and 100% by 2030</w:t>
            </w:r>
          </w:p>
        </w:tc>
      </w:tr>
      <w:tr w:rsidR="00EF4BE3" w:rsidRPr="00BD02FF" w14:paraId="3FEBE6D0" w14:textId="77777777" w:rsidTr="009400BB">
        <w:trPr>
          <w:trHeight w:val="21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F513F6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Suriname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0B748C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82F0D4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5DEA48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2.0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F189F9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46E9AE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7F71FA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4485BF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CBC907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35% by 2020 and 100% by 2030</w:t>
            </w:r>
          </w:p>
        </w:tc>
      </w:tr>
      <w:tr w:rsidR="00EF4BE3" w:rsidRPr="00BD02FF" w14:paraId="061F158E" w14:textId="77777777" w:rsidTr="009400BB">
        <w:trPr>
          <w:trHeight w:val="258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028829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Syrian Arab Republic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2E7B7C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444825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909645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135.0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E1C54F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51.1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5B4570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839614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216689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679DD7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67.5% by 2025</w:t>
            </w:r>
          </w:p>
        </w:tc>
      </w:tr>
      <w:tr w:rsidR="00EF4BE3" w:rsidRPr="00BD02FF" w14:paraId="235C72BB" w14:textId="77777777" w:rsidTr="009400BB">
        <w:trPr>
          <w:trHeight w:val="111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8A90E5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Thailand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E596C0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D543CD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96F9A5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927.6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F4178B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292.7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37F8DA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52965E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5F5F74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DDADAD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15% by 2018 and 61.8% by 2023</w:t>
            </w:r>
          </w:p>
        </w:tc>
      </w:tr>
      <w:tr w:rsidR="00EF4BE3" w:rsidRPr="00BD02FF" w14:paraId="095F1E37" w14:textId="77777777" w:rsidTr="009400BB">
        <w:trPr>
          <w:trHeight w:val="7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AA4235" w14:textId="43E08420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Timor</w:t>
            </w:r>
            <w:r w:rsidR="008C21ED" w:rsidRPr="00BD02FF">
              <w:rPr>
                <w:sz w:val="20"/>
                <w:szCs w:val="20"/>
                <w:lang w:val="ru-RU" w:eastAsia="zh-CN"/>
              </w:rPr>
              <w:t>-</w:t>
            </w:r>
            <w:r w:rsidRPr="00BD02FF">
              <w:rPr>
                <w:sz w:val="20"/>
                <w:szCs w:val="20"/>
                <w:lang w:val="ru-RU" w:eastAsia="zh-CN"/>
              </w:rPr>
              <w:t>Leste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BAAFAB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F1E062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39B7FE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0.5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543B14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0.1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6B43C3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134CFB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7D1B6B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919071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10% by 2015 and 78% by 2025</w:t>
            </w:r>
          </w:p>
        </w:tc>
      </w:tr>
      <w:tr w:rsidR="00EF4BE3" w:rsidRPr="00BD02FF" w14:paraId="36F0DAB7" w14:textId="77777777" w:rsidTr="009400BB">
        <w:trPr>
          <w:trHeight w:val="167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16CB52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Togo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82CA21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911672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17180A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20.0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021585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5.7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0059A6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7BEFF9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B205EB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99AF90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35% by 2020 and 100% by 2030</w:t>
            </w:r>
          </w:p>
        </w:tc>
      </w:tr>
      <w:tr w:rsidR="00EF4BE3" w:rsidRPr="00BD02FF" w14:paraId="2BD76CAF" w14:textId="77777777" w:rsidTr="009400BB">
        <w:trPr>
          <w:trHeight w:val="272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03692F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Tonga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E70D97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010157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9D5C3F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E8971B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F9C5D1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26C90E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FBE7AB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F34CD5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35% by 2020 and 100% by 2030</w:t>
            </w:r>
          </w:p>
        </w:tc>
      </w:tr>
      <w:tr w:rsidR="00EF4BE3" w:rsidRPr="00BD02FF" w14:paraId="1214F42B" w14:textId="77777777" w:rsidTr="009400BB">
        <w:trPr>
          <w:trHeight w:val="8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713F3C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Trinidad and Tobago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93831D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19D0B9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6903E1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46.0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C68AD5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10.1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C8DAC7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7DF67C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65C5FE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697E09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35% by 2020 and 100% by 2030</w:t>
            </w:r>
          </w:p>
        </w:tc>
      </w:tr>
      <w:tr w:rsidR="00EF4BE3" w:rsidRPr="00BD02FF" w14:paraId="048147F7" w14:textId="77777777" w:rsidTr="009400BB">
        <w:trPr>
          <w:trHeight w:val="49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E7C161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Tunisia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F28312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9B4BC3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B66C5A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40.7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67A3D8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17.9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0565B7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1C0BEE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0252E6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330631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15% by 2020 and 67.5% by 2025</w:t>
            </w:r>
          </w:p>
        </w:tc>
      </w:tr>
      <w:tr w:rsidR="00EF4BE3" w:rsidRPr="00BD02FF" w14:paraId="708A0015" w14:textId="77777777" w:rsidTr="009400BB">
        <w:trPr>
          <w:trHeight w:val="49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B2911D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Türkiye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760330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6539CD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6766DB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551.5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E1C34A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2.3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0DBEA8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580588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D8E55C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E3C1AE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100% by 2025</w:t>
            </w:r>
          </w:p>
        </w:tc>
      </w:tr>
      <w:tr w:rsidR="00EF4BE3" w:rsidRPr="00BD02FF" w14:paraId="43897FF7" w14:textId="77777777" w:rsidTr="009400BB">
        <w:trPr>
          <w:trHeight w:val="168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321797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Turkmenistan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C006B3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CDCAD6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EB2400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6.8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D0C693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4.3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5EE68A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BF46FA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12AEA0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C206BF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35% by 2020 and 67.5% by 2025</w:t>
            </w:r>
          </w:p>
        </w:tc>
      </w:tr>
      <w:tr w:rsidR="00EF4BE3" w:rsidRPr="00BD02FF" w14:paraId="05910351" w14:textId="77777777" w:rsidTr="009400BB">
        <w:trPr>
          <w:trHeight w:val="132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FEF183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Tuvalu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83ECB5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1CA57B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0555B3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B56ACD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CF0BD8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06415A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05D20A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57BA41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35% by 2020 and 100% by 2030</w:t>
            </w:r>
          </w:p>
        </w:tc>
      </w:tr>
      <w:tr w:rsidR="00EF4BE3" w:rsidRPr="00BD02FF" w14:paraId="074E6F5E" w14:textId="77777777" w:rsidTr="009400BB">
        <w:trPr>
          <w:trHeight w:val="83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38FAA4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Uganda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F4329B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4633A8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389B95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0.2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B57E04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0.1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B045F4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788E10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EECF48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92E454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35% by 2020 and 100% by 2030</w:t>
            </w:r>
          </w:p>
        </w:tc>
      </w:tr>
      <w:tr w:rsidR="00EF4BE3" w:rsidRPr="00BD02FF" w14:paraId="52A51329" w14:textId="77777777" w:rsidTr="009400BB">
        <w:trPr>
          <w:trHeight w:val="49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131E92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United Arab Emirates (the)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88B46F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7EE7A9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89EFFF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557.1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C8ECEC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359.0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35C0B3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2E57E3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EE7688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461BCB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</w:tr>
      <w:tr w:rsidR="00EF4BE3" w:rsidRPr="00BD02FF" w14:paraId="62512E64" w14:textId="77777777" w:rsidTr="009400BB">
        <w:trPr>
          <w:trHeight w:val="139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DCF2A0" w14:textId="77777777" w:rsidR="000210B6" w:rsidRPr="00DF7E9F" w:rsidRDefault="000210B6" w:rsidP="000210B6">
            <w:pPr>
              <w:jc w:val="left"/>
              <w:rPr>
                <w:sz w:val="20"/>
                <w:szCs w:val="20"/>
                <w:lang w:val="en-US" w:eastAsia="zh-CN"/>
              </w:rPr>
            </w:pPr>
            <w:r w:rsidRPr="00DF7E9F">
              <w:rPr>
                <w:sz w:val="20"/>
                <w:szCs w:val="20"/>
                <w:lang w:val="en-US" w:eastAsia="zh-CN"/>
              </w:rPr>
              <w:t>United Republic of Tanzania (the)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5498BA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73DEAE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327B25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1.7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AB34A6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0.7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0FA808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AE320B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C2A2A5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E654D5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35% by 2020 and 100% by 2030</w:t>
            </w:r>
          </w:p>
        </w:tc>
      </w:tr>
      <w:tr w:rsidR="00EF4BE3" w:rsidRPr="00BD02FF" w14:paraId="07EC029C" w14:textId="77777777" w:rsidTr="009400BB">
        <w:trPr>
          <w:trHeight w:val="514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6DA950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Uruguay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054CFD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67411B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396F51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23.4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704D58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8.1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53F76B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47A488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7FB506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5062D2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10% by 2015, 35% by 2020 and 100% by 2030</w:t>
            </w:r>
          </w:p>
        </w:tc>
      </w:tr>
      <w:tr w:rsidR="00EF4BE3" w:rsidRPr="00BD02FF" w14:paraId="559073F4" w14:textId="77777777" w:rsidTr="009400BB">
        <w:trPr>
          <w:trHeight w:val="24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2CD8DE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Vanuatu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8866FC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E39D13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0DBF56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0.3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72337D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2E15F4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0D1FCA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893C4E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DB77D1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35% by 2020 and 100% by 2030</w:t>
            </w:r>
          </w:p>
        </w:tc>
      </w:tr>
      <w:tr w:rsidR="00EF4BE3" w:rsidRPr="00BD02FF" w14:paraId="13240C77" w14:textId="77777777" w:rsidTr="009400BB">
        <w:trPr>
          <w:trHeight w:val="333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BD281E" w14:textId="77777777" w:rsidR="000210B6" w:rsidRPr="00BD02FF" w:rsidRDefault="000210B6" w:rsidP="000210B6">
            <w:pPr>
              <w:ind w:firstLine="30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Venezuela (Bolivarian Republic of)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B8BD85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4B811D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A521A8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207.0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090812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58.6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874C72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8C63D8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DF294E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4069B6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10% by 2015 and 100% by 2027</w:t>
            </w:r>
          </w:p>
        </w:tc>
      </w:tr>
      <w:tr w:rsidR="00EF4BE3" w:rsidRPr="00BD02FF" w14:paraId="4333FBB2" w14:textId="77777777" w:rsidTr="009400BB">
        <w:trPr>
          <w:trHeight w:val="528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FEDE2F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Viet Nam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9EB0AE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ECC380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14D97E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221.2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E8A85E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137.5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8FDFB7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86207C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9906F1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AC39D9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10% by 2015, 35% by 2022 and 100% by 2030</w:t>
            </w:r>
          </w:p>
        </w:tc>
      </w:tr>
      <w:tr w:rsidR="00EF4BE3" w:rsidRPr="00BD02FF" w14:paraId="344BEB16" w14:textId="77777777" w:rsidTr="009400BB">
        <w:trPr>
          <w:trHeight w:val="44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4BA88B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Yemen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8D9DE9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EFBD12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355C0B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158.2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18D940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80.5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53627C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F62103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5D5491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822ED9" w14:textId="63126123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 xml:space="preserve">HPMP </w:t>
            </w:r>
            <w:r w:rsidR="00966776" w:rsidRPr="00BD02FF">
              <w:rPr>
                <w:sz w:val="20"/>
                <w:szCs w:val="20"/>
                <w:lang w:val="ru-RU" w:eastAsia="zh-CN"/>
              </w:rPr>
              <w:t>c</w:t>
            </w:r>
            <w:r w:rsidRPr="00BD02FF">
              <w:rPr>
                <w:sz w:val="20"/>
                <w:szCs w:val="20"/>
                <w:lang w:val="ru-RU" w:eastAsia="zh-CN"/>
              </w:rPr>
              <w:t>ancelled</w:t>
            </w:r>
          </w:p>
        </w:tc>
      </w:tr>
      <w:tr w:rsidR="00EF4BE3" w:rsidRPr="00BD02FF" w14:paraId="454512FA" w14:textId="77777777" w:rsidTr="009400BB">
        <w:trPr>
          <w:trHeight w:val="286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8683EE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Zambia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80329A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22226D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8F7954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5.0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2E5B2A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2.1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6C3752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930F31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BAB2CD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6A40CE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35% by 2020 and 100% by 2030</w:t>
            </w:r>
          </w:p>
        </w:tc>
      </w:tr>
      <w:tr w:rsidR="00EF4BE3" w:rsidRPr="00BD02FF" w14:paraId="4F188A06" w14:textId="77777777" w:rsidTr="009400BB">
        <w:trPr>
          <w:trHeight w:val="25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F5C921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Zimbabwe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31B554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063627" w14:textId="77777777" w:rsidR="000210B6" w:rsidRPr="00BD02FF" w:rsidRDefault="000210B6" w:rsidP="000210B6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583975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17.8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A0F553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3.6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F0575B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540E9B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C13442" w14:textId="77777777" w:rsidR="000210B6" w:rsidRPr="00BD02FF" w:rsidRDefault="000210B6" w:rsidP="000210B6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FED404" w14:textId="77777777" w:rsidR="000210B6" w:rsidRPr="00BD02FF" w:rsidRDefault="000210B6" w:rsidP="000210B6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35% by 2020 and 100% by 2030</w:t>
            </w:r>
          </w:p>
        </w:tc>
      </w:tr>
    </w:tbl>
    <w:p w14:paraId="51DD2433" w14:textId="77777777" w:rsidR="00B91510" w:rsidRPr="00DF7E9F" w:rsidRDefault="00B91510" w:rsidP="00B91510">
      <w:pPr>
        <w:rPr>
          <w:sz w:val="19"/>
          <w:szCs w:val="19"/>
          <w:lang w:val="en-US"/>
        </w:rPr>
      </w:pPr>
      <w:r w:rsidRPr="00DF7E9F">
        <w:rPr>
          <w:sz w:val="19"/>
          <w:szCs w:val="19"/>
          <w:lang w:val="en-US"/>
        </w:rPr>
        <w:t>(*) Excluding the Republic of Korea, Singapore, and the United Arab Emirates which do not request assistance from the Multilateral Fund for their phase-out of controlled substances. They are included in the table above.</w:t>
      </w:r>
    </w:p>
    <w:p w14:paraId="2BC28AA6" w14:textId="77777777" w:rsidR="00B91510" w:rsidRPr="00DF7E9F" w:rsidRDefault="00B91510" w:rsidP="00B91510">
      <w:pPr>
        <w:rPr>
          <w:sz w:val="19"/>
          <w:szCs w:val="19"/>
          <w:lang w:val="en-US"/>
        </w:rPr>
      </w:pPr>
      <w:r w:rsidRPr="00DF7E9F">
        <w:rPr>
          <w:sz w:val="19"/>
          <w:szCs w:val="19"/>
          <w:lang w:val="en-US"/>
        </w:rPr>
        <w:t>(**) The Democratic People's Republic of Korea’s latest consumption is below the consumption set in the plan of action in decision XXXII/6.</w:t>
      </w:r>
    </w:p>
    <w:p w14:paraId="614DDF24" w14:textId="77777777" w:rsidR="00B91510" w:rsidRPr="00DF7E9F" w:rsidRDefault="00B91510" w:rsidP="00B91510">
      <w:pPr>
        <w:rPr>
          <w:sz w:val="19"/>
          <w:szCs w:val="19"/>
          <w:lang w:val="en-US"/>
        </w:rPr>
      </w:pPr>
      <w:r w:rsidRPr="00DF7E9F">
        <w:rPr>
          <w:sz w:val="19"/>
          <w:szCs w:val="19"/>
          <w:lang w:val="en-US"/>
        </w:rPr>
        <w:t>(***) Libya’s latest consumption is below the consumption set in the plan of action in decision XXVII/11.</w:t>
      </w:r>
    </w:p>
    <w:p w14:paraId="6B19428D" w14:textId="77777777" w:rsidR="00B91510" w:rsidRPr="00DF7E9F" w:rsidRDefault="00B91510" w:rsidP="00B91510">
      <w:pPr>
        <w:pStyle w:val="StyleHeader4Para4Left0Firstline0"/>
        <w:numPr>
          <w:ilvl w:val="0"/>
          <w:numId w:val="0"/>
        </w:numPr>
        <w:jc w:val="left"/>
        <w:rPr>
          <w:sz w:val="22"/>
          <w:lang w:val="en-US"/>
        </w:rPr>
      </w:pPr>
    </w:p>
    <w:p w14:paraId="431AF86F" w14:textId="77777777" w:rsidR="00B91510" w:rsidRPr="00DF7E9F" w:rsidRDefault="00B91510" w:rsidP="00B91510">
      <w:pPr>
        <w:pStyle w:val="StyleHeader4Para4Left0Firstline0"/>
        <w:numPr>
          <w:ilvl w:val="0"/>
          <w:numId w:val="0"/>
        </w:numPr>
        <w:jc w:val="left"/>
        <w:rPr>
          <w:sz w:val="22"/>
          <w:lang w:val="en-US"/>
        </w:rPr>
        <w:sectPr w:rsidR="00B91510" w:rsidRPr="00DF7E9F" w:rsidSect="00B91510">
          <w:headerReference w:type="even" r:id="rId25"/>
          <w:headerReference w:type="default" r:id="rId26"/>
          <w:headerReference w:type="first" r:id="rId27"/>
          <w:pgSz w:w="12240" w:h="15840" w:code="1"/>
          <w:pgMar w:top="720" w:right="1440" w:bottom="864" w:left="1440" w:header="720" w:footer="475" w:gutter="0"/>
          <w:pgNumType w:start="1"/>
          <w:cols w:space="720"/>
          <w:titlePg/>
        </w:sectPr>
      </w:pPr>
    </w:p>
    <w:p w14:paraId="7CB992A9" w14:textId="77777777" w:rsidR="00B91510" w:rsidRPr="00DF7E9F" w:rsidRDefault="00B91510" w:rsidP="00B91510">
      <w:pPr>
        <w:jc w:val="center"/>
        <w:rPr>
          <w:b/>
          <w:lang w:val="en-US"/>
        </w:rPr>
      </w:pPr>
      <w:r w:rsidRPr="00DF7E9F">
        <w:rPr>
          <w:b/>
          <w:lang w:val="en-US"/>
        </w:rPr>
        <w:t>Annex III</w:t>
      </w:r>
    </w:p>
    <w:p w14:paraId="763C6383" w14:textId="77777777" w:rsidR="00B91510" w:rsidRPr="00DF7E9F" w:rsidRDefault="00B91510" w:rsidP="00B91510">
      <w:pPr>
        <w:pStyle w:val="0Heading0"/>
        <w:rPr>
          <w:lang w:val="en-US"/>
        </w:rPr>
      </w:pPr>
    </w:p>
    <w:p w14:paraId="05C29E31" w14:textId="77777777" w:rsidR="00B91510" w:rsidRPr="00DF7E9F" w:rsidRDefault="00B91510" w:rsidP="00B91510">
      <w:pPr>
        <w:jc w:val="center"/>
        <w:rPr>
          <w:b/>
          <w:lang w:val="en-US"/>
        </w:rPr>
      </w:pPr>
      <w:r w:rsidRPr="00DF7E9F">
        <w:rPr>
          <w:b/>
          <w:lang w:val="en-US"/>
        </w:rPr>
        <w:t>HFC ANALYSIS IN CO</w:t>
      </w:r>
      <w:r w:rsidRPr="00DF7E9F">
        <w:rPr>
          <w:b/>
          <w:vertAlign w:val="subscript"/>
          <w:lang w:val="en-US"/>
        </w:rPr>
        <w:t>2</w:t>
      </w:r>
      <w:r w:rsidRPr="00DF7E9F">
        <w:rPr>
          <w:b/>
          <w:lang w:val="en-US"/>
        </w:rPr>
        <w:t xml:space="preserve">-EQUIVALENT TONNES* </w:t>
      </w:r>
    </w:p>
    <w:p w14:paraId="63E80156" w14:textId="77777777" w:rsidR="00365473" w:rsidRPr="00DF7E9F" w:rsidRDefault="00365473" w:rsidP="00B91510">
      <w:pPr>
        <w:jc w:val="center"/>
        <w:rPr>
          <w:b/>
          <w:lang w:val="en-US"/>
        </w:rPr>
      </w:pPr>
    </w:p>
    <w:tbl>
      <w:tblPr>
        <w:tblW w:w="10666" w:type="dxa"/>
        <w:tblInd w:w="-572" w:type="dxa"/>
        <w:tblLook w:val="04A0" w:firstRow="1" w:lastRow="0" w:firstColumn="1" w:lastColumn="0" w:noHBand="0" w:noVBand="1"/>
      </w:tblPr>
      <w:tblGrid>
        <w:gridCol w:w="2127"/>
        <w:gridCol w:w="675"/>
        <w:gridCol w:w="1164"/>
        <w:gridCol w:w="805"/>
        <w:gridCol w:w="1264"/>
        <w:gridCol w:w="1216"/>
        <w:gridCol w:w="1288"/>
        <w:gridCol w:w="2127"/>
      </w:tblGrid>
      <w:tr w:rsidR="00C06E36" w:rsidRPr="00BD02FF" w14:paraId="3313F206" w14:textId="77777777" w:rsidTr="005467E6">
        <w:trPr>
          <w:trHeight w:val="631"/>
          <w:tblHeader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15A45" w14:textId="77777777" w:rsidR="009A67CE" w:rsidRPr="00BD02FF" w:rsidRDefault="009A67CE" w:rsidP="009A67CE">
            <w:pPr>
              <w:ind w:left="-108" w:right="-108"/>
              <w:jc w:val="center"/>
              <w:rPr>
                <w:b/>
                <w:bCs/>
                <w:sz w:val="20"/>
                <w:szCs w:val="20"/>
                <w:lang w:val="ru-RU" w:eastAsia="zh-CN"/>
              </w:rPr>
            </w:pPr>
            <w:r w:rsidRPr="00BD02FF">
              <w:rPr>
                <w:b/>
                <w:bCs/>
                <w:sz w:val="20"/>
                <w:szCs w:val="20"/>
                <w:lang w:val="ru-RU" w:eastAsia="zh-CN"/>
              </w:rPr>
              <w:t>Country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20D8B6" w14:textId="77777777" w:rsidR="009A67CE" w:rsidRPr="00BD02FF" w:rsidRDefault="009A67CE" w:rsidP="009A67CE">
            <w:pPr>
              <w:ind w:left="-108" w:right="-108"/>
              <w:jc w:val="center"/>
              <w:rPr>
                <w:b/>
                <w:bCs/>
                <w:sz w:val="20"/>
                <w:szCs w:val="20"/>
                <w:lang w:val="ru-RU" w:eastAsia="zh-CN"/>
              </w:rPr>
            </w:pPr>
            <w:r w:rsidRPr="00BD02FF">
              <w:rPr>
                <w:b/>
                <w:bCs/>
                <w:sz w:val="20"/>
                <w:szCs w:val="20"/>
                <w:lang w:val="ru-RU" w:eastAsia="zh-CN"/>
              </w:rPr>
              <w:t>Group</w:t>
            </w:r>
          </w:p>
        </w:tc>
        <w:tc>
          <w:tcPr>
            <w:tcW w:w="1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53D5AF" w14:textId="77777777" w:rsidR="006D359E" w:rsidRPr="00BD02FF" w:rsidRDefault="009A67CE" w:rsidP="009A67CE">
            <w:pPr>
              <w:ind w:left="-108" w:right="-108"/>
              <w:jc w:val="center"/>
              <w:rPr>
                <w:b/>
                <w:bCs/>
                <w:sz w:val="20"/>
                <w:szCs w:val="20"/>
                <w:lang w:val="ru-RU" w:eastAsia="zh-CN"/>
              </w:rPr>
            </w:pPr>
            <w:r w:rsidRPr="00BD02FF">
              <w:rPr>
                <w:b/>
                <w:bCs/>
                <w:sz w:val="20"/>
                <w:szCs w:val="20"/>
                <w:lang w:val="ru-RU" w:eastAsia="zh-CN"/>
              </w:rPr>
              <w:t xml:space="preserve">Ratified </w:t>
            </w:r>
          </w:p>
          <w:p w14:paraId="174324E7" w14:textId="77777777" w:rsidR="006D359E" w:rsidRPr="00BD02FF" w:rsidRDefault="009A67CE" w:rsidP="009A67CE">
            <w:pPr>
              <w:ind w:left="-108" w:right="-108"/>
              <w:jc w:val="center"/>
              <w:rPr>
                <w:b/>
                <w:bCs/>
                <w:sz w:val="20"/>
                <w:szCs w:val="20"/>
                <w:lang w:val="ru-RU" w:eastAsia="zh-CN"/>
              </w:rPr>
            </w:pPr>
            <w:r w:rsidRPr="00BD02FF">
              <w:rPr>
                <w:b/>
                <w:bCs/>
                <w:sz w:val="20"/>
                <w:szCs w:val="20"/>
                <w:lang w:val="ru-RU" w:eastAsia="zh-CN"/>
              </w:rPr>
              <w:t>Kigali Amendment</w:t>
            </w:r>
          </w:p>
          <w:p w14:paraId="7126C18A" w14:textId="013988D6" w:rsidR="009A67CE" w:rsidRPr="00BD02FF" w:rsidRDefault="006D359E" w:rsidP="009A67CE">
            <w:pPr>
              <w:ind w:left="-108" w:right="-108"/>
              <w:jc w:val="center"/>
              <w:rPr>
                <w:b/>
                <w:bCs/>
                <w:sz w:val="20"/>
                <w:szCs w:val="20"/>
                <w:lang w:val="ru-RU" w:eastAsia="zh-CN"/>
              </w:rPr>
            </w:pPr>
            <w:r w:rsidRPr="00BD02FF">
              <w:rPr>
                <w:b/>
                <w:bCs/>
                <w:sz w:val="20"/>
                <w:szCs w:val="20"/>
                <w:lang w:val="ru-RU" w:eastAsia="zh-CN"/>
              </w:rPr>
              <w:t>**</w:t>
            </w:r>
          </w:p>
        </w:tc>
        <w:tc>
          <w:tcPr>
            <w:tcW w:w="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DBBC0C" w14:textId="77777777" w:rsidR="009A67CE" w:rsidRPr="00BD02FF" w:rsidRDefault="009A67CE" w:rsidP="009A67CE">
            <w:pPr>
              <w:ind w:left="-108" w:right="-108"/>
              <w:jc w:val="center"/>
              <w:rPr>
                <w:b/>
                <w:bCs/>
                <w:sz w:val="20"/>
                <w:szCs w:val="20"/>
                <w:lang w:val="ru-RU" w:eastAsia="zh-CN"/>
              </w:rPr>
            </w:pPr>
            <w:r w:rsidRPr="00BD02FF">
              <w:rPr>
                <w:b/>
                <w:bCs/>
                <w:sz w:val="20"/>
                <w:szCs w:val="20"/>
                <w:lang w:val="ru-RU" w:eastAsia="zh-CN"/>
              </w:rPr>
              <w:t>Source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F4E937" w14:textId="77777777" w:rsidR="006D359E" w:rsidRPr="00BD02FF" w:rsidRDefault="009A67CE" w:rsidP="009A67CE">
            <w:pPr>
              <w:ind w:left="-108" w:right="-108"/>
              <w:jc w:val="center"/>
              <w:rPr>
                <w:b/>
                <w:bCs/>
                <w:sz w:val="20"/>
                <w:szCs w:val="20"/>
                <w:lang w:val="ru-RU" w:eastAsia="zh-CN"/>
              </w:rPr>
            </w:pPr>
            <w:r w:rsidRPr="00BD02FF">
              <w:rPr>
                <w:b/>
                <w:bCs/>
                <w:sz w:val="20"/>
                <w:szCs w:val="20"/>
                <w:lang w:val="ru-RU" w:eastAsia="zh-CN"/>
              </w:rPr>
              <w:t xml:space="preserve">Year of </w:t>
            </w:r>
          </w:p>
          <w:p w14:paraId="66CA0E5F" w14:textId="784E0F47" w:rsidR="009A67CE" w:rsidRPr="00BD02FF" w:rsidRDefault="009A67CE" w:rsidP="005467E6">
            <w:pPr>
              <w:ind w:left="-165" w:right="-108"/>
              <w:jc w:val="center"/>
              <w:rPr>
                <w:b/>
                <w:bCs/>
                <w:sz w:val="20"/>
                <w:szCs w:val="20"/>
                <w:lang w:val="ru-RU" w:eastAsia="zh-CN"/>
              </w:rPr>
            </w:pPr>
            <w:r w:rsidRPr="00BD02FF">
              <w:rPr>
                <w:b/>
                <w:bCs/>
                <w:sz w:val="20"/>
                <w:szCs w:val="20"/>
                <w:lang w:val="ru-RU" w:eastAsia="zh-CN"/>
              </w:rPr>
              <w:t xml:space="preserve"> </w:t>
            </w:r>
            <w:r w:rsidR="00FA61EF" w:rsidRPr="00BD02FF">
              <w:rPr>
                <w:b/>
                <w:bCs/>
                <w:sz w:val="20"/>
                <w:szCs w:val="20"/>
                <w:lang w:val="ru-RU" w:eastAsia="zh-CN"/>
              </w:rPr>
              <w:t>c</w:t>
            </w:r>
            <w:r w:rsidRPr="00BD02FF">
              <w:rPr>
                <w:b/>
                <w:bCs/>
                <w:sz w:val="20"/>
                <w:szCs w:val="20"/>
                <w:lang w:val="ru-RU" w:eastAsia="zh-CN"/>
              </w:rPr>
              <w:t>onsumption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962FA5" w14:textId="77777777" w:rsidR="009A67CE" w:rsidRPr="00BD02FF" w:rsidRDefault="009A67CE" w:rsidP="009A67CE">
            <w:pPr>
              <w:ind w:left="-108" w:right="-108"/>
              <w:jc w:val="center"/>
              <w:rPr>
                <w:b/>
                <w:bCs/>
                <w:sz w:val="20"/>
                <w:szCs w:val="20"/>
                <w:lang w:val="ru-RU" w:eastAsia="zh-CN"/>
              </w:rPr>
            </w:pPr>
            <w:r w:rsidRPr="00BD02FF">
              <w:rPr>
                <w:b/>
                <w:bCs/>
                <w:sz w:val="20"/>
                <w:szCs w:val="20"/>
                <w:lang w:val="ru-RU" w:eastAsia="zh-CN"/>
              </w:rPr>
              <w:t>Baseline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AEC4AD" w14:textId="5631DA22" w:rsidR="009A67CE" w:rsidRPr="00BD02FF" w:rsidRDefault="009A67CE" w:rsidP="009A67CE">
            <w:pPr>
              <w:ind w:left="-108" w:right="-108"/>
              <w:jc w:val="center"/>
              <w:rPr>
                <w:b/>
                <w:bCs/>
                <w:sz w:val="20"/>
                <w:szCs w:val="20"/>
                <w:lang w:val="ru-RU" w:eastAsia="zh-CN"/>
              </w:rPr>
            </w:pPr>
            <w:r w:rsidRPr="00BD02FF">
              <w:rPr>
                <w:b/>
                <w:bCs/>
                <w:sz w:val="20"/>
                <w:szCs w:val="20"/>
                <w:lang w:val="ru-RU" w:eastAsia="zh-CN"/>
              </w:rPr>
              <w:t xml:space="preserve"> Consumption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BC04E0" w14:textId="2EFE9C7E" w:rsidR="009A67CE" w:rsidRPr="00DF7E9F" w:rsidRDefault="009A67CE" w:rsidP="005467E6">
            <w:pPr>
              <w:ind w:left="-108" w:right="-108"/>
              <w:jc w:val="center"/>
              <w:rPr>
                <w:b/>
                <w:bCs/>
                <w:sz w:val="20"/>
                <w:szCs w:val="20"/>
                <w:lang w:val="en-US" w:eastAsia="zh-CN"/>
              </w:rPr>
            </w:pPr>
            <w:r w:rsidRPr="00DF7E9F">
              <w:rPr>
                <w:b/>
                <w:bCs/>
                <w:sz w:val="20"/>
                <w:szCs w:val="20"/>
                <w:lang w:val="en-US" w:eastAsia="zh-CN"/>
              </w:rPr>
              <w:t xml:space="preserve">Control </w:t>
            </w:r>
            <w:r w:rsidR="00DA62B2" w:rsidRPr="00DF7E9F">
              <w:rPr>
                <w:b/>
                <w:bCs/>
                <w:sz w:val="20"/>
                <w:szCs w:val="20"/>
                <w:lang w:val="en-US" w:eastAsia="zh-CN"/>
              </w:rPr>
              <w:t>m</w:t>
            </w:r>
            <w:r w:rsidRPr="00DF7E9F">
              <w:rPr>
                <w:b/>
                <w:bCs/>
                <w:sz w:val="20"/>
                <w:szCs w:val="20"/>
                <w:lang w:val="en-US" w:eastAsia="zh-CN"/>
              </w:rPr>
              <w:t xml:space="preserve">easures </w:t>
            </w:r>
            <w:r w:rsidR="00DA62B2" w:rsidRPr="00DF7E9F">
              <w:rPr>
                <w:b/>
                <w:bCs/>
                <w:sz w:val="20"/>
                <w:szCs w:val="20"/>
                <w:lang w:val="en-US" w:eastAsia="zh-CN"/>
              </w:rPr>
              <w:t>a</w:t>
            </w:r>
            <w:r w:rsidRPr="00DF7E9F">
              <w:rPr>
                <w:b/>
                <w:bCs/>
                <w:sz w:val="20"/>
                <w:szCs w:val="20"/>
                <w:lang w:val="en-US" w:eastAsia="zh-CN"/>
              </w:rPr>
              <w:t>ddressed by KIPs (</w:t>
            </w:r>
            <w:r w:rsidR="00DA62B2" w:rsidRPr="00DF7E9F">
              <w:rPr>
                <w:b/>
                <w:bCs/>
                <w:sz w:val="20"/>
                <w:szCs w:val="20"/>
                <w:lang w:val="en-US" w:eastAsia="zh-CN"/>
              </w:rPr>
              <w:t>a</w:t>
            </w:r>
            <w:r w:rsidRPr="00DF7E9F">
              <w:rPr>
                <w:b/>
                <w:bCs/>
                <w:sz w:val="20"/>
                <w:szCs w:val="20"/>
                <w:lang w:val="en-US" w:eastAsia="zh-CN"/>
              </w:rPr>
              <w:t>pproval)</w:t>
            </w:r>
          </w:p>
        </w:tc>
      </w:tr>
      <w:tr w:rsidR="00C06E36" w:rsidRPr="00BD02FF" w14:paraId="56C5C610" w14:textId="77777777" w:rsidTr="005467E6">
        <w:trPr>
          <w:trHeight w:val="4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389232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Afghanistan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4D3C9D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1B3292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6FD537" w14:textId="77777777" w:rsidR="009A67CE" w:rsidRPr="00BD02FF" w:rsidRDefault="009A67CE" w:rsidP="009A67CE">
            <w:pPr>
              <w:jc w:val="center"/>
              <w:rPr>
                <w:b/>
                <w:bCs/>
                <w:sz w:val="20"/>
                <w:szCs w:val="20"/>
                <w:lang w:val="ru-RU" w:eastAsia="zh-CN"/>
              </w:rPr>
            </w:pPr>
            <w:r w:rsidRPr="00BD02FF">
              <w:rPr>
                <w:b/>
                <w:bCs/>
                <w:sz w:val="20"/>
                <w:szCs w:val="20"/>
                <w:lang w:val="ru-RU" w:eastAsia="zh-CN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539870" w14:textId="77777777" w:rsidR="009A67CE" w:rsidRPr="00BD02FF" w:rsidRDefault="009A67CE" w:rsidP="009A67CE">
            <w:pPr>
              <w:jc w:val="center"/>
              <w:rPr>
                <w:b/>
                <w:bCs/>
                <w:sz w:val="20"/>
                <w:szCs w:val="20"/>
                <w:lang w:val="ru-RU" w:eastAsia="zh-CN"/>
              </w:rPr>
            </w:pPr>
            <w:r w:rsidRPr="00BD02FF">
              <w:rPr>
                <w:b/>
                <w:bCs/>
                <w:sz w:val="20"/>
                <w:szCs w:val="20"/>
                <w:lang w:val="ru-RU" w:eastAsia="zh-CN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0BEB76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54E17D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5B4728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</w:tr>
      <w:tr w:rsidR="00C06E36" w:rsidRPr="00BD02FF" w14:paraId="5645EA51" w14:textId="77777777" w:rsidTr="00B33965">
        <w:trPr>
          <w:trHeight w:val="166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4C294D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Albania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D978D8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FDB257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AF6C19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D2F9A3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BFCB0A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883,849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DD1CF8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1,904,288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AD23DE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10% of baseline in 2029</w:t>
            </w:r>
          </w:p>
        </w:tc>
      </w:tr>
      <w:tr w:rsidR="00C06E36" w:rsidRPr="00BD02FF" w14:paraId="31C56168" w14:textId="77777777" w:rsidTr="005467E6">
        <w:trPr>
          <w:trHeight w:val="116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3B0A21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Algeria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0072A0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3A2768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06C555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CD0DCA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96FC44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5881B7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75081E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</w:tr>
      <w:tr w:rsidR="00C06E36" w:rsidRPr="00BD02FF" w14:paraId="259FAE38" w14:textId="77777777" w:rsidTr="005467E6">
        <w:trPr>
          <w:trHeight w:val="4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36AC04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Angola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722278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A129BD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CB10D4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514E55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37115B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3,878,000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A1C146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13,218,297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8085F3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</w:tr>
      <w:tr w:rsidR="00C06E36" w:rsidRPr="00BD02FF" w14:paraId="27016776" w14:textId="77777777" w:rsidTr="005467E6">
        <w:trPr>
          <w:trHeight w:val="20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EB663E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Antigua and Barbuda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BE58CD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61891C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D5F2CE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D09770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4E6BEA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8EF41B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3792A4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</w:tr>
      <w:tr w:rsidR="00C06E36" w:rsidRPr="00BD02FF" w14:paraId="16BC3067" w14:textId="77777777" w:rsidTr="005467E6">
        <w:trPr>
          <w:trHeight w:val="113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EAD116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Argentina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64342C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326D80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9FA888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114BF0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9B0A90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19,219,484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F0D7A8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15,743,179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8E1B5A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</w:tr>
      <w:tr w:rsidR="00C06E36" w:rsidRPr="00BD02FF" w14:paraId="15B421B6" w14:textId="77777777" w:rsidTr="005467E6">
        <w:trPr>
          <w:trHeight w:val="157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9997B0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Armenia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5D2496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516CAC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C30F0C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253645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9FD919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475,254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585A5E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664,716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8F8A29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10% of baseline in 2029</w:t>
            </w:r>
          </w:p>
        </w:tc>
      </w:tr>
      <w:tr w:rsidR="00C06E36" w:rsidRPr="00BD02FF" w14:paraId="236BABD7" w14:textId="77777777" w:rsidTr="005467E6">
        <w:trPr>
          <w:trHeight w:val="109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7E0AAD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Bahamas (the)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6C543C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E83CEB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75C2E9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C33FAE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6EEAA7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227,203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2CC67C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152,602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C75744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</w:tr>
      <w:tr w:rsidR="00C06E36" w:rsidRPr="00BD02FF" w14:paraId="5B6589A2" w14:textId="77777777" w:rsidTr="005467E6">
        <w:trPr>
          <w:trHeight w:val="15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AC0C4D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Bahrain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60E4D4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37606D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7AED0C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E4A8B9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297FFF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203BB8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9FD2C4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</w:tr>
      <w:tr w:rsidR="00C06E36" w:rsidRPr="00BD02FF" w14:paraId="44C522E2" w14:textId="77777777" w:rsidTr="005467E6">
        <w:trPr>
          <w:trHeight w:val="59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5E0349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Bangladesh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B0F5E3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D5F4A9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17C026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3359F4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0ED1EA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5,473,532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97C38B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4,586,619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35748D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</w:tr>
      <w:tr w:rsidR="00C06E36" w:rsidRPr="00BD02FF" w14:paraId="234C9B9B" w14:textId="77777777" w:rsidTr="005467E6">
        <w:trPr>
          <w:trHeight w:val="4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D813E3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Barbados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7FD8DC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AF5141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CD0294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E8CB0B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C258AF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295,419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D11CCC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163,309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4A9541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</w:tr>
      <w:tr w:rsidR="00C06E36" w:rsidRPr="00BD02FF" w14:paraId="17DDBA4C" w14:textId="77777777" w:rsidTr="005467E6">
        <w:trPr>
          <w:trHeight w:val="136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FA5D9A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Belize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E5C40C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9ED7CC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C9AC58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E54991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440FDA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502,263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20EAC6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383,298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DB79D4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</w:tr>
      <w:tr w:rsidR="00C06E36" w:rsidRPr="00BD02FF" w14:paraId="4583B5B3" w14:textId="77777777" w:rsidTr="005467E6">
        <w:trPr>
          <w:trHeight w:val="13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40A7E3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Benin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7584BC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71EEE6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E6B5C8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D8BDC1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F477F3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1,875,057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AA48CC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901,445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B77156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10% of baseline in 2029</w:t>
            </w:r>
          </w:p>
        </w:tc>
      </w:tr>
      <w:tr w:rsidR="00C06E36" w:rsidRPr="00BD02FF" w14:paraId="3192379F" w14:textId="77777777" w:rsidTr="005467E6">
        <w:trPr>
          <w:trHeight w:val="4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DE7C7A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Bhutan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5A361A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DA5EDC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75E87A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645FE5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BFAA48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13,105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F4810B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2,313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076A9F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</w:tr>
      <w:tr w:rsidR="00C06E36" w:rsidRPr="00BD02FF" w14:paraId="34BF79BE" w14:textId="77777777" w:rsidTr="005467E6">
        <w:trPr>
          <w:trHeight w:val="2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6C8AC7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Bolivia (Plurinational State of)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14E117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0BFF4E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4E25E8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111590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751ED0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677,884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2BE1CF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475,782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82B0A5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15% of baseline in 2029</w:t>
            </w:r>
          </w:p>
        </w:tc>
      </w:tr>
      <w:tr w:rsidR="00C06E36" w:rsidRPr="00BD02FF" w14:paraId="686B65A0" w14:textId="77777777" w:rsidTr="005467E6">
        <w:trPr>
          <w:trHeight w:val="2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AE32A9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Bosnia and Herzegovina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DA3F8F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C51356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83A188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D8CFB3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A4D214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1,066,653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1C311D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1,854,872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951C4B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</w:tr>
      <w:tr w:rsidR="00C06E36" w:rsidRPr="00BD02FF" w14:paraId="0C4BDCD6" w14:textId="77777777" w:rsidTr="005467E6">
        <w:trPr>
          <w:trHeight w:val="141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26990B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Botswana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CA26BF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3D28A7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4D8281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94882C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38DCD3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389,992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7C4027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185,236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B5E62A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</w:tr>
      <w:tr w:rsidR="00C06E36" w:rsidRPr="00BD02FF" w14:paraId="7327317B" w14:textId="77777777" w:rsidTr="005467E6">
        <w:trPr>
          <w:trHeight w:val="4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63AFB8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Brazil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59059A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38C408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C52DB6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7791E8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25559D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79,503,644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5223E8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37,407,024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3833C7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</w:tr>
      <w:tr w:rsidR="00C06E36" w:rsidRPr="00BD02FF" w14:paraId="25F753DC" w14:textId="77777777" w:rsidTr="005467E6">
        <w:trPr>
          <w:trHeight w:val="91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A233DE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Brunei Darussalam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ACB2FA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5AE6CE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553956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858389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14232B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9600F5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343,383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AFBD20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</w:tr>
      <w:tr w:rsidR="00C06E36" w:rsidRPr="00BD02FF" w14:paraId="6245A661" w14:textId="77777777" w:rsidTr="005467E6">
        <w:trPr>
          <w:trHeight w:val="123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58F398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Burkina Faso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85CB70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DA4A85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69D16B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93CE84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664CDD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1,049,523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9F6286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442,731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376EA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30% of baseline in 2029</w:t>
            </w:r>
          </w:p>
        </w:tc>
      </w:tr>
      <w:tr w:rsidR="00C06E36" w:rsidRPr="00BD02FF" w14:paraId="3F91D3F2" w14:textId="77777777" w:rsidTr="005467E6">
        <w:trPr>
          <w:trHeight w:val="4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0CB9FF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Burundi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482E8B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2E9292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B9991E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3408F0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47AE64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207,530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F9E594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58,129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E941E5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</w:tr>
      <w:tr w:rsidR="00C06E36" w:rsidRPr="00BD02FF" w14:paraId="23A78BC5" w14:textId="77777777" w:rsidTr="005467E6">
        <w:trPr>
          <w:trHeight w:val="73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7CB82A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Cabo Verde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B20783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D707C8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52394F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6D4146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6DEF67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38,791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85F524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108,860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1A6529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</w:tr>
      <w:tr w:rsidR="00C06E36" w:rsidRPr="00BD02FF" w14:paraId="10E44DAF" w14:textId="77777777" w:rsidTr="005467E6">
        <w:trPr>
          <w:trHeight w:val="11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A9CF0B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Cambodia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78C7F7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9C2906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DE79EF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F8ACDA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0C0EAC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1,263,376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9BB067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977,412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CB4A0B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10% of baseline in 2029</w:t>
            </w:r>
          </w:p>
        </w:tc>
      </w:tr>
      <w:tr w:rsidR="00C06E36" w:rsidRPr="00BD02FF" w14:paraId="75A0DE53" w14:textId="77777777" w:rsidTr="005467E6">
        <w:trPr>
          <w:trHeight w:val="4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84E334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Cameroon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0D1750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440E3C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E2FA28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A3794A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7104E4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4,760,203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D58627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3,579,009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887298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30% of baseline in 2030</w:t>
            </w:r>
          </w:p>
        </w:tc>
      </w:tr>
      <w:tr w:rsidR="00C06E36" w:rsidRPr="00BD02FF" w14:paraId="03B2781B" w14:textId="77777777" w:rsidTr="005467E6">
        <w:trPr>
          <w:trHeight w:val="2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7DFD54" w14:textId="3F9BDEA3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Central African Republic</w:t>
            </w:r>
            <w:r w:rsidR="00B17B44" w:rsidRPr="00BD02FF">
              <w:rPr>
                <w:sz w:val="20"/>
                <w:szCs w:val="20"/>
                <w:lang w:val="ru-RU" w:eastAsia="zh-CN"/>
              </w:rPr>
              <w:t xml:space="preserve"> (the)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6C5DFF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5F01B7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D1898B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967EF4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9107DF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E7B673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4F3BB6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</w:tr>
      <w:tr w:rsidR="00C06E36" w:rsidRPr="00BD02FF" w14:paraId="319ADD2D" w14:textId="77777777" w:rsidTr="005467E6">
        <w:trPr>
          <w:trHeight w:val="4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B6661E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Chad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788396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5CE08B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1F002C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56835C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FA1F0F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3,573,612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867CF6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3,346,060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749C3E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10% of baseline in 2029</w:t>
            </w:r>
          </w:p>
        </w:tc>
      </w:tr>
      <w:tr w:rsidR="00C06E36" w:rsidRPr="00BD02FF" w14:paraId="34FDDF62" w14:textId="77777777" w:rsidTr="005467E6">
        <w:trPr>
          <w:trHeight w:val="4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23DB58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Chile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A28A33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9C8818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1DB1B9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37D81B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6A4BBD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6,698,107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E879E2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4,943,654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98C658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10% of baseline in 2029</w:t>
            </w:r>
          </w:p>
        </w:tc>
      </w:tr>
      <w:tr w:rsidR="00C06E36" w:rsidRPr="00BD02FF" w14:paraId="5EE6FFFC" w14:textId="77777777" w:rsidTr="005467E6">
        <w:trPr>
          <w:trHeight w:val="97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6F7C09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China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F6190B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2BA88C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EDA58D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F4EFE2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A38D0B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905,144,032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668D9B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769,361,542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532609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</w:tr>
      <w:tr w:rsidR="00C06E36" w:rsidRPr="00BD02FF" w14:paraId="22783E50" w14:textId="77777777" w:rsidTr="005467E6">
        <w:trPr>
          <w:trHeight w:val="28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F742C8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Colombia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C9E37F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296E1B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71DC05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12A054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9DA1BD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8,652,982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52A6CE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6,206,292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D5E9D4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18.3% of baseline in 2029</w:t>
            </w:r>
          </w:p>
        </w:tc>
      </w:tr>
      <w:tr w:rsidR="00C06E36" w:rsidRPr="00BD02FF" w14:paraId="1A590375" w14:textId="77777777" w:rsidTr="005467E6">
        <w:trPr>
          <w:trHeight w:val="107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FB43CC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Comoros (the)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64E6EA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FB77F3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35700F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18AD90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C75D67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34,958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572E6F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20,205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9D0F18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</w:tr>
      <w:tr w:rsidR="00C06E36" w:rsidRPr="00BD02FF" w14:paraId="4785D0C9" w14:textId="77777777" w:rsidTr="005467E6">
        <w:trPr>
          <w:trHeight w:val="2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E65D2B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Congo (the)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912745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9C4414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EC8E15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1374CD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74A6A8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504,649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2A27C4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261,413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444E8A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48.7% of baseline in 2029</w:t>
            </w:r>
          </w:p>
        </w:tc>
      </w:tr>
      <w:tr w:rsidR="00C06E36" w:rsidRPr="00BD02FF" w14:paraId="281EBE64" w14:textId="77777777" w:rsidTr="005467E6">
        <w:trPr>
          <w:trHeight w:val="102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A781E3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Cook Islands (the)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2EDD9E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F8F5DA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FC84FC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869AC1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EBA478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6,461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117EF0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13,152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3F9408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10% of baseline in 2029</w:t>
            </w:r>
          </w:p>
        </w:tc>
      </w:tr>
      <w:tr w:rsidR="00C06E36" w:rsidRPr="00BD02FF" w14:paraId="4E38D955" w14:textId="77777777" w:rsidTr="005467E6">
        <w:trPr>
          <w:trHeight w:val="13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7AC0BE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Costa Rica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411EA1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40C5A8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EB763A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2371C0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CFB50D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1,450,799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61BFEA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1,803,777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0C4828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10% of baseline in 2029</w:t>
            </w:r>
          </w:p>
        </w:tc>
      </w:tr>
      <w:tr w:rsidR="00C06E36" w:rsidRPr="00BD02FF" w14:paraId="3D6F761D" w14:textId="77777777" w:rsidTr="005467E6">
        <w:trPr>
          <w:trHeight w:val="18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F6718F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Cote d'Ivoire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6F796F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923BD0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0D8603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DAE6DA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D6F0CC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21,289,132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E06D0B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C41BE8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</w:tr>
      <w:tr w:rsidR="00C06E36" w:rsidRPr="00BD02FF" w14:paraId="6B8F71CC" w14:textId="77777777" w:rsidTr="005467E6">
        <w:trPr>
          <w:trHeight w:val="8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130069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Cuba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03C019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ED2D9E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FBB228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EE855D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7F4303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1,030,662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3A983E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1,368,669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EF474E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10% of baseline in 2029</w:t>
            </w:r>
          </w:p>
        </w:tc>
      </w:tr>
      <w:tr w:rsidR="00C06E36" w:rsidRPr="00BD02FF" w14:paraId="5CE3C244" w14:textId="77777777" w:rsidTr="005467E6">
        <w:trPr>
          <w:trHeight w:val="2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0D969E" w14:textId="396469CA" w:rsidR="009A67CE" w:rsidRPr="00DF7E9F" w:rsidRDefault="009A67CE" w:rsidP="009A67CE">
            <w:pPr>
              <w:jc w:val="left"/>
              <w:rPr>
                <w:sz w:val="20"/>
                <w:szCs w:val="20"/>
                <w:lang w:val="en-US" w:eastAsia="zh-CN"/>
              </w:rPr>
            </w:pPr>
            <w:r w:rsidRPr="00DF7E9F">
              <w:rPr>
                <w:sz w:val="20"/>
                <w:szCs w:val="20"/>
                <w:lang w:val="en-US" w:eastAsia="zh-CN"/>
              </w:rPr>
              <w:t>Democratic People's Republic of Korea</w:t>
            </w:r>
            <w:r w:rsidR="004A7F29" w:rsidRPr="00DF7E9F">
              <w:rPr>
                <w:sz w:val="20"/>
                <w:szCs w:val="20"/>
                <w:lang w:val="en-US" w:eastAsia="zh-CN"/>
              </w:rPr>
              <w:t xml:space="preserve"> (the)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5820D0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EF9750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8CCA67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3DB24C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EE087E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1,906,435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C89F6B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9896F3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</w:tr>
      <w:tr w:rsidR="00C06E36" w:rsidRPr="00BD02FF" w14:paraId="28178647" w14:textId="77777777" w:rsidTr="005467E6">
        <w:trPr>
          <w:trHeight w:val="236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A08A50" w14:textId="528FCE96" w:rsidR="009A67CE" w:rsidRPr="00DF7E9F" w:rsidRDefault="009A67CE" w:rsidP="009A67CE">
            <w:pPr>
              <w:jc w:val="left"/>
              <w:rPr>
                <w:sz w:val="20"/>
                <w:szCs w:val="20"/>
                <w:lang w:val="en-US" w:eastAsia="zh-CN"/>
              </w:rPr>
            </w:pPr>
            <w:r w:rsidRPr="00DF7E9F">
              <w:rPr>
                <w:sz w:val="20"/>
                <w:szCs w:val="20"/>
                <w:lang w:val="en-US" w:eastAsia="zh-CN"/>
              </w:rPr>
              <w:t>Democratic Republic of the Congo</w:t>
            </w:r>
            <w:r w:rsidR="004A7F29" w:rsidRPr="00DF7E9F">
              <w:rPr>
                <w:sz w:val="20"/>
                <w:szCs w:val="20"/>
                <w:lang w:val="en-US" w:eastAsia="zh-CN"/>
              </w:rPr>
              <w:t xml:space="preserve"> (the)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E6F036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9A1698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6189EE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F53897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88DD7D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A5B5B7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38F4E3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</w:tr>
      <w:tr w:rsidR="00C06E36" w:rsidRPr="00BD02FF" w14:paraId="589EEA29" w14:textId="77777777" w:rsidTr="005467E6">
        <w:trPr>
          <w:trHeight w:val="187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871528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Djibouti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435E52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8651DF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FFA8EE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00B942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CFEA21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559C9A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6584A8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</w:tr>
      <w:tr w:rsidR="00C06E36" w:rsidRPr="00BD02FF" w14:paraId="32111D8C" w14:textId="77777777" w:rsidTr="005467E6">
        <w:trPr>
          <w:trHeight w:val="2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8A0B85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Dominica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E8EB59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997CBE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533C78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43B151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F65594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3DF0D8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13,370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4D85C1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</w:tr>
      <w:tr w:rsidR="00C06E36" w:rsidRPr="00BD02FF" w14:paraId="2121B3A8" w14:textId="77777777" w:rsidTr="005467E6">
        <w:trPr>
          <w:trHeight w:val="29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A754EE" w14:textId="77777777" w:rsidR="009A67CE" w:rsidRPr="00BD02FF" w:rsidRDefault="009A67CE" w:rsidP="005467E6">
            <w:pPr>
              <w:ind w:right="-112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Dominican Republic (the)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721CD5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C8E036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4E405F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CP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0864AA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0A93AB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3,834,089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CFCCA8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3,034,650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EB1216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10% of baseline in 2029</w:t>
            </w:r>
          </w:p>
        </w:tc>
      </w:tr>
      <w:tr w:rsidR="00C06E36" w:rsidRPr="00BD02FF" w14:paraId="5BA86413" w14:textId="77777777" w:rsidTr="005467E6">
        <w:trPr>
          <w:trHeight w:val="9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F5E975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Ecuador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09F48A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F70D1A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BE7669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D17D6D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C58BEC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3,179,294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95C7F4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3,161,086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24D911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14% of baseline in 2029</w:t>
            </w:r>
          </w:p>
        </w:tc>
      </w:tr>
      <w:tr w:rsidR="00C06E36" w:rsidRPr="00BD02FF" w14:paraId="5D581FF3" w14:textId="77777777" w:rsidTr="005467E6">
        <w:trPr>
          <w:trHeight w:val="14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141354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Egypt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3662F8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7F9BAF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846F61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CP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B197CE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19A32F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19,290,350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962AC0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17,233,528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F2D812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</w:tr>
      <w:tr w:rsidR="00C06E36" w:rsidRPr="00BD02FF" w14:paraId="3AEFE4CA" w14:textId="77777777" w:rsidTr="005467E6">
        <w:trPr>
          <w:trHeight w:val="49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CE9F65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El Salvador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C5B1AB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3DCE01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14D0E3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9E43BF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99C178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922,362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9FCC38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1,122,854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6A5FF3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10% of baseline in 2029</w:t>
            </w:r>
          </w:p>
        </w:tc>
      </w:tr>
      <w:tr w:rsidR="00C06E36" w:rsidRPr="00BD02FF" w14:paraId="5320642A" w14:textId="77777777" w:rsidTr="005467E6">
        <w:trPr>
          <w:trHeight w:val="8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28E86F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Equatorial Guinea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69B600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78095F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0C6684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CP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C5AA18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1B5A3F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271,411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6202B9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52,398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0F32E6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</w:tr>
      <w:tr w:rsidR="00C06E36" w:rsidRPr="00BD02FF" w14:paraId="782BF19D" w14:textId="77777777" w:rsidTr="005467E6">
        <w:trPr>
          <w:trHeight w:val="127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AF8B75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Eritrea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85C612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0C6DB7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D9E2C5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DD5884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99753A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169,249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331188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157,236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34519E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</w:tr>
      <w:tr w:rsidR="00C06E36" w:rsidRPr="00BD02FF" w14:paraId="2C8048B5" w14:textId="77777777" w:rsidTr="00EC6086">
        <w:trPr>
          <w:trHeight w:val="186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E0FE5C" w14:textId="572CB646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Eswatini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8ADFAB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B39191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E437A0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36C7B3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97D7F3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105,500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44486A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106,607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9AE643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10% of baseline in 2029</w:t>
            </w:r>
          </w:p>
        </w:tc>
      </w:tr>
      <w:tr w:rsidR="00C06E36" w:rsidRPr="00BD02FF" w14:paraId="680CDD53" w14:textId="77777777" w:rsidTr="005467E6">
        <w:trPr>
          <w:trHeight w:val="122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7217F7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Ethiopia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0E3682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4DFE3A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1EF193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269401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08D116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347,035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4A3A64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45,035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AF02D8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</w:tr>
      <w:tr w:rsidR="00C06E36" w:rsidRPr="00BD02FF" w14:paraId="2F8CE823" w14:textId="77777777" w:rsidTr="005467E6">
        <w:trPr>
          <w:trHeight w:val="4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93B695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Fiji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D04E84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60F65E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D85AE0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231E57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4FB6B7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443,528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214C6C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329,493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7D78B7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</w:tr>
      <w:tr w:rsidR="00C06E36" w:rsidRPr="00BD02FF" w14:paraId="21210097" w14:textId="77777777" w:rsidTr="005467E6">
        <w:trPr>
          <w:trHeight w:val="21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B250AB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Gabon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CD94AE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CD818B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EFA363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5BEA66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3C384D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2,182,210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48B55E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763,753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62B75A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</w:tr>
      <w:tr w:rsidR="00C06E36" w:rsidRPr="00BD02FF" w14:paraId="01523706" w14:textId="77777777" w:rsidTr="005467E6">
        <w:trPr>
          <w:trHeight w:val="9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20754E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Gambia (the)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40D9A6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EA8481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EA227A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398573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C1729B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271,515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567875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260,165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57D34E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10% of baseline in 2029</w:t>
            </w:r>
          </w:p>
        </w:tc>
      </w:tr>
      <w:tr w:rsidR="00C06E36" w:rsidRPr="00BD02FF" w14:paraId="2084144F" w14:textId="77777777" w:rsidTr="005467E6">
        <w:trPr>
          <w:trHeight w:val="253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1592EF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Georgia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B2A5AE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8AD4C2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10FA6E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CP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6433A4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1DE0B5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813,152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42808E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445,786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4AAAB7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</w:tr>
      <w:tr w:rsidR="00C06E36" w:rsidRPr="00BD02FF" w14:paraId="37ECE0DB" w14:textId="77777777" w:rsidTr="005467E6">
        <w:trPr>
          <w:trHeight w:val="4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0BEEC6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Ghana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D3CDC4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8995A4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3EB2AE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59B1F3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0C90F8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1,805,702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223DD3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715,052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AACFA5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58% of baseline in 2030</w:t>
            </w:r>
          </w:p>
        </w:tc>
      </w:tr>
      <w:tr w:rsidR="00C06E36" w:rsidRPr="00BD02FF" w14:paraId="7A2419D9" w14:textId="77777777" w:rsidTr="005467E6">
        <w:trPr>
          <w:trHeight w:val="87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7B0B53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Grenada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6E39DB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AE6412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41D465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7DCF9A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922786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52,815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03450D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66,612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7CE9D9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10% of baseline in 2029</w:t>
            </w:r>
          </w:p>
        </w:tc>
      </w:tr>
      <w:tr w:rsidR="00C06E36" w:rsidRPr="00BD02FF" w14:paraId="06568C0B" w14:textId="77777777" w:rsidTr="005467E6">
        <w:trPr>
          <w:trHeight w:val="2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0088E0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Guatemala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8FDAB4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C629B8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3B5B46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2967B1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7BD449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1,217,998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8BA5F9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1,038,394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6B16CC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15.9% of baseline in 2029</w:t>
            </w:r>
          </w:p>
        </w:tc>
      </w:tr>
      <w:tr w:rsidR="00C06E36" w:rsidRPr="00BD02FF" w14:paraId="204BA73E" w14:textId="77777777" w:rsidTr="005467E6">
        <w:trPr>
          <w:trHeight w:val="22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474642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Guinea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5F17A8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1B8562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D8FC62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571824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45DD12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1,826,976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3EB3A9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1,836,016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7F361B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</w:tr>
      <w:tr w:rsidR="00C06E36" w:rsidRPr="00BD02FF" w14:paraId="5D585E25" w14:textId="77777777" w:rsidTr="005467E6">
        <w:trPr>
          <w:trHeight w:val="12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5BABB3" w14:textId="3830FC85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Guinea</w:t>
            </w:r>
            <w:r w:rsidR="00EC6086" w:rsidRPr="00BD02FF">
              <w:rPr>
                <w:sz w:val="20"/>
                <w:szCs w:val="20"/>
                <w:lang w:val="ru-RU" w:eastAsia="zh-CN"/>
              </w:rPr>
              <w:t>-</w:t>
            </w:r>
            <w:r w:rsidRPr="00BD02FF">
              <w:rPr>
                <w:sz w:val="20"/>
                <w:szCs w:val="20"/>
                <w:lang w:val="ru-RU" w:eastAsia="zh-CN"/>
              </w:rPr>
              <w:t>Bissau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D6B205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7821F0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BACFE7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C690FB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B4D2A3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722,391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018ECE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589,847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D05BA4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</w:tr>
      <w:tr w:rsidR="00C06E36" w:rsidRPr="00BD02FF" w14:paraId="312CECDB" w14:textId="77777777" w:rsidTr="005467E6">
        <w:trPr>
          <w:trHeight w:val="4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209ACB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Guyana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DF200E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DDAFC6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AD0DFB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FE21DD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65E04B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146,169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5A8240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240,283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43A566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</w:tr>
      <w:tr w:rsidR="00C06E36" w:rsidRPr="00BD02FF" w14:paraId="4B796E69" w14:textId="77777777" w:rsidTr="005467E6">
        <w:trPr>
          <w:trHeight w:val="79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876D3E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Haiti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76BBA4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094D6E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EC6068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3B61E7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27B8E0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149,322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EC610A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83,633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537341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</w:tr>
      <w:tr w:rsidR="00C06E36" w:rsidRPr="00BD02FF" w14:paraId="2B9FC4C8" w14:textId="77777777" w:rsidTr="005467E6">
        <w:trPr>
          <w:trHeight w:val="253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8D9E45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Honduras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FD74AA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716F0F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BE48FE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034178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F3628D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1,449,723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18796A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1,850,102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F6A834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15.5% of baseline in 2029</w:t>
            </w:r>
          </w:p>
        </w:tc>
      </w:tr>
      <w:tr w:rsidR="00C06E36" w:rsidRPr="00BD02FF" w14:paraId="5B891897" w14:textId="77777777" w:rsidTr="005467E6">
        <w:trPr>
          <w:trHeight w:val="7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4D0A18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India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89019A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0F4457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BD9DD0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5C1718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EEC817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7EE210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51,165,562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B35322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</w:tr>
      <w:tr w:rsidR="00C06E36" w:rsidRPr="00BD02FF" w14:paraId="0B0155CD" w14:textId="77777777" w:rsidTr="005467E6">
        <w:trPr>
          <w:trHeight w:val="2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813F82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Indonesia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6E3239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897FF0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FDDBC0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E42C1F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7D4CCB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23,370,721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F7F60A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1,535,575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A6C5DC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</w:tr>
      <w:tr w:rsidR="00C06E36" w:rsidRPr="00BD02FF" w14:paraId="2F8E41EC" w14:textId="77777777" w:rsidTr="005467E6">
        <w:trPr>
          <w:trHeight w:val="28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455AE2" w14:textId="77777777" w:rsidR="009A67CE" w:rsidRPr="00BD02FF" w:rsidRDefault="009A67CE" w:rsidP="005467E6">
            <w:pPr>
              <w:ind w:right="-112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Iran (Islamic Republic of)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BC7FE4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834E54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60DA23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9D40AA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C68C54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0252CD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2F459D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</w:tr>
      <w:tr w:rsidR="00C06E36" w:rsidRPr="00BD02FF" w14:paraId="406852B1" w14:textId="77777777" w:rsidTr="005467E6">
        <w:trPr>
          <w:trHeight w:val="8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83D9CE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Iraq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47B80D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6C7E7F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3DBBB0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55FFDD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45B293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E0A3D2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F970C8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</w:tr>
      <w:tr w:rsidR="00C06E36" w:rsidRPr="00BD02FF" w14:paraId="0DA39DAF" w14:textId="77777777" w:rsidTr="005467E6">
        <w:trPr>
          <w:trHeight w:val="13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392651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Jamaica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7FDF59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A81ECB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B213D5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AFB429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9F644F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D7F540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E88E2F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</w:tr>
      <w:tr w:rsidR="00C06E36" w:rsidRPr="00BD02FF" w14:paraId="04BDF993" w14:textId="77777777" w:rsidTr="005467E6">
        <w:trPr>
          <w:trHeight w:val="153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E4F8BF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Jordan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279DBD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DB3A26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527927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FEB399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3CCAAE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2,808,101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381D5F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1,671,435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CBAD23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54% of baseline in 2030</w:t>
            </w:r>
          </w:p>
        </w:tc>
      </w:tr>
      <w:tr w:rsidR="00C06E36" w:rsidRPr="00BD02FF" w14:paraId="7D500CD1" w14:textId="77777777" w:rsidTr="005467E6">
        <w:trPr>
          <w:trHeight w:val="212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1C386C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Kenya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AD4DAA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896911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90AA1B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DAD49B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1B0F76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1,543,824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2CCA7B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283,816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609564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</w:tr>
      <w:tr w:rsidR="00C06E36" w:rsidRPr="00BD02FF" w14:paraId="27F30740" w14:textId="77777777" w:rsidTr="005467E6">
        <w:trPr>
          <w:trHeight w:val="117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08B8EC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Kiribati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AAE71E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7111EA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C90856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5172CE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AE1F14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8,176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EB1EBA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5,641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06A4F4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10% of baseline in 2029</w:t>
            </w:r>
          </w:p>
        </w:tc>
      </w:tr>
      <w:tr w:rsidR="00C06E36" w:rsidRPr="00BD02FF" w14:paraId="08DDF23B" w14:textId="77777777" w:rsidTr="005467E6">
        <w:trPr>
          <w:trHeight w:val="4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69D73A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Kuwait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728FA8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FDF3B9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7BFC4A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8A74EF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B4A453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110A7F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CC9E34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</w:tr>
      <w:tr w:rsidR="00C06E36" w:rsidRPr="00BD02FF" w14:paraId="2202249F" w14:textId="77777777" w:rsidTr="005467E6">
        <w:trPr>
          <w:trHeight w:val="67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A283E5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Kyrgyzstan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AAC674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8C16F2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5934B3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CP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47C1B8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DF9213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450,382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F3C1D7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250,036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600DE8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10% of baseline in 2029</w:t>
            </w:r>
          </w:p>
        </w:tc>
      </w:tr>
      <w:tr w:rsidR="00C06E36" w:rsidRPr="00BD02FF" w14:paraId="40E1EE63" w14:textId="77777777" w:rsidTr="005467E6">
        <w:trPr>
          <w:trHeight w:val="2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43A919" w14:textId="77777777" w:rsidR="009A67CE" w:rsidRPr="00DF7E9F" w:rsidRDefault="009A67CE" w:rsidP="005467E6">
            <w:pPr>
              <w:ind w:right="-112"/>
              <w:jc w:val="left"/>
              <w:rPr>
                <w:sz w:val="20"/>
                <w:szCs w:val="20"/>
                <w:lang w:val="en-US" w:eastAsia="zh-CN"/>
              </w:rPr>
            </w:pPr>
            <w:r w:rsidRPr="00DF7E9F">
              <w:rPr>
                <w:sz w:val="20"/>
                <w:szCs w:val="20"/>
                <w:lang w:val="en-US" w:eastAsia="zh-CN"/>
              </w:rPr>
              <w:t>Lao People's Democratic Republic (the)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BB0CE9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EAFE8A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33E14E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5739C4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4FD22B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324,226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3E9DC7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283,415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37B32F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10% of baseline in 2029</w:t>
            </w:r>
          </w:p>
        </w:tc>
      </w:tr>
      <w:tr w:rsidR="00C06E36" w:rsidRPr="00BD02FF" w14:paraId="28F48547" w14:textId="77777777" w:rsidTr="005467E6">
        <w:trPr>
          <w:trHeight w:val="63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831D6A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Lebanon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0C2FFE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99FDDC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ACD1EA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CP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FDD48C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CFF731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2,556,533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4B0838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1,568,531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86F1BB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</w:tr>
      <w:tr w:rsidR="00C06E36" w:rsidRPr="00BD02FF" w14:paraId="224C0C85" w14:textId="77777777" w:rsidTr="005467E6">
        <w:trPr>
          <w:trHeight w:val="2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A9BDB3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Lesotho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DF4BC0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69E8C7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1406F0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5B0DB6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29E7DF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103,221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B10717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27,069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69D639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51.6% of baseline in 2029</w:t>
            </w:r>
          </w:p>
        </w:tc>
      </w:tr>
      <w:tr w:rsidR="00C06E36" w:rsidRPr="00BD02FF" w14:paraId="04657F45" w14:textId="77777777" w:rsidTr="005467E6">
        <w:trPr>
          <w:trHeight w:val="253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890C8D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Liberia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B36CF1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672CB9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B8082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EDEA1E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3B7A83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180,909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D79F80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33,330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0EB5E9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32% of baseline in 2029</w:t>
            </w:r>
          </w:p>
        </w:tc>
      </w:tr>
      <w:tr w:rsidR="00C06E36" w:rsidRPr="00BD02FF" w14:paraId="4256413E" w14:textId="77777777" w:rsidTr="005467E6">
        <w:trPr>
          <w:trHeight w:val="91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D02274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Libya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C6924E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E7B630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455961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82C783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2CCE5F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F5EDED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B567A6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</w:tr>
      <w:tr w:rsidR="00C06E36" w:rsidRPr="00BD02FF" w14:paraId="4333F20A" w14:textId="77777777" w:rsidTr="005467E6">
        <w:trPr>
          <w:trHeight w:val="9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11BD9F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Madagascar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A424EB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29595D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561748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C7FE79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7A2F36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1,719,334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7220DB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1,641,815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633D4F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</w:tr>
      <w:tr w:rsidR="00C06E36" w:rsidRPr="00BD02FF" w14:paraId="4FC9AC84" w14:textId="77777777" w:rsidTr="005467E6">
        <w:trPr>
          <w:trHeight w:val="4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D94A84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Malawi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0C7E79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5CBD9A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E28806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CP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89282C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D6D93C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428,435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587D95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161,445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D68C1A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54% of baseline in 2030</w:t>
            </w:r>
          </w:p>
        </w:tc>
      </w:tr>
      <w:tr w:rsidR="00C06E36" w:rsidRPr="00BD02FF" w14:paraId="731F34A9" w14:textId="77777777" w:rsidTr="005467E6">
        <w:trPr>
          <w:trHeight w:val="73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EC3373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Malaysia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7E810B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295AAA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87F32A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887011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4025E7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26,703,717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FACDB5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5,043,404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B27AD5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10% of baseline in 2029</w:t>
            </w:r>
          </w:p>
        </w:tc>
      </w:tr>
      <w:tr w:rsidR="00C06E36" w:rsidRPr="00BD02FF" w14:paraId="0140E8D3" w14:textId="77777777" w:rsidTr="005467E6">
        <w:trPr>
          <w:trHeight w:val="11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343E32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Maldives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42AEF2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3E6F41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3ED552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8A9A48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4DA0C9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434,219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1E16C2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390,586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5C0537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</w:tr>
      <w:tr w:rsidR="00C06E36" w:rsidRPr="00BD02FF" w14:paraId="05D4569D" w14:textId="77777777" w:rsidTr="005467E6">
        <w:trPr>
          <w:trHeight w:val="16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3091F6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Mali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5C63C3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6BE334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F81C4A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CP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6235AC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B1EBD1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399,935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B06CB8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-6,101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47A6BD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</w:tr>
      <w:tr w:rsidR="00C06E36" w:rsidRPr="00BD02FF" w14:paraId="3AD68D74" w14:textId="77777777" w:rsidTr="005467E6">
        <w:trPr>
          <w:trHeight w:val="21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0B701F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Marshall Islands (the)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D919BF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BD8EFA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22D774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B02D52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C774C3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10,824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D72BBE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31,619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B5D5C3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10% of baseline in 2029</w:t>
            </w:r>
          </w:p>
        </w:tc>
      </w:tr>
      <w:tr w:rsidR="00C06E36" w:rsidRPr="00BD02FF" w14:paraId="6FC60BBF" w14:textId="77777777" w:rsidTr="005467E6">
        <w:trPr>
          <w:trHeight w:val="101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FD7F65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Mauritania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0D20E1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B333BF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D528AF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86BCFB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0CC951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9403FD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69D966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</w:tr>
      <w:tr w:rsidR="00C06E36" w:rsidRPr="00BD02FF" w14:paraId="4625AE66" w14:textId="77777777" w:rsidTr="005467E6">
        <w:trPr>
          <w:trHeight w:val="147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BD9B98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Mauritius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06DDC6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76E0AE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962E55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7C326B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A70DE9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665,957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CD71B8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530,740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908405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10% of baseline in 2029</w:t>
            </w:r>
          </w:p>
        </w:tc>
      </w:tr>
      <w:tr w:rsidR="00C06E36" w:rsidRPr="00BD02FF" w14:paraId="2CFC4B77" w14:textId="77777777" w:rsidTr="005467E6">
        <w:trPr>
          <w:trHeight w:val="2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A05F30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Mexico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709000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51287D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8B311C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E7AFA6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4A6127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76,982,664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7DD396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50,254,745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2AE0BB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10% of baseline in 2029</w:t>
            </w:r>
          </w:p>
        </w:tc>
      </w:tr>
      <w:tr w:rsidR="00C06E36" w:rsidRPr="00BD02FF" w14:paraId="5B62EC48" w14:textId="77777777" w:rsidTr="005467E6">
        <w:trPr>
          <w:trHeight w:val="2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E7CC6D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Micronesia (Federated States of)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9A5448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A00A1A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B046E9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9D2CB6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C93AAD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13,600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DCE2BA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17,412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F2D85C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10% of baseline in 2029</w:t>
            </w:r>
          </w:p>
        </w:tc>
      </w:tr>
      <w:tr w:rsidR="00C06E36" w:rsidRPr="00BD02FF" w14:paraId="51A71E9E" w14:textId="77777777" w:rsidTr="005467E6">
        <w:trPr>
          <w:trHeight w:val="9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0F5C18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Mongolia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4D1208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B9ACED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2BC8C7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C25B79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3C215A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57,309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D83EDC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27,778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F02424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</w:tr>
      <w:tr w:rsidR="00C06E36" w:rsidRPr="00BD02FF" w14:paraId="318A169F" w14:textId="77777777" w:rsidTr="005467E6">
        <w:trPr>
          <w:trHeight w:val="286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4E78D1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Montenegro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7D93E3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9F3A84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94A5A2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A2FCDC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CB68ED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155,854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85203E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191,587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32C3B0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19.43% of baseline in 2029</w:t>
            </w:r>
          </w:p>
        </w:tc>
      </w:tr>
      <w:tr w:rsidR="00C06E36" w:rsidRPr="00BD02FF" w14:paraId="6249BAAA" w14:textId="77777777" w:rsidTr="005467E6">
        <w:trPr>
          <w:trHeight w:val="9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92A9E1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Morocco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8BE798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40774D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2DB0F2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EA03F1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A5E7B9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2,134,520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B7A6BC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4,579,557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843DF4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</w:tr>
      <w:tr w:rsidR="00C06E36" w:rsidRPr="00BD02FF" w14:paraId="23E9E7F9" w14:textId="77777777" w:rsidTr="005467E6">
        <w:trPr>
          <w:trHeight w:val="141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8B03DE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Mozambique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203C02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AAE2D5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CCD182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8E30AE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EE75DA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655,255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2C0296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1,156,651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6C1EE4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10% of baseline in 2029</w:t>
            </w:r>
          </w:p>
        </w:tc>
      </w:tr>
      <w:tr w:rsidR="00C06E36" w:rsidRPr="00BD02FF" w14:paraId="385BB10F" w14:textId="77777777" w:rsidTr="005467E6">
        <w:trPr>
          <w:trHeight w:val="186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74F872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Myanmar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6C2813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4A21A4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F96805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1860AF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41DD63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D6E134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863,290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8A513F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</w:tr>
      <w:tr w:rsidR="00C06E36" w:rsidRPr="00BD02FF" w14:paraId="3326AD75" w14:textId="77777777" w:rsidTr="005467E6">
        <w:trPr>
          <w:trHeight w:val="91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A457C1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Namibia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C74FA5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474031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7643B7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106187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7A4BAB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774,924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B592F8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730,358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D4289C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</w:tr>
      <w:tr w:rsidR="00C06E36" w:rsidRPr="00BD02FF" w14:paraId="45685F41" w14:textId="77777777" w:rsidTr="005467E6">
        <w:trPr>
          <w:trHeight w:val="123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D9319A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Nauru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50C174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1A572E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8F69F6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E0CBB9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F44B62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1,204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FC938B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2,525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B50408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10% of baseline in 2029</w:t>
            </w:r>
          </w:p>
        </w:tc>
      </w:tr>
      <w:tr w:rsidR="00C06E36" w:rsidRPr="00BD02FF" w14:paraId="7CCE6535" w14:textId="77777777" w:rsidTr="005467E6">
        <w:trPr>
          <w:trHeight w:val="16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1B0ADE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Nepal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7CC0B7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F9ECB2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FA35B1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EA96A6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A245DC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5EBD99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9C64A9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</w:tr>
      <w:tr w:rsidR="00C06E36" w:rsidRPr="00BD02FF" w14:paraId="2F26552C" w14:textId="77777777" w:rsidTr="005467E6">
        <w:trPr>
          <w:trHeight w:val="21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0D9CD7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Nicaragua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469DE0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2375F1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7050AD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D3EA8B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D9AD56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582,295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DBAA16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432,186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18F2C5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10% of baseline in 2029</w:t>
            </w:r>
          </w:p>
        </w:tc>
      </w:tr>
      <w:tr w:rsidR="00C06E36" w:rsidRPr="00BD02FF" w14:paraId="40D3D38E" w14:textId="77777777" w:rsidTr="005467E6">
        <w:trPr>
          <w:trHeight w:val="2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9E3826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Niger (the)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DCE85E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CB1A9E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C8E947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AA2661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8F2C0E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1,222,358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9A0699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608,920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FC22E8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35.2% of baseline in 2029</w:t>
            </w:r>
          </w:p>
        </w:tc>
      </w:tr>
      <w:tr w:rsidR="00C06E36" w:rsidRPr="00BD02FF" w14:paraId="065A0799" w14:textId="77777777" w:rsidTr="005467E6">
        <w:trPr>
          <w:trHeight w:val="2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67CE0D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Nigeria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587C93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AFE18D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6CC95E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76119D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8E6E42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15,187,779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28929F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22,809,651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8DCF64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10.13% of baseline in 2029</w:t>
            </w:r>
          </w:p>
        </w:tc>
      </w:tr>
      <w:tr w:rsidR="00C06E36" w:rsidRPr="00BD02FF" w14:paraId="6CFDD3AB" w14:textId="77777777" w:rsidTr="005467E6">
        <w:trPr>
          <w:trHeight w:val="17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E22B02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Niue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98CEEE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476D2F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346D21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4B68A7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FA8417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201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AA53BF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5BCE15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10% of baseline in 2029</w:t>
            </w:r>
          </w:p>
        </w:tc>
      </w:tr>
      <w:tr w:rsidR="00C06E36" w:rsidRPr="00BD02FF" w14:paraId="42C16899" w14:textId="77777777" w:rsidTr="005467E6">
        <w:trPr>
          <w:trHeight w:val="2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AE315E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North Macedonia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A8D2DF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AE61D3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EB8098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B10FBF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B60C00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397,843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F707FC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275,505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FA19EE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18.7% of baseline in 2029</w:t>
            </w:r>
          </w:p>
        </w:tc>
      </w:tr>
      <w:tr w:rsidR="00C06E36" w:rsidRPr="00BD02FF" w14:paraId="6949717E" w14:textId="77777777" w:rsidTr="005467E6">
        <w:trPr>
          <w:trHeight w:val="17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D684B6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Oman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ADE667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6CBE4D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CD9BB7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DB8C2E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9D8C3C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19DD98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2,300,559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56FD8B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</w:tr>
      <w:tr w:rsidR="00C06E36" w:rsidRPr="00BD02FF" w14:paraId="3383ED96" w14:textId="77777777" w:rsidTr="005467E6">
        <w:trPr>
          <w:trHeight w:val="7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93F139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Pakistan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99FA9C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3029E2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C39C91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CP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5A3BDF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B7A1A5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C1034C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4,947,533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A8319C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</w:tr>
      <w:tr w:rsidR="00C06E36" w:rsidRPr="00BD02FF" w14:paraId="62E02AE3" w14:textId="77777777" w:rsidTr="005467E6">
        <w:trPr>
          <w:trHeight w:val="1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3E6B02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Palau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9C0B8F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745300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A10FF9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EEAFA8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D57E98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10,368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6680C3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6,360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666FE9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10% of baseline in 2029</w:t>
            </w:r>
          </w:p>
        </w:tc>
      </w:tr>
      <w:tr w:rsidR="00C06E36" w:rsidRPr="00BD02FF" w14:paraId="4E958E43" w14:textId="77777777" w:rsidTr="005467E6">
        <w:trPr>
          <w:trHeight w:val="4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DA4039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Panama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DEAAEA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4FB58A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F44395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D15371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7AE540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2,543,386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B9A1DE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2,733,914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837E6B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10% of baseline in 2029</w:t>
            </w:r>
          </w:p>
        </w:tc>
      </w:tr>
      <w:tr w:rsidR="00C06E36" w:rsidRPr="00BD02FF" w14:paraId="459AD1DF" w14:textId="77777777" w:rsidTr="005467E6">
        <w:trPr>
          <w:trHeight w:val="57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7F6D71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Papua New Guinea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965E5E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AF1F94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5B4C07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808B87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756B7E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A9BC7A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365,343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B09041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</w:tr>
      <w:tr w:rsidR="00C06E36" w:rsidRPr="00BD02FF" w14:paraId="29E42F66" w14:textId="77777777" w:rsidTr="005467E6">
        <w:trPr>
          <w:trHeight w:val="102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72440F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Paraguay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A9CA71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C82678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78A621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8A2657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EDB618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1,684,582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6F6C12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1,517,927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91AE9B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10% of baseline in 2029</w:t>
            </w:r>
          </w:p>
        </w:tc>
      </w:tr>
      <w:tr w:rsidR="00C06E36" w:rsidRPr="00BD02FF" w14:paraId="730752E6" w14:textId="77777777" w:rsidTr="005467E6">
        <w:trPr>
          <w:trHeight w:val="149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FB33A6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Peru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F93EC0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E8FE40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6EC76D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E562D5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0D7518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2,735,721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521342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1,926,192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B96FEA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10% of baseline in 2029</w:t>
            </w:r>
          </w:p>
        </w:tc>
      </w:tr>
      <w:tr w:rsidR="00C06E36" w:rsidRPr="00BD02FF" w14:paraId="60C5AF9B" w14:textId="77777777" w:rsidTr="005467E6">
        <w:trPr>
          <w:trHeight w:val="52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043B29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Philippines (the)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5E8C9A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44E1C4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95CC62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CE9D94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7FF64D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11,903,687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18E95F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8,073,416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BDD5F3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</w:tr>
      <w:tr w:rsidR="00C06E36" w:rsidRPr="00BD02FF" w14:paraId="1A075C8E" w14:textId="77777777" w:rsidTr="005467E6">
        <w:trPr>
          <w:trHeight w:val="99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EEAF8B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Qatar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D11FFE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C52B76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21460D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89480D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9DE0B4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C24C42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F444FD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</w:tr>
      <w:tr w:rsidR="00C06E36" w:rsidRPr="00BD02FF" w14:paraId="0C029095" w14:textId="77777777" w:rsidTr="005467E6">
        <w:trPr>
          <w:trHeight w:val="4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76615E" w14:textId="380F7E96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Republic of Korea</w:t>
            </w:r>
            <w:r w:rsidR="006D6CEA" w:rsidRPr="00BD02FF">
              <w:rPr>
                <w:sz w:val="20"/>
                <w:szCs w:val="20"/>
                <w:lang w:val="ru-RU" w:eastAsia="zh-CN"/>
              </w:rPr>
              <w:t xml:space="preserve"> (the)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822C51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EAD8BF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89EF80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B5F2B7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2D41ED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89,248,915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470D37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64,890,681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D2FB60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</w:tr>
      <w:tr w:rsidR="00C06E36" w:rsidRPr="00BD02FF" w14:paraId="6F8EB7A3" w14:textId="77777777" w:rsidTr="005467E6">
        <w:trPr>
          <w:trHeight w:val="31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715D99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Republic of Moldova (the)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209CA2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25DBD4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6F19ED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425EA2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3535E8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521,391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61E2F2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452,288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4C1356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</w:tr>
      <w:tr w:rsidR="00C06E36" w:rsidRPr="00BD02FF" w14:paraId="37CC20BA" w14:textId="77777777" w:rsidTr="005467E6">
        <w:trPr>
          <w:trHeight w:val="14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27D7EF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Rwanda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93BF13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15E7D0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6ADAF9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5F618B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2DD83B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338,197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CD14E4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222,119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A75748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25% of baseline in 2029</w:t>
            </w:r>
          </w:p>
        </w:tc>
      </w:tr>
      <w:tr w:rsidR="00C06E36" w:rsidRPr="00BD02FF" w14:paraId="5696CF1F" w14:textId="77777777" w:rsidTr="005467E6">
        <w:trPr>
          <w:trHeight w:val="4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10428F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Saint Kitts and Nevis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D62A42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201CAA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F874CF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A5F4E0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B020BF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E52464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801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B1E479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</w:tr>
      <w:tr w:rsidR="00C06E36" w:rsidRPr="00BD02FF" w14:paraId="712CBB27" w14:textId="77777777" w:rsidTr="005467E6">
        <w:trPr>
          <w:trHeight w:val="77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94B7F1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Saint Lucia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619707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EBD8C3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E775ED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A3CAB5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A451C7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83,735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E218D4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95,871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DF7F8B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10% of baseline in 2029</w:t>
            </w:r>
          </w:p>
        </w:tc>
      </w:tr>
      <w:tr w:rsidR="00C06E36" w:rsidRPr="00BD02FF" w14:paraId="40BEF2AF" w14:textId="77777777" w:rsidTr="005467E6">
        <w:trPr>
          <w:trHeight w:val="26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14C831" w14:textId="77777777" w:rsidR="009A67CE" w:rsidRPr="00DF7E9F" w:rsidRDefault="009A67CE" w:rsidP="009A67CE">
            <w:pPr>
              <w:jc w:val="left"/>
              <w:rPr>
                <w:sz w:val="20"/>
                <w:szCs w:val="20"/>
                <w:lang w:val="en-US" w:eastAsia="zh-CN"/>
              </w:rPr>
            </w:pPr>
            <w:r w:rsidRPr="00DF7E9F">
              <w:rPr>
                <w:sz w:val="20"/>
                <w:szCs w:val="20"/>
                <w:lang w:val="en-US" w:eastAsia="zh-CN"/>
              </w:rPr>
              <w:t>Saint Vincent and the Grenadines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50F7EA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438600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789E78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642DB8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3ADAAA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25,280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E3781C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45,975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83A788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</w:tr>
      <w:tr w:rsidR="00C06E36" w:rsidRPr="00BD02FF" w14:paraId="7A9A80A8" w14:textId="77777777" w:rsidTr="005467E6">
        <w:trPr>
          <w:trHeight w:val="72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70FB16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Samoa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5D8131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31F491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802841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952DB0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069E3E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20,557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F17A2D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14,555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E8FF63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10% of baseline in 2029</w:t>
            </w:r>
          </w:p>
        </w:tc>
      </w:tr>
      <w:tr w:rsidR="00C06E36" w:rsidRPr="00BD02FF" w14:paraId="61AAFEBF" w14:textId="77777777" w:rsidTr="005467E6">
        <w:trPr>
          <w:trHeight w:val="119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46AB70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Sao Tome and Principe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2BABA5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64CF7B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7862F3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78BFC5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61CAF3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71,039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B392B6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28,976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102012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</w:tr>
      <w:tr w:rsidR="00C06E36" w:rsidRPr="00BD02FF" w14:paraId="7D162A83" w14:textId="77777777" w:rsidTr="005467E6">
        <w:trPr>
          <w:trHeight w:val="4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FBC5AB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Saudi Arabia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DB1AA0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991603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EE392C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141CC9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A10FA7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E26231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DDDA8C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</w:tr>
      <w:tr w:rsidR="00C06E36" w:rsidRPr="00BD02FF" w14:paraId="5F40176A" w14:textId="77777777" w:rsidTr="005467E6">
        <w:trPr>
          <w:trHeight w:val="211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69D4F5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Senegal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1B8E1A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273FC7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C6A84E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33B1A6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32E3B5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2,786,915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564549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2,261,398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ACD3A3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20.5% of baseline in 2029</w:t>
            </w:r>
          </w:p>
        </w:tc>
      </w:tr>
      <w:tr w:rsidR="00C06E36" w:rsidRPr="00BD02FF" w14:paraId="79ECED13" w14:textId="77777777" w:rsidTr="005467E6">
        <w:trPr>
          <w:trHeight w:val="16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CF1972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Serbia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0FFF61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C52BB2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29FE18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059B8F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2DA9AC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3,261,874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D30B79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8,446,488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6BC839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</w:tr>
      <w:tr w:rsidR="00C06E36" w:rsidRPr="00BD02FF" w14:paraId="43305E4B" w14:textId="77777777" w:rsidTr="005467E6">
        <w:trPr>
          <w:trHeight w:val="4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4FF5DB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Seychelles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978117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40217B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512229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983465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1ED4B1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249,400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D26782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157,112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D9E4ED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10% of baseline in 2029</w:t>
            </w:r>
          </w:p>
        </w:tc>
      </w:tr>
      <w:tr w:rsidR="00C06E36" w:rsidRPr="00BD02FF" w14:paraId="2B95060D" w14:textId="77777777" w:rsidTr="005467E6">
        <w:trPr>
          <w:trHeight w:val="11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9E4960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Sierra Leone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71B175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B19737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02FE48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E2002C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2D8719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350,905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A4D899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298,480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162BA4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10% of baseline in 2029</w:t>
            </w:r>
          </w:p>
        </w:tc>
      </w:tr>
      <w:tr w:rsidR="00C06E36" w:rsidRPr="00BD02FF" w14:paraId="39230883" w14:textId="77777777" w:rsidTr="005467E6">
        <w:trPr>
          <w:trHeight w:val="157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15E18A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Singapore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7A232E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A47074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7AFCB0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3CD104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2B6190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10,583,428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4ACCB8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5,770,315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9C8EE7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</w:tr>
      <w:tr w:rsidR="00C06E36" w:rsidRPr="00BD02FF" w14:paraId="41EFD8F0" w14:textId="77777777" w:rsidTr="005467E6">
        <w:trPr>
          <w:trHeight w:val="46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0A6634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Solomon Islands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FF9FD8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A42232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C0B466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D59DE5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174929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69,516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5E841C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36,147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FEF453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30% of baseline in 2029</w:t>
            </w:r>
          </w:p>
        </w:tc>
      </w:tr>
      <w:tr w:rsidR="00C06E36" w:rsidRPr="00BD02FF" w14:paraId="3FBAF39C" w14:textId="77777777" w:rsidTr="005467E6">
        <w:trPr>
          <w:trHeight w:val="93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623F4A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Somalia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22B407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614896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2A6661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A66071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CEBAA7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1,276,672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DB45DA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784,355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1383FB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</w:tr>
      <w:tr w:rsidR="00C06E36" w:rsidRPr="00BD02FF" w14:paraId="1E7D15EB" w14:textId="77777777" w:rsidTr="005467E6">
        <w:trPr>
          <w:trHeight w:val="4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208B71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South Africa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922F17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25524F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D38015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E5883C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A84123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13,843,139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D79F4C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8,748,739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0720AC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</w:tr>
      <w:tr w:rsidR="00C06E36" w:rsidRPr="00BD02FF" w14:paraId="2452F020" w14:textId="77777777" w:rsidTr="005467E6">
        <w:trPr>
          <w:trHeight w:val="4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BE8B06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South Sudan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E836EE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900274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BB0C9C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DF88CC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8FE8ED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221,410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E7BEBE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52,267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8D2F0D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</w:tr>
      <w:tr w:rsidR="00C06E36" w:rsidRPr="00BD02FF" w14:paraId="7ACD99DC" w14:textId="77777777" w:rsidTr="005467E6">
        <w:trPr>
          <w:trHeight w:val="89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D2B7DF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Sri Lanka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E49AFC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1A9F80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659ED6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8B2719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67BC20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1,170,234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A913DC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1,156,405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6B98B1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</w:tr>
      <w:tr w:rsidR="00C06E36" w:rsidRPr="00BD02FF" w14:paraId="63320A1C" w14:textId="77777777" w:rsidTr="005467E6">
        <w:trPr>
          <w:trHeight w:val="13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948BC7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Sudan (the)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C318B4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9768D7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9DC378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609163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B63EB0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1,743,144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8F907F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199,440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A73893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</w:tr>
      <w:tr w:rsidR="00C06E36" w:rsidRPr="00BD02FF" w14:paraId="13FF5FA8" w14:textId="77777777" w:rsidTr="005467E6">
        <w:trPr>
          <w:trHeight w:val="2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BAC28B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Suriname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C61754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79BA44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EBD138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C61767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7C9DE3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272,996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C1F4A3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24,230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D315FD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</w:tr>
      <w:tr w:rsidR="00C06E36" w:rsidRPr="00BD02FF" w14:paraId="16AFE167" w14:textId="77777777" w:rsidTr="005467E6">
        <w:trPr>
          <w:trHeight w:val="14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057437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Syrian Arab Republic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48470F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DAE58F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A59A5B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1F7530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DFB45D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18,150,706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172C6C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12,671,604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1026DE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</w:tr>
      <w:tr w:rsidR="00C06E36" w:rsidRPr="00BD02FF" w14:paraId="52908F81" w14:textId="77777777" w:rsidTr="005467E6">
        <w:trPr>
          <w:trHeight w:val="4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66DC38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Thailand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1B4C34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47241C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410903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036C78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64E9CC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59,270,951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6A0568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5E5FDE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</w:tr>
      <w:tr w:rsidR="00C06E36" w:rsidRPr="00BD02FF" w14:paraId="23AEB49D" w14:textId="77777777" w:rsidTr="005467E6">
        <w:trPr>
          <w:trHeight w:val="8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DE2920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Timor-Leste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DC5B42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A5DA61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B78831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F0882F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A53862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70E21E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9F5C8F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</w:tr>
      <w:tr w:rsidR="00C06E36" w:rsidRPr="00BD02FF" w14:paraId="3780E572" w14:textId="77777777" w:rsidTr="005467E6">
        <w:trPr>
          <w:trHeight w:val="13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53BCA3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Togo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786546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D200C7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74AC0F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F98627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9C63AD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1,124,896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A8D810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736,797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75AD29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15% of baseline in 2029</w:t>
            </w:r>
          </w:p>
        </w:tc>
      </w:tr>
      <w:tr w:rsidR="00C06E36" w:rsidRPr="00BD02FF" w14:paraId="1597C3AE" w14:textId="77777777" w:rsidTr="005467E6">
        <w:trPr>
          <w:trHeight w:val="177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EF214D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Tonga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DD6D79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BDA762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CB07C8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F671CC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789FEA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7,676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9B90C6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7,415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0DE1AF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10% of baseline in 2029</w:t>
            </w:r>
          </w:p>
        </w:tc>
      </w:tr>
      <w:tr w:rsidR="00C06E36" w:rsidRPr="00BD02FF" w14:paraId="736CAE81" w14:textId="77777777" w:rsidTr="005467E6">
        <w:trPr>
          <w:trHeight w:val="8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3A9A29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Trinidad and Tobago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920B0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A7DB46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93F661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5FBB15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98F849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5,681,787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79D253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4,967,441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8690C6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10% of baseline in 2029</w:t>
            </w:r>
          </w:p>
        </w:tc>
      </w:tr>
      <w:tr w:rsidR="00C06E36" w:rsidRPr="00BD02FF" w14:paraId="4A6C0469" w14:textId="77777777" w:rsidTr="005467E6">
        <w:trPr>
          <w:trHeight w:val="2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6F7C02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Tunisia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F516FD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7FE5F0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A5161C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4DF58E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D22A11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2,367,840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A4B414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2,140,607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9D3E4E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23.8% of baseline in 2030</w:t>
            </w:r>
          </w:p>
        </w:tc>
      </w:tr>
      <w:tr w:rsidR="00C06E36" w:rsidRPr="00BD02FF" w14:paraId="095F8C03" w14:textId="77777777" w:rsidTr="005467E6">
        <w:trPr>
          <w:trHeight w:val="277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F21453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Türkiye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02885F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3684A6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8B8982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26F25B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2C5465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37,117,410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AE572C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20,337,396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52FA78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14.4% of baseline in 2029</w:t>
            </w:r>
          </w:p>
        </w:tc>
      </w:tr>
      <w:tr w:rsidR="00C06E36" w:rsidRPr="00BD02FF" w14:paraId="4503A7E0" w14:textId="77777777" w:rsidTr="005467E6">
        <w:trPr>
          <w:trHeight w:val="16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8B0E55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Turkmenistan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B1920B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3C8E8E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35C044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1DD302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34D98E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597,121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8AF0A8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572,109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3F2F3A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10% of baseline in 2029</w:t>
            </w:r>
          </w:p>
        </w:tc>
      </w:tr>
      <w:tr w:rsidR="00C06E36" w:rsidRPr="00BD02FF" w14:paraId="40990E24" w14:textId="77777777" w:rsidTr="005467E6">
        <w:trPr>
          <w:trHeight w:val="73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4C141E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Tuvalu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AC9146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4E041E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00DCFF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2B0446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4F988C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2,206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9BDF4A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1,816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D20F13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10% of baseline in 2029</w:t>
            </w:r>
          </w:p>
        </w:tc>
      </w:tr>
      <w:tr w:rsidR="00C06E36" w:rsidRPr="00BD02FF" w14:paraId="2013AC59" w14:textId="77777777" w:rsidTr="005467E6">
        <w:trPr>
          <w:trHeight w:val="4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C0446F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Uganda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0E297F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5AB871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628F95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2B1A5F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9FA725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39,432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DC215D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15,600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F8CE6A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</w:tr>
      <w:tr w:rsidR="00C06E36" w:rsidRPr="00BD02FF" w14:paraId="5E3D9321" w14:textId="77777777" w:rsidTr="005467E6">
        <w:trPr>
          <w:trHeight w:val="307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C7A547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United Arab Emirates (the)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1C718D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3D297A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6D25CF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502CAC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CE9E5A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9DA156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433462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</w:tr>
      <w:tr w:rsidR="00C06E36" w:rsidRPr="00BD02FF" w14:paraId="11919FFC" w14:textId="77777777" w:rsidTr="005467E6">
        <w:trPr>
          <w:trHeight w:val="2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4238AB" w14:textId="77777777" w:rsidR="009A67CE" w:rsidRPr="00DF7E9F" w:rsidRDefault="009A67CE" w:rsidP="009A67CE">
            <w:pPr>
              <w:jc w:val="left"/>
              <w:rPr>
                <w:sz w:val="20"/>
                <w:szCs w:val="20"/>
                <w:lang w:val="en-US" w:eastAsia="zh-CN"/>
              </w:rPr>
            </w:pPr>
            <w:r w:rsidRPr="00DF7E9F">
              <w:rPr>
                <w:sz w:val="20"/>
                <w:szCs w:val="20"/>
                <w:lang w:val="en-US" w:eastAsia="zh-CN"/>
              </w:rPr>
              <w:t>United Republic of Tanzania (the)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84F69A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F53CCD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2A498E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54B890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3915FA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218,611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0CCAFF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223,266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D474CD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</w:tr>
      <w:tr w:rsidR="00C06E36" w:rsidRPr="00BD02FF" w14:paraId="7AE459E0" w14:textId="77777777" w:rsidTr="005467E6">
        <w:trPr>
          <w:trHeight w:val="7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B35347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Uruguay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8E7E44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8EEEBD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69A233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805AB1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23FBCF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1,012,431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80274A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696,550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701BB9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10% of baseline in 2029</w:t>
            </w:r>
          </w:p>
        </w:tc>
      </w:tr>
      <w:tr w:rsidR="00C06E36" w:rsidRPr="00BD02FF" w14:paraId="3BD6F1A4" w14:textId="77777777" w:rsidTr="005467E6">
        <w:trPr>
          <w:trHeight w:val="12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58E621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Vanuatu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814E49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A53F9B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85E52A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B55D84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D161F3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20,482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A78EAE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21,568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19762A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10% of baseline in 2029</w:t>
            </w:r>
          </w:p>
        </w:tc>
      </w:tr>
      <w:tr w:rsidR="00C06E36" w:rsidRPr="00BD02FF" w14:paraId="3B1DD805" w14:textId="77777777" w:rsidTr="005467E6">
        <w:trPr>
          <w:trHeight w:val="2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00E5E3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Venezuela (Bolivarian Republic of)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800FFA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F1D3D8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58E035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9E29D2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B72B97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5,157,619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101293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1,449,844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A57F9F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</w:tr>
      <w:tr w:rsidR="00C06E36" w:rsidRPr="00BD02FF" w14:paraId="434924B3" w14:textId="77777777" w:rsidTr="005467E6">
        <w:trPr>
          <w:trHeight w:val="4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F508F8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Viet Nam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65BAB5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B87678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A5935D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133258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7F58D3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13,991,360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7F5E0F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13,830,601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484342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10% of baseline in 2029</w:t>
            </w:r>
          </w:p>
        </w:tc>
      </w:tr>
      <w:tr w:rsidR="00C06E36" w:rsidRPr="00BD02FF" w14:paraId="0D1796AB" w14:textId="77777777" w:rsidTr="005467E6">
        <w:trPr>
          <w:trHeight w:val="4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11CC2E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Yemen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D2E2CC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5356AB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30BE8F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0B1EBB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A6E145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1CFF49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7A90F4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</w:tr>
      <w:tr w:rsidR="00C06E36" w:rsidRPr="00BD02FF" w14:paraId="7E2F7701" w14:textId="77777777" w:rsidTr="005467E6">
        <w:trPr>
          <w:trHeight w:val="4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FBD02C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Zambia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6E0EB6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373714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48E7BD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EEFFAC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D3444C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699,513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EFF724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823,415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E9109E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 </w:t>
            </w:r>
          </w:p>
        </w:tc>
      </w:tr>
      <w:tr w:rsidR="00C06E36" w:rsidRPr="00BD02FF" w14:paraId="7934D0A5" w14:textId="77777777" w:rsidTr="005467E6">
        <w:trPr>
          <w:trHeight w:val="102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F55A12" w14:textId="77777777" w:rsidR="009A67CE" w:rsidRPr="00BD02FF" w:rsidRDefault="009A67CE" w:rsidP="009A67CE">
            <w:pPr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Zimbabwe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8D565B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I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36B799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Yes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2E60EA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A7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48E66C" w14:textId="77777777" w:rsidR="009A67CE" w:rsidRPr="00BD02FF" w:rsidRDefault="009A67CE" w:rsidP="009A67CE">
            <w:pPr>
              <w:jc w:val="center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2023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BC88EA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1,210,624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DD3E05" w14:textId="77777777" w:rsidR="009A67CE" w:rsidRPr="00BD02FF" w:rsidRDefault="009A67CE" w:rsidP="009A67CE">
            <w:pPr>
              <w:jc w:val="righ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842,264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A10474" w14:textId="77777777" w:rsidR="009A67CE" w:rsidRPr="00BD02FF" w:rsidRDefault="009A67CE" w:rsidP="005467E6">
            <w:pPr>
              <w:ind w:right="-108"/>
              <w:jc w:val="left"/>
              <w:rPr>
                <w:sz w:val="20"/>
                <w:szCs w:val="20"/>
                <w:lang w:val="ru-RU" w:eastAsia="zh-CN"/>
              </w:rPr>
            </w:pPr>
            <w:r w:rsidRPr="00BD02FF">
              <w:rPr>
                <w:sz w:val="20"/>
                <w:szCs w:val="20"/>
                <w:lang w:val="ru-RU" w:eastAsia="zh-CN"/>
              </w:rPr>
              <w:t>37% of baseline in 2029</w:t>
            </w:r>
          </w:p>
        </w:tc>
      </w:tr>
    </w:tbl>
    <w:p w14:paraId="42EA4E66" w14:textId="77777777" w:rsidR="00B91510" w:rsidRPr="00DF7E9F" w:rsidRDefault="00B91510" w:rsidP="00B91510">
      <w:pPr>
        <w:rPr>
          <w:sz w:val="19"/>
          <w:szCs w:val="19"/>
          <w:lang w:val="en-US"/>
        </w:rPr>
      </w:pPr>
      <w:r w:rsidRPr="00DF7E9F">
        <w:rPr>
          <w:sz w:val="19"/>
          <w:szCs w:val="19"/>
          <w:lang w:val="en-US"/>
        </w:rPr>
        <w:t>(*) Excluding the Republic of Korea, Singapore, and the United Arab Emirates which do not request assistance from the Multilateral Fund for their phase-out of controlled substances. They are included in the table above.</w:t>
      </w:r>
    </w:p>
    <w:p w14:paraId="31CE6796" w14:textId="29053B91" w:rsidR="00B91510" w:rsidRPr="00DF7E9F" w:rsidRDefault="00B91510" w:rsidP="00B91510">
      <w:pPr>
        <w:rPr>
          <w:sz w:val="20"/>
          <w:szCs w:val="20"/>
          <w:lang w:val="en-US"/>
        </w:rPr>
      </w:pPr>
      <w:r w:rsidRPr="00DF7E9F">
        <w:rPr>
          <w:sz w:val="20"/>
          <w:szCs w:val="20"/>
          <w:lang w:val="en-US"/>
        </w:rPr>
        <w:t>(**) As of 1</w:t>
      </w:r>
      <w:r w:rsidR="005B02D6" w:rsidRPr="00DF7E9F">
        <w:rPr>
          <w:sz w:val="20"/>
          <w:szCs w:val="20"/>
          <w:lang w:val="en-US"/>
        </w:rPr>
        <w:t>2</w:t>
      </w:r>
      <w:r w:rsidRPr="00DF7E9F">
        <w:rPr>
          <w:sz w:val="20"/>
          <w:szCs w:val="20"/>
          <w:lang w:val="en-US"/>
        </w:rPr>
        <w:t xml:space="preserve"> </w:t>
      </w:r>
      <w:r w:rsidR="005B02D6" w:rsidRPr="00DF7E9F">
        <w:rPr>
          <w:sz w:val="20"/>
          <w:szCs w:val="20"/>
          <w:lang w:val="en-US"/>
        </w:rPr>
        <w:t>November</w:t>
      </w:r>
      <w:r w:rsidRPr="00DF7E9F">
        <w:rPr>
          <w:sz w:val="20"/>
          <w:szCs w:val="20"/>
          <w:lang w:val="en-US"/>
        </w:rPr>
        <w:t xml:space="preserve"> 2024.</w:t>
      </w:r>
    </w:p>
    <w:p w14:paraId="54F1B7C6" w14:textId="77777777" w:rsidR="00066CE8" w:rsidRPr="00DF7E9F" w:rsidRDefault="00066CE8" w:rsidP="00857077">
      <w:pPr>
        <w:jc w:val="left"/>
        <w:rPr>
          <w:lang w:val="en-US"/>
        </w:rPr>
      </w:pPr>
    </w:p>
    <w:p w14:paraId="77AE9195" w14:textId="77777777" w:rsidR="00B9647B" w:rsidRPr="00DF7E9F" w:rsidRDefault="00B9647B" w:rsidP="00693983">
      <w:pPr>
        <w:pStyle w:val="Title1"/>
        <w:rPr>
          <w:bCs/>
          <w:lang w:val="en-US"/>
        </w:rPr>
      </w:pPr>
    </w:p>
    <w:p w14:paraId="3679E94F" w14:textId="77777777" w:rsidR="00B9647B" w:rsidRPr="00DF7E9F" w:rsidRDefault="00B9647B" w:rsidP="00693983">
      <w:pPr>
        <w:pStyle w:val="Title1"/>
        <w:rPr>
          <w:bCs/>
          <w:lang w:val="en-US"/>
        </w:rPr>
        <w:sectPr w:rsidR="00B9647B" w:rsidRPr="00DF7E9F" w:rsidSect="00675625"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pgSz w:w="12240" w:h="15840" w:code="1"/>
          <w:pgMar w:top="720" w:right="1440" w:bottom="864" w:left="1440" w:header="720" w:footer="475" w:gutter="0"/>
          <w:pgNumType w:start="1"/>
          <w:cols w:space="720"/>
          <w:titlePg/>
        </w:sectPr>
      </w:pPr>
    </w:p>
    <w:p w14:paraId="168BC5BF" w14:textId="043E054D" w:rsidR="004E7F9C" w:rsidRPr="00DF7E9F" w:rsidRDefault="00693983" w:rsidP="00693983">
      <w:pPr>
        <w:pStyle w:val="Title1"/>
        <w:rPr>
          <w:bCs/>
          <w:lang w:val="en-US"/>
        </w:rPr>
      </w:pPr>
      <w:r w:rsidRPr="00DF7E9F">
        <w:rPr>
          <w:bCs/>
          <w:lang w:val="en-US"/>
        </w:rPr>
        <w:t>A</w:t>
      </w:r>
      <w:r w:rsidRPr="00DF7E9F">
        <w:rPr>
          <w:bCs/>
          <w:caps w:val="0"/>
          <w:lang w:val="en-US"/>
        </w:rPr>
        <w:t>nnex</w:t>
      </w:r>
      <w:r w:rsidRPr="00DF7E9F">
        <w:rPr>
          <w:bCs/>
          <w:lang w:val="en-US"/>
        </w:rPr>
        <w:t xml:space="preserve"> IV</w:t>
      </w:r>
    </w:p>
    <w:p w14:paraId="708D5164" w14:textId="40F37B78" w:rsidR="001370F8" w:rsidRPr="00DF7E9F" w:rsidRDefault="001370F8" w:rsidP="00693983">
      <w:pPr>
        <w:pStyle w:val="Title1"/>
        <w:rPr>
          <w:bCs/>
          <w:lang w:val="en-US"/>
        </w:rPr>
      </w:pPr>
    </w:p>
    <w:p w14:paraId="408666A0" w14:textId="08800CCB" w:rsidR="001370F8" w:rsidRPr="00DF7E9F" w:rsidRDefault="00A7232B" w:rsidP="001370F8">
      <w:pPr>
        <w:jc w:val="center"/>
        <w:rPr>
          <w:b/>
          <w:lang w:val="en-US"/>
        </w:rPr>
      </w:pPr>
      <w:r w:rsidRPr="00DF7E9F">
        <w:rPr>
          <w:b/>
          <w:lang w:val="en-US"/>
        </w:rPr>
        <w:t xml:space="preserve">DRAFT </w:t>
      </w:r>
      <w:r w:rsidR="001370F8" w:rsidRPr="00DF7E9F">
        <w:rPr>
          <w:b/>
          <w:lang w:val="en-US"/>
        </w:rPr>
        <w:t xml:space="preserve">REVISED FORMAT </w:t>
      </w:r>
      <w:r w:rsidR="00400726" w:rsidRPr="00DF7E9F">
        <w:rPr>
          <w:b/>
          <w:lang w:val="en-US"/>
        </w:rPr>
        <w:t>OF</w:t>
      </w:r>
      <w:r w:rsidR="001370F8" w:rsidRPr="00DF7E9F">
        <w:rPr>
          <w:b/>
          <w:lang w:val="en-US"/>
        </w:rPr>
        <w:t xml:space="preserve"> SECTION D OF </w:t>
      </w:r>
      <w:r w:rsidR="00400726" w:rsidRPr="00DF7E9F">
        <w:rPr>
          <w:b/>
          <w:lang w:val="en-US"/>
        </w:rPr>
        <w:t xml:space="preserve">COUNTRY PROGRAMME </w:t>
      </w:r>
      <w:r w:rsidR="001370F8" w:rsidRPr="00DF7E9F">
        <w:rPr>
          <w:b/>
          <w:lang w:val="en-US"/>
        </w:rPr>
        <w:t>DATA REPORT</w:t>
      </w:r>
      <w:r w:rsidR="00400726" w:rsidRPr="00DF7E9F">
        <w:rPr>
          <w:b/>
          <w:lang w:val="en-US"/>
        </w:rPr>
        <w:t>S</w:t>
      </w:r>
    </w:p>
    <w:p w14:paraId="3C05AB38" w14:textId="6DC3DB9A" w:rsidR="001370F8" w:rsidRPr="00DF7E9F" w:rsidRDefault="001370F8" w:rsidP="00693983">
      <w:pPr>
        <w:pStyle w:val="Title1"/>
        <w:rPr>
          <w:bCs/>
          <w:lang w:val="en-US"/>
        </w:rPr>
      </w:pPr>
    </w:p>
    <w:p w14:paraId="236C0000" w14:textId="77777777" w:rsidR="005647D0" w:rsidRPr="00DF7E9F" w:rsidRDefault="005647D0" w:rsidP="00D806AA">
      <w:pPr>
        <w:pStyle w:val="Title1"/>
        <w:ind w:right="440"/>
        <w:jc w:val="both"/>
        <w:rPr>
          <w:b w:val="0"/>
          <w:lang w:val="en-US"/>
        </w:rPr>
      </w:pPr>
    </w:p>
    <w:p w14:paraId="31F7D86A" w14:textId="0C6B8B34" w:rsidR="00D806AA" w:rsidRPr="00BD02FF" w:rsidRDefault="009B2A4A" w:rsidP="00D806AA">
      <w:pPr>
        <w:pStyle w:val="Title1"/>
        <w:ind w:right="440"/>
        <w:jc w:val="both"/>
        <w:rPr>
          <w:b w:val="0"/>
          <w:lang w:val="ru-RU"/>
        </w:rPr>
      </w:pPr>
      <w:r w:rsidRPr="00BD02FF">
        <w:rPr>
          <w:noProof/>
          <w:lang w:val="ru-RU"/>
        </w:rPr>
        <w:drawing>
          <wp:inline distT="0" distB="0" distL="0" distR="0" wp14:anchorId="7E03C678" wp14:editId="01AD6B5C">
            <wp:extent cx="6223335" cy="2574098"/>
            <wp:effectExtent l="0" t="0" r="6350" b="0"/>
            <wp:docPr id="19315139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4596" cy="2578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43B27E" w14:textId="77777777" w:rsidR="00D806AA" w:rsidRPr="00BD02FF" w:rsidRDefault="00D806AA" w:rsidP="005C670D">
      <w:pPr>
        <w:pStyle w:val="Title1"/>
        <w:jc w:val="right"/>
        <w:rPr>
          <w:b w:val="0"/>
          <w:lang w:val="ru-RU"/>
        </w:rPr>
      </w:pPr>
    </w:p>
    <w:p w14:paraId="78F363C5" w14:textId="77777777" w:rsidR="00D806AA" w:rsidRPr="00BD02FF" w:rsidRDefault="00D806AA" w:rsidP="005C670D">
      <w:pPr>
        <w:pStyle w:val="Title1"/>
        <w:jc w:val="right"/>
        <w:rPr>
          <w:b w:val="0"/>
          <w:lang w:val="ru-RU"/>
        </w:rPr>
      </w:pPr>
    </w:p>
    <w:p w14:paraId="24D41C0E" w14:textId="1ECE54CA" w:rsidR="007A77A5" w:rsidRPr="00BD02FF" w:rsidRDefault="007A77A5" w:rsidP="005C670D">
      <w:pPr>
        <w:pStyle w:val="Title1"/>
        <w:jc w:val="right"/>
        <w:rPr>
          <w:b w:val="0"/>
          <w:lang w:val="ru-RU"/>
        </w:rPr>
      </w:pPr>
    </w:p>
    <w:p w14:paraId="0ACF492B" w14:textId="6C979A27" w:rsidR="007A77A5" w:rsidRPr="00BD02FF" w:rsidRDefault="007A77A5" w:rsidP="00D806AA">
      <w:pPr>
        <w:pStyle w:val="Title1"/>
        <w:ind w:right="440"/>
        <w:jc w:val="both"/>
        <w:rPr>
          <w:b w:val="0"/>
          <w:lang w:val="ru-RU"/>
        </w:rPr>
      </w:pPr>
    </w:p>
    <w:p w14:paraId="681383C0" w14:textId="77777777" w:rsidR="00A31520" w:rsidRPr="00BD02FF" w:rsidRDefault="00A31520" w:rsidP="00533951">
      <w:pPr>
        <w:pStyle w:val="Title1"/>
        <w:rPr>
          <w:b w:val="0"/>
          <w:lang w:val="ru-RU"/>
        </w:rPr>
        <w:sectPr w:rsidR="00A31520" w:rsidRPr="00BD02FF" w:rsidSect="00675625">
          <w:headerReference w:type="first" r:id="rId35"/>
          <w:pgSz w:w="12240" w:h="15840" w:code="1"/>
          <w:pgMar w:top="720" w:right="1440" w:bottom="864" w:left="1440" w:header="720" w:footer="475" w:gutter="0"/>
          <w:pgNumType w:start="1"/>
          <w:cols w:space="720"/>
          <w:titlePg/>
        </w:sectPr>
      </w:pPr>
    </w:p>
    <w:p w14:paraId="68901C6D" w14:textId="2ACF3188" w:rsidR="004A40CC" w:rsidRPr="00DF7E9F" w:rsidRDefault="00533951" w:rsidP="00533951">
      <w:pPr>
        <w:pStyle w:val="Title1"/>
        <w:rPr>
          <w:bCs/>
          <w:lang w:val="en-US"/>
        </w:rPr>
      </w:pPr>
      <w:r w:rsidRPr="00DF7E9F">
        <w:rPr>
          <w:bCs/>
          <w:lang w:val="en-US"/>
        </w:rPr>
        <w:t>A</w:t>
      </w:r>
      <w:r w:rsidRPr="00DF7E9F">
        <w:rPr>
          <w:bCs/>
          <w:caps w:val="0"/>
          <w:lang w:val="en-US"/>
        </w:rPr>
        <w:t>nnex</w:t>
      </w:r>
      <w:r w:rsidRPr="00DF7E9F">
        <w:rPr>
          <w:bCs/>
          <w:lang w:val="en-US"/>
        </w:rPr>
        <w:t xml:space="preserve"> </w:t>
      </w:r>
      <w:r w:rsidR="004A40CC" w:rsidRPr="00DF7E9F">
        <w:rPr>
          <w:bCs/>
          <w:lang w:val="en-US"/>
        </w:rPr>
        <w:t>V</w:t>
      </w:r>
    </w:p>
    <w:p w14:paraId="2DF4A73B" w14:textId="77777777" w:rsidR="00EA2C07" w:rsidRPr="00DF7E9F" w:rsidRDefault="00EA2C07" w:rsidP="00533951">
      <w:pPr>
        <w:pStyle w:val="Title1"/>
        <w:rPr>
          <w:bCs/>
          <w:lang w:val="en-US"/>
        </w:rPr>
      </w:pPr>
    </w:p>
    <w:p w14:paraId="1CB5B52B" w14:textId="73986EEF" w:rsidR="00F2080A" w:rsidRPr="00DF7E9F" w:rsidRDefault="00A7232B" w:rsidP="00F2080A">
      <w:pPr>
        <w:jc w:val="center"/>
        <w:rPr>
          <w:b/>
          <w:lang w:val="en-US"/>
        </w:rPr>
      </w:pPr>
      <w:r w:rsidRPr="00DF7E9F">
        <w:rPr>
          <w:b/>
          <w:lang w:val="en-US"/>
        </w:rPr>
        <w:t xml:space="preserve">DRAFT </w:t>
      </w:r>
      <w:r w:rsidR="00F2080A" w:rsidRPr="00DF7E9F">
        <w:rPr>
          <w:b/>
          <w:lang w:val="en-US"/>
        </w:rPr>
        <w:t>REVISED FORMAT OF SECTION E OF COUNTRY PROGRAMME DATA REPORTS</w:t>
      </w:r>
    </w:p>
    <w:p w14:paraId="4A9841B3" w14:textId="77777777" w:rsidR="00F2080A" w:rsidRPr="00DF7E9F" w:rsidRDefault="00F2080A" w:rsidP="00EA2C07">
      <w:pPr>
        <w:jc w:val="center"/>
        <w:rPr>
          <w:b/>
          <w:lang w:val="en-US"/>
        </w:rPr>
      </w:pPr>
    </w:p>
    <w:p w14:paraId="736ACB99" w14:textId="77777777" w:rsidR="00EA2C07" w:rsidRPr="00DF7E9F" w:rsidRDefault="00EA2C07" w:rsidP="00533951">
      <w:pPr>
        <w:pStyle w:val="Title1"/>
        <w:rPr>
          <w:bCs/>
          <w:lang w:val="en-US"/>
        </w:rPr>
      </w:pPr>
    </w:p>
    <w:p w14:paraId="03802331" w14:textId="140A1B0A" w:rsidR="004A40CC" w:rsidRPr="00BD02FF" w:rsidRDefault="00EF1217" w:rsidP="004A40CC">
      <w:pPr>
        <w:pStyle w:val="Title1"/>
        <w:ind w:left="-426"/>
        <w:rPr>
          <w:bCs/>
          <w:lang w:val="ru-RU"/>
        </w:rPr>
      </w:pPr>
      <w:r w:rsidRPr="00BD02FF">
        <w:rPr>
          <w:noProof/>
          <w:lang w:val="ru-RU"/>
        </w:rPr>
        <w:drawing>
          <wp:inline distT="0" distB="0" distL="0" distR="0" wp14:anchorId="22953368" wp14:editId="3D4EA263">
            <wp:extent cx="6710680" cy="3325586"/>
            <wp:effectExtent l="0" t="0" r="0" b="8255"/>
            <wp:docPr id="175793778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1430" cy="3330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B0A0B7" w14:textId="77777777" w:rsidR="007A77A5" w:rsidRPr="00BD02FF" w:rsidRDefault="007A77A5" w:rsidP="005C670D">
      <w:pPr>
        <w:pStyle w:val="Title1"/>
        <w:jc w:val="right"/>
        <w:rPr>
          <w:b w:val="0"/>
          <w:lang w:val="ru-RU"/>
        </w:rPr>
      </w:pPr>
    </w:p>
    <w:p w14:paraId="1D9436BD" w14:textId="77777777" w:rsidR="00A31520" w:rsidRPr="00BD02FF" w:rsidRDefault="00A31520" w:rsidP="005C670D">
      <w:pPr>
        <w:pStyle w:val="Title1"/>
        <w:jc w:val="right"/>
        <w:rPr>
          <w:b w:val="0"/>
          <w:lang w:val="ru-RU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E85409" w:rsidRPr="00BD02FF" w14:paraId="1E8C7A9E" w14:textId="77777777" w:rsidTr="00B91510">
        <w:tc>
          <w:tcPr>
            <w:tcW w:w="1871" w:type="dxa"/>
          </w:tcPr>
          <w:p w14:paraId="5618B4F0" w14:textId="77777777" w:rsidR="00E85409" w:rsidRPr="00BD02FF" w:rsidRDefault="00E85409" w:rsidP="00FB077C">
            <w:pPr>
              <w:rPr>
                <w:lang w:val="ru-RU"/>
              </w:rPr>
            </w:pPr>
          </w:p>
        </w:tc>
        <w:tc>
          <w:tcPr>
            <w:tcW w:w="1872" w:type="dxa"/>
          </w:tcPr>
          <w:p w14:paraId="0CE2340E" w14:textId="77777777" w:rsidR="00E85409" w:rsidRPr="00BD02FF" w:rsidRDefault="00E85409" w:rsidP="00FB077C">
            <w:pPr>
              <w:rPr>
                <w:lang w:val="ru-RU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5CF3C0E5" w14:textId="77777777" w:rsidR="00E85409" w:rsidRPr="00BD02FF" w:rsidRDefault="00E85409" w:rsidP="00FB077C">
            <w:pPr>
              <w:rPr>
                <w:lang w:val="ru-RU"/>
              </w:rPr>
            </w:pPr>
          </w:p>
        </w:tc>
        <w:tc>
          <w:tcPr>
            <w:tcW w:w="1872" w:type="dxa"/>
          </w:tcPr>
          <w:p w14:paraId="0E3BF9CB" w14:textId="77777777" w:rsidR="00E85409" w:rsidRPr="00BD02FF" w:rsidRDefault="00E85409" w:rsidP="00FB077C">
            <w:pPr>
              <w:rPr>
                <w:lang w:val="ru-RU"/>
              </w:rPr>
            </w:pPr>
          </w:p>
        </w:tc>
        <w:tc>
          <w:tcPr>
            <w:tcW w:w="1873" w:type="dxa"/>
          </w:tcPr>
          <w:p w14:paraId="2DEAAA1A" w14:textId="77777777" w:rsidR="00E85409" w:rsidRPr="00BD02FF" w:rsidRDefault="00E85409" w:rsidP="00FB077C">
            <w:pPr>
              <w:rPr>
                <w:lang w:val="ru-RU"/>
              </w:rPr>
            </w:pPr>
          </w:p>
        </w:tc>
      </w:tr>
    </w:tbl>
    <w:p w14:paraId="0E48CAB4" w14:textId="77777777" w:rsidR="00E85409" w:rsidRPr="00BD02FF" w:rsidRDefault="00E85409" w:rsidP="004E7F9C">
      <w:pPr>
        <w:rPr>
          <w:lang w:val="ru-RU"/>
        </w:rPr>
      </w:pPr>
    </w:p>
    <w:sectPr w:rsidR="00E85409" w:rsidRPr="00BD02FF" w:rsidSect="00675625">
      <w:headerReference w:type="first" r:id="rId37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E3EBA1" w14:textId="77777777" w:rsidR="005D2D2A" w:rsidRDefault="005D2D2A" w:rsidP="004A504B">
      <w:r>
        <w:separator/>
      </w:r>
    </w:p>
  </w:endnote>
  <w:endnote w:type="continuationSeparator" w:id="0">
    <w:p w14:paraId="5BD0E6BD" w14:textId="77777777" w:rsidR="005D2D2A" w:rsidRDefault="005D2D2A" w:rsidP="004A504B">
      <w:r>
        <w:continuationSeparator/>
      </w:r>
    </w:p>
  </w:endnote>
  <w:endnote w:type="continuationNotice" w:id="1">
    <w:p w14:paraId="04D37F9C" w14:textId="77777777" w:rsidR="005D2D2A" w:rsidRDefault="005D2D2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6D46D" w14:textId="77777777" w:rsidR="00B91510" w:rsidRPr="0033525D" w:rsidRDefault="00B91510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1AF63" w14:textId="77777777" w:rsidR="00B91510" w:rsidRPr="0033525D" w:rsidRDefault="00B91510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D48F9" w14:textId="051A65AE" w:rsidR="00B91510" w:rsidRPr="00DF7E9F" w:rsidRDefault="00C10971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ru-RU"/>
      </w:rPr>
    </w:pPr>
    <w:r w:rsidRPr="00F36639">
      <w:rPr>
        <w:sz w:val="16"/>
        <w:szCs w:val="16"/>
        <w:lang w:val="ru-RU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</w:t>
    </w:r>
    <w:r w:rsidRPr="00DF7E9F">
      <w:rPr>
        <w:sz w:val="16"/>
        <w:szCs w:val="16"/>
        <w:lang w:val="ru-RU"/>
      </w:rPr>
      <w:t>.</w:t>
    </w:r>
  </w:p>
  <w:p w14:paraId="0F954D81" w14:textId="77777777" w:rsidR="00B91510" w:rsidRPr="00DF7E9F" w:rsidRDefault="00B91510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ru-RU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99C8A" w14:textId="77777777" w:rsidR="00B91510" w:rsidRPr="0033525D" w:rsidRDefault="00B91510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E8032" w14:textId="77777777" w:rsidR="00B91510" w:rsidRPr="0033525D" w:rsidRDefault="00B91510" w:rsidP="007C57E7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t>15</w:t>
    </w:r>
    <w:r>
      <w:rPr>
        <w:noProof/>
      </w:rPr>
      <w:fldChar w:fldCharType="end"/>
    </w:r>
  </w:p>
  <w:p w14:paraId="13C8DEE6" w14:textId="77777777" w:rsidR="00B91510" w:rsidRPr="004E21CE" w:rsidRDefault="00B91510" w:rsidP="007C57E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00C81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2</w:t>
    </w:r>
    <w:r>
      <w:rPr>
        <w:noProof/>
      </w:rP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0887B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3</w:t>
    </w:r>
    <w:r>
      <w:rPr>
        <w:noProof/>
      </w:rP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7856020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345D89" w14:textId="62C32D91" w:rsidR="00675625" w:rsidRDefault="0067562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6BD9D6D" w14:textId="77777777" w:rsidR="004E7F9C" w:rsidRPr="00675625" w:rsidRDefault="004E7F9C" w:rsidP="006756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6F31E0" w14:textId="77777777" w:rsidR="005D2D2A" w:rsidRDefault="005D2D2A" w:rsidP="004A504B">
      <w:r>
        <w:separator/>
      </w:r>
    </w:p>
  </w:footnote>
  <w:footnote w:type="continuationSeparator" w:id="0">
    <w:p w14:paraId="63D55610" w14:textId="77777777" w:rsidR="005D2D2A" w:rsidRDefault="005D2D2A" w:rsidP="004A504B">
      <w:r>
        <w:continuationSeparator/>
      </w:r>
    </w:p>
  </w:footnote>
  <w:footnote w:type="continuationNotice" w:id="1">
    <w:p w14:paraId="4235FF41" w14:textId="77777777" w:rsidR="005D2D2A" w:rsidRDefault="005D2D2A"/>
  </w:footnote>
  <w:footnote w:id="2">
    <w:p w14:paraId="16D4E615" w14:textId="77777777" w:rsidR="0018536E" w:rsidRPr="006A737E" w:rsidRDefault="0018536E" w:rsidP="0018536E">
      <w:pPr>
        <w:pStyle w:val="FootnoteText"/>
        <w:rPr>
          <w:lang w:val="ru-RU"/>
        </w:rPr>
      </w:pPr>
      <w:r w:rsidRPr="006A737E">
        <w:rPr>
          <w:rStyle w:val="FootnoteReference"/>
          <w:lang w:val="ru-RU"/>
        </w:rPr>
        <w:footnoteRef/>
      </w:r>
      <w:r w:rsidRPr="006A737E">
        <w:rPr>
          <w:lang w:val="ru-RU"/>
        </w:rPr>
        <w:t xml:space="preserve"> UNEP/OzL.Pro/ExCom/96/1</w:t>
      </w:r>
    </w:p>
  </w:footnote>
  <w:footnote w:id="3">
    <w:p w14:paraId="5018EE7E" w14:textId="2D4E8414" w:rsidR="002E4193" w:rsidRPr="006A737E" w:rsidRDefault="002E4193" w:rsidP="002E4193">
      <w:pPr>
        <w:pStyle w:val="FootnoteText"/>
        <w:rPr>
          <w:lang w:val="ru-RU"/>
        </w:rPr>
      </w:pPr>
      <w:r w:rsidRPr="006A737E">
        <w:rPr>
          <w:rStyle w:val="FootnoteReference"/>
          <w:lang w:val="ru-RU"/>
        </w:rPr>
        <w:footnoteRef/>
      </w:r>
      <w:r w:rsidRPr="006A737E">
        <w:rPr>
          <w:lang w:val="ru-RU"/>
        </w:rPr>
        <w:t xml:space="preserve"> Совокупный базовый уровень потребления ГХФУ для оценки соблюдения обязательств для трех стран составляет 2 681,2 тонны ОРС. Кроме того, Республика Корея производит ГХФУ-22, при этом ее базовый уровень составляет</w:t>
      </w:r>
      <w:r w:rsidR="00725016">
        <w:rPr>
          <w:lang w:val="ru-RU"/>
        </w:rPr>
        <w:t xml:space="preserve"> </w:t>
      </w:r>
      <w:r w:rsidRPr="006A737E">
        <w:rPr>
          <w:lang w:val="ru-RU"/>
        </w:rPr>
        <w:t>395,1 тонны ОРС.</w:t>
      </w:r>
    </w:p>
  </w:footnote>
  <w:footnote w:id="4">
    <w:p w14:paraId="6541101C" w14:textId="649AD0E5" w:rsidR="00E51F50" w:rsidRPr="006A737E" w:rsidRDefault="00E51F50" w:rsidP="006A737E">
      <w:pPr>
        <w:pStyle w:val="FootnoteText"/>
        <w:spacing w:after="120"/>
        <w:rPr>
          <w:lang w:val="ru-RU"/>
        </w:rPr>
      </w:pPr>
      <w:r w:rsidRPr="006A737E">
        <w:rPr>
          <w:rStyle w:val="FootnoteReference"/>
          <w:lang w:val="ru-RU"/>
        </w:rPr>
        <w:footnoteRef/>
      </w:r>
      <w:r w:rsidRPr="006A737E">
        <w:rPr>
          <w:lang w:val="ru-RU"/>
        </w:rPr>
        <w:t xml:space="preserve"> </w:t>
      </w:r>
      <w:r w:rsidR="006A737E" w:rsidRPr="006A737E">
        <w:rPr>
          <w:lang w:val="ru-RU"/>
        </w:rPr>
        <w:t>Доклады об осуществлении страновых программ являются единственным источником информации о распределении регулируемых веществ по секторам в странах, действующих в рамках статьи 5.</w:t>
      </w:r>
    </w:p>
  </w:footnote>
  <w:footnote w:id="5">
    <w:p w14:paraId="259023D2" w14:textId="602BF975" w:rsidR="0019653B" w:rsidRPr="005D7E0D" w:rsidRDefault="0019653B" w:rsidP="0019653B">
      <w:pPr>
        <w:pStyle w:val="FootnoteText"/>
        <w:rPr>
          <w:lang w:val="ru-RU"/>
        </w:rPr>
      </w:pPr>
      <w:r w:rsidRPr="005D7E0D">
        <w:rPr>
          <w:rStyle w:val="FootnoteReference"/>
          <w:lang w:val="ru-RU"/>
        </w:rPr>
        <w:footnoteRef/>
      </w:r>
      <w:r w:rsidRPr="005D7E0D">
        <w:rPr>
          <w:lang w:val="ru-RU"/>
        </w:rPr>
        <w:t xml:space="preserve"> По состоянию на декабрь 2023 года в рамках завершенных проектов поэтапное сокращение потребления составило 292 081 тонны ОРС, а производства – 204 189 тонн. Согласно оценкам, стоимость завершенных проектов составила 3,26 млрд долл. США, а стоимость всех утвержденных проектов </w:t>
      </w:r>
      <w:r w:rsidR="004660BD">
        <w:rPr>
          <w:lang w:val="ru-RU"/>
        </w:rPr>
        <w:t>–</w:t>
      </w:r>
      <w:r w:rsidRPr="005D7E0D">
        <w:rPr>
          <w:lang w:val="ru-RU"/>
        </w:rPr>
        <w:t xml:space="preserve"> примерно 3,8 млрд долл. США.</w:t>
      </w:r>
    </w:p>
  </w:footnote>
  <w:footnote w:id="6">
    <w:p w14:paraId="25BAFDBE" w14:textId="08DF44A6" w:rsidR="0019653B" w:rsidRPr="00DF7E9F" w:rsidRDefault="0019653B" w:rsidP="0019653B">
      <w:pPr>
        <w:pStyle w:val="FootnoteText"/>
        <w:rPr>
          <w:lang w:val="ru-RU"/>
        </w:rPr>
      </w:pPr>
      <w:r w:rsidRPr="005D7E0D">
        <w:rPr>
          <w:rStyle w:val="FootnoteReference"/>
          <w:lang w:val="ru-RU"/>
        </w:rPr>
        <w:footnoteRef/>
      </w:r>
      <w:r w:rsidRPr="005D7E0D">
        <w:rPr>
          <w:lang w:val="ru-RU"/>
        </w:rPr>
        <w:t xml:space="preserve"> Исполнительный комитет поручил </w:t>
      </w:r>
      <w:r w:rsidR="00D139D9">
        <w:rPr>
          <w:lang w:val="ru-RU"/>
        </w:rPr>
        <w:t>с</w:t>
      </w:r>
      <w:r w:rsidRPr="005D7E0D">
        <w:rPr>
          <w:lang w:val="ru-RU"/>
        </w:rPr>
        <w:t>екретариату провести оценку соответствия требованиям ГХФУ для всех стран, действующих в рамках статьи 5, в документе о положении дел и соблюдении требований, чтобы использовать его в качестве руководства для подготовки бизнес-плана Многостороннего фонда (решени</w:t>
      </w:r>
      <w:r w:rsidR="00744221">
        <w:rPr>
          <w:lang w:val="ru-RU"/>
        </w:rPr>
        <w:t>е</w:t>
      </w:r>
      <w:r w:rsidRPr="005D7E0D">
        <w:rPr>
          <w:lang w:val="ru-RU"/>
        </w:rPr>
        <w:t xml:space="preserve"> 67/6</w:t>
      </w:r>
      <w:r w:rsidR="00D139D9">
        <w:rPr>
          <w:lang w:val="ru-RU"/>
        </w:rPr>
        <w:t>(с)</w:t>
      </w:r>
      <w:r w:rsidRPr="005D7E0D">
        <w:rPr>
          <w:lang w:val="ru-RU"/>
        </w:rPr>
        <w:t>).</w:t>
      </w:r>
    </w:p>
  </w:footnote>
  <w:footnote w:id="7">
    <w:p w14:paraId="11A51C52" w14:textId="77777777" w:rsidR="0019653B" w:rsidRPr="00CF5145" w:rsidRDefault="0019653B" w:rsidP="0019653B">
      <w:pPr>
        <w:pStyle w:val="FootnoteText"/>
        <w:rPr>
          <w:lang w:val="ru-RU"/>
        </w:rPr>
      </w:pPr>
      <w:r w:rsidRPr="00CF5145">
        <w:rPr>
          <w:rStyle w:val="FootnoteReference"/>
          <w:lang w:val="ru-RU"/>
        </w:rPr>
        <w:footnoteRef/>
      </w:r>
      <w:r w:rsidRPr="00CF5145">
        <w:rPr>
          <w:lang w:val="ru-RU"/>
        </w:rPr>
        <w:t xml:space="preserve"> В анализе, </w:t>
      </w:r>
      <w:r w:rsidRPr="00CF5145">
        <w:rPr>
          <w:lang w:val="ru-RU"/>
        </w:rPr>
        <w:t xml:space="preserve">приводимом в документах UNEP/OzL.Pro/ExCom/95/8 и Add.1, также учитываются данные, представленные в 2023 году. </w:t>
      </w:r>
    </w:p>
  </w:footnote>
  <w:footnote w:id="8">
    <w:p w14:paraId="1A4D4CCF" w14:textId="2551E52E" w:rsidR="007E6948" w:rsidRPr="00CF5145" w:rsidRDefault="007E6948" w:rsidP="007E6948">
      <w:pPr>
        <w:pStyle w:val="FootnoteText"/>
        <w:rPr>
          <w:lang w:val="ru-RU"/>
        </w:rPr>
      </w:pPr>
      <w:r w:rsidRPr="00CF5145">
        <w:rPr>
          <w:rStyle w:val="FootnoteReference"/>
          <w:lang w:val="ru-RU"/>
        </w:rPr>
        <w:footnoteRef/>
      </w:r>
      <w:r w:rsidRPr="00CF5145">
        <w:rPr>
          <w:lang w:val="ru-RU"/>
        </w:rPr>
        <w:t xml:space="preserve"> Корейская Народно-Демократическая Республика сообщила о производстве Б</w:t>
      </w:r>
      <w:r w:rsidR="001D4153">
        <w:rPr>
          <w:lang w:val="ru-RU"/>
        </w:rPr>
        <w:t>М</w:t>
      </w:r>
      <w:r w:rsidRPr="00CF5145">
        <w:rPr>
          <w:lang w:val="ru-RU"/>
        </w:rPr>
        <w:t xml:space="preserve"> только в 1991 и 1995 годах.</w:t>
      </w:r>
    </w:p>
  </w:footnote>
  <w:footnote w:id="9">
    <w:p w14:paraId="635EBFEE" w14:textId="7653D9BC" w:rsidR="007E6948" w:rsidRPr="00DF7E9F" w:rsidRDefault="007E6948" w:rsidP="007E6948">
      <w:pPr>
        <w:pStyle w:val="FootnoteText"/>
        <w:rPr>
          <w:lang w:val="ru-RU"/>
        </w:rPr>
      </w:pPr>
      <w:r w:rsidRPr="00CF5145">
        <w:rPr>
          <w:rStyle w:val="FootnoteReference"/>
          <w:lang w:val="ru-RU"/>
        </w:rPr>
        <w:footnoteRef/>
      </w:r>
      <w:r w:rsidRPr="00CF5145">
        <w:rPr>
          <w:lang w:val="ru-RU"/>
        </w:rPr>
        <w:t xml:space="preserve"> Соглашение между правительством Китая и Исполнительным комитетом предусматривает возможность производства БМ для применения в карантинных </w:t>
      </w:r>
      <w:r w:rsidRPr="00CF5145">
        <w:rPr>
          <w:lang w:val="ru-RU"/>
        </w:rPr>
        <w:t>целях и для предпоставочной обработки, в качестве сырья, а также для важнейших видов применения, утвержденных Сторонами (решение 47/54). Осуществление плана по Б</w:t>
      </w:r>
      <w:r w:rsidR="00161A3D">
        <w:rPr>
          <w:lang w:val="ru-RU"/>
        </w:rPr>
        <w:t>М</w:t>
      </w:r>
      <w:r w:rsidRPr="00CF5145">
        <w:rPr>
          <w:lang w:val="ru-RU"/>
        </w:rPr>
        <w:t xml:space="preserve"> в производственном секторе Китая завершилось к 31 декабря 2021 года.</w:t>
      </w:r>
    </w:p>
  </w:footnote>
  <w:footnote w:id="10">
    <w:p w14:paraId="46D710CE" w14:textId="77777777" w:rsidR="00826886" w:rsidRPr="0080210A" w:rsidRDefault="00826886" w:rsidP="00826886">
      <w:pPr>
        <w:pStyle w:val="FootnoteText"/>
        <w:rPr>
          <w:lang w:val="ru-RU"/>
        </w:rPr>
      </w:pPr>
      <w:r w:rsidRPr="0080210A">
        <w:rPr>
          <w:rStyle w:val="FootnoteReference"/>
          <w:lang w:val="ru-RU"/>
        </w:rPr>
        <w:footnoteRef/>
      </w:r>
      <w:r w:rsidRPr="0080210A">
        <w:rPr>
          <w:lang w:val="ru-RU"/>
        </w:rPr>
        <w:t xml:space="preserve"> Этап II ПОДПО для Китая был одобрен на 86-м совещании. Соглашение было одобрено на 87-м совещании.</w:t>
      </w:r>
    </w:p>
  </w:footnote>
  <w:footnote w:id="11">
    <w:p w14:paraId="33E28B01" w14:textId="77777777" w:rsidR="007619D8" w:rsidRPr="00A724E7" w:rsidRDefault="007619D8" w:rsidP="007619D8">
      <w:pPr>
        <w:rPr>
          <w:sz w:val="20"/>
          <w:szCs w:val="20"/>
          <w:lang w:val="ru-RU"/>
        </w:rPr>
      </w:pPr>
      <w:r w:rsidRPr="00A724E7">
        <w:rPr>
          <w:rStyle w:val="FootnoteReference"/>
          <w:sz w:val="20"/>
          <w:szCs w:val="20"/>
          <w:lang w:val="ru-RU"/>
        </w:rPr>
        <w:footnoteRef/>
      </w:r>
      <w:r w:rsidRPr="00A724E7">
        <w:rPr>
          <w:lang w:val="ru-RU"/>
        </w:rPr>
        <w:t xml:space="preserve"> </w:t>
      </w:r>
      <w:r w:rsidRPr="00A724E7">
        <w:rPr>
          <w:sz w:val="20"/>
          <w:lang w:val="ru-RU"/>
        </w:rPr>
        <w:t xml:space="preserve">Включая Хорватию, которая с 2014 года вышла из числа стран, действующих в рамках статьи 5. </w:t>
      </w:r>
    </w:p>
  </w:footnote>
  <w:footnote w:id="12">
    <w:p w14:paraId="14FB67C1" w14:textId="34705122" w:rsidR="007619D8" w:rsidRPr="00A724E7" w:rsidRDefault="007619D8" w:rsidP="007619D8">
      <w:pPr>
        <w:pStyle w:val="FootnoteText"/>
        <w:rPr>
          <w:lang w:val="ru-RU"/>
        </w:rPr>
      </w:pPr>
      <w:r w:rsidRPr="00A724E7">
        <w:rPr>
          <w:rStyle w:val="FootnoteReference"/>
          <w:lang w:val="ru-RU"/>
        </w:rPr>
        <w:footnoteRef/>
      </w:r>
      <w:r w:rsidRPr="00A724E7">
        <w:rPr>
          <w:lang w:val="ru-RU"/>
        </w:rPr>
        <w:t xml:space="preserve"> По различным причинам этап </w:t>
      </w:r>
      <w:r w:rsidR="009A4D1F" w:rsidRPr="007619D8">
        <w:rPr>
          <w:lang w:val="ru-RU"/>
        </w:rPr>
        <w:t>I</w:t>
      </w:r>
      <w:r w:rsidR="009A4D1F" w:rsidRPr="00A724E7">
        <w:rPr>
          <w:lang w:val="ru-RU"/>
        </w:rPr>
        <w:t xml:space="preserve"> </w:t>
      </w:r>
      <w:r w:rsidRPr="00A724E7">
        <w:rPr>
          <w:lang w:val="ru-RU"/>
        </w:rPr>
        <w:t>ПОДПО трех стран (Антигуа и Барбуда, Центральноафриканская Республика и Йемен) был отменен на</w:t>
      </w:r>
      <w:r w:rsidRPr="00A724E7">
        <w:rPr>
          <w:vertAlign w:val="superscript"/>
          <w:lang w:val="ru-RU"/>
        </w:rPr>
        <w:t xml:space="preserve"> </w:t>
      </w:r>
      <w:r w:rsidRPr="00A724E7">
        <w:rPr>
          <w:lang w:val="ru-RU"/>
        </w:rPr>
        <w:t xml:space="preserve">82-м совещании, а этап </w:t>
      </w:r>
      <w:r w:rsidR="009A4D1F" w:rsidRPr="007619D8">
        <w:rPr>
          <w:lang w:val="ru-RU"/>
        </w:rPr>
        <w:t>I</w:t>
      </w:r>
      <w:r w:rsidR="009A4D1F" w:rsidRPr="00A724E7">
        <w:rPr>
          <w:lang w:val="ru-RU"/>
        </w:rPr>
        <w:t xml:space="preserve"> </w:t>
      </w:r>
      <w:r w:rsidRPr="00A724E7">
        <w:rPr>
          <w:lang w:val="ru-RU"/>
        </w:rPr>
        <w:t>ПОДПО Гаити – на 95-м совещании.</w:t>
      </w:r>
    </w:p>
  </w:footnote>
  <w:footnote w:id="13">
    <w:p w14:paraId="0BC8080C" w14:textId="5206CEF6" w:rsidR="007619D8" w:rsidRPr="00DF7E9F" w:rsidRDefault="007619D8" w:rsidP="007619D8">
      <w:pPr>
        <w:pStyle w:val="FootnoteText"/>
        <w:rPr>
          <w:lang w:val="ru-RU"/>
        </w:rPr>
      </w:pPr>
      <w:r w:rsidRPr="00A724E7">
        <w:rPr>
          <w:rStyle w:val="FootnoteReference"/>
          <w:lang w:val="ru-RU"/>
        </w:rPr>
        <w:footnoteRef/>
      </w:r>
      <w:r w:rsidRPr="00A724E7">
        <w:rPr>
          <w:lang w:val="ru-RU"/>
        </w:rPr>
        <w:t xml:space="preserve"> </w:t>
      </w:r>
      <w:bookmarkStart w:id="3" w:name="_Hlk116899978"/>
      <w:r w:rsidRPr="00A724E7">
        <w:rPr>
          <w:lang w:val="ru-RU"/>
        </w:rPr>
        <w:t xml:space="preserve">Алжир, Багамские острова, Барбадос, Белиз, Бенин, Боливия (Многонациональное Государство), Босния и Герцеговина, Ботсвана, Бразилия, Бруней-Даруссалам, Буркина-Фасо, Бурунди, Бутан, Вануату, Венесуэла (Боливарианская Республика), Вьетнам, Габон, Гайана, Гамбия, Гана, Гватемала, Гвинея, Гвинея-Бисау, Гондурас, Гренада, Грузия, Демократическая Республика Конго, Доминиканская Республика, Замбия, Зимбабве, Индия, Индонезия, Иордания, Кабо-Верде, Камбоджа, Кения, Кирибати, Колумбия, Коморские острова, Конго, Коста-Рика, Кот-д'Ивуар, Куба, Кыргызстан, Лаосская Народно-Демократическая Республика, Лесото, Либерия, Ливан, Маврикий, Мадагаскар, Малави, Малайзия, Мальдивские </w:t>
      </w:r>
      <w:r w:rsidR="00AE78EA">
        <w:rPr>
          <w:lang w:val="ru-RU"/>
        </w:rPr>
        <w:t>о</w:t>
      </w:r>
      <w:r w:rsidRPr="00A724E7">
        <w:rPr>
          <w:lang w:val="ru-RU"/>
        </w:rPr>
        <w:t xml:space="preserve">строва, Маршалловы острова, Мексика, Микронезия (Федеративные Штаты), Мозамбик, Монголия, Намибия, Науру, Непал, Нигер, Никарагуа, Ниуэ, Объединенная Республика Танзания, Оман, Острова Кука, Пакистан, Палау, Панама, Папуа-Новая Гвинея, Парагвай, Перу, Республика Молдова, Руанда, Сальвадор, Самоа, Саудовская Аравия, Северная Македония, Сейшельские </w:t>
      </w:r>
      <w:r w:rsidR="00AE78EA">
        <w:rPr>
          <w:lang w:val="ru-RU"/>
        </w:rPr>
        <w:t>о</w:t>
      </w:r>
      <w:r w:rsidRPr="00A724E7">
        <w:rPr>
          <w:lang w:val="ru-RU"/>
        </w:rPr>
        <w:t xml:space="preserve">строва, Сент-Винсент и Гренадины, Сент-Люсия, Соломоновы </w:t>
      </w:r>
      <w:r w:rsidR="00AE78EA">
        <w:rPr>
          <w:lang w:val="ru-RU"/>
        </w:rPr>
        <w:t>о</w:t>
      </w:r>
      <w:r w:rsidRPr="00A724E7">
        <w:rPr>
          <w:lang w:val="ru-RU"/>
        </w:rPr>
        <w:t>строва, Сомали, Судан, Суринам, Сьерра-Леоне, Того, Тонга, Тринидад и Тобаго, Тувалу, Турция, Уганда, Уругвай, Фиджи, Филиппины, Хорватия (с 2014 года вышла из числа стран, действующих в рамках статьи 5 и полностью прекратила использование ГХФУ к 2015 году), Чад, Черногория, Чили, Шри-Ланка, Эквадор, Эритрея, Эсватини, Эфиопия, Южная Африка и Ямайка.</w:t>
      </w:r>
      <w:bookmarkEnd w:id="3"/>
    </w:p>
  </w:footnote>
  <w:footnote w:id="14">
    <w:p w14:paraId="13E958ED" w14:textId="77777777" w:rsidR="007619D8" w:rsidRPr="00A724E7" w:rsidRDefault="007619D8" w:rsidP="007619D8">
      <w:pPr>
        <w:pStyle w:val="FootnoteText"/>
        <w:rPr>
          <w:lang w:val="ru-RU"/>
        </w:rPr>
      </w:pPr>
      <w:r w:rsidRPr="00A724E7">
        <w:rPr>
          <w:rStyle w:val="FootnoteReference"/>
          <w:lang w:val="ru-RU"/>
        </w:rPr>
        <w:footnoteRef/>
      </w:r>
      <w:r w:rsidRPr="00A724E7">
        <w:rPr>
          <w:lang w:val="ru-RU"/>
        </w:rPr>
        <w:t xml:space="preserve"> Остаточное потребление ГХФУ, отвечающее критериям финансирования, зависит от начального уровня для совокупного сокращения потребления ГХФУ, выбранного каждой страной, действующей в рамках статьи 5, в ее ПОДПО.</w:t>
      </w:r>
    </w:p>
  </w:footnote>
  <w:footnote w:id="15">
    <w:p w14:paraId="54FA2131" w14:textId="7AA0FB12" w:rsidR="00EA00DA" w:rsidRPr="00A724E7" w:rsidRDefault="00EA00DA" w:rsidP="00EA00DA">
      <w:pPr>
        <w:pStyle w:val="FootnoteText"/>
        <w:rPr>
          <w:lang w:val="ru-RU"/>
        </w:rPr>
      </w:pPr>
      <w:r w:rsidRPr="00A724E7">
        <w:rPr>
          <w:rStyle w:val="FootnoteReference"/>
          <w:lang w:val="ru-RU"/>
        </w:rPr>
        <w:footnoteRef/>
      </w:r>
      <w:r w:rsidRPr="00A724E7">
        <w:rPr>
          <w:lang w:val="ru-RU"/>
        </w:rPr>
        <w:t xml:space="preserve"> Семь стран установили базовый уровень потребления, </w:t>
      </w:r>
      <w:r w:rsidRPr="00A724E7">
        <w:rPr>
          <w:lang w:val="ru-RU"/>
        </w:rPr>
        <w:t xml:space="preserve">но не ратифицировали </w:t>
      </w:r>
      <w:r w:rsidR="007F01CF">
        <w:rPr>
          <w:lang w:val="ru-RU"/>
        </w:rPr>
        <w:t>К</w:t>
      </w:r>
      <w:r w:rsidR="007F01CF" w:rsidRPr="007F01CF">
        <w:rPr>
          <w:lang w:val="ru-RU"/>
        </w:rPr>
        <w:t xml:space="preserve">игалийскую </w:t>
      </w:r>
      <w:r w:rsidRPr="00A724E7">
        <w:rPr>
          <w:lang w:val="ru-RU"/>
        </w:rPr>
        <w:t>поправку.</w:t>
      </w:r>
    </w:p>
  </w:footnote>
  <w:footnote w:id="16">
    <w:p w14:paraId="1AD8384F" w14:textId="7B155415" w:rsidR="00EA00DA" w:rsidRPr="00A724E7" w:rsidRDefault="00EA00DA" w:rsidP="00EA00DA">
      <w:pPr>
        <w:pStyle w:val="FootnoteText"/>
        <w:rPr>
          <w:lang w:val="ru-RU"/>
        </w:rPr>
      </w:pPr>
      <w:r w:rsidRPr="00A724E7">
        <w:rPr>
          <w:rStyle w:val="FootnoteReference"/>
          <w:lang w:val="ru-RU"/>
        </w:rPr>
        <w:footnoteRef/>
      </w:r>
      <w:r w:rsidRPr="00A724E7">
        <w:rPr>
          <w:lang w:val="ru-RU"/>
        </w:rPr>
        <w:t xml:space="preserve"> </w:t>
      </w:r>
      <w:r w:rsidR="00FC476B" w:rsidRPr="00FC476B">
        <w:rPr>
          <w:lang w:val="ru-RU"/>
        </w:rPr>
        <w:t xml:space="preserve">Албания, Армения, Бенин, Боливия (Многонациональное Государство), Буркина-Фасо, Вануату, Вьетнам, Гамбия, Гана, Гватемала, Гондурас, Гренада, Доминиканская Республика, Зимбабве, Иордания, Камбоджа, Камерун, Кирибати, Колумбия, Конго, Коста-Рика, Куба, Кыргызстан, Лаосская Народно-Демократическая Республика, Лесото, Либерия, Маврикий, Малави, Малайзия, Маршалловы </w:t>
      </w:r>
      <w:r w:rsidR="00911384">
        <w:rPr>
          <w:lang w:val="ru-RU"/>
        </w:rPr>
        <w:t>о</w:t>
      </w:r>
      <w:r w:rsidR="00FC476B" w:rsidRPr="00FC476B">
        <w:rPr>
          <w:lang w:val="ru-RU"/>
        </w:rPr>
        <w:t xml:space="preserve">строва, Мексика, Микронезия (Федеративные Штаты), Мозамбик, Науру, Нигер, Нигерия, Никарагуа, Ниуэ, Острова Кука, Палау, Панама, Парагвай, Перу, Руанда, Сальвадор, Самоа, Северная Македония, Сейшельские </w:t>
      </w:r>
      <w:r w:rsidR="00911384">
        <w:rPr>
          <w:lang w:val="ru-RU"/>
        </w:rPr>
        <w:t>о</w:t>
      </w:r>
      <w:r w:rsidR="00FC476B" w:rsidRPr="00FC476B">
        <w:rPr>
          <w:lang w:val="ru-RU"/>
        </w:rPr>
        <w:t xml:space="preserve">строва, Сенегал, Сент-Люсия, Соломоновы </w:t>
      </w:r>
      <w:r w:rsidR="00911384">
        <w:rPr>
          <w:lang w:val="ru-RU"/>
        </w:rPr>
        <w:t>о</w:t>
      </w:r>
      <w:r w:rsidR="00FC476B" w:rsidRPr="00FC476B">
        <w:rPr>
          <w:lang w:val="ru-RU"/>
        </w:rPr>
        <w:t>строва, Сьерра-Леоне, Того, Тонга, Тринидад и Тобаго, Тувалу, Тунис, Туркменистан, Турция, Уругвай, Чад, Черногория, Чили, Эквадор</w:t>
      </w:r>
      <w:r w:rsidR="00FC476B">
        <w:rPr>
          <w:lang w:val="ru-RU"/>
        </w:rPr>
        <w:t xml:space="preserve"> и</w:t>
      </w:r>
      <w:r w:rsidR="00FC476B" w:rsidRPr="00FC476B">
        <w:rPr>
          <w:lang w:val="ru-RU"/>
        </w:rPr>
        <w:t xml:space="preserve"> Эсватини</w:t>
      </w:r>
      <w:r w:rsidRPr="00A724E7">
        <w:rPr>
          <w:lang w:val="ru-RU"/>
        </w:rPr>
        <w:t xml:space="preserve">. </w:t>
      </w:r>
    </w:p>
  </w:footnote>
  <w:footnote w:id="17">
    <w:p w14:paraId="73F4EA90" w14:textId="60C954DD" w:rsidR="00EA00DA" w:rsidRPr="006738FE" w:rsidRDefault="00EA00DA" w:rsidP="00EA00DA">
      <w:pPr>
        <w:pStyle w:val="FootnoteText"/>
        <w:rPr>
          <w:lang w:val="ru-RU"/>
        </w:rPr>
      </w:pPr>
      <w:r w:rsidRPr="006738FE">
        <w:rPr>
          <w:rStyle w:val="FootnoteReference"/>
          <w:lang w:val="ru-RU"/>
        </w:rPr>
        <w:footnoteRef/>
      </w:r>
      <w:r w:rsidRPr="006738FE">
        <w:rPr>
          <w:lang w:val="ru-RU"/>
        </w:rPr>
        <w:t xml:space="preserve"> Шесть стран (Бенин, Гамбия, Египет, Нигерия, Сенегал и Чад) отозвали свои запросы на использование исключения в связи с высокой температурой окружающей среды в соответствии с пунктом 29 решения XXVIII/2.</w:t>
      </w:r>
    </w:p>
  </w:footnote>
  <w:footnote w:id="18">
    <w:p w14:paraId="49A4E1E9" w14:textId="2FD0F44C" w:rsidR="005F7159" w:rsidRPr="006738FE" w:rsidRDefault="005F7159" w:rsidP="005F7159">
      <w:pPr>
        <w:pStyle w:val="FootnoteText"/>
        <w:rPr>
          <w:rFonts w:asciiTheme="majorBidi" w:hAnsiTheme="majorBidi" w:cstheme="majorBidi"/>
          <w:lang w:val="ru-RU"/>
        </w:rPr>
      </w:pPr>
      <w:r w:rsidRPr="006738FE">
        <w:rPr>
          <w:rStyle w:val="FootnoteReference"/>
          <w:rFonts w:asciiTheme="majorBidi" w:hAnsiTheme="majorBidi" w:cstheme="majorBidi"/>
          <w:lang w:val="ru-RU"/>
        </w:rPr>
        <w:footnoteRef/>
      </w:r>
      <w:r w:rsidRPr="006738FE">
        <w:rPr>
          <w:rFonts w:asciiTheme="majorBidi" w:hAnsiTheme="majorBidi"/>
          <w:lang w:val="ru-RU"/>
        </w:rPr>
        <w:t xml:space="preserve"> </w:t>
      </w:r>
      <w:r w:rsidRPr="006738FE">
        <w:rPr>
          <w:rStyle w:val="cf01"/>
          <w:rFonts w:asciiTheme="majorBidi" w:hAnsiTheme="majorBidi"/>
          <w:sz w:val="20"/>
          <w:lang w:val="ru-RU"/>
        </w:rPr>
        <w:t xml:space="preserve">Из </w:t>
      </w:r>
      <w:r w:rsidRPr="006738FE">
        <w:rPr>
          <w:rStyle w:val="cf01"/>
          <w:rFonts w:asciiTheme="majorBidi" w:hAnsiTheme="majorBidi"/>
          <w:sz w:val="20"/>
          <w:lang w:val="ru-RU"/>
        </w:rPr>
        <w:t xml:space="preserve">120 стран, ратифицировавших </w:t>
      </w:r>
      <w:r w:rsidR="006B2B7F">
        <w:rPr>
          <w:lang w:val="ru-RU"/>
        </w:rPr>
        <w:t>К</w:t>
      </w:r>
      <w:r w:rsidR="006B2B7F" w:rsidRPr="007F01CF">
        <w:rPr>
          <w:lang w:val="ru-RU"/>
        </w:rPr>
        <w:t xml:space="preserve">игалийскую </w:t>
      </w:r>
      <w:r w:rsidRPr="006738FE">
        <w:rPr>
          <w:rStyle w:val="cf01"/>
          <w:rFonts w:asciiTheme="majorBidi" w:hAnsiTheme="majorBidi"/>
          <w:sz w:val="20"/>
          <w:lang w:val="ru-RU"/>
        </w:rPr>
        <w:t>поправку, семь стран не установили базовый уровень потребления ГФУ.</w:t>
      </w:r>
    </w:p>
  </w:footnote>
  <w:footnote w:id="19">
    <w:p w14:paraId="557B7DA9" w14:textId="77777777" w:rsidR="005F7159" w:rsidRPr="00DF7E9F" w:rsidRDefault="005F7159" w:rsidP="005F7159">
      <w:pPr>
        <w:pStyle w:val="FootnoteText"/>
        <w:rPr>
          <w:lang w:val="ru-RU"/>
        </w:rPr>
      </w:pPr>
      <w:r w:rsidRPr="006738FE">
        <w:rPr>
          <w:rStyle w:val="FootnoteReference"/>
          <w:lang w:val="ru-RU"/>
        </w:rPr>
        <w:footnoteRef/>
      </w:r>
      <w:r w:rsidRPr="006738FE">
        <w:rPr>
          <w:lang w:val="ru-RU"/>
        </w:rPr>
        <w:t xml:space="preserve"> По состоянию на 12 ноября 2024 года.</w:t>
      </w:r>
    </w:p>
  </w:footnote>
  <w:footnote w:id="20">
    <w:p w14:paraId="10848C55" w14:textId="77777777" w:rsidR="005C5AB6" w:rsidRPr="004409BA" w:rsidRDefault="005C5AB6" w:rsidP="005C5AB6">
      <w:pPr>
        <w:pStyle w:val="FootnoteText"/>
        <w:rPr>
          <w:lang w:val="ru-RU"/>
        </w:rPr>
      </w:pPr>
      <w:r w:rsidRPr="004409BA">
        <w:rPr>
          <w:rStyle w:val="FootnoteReference"/>
          <w:lang w:val="ru-RU"/>
        </w:rPr>
        <w:footnoteRef/>
      </w:r>
      <w:r w:rsidRPr="004409BA">
        <w:rPr>
          <w:lang w:val="ru-RU"/>
        </w:rPr>
        <w:t xml:space="preserve"> Классификация стран на страны с низким объемом потребления (НОП) и страны, не входящие в эту категорию, основана на базовом уровне потребления ГХФУ.</w:t>
      </w:r>
    </w:p>
  </w:footnote>
  <w:footnote w:id="21">
    <w:p w14:paraId="5AAF66FA" w14:textId="77777777" w:rsidR="00B05016" w:rsidRPr="002955EF" w:rsidRDefault="00B05016" w:rsidP="00B05016">
      <w:pPr>
        <w:pStyle w:val="FootnoteText"/>
        <w:rPr>
          <w:lang w:val="ru-RU"/>
        </w:rPr>
      </w:pPr>
      <w:r w:rsidRPr="002955EF">
        <w:rPr>
          <w:rStyle w:val="FootnoteReference"/>
          <w:lang w:val="ru-RU"/>
        </w:rPr>
        <w:footnoteRef/>
      </w:r>
      <w:r w:rsidRPr="002955EF">
        <w:rPr>
          <w:lang w:val="ru-RU"/>
        </w:rPr>
        <w:t xml:space="preserve"> Аргентина, Бразилия, Египет, Индия, Индонезия, Иран (Исламская Республика), Кувейт, Малайзия, Мексика, Нигерия, Саудовская Аравия, Таиланд, Турция и Южная Африка.</w:t>
      </w:r>
    </w:p>
  </w:footnote>
  <w:footnote w:id="22">
    <w:p w14:paraId="7E44D04F" w14:textId="77777777" w:rsidR="00AA35BA" w:rsidRPr="0061189D" w:rsidRDefault="00AA35BA" w:rsidP="00AA35BA">
      <w:pPr>
        <w:pStyle w:val="FootnoteText"/>
        <w:rPr>
          <w:lang w:val="ru-RU"/>
        </w:rPr>
      </w:pPr>
      <w:r w:rsidRPr="0061189D">
        <w:rPr>
          <w:rStyle w:val="FootnoteReference"/>
          <w:lang w:val="ru-RU"/>
        </w:rPr>
        <w:footnoteRef/>
      </w:r>
      <w:r w:rsidRPr="0061189D">
        <w:rPr>
          <w:lang w:val="ru-RU"/>
        </w:rPr>
        <w:t xml:space="preserve"> Классификация стран на страны с низким объемом потребления (НОП) и страны, не входящие в эту категорию, основана на базовом уровне потребления ГХФУ.</w:t>
      </w:r>
    </w:p>
  </w:footnote>
  <w:footnote w:id="23">
    <w:p w14:paraId="73078AB5" w14:textId="77777777" w:rsidR="00980272" w:rsidRPr="00A43E28" w:rsidRDefault="00980272" w:rsidP="00980272">
      <w:pPr>
        <w:pStyle w:val="FootnoteText"/>
        <w:rPr>
          <w:lang w:val="ru-RU"/>
        </w:rPr>
      </w:pPr>
      <w:r w:rsidRPr="00A43E28">
        <w:rPr>
          <w:rStyle w:val="FootnoteReference"/>
          <w:lang w:val="ru-RU"/>
        </w:rPr>
        <w:footnoteRef/>
      </w:r>
      <w:r w:rsidRPr="00A43E28">
        <w:rPr>
          <w:lang w:val="ru-RU"/>
        </w:rPr>
        <w:t xml:space="preserve"> Классификация стран на страны с низким объемом потребления (НОП) и страны, не входящие в эту категорию, основана на базовом уровне потребления ГХФУ.</w:t>
      </w:r>
    </w:p>
  </w:footnote>
  <w:footnote w:id="24">
    <w:p w14:paraId="419928C1" w14:textId="77777777" w:rsidR="00874857" w:rsidRPr="005D3581" w:rsidRDefault="00874857" w:rsidP="00874857">
      <w:pPr>
        <w:pStyle w:val="FootnoteText"/>
        <w:rPr>
          <w:lang w:val="ru-RU"/>
        </w:rPr>
      </w:pPr>
      <w:r w:rsidRPr="00A43E28">
        <w:rPr>
          <w:rStyle w:val="FootnoteReference"/>
          <w:lang w:val="ru-RU"/>
        </w:rPr>
        <w:footnoteRef/>
      </w:r>
      <w:r w:rsidRPr="00A43E28">
        <w:rPr>
          <w:lang w:val="ru-RU"/>
        </w:rPr>
        <w:t xml:space="preserve"> В нескольких докладах об осуществлении страновых программ, представленных странами, действующими в </w:t>
      </w:r>
      <w:r w:rsidRPr="005D3581">
        <w:rPr>
          <w:lang w:val="ru-RU"/>
        </w:rPr>
        <w:t>рамках статьи 5, приводятся данные о ценах как на регулируемые вещества, так и на альтернативные вещества. Эта информация предоставляется на добровольной основе.</w:t>
      </w:r>
    </w:p>
  </w:footnote>
  <w:footnote w:id="25">
    <w:p w14:paraId="4C99AAA6" w14:textId="78FBEDFA" w:rsidR="009341F0" w:rsidRPr="005D3581" w:rsidRDefault="009341F0">
      <w:pPr>
        <w:pStyle w:val="FootnoteText"/>
        <w:rPr>
          <w:lang w:val="ru-RU"/>
        </w:rPr>
      </w:pPr>
      <w:r w:rsidRPr="005D3581">
        <w:rPr>
          <w:rStyle w:val="FootnoteReference"/>
          <w:lang w:val="ru-RU"/>
        </w:rPr>
        <w:footnoteRef/>
      </w:r>
      <w:r w:rsidRPr="005D3581">
        <w:rPr>
          <w:lang w:val="ru-RU"/>
        </w:rPr>
        <w:t xml:space="preserve"> </w:t>
      </w:r>
      <w:r w:rsidR="00A776EC" w:rsidRPr="005D3581">
        <w:rPr>
          <w:lang w:val="ru-RU"/>
        </w:rPr>
        <w:t xml:space="preserve">В </w:t>
      </w:r>
      <w:r w:rsidR="00A776EC" w:rsidRPr="005D3581">
        <w:rPr>
          <w:lang w:val="ru-RU"/>
        </w:rPr>
        <w:t xml:space="preserve">решении 68/4 (b)(iv) правительствам было предложено на добровольной основе представлять </w:t>
      </w:r>
      <w:r w:rsidR="002A3679" w:rsidRPr="005D3581">
        <w:rPr>
          <w:lang w:val="ru-RU"/>
        </w:rPr>
        <w:t xml:space="preserve">данные </w:t>
      </w:r>
      <w:r w:rsidR="00A776EC" w:rsidRPr="005D3581">
        <w:rPr>
          <w:lang w:val="ru-RU"/>
        </w:rPr>
        <w:t xml:space="preserve">о средней импортной цене </w:t>
      </w:r>
      <w:r w:rsidR="00571F62" w:rsidRPr="005D3581">
        <w:rPr>
          <w:lang w:val="ru-RU"/>
        </w:rPr>
        <w:t>ФОБ</w:t>
      </w:r>
      <w:r w:rsidR="00A776EC" w:rsidRPr="005D3581">
        <w:rPr>
          <w:lang w:val="ru-RU"/>
        </w:rPr>
        <w:t xml:space="preserve"> для каждого </w:t>
      </w:r>
      <w:r w:rsidR="002A3679" w:rsidRPr="005D3581">
        <w:rPr>
          <w:lang w:val="ru-RU"/>
        </w:rPr>
        <w:t>регулируемого</w:t>
      </w:r>
      <w:r w:rsidR="00A776EC" w:rsidRPr="005D3581">
        <w:rPr>
          <w:lang w:val="ru-RU"/>
        </w:rPr>
        <w:t xml:space="preserve"> вещества и</w:t>
      </w:r>
      <w:r w:rsidR="002A3679" w:rsidRPr="005D3581">
        <w:rPr>
          <w:lang w:val="ru-RU"/>
        </w:rPr>
        <w:t xml:space="preserve"> его</w:t>
      </w:r>
      <w:r w:rsidR="00A776EC" w:rsidRPr="005D3581">
        <w:rPr>
          <w:lang w:val="ru-RU"/>
        </w:rPr>
        <w:t xml:space="preserve"> заменителя в пересмотренном формате</w:t>
      </w:r>
      <w:r w:rsidR="0076153A" w:rsidRPr="005D3581">
        <w:rPr>
          <w:lang w:val="ru-RU"/>
        </w:rPr>
        <w:t xml:space="preserve"> </w:t>
      </w:r>
      <w:r w:rsidR="007075BA" w:rsidRPr="005D3581">
        <w:rPr>
          <w:lang w:val="ru-RU"/>
        </w:rPr>
        <w:t>докладов об осуществлении СП</w:t>
      </w:r>
      <w:r w:rsidR="00A776EC" w:rsidRPr="005D3581">
        <w:rPr>
          <w:lang w:val="ru-RU"/>
        </w:rPr>
        <w:t>.</w:t>
      </w:r>
    </w:p>
  </w:footnote>
  <w:footnote w:id="26">
    <w:p w14:paraId="2BBD4E41" w14:textId="77777777" w:rsidR="00874857" w:rsidRPr="00A43E28" w:rsidRDefault="00874857" w:rsidP="00874857">
      <w:pPr>
        <w:pStyle w:val="Heading1"/>
        <w:numPr>
          <w:ilvl w:val="0"/>
          <w:numId w:val="0"/>
        </w:numPr>
        <w:tabs>
          <w:tab w:val="left" w:pos="720"/>
        </w:tabs>
        <w:spacing w:after="0"/>
        <w:rPr>
          <w:sz w:val="20"/>
          <w:szCs w:val="20"/>
          <w:lang w:val="ru-RU"/>
        </w:rPr>
      </w:pPr>
      <w:r w:rsidRPr="005D3581">
        <w:rPr>
          <w:rStyle w:val="FootnoteReference"/>
          <w:sz w:val="20"/>
          <w:szCs w:val="20"/>
          <w:lang w:val="ru-RU"/>
        </w:rPr>
        <w:footnoteRef/>
      </w:r>
      <w:r w:rsidRPr="005D3581">
        <w:rPr>
          <w:sz w:val="20"/>
          <w:lang w:val="ru-RU"/>
        </w:rPr>
        <w:t xml:space="preserve"> На своем 79-м совещании Исполнительный</w:t>
      </w:r>
      <w:r w:rsidRPr="00A43E28">
        <w:rPr>
          <w:sz w:val="20"/>
          <w:lang w:val="ru-RU"/>
        </w:rPr>
        <w:t xml:space="preserve"> комитет поручил секретариату включать в документ «Общий обзор вопросов, намеченных в ходе пересмотра проектов» (выпускаемый на каждом совещании) резюме цен на регулируемые вещества и альтернативные вещества, подлежащие поэтапному внедрению, о которых сообщают предприятия, запрашивающие финансирование в рамках любых новых проектных предложений, включая разъяснение любых различий между этими ценами и ценами, указанными в докладах по СП (решение 79/4(c)). </w:t>
      </w:r>
    </w:p>
  </w:footnote>
  <w:footnote w:id="27">
    <w:p w14:paraId="43E374F4" w14:textId="77777777" w:rsidR="00E6188B" w:rsidRPr="00E64304" w:rsidRDefault="00E6188B" w:rsidP="00E6188B">
      <w:pPr>
        <w:pStyle w:val="FootnoteText"/>
        <w:rPr>
          <w:lang w:val="ru-RU"/>
        </w:rPr>
      </w:pPr>
      <w:r w:rsidRPr="00E64304">
        <w:rPr>
          <w:rStyle w:val="FootnoteReference"/>
          <w:lang w:val="ru-RU"/>
        </w:rPr>
        <w:footnoteRef/>
      </w:r>
      <w:r w:rsidRPr="00E64304">
        <w:rPr>
          <w:lang w:val="ru-RU"/>
        </w:rPr>
        <w:t xml:space="preserve"> В связи с резолюцией 1718 Совета Безопасности ООН Корейская Народно-Демократическая Республика не получает поддержки от Многостороннего фонда с 2017 года. В связи с этим рекомендация, требующая от страны представления доклада по СП за 2023 год, была отменена.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8E3D4" w14:textId="13C66468" w:rsidR="00B91510" w:rsidRPr="0033525D" w:rsidRDefault="00B9647B"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/ExCom/96/5</w:t>
    </w:r>
    <w:r>
      <w:fldChar w:fldCharType="end"/>
    </w:r>
  </w:p>
  <w:p w14:paraId="0D793028" w14:textId="77777777" w:rsidR="00B91510" w:rsidRPr="0033525D" w:rsidRDefault="00B91510"/>
  <w:p w14:paraId="7D3936FC" w14:textId="77777777" w:rsidR="00B91510" w:rsidRPr="0033525D" w:rsidRDefault="00B915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D8BFA" w14:textId="37136B7D" w:rsidR="00B91510" w:rsidRPr="0033525D" w:rsidRDefault="00B9647B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/ExCom/96/5</w:t>
    </w:r>
    <w:r>
      <w:fldChar w:fldCharType="end"/>
    </w:r>
  </w:p>
  <w:p w14:paraId="25FFEE28" w14:textId="77777777" w:rsidR="00B91510" w:rsidRPr="0033525D" w:rsidRDefault="00B91510"/>
  <w:p w14:paraId="6660436E" w14:textId="77777777" w:rsidR="00B91510" w:rsidRPr="0033525D" w:rsidRDefault="00B9151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DCD8C" w14:textId="77777777" w:rsidR="00B91510" w:rsidRPr="0033525D" w:rsidRDefault="00B91510" w:rsidP="00C7419B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/ExCom/95/8</w:t>
    </w:r>
    <w:r>
      <w:fldChar w:fldCharType="end"/>
    </w:r>
  </w:p>
  <w:p w14:paraId="5DF32A2E" w14:textId="77777777" w:rsidR="00B91510" w:rsidRPr="0033525D" w:rsidRDefault="00B91510" w:rsidP="00C7419B">
    <w:pPr>
      <w:jc w:val="left"/>
    </w:pPr>
    <w:r>
      <w:t>Annex II</w:t>
    </w:r>
  </w:p>
  <w:p w14:paraId="54A61B00" w14:textId="77777777" w:rsidR="00B91510" w:rsidRPr="0033525D" w:rsidRDefault="00B91510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DE17FD" w14:textId="77777777" w:rsidR="00B91510" w:rsidRPr="0033525D" w:rsidRDefault="00B91510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/ExCom/95/8</w:t>
    </w:r>
    <w:r>
      <w:fldChar w:fldCharType="end"/>
    </w:r>
  </w:p>
  <w:p w14:paraId="4A4AFDEE" w14:textId="77777777" w:rsidR="00B91510" w:rsidRPr="0033525D" w:rsidRDefault="00B91510" w:rsidP="007C57E7">
    <w:pPr>
      <w:jc w:val="right"/>
    </w:pPr>
    <w:r>
      <w:t>Annex II</w:t>
    </w:r>
  </w:p>
  <w:p w14:paraId="39FC7611" w14:textId="77777777" w:rsidR="00B91510" w:rsidRPr="0033525D" w:rsidRDefault="00B91510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5F3BD" w14:textId="106F9B77" w:rsidR="00B91510" w:rsidRPr="0033525D" w:rsidRDefault="00B9647B" w:rsidP="007C57E7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/ExCom/96/5</w:t>
    </w:r>
    <w:r>
      <w:fldChar w:fldCharType="end"/>
    </w:r>
  </w:p>
  <w:p w14:paraId="5A644558" w14:textId="77777777" w:rsidR="00B91510" w:rsidRDefault="00B91510" w:rsidP="007C57E7">
    <w:pPr>
      <w:pStyle w:val="Header"/>
      <w:jc w:val="right"/>
    </w:pPr>
    <w:r>
      <w:t>Annex I</w:t>
    </w:r>
  </w:p>
  <w:p w14:paraId="53C516D6" w14:textId="77777777" w:rsidR="00B91510" w:rsidRDefault="00B91510" w:rsidP="007C57E7">
    <w:pPr>
      <w:pStyle w:val="Header"/>
      <w:jc w:val="right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BF099" w14:textId="5946FDB0" w:rsidR="00B91510" w:rsidRPr="0033525D" w:rsidRDefault="00B9647B" w:rsidP="00C7419B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/ExCom/96/5</w:t>
    </w:r>
    <w:r>
      <w:fldChar w:fldCharType="end"/>
    </w:r>
  </w:p>
  <w:p w14:paraId="661A0E46" w14:textId="77777777" w:rsidR="00B91510" w:rsidRPr="0033525D" w:rsidRDefault="00B91510" w:rsidP="00C7419B">
    <w:pPr>
      <w:jc w:val="left"/>
    </w:pPr>
    <w:r>
      <w:t>Annex II</w:t>
    </w:r>
  </w:p>
  <w:p w14:paraId="10A27477" w14:textId="77777777" w:rsidR="00B91510" w:rsidRPr="0033525D" w:rsidRDefault="00B91510"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AFE8F" w14:textId="1A1C54AF" w:rsidR="00B91510" w:rsidRPr="0033525D" w:rsidRDefault="00B9647B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/ExCom/96/5</w:t>
    </w:r>
    <w:r>
      <w:fldChar w:fldCharType="end"/>
    </w:r>
  </w:p>
  <w:p w14:paraId="1734596B" w14:textId="77777777" w:rsidR="00B91510" w:rsidRPr="0033525D" w:rsidRDefault="00B91510" w:rsidP="007C57E7">
    <w:pPr>
      <w:jc w:val="right"/>
    </w:pPr>
    <w:r>
      <w:t>Annex II</w:t>
    </w:r>
  </w:p>
  <w:p w14:paraId="4E570A74" w14:textId="77777777" w:rsidR="00B91510" w:rsidRPr="0033525D" w:rsidRDefault="00B91510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8D2D0" w14:textId="7AD5319B" w:rsidR="00B91510" w:rsidRPr="0033525D" w:rsidRDefault="00B9647B" w:rsidP="007C57E7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/ExCom/96/5</w:t>
    </w:r>
    <w:r>
      <w:fldChar w:fldCharType="end"/>
    </w:r>
  </w:p>
  <w:p w14:paraId="2C5C47C3" w14:textId="77777777" w:rsidR="00B91510" w:rsidRDefault="00B91510" w:rsidP="007C57E7">
    <w:pPr>
      <w:pStyle w:val="Header"/>
      <w:jc w:val="right"/>
    </w:pPr>
    <w:r>
      <w:t>Annex II</w:t>
    </w:r>
  </w:p>
  <w:p w14:paraId="6B39C147" w14:textId="77777777" w:rsidR="00B91510" w:rsidRDefault="00B91510" w:rsidP="007C57E7">
    <w:pPr>
      <w:pStyle w:val="Header"/>
      <w:jc w:val="right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FEA28" w14:textId="75544857" w:rsidR="00DC6A10" w:rsidRPr="0033525D" w:rsidRDefault="00B9647B"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/ExCom/96/5</w:t>
    </w:r>
    <w:r>
      <w:fldChar w:fldCharType="end"/>
    </w:r>
  </w:p>
  <w:p w14:paraId="0086F3A0" w14:textId="17C8414F" w:rsidR="00DC6A10" w:rsidRPr="0033525D" w:rsidRDefault="00675625">
    <w:r>
      <w:t>Annex III</w:t>
    </w:r>
  </w:p>
  <w:p w14:paraId="543CF49A" w14:textId="77777777" w:rsidR="00DC6A10" w:rsidRPr="0033525D" w:rsidRDefault="00DC6A10"/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C5740" w14:textId="6ABD07F5" w:rsidR="00DC6A10" w:rsidRPr="0033525D" w:rsidRDefault="00B9647B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/ExCom/96/5</w:t>
    </w:r>
    <w:r>
      <w:fldChar w:fldCharType="end"/>
    </w:r>
  </w:p>
  <w:p w14:paraId="6F1C1ED2" w14:textId="356DAB03" w:rsidR="00DC6A10" w:rsidRPr="0033525D" w:rsidRDefault="00675625" w:rsidP="00675625">
    <w:pPr>
      <w:jc w:val="right"/>
    </w:pPr>
    <w:r>
      <w:t>Annex III</w:t>
    </w:r>
  </w:p>
  <w:p w14:paraId="24D73FC6" w14:textId="77777777" w:rsidR="00DC6A10" w:rsidRPr="0033525D" w:rsidRDefault="00DC6A10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F3EAD" w14:textId="736CA800" w:rsidR="00675625" w:rsidRPr="0033525D" w:rsidRDefault="00B9647B" w:rsidP="007C57E7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/ExCom/96/5</w:t>
    </w:r>
    <w:r>
      <w:fldChar w:fldCharType="end"/>
    </w:r>
  </w:p>
  <w:p w14:paraId="6F1438E7" w14:textId="78158013" w:rsidR="00675625" w:rsidRDefault="00675625" w:rsidP="007C57E7">
    <w:pPr>
      <w:pStyle w:val="Header"/>
      <w:jc w:val="right"/>
    </w:pPr>
    <w:r>
      <w:t>Annex III</w:t>
    </w:r>
  </w:p>
  <w:p w14:paraId="75D7EFC0" w14:textId="77777777" w:rsidR="00675625" w:rsidRDefault="00675625" w:rsidP="007C57E7">
    <w:pPr>
      <w:pStyle w:val="Header"/>
      <w:jc w:val="right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81905" w14:textId="77777777" w:rsidR="00B9647B" w:rsidRPr="0033525D" w:rsidRDefault="00B9647B" w:rsidP="007C57E7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/ExCom/96/5</w:t>
    </w:r>
    <w:r>
      <w:fldChar w:fldCharType="end"/>
    </w:r>
  </w:p>
  <w:p w14:paraId="04E4BCAC" w14:textId="68627042" w:rsidR="00B9647B" w:rsidRDefault="00B9647B" w:rsidP="007C57E7">
    <w:pPr>
      <w:pStyle w:val="Header"/>
      <w:jc w:val="right"/>
    </w:pPr>
    <w:r>
      <w:t>Annex IV</w:t>
    </w:r>
  </w:p>
  <w:p w14:paraId="5626BCAB" w14:textId="77777777" w:rsidR="00B9647B" w:rsidRDefault="00B9647B" w:rsidP="007C57E7">
    <w:pPr>
      <w:pStyle w:val="Header"/>
      <w:jc w:val="right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E13B9" w14:textId="77777777" w:rsidR="00A31520" w:rsidRPr="0033525D" w:rsidRDefault="00A31520" w:rsidP="007C57E7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/ExCom/96/5</w:t>
    </w:r>
    <w:r>
      <w:fldChar w:fldCharType="end"/>
    </w:r>
  </w:p>
  <w:p w14:paraId="6D176583" w14:textId="6F322646" w:rsidR="00A31520" w:rsidRDefault="00A31520" w:rsidP="007C57E7">
    <w:pPr>
      <w:pStyle w:val="Header"/>
      <w:jc w:val="right"/>
    </w:pPr>
    <w:r>
      <w:t>Annex V</w:t>
    </w:r>
  </w:p>
  <w:p w14:paraId="359E5378" w14:textId="77777777" w:rsidR="00A31520" w:rsidRDefault="00A31520" w:rsidP="007C57E7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E2486EFA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B9F78CF"/>
    <w:multiLevelType w:val="hybridMultilevel"/>
    <w:tmpl w:val="E7CC1798"/>
    <w:lvl w:ilvl="0" w:tplc="F5D47F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1113A7"/>
    <w:multiLevelType w:val="multilevel"/>
    <w:tmpl w:val="48241D10"/>
    <w:numStyleLink w:val="Normallist"/>
  </w:abstractNum>
  <w:abstractNum w:abstractNumId="13" w15:restartNumberingAfterBreak="0">
    <w:nsid w:val="29C05284"/>
    <w:multiLevelType w:val="hybridMultilevel"/>
    <w:tmpl w:val="908A6F6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>
      <w:start w:val="1"/>
      <w:numFmt w:val="lowerLetter"/>
      <w:lvlText w:val="%8."/>
      <w:lvlJc w:val="left"/>
      <w:pPr>
        <w:ind w:left="5760" w:hanging="360"/>
      </w:pPr>
    </w:lvl>
    <w:lvl w:ilvl="8" w:tplc="10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3F5D91"/>
    <w:multiLevelType w:val="multilevel"/>
    <w:tmpl w:val="2CE01966"/>
    <w:styleLink w:val="Normallist24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0"/>
      </w:rPr>
    </w:lvl>
    <w:lvl w:ilvl="1">
      <w:start w:val="1"/>
      <w:numFmt w:val="lowerLetter"/>
      <w:lvlText w:val="%2."/>
      <w:lvlJc w:val="left"/>
      <w:pPr>
        <w:ind w:left="1704" w:hanging="360"/>
      </w:pPr>
    </w:lvl>
    <w:lvl w:ilvl="2">
      <w:start w:val="1"/>
      <w:numFmt w:val="lowerLetter"/>
      <w:lvlText w:val="(%3)"/>
      <w:lvlJc w:val="right"/>
      <w:pPr>
        <w:ind w:left="2424" w:hanging="18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3144" w:hanging="360"/>
      </w:pPr>
    </w:lvl>
    <w:lvl w:ilvl="4">
      <w:start w:val="1"/>
      <w:numFmt w:val="lowerLetter"/>
      <w:lvlText w:val="%5."/>
      <w:lvlJc w:val="left"/>
      <w:pPr>
        <w:ind w:left="3864" w:hanging="360"/>
      </w:pPr>
    </w:lvl>
    <w:lvl w:ilvl="5">
      <w:start w:val="1"/>
      <w:numFmt w:val="upperLetter"/>
      <w:lvlText w:val="%6."/>
      <w:lvlJc w:val="left"/>
      <w:pPr>
        <w:ind w:left="4764" w:hanging="360"/>
      </w:pPr>
    </w:lvl>
    <w:lvl w:ilvl="6">
      <w:start w:val="1"/>
      <w:numFmt w:val="upperLetter"/>
      <w:lvlText w:val="%7."/>
      <w:lvlJc w:val="left"/>
      <w:pPr>
        <w:ind w:left="5304" w:hanging="360"/>
      </w:pPr>
    </w:lvl>
    <w:lvl w:ilvl="7">
      <w:start w:val="1"/>
      <w:numFmt w:val="upperLetter"/>
      <w:lvlText w:val="%8."/>
      <w:lvlJc w:val="left"/>
      <w:pPr>
        <w:ind w:left="6024" w:hanging="360"/>
      </w:pPr>
    </w:lvl>
    <w:lvl w:ilvl="8">
      <w:start w:val="1"/>
      <w:numFmt w:val="lowerRoman"/>
      <w:lvlText w:val="%9."/>
      <w:lvlJc w:val="right"/>
      <w:pPr>
        <w:ind w:left="6744" w:hanging="180"/>
      </w:pPr>
    </w:lvl>
  </w:abstractNum>
  <w:abstractNum w:abstractNumId="15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6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7" w15:restartNumberingAfterBreak="0">
    <w:nsid w:val="418430CC"/>
    <w:multiLevelType w:val="hybridMultilevel"/>
    <w:tmpl w:val="8BDE62E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50550051"/>
    <w:multiLevelType w:val="hybridMultilevel"/>
    <w:tmpl w:val="C7405CD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1" w15:restartNumberingAfterBreak="0">
    <w:nsid w:val="52A66A9D"/>
    <w:multiLevelType w:val="multilevel"/>
    <w:tmpl w:val="48241D10"/>
    <w:styleLink w:val="Normallist"/>
    <w:lvl w:ilvl="0">
      <w:start w:val="1"/>
      <w:numFmt w:val="decimal"/>
      <w:pStyle w:val="Normalnumber"/>
      <w:lvlText w:val="%1."/>
      <w:lvlJc w:val="left"/>
      <w:pPr>
        <w:tabs>
          <w:tab w:val="num" w:pos="567"/>
        </w:tabs>
        <w:ind w:left="1247" w:firstLine="0"/>
      </w:pPr>
    </w:lvl>
    <w:lvl w:ilvl="1">
      <w:start w:val="1"/>
      <w:numFmt w:val="lowerLetter"/>
      <w:lvlText w:val="(%2)"/>
      <w:lvlJc w:val="left"/>
      <w:pPr>
        <w:tabs>
          <w:tab w:val="num" w:pos="567"/>
        </w:tabs>
        <w:ind w:left="1247" w:firstLine="567"/>
      </w:pPr>
    </w:lvl>
    <w:lvl w:ilvl="2">
      <w:start w:val="1"/>
      <w:numFmt w:val="lowerRoman"/>
      <w:lvlText w:val="(%3)"/>
      <w:lvlJc w:val="left"/>
      <w:pPr>
        <w:tabs>
          <w:tab w:val="num" w:pos="567"/>
        </w:tabs>
        <w:ind w:left="2948" w:hanging="567"/>
      </w:pPr>
    </w:lvl>
    <w:lvl w:ilvl="3">
      <w:start w:val="1"/>
      <w:numFmt w:val="lowerLetter"/>
      <w:lvlText w:val="%4."/>
      <w:lvlJc w:val="left"/>
      <w:pPr>
        <w:tabs>
          <w:tab w:val="num" w:pos="567"/>
        </w:tabs>
        <w:ind w:left="3515" w:hanging="567"/>
      </w:pPr>
    </w:lvl>
    <w:lvl w:ilvl="4">
      <w:start w:val="1"/>
      <w:numFmt w:val="lowerLetter"/>
      <w:lvlText w:val="%5."/>
      <w:lvlJc w:val="left"/>
      <w:pPr>
        <w:tabs>
          <w:tab w:val="num" w:pos="6548"/>
        </w:tabs>
        <w:ind w:left="6548" w:hanging="360"/>
      </w:pPr>
    </w:lvl>
    <w:lvl w:ilvl="5">
      <w:start w:val="1"/>
      <w:numFmt w:val="lowerRoman"/>
      <w:lvlText w:val="%6."/>
      <w:lvlJc w:val="right"/>
      <w:pPr>
        <w:tabs>
          <w:tab w:val="num" w:pos="7268"/>
        </w:tabs>
        <w:ind w:left="7268" w:hanging="180"/>
      </w:pPr>
    </w:lvl>
    <w:lvl w:ilvl="6">
      <w:start w:val="1"/>
      <w:numFmt w:val="decimal"/>
      <w:lvlText w:val="%7."/>
      <w:lvlJc w:val="left"/>
      <w:pPr>
        <w:tabs>
          <w:tab w:val="num" w:pos="7988"/>
        </w:tabs>
        <w:ind w:left="7988" w:hanging="360"/>
      </w:pPr>
    </w:lvl>
    <w:lvl w:ilvl="7">
      <w:start w:val="1"/>
      <w:numFmt w:val="lowerLetter"/>
      <w:lvlText w:val="%8."/>
      <w:lvlJc w:val="left"/>
      <w:pPr>
        <w:tabs>
          <w:tab w:val="num" w:pos="8708"/>
        </w:tabs>
        <w:ind w:left="8708" w:hanging="360"/>
      </w:pPr>
    </w:lvl>
    <w:lvl w:ilvl="8">
      <w:start w:val="1"/>
      <w:numFmt w:val="lowerRoman"/>
      <w:lvlText w:val="%9."/>
      <w:lvlJc w:val="right"/>
      <w:pPr>
        <w:tabs>
          <w:tab w:val="num" w:pos="9428"/>
        </w:tabs>
        <w:ind w:left="9428" w:hanging="180"/>
      </w:pPr>
    </w:lvl>
  </w:abstractNum>
  <w:abstractNum w:abstractNumId="22" w15:restartNumberingAfterBreak="0">
    <w:nsid w:val="55A84F33"/>
    <w:multiLevelType w:val="hybridMultilevel"/>
    <w:tmpl w:val="E4424B7E"/>
    <w:lvl w:ilvl="0" w:tplc="BB8EB2B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>
      <w:start w:val="1"/>
      <w:numFmt w:val="lowerLetter"/>
      <w:lvlText w:val="%8."/>
      <w:lvlJc w:val="left"/>
      <w:pPr>
        <w:ind w:left="5760" w:hanging="360"/>
      </w:pPr>
    </w:lvl>
    <w:lvl w:ilvl="8" w:tplc="10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2B356B"/>
    <w:multiLevelType w:val="hybridMultilevel"/>
    <w:tmpl w:val="005C3836"/>
    <w:lvl w:ilvl="0" w:tplc="60F4E0DA">
      <w:start w:val="1"/>
      <w:numFmt w:val="lowerLetter"/>
      <w:lvlText w:val="(%1)"/>
      <w:lvlJc w:val="left"/>
      <w:pPr>
        <w:ind w:left="928" w:hanging="360"/>
      </w:pPr>
      <w:rPr>
        <w:rFonts w:ascii="Times New Roman" w:hAnsi="Times New Roman" w:hint="default"/>
        <w:sz w:val="22"/>
      </w:rPr>
    </w:lvl>
    <w:lvl w:ilvl="1" w:tplc="10090019" w:tentative="1">
      <w:start w:val="1"/>
      <w:numFmt w:val="lowerLetter"/>
      <w:lvlText w:val="%2."/>
      <w:lvlJc w:val="left"/>
      <w:pPr>
        <w:ind w:left="1648" w:hanging="360"/>
      </w:pPr>
    </w:lvl>
    <w:lvl w:ilvl="2" w:tplc="1009001B" w:tentative="1">
      <w:start w:val="1"/>
      <w:numFmt w:val="lowerRoman"/>
      <w:lvlText w:val="%3."/>
      <w:lvlJc w:val="right"/>
      <w:pPr>
        <w:ind w:left="2368" w:hanging="180"/>
      </w:pPr>
    </w:lvl>
    <w:lvl w:ilvl="3" w:tplc="1009000F" w:tentative="1">
      <w:start w:val="1"/>
      <w:numFmt w:val="decimal"/>
      <w:lvlText w:val="%4."/>
      <w:lvlJc w:val="left"/>
      <w:pPr>
        <w:ind w:left="3088" w:hanging="360"/>
      </w:pPr>
    </w:lvl>
    <w:lvl w:ilvl="4" w:tplc="10090019" w:tentative="1">
      <w:start w:val="1"/>
      <w:numFmt w:val="lowerLetter"/>
      <w:lvlText w:val="%5."/>
      <w:lvlJc w:val="left"/>
      <w:pPr>
        <w:ind w:left="3808" w:hanging="360"/>
      </w:pPr>
    </w:lvl>
    <w:lvl w:ilvl="5" w:tplc="1009001B" w:tentative="1">
      <w:start w:val="1"/>
      <w:numFmt w:val="lowerRoman"/>
      <w:lvlText w:val="%6."/>
      <w:lvlJc w:val="right"/>
      <w:pPr>
        <w:ind w:left="4528" w:hanging="180"/>
      </w:pPr>
    </w:lvl>
    <w:lvl w:ilvl="6" w:tplc="1009000F" w:tentative="1">
      <w:start w:val="1"/>
      <w:numFmt w:val="decimal"/>
      <w:lvlText w:val="%7."/>
      <w:lvlJc w:val="left"/>
      <w:pPr>
        <w:ind w:left="5248" w:hanging="360"/>
      </w:pPr>
    </w:lvl>
    <w:lvl w:ilvl="7" w:tplc="10090019" w:tentative="1">
      <w:start w:val="1"/>
      <w:numFmt w:val="lowerLetter"/>
      <w:lvlText w:val="%8."/>
      <w:lvlJc w:val="left"/>
      <w:pPr>
        <w:ind w:left="5968" w:hanging="360"/>
      </w:pPr>
    </w:lvl>
    <w:lvl w:ilvl="8" w:tplc="10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4" w15:restartNumberingAfterBreak="0">
    <w:nsid w:val="6A67417A"/>
    <w:multiLevelType w:val="hybridMultilevel"/>
    <w:tmpl w:val="7B76CF6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abstractNum w:abstractNumId="26" w15:restartNumberingAfterBreak="0">
    <w:nsid w:val="7FFC391B"/>
    <w:multiLevelType w:val="hybridMultilevel"/>
    <w:tmpl w:val="E4424B7E"/>
    <w:lvl w:ilvl="0" w:tplc="BB8EB2B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>
      <w:start w:val="1"/>
      <w:numFmt w:val="lowerLetter"/>
      <w:lvlText w:val="%8."/>
      <w:lvlJc w:val="left"/>
      <w:pPr>
        <w:ind w:left="5760" w:hanging="360"/>
      </w:pPr>
    </w:lvl>
    <w:lvl w:ilvl="8" w:tplc="10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842863112">
    <w:abstractNumId w:val="10"/>
  </w:num>
  <w:num w:numId="2" w16cid:durableId="1467314392">
    <w:abstractNumId w:val="10"/>
  </w:num>
  <w:num w:numId="3" w16cid:durableId="983697108">
    <w:abstractNumId w:val="10"/>
  </w:num>
  <w:num w:numId="4" w16cid:durableId="2023127001">
    <w:abstractNumId w:val="10"/>
  </w:num>
  <w:num w:numId="5" w16cid:durableId="1746999825">
    <w:abstractNumId w:val="10"/>
  </w:num>
  <w:num w:numId="6" w16cid:durableId="1784107671">
    <w:abstractNumId w:val="9"/>
  </w:num>
  <w:num w:numId="7" w16cid:durableId="1839810355">
    <w:abstractNumId w:val="7"/>
  </w:num>
  <w:num w:numId="8" w16cid:durableId="1336880388">
    <w:abstractNumId w:val="6"/>
  </w:num>
  <w:num w:numId="9" w16cid:durableId="241304915">
    <w:abstractNumId w:val="5"/>
  </w:num>
  <w:num w:numId="10" w16cid:durableId="1774475732">
    <w:abstractNumId w:val="4"/>
  </w:num>
  <w:num w:numId="11" w16cid:durableId="1295328194">
    <w:abstractNumId w:val="8"/>
  </w:num>
  <w:num w:numId="12" w16cid:durableId="1853957162">
    <w:abstractNumId w:val="3"/>
  </w:num>
  <w:num w:numId="13" w16cid:durableId="765930498">
    <w:abstractNumId w:val="2"/>
  </w:num>
  <w:num w:numId="14" w16cid:durableId="502166907">
    <w:abstractNumId w:val="1"/>
  </w:num>
  <w:num w:numId="15" w16cid:durableId="919410863">
    <w:abstractNumId w:val="0"/>
  </w:num>
  <w:num w:numId="16" w16cid:durableId="462847601">
    <w:abstractNumId w:val="15"/>
  </w:num>
  <w:num w:numId="17" w16cid:durableId="299306927">
    <w:abstractNumId w:val="18"/>
  </w:num>
  <w:num w:numId="18" w16cid:durableId="559828470">
    <w:abstractNumId w:val="20"/>
  </w:num>
  <w:num w:numId="19" w16cid:durableId="1488010068">
    <w:abstractNumId w:val="25"/>
  </w:num>
  <w:num w:numId="20" w16cid:durableId="444007775">
    <w:abstractNumId w:val="16"/>
  </w:num>
  <w:num w:numId="21" w16cid:durableId="72633792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97799976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50832804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08823503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668336258">
    <w:abstractNumId w:val="14"/>
  </w:num>
  <w:num w:numId="26" w16cid:durableId="382796918">
    <w:abstractNumId w:val="21"/>
  </w:num>
  <w:num w:numId="27" w16cid:durableId="158252117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824350579">
    <w:abstractNumId w:val="13"/>
  </w:num>
  <w:num w:numId="29" w16cid:durableId="1101678544">
    <w:abstractNumId w:val="26"/>
  </w:num>
  <w:num w:numId="30" w16cid:durableId="1288968819">
    <w:abstractNumId w:val="22"/>
  </w:num>
  <w:num w:numId="31" w16cid:durableId="1468205300">
    <w:abstractNumId w:val="11"/>
  </w:num>
  <w:num w:numId="32" w16cid:durableId="189434778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884678429">
    <w:abstractNumId w:val="19"/>
  </w:num>
  <w:num w:numId="34" w16cid:durableId="1205173721">
    <w:abstractNumId w:val="17"/>
  </w:num>
  <w:num w:numId="35" w16cid:durableId="46400539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425373458">
    <w:abstractNumId w:val="23"/>
  </w:num>
  <w:num w:numId="37" w16cid:durableId="5736238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99637581">
    <w:abstractNumId w:val="24"/>
  </w:num>
  <w:num w:numId="39" w16cid:durableId="743263139">
    <w:abstractNumId w:val="1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autoHyphenation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B91510"/>
    <w:rsid w:val="00000FED"/>
    <w:rsid w:val="00003007"/>
    <w:rsid w:val="000032D9"/>
    <w:rsid w:val="0000434E"/>
    <w:rsid w:val="000049D9"/>
    <w:rsid w:val="00004E52"/>
    <w:rsid w:val="000051CF"/>
    <w:rsid w:val="000075B9"/>
    <w:rsid w:val="0001072C"/>
    <w:rsid w:val="0001365C"/>
    <w:rsid w:val="000138C3"/>
    <w:rsid w:val="00016F02"/>
    <w:rsid w:val="000202CD"/>
    <w:rsid w:val="000202F1"/>
    <w:rsid w:val="000210B6"/>
    <w:rsid w:val="000211A9"/>
    <w:rsid w:val="00021238"/>
    <w:rsid w:val="00022071"/>
    <w:rsid w:val="00022B68"/>
    <w:rsid w:val="0003059D"/>
    <w:rsid w:val="00031260"/>
    <w:rsid w:val="00031C92"/>
    <w:rsid w:val="00035776"/>
    <w:rsid w:val="00035828"/>
    <w:rsid w:val="0003681A"/>
    <w:rsid w:val="00036DB6"/>
    <w:rsid w:val="000372B7"/>
    <w:rsid w:val="000416D2"/>
    <w:rsid w:val="00050F6E"/>
    <w:rsid w:val="0005668E"/>
    <w:rsid w:val="00057778"/>
    <w:rsid w:val="00061EC2"/>
    <w:rsid w:val="00062365"/>
    <w:rsid w:val="000627CF"/>
    <w:rsid w:val="00065D9A"/>
    <w:rsid w:val="00066528"/>
    <w:rsid w:val="00066CE8"/>
    <w:rsid w:val="00080ED0"/>
    <w:rsid w:val="00081C6D"/>
    <w:rsid w:val="00082848"/>
    <w:rsid w:val="00083D9D"/>
    <w:rsid w:val="000842AC"/>
    <w:rsid w:val="000849CA"/>
    <w:rsid w:val="00084E84"/>
    <w:rsid w:val="00085B8F"/>
    <w:rsid w:val="00085E2C"/>
    <w:rsid w:val="0008664A"/>
    <w:rsid w:val="00090078"/>
    <w:rsid w:val="00090481"/>
    <w:rsid w:val="0009079B"/>
    <w:rsid w:val="00091019"/>
    <w:rsid w:val="00092663"/>
    <w:rsid w:val="000927C7"/>
    <w:rsid w:val="00095FF7"/>
    <w:rsid w:val="000A0830"/>
    <w:rsid w:val="000A11D8"/>
    <w:rsid w:val="000A3826"/>
    <w:rsid w:val="000A3D35"/>
    <w:rsid w:val="000A4C2A"/>
    <w:rsid w:val="000A4F2D"/>
    <w:rsid w:val="000A5294"/>
    <w:rsid w:val="000A54F2"/>
    <w:rsid w:val="000A6C26"/>
    <w:rsid w:val="000B36C8"/>
    <w:rsid w:val="000B374B"/>
    <w:rsid w:val="000B398D"/>
    <w:rsid w:val="000B56B2"/>
    <w:rsid w:val="000B6CFB"/>
    <w:rsid w:val="000C0C8D"/>
    <w:rsid w:val="000C2536"/>
    <w:rsid w:val="000C29EA"/>
    <w:rsid w:val="000C2A03"/>
    <w:rsid w:val="000C397E"/>
    <w:rsid w:val="000C3F33"/>
    <w:rsid w:val="000C526C"/>
    <w:rsid w:val="000C7223"/>
    <w:rsid w:val="000C763F"/>
    <w:rsid w:val="000D0E7F"/>
    <w:rsid w:val="000D3700"/>
    <w:rsid w:val="000D4C93"/>
    <w:rsid w:val="000D52A4"/>
    <w:rsid w:val="000D6287"/>
    <w:rsid w:val="000E0498"/>
    <w:rsid w:val="000E07BC"/>
    <w:rsid w:val="000E0D15"/>
    <w:rsid w:val="000E2E21"/>
    <w:rsid w:val="000E4954"/>
    <w:rsid w:val="000E56F0"/>
    <w:rsid w:val="000E69F8"/>
    <w:rsid w:val="000E7ACD"/>
    <w:rsid w:val="000E7DFD"/>
    <w:rsid w:val="000F08D0"/>
    <w:rsid w:val="000F18D4"/>
    <w:rsid w:val="000F1CD4"/>
    <w:rsid w:val="000F2284"/>
    <w:rsid w:val="000F3BBB"/>
    <w:rsid w:val="000F3E4B"/>
    <w:rsid w:val="000F4103"/>
    <w:rsid w:val="000F4F7F"/>
    <w:rsid w:val="000F70A7"/>
    <w:rsid w:val="0010029D"/>
    <w:rsid w:val="001002F1"/>
    <w:rsid w:val="001024AB"/>
    <w:rsid w:val="00102833"/>
    <w:rsid w:val="00102B74"/>
    <w:rsid w:val="00103F6F"/>
    <w:rsid w:val="0010445A"/>
    <w:rsid w:val="0010573E"/>
    <w:rsid w:val="00105D6D"/>
    <w:rsid w:val="001065F2"/>
    <w:rsid w:val="001072B1"/>
    <w:rsid w:val="00107BA4"/>
    <w:rsid w:val="00107FE0"/>
    <w:rsid w:val="00113CCA"/>
    <w:rsid w:val="00114CCA"/>
    <w:rsid w:val="001165E0"/>
    <w:rsid w:val="00117082"/>
    <w:rsid w:val="0011712B"/>
    <w:rsid w:val="00122F25"/>
    <w:rsid w:val="00123725"/>
    <w:rsid w:val="0012620D"/>
    <w:rsid w:val="0012759F"/>
    <w:rsid w:val="00127C2A"/>
    <w:rsid w:val="00131612"/>
    <w:rsid w:val="00131EA0"/>
    <w:rsid w:val="00131FB8"/>
    <w:rsid w:val="001326D0"/>
    <w:rsid w:val="00133C65"/>
    <w:rsid w:val="00135980"/>
    <w:rsid w:val="00135E60"/>
    <w:rsid w:val="001370F8"/>
    <w:rsid w:val="001375D4"/>
    <w:rsid w:val="0013786F"/>
    <w:rsid w:val="00140A1E"/>
    <w:rsid w:val="00141BE3"/>
    <w:rsid w:val="00141D8F"/>
    <w:rsid w:val="00143576"/>
    <w:rsid w:val="00146F3B"/>
    <w:rsid w:val="001478B6"/>
    <w:rsid w:val="00151B65"/>
    <w:rsid w:val="00155915"/>
    <w:rsid w:val="00157E8C"/>
    <w:rsid w:val="001614A5"/>
    <w:rsid w:val="0016187D"/>
    <w:rsid w:val="00161A3D"/>
    <w:rsid w:val="00162052"/>
    <w:rsid w:val="0016364E"/>
    <w:rsid w:val="00164719"/>
    <w:rsid w:val="00166FC4"/>
    <w:rsid w:val="00167059"/>
    <w:rsid w:val="0016774B"/>
    <w:rsid w:val="001677AC"/>
    <w:rsid w:val="0017158E"/>
    <w:rsid w:val="00171788"/>
    <w:rsid w:val="00172069"/>
    <w:rsid w:val="00172E3F"/>
    <w:rsid w:val="00172F44"/>
    <w:rsid w:val="00175053"/>
    <w:rsid w:val="00175568"/>
    <w:rsid w:val="001760A2"/>
    <w:rsid w:val="001765B4"/>
    <w:rsid w:val="00176B46"/>
    <w:rsid w:val="001779FF"/>
    <w:rsid w:val="001804EA"/>
    <w:rsid w:val="001833CE"/>
    <w:rsid w:val="00183D89"/>
    <w:rsid w:val="0018536E"/>
    <w:rsid w:val="00185ECC"/>
    <w:rsid w:val="00187B08"/>
    <w:rsid w:val="00190A61"/>
    <w:rsid w:val="001931CB"/>
    <w:rsid w:val="00195E81"/>
    <w:rsid w:val="0019653B"/>
    <w:rsid w:val="00197179"/>
    <w:rsid w:val="001A030D"/>
    <w:rsid w:val="001A2215"/>
    <w:rsid w:val="001A32FF"/>
    <w:rsid w:val="001A3342"/>
    <w:rsid w:val="001A3E3D"/>
    <w:rsid w:val="001A5C52"/>
    <w:rsid w:val="001A7018"/>
    <w:rsid w:val="001A7049"/>
    <w:rsid w:val="001B1E40"/>
    <w:rsid w:val="001B35D6"/>
    <w:rsid w:val="001B3AD7"/>
    <w:rsid w:val="001B6F8D"/>
    <w:rsid w:val="001B7081"/>
    <w:rsid w:val="001C06CB"/>
    <w:rsid w:val="001C0B19"/>
    <w:rsid w:val="001C1503"/>
    <w:rsid w:val="001C570F"/>
    <w:rsid w:val="001C59AF"/>
    <w:rsid w:val="001C6426"/>
    <w:rsid w:val="001C764E"/>
    <w:rsid w:val="001D1F78"/>
    <w:rsid w:val="001D27A7"/>
    <w:rsid w:val="001D2800"/>
    <w:rsid w:val="001D4153"/>
    <w:rsid w:val="001D6479"/>
    <w:rsid w:val="001D6CE1"/>
    <w:rsid w:val="001D76CF"/>
    <w:rsid w:val="001D7FA6"/>
    <w:rsid w:val="001E0676"/>
    <w:rsid w:val="001E1052"/>
    <w:rsid w:val="001E21B1"/>
    <w:rsid w:val="001E2F93"/>
    <w:rsid w:val="001E4554"/>
    <w:rsid w:val="001E48D4"/>
    <w:rsid w:val="001E493D"/>
    <w:rsid w:val="001E5ED9"/>
    <w:rsid w:val="001E61E5"/>
    <w:rsid w:val="001E6B62"/>
    <w:rsid w:val="001E7BA8"/>
    <w:rsid w:val="001F1335"/>
    <w:rsid w:val="001F2159"/>
    <w:rsid w:val="001F3DDA"/>
    <w:rsid w:val="001F5183"/>
    <w:rsid w:val="001F53FD"/>
    <w:rsid w:val="001F7F24"/>
    <w:rsid w:val="00203C9C"/>
    <w:rsid w:val="002069F9"/>
    <w:rsid w:val="00206ADB"/>
    <w:rsid w:val="00210B8B"/>
    <w:rsid w:val="002117BD"/>
    <w:rsid w:val="00211C21"/>
    <w:rsid w:val="0021226F"/>
    <w:rsid w:val="00214863"/>
    <w:rsid w:val="002156B4"/>
    <w:rsid w:val="002165E8"/>
    <w:rsid w:val="002247C0"/>
    <w:rsid w:val="00224B11"/>
    <w:rsid w:val="00224FCD"/>
    <w:rsid w:val="00225199"/>
    <w:rsid w:val="0022742C"/>
    <w:rsid w:val="00231620"/>
    <w:rsid w:val="0023181B"/>
    <w:rsid w:val="002366CA"/>
    <w:rsid w:val="002367AF"/>
    <w:rsid w:val="0024078C"/>
    <w:rsid w:val="00241677"/>
    <w:rsid w:val="002424DF"/>
    <w:rsid w:val="00243F62"/>
    <w:rsid w:val="00245934"/>
    <w:rsid w:val="002506D2"/>
    <w:rsid w:val="00252B50"/>
    <w:rsid w:val="00253222"/>
    <w:rsid w:val="00254A85"/>
    <w:rsid w:val="0025590B"/>
    <w:rsid w:val="002564D0"/>
    <w:rsid w:val="00256D9B"/>
    <w:rsid w:val="0025761A"/>
    <w:rsid w:val="00261C13"/>
    <w:rsid w:val="00262847"/>
    <w:rsid w:val="002725D1"/>
    <w:rsid w:val="0027266F"/>
    <w:rsid w:val="002759CE"/>
    <w:rsid w:val="00275BFC"/>
    <w:rsid w:val="0028073A"/>
    <w:rsid w:val="0028152B"/>
    <w:rsid w:val="00281A84"/>
    <w:rsid w:val="00281BB2"/>
    <w:rsid w:val="0028281B"/>
    <w:rsid w:val="00282DF4"/>
    <w:rsid w:val="00285778"/>
    <w:rsid w:val="002868EF"/>
    <w:rsid w:val="00287223"/>
    <w:rsid w:val="0029274C"/>
    <w:rsid w:val="00292E23"/>
    <w:rsid w:val="00293612"/>
    <w:rsid w:val="00294D38"/>
    <w:rsid w:val="002955EF"/>
    <w:rsid w:val="002A03C3"/>
    <w:rsid w:val="002A0AC8"/>
    <w:rsid w:val="002A3679"/>
    <w:rsid w:val="002A6170"/>
    <w:rsid w:val="002A68E5"/>
    <w:rsid w:val="002B0063"/>
    <w:rsid w:val="002B0E11"/>
    <w:rsid w:val="002B254E"/>
    <w:rsid w:val="002B3FD9"/>
    <w:rsid w:val="002B4CE8"/>
    <w:rsid w:val="002B696F"/>
    <w:rsid w:val="002B72E9"/>
    <w:rsid w:val="002B7DD5"/>
    <w:rsid w:val="002B7F3D"/>
    <w:rsid w:val="002C0766"/>
    <w:rsid w:val="002C1B1C"/>
    <w:rsid w:val="002C47FF"/>
    <w:rsid w:val="002C5011"/>
    <w:rsid w:val="002C7998"/>
    <w:rsid w:val="002D0E49"/>
    <w:rsid w:val="002D4131"/>
    <w:rsid w:val="002D442A"/>
    <w:rsid w:val="002D4E8F"/>
    <w:rsid w:val="002D570D"/>
    <w:rsid w:val="002D7562"/>
    <w:rsid w:val="002E0D9A"/>
    <w:rsid w:val="002E0E5E"/>
    <w:rsid w:val="002E29F5"/>
    <w:rsid w:val="002E2D16"/>
    <w:rsid w:val="002E3989"/>
    <w:rsid w:val="002E3E7E"/>
    <w:rsid w:val="002E4193"/>
    <w:rsid w:val="002E55A4"/>
    <w:rsid w:val="002E573A"/>
    <w:rsid w:val="002E7AFD"/>
    <w:rsid w:val="002F02BD"/>
    <w:rsid w:val="002F1CAD"/>
    <w:rsid w:val="002F1E53"/>
    <w:rsid w:val="002F2759"/>
    <w:rsid w:val="002F2BFE"/>
    <w:rsid w:val="002F2CAA"/>
    <w:rsid w:val="002F3BDF"/>
    <w:rsid w:val="002F3C5F"/>
    <w:rsid w:val="0030052C"/>
    <w:rsid w:val="0030454E"/>
    <w:rsid w:val="00305E59"/>
    <w:rsid w:val="00305F2A"/>
    <w:rsid w:val="00306E4F"/>
    <w:rsid w:val="00307C4E"/>
    <w:rsid w:val="00307CE1"/>
    <w:rsid w:val="00307FA7"/>
    <w:rsid w:val="00311E25"/>
    <w:rsid w:val="003122CA"/>
    <w:rsid w:val="00315D1A"/>
    <w:rsid w:val="003168CE"/>
    <w:rsid w:val="0031699B"/>
    <w:rsid w:val="00317263"/>
    <w:rsid w:val="00317FEC"/>
    <w:rsid w:val="00326542"/>
    <w:rsid w:val="00327518"/>
    <w:rsid w:val="003306E1"/>
    <w:rsid w:val="003312FC"/>
    <w:rsid w:val="003320E4"/>
    <w:rsid w:val="003326C9"/>
    <w:rsid w:val="003328D1"/>
    <w:rsid w:val="00333414"/>
    <w:rsid w:val="00333CA3"/>
    <w:rsid w:val="00333DAA"/>
    <w:rsid w:val="0033525D"/>
    <w:rsid w:val="003362C6"/>
    <w:rsid w:val="0034108B"/>
    <w:rsid w:val="003414F3"/>
    <w:rsid w:val="00342877"/>
    <w:rsid w:val="0034577A"/>
    <w:rsid w:val="00345E13"/>
    <w:rsid w:val="00345F2F"/>
    <w:rsid w:val="003462DE"/>
    <w:rsid w:val="003542E6"/>
    <w:rsid w:val="00355ACE"/>
    <w:rsid w:val="0035613E"/>
    <w:rsid w:val="0036038F"/>
    <w:rsid w:val="00360937"/>
    <w:rsid w:val="0036114F"/>
    <w:rsid w:val="00363EE9"/>
    <w:rsid w:val="00365325"/>
    <w:rsid w:val="00365473"/>
    <w:rsid w:val="003654B3"/>
    <w:rsid w:val="00366B01"/>
    <w:rsid w:val="00370699"/>
    <w:rsid w:val="00371252"/>
    <w:rsid w:val="00373413"/>
    <w:rsid w:val="0037420B"/>
    <w:rsid w:val="00375E26"/>
    <w:rsid w:val="00376128"/>
    <w:rsid w:val="0037742E"/>
    <w:rsid w:val="00377D56"/>
    <w:rsid w:val="00380295"/>
    <w:rsid w:val="0038245A"/>
    <w:rsid w:val="003840E6"/>
    <w:rsid w:val="0038475D"/>
    <w:rsid w:val="00385CFC"/>
    <w:rsid w:val="00387238"/>
    <w:rsid w:val="00392575"/>
    <w:rsid w:val="00393149"/>
    <w:rsid w:val="0039337A"/>
    <w:rsid w:val="00394818"/>
    <w:rsid w:val="00396F3C"/>
    <w:rsid w:val="0039764E"/>
    <w:rsid w:val="003979D4"/>
    <w:rsid w:val="00397AE1"/>
    <w:rsid w:val="003A09BC"/>
    <w:rsid w:val="003A0DB7"/>
    <w:rsid w:val="003A2EF6"/>
    <w:rsid w:val="003A3189"/>
    <w:rsid w:val="003A3CA7"/>
    <w:rsid w:val="003A3D7B"/>
    <w:rsid w:val="003A58EA"/>
    <w:rsid w:val="003A5CA3"/>
    <w:rsid w:val="003A65D6"/>
    <w:rsid w:val="003A6740"/>
    <w:rsid w:val="003B0325"/>
    <w:rsid w:val="003B0449"/>
    <w:rsid w:val="003B09F7"/>
    <w:rsid w:val="003B33BD"/>
    <w:rsid w:val="003B36EC"/>
    <w:rsid w:val="003B421F"/>
    <w:rsid w:val="003B4771"/>
    <w:rsid w:val="003B569D"/>
    <w:rsid w:val="003B67FD"/>
    <w:rsid w:val="003B755D"/>
    <w:rsid w:val="003B7864"/>
    <w:rsid w:val="003B78A6"/>
    <w:rsid w:val="003C1F39"/>
    <w:rsid w:val="003C1F5E"/>
    <w:rsid w:val="003C2434"/>
    <w:rsid w:val="003C37B1"/>
    <w:rsid w:val="003C3C0E"/>
    <w:rsid w:val="003D16BA"/>
    <w:rsid w:val="003D1761"/>
    <w:rsid w:val="003D41EB"/>
    <w:rsid w:val="003D42A6"/>
    <w:rsid w:val="003D4F21"/>
    <w:rsid w:val="003D4FAC"/>
    <w:rsid w:val="003D6A00"/>
    <w:rsid w:val="003D6ED7"/>
    <w:rsid w:val="003E0E0A"/>
    <w:rsid w:val="003E1885"/>
    <w:rsid w:val="003E29A1"/>
    <w:rsid w:val="003E379B"/>
    <w:rsid w:val="003E4281"/>
    <w:rsid w:val="003E47C3"/>
    <w:rsid w:val="003E71F0"/>
    <w:rsid w:val="003E7906"/>
    <w:rsid w:val="003F000F"/>
    <w:rsid w:val="003F3101"/>
    <w:rsid w:val="003F3C50"/>
    <w:rsid w:val="003F49F2"/>
    <w:rsid w:val="003F5FBD"/>
    <w:rsid w:val="003F690F"/>
    <w:rsid w:val="004004F3"/>
    <w:rsid w:val="00400726"/>
    <w:rsid w:val="004023A5"/>
    <w:rsid w:val="004037DD"/>
    <w:rsid w:val="00405054"/>
    <w:rsid w:val="00406202"/>
    <w:rsid w:val="00406424"/>
    <w:rsid w:val="00406A6A"/>
    <w:rsid w:val="00406B22"/>
    <w:rsid w:val="00407147"/>
    <w:rsid w:val="004078FA"/>
    <w:rsid w:val="00410596"/>
    <w:rsid w:val="00410728"/>
    <w:rsid w:val="0041158F"/>
    <w:rsid w:val="00411C06"/>
    <w:rsid w:val="004128FD"/>
    <w:rsid w:val="00413551"/>
    <w:rsid w:val="00420A02"/>
    <w:rsid w:val="00423EC4"/>
    <w:rsid w:val="0042403F"/>
    <w:rsid w:val="0042441C"/>
    <w:rsid w:val="004268AC"/>
    <w:rsid w:val="00431E08"/>
    <w:rsid w:val="004322A8"/>
    <w:rsid w:val="004328A7"/>
    <w:rsid w:val="0043416E"/>
    <w:rsid w:val="00434C74"/>
    <w:rsid w:val="0043547B"/>
    <w:rsid w:val="00436E5A"/>
    <w:rsid w:val="0043738A"/>
    <w:rsid w:val="004379C6"/>
    <w:rsid w:val="004409BA"/>
    <w:rsid w:val="00442FC1"/>
    <w:rsid w:val="00443D3E"/>
    <w:rsid w:val="00444629"/>
    <w:rsid w:val="00446C7A"/>
    <w:rsid w:val="00450794"/>
    <w:rsid w:val="00450902"/>
    <w:rsid w:val="0045236E"/>
    <w:rsid w:val="00453EB9"/>
    <w:rsid w:val="00454574"/>
    <w:rsid w:val="0045599C"/>
    <w:rsid w:val="00456EB4"/>
    <w:rsid w:val="00457272"/>
    <w:rsid w:val="00457827"/>
    <w:rsid w:val="00463182"/>
    <w:rsid w:val="00463E21"/>
    <w:rsid w:val="004645DC"/>
    <w:rsid w:val="0046583A"/>
    <w:rsid w:val="004660BD"/>
    <w:rsid w:val="00470258"/>
    <w:rsid w:val="004705D8"/>
    <w:rsid w:val="004718F3"/>
    <w:rsid w:val="00471CB6"/>
    <w:rsid w:val="00471D17"/>
    <w:rsid w:val="00472770"/>
    <w:rsid w:val="00473822"/>
    <w:rsid w:val="0047460C"/>
    <w:rsid w:val="00474D88"/>
    <w:rsid w:val="00475040"/>
    <w:rsid w:val="00477AF4"/>
    <w:rsid w:val="00483751"/>
    <w:rsid w:val="00485896"/>
    <w:rsid w:val="004878B6"/>
    <w:rsid w:val="00490C06"/>
    <w:rsid w:val="00491BC5"/>
    <w:rsid w:val="004921C3"/>
    <w:rsid w:val="00492EC2"/>
    <w:rsid w:val="0049322D"/>
    <w:rsid w:val="00493D40"/>
    <w:rsid w:val="00493EE3"/>
    <w:rsid w:val="004965A1"/>
    <w:rsid w:val="004967B6"/>
    <w:rsid w:val="0049711B"/>
    <w:rsid w:val="004A0592"/>
    <w:rsid w:val="004A1850"/>
    <w:rsid w:val="004A2AC1"/>
    <w:rsid w:val="004A3396"/>
    <w:rsid w:val="004A40CC"/>
    <w:rsid w:val="004A504B"/>
    <w:rsid w:val="004A677C"/>
    <w:rsid w:val="004A6911"/>
    <w:rsid w:val="004A7656"/>
    <w:rsid w:val="004A7F29"/>
    <w:rsid w:val="004B058B"/>
    <w:rsid w:val="004B0BB2"/>
    <w:rsid w:val="004B1E06"/>
    <w:rsid w:val="004B212F"/>
    <w:rsid w:val="004B297A"/>
    <w:rsid w:val="004B35A8"/>
    <w:rsid w:val="004B3652"/>
    <w:rsid w:val="004B4B9F"/>
    <w:rsid w:val="004B54E0"/>
    <w:rsid w:val="004B5F60"/>
    <w:rsid w:val="004B7223"/>
    <w:rsid w:val="004B7384"/>
    <w:rsid w:val="004B7691"/>
    <w:rsid w:val="004B7C88"/>
    <w:rsid w:val="004C0BD1"/>
    <w:rsid w:val="004C4269"/>
    <w:rsid w:val="004C4331"/>
    <w:rsid w:val="004C4CC2"/>
    <w:rsid w:val="004C55A7"/>
    <w:rsid w:val="004C6E09"/>
    <w:rsid w:val="004C7D42"/>
    <w:rsid w:val="004D05A6"/>
    <w:rsid w:val="004D1E89"/>
    <w:rsid w:val="004D446C"/>
    <w:rsid w:val="004D4E42"/>
    <w:rsid w:val="004D4FCD"/>
    <w:rsid w:val="004D5757"/>
    <w:rsid w:val="004D6236"/>
    <w:rsid w:val="004D6F71"/>
    <w:rsid w:val="004D7ECC"/>
    <w:rsid w:val="004D7F90"/>
    <w:rsid w:val="004E2AB0"/>
    <w:rsid w:val="004E375D"/>
    <w:rsid w:val="004E3B57"/>
    <w:rsid w:val="004E4DBB"/>
    <w:rsid w:val="004E4E41"/>
    <w:rsid w:val="004E5FC2"/>
    <w:rsid w:val="004E6D75"/>
    <w:rsid w:val="004E73DB"/>
    <w:rsid w:val="004E7F40"/>
    <w:rsid w:val="004E7F9C"/>
    <w:rsid w:val="004F10A9"/>
    <w:rsid w:val="004F1C8F"/>
    <w:rsid w:val="004F32CB"/>
    <w:rsid w:val="004F3493"/>
    <w:rsid w:val="004F36D2"/>
    <w:rsid w:val="004F3720"/>
    <w:rsid w:val="004F3D28"/>
    <w:rsid w:val="004F5143"/>
    <w:rsid w:val="004F6198"/>
    <w:rsid w:val="004F7695"/>
    <w:rsid w:val="00500992"/>
    <w:rsid w:val="00501931"/>
    <w:rsid w:val="00502F40"/>
    <w:rsid w:val="00504E1C"/>
    <w:rsid w:val="00507015"/>
    <w:rsid w:val="0051175D"/>
    <w:rsid w:val="00511858"/>
    <w:rsid w:val="00511DA2"/>
    <w:rsid w:val="00512B09"/>
    <w:rsid w:val="005153BE"/>
    <w:rsid w:val="005166CB"/>
    <w:rsid w:val="005220ED"/>
    <w:rsid w:val="00522F3A"/>
    <w:rsid w:val="0052329E"/>
    <w:rsid w:val="005241A8"/>
    <w:rsid w:val="0052441A"/>
    <w:rsid w:val="005259A8"/>
    <w:rsid w:val="005277DA"/>
    <w:rsid w:val="00531692"/>
    <w:rsid w:val="00533796"/>
    <w:rsid w:val="00533951"/>
    <w:rsid w:val="00533EC1"/>
    <w:rsid w:val="00536542"/>
    <w:rsid w:val="00537343"/>
    <w:rsid w:val="005441C4"/>
    <w:rsid w:val="00544F02"/>
    <w:rsid w:val="005465AE"/>
    <w:rsid w:val="005467E6"/>
    <w:rsid w:val="005468FE"/>
    <w:rsid w:val="005516F3"/>
    <w:rsid w:val="00552AAE"/>
    <w:rsid w:val="005539B2"/>
    <w:rsid w:val="0055428B"/>
    <w:rsid w:val="00555D75"/>
    <w:rsid w:val="00556596"/>
    <w:rsid w:val="00560DF0"/>
    <w:rsid w:val="00563C59"/>
    <w:rsid w:val="00563D0E"/>
    <w:rsid w:val="005641D4"/>
    <w:rsid w:val="005647D0"/>
    <w:rsid w:val="005656BE"/>
    <w:rsid w:val="00566291"/>
    <w:rsid w:val="00566EA5"/>
    <w:rsid w:val="0056759C"/>
    <w:rsid w:val="00567602"/>
    <w:rsid w:val="005707FE"/>
    <w:rsid w:val="00571F62"/>
    <w:rsid w:val="00572A09"/>
    <w:rsid w:val="0057350F"/>
    <w:rsid w:val="00574E82"/>
    <w:rsid w:val="00575DE7"/>
    <w:rsid w:val="00575F6D"/>
    <w:rsid w:val="0057683D"/>
    <w:rsid w:val="00576E7B"/>
    <w:rsid w:val="00576EE1"/>
    <w:rsid w:val="005776A8"/>
    <w:rsid w:val="005824B8"/>
    <w:rsid w:val="005847C1"/>
    <w:rsid w:val="00584C7E"/>
    <w:rsid w:val="00587846"/>
    <w:rsid w:val="00587881"/>
    <w:rsid w:val="0059513E"/>
    <w:rsid w:val="005968CC"/>
    <w:rsid w:val="005A1A31"/>
    <w:rsid w:val="005A4337"/>
    <w:rsid w:val="005A5520"/>
    <w:rsid w:val="005A5C5E"/>
    <w:rsid w:val="005A6AA4"/>
    <w:rsid w:val="005A6D9F"/>
    <w:rsid w:val="005A7FCF"/>
    <w:rsid w:val="005B02D6"/>
    <w:rsid w:val="005B1CAD"/>
    <w:rsid w:val="005B48FF"/>
    <w:rsid w:val="005B69EC"/>
    <w:rsid w:val="005B797E"/>
    <w:rsid w:val="005B7CE9"/>
    <w:rsid w:val="005C162A"/>
    <w:rsid w:val="005C1E32"/>
    <w:rsid w:val="005C2116"/>
    <w:rsid w:val="005C4A09"/>
    <w:rsid w:val="005C5AB6"/>
    <w:rsid w:val="005C670D"/>
    <w:rsid w:val="005C705C"/>
    <w:rsid w:val="005C7106"/>
    <w:rsid w:val="005C727C"/>
    <w:rsid w:val="005C7C2E"/>
    <w:rsid w:val="005D0B1F"/>
    <w:rsid w:val="005D1200"/>
    <w:rsid w:val="005D2D2A"/>
    <w:rsid w:val="005D326E"/>
    <w:rsid w:val="005D3581"/>
    <w:rsid w:val="005D363F"/>
    <w:rsid w:val="005D3EB1"/>
    <w:rsid w:val="005D6594"/>
    <w:rsid w:val="005D7E0D"/>
    <w:rsid w:val="005E0DEB"/>
    <w:rsid w:val="005E209D"/>
    <w:rsid w:val="005E357F"/>
    <w:rsid w:val="005E4BA8"/>
    <w:rsid w:val="005E61CD"/>
    <w:rsid w:val="005F1564"/>
    <w:rsid w:val="005F25C6"/>
    <w:rsid w:val="005F2B7F"/>
    <w:rsid w:val="005F7159"/>
    <w:rsid w:val="005F7F6C"/>
    <w:rsid w:val="006016F3"/>
    <w:rsid w:val="006045FF"/>
    <w:rsid w:val="006048B6"/>
    <w:rsid w:val="00604C15"/>
    <w:rsid w:val="0060521B"/>
    <w:rsid w:val="00607AA9"/>
    <w:rsid w:val="0061091A"/>
    <w:rsid w:val="00611217"/>
    <w:rsid w:val="0061189D"/>
    <w:rsid w:val="00612F6D"/>
    <w:rsid w:val="00614B6F"/>
    <w:rsid w:val="00614E5A"/>
    <w:rsid w:val="006157E2"/>
    <w:rsid w:val="006158D5"/>
    <w:rsid w:val="00615BDC"/>
    <w:rsid w:val="00623AA8"/>
    <w:rsid w:val="00624635"/>
    <w:rsid w:val="00625D83"/>
    <w:rsid w:val="00625EE9"/>
    <w:rsid w:val="00626D18"/>
    <w:rsid w:val="006275A4"/>
    <w:rsid w:val="006320CA"/>
    <w:rsid w:val="006344F5"/>
    <w:rsid w:val="006355B9"/>
    <w:rsid w:val="00637BCB"/>
    <w:rsid w:val="00637E86"/>
    <w:rsid w:val="00641604"/>
    <w:rsid w:val="00644E5D"/>
    <w:rsid w:val="0064564E"/>
    <w:rsid w:val="006462F4"/>
    <w:rsid w:val="006463AD"/>
    <w:rsid w:val="00647B3E"/>
    <w:rsid w:val="006515A8"/>
    <w:rsid w:val="00651984"/>
    <w:rsid w:val="00652C59"/>
    <w:rsid w:val="00654985"/>
    <w:rsid w:val="00656945"/>
    <w:rsid w:val="00660338"/>
    <w:rsid w:val="00660F07"/>
    <w:rsid w:val="006623E7"/>
    <w:rsid w:val="00662B80"/>
    <w:rsid w:val="00663A87"/>
    <w:rsid w:val="0066478F"/>
    <w:rsid w:val="00664B5E"/>
    <w:rsid w:val="006650BA"/>
    <w:rsid w:val="00666934"/>
    <w:rsid w:val="00666BC5"/>
    <w:rsid w:val="0066768F"/>
    <w:rsid w:val="00667D71"/>
    <w:rsid w:val="00670F6C"/>
    <w:rsid w:val="0067136C"/>
    <w:rsid w:val="006733A9"/>
    <w:rsid w:val="006738FE"/>
    <w:rsid w:val="00675625"/>
    <w:rsid w:val="00675ABB"/>
    <w:rsid w:val="00676E58"/>
    <w:rsid w:val="00677A2B"/>
    <w:rsid w:val="00681756"/>
    <w:rsid w:val="00683EFB"/>
    <w:rsid w:val="0068508B"/>
    <w:rsid w:val="006852C7"/>
    <w:rsid w:val="006852CE"/>
    <w:rsid w:val="00685CE3"/>
    <w:rsid w:val="00686557"/>
    <w:rsid w:val="00691058"/>
    <w:rsid w:val="00691F7E"/>
    <w:rsid w:val="00692D14"/>
    <w:rsid w:val="00693983"/>
    <w:rsid w:val="00696877"/>
    <w:rsid w:val="006A6C88"/>
    <w:rsid w:val="006A737E"/>
    <w:rsid w:val="006A7A3B"/>
    <w:rsid w:val="006B0142"/>
    <w:rsid w:val="006B0B21"/>
    <w:rsid w:val="006B0D83"/>
    <w:rsid w:val="006B179A"/>
    <w:rsid w:val="006B25F3"/>
    <w:rsid w:val="006B2B7F"/>
    <w:rsid w:val="006B4151"/>
    <w:rsid w:val="006B4BF8"/>
    <w:rsid w:val="006B65C7"/>
    <w:rsid w:val="006B6DA9"/>
    <w:rsid w:val="006B711C"/>
    <w:rsid w:val="006B7C7C"/>
    <w:rsid w:val="006C1727"/>
    <w:rsid w:val="006C1EC5"/>
    <w:rsid w:val="006C32FD"/>
    <w:rsid w:val="006C34C1"/>
    <w:rsid w:val="006C38F0"/>
    <w:rsid w:val="006C39CE"/>
    <w:rsid w:val="006C4319"/>
    <w:rsid w:val="006C4601"/>
    <w:rsid w:val="006D0FCC"/>
    <w:rsid w:val="006D1D29"/>
    <w:rsid w:val="006D21F5"/>
    <w:rsid w:val="006D2450"/>
    <w:rsid w:val="006D26B5"/>
    <w:rsid w:val="006D3089"/>
    <w:rsid w:val="006D359E"/>
    <w:rsid w:val="006D3E66"/>
    <w:rsid w:val="006D6CEA"/>
    <w:rsid w:val="006D75E5"/>
    <w:rsid w:val="006E126D"/>
    <w:rsid w:val="006E1FC3"/>
    <w:rsid w:val="006E28D4"/>
    <w:rsid w:val="006E335E"/>
    <w:rsid w:val="006E653C"/>
    <w:rsid w:val="006E73CD"/>
    <w:rsid w:val="006F0ABF"/>
    <w:rsid w:val="006F1432"/>
    <w:rsid w:val="006F20B9"/>
    <w:rsid w:val="006F6D2D"/>
    <w:rsid w:val="00700EC3"/>
    <w:rsid w:val="007010C2"/>
    <w:rsid w:val="0070463D"/>
    <w:rsid w:val="00704CE9"/>
    <w:rsid w:val="0070616B"/>
    <w:rsid w:val="00706295"/>
    <w:rsid w:val="00706A0F"/>
    <w:rsid w:val="00706FDA"/>
    <w:rsid w:val="007075BA"/>
    <w:rsid w:val="0071097B"/>
    <w:rsid w:val="00711F9A"/>
    <w:rsid w:val="00713810"/>
    <w:rsid w:val="00714FDE"/>
    <w:rsid w:val="007152AB"/>
    <w:rsid w:val="007204DD"/>
    <w:rsid w:val="0072105B"/>
    <w:rsid w:val="00721370"/>
    <w:rsid w:val="007213BD"/>
    <w:rsid w:val="007242D7"/>
    <w:rsid w:val="00724F4E"/>
    <w:rsid w:val="00725016"/>
    <w:rsid w:val="007254C9"/>
    <w:rsid w:val="00725D6B"/>
    <w:rsid w:val="00726570"/>
    <w:rsid w:val="00727DD2"/>
    <w:rsid w:val="007303A5"/>
    <w:rsid w:val="00730B3E"/>
    <w:rsid w:val="00731FA0"/>
    <w:rsid w:val="0073420B"/>
    <w:rsid w:val="00734641"/>
    <w:rsid w:val="00734752"/>
    <w:rsid w:val="00735009"/>
    <w:rsid w:val="00736367"/>
    <w:rsid w:val="00740699"/>
    <w:rsid w:val="00740EF3"/>
    <w:rsid w:val="007434D1"/>
    <w:rsid w:val="00743B58"/>
    <w:rsid w:val="00744221"/>
    <w:rsid w:val="0074732A"/>
    <w:rsid w:val="0074760E"/>
    <w:rsid w:val="00747FCF"/>
    <w:rsid w:val="00750E6B"/>
    <w:rsid w:val="00752DB0"/>
    <w:rsid w:val="00754667"/>
    <w:rsid w:val="007548C4"/>
    <w:rsid w:val="00754ABA"/>
    <w:rsid w:val="00754E17"/>
    <w:rsid w:val="00755540"/>
    <w:rsid w:val="00755F49"/>
    <w:rsid w:val="00756963"/>
    <w:rsid w:val="007611B7"/>
    <w:rsid w:val="0076153A"/>
    <w:rsid w:val="007619D8"/>
    <w:rsid w:val="007624A2"/>
    <w:rsid w:val="00763839"/>
    <w:rsid w:val="00764321"/>
    <w:rsid w:val="00764ED9"/>
    <w:rsid w:val="00766E7E"/>
    <w:rsid w:val="007713A0"/>
    <w:rsid w:val="00771916"/>
    <w:rsid w:val="00774C46"/>
    <w:rsid w:val="00776D24"/>
    <w:rsid w:val="0078165D"/>
    <w:rsid w:val="00782B0D"/>
    <w:rsid w:val="007845E5"/>
    <w:rsid w:val="007871C7"/>
    <w:rsid w:val="00787938"/>
    <w:rsid w:val="00793CA6"/>
    <w:rsid w:val="00793EB4"/>
    <w:rsid w:val="00794BB6"/>
    <w:rsid w:val="00795AA4"/>
    <w:rsid w:val="0079670C"/>
    <w:rsid w:val="00796D98"/>
    <w:rsid w:val="0079781A"/>
    <w:rsid w:val="007A01B9"/>
    <w:rsid w:val="007A098A"/>
    <w:rsid w:val="007A1546"/>
    <w:rsid w:val="007A189E"/>
    <w:rsid w:val="007A228C"/>
    <w:rsid w:val="007A368E"/>
    <w:rsid w:val="007A42E4"/>
    <w:rsid w:val="007A5868"/>
    <w:rsid w:val="007A6BD3"/>
    <w:rsid w:val="007A77A5"/>
    <w:rsid w:val="007B04CE"/>
    <w:rsid w:val="007B2497"/>
    <w:rsid w:val="007B39DE"/>
    <w:rsid w:val="007B4660"/>
    <w:rsid w:val="007B4C67"/>
    <w:rsid w:val="007B5919"/>
    <w:rsid w:val="007B6043"/>
    <w:rsid w:val="007B6871"/>
    <w:rsid w:val="007B6F90"/>
    <w:rsid w:val="007B7A2F"/>
    <w:rsid w:val="007C16FA"/>
    <w:rsid w:val="007C2B69"/>
    <w:rsid w:val="007C32EE"/>
    <w:rsid w:val="007C3D33"/>
    <w:rsid w:val="007C45F3"/>
    <w:rsid w:val="007C541B"/>
    <w:rsid w:val="007C5880"/>
    <w:rsid w:val="007D1A52"/>
    <w:rsid w:val="007D294A"/>
    <w:rsid w:val="007D3929"/>
    <w:rsid w:val="007D47D2"/>
    <w:rsid w:val="007D5ECA"/>
    <w:rsid w:val="007D6EC0"/>
    <w:rsid w:val="007D7E1D"/>
    <w:rsid w:val="007E0B3A"/>
    <w:rsid w:val="007E0D68"/>
    <w:rsid w:val="007E269F"/>
    <w:rsid w:val="007E503C"/>
    <w:rsid w:val="007E522D"/>
    <w:rsid w:val="007E6948"/>
    <w:rsid w:val="007F00EE"/>
    <w:rsid w:val="007F01CF"/>
    <w:rsid w:val="007F1367"/>
    <w:rsid w:val="007F30FB"/>
    <w:rsid w:val="007F3594"/>
    <w:rsid w:val="007F409D"/>
    <w:rsid w:val="007F471B"/>
    <w:rsid w:val="0080039A"/>
    <w:rsid w:val="00800E78"/>
    <w:rsid w:val="00801ACA"/>
    <w:rsid w:val="00801F7D"/>
    <w:rsid w:val="0080210A"/>
    <w:rsid w:val="0080345C"/>
    <w:rsid w:val="008047F4"/>
    <w:rsid w:val="008058DF"/>
    <w:rsid w:val="00806190"/>
    <w:rsid w:val="00806A42"/>
    <w:rsid w:val="0080722E"/>
    <w:rsid w:val="00810642"/>
    <w:rsid w:val="00814D0B"/>
    <w:rsid w:val="00814E33"/>
    <w:rsid w:val="00815078"/>
    <w:rsid w:val="00815E05"/>
    <w:rsid w:val="00817E6F"/>
    <w:rsid w:val="008238F1"/>
    <w:rsid w:val="0082468C"/>
    <w:rsid w:val="0082522F"/>
    <w:rsid w:val="00826886"/>
    <w:rsid w:val="0083013A"/>
    <w:rsid w:val="00831979"/>
    <w:rsid w:val="00833C0C"/>
    <w:rsid w:val="008340C9"/>
    <w:rsid w:val="00836DAA"/>
    <w:rsid w:val="008370FC"/>
    <w:rsid w:val="0083747E"/>
    <w:rsid w:val="00837C3F"/>
    <w:rsid w:val="00841F85"/>
    <w:rsid w:val="00844CE1"/>
    <w:rsid w:val="00844F36"/>
    <w:rsid w:val="008454CC"/>
    <w:rsid w:val="0084777A"/>
    <w:rsid w:val="00847D9A"/>
    <w:rsid w:val="0085079D"/>
    <w:rsid w:val="0085081B"/>
    <w:rsid w:val="00850CA9"/>
    <w:rsid w:val="00851352"/>
    <w:rsid w:val="008542B0"/>
    <w:rsid w:val="008564EB"/>
    <w:rsid w:val="00856ED7"/>
    <w:rsid w:val="00857077"/>
    <w:rsid w:val="00857B7E"/>
    <w:rsid w:val="00860415"/>
    <w:rsid w:val="00863230"/>
    <w:rsid w:val="00864087"/>
    <w:rsid w:val="00864A68"/>
    <w:rsid w:val="00865BD0"/>
    <w:rsid w:val="00865DE0"/>
    <w:rsid w:val="00866688"/>
    <w:rsid w:val="00867F3F"/>
    <w:rsid w:val="00870F14"/>
    <w:rsid w:val="008717D8"/>
    <w:rsid w:val="00871F21"/>
    <w:rsid w:val="00872107"/>
    <w:rsid w:val="0087215C"/>
    <w:rsid w:val="00874857"/>
    <w:rsid w:val="00875109"/>
    <w:rsid w:val="00875D25"/>
    <w:rsid w:val="00877451"/>
    <w:rsid w:val="00880E35"/>
    <w:rsid w:val="0088126D"/>
    <w:rsid w:val="0088210C"/>
    <w:rsid w:val="00882CA0"/>
    <w:rsid w:val="00882FEF"/>
    <w:rsid w:val="00883BA0"/>
    <w:rsid w:val="00886950"/>
    <w:rsid w:val="008875FE"/>
    <w:rsid w:val="00887F8E"/>
    <w:rsid w:val="00890985"/>
    <w:rsid w:val="00893411"/>
    <w:rsid w:val="00896234"/>
    <w:rsid w:val="00896727"/>
    <w:rsid w:val="0089781B"/>
    <w:rsid w:val="00897E43"/>
    <w:rsid w:val="008A0446"/>
    <w:rsid w:val="008A22BB"/>
    <w:rsid w:val="008A56D3"/>
    <w:rsid w:val="008A6B52"/>
    <w:rsid w:val="008B0242"/>
    <w:rsid w:val="008B2364"/>
    <w:rsid w:val="008B32C7"/>
    <w:rsid w:val="008B4741"/>
    <w:rsid w:val="008B5AD0"/>
    <w:rsid w:val="008C08C8"/>
    <w:rsid w:val="008C0ABF"/>
    <w:rsid w:val="008C21ED"/>
    <w:rsid w:val="008C222B"/>
    <w:rsid w:val="008C2CB4"/>
    <w:rsid w:val="008C3EF2"/>
    <w:rsid w:val="008C5738"/>
    <w:rsid w:val="008C5DD9"/>
    <w:rsid w:val="008C7EAD"/>
    <w:rsid w:val="008D0CFE"/>
    <w:rsid w:val="008D1E41"/>
    <w:rsid w:val="008D2DBF"/>
    <w:rsid w:val="008D6152"/>
    <w:rsid w:val="008D72CC"/>
    <w:rsid w:val="008E539A"/>
    <w:rsid w:val="008E6CB9"/>
    <w:rsid w:val="008E6DD4"/>
    <w:rsid w:val="008E768D"/>
    <w:rsid w:val="008E7BA9"/>
    <w:rsid w:val="008F0F81"/>
    <w:rsid w:val="008F26CF"/>
    <w:rsid w:val="008F27BF"/>
    <w:rsid w:val="008F2E64"/>
    <w:rsid w:val="00902442"/>
    <w:rsid w:val="00903E93"/>
    <w:rsid w:val="009059D2"/>
    <w:rsid w:val="0090607D"/>
    <w:rsid w:val="009068F1"/>
    <w:rsid w:val="009077FF"/>
    <w:rsid w:val="00911384"/>
    <w:rsid w:val="009114F3"/>
    <w:rsid w:val="00911B81"/>
    <w:rsid w:val="0091424D"/>
    <w:rsid w:val="009142EC"/>
    <w:rsid w:val="009145E4"/>
    <w:rsid w:val="00914CBA"/>
    <w:rsid w:val="009152DF"/>
    <w:rsid w:val="009154C3"/>
    <w:rsid w:val="00915AE2"/>
    <w:rsid w:val="00916674"/>
    <w:rsid w:val="0091734E"/>
    <w:rsid w:val="009211D8"/>
    <w:rsid w:val="00923540"/>
    <w:rsid w:val="00924F4B"/>
    <w:rsid w:val="0092642C"/>
    <w:rsid w:val="00926767"/>
    <w:rsid w:val="00927382"/>
    <w:rsid w:val="00927A37"/>
    <w:rsid w:val="0093038F"/>
    <w:rsid w:val="00930A40"/>
    <w:rsid w:val="009323D8"/>
    <w:rsid w:val="00933560"/>
    <w:rsid w:val="009341F0"/>
    <w:rsid w:val="009353BB"/>
    <w:rsid w:val="0093548D"/>
    <w:rsid w:val="009361D5"/>
    <w:rsid w:val="009400BB"/>
    <w:rsid w:val="00940B67"/>
    <w:rsid w:val="009428A4"/>
    <w:rsid w:val="0094329B"/>
    <w:rsid w:val="00947475"/>
    <w:rsid w:val="0095102C"/>
    <w:rsid w:val="009511AE"/>
    <w:rsid w:val="00952A61"/>
    <w:rsid w:val="009539CA"/>
    <w:rsid w:val="009565D6"/>
    <w:rsid w:val="00956C3D"/>
    <w:rsid w:val="0096377A"/>
    <w:rsid w:val="00964F55"/>
    <w:rsid w:val="009659F4"/>
    <w:rsid w:val="00966776"/>
    <w:rsid w:val="00966D4A"/>
    <w:rsid w:val="00970D60"/>
    <w:rsid w:val="00971A67"/>
    <w:rsid w:val="00971DD4"/>
    <w:rsid w:val="00972083"/>
    <w:rsid w:val="009728BD"/>
    <w:rsid w:val="00974696"/>
    <w:rsid w:val="0097687F"/>
    <w:rsid w:val="00980272"/>
    <w:rsid w:val="00984065"/>
    <w:rsid w:val="009874D0"/>
    <w:rsid w:val="009909AF"/>
    <w:rsid w:val="00992657"/>
    <w:rsid w:val="0099390E"/>
    <w:rsid w:val="009960E5"/>
    <w:rsid w:val="009A04F3"/>
    <w:rsid w:val="009A38D0"/>
    <w:rsid w:val="009A3DD6"/>
    <w:rsid w:val="009A4D1F"/>
    <w:rsid w:val="009A5461"/>
    <w:rsid w:val="009A67CE"/>
    <w:rsid w:val="009A7730"/>
    <w:rsid w:val="009A786F"/>
    <w:rsid w:val="009A7ADC"/>
    <w:rsid w:val="009B0377"/>
    <w:rsid w:val="009B069E"/>
    <w:rsid w:val="009B0C03"/>
    <w:rsid w:val="009B0D30"/>
    <w:rsid w:val="009B2A4A"/>
    <w:rsid w:val="009B3062"/>
    <w:rsid w:val="009B4FE6"/>
    <w:rsid w:val="009B5B63"/>
    <w:rsid w:val="009B6807"/>
    <w:rsid w:val="009B6EF2"/>
    <w:rsid w:val="009C19B7"/>
    <w:rsid w:val="009C2122"/>
    <w:rsid w:val="009C30FA"/>
    <w:rsid w:val="009C5ABB"/>
    <w:rsid w:val="009C6ACC"/>
    <w:rsid w:val="009D32A4"/>
    <w:rsid w:val="009D3504"/>
    <w:rsid w:val="009D3F54"/>
    <w:rsid w:val="009D51FC"/>
    <w:rsid w:val="009D7C51"/>
    <w:rsid w:val="009E1158"/>
    <w:rsid w:val="009E1275"/>
    <w:rsid w:val="009E196C"/>
    <w:rsid w:val="009E1B14"/>
    <w:rsid w:val="009E2EB0"/>
    <w:rsid w:val="009E44C9"/>
    <w:rsid w:val="009E6A0A"/>
    <w:rsid w:val="009F1523"/>
    <w:rsid w:val="009F36BF"/>
    <w:rsid w:val="009F5AA0"/>
    <w:rsid w:val="009F6AEE"/>
    <w:rsid w:val="009F7CBA"/>
    <w:rsid w:val="00A007AE"/>
    <w:rsid w:val="00A022E7"/>
    <w:rsid w:val="00A0630F"/>
    <w:rsid w:val="00A06EEE"/>
    <w:rsid w:val="00A10359"/>
    <w:rsid w:val="00A10AE4"/>
    <w:rsid w:val="00A111B6"/>
    <w:rsid w:val="00A12E48"/>
    <w:rsid w:val="00A1396E"/>
    <w:rsid w:val="00A235F5"/>
    <w:rsid w:val="00A23A5C"/>
    <w:rsid w:val="00A23CB3"/>
    <w:rsid w:val="00A26D27"/>
    <w:rsid w:val="00A27279"/>
    <w:rsid w:val="00A27340"/>
    <w:rsid w:val="00A276D1"/>
    <w:rsid w:val="00A279F1"/>
    <w:rsid w:val="00A30E28"/>
    <w:rsid w:val="00A30ED1"/>
    <w:rsid w:val="00A31520"/>
    <w:rsid w:val="00A328A5"/>
    <w:rsid w:val="00A36D89"/>
    <w:rsid w:val="00A376EE"/>
    <w:rsid w:val="00A42A99"/>
    <w:rsid w:val="00A43E28"/>
    <w:rsid w:val="00A440EE"/>
    <w:rsid w:val="00A5151A"/>
    <w:rsid w:val="00A52DF2"/>
    <w:rsid w:val="00A52FFE"/>
    <w:rsid w:val="00A5510F"/>
    <w:rsid w:val="00A5590E"/>
    <w:rsid w:val="00A5700C"/>
    <w:rsid w:val="00A57498"/>
    <w:rsid w:val="00A57E0A"/>
    <w:rsid w:val="00A60BB4"/>
    <w:rsid w:val="00A6213B"/>
    <w:rsid w:val="00A63DDF"/>
    <w:rsid w:val="00A63F23"/>
    <w:rsid w:val="00A65756"/>
    <w:rsid w:val="00A67399"/>
    <w:rsid w:val="00A708B6"/>
    <w:rsid w:val="00A70ABF"/>
    <w:rsid w:val="00A7232B"/>
    <w:rsid w:val="00A724E7"/>
    <w:rsid w:val="00A7265E"/>
    <w:rsid w:val="00A75382"/>
    <w:rsid w:val="00A763ED"/>
    <w:rsid w:val="00A76B4C"/>
    <w:rsid w:val="00A776EC"/>
    <w:rsid w:val="00A77919"/>
    <w:rsid w:val="00A815F8"/>
    <w:rsid w:val="00A823F6"/>
    <w:rsid w:val="00A82AF3"/>
    <w:rsid w:val="00A8428B"/>
    <w:rsid w:val="00A8719E"/>
    <w:rsid w:val="00A901A6"/>
    <w:rsid w:val="00A9403C"/>
    <w:rsid w:val="00A950AA"/>
    <w:rsid w:val="00A9792D"/>
    <w:rsid w:val="00AA0A89"/>
    <w:rsid w:val="00AA2867"/>
    <w:rsid w:val="00AA35BA"/>
    <w:rsid w:val="00AA3BF4"/>
    <w:rsid w:val="00AA41AB"/>
    <w:rsid w:val="00AA44E9"/>
    <w:rsid w:val="00AA46A8"/>
    <w:rsid w:val="00AA4809"/>
    <w:rsid w:val="00AA5368"/>
    <w:rsid w:val="00AA6214"/>
    <w:rsid w:val="00AA6429"/>
    <w:rsid w:val="00AA7197"/>
    <w:rsid w:val="00AA74E1"/>
    <w:rsid w:val="00AA7954"/>
    <w:rsid w:val="00AA7C3E"/>
    <w:rsid w:val="00AB11FA"/>
    <w:rsid w:val="00AC01AA"/>
    <w:rsid w:val="00AC32F1"/>
    <w:rsid w:val="00AC3EE9"/>
    <w:rsid w:val="00AC4F72"/>
    <w:rsid w:val="00AC5041"/>
    <w:rsid w:val="00AD0458"/>
    <w:rsid w:val="00AD15FD"/>
    <w:rsid w:val="00AD24CD"/>
    <w:rsid w:val="00AD2C7D"/>
    <w:rsid w:val="00AD30DD"/>
    <w:rsid w:val="00AD655C"/>
    <w:rsid w:val="00AE298E"/>
    <w:rsid w:val="00AE45BE"/>
    <w:rsid w:val="00AE482E"/>
    <w:rsid w:val="00AE60BD"/>
    <w:rsid w:val="00AE685B"/>
    <w:rsid w:val="00AE78EA"/>
    <w:rsid w:val="00AF1B39"/>
    <w:rsid w:val="00AF1B49"/>
    <w:rsid w:val="00AF2BAA"/>
    <w:rsid w:val="00AF494C"/>
    <w:rsid w:val="00AF4F9D"/>
    <w:rsid w:val="00AF5824"/>
    <w:rsid w:val="00AF7060"/>
    <w:rsid w:val="00AF70E1"/>
    <w:rsid w:val="00AF741A"/>
    <w:rsid w:val="00B00655"/>
    <w:rsid w:val="00B01ADB"/>
    <w:rsid w:val="00B02D94"/>
    <w:rsid w:val="00B03EE0"/>
    <w:rsid w:val="00B04161"/>
    <w:rsid w:val="00B043DF"/>
    <w:rsid w:val="00B04FBC"/>
    <w:rsid w:val="00B05016"/>
    <w:rsid w:val="00B056F9"/>
    <w:rsid w:val="00B05AED"/>
    <w:rsid w:val="00B11142"/>
    <w:rsid w:val="00B1122F"/>
    <w:rsid w:val="00B11B75"/>
    <w:rsid w:val="00B11C2D"/>
    <w:rsid w:val="00B11C6B"/>
    <w:rsid w:val="00B11E3D"/>
    <w:rsid w:val="00B14D2C"/>
    <w:rsid w:val="00B15D7A"/>
    <w:rsid w:val="00B17B44"/>
    <w:rsid w:val="00B17E82"/>
    <w:rsid w:val="00B22F23"/>
    <w:rsid w:val="00B235A4"/>
    <w:rsid w:val="00B23D79"/>
    <w:rsid w:val="00B23DFD"/>
    <w:rsid w:val="00B258BC"/>
    <w:rsid w:val="00B25D36"/>
    <w:rsid w:val="00B327A3"/>
    <w:rsid w:val="00B33965"/>
    <w:rsid w:val="00B3536D"/>
    <w:rsid w:val="00B372B7"/>
    <w:rsid w:val="00B379F1"/>
    <w:rsid w:val="00B411AF"/>
    <w:rsid w:val="00B434FD"/>
    <w:rsid w:val="00B4500D"/>
    <w:rsid w:val="00B4575A"/>
    <w:rsid w:val="00B46784"/>
    <w:rsid w:val="00B470EC"/>
    <w:rsid w:val="00B47A61"/>
    <w:rsid w:val="00B51D38"/>
    <w:rsid w:val="00B5355C"/>
    <w:rsid w:val="00B57320"/>
    <w:rsid w:val="00B575BA"/>
    <w:rsid w:val="00B60A35"/>
    <w:rsid w:val="00B636AD"/>
    <w:rsid w:val="00B6549C"/>
    <w:rsid w:val="00B671B0"/>
    <w:rsid w:val="00B71608"/>
    <w:rsid w:val="00B71EF5"/>
    <w:rsid w:val="00B72454"/>
    <w:rsid w:val="00B733EF"/>
    <w:rsid w:val="00B74693"/>
    <w:rsid w:val="00B76429"/>
    <w:rsid w:val="00B764F6"/>
    <w:rsid w:val="00B77CD5"/>
    <w:rsid w:val="00B77F78"/>
    <w:rsid w:val="00B820ED"/>
    <w:rsid w:val="00B83634"/>
    <w:rsid w:val="00B83A13"/>
    <w:rsid w:val="00B84DB5"/>
    <w:rsid w:val="00B856B9"/>
    <w:rsid w:val="00B86343"/>
    <w:rsid w:val="00B86471"/>
    <w:rsid w:val="00B874CD"/>
    <w:rsid w:val="00B9018D"/>
    <w:rsid w:val="00B91510"/>
    <w:rsid w:val="00B91E61"/>
    <w:rsid w:val="00B93698"/>
    <w:rsid w:val="00B956D4"/>
    <w:rsid w:val="00B9647B"/>
    <w:rsid w:val="00B97446"/>
    <w:rsid w:val="00BA276B"/>
    <w:rsid w:val="00BA2914"/>
    <w:rsid w:val="00BA291C"/>
    <w:rsid w:val="00BA6CEB"/>
    <w:rsid w:val="00BA71AB"/>
    <w:rsid w:val="00BA7432"/>
    <w:rsid w:val="00BB0524"/>
    <w:rsid w:val="00BB0E1C"/>
    <w:rsid w:val="00BB2764"/>
    <w:rsid w:val="00BB3EDB"/>
    <w:rsid w:val="00BB5871"/>
    <w:rsid w:val="00BB681F"/>
    <w:rsid w:val="00BC1AA0"/>
    <w:rsid w:val="00BC2495"/>
    <w:rsid w:val="00BC2617"/>
    <w:rsid w:val="00BC314A"/>
    <w:rsid w:val="00BC3570"/>
    <w:rsid w:val="00BC4277"/>
    <w:rsid w:val="00BC47CE"/>
    <w:rsid w:val="00BC49B6"/>
    <w:rsid w:val="00BC5539"/>
    <w:rsid w:val="00BC6F2E"/>
    <w:rsid w:val="00BC6FD7"/>
    <w:rsid w:val="00BC7EB9"/>
    <w:rsid w:val="00BC7F93"/>
    <w:rsid w:val="00BD0157"/>
    <w:rsid w:val="00BD02FF"/>
    <w:rsid w:val="00BD2643"/>
    <w:rsid w:val="00BD2891"/>
    <w:rsid w:val="00BD56B1"/>
    <w:rsid w:val="00BD6558"/>
    <w:rsid w:val="00BE0093"/>
    <w:rsid w:val="00BE0B2C"/>
    <w:rsid w:val="00BE1A37"/>
    <w:rsid w:val="00BE20A5"/>
    <w:rsid w:val="00BE35F0"/>
    <w:rsid w:val="00BE5511"/>
    <w:rsid w:val="00BE6A00"/>
    <w:rsid w:val="00BF0778"/>
    <w:rsid w:val="00BF18A8"/>
    <w:rsid w:val="00BF2AD7"/>
    <w:rsid w:val="00BF2F76"/>
    <w:rsid w:val="00BF3022"/>
    <w:rsid w:val="00BF3214"/>
    <w:rsid w:val="00BF5573"/>
    <w:rsid w:val="00C01CB8"/>
    <w:rsid w:val="00C06DAC"/>
    <w:rsid w:val="00C06E36"/>
    <w:rsid w:val="00C10971"/>
    <w:rsid w:val="00C11306"/>
    <w:rsid w:val="00C12826"/>
    <w:rsid w:val="00C132D7"/>
    <w:rsid w:val="00C13F15"/>
    <w:rsid w:val="00C15867"/>
    <w:rsid w:val="00C16B2D"/>
    <w:rsid w:val="00C200B3"/>
    <w:rsid w:val="00C21312"/>
    <w:rsid w:val="00C22101"/>
    <w:rsid w:val="00C22398"/>
    <w:rsid w:val="00C2296D"/>
    <w:rsid w:val="00C23155"/>
    <w:rsid w:val="00C2333B"/>
    <w:rsid w:val="00C31286"/>
    <w:rsid w:val="00C32190"/>
    <w:rsid w:val="00C325EB"/>
    <w:rsid w:val="00C37BDC"/>
    <w:rsid w:val="00C40C41"/>
    <w:rsid w:val="00C42D99"/>
    <w:rsid w:val="00C439EE"/>
    <w:rsid w:val="00C45885"/>
    <w:rsid w:val="00C472A2"/>
    <w:rsid w:val="00C50F22"/>
    <w:rsid w:val="00C51807"/>
    <w:rsid w:val="00C52D6F"/>
    <w:rsid w:val="00C54963"/>
    <w:rsid w:val="00C57380"/>
    <w:rsid w:val="00C574DF"/>
    <w:rsid w:val="00C57971"/>
    <w:rsid w:val="00C607A6"/>
    <w:rsid w:val="00C616B3"/>
    <w:rsid w:val="00C62A40"/>
    <w:rsid w:val="00C63161"/>
    <w:rsid w:val="00C65BD7"/>
    <w:rsid w:val="00C67036"/>
    <w:rsid w:val="00C67AC1"/>
    <w:rsid w:val="00C67F76"/>
    <w:rsid w:val="00C736C6"/>
    <w:rsid w:val="00C75D58"/>
    <w:rsid w:val="00C76BA4"/>
    <w:rsid w:val="00C77BD5"/>
    <w:rsid w:val="00C815DF"/>
    <w:rsid w:val="00C81B2C"/>
    <w:rsid w:val="00C83A48"/>
    <w:rsid w:val="00C85328"/>
    <w:rsid w:val="00C85865"/>
    <w:rsid w:val="00C85E85"/>
    <w:rsid w:val="00C90589"/>
    <w:rsid w:val="00C926C8"/>
    <w:rsid w:val="00C92A7B"/>
    <w:rsid w:val="00CA158F"/>
    <w:rsid w:val="00CA2EAE"/>
    <w:rsid w:val="00CA3AAE"/>
    <w:rsid w:val="00CA4AC1"/>
    <w:rsid w:val="00CA59FB"/>
    <w:rsid w:val="00CB0316"/>
    <w:rsid w:val="00CB052D"/>
    <w:rsid w:val="00CB0B11"/>
    <w:rsid w:val="00CB1122"/>
    <w:rsid w:val="00CB1D21"/>
    <w:rsid w:val="00CB1DBA"/>
    <w:rsid w:val="00CB33A1"/>
    <w:rsid w:val="00CB33F0"/>
    <w:rsid w:val="00CB426A"/>
    <w:rsid w:val="00CB4843"/>
    <w:rsid w:val="00CB4F56"/>
    <w:rsid w:val="00CB5354"/>
    <w:rsid w:val="00CB64CD"/>
    <w:rsid w:val="00CB6E81"/>
    <w:rsid w:val="00CC030B"/>
    <w:rsid w:val="00CC0E40"/>
    <w:rsid w:val="00CC16CC"/>
    <w:rsid w:val="00CC1AB5"/>
    <w:rsid w:val="00CC26A2"/>
    <w:rsid w:val="00CC2B2C"/>
    <w:rsid w:val="00CC3C9E"/>
    <w:rsid w:val="00CC5637"/>
    <w:rsid w:val="00CC59DC"/>
    <w:rsid w:val="00CC5CCD"/>
    <w:rsid w:val="00CC6628"/>
    <w:rsid w:val="00CC6A14"/>
    <w:rsid w:val="00CC70A3"/>
    <w:rsid w:val="00CC747D"/>
    <w:rsid w:val="00CD2887"/>
    <w:rsid w:val="00CD3511"/>
    <w:rsid w:val="00CD4442"/>
    <w:rsid w:val="00CD4735"/>
    <w:rsid w:val="00CD5151"/>
    <w:rsid w:val="00CD53C3"/>
    <w:rsid w:val="00CD5574"/>
    <w:rsid w:val="00CD574E"/>
    <w:rsid w:val="00CD6D08"/>
    <w:rsid w:val="00CE13F3"/>
    <w:rsid w:val="00CE2F3B"/>
    <w:rsid w:val="00CE33E7"/>
    <w:rsid w:val="00CE3758"/>
    <w:rsid w:val="00CE3798"/>
    <w:rsid w:val="00CE4C22"/>
    <w:rsid w:val="00CE70B9"/>
    <w:rsid w:val="00CE76E5"/>
    <w:rsid w:val="00CE7E71"/>
    <w:rsid w:val="00CE7F24"/>
    <w:rsid w:val="00CF03C9"/>
    <w:rsid w:val="00CF0A32"/>
    <w:rsid w:val="00CF1ADD"/>
    <w:rsid w:val="00CF20B5"/>
    <w:rsid w:val="00CF224D"/>
    <w:rsid w:val="00CF2CC9"/>
    <w:rsid w:val="00CF41EC"/>
    <w:rsid w:val="00CF5145"/>
    <w:rsid w:val="00CF5D04"/>
    <w:rsid w:val="00CF671F"/>
    <w:rsid w:val="00D00098"/>
    <w:rsid w:val="00D01003"/>
    <w:rsid w:val="00D020B6"/>
    <w:rsid w:val="00D04DE4"/>
    <w:rsid w:val="00D063F1"/>
    <w:rsid w:val="00D07ADB"/>
    <w:rsid w:val="00D10357"/>
    <w:rsid w:val="00D1092F"/>
    <w:rsid w:val="00D10EF8"/>
    <w:rsid w:val="00D11735"/>
    <w:rsid w:val="00D13310"/>
    <w:rsid w:val="00D134CF"/>
    <w:rsid w:val="00D139D9"/>
    <w:rsid w:val="00D146FA"/>
    <w:rsid w:val="00D14F22"/>
    <w:rsid w:val="00D15359"/>
    <w:rsid w:val="00D15BCF"/>
    <w:rsid w:val="00D16979"/>
    <w:rsid w:val="00D16C25"/>
    <w:rsid w:val="00D2072D"/>
    <w:rsid w:val="00D2192B"/>
    <w:rsid w:val="00D22CD2"/>
    <w:rsid w:val="00D25718"/>
    <w:rsid w:val="00D26308"/>
    <w:rsid w:val="00D326FC"/>
    <w:rsid w:val="00D32780"/>
    <w:rsid w:val="00D32D0D"/>
    <w:rsid w:val="00D3574D"/>
    <w:rsid w:val="00D371C0"/>
    <w:rsid w:val="00D41716"/>
    <w:rsid w:val="00D41E8E"/>
    <w:rsid w:val="00D428B6"/>
    <w:rsid w:val="00D431B6"/>
    <w:rsid w:val="00D433BF"/>
    <w:rsid w:val="00D4377B"/>
    <w:rsid w:val="00D4715F"/>
    <w:rsid w:val="00D4741C"/>
    <w:rsid w:val="00D501AD"/>
    <w:rsid w:val="00D50E47"/>
    <w:rsid w:val="00D5192F"/>
    <w:rsid w:val="00D52202"/>
    <w:rsid w:val="00D53F75"/>
    <w:rsid w:val="00D57918"/>
    <w:rsid w:val="00D65AB3"/>
    <w:rsid w:val="00D70886"/>
    <w:rsid w:val="00D70FCA"/>
    <w:rsid w:val="00D73DC6"/>
    <w:rsid w:val="00D741DF"/>
    <w:rsid w:val="00D74223"/>
    <w:rsid w:val="00D745B6"/>
    <w:rsid w:val="00D74C1A"/>
    <w:rsid w:val="00D74CD9"/>
    <w:rsid w:val="00D754C1"/>
    <w:rsid w:val="00D77393"/>
    <w:rsid w:val="00D77A35"/>
    <w:rsid w:val="00D806AA"/>
    <w:rsid w:val="00D81B3E"/>
    <w:rsid w:val="00D81EE8"/>
    <w:rsid w:val="00D83EEC"/>
    <w:rsid w:val="00D85A6C"/>
    <w:rsid w:val="00D90C70"/>
    <w:rsid w:val="00D90E49"/>
    <w:rsid w:val="00D93EA7"/>
    <w:rsid w:val="00D96ADE"/>
    <w:rsid w:val="00DA0CE2"/>
    <w:rsid w:val="00DA2387"/>
    <w:rsid w:val="00DA4AD8"/>
    <w:rsid w:val="00DA62B2"/>
    <w:rsid w:val="00DA73E4"/>
    <w:rsid w:val="00DA7514"/>
    <w:rsid w:val="00DA79EE"/>
    <w:rsid w:val="00DB07DA"/>
    <w:rsid w:val="00DB08BF"/>
    <w:rsid w:val="00DB219A"/>
    <w:rsid w:val="00DB2CA1"/>
    <w:rsid w:val="00DB366B"/>
    <w:rsid w:val="00DC1A35"/>
    <w:rsid w:val="00DC1A59"/>
    <w:rsid w:val="00DC3ECD"/>
    <w:rsid w:val="00DC53C8"/>
    <w:rsid w:val="00DC6A10"/>
    <w:rsid w:val="00DC7338"/>
    <w:rsid w:val="00DC7867"/>
    <w:rsid w:val="00DD0FB4"/>
    <w:rsid w:val="00DD1525"/>
    <w:rsid w:val="00DD650A"/>
    <w:rsid w:val="00DD7117"/>
    <w:rsid w:val="00DD7694"/>
    <w:rsid w:val="00DE4132"/>
    <w:rsid w:val="00DE4260"/>
    <w:rsid w:val="00DE441B"/>
    <w:rsid w:val="00DE4F40"/>
    <w:rsid w:val="00DE534A"/>
    <w:rsid w:val="00DE657E"/>
    <w:rsid w:val="00DF00B9"/>
    <w:rsid w:val="00DF10AA"/>
    <w:rsid w:val="00DF3EC0"/>
    <w:rsid w:val="00DF4704"/>
    <w:rsid w:val="00DF4B7D"/>
    <w:rsid w:val="00DF5A79"/>
    <w:rsid w:val="00DF66ED"/>
    <w:rsid w:val="00DF79D4"/>
    <w:rsid w:val="00DF7E9F"/>
    <w:rsid w:val="00E0175E"/>
    <w:rsid w:val="00E018C6"/>
    <w:rsid w:val="00E024AA"/>
    <w:rsid w:val="00E02E27"/>
    <w:rsid w:val="00E02E29"/>
    <w:rsid w:val="00E053D4"/>
    <w:rsid w:val="00E05EE5"/>
    <w:rsid w:val="00E109E3"/>
    <w:rsid w:val="00E10E56"/>
    <w:rsid w:val="00E128E1"/>
    <w:rsid w:val="00E15578"/>
    <w:rsid w:val="00E15C77"/>
    <w:rsid w:val="00E1693E"/>
    <w:rsid w:val="00E21DAA"/>
    <w:rsid w:val="00E24282"/>
    <w:rsid w:val="00E250F1"/>
    <w:rsid w:val="00E2687F"/>
    <w:rsid w:val="00E32DF3"/>
    <w:rsid w:val="00E34817"/>
    <w:rsid w:val="00E3550D"/>
    <w:rsid w:val="00E3690B"/>
    <w:rsid w:val="00E36DDC"/>
    <w:rsid w:val="00E37476"/>
    <w:rsid w:val="00E37582"/>
    <w:rsid w:val="00E3774B"/>
    <w:rsid w:val="00E37C74"/>
    <w:rsid w:val="00E411C6"/>
    <w:rsid w:val="00E41239"/>
    <w:rsid w:val="00E51318"/>
    <w:rsid w:val="00E51EE9"/>
    <w:rsid w:val="00E51F50"/>
    <w:rsid w:val="00E52807"/>
    <w:rsid w:val="00E52838"/>
    <w:rsid w:val="00E543F8"/>
    <w:rsid w:val="00E577C7"/>
    <w:rsid w:val="00E60783"/>
    <w:rsid w:val="00E614E0"/>
    <w:rsid w:val="00E6188B"/>
    <w:rsid w:val="00E62391"/>
    <w:rsid w:val="00E63F71"/>
    <w:rsid w:val="00E64304"/>
    <w:rsid w:val="00E654E6"/>
    <w:rsid w:val="00E65C50"/>
    <w:rsid w:val="00E66FD5"/>
    <w:rsid w:val="00E71E55"/>
    <w:rsid w:val="00E72FCB"/>
    <w:rsid w:val="00E73F7F"/>
    <w:rsid w:val="00E753E8"/>
    <w:rsid w:val="00E81EE5"/>
    <w:rsid w:val="00E85409"/>
    <w:rsid w:val="00E86521"/>
    <w:rsid w:val="00E90620"/>
    <w:rsid w:val="00E906A7"/>
    <w:rsid w:val="00E9187A"/>
    <w:rsid w:val="00E9339B"/>
    <w:rsid w:val="00E94A52"/>
    <w:rsid w:val="00EA0023"/>
    <w:rsid w:val="00EA00DA"/>
    <w:rsid w:val="00EA0CE0"/>
    <w:rsid w:val="00EA1B26"/>
    <w:rsid w:val="00EA216A"/>
    <w:rsid w:val="00EA2C07"/>
    <w:rsid w:val="00EA429F"/>
    <w:rsid w:val="00EA4F9E"/>
    <w:rsid w:val="00EA50FF"/>
    <w:rsid w:val="00EA5A4A"/>
    <w:rsid w:val="00EA5BA9"/>
    <w:rsid w:val="00EA63CA"/>
    <w:rsid w:val="00EA6D3B"/>
    <w:rsid w:val="00EB00AD"/>
    <w:rsid w:val="00EB136C"/>
    <w:rsid w:val="00EB480E"/>
    <w:rsid w:val="00EB5BCD"/>
    <w:rsid w:val="00EB5EC6"/>
    <w:rsid w:val="00EB6A63"/>
    <w:rsid w:val="00EB739D"/>
    <w:rsid w:val="00EB7FC9"/>
    <w:rsid w:val="00EC0858"/>
    <w:rsid w:val="00EC0E89"/>
    <w:rsid w:val="00EC2C7A"/>
    <w:rsid w:val="00EC400D"/>
    <w:rsid w:val="00EC4874"/>
    <w:rsid w:val="00EC6086"/>
    <w:rsid w:val="00EC7065"/>
    <w:rsid w:val="00EC7272"/>
    <w:rsid w:val="00EC7747"/>
    <w:rsid w:val="00ED1BF7"/>
    <w:rsid w:val="00ED27E8"/>
    <w:rsid w:val="00ED3D59"/>
    <w:rsid w:val="00ED7137"/>
    <w:rsid w:val="00EE02E2"/>
    <w:rsid w:val="00EE2E7C"/>
    <w:rsid w:val="00EE2FA2"/>
    <w:rsid w:val="00EE302D"/>
    <w:rsid w:val="00EE348C"/>
    <w:rsid w:val="00EE5B6C"/>
    <w:rsid w:val="00EE64A8"/>
    <w:rsid w:val="00EE723B"/>
    <w:rsid w:val="00EF06EA"/>
    <w:rsid w:val="00EF1217"/>
    <w:rsid w:val="00EF20B6"/>
    <w:rsid w:val="00EF2471"/>
    <w:rsid w:val="00EF4BE3"/>
    <w:rsid w:val="00EF6067"/>
    <w:rsid w:val="00EF6781"/>
    <w:rsid w:val="00F04AA2"/>
    <w:rsid w:val="00F07604"/>
    <w:rsid w:val="00F10452"/>
    <w:rsid w:val="00F10F24"/>
    <w:rsid w:val="00F13632"/>
    <w:rsid w:val="00F16567"/>
    <w:rsid w:val="00F1703D"/>
    <w:rsid w:val="00F1743A"/>
    <w:rsid w:val="00F17D82"/>
    <w:rsid w:val="00F207D2"/>
    <w:rsid w:val="00F2080A"/>
    <w:rsid w:val="00F21088"/>
    <w:rsid w:val="00F21113"/>
    <w:rsid w:val="00F326BF"/>
    <w:rsid w:val="00F327E7"/>
    <w:rsid w:val="00F34578"/>
    <w:rsid w:val="00F35669"/>
    <w:rsid w:val="00F35746"/>
    <w:rsid w:val="00F35E4E"/>
    <w:rsid w:val="00F36E45"/>
    <w:rsid w:val="00F40E97"/>
    <w:rsid w:val="00F4226E"/>
    <w:rsid w:val="00F43015"/>
    <w:rsid w:val="00F43E76"/>
    <w:rsid w:val="00F44484"/>
    <w:rsid w:val="00F447C7"/>
    <w:rsid w:val="00F44EAC"/>
    <w:rsid w:val="00F459B4"/>
    <w:rsid w:val="00F51D4C"/>
    <w:rsid w:val="00F51FF8"/>
    <w:rsid w:val="00F5211B"/>
    <w:rsid w:val="00F54495"/>
    <w:rsid w:val="00F554A9"/>
    <w:rsid w:val="00F55BA4"/>
    <w:rsid w:val="00F57F58"/>
    <w:rsid w:val="00F57F84"/>
    <w:rsid w:val="00F6165F"/>
    <w:rsid w:val="00F61FBE"/>
    <w:rsid w:val="00F62394"/>
    <w:rsid w:val="00F63E0F"/>
    <w:rsid w:val="00F647A5"/>
    <w:rsid w:val="00F64D11"/>
    <w:rsid w:val="00F7096C"/>
    <w:rsid w:val="00F716FD"/>
    <w:rsid w:val="00F71A61"/>
    <w:rsid w:val="00F7796D"/>
    <w:rsid w:val="00F779F5"/>
    <w:rsid w:val="00F801F1"/>
    <w:rsid w:val="00F80355"/>
    <w:rsid w:val="00F814BA"/>
    <w:rsid w:val="00F82684"/>
    <w:rsid w:val="00F83E96"/>
    <w:rsid w:val="00F83EE5"/>
    <w:rsid w:val="00F875B9"/>
    <w:rsid w:val="00F87C43"/>
    <w:rsid w:val="00F927A6"/>
    <w:rsid w:val="00F94B9F"/>
    <w:rsid w:val="00F9723B"/>
    <w:rsid w:val="00FA0A47"/>
    <w:rsid w:val="00FA0A81"/>
    <w:rsid w:val="00FA0E11"/>
    <w:rsid w:val="00FA1A76"/>
    <w:rsid w:val="00FA4CBB"/>
    <w:rsid w:val="00FA5722"/>
    <w:rsid w:val="00FA61EF"/>
    <w:rsid w:val="00FA653C"/>
    <w:rsid w:val="00FB06DD"/>
    <w:rsid w:val="00FB0C81"/>
    <w:rsid w:val="00FB34F0"/>
    <w:rsid w:val="00FB4886"/>
    <w:rsid w:val="00FB4A26"/>
    <w:rsid w:val="00FB53A8"/>
    <w:rsid w:val="00FB5D9C"/>
    <w:rsid w:val="00FB6BFF"/>
    <w:rsid w:val="00FB70BD"/>
    <w:rsid w:val="00FB716E"/>
    <w:rsid w:val="00FB7F6C"/>
    <w:rsid w:val="00FC1471"/>
    <w:rsid w:val="00FC2200"/>
    <w:rsid w:val="00FC2540"/>
    <w:rsid w:val="00FC46BF"/>
    <w:rsid w:val="00FC476B"/>
    <w:rsid w:val="00FC5835"/>
    <w:rsid w:val="00FC5ED5"/>
    <w:rsid w:val="00FD027E"/>
    <w:rsid w:val="00FD0616"/>
    <w:rsid w:val="00FD0685"/>
    <w:rsid w:val="00FD0F0F"/>
    <w:rsid w:val="00FD11AE"/>
    <w:rsid w:val="00FD1ECA"/>
    <w:rsid w:val="00FD2395"/>
    <w:rsid w:val="00FD2444"/>
    <w:rsid w:val="00FD2B7E"/>
    <w:rsid w:val="00FD369A"/>
    <w:rsid w:val="00FD67C8"/>
    <w:rsid w:val="00FD6CF8"/>
    <w:rsid w:val="00FE05CE"/>
    <w:rsid w:val="00FE0AC3"/>
    <w:rsid w:val="00FE2E7F"/>
    <w:rsid w:val="00FE349B"/>
    <w:rsid w:val="00FE3B08"/>
    <w:rsid w:val="00FE3E5F"/>
    <w:rsid w:val="00FE6C6A"/>
    <w:rsid w:val="00FF00B2"/>
    <w:rsid w:val="00FF0204"/>
    <w:rsid w:val="00FF1301"/>
    <w:rsid w:val="00FF2905"/>
    <w:rsid w:val="00FF3A0F"/>
    <w:rsid w:val="00FF3AED"/>
    <w:rsid w:val="00FF3D12"/>
    <w:rsid w:val="00FF4813"/>
    <w:rsid w:val="00FF4B3C"/>
    <w:rsid w:val="00FF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5E353C"/>
  <w15:docId w15:val="{5A701776-DBF6-4A7C-AB73-9C377F1E0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48B6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"/>
    <w:basedOn w:val="Normal"/>
    <w:next w:val="Normal"/>
    <w:link w:val="Heading3Char3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"/>
    <w:basedOn w:val="Normal"/>
    <w:next w:val="Heading9"/>
    <w:link w:val="Heading4Char"/>
    <w:qFormat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link w:val="Heading5Char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link w:val="Heading6Char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link w:val="Heading9Char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uiPriority w:val="99"/>
    <w:semiHidden/>
    <w:rsid w:val="00493D40"/>
    <w:pPr>
      <w:numPr>
        <w:numId w:val="16"/>
      </w:numPr>
    </w:pPr>
  </w:style>
  <w:style w:type="paragraph" w:styleId="Header">
    <w:name w:val="header"/>
    <w:basedOn w:val="Normal"/>
    <w:link w:val="HeaderChar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link w:val="0Heading0Char2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link w:val="BodyText3Char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link w:val="BodyTextIndent3Char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link w:val="PlainTextChar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link w:val="SubtitleChar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link w:val="TitleChar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link w:val="DateChar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"/>
    <w:basedOn w:val="Normal"/>
    <w:link w:val="FootnoteTextChar"/>
    <w:uiPriority w:val="99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uiPriority w:val="99"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"/>
    <w:basedOn w:val="DefaultParagraphFont"/>
    <w:uiPriority w:val="99"/>
    <w:unhideWhenUsed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7C2B69"/>
    <w:pPr>
      <w:spacing w:before="0" w:after="240"/>
      <w:ind w:left="2880" w:hanging="720"/>
    </w:pPr>
  </w:style>
  <w:style w:type="character" w:customStyle="1" w:styleId="Para1Char1">
    <w:name w:val="Para (1) Char1"/>
    <w:aliases w:val="Heading 1 Char3 Char Char1,Heading 1 Char Char1 Char Char1,Heading 1 Char1 Char Char1 Char Char1,Heading 1 Char Char Char Char1 Char1 Char1,Para (1) Char Char Char Char1 Char Char1,Heading 1 Char3 Char2,Heading1 Char"/>
    <w:basedOn w:val="DefaultParagraphFont"/>
    <w:uiPriority w:val="9"/>
    <w:rsid w:val="00B9151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CA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B91510"/>
    <w:rPr>
      <w:sz w:val="22"/>
      <w:szCs w:val="22"/>
      <w:lang w:val="en-CA"/>
    </w:rPr>
  </w:style>
  <w:style w:type="character" w:customStyle="1" w:styleId="Heading3Char">
    <w:name w:val="Heading 3 Char"/>
    <w:aliases w:val="Char Char4,Char Char Char3,Heading 3 Char1 Char2,Heading 3 Char Char Char2,Char Char Char Char2,Char Char1 Char2,Heading 3 Char1 Char Char1,Heading 3 Char Char Char Char1,Char Char Char Char Char1,Char Char1 Char Char1,Char Char2 Char"/>
    <w:basedOn w:val="DefaultParagraphFont"/>
    <w:semiHidden/>
    <w:rsid w:val="00B9151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CA"/>
    </w:rPr>
  </w:style>
  <w:style w:type="character" w:customStyle="1" w:styleId="Heading4Char">
    <w:name w:val="Heading 4 Char"/>
    <w:aliases w:val="Heading 11 Char,para 4 Char,Título 41 Char,heading 4 Char,Heading 41 Char,标题 41 Char,He=ding 41 Char"/>
    <w:basedOn w:val="DefaultParagraphFont"/>
    <w:link w:val="Heading4"/>
    <w:rsid w:val="00B91510"/>
    <w:rPr>
      <w:sz w:val="22"/>
      <w:szCs w:val="22"/>
      <w:lang w:val="en-CA"/>
    </w:rPr>
  </w:style>
  <w:style w:type="character" w:customStyle="1" w:styleId="Heading5Char">
    <w:name w:val="Heading 5 Char"/>
    <w:basedOn w:val="DefaultParagraphFont"/>
    <w:link w:val="Heading5"/>
    <w:rsid w:val="00B91510"/>
    <w:rPr>
      <w:sz w:val="22"/>
      <w:szCs w:val="22"/>
      <w:lang w:val="en-CA"/>
    </w:rPr>
  </w:style>
  <w:style w:type="character" w:customStyle="1" w:styleId="Heading6Char">
    <w:name w:val="Heading 6 Char"/>
    <w:basedOn w:val="DefaultParagraphFont"/>
    <w:link w:val="Heading6"/>
    <w:rsid w:val="00B91510"/>
    <w:rPr>
      <w:rFonts w:ascii="Arial" w:hAnsi="Arial"/>
      <w:i/>
      <w:sz w:val="22"/>
      <w:szCs w:val="22"/>
      <w:lang w:val="en-CA"/>
    </w:rPr>
  </w:style>
  <w:style w:type="character" w:customStyle="1" w:styleId="Heading7Char">
    <w:name w:val="Heading 7 Char"/>
    <w:basedOn w:val="DefaultParagraphFont"/>
    <w:link w:val="Heading7"/>
    <w:rsid w:val="00B91510"/>
    <w:rPr>
      <w:rFonts w:ascii="Arial" w:hAnsi="Arial"/>
      <w:sz w:val="22"/>
      <w:szCs w:val="22"/>
      <w:lang w:val="en-CA"/>
    </w:rPr>
  </w:style>
  <w:style w:type="character" w:customStyle="1" w:styleId="Heading8Char">
    <w:name w:val="Heading 8 Char"/>
    <w:basedOn w:val="DefaultParagraphFont"/>
    <w:link w:val="Heading8"/>
    <w:rsid w:val="00B91510"/>
    <w:rPr>
      <w:b/>
      <w:sz w:val="22"/>
      <w:szCs w:val="22"/>
      <w:lang w:val="en-CA"/>
    </w:rPr>
  </w:style>
  <w:style w:type="character" w:customStyle="1" w:styleId="Heading9Char">
    <w:name w:val="Heading 9 Char"/>
    <w:basedOn w:val="DefaultParagraphFont"/>
    <w:link w:val="Heading9"/>
    <w:rsid w:val="00B91510"/>
    <w:rPr>
      <w:rFonts w:ascii="Arial" w:hAnsi="Arial"/>
      <w:i/>
      <w:sz w:val="18"/>
      <w:szCs w:val="22"/>
      <w:lang w:val="en-CA"/>
    </w:rPr>
  </w:style>
  <w:style w:type="character" w:styleId="Hyperlink">
    <w:name w:val="Hyperlink"/>
    <w:basedOn w:val="DefaultParagraphFont"/>
    <w:uiPriority w:val="99"/>
    <w:semiHidden/>
    <w:unhideWhenUsed/>
    <w:rsid w:val="00B91510"/>
    <w:rPr>
      <w:rFonts w:ascii="Times New Roman" w:hAnsi="Times New Roman" w:cs="Times New Roman" w:hint="default"/>
      <w:strike w:val="0"/>
      <w:dstrike w:val="0"/>
      <w:color w:val="auto"/>
      <w:sz w:val="20"/>
      <w:szCs w:val="20"/>
      <w:u w:val="none"/>
      <w:effect w:val="none"/>
      <w:lang w:val="fr-FR"/>
    </w:rPr>
  </w:style>
  <w:style w:type="character" w:styleId="FollowedHyperlink">
    <w:name w:val="FollowedHyperlink"/>
    <w:basedOn w:val="DefaultParagraphFont"/>
    <w:uiPriority w:val="99"/>
    <w:semiHidden/>
    <w:unhideWhenUsed/>
    <w:rsid w:val="00B91510"/>
    <w:rPr>
      <w:color w:val="800080"/>
      <w:u w:val="single"/>
    </w:rPr>
  </w:style>
  <w:style w:type="character" w:customStyle="1" w:styleId="Heading2Char4">
    <w:name w:val="Heading 2 Char4"/>
    <w:aliases w:val="SubPara (a) Char1,Heading 2 Char3 Char1,Heading 2 Char Char2 Char1,Heading 2 Char1 Char Char1 Char1,SubPara (a) Char Char Char1 Char1,Heading 2 Char Char Char Char1 Char1,Heading 2 Char1 Char Char Char Char1 Char1,Heading 2 Char2 Char1"/>
    <w:basedOn w:val="DefaultParagraphFont"/>
    <w:semiHidden/>
    <w:rsid w:val="00B9151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CA"/>
    </w:rPr>
  </w:style>
  <w:style w:type="character" w:customStyle="1" w:styleId="Heading3Char3">
    <w:name w:val="Heading 3 Char3"/>
    <w:aliases w:val="Char Char3,Char Char Char2,Heading 3 Char1 Char1,Heading 3 Char Char Char1,Char Char Char Char1,Char Char1 Char1,Heading 3 Char1 Char Char,Heading 3 Char Char Char Char,Char Char Char Char Char,Char Char1 Char Char,Heading 3 Char2 Char"/>
    <w:link w:val="Heading3"/>
    <w:locked/>
    <w:rsid w:val="00B91510"/>
    <w:rPr>
      <w:sz w:val="22"/>
      <w:szCs w:val="22"/>
      <w:lang w:val="en-CA"/>
    </w:rPr>
  </w:style>
  <w:style w:type="character" w:customStyle="1" w:styleId="Heading4Char1">
    <w:name w:val="Heading 4 Char1"/>
    <w:aliases w:val="Heading 11 Char1,para 4 Char1,Título 41 Char1,heading 4 Char1,Heading 41 Char1,标题 41 Char1"/>
    <w:basedOn w:val="DefaultParagraphFont"/>
    <w:semiHidden/>
    <w:rsid w:val="00B91510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val="en-CA"/>
    </w:rPr>
  </w:style>
  <w:style w:type="paragraph" w:customStyle="1" w:styleId="msonormal0">
    <w:name w:val="msonormal"/>
    <w:basedOn w:val="Normal"/>
    <w:rsid w:val="00B91510"/>
    <w:pPr>
      <w:spacing w:before="100" w:beforeAutospacing="1" w:after="100" w:afterAutospacing="1"/>
      <w:jc w:val="left"/>
    </w:pPr>
    <w:rPr>
      <w:sz w:val="24"/>
      <w:szCs w:val="24"/>
      <w:lang w:eastAsia="en-CA"/>
    </w:rPr>
  </w:style>
  <w:style w:type="paragraph" w:styleId="TOC1">
    <w:name w:val="toc 1"/>
    <w:basedOn w:val="Normal"/>
    <w:next w:val="Normal"/>
    <w:autoRedefine/>
    <w:semiHidden/>
    <w:unhideWhenUsed/>
    <w:rsid w:val="00B91510"/>
    <w:pPr>
      <w:tabs>
        <w:tab w:val="left" w:pos="1247"/>
        <w:tab w:val="left" w:pos="1814"/>
        <w:tab w:val="right" w:leader="dot" w:pos="9486"/>
      </w:tabs>
      <w:spacing w:before="120" w:after="120"/>
      <w:ind w:left="1814" w:hanging="567"/>
      <w:jc w:val="left"/>
    </w:pPr>
    <w:rPr>
      <w:bCs/>
      <w:sz w:val="20"/>
      <w:szCs w:val="20"/>
      <w:lang w:val="en-GB"/>
    </w:rPr>
  </w:style>
  <w:style w:type="paragraph" w:styleId="TOC2">
    <w:name w:val="toc 2"/>
    <w:basedOn w:val="Normal"/>
    <w:next w:val="Normal"/>
    <w:autoRedefine/>
    <w:semiHidden/>
    <w:unhideWhenUsed/>
    <w:rsid w:val="00B91510"/>
    <w:pPr>
      <w:tabs>
        <w:tab w:val="left" w:pos="1247"/>
        <w:tab w:val="left" w:pos="2381"/>
        <w:tab w:val="right" w:leader="dot" w:pos="9486"/>
      </w:tabs>
      <w:ind w:left="2381" w:hanging="567"/>
      <w:jc w:val="left"/>
    </w:pPr>
    <w:rPr>
      <w:sz w:val="20"/>
      <w:szCs w:val="20"/>
      <w:lang w:val="en-GB"/>
    </w:rPr>
  </w:style>
  <w:style w:type="paragraph" w:styleId="TOC3">
    <w:name w:val="toc 3"/>
    <w:basedOn w:val="Normal"/>
    <w:next w:val="Normal"/>
    <w:autoRedefine/>
    <w:semiHidden/>
    <w:unhideWhenUsed/>
    <w:rsid w:val="00B91510"/>
    <w:pPr>
      <w:tabs>
        <w:tab w:val="left" w:pos="1247"/>
        <w:tab w:val="right" w:leader="dot" w:pos="9486"/>
      </w:tabs>
      <w:ind w:left="2948" w:hanging="567"/>
      <w:jc w:val="left"/>
    </w:pPr>
    <w:rPr>
      <w:iCs/>
      <w:sz w:val="20"/>
      <w:szCs w:val="20"/>
      <w:lang w:val="en-GB"/>
    </w:rPr>
  </w:style>
  <w:style w:type="paragraph" w:styleId="TOC4">
    <w:name w:val="toc 4"/>
    <w:basedOn w:val="Normal"/>
    <w:next w:val="Normal"/>
    <w:autoRedefine/>
    <w:semiHidden/>
    <w:unhideWhenUsed/>
    <w:rsid w:val="00B91510"/>
    <w:pPr>
      <w:tabs>
        <w:tab w:val="left" w:pos="1000"/>
        <w:tab w:val="left" w:pos="1247"/>
        <w:tab w:val="right" w:leader="dot" w:pos="9486"/>
      </w:tabs>
      <w:ind w:left="3515" w:hanging="567"/>
      <w:jc w:val="left"/>
    </w:pPr>
    <w:rPr>
      <w:sz w:val="20"/>
      <w:szCs w:val="18"/>
      <w:lang w:val="en-GB"/>
    </w:rPr>
  </w:style>
  <w:style w:type="paragraph" w:styleId="TOC5">
    <w:name w:val="toc 5"/>
    <w:basedOn w:val="Normal"/>
    <w:next w:val="Normal"/>
    <w:autoRedefine/>
    <w:semiHidden/>
    <w:unhideWhenUsed/>
    <w:rsid w:val="00B91510"/>
    <w:pPr>
      <w:tabs>
        <w:tab w:val="left" w:pos="1247"/>
      </w:tabs>
      <w:ind w:left="800"/>
      <w:jc w:val="left"/>
    </w:pPr>
    <w:rPr>
      <w:sz w:val="18"/>
      <w:szCs w:val="18"/>
      <w:lang w:val="en-GB"/>
    </w:rPr>
  </w:style>
  <w:style w:type="paragraph" w:styleId="TOC6">
    <w:name w:val="toc 6"/>
    <w:basedOn w:val="Normal"/>
    <w:next w:val="Normal"/>
    <w:autoRedefine/>
    <w:semiHidden/>
    <w:unhideWhenUsed/>
    <w:rsid w:val="00B91510"/>
    <w:pPr>
      <w:tabs>
        <w:tab w:val="left" w:pos="1247"/>
      </w:tabs>
      <w:ind w:left="1000"/>
      <w:jc w:val="left"/>
    </w:pPr>
    <w:rPr>
      <w:sz w:val="18"/>
      <w:szCs w:val="18"/>
      <w:lang w:val="en-GB"/>
    </w:rPr>
  </w:style>
  <w:style w:type="paragraph" w:styleId="TOC7">
    <w:name w:val="toc 7"/>
    <w:basedOn w:val="Normal"/>
    <w:next w:val="Normal"/>
    <w:autoRedefine/>
    <w:semiHidden/>
    <w:unhideWhenUsed/>
    <w:rsid w:val="00B91510"/>
    <w:pPr>
      <w:tabs>
        <w:tab w:val="left" w:pos="1247"/>
      </w:tabs>
      <w:ind w:left="1200"/>
      <w:jc w:val="left"/>
    </w:pPr>
    <w:rPr>
      <w:sz w:val="18"/>
      <w:szCs w:val="18"/>
      <w:lang w:val="en-GB"/>
    </w:rPr>
  </w:style>
  <w:style w:type="paragraph" w:styleId="TOC8">
    <w:name w:val="toc 8"/>
    <w:basedOn w:val="Normal"/>
    <w:next w:val="Normal"/>
    <w:autoRedefine/>
    <w:semiHidden/>
    <w:unhideWhenUsed/>
    <w:rsid w:val="00B91510"/>
    <w:pPr>
      <w:tabs>
        <w:tab w:val="left" w:pos="1247"/>
      </w:tabs>
      <w:ind w:left="1400"/>
      <w:jc w:val="left"/>
    </w:pPr>
    <w:rPr>
      <w:sz w:val="18"/>
      <w:szCs w:val="18"/>
      <w:lang w:val="en-GB"/>
    </w:rPr>
  </w:style>
  <w:style w:type="paragraph" w:styleId="TOC9">
    <w:name w:val="toc 9"/>
    <w:basedOn w:val="Normal"/>
    <w:next w:val="Normal"/>
    <w:autoRedefine/>
    <w:semiHidden/>
    <w:unhideWhenUsed/>
    <w:rsid w:val="00B91510"/>
    <w:pPr>
      <w:tabs>
        <w:tab w:val="left" w:pos="1247"/>
      </w:tabs>
      <w:ind w:left="1600"/>
      <w:jc w:val="left"/>
    </w:pPr>
    <w:rPr>
      <w:sz w:val="18"/>
      <w:szCs w:val="18"/>
      <w:lang w:val="en-GB"/>
    </w:rPr>
  </w:style>
  <w:style w:type="character" w:customStyle="1" w:styleId="FootnoteTextChar1">
    <w:name w:val="Footnote Text Char1"/>
    <w:aliases w:val="Fußnotentextf Char1,Char1 Char1,Char1 Char Char Char1"/>
    <w:basedOn w:val="DefaultParagraphFont"/>
    <w:uiPriority w:val="99"/>
    <w:semiHidden/>
    <w:rsid w:val="00B91510"/>
    <w:rPr>
      <w:lang w:val="en-CA"/>
    </w:rPr>
  </w:style>
  <w:style w:type="character" w:customStyle="1" w:styleId="HeaderChar">
    <w:name w:val="Header Char"/>
    <w:basedOn w:val="DefaultParagraphFont"/>
    <w:link w:val="Header"/>
    <w:rsid w:val="00B91510"/>
    <w:rPr>
      <w:sz w:val="22"/>
      <w:szCs w:val="22"/>
      <w:lang w:val="en-CA"/>
    </w:rPr>
  </w:style>
  <w:style w:type="character" w:customStyle="1" w:styleId="FooterChar">
    <w:name w:val="Footer Char"/>
    <w:basedOn w:val="DefaultParagraphFont"/>
    <w:link w:val="Footer"/>
    <w:uiPriority w:val="99"/>
    <w:rsid w:val="00B91510"/>
    <w:rPr>
      <w:sz w:val="22"/>
      <w:szCs w:val="22"/>
      <w:lang w:val="en-CA"/>
    </w:rPr>
  </w:style>
  <w:style w:type="paragraph" w:styleId="TableofFigures">
    <w:name w:val="table of figures"/>
    <w:basedOn w:val="Normal"/>
    <w:next w:val="Normal"/>
    <w:autoRedefine/>
    <w:semiHidden/>
    <w:unhideWhenUsed/>
    <w:rsid w:val="00B91510"/>
    <w:pPr>
      <w:tabs>
        <w:tab w:val="left" w:pos="1247"/>
      </w:tabs>
      <w:ind w:left="1814" w:hanging="567"/>
      <w:jc w:val="left"/>
    </w:pPr>
    <w:rPr>
      <w:sz w:val="20"/>
      <w:szCs w:val="20"/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B91510"/>
    <w:rPr>
      <w:sz w:val="20"/>
      <w:szCs w:val="20"/>
      <w:lang w:val="en-GB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91510"/>
    <w:rPr>
      <w:lang w:val="en-GB"/>
    </w:rPr>
  </w:style>
  <w:style w:type="character" w:customStyle="1" w:styleId="TitleChar">
    <w:name w:val="Title Char"/>
    <w:basedOn w:val="DefaultParagraphFont"/>
    <w:link w:val="Title"/>
    <w:rsid w:val="00B91510"/>
    <w:rPr>
      <w:rFonts w:ascii="Arial" w:hAnsi="Arial" w:cs="Arial"/>
      <w:b/>
      <w:bCs/>
      <w:kern w:val="28"/>
      <w:sz w:val="22"/>
      <w:szCs w:val="22"/>
      <w:lang w:val="en-CA"/>
    </w:rPr>
  </w:style>
  <w:style w:type="character" w:customStyle="1" w:styleId="SubtitleChar">
    <w:name w:val="Subtitle Char"/>
    <w:basedOn w:val="DefaultParagraphFont"/>
    <w:link w:val="Subtitle"/>
    <w:rsid w:val="00B91510"/>
    <w:rPr>
      <w:rFonts w:ascii="Arial" w:hAnsi="Arial" w:cs="Arial"/>
      <w:sz w:val="22"/>
      <w:szCs w:val="22"/>
      <w:lang w:val="en-CA"/>
    </w:rPr>
  </w:style>
  <w:style w:type="character" w:customStyle="1" w:styleId="DateChar">
    <w:name w:val="Date Char"/>
    <w:basedOn w:val="DefaultParagraphFont"/>
    <w:link w:val="Date"/>
    <w:rsid w:val="00B91510"/>
    <w:rPr>
      <w:sz w:val="22"/>
      <w:szCs w:val="22"/>
      <w:lang w:val="en-CA"/>
    </w:rPr>
  </w:style>
  <w:style w:type="character" w:customStyle="1" w:styleId="BodyText3Char">
    <w:name w:val="Body Text 3 Char"/>
    <w:basedOn w:val="DefaultParagraphFont"/>
    <w:link w:val="BodyText3"/>
    <w:semiHidden/>
    <w:rsid w:val="00B91510"/>
    <w:rPr>
      <w:sz w:val="16"/>
      <w:szCs w:val="16"/>
      <w:lang w:val="en-CA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B91510"/>
    <w:rPr>
      <w:sz w:val="16"/>
      <w:szCs w:val="16"/>
      <w:lang w:val="en-CA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B91510"/>
    <w:rPr>
      <w:rFonts w:ascii="Lucida Grande" w:hAnsi="Lucida Grande" w:cs="Lucida Grande"/>
      <w:sz w:val="24"/>
      <w:szCs w:val="24"/>
      <w:lang w:val="en-GB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91510"/>
    <w:rPr>
      <w:rFonts w:ascii="Lucida Grande" w:hAnsi="Lucida Grande" w:cs="Lucida Grande"/>
      <w:sz w:val="24"/>
      <w:szCs w:val="24"/>
      <w:lang w:val="en-GB"/>
    </w:rPr>
  </w:style>
  <w:style w:type="character" w:customStyle="1" w:styleId="PlainTextChar">
    <w:name w:val="Plain Text Char"/>
    <w:basedOn w:val="DefaultParagraphFont"/>
    <w:link w:val="PlainText"/>
    <w:semiHidden/>
    <w:rsid w:val="00B91510"/>
    <w:rPr>
      <w:rFonts w:ascii="Courier New" w:hAnsi="Courier New" w:cs="Courier New"/>
      <w:szCs w:val="22"/>
      <w:lang w:val="en-CA"/>
    </w:rPr>
  </w:style>
  <w:style w:type="paragraph" w:styleId="Revision">
    <w:name w:val="Revision"/>
    <w:uiPriority w:val="99"/>
    <w:semiHidden/>
    <w:rsid w:val="00B91510"/>
    <w:rPr>
      <w:lang w:val="en-GB"/>
    </w:rPr>
  </w:style>
  <w:style w:type="paragraph" w:styleId="ListParagraph">
    <w:name w:val="List Paragraph"/>
    <w:basedOn w:val="Normal"/>
    <w:uiPriority w:val="34"/>
    <w:qFormat/>
    <w:rsid w:val="00B91510"/>
    <w:pPr>
      <w:tabs>
        <w:tab w:val="left" w:pos="1247"/>
        <w:tab w:val="left" w:pos="1814"/>
        <w:tab w:val="left" w:pos="2381"/>
        <w:tab w:val="left" w:pos="2948"/>
        <w:tab w:val="left" w:pos="3515"/>
      </w:tabs>
      <w:ind w:left="720"/>
      <w:contextualSpacing/>
      <w:jc w:val="left"/>
    </w:pPr>
    <w:rPr>
      <w:sz w:val="20"/>
      <w:szCs w:val="20"/>
      <w:lang w:val="en-GB"/>
    </w:rPr>
  </w:style>
  <w:style w:type="character" w:customStyle="1" w:styleId="0Heading0Char2">
    <w:name w:val="0 Heading 0 Char2"/>
    <w:link w:val="0Heading0"/>
    <w:locked/>
    <w:rsid w:val="00B91510"/>
    <w:rPr>
      <w:sz w:val="22"/>
      <w:szCs w:val="22"/>
      <w:lang w:val="en-GB"/>
    </w:rPr>
  </w:style>
  <w:style w:type="paragraph" w:customStyle="1" w:styleId="CH1">
    <w:name w:val="CH1"/>
    <w:basedOn w:val="Normal"/>
    <w:next w:val="Normal"/>
    <w:rsid w:val="00B91510"/>
    <w:pPr>
      <w:keepNext/>
      <w:keepLines/>
      <w:tabs>
        <w:tab w:val="right" w:pos="851"/>
        <w:tab w:val="left" w:pos="1247"/>
        <w:tab w:val="left" w:pos="1814"/>
        <w:tab w:val="left" w:pos="2381"/>
        <w:tab w:val="left" w:pos="2948"/>
        <w:tab w:val="left" w:pos="3515"/>
      </w:tabs>
      <w:suppressAutoHyphens/>
      <w:spacing w:before="240" w:after="120"/>
      <w:ind w:left="1247" w:right="284" w:hanging="1247"/>
      <w:jc w:val="left"/>
    </w:pPr>
    <w:rPr>
      <w:b/>
      <w:sz w:val="28"/>
      <w:szCs w:val="28"/>
      <w:lang w:val="en-GB"/>
    </w:rPr>
  </w:style>
  <w:style w:type="paragraph" w:customStyle="1" w:styleId="CH2">
    <w:name w:val="CH2"/>
    <w:basedOn w:val="Normal"/>
    <w:next w:val="Normal"/>
    <w:rsid w:val="00B91510"/>
    <w:pPr>
      <w:keepNext/>
      <w:keepLines/>
      <w:tabs>
        <w:tab w:val="right" w:pos="851"/>
        <w:tab w:val="left" w:pos="1247"/>
        <w:tab w:val="left" w:pos="1814"/>
        <w:tab w:val="left" w:pos="2381"/>
        <w:tab w:val="left" w:pos="2948"/>
        <w:tab w:val="left" w:pos="3515"/>
      </w:tabs>
      <w:suppressAutoHyphens/>
      <w:spacing w:before="240" w:after="120"/>
      <w:ind w:left="1247" w:right="284" w:hanging="1247"/>
      <w:jc w:val="left"/>
    </w:pPr>
    <w:rPr>
      <w:b/>
      <w:sz w:val="24"/>
      <w:szCs w:val="24"/>
      <w:lang w:val="en-GB"/>
    </w:rPr>
  </w:style>
  <w:style w:type="paragraph" w:customStyle="1" w:styleId="CH3">
    <w:name w:val="CH3"/>
    <w:basedOn w:val="Normal"/>
    <w:next w:val="Normal"/>
    <w:rsid w:val="00B91510"/>
    <w:pPr>
      <w:keepNext/>
      <w:keepLines/>
      <w:tabs>
        <w:tab w:val="right" w:pos="851"/>
        <w:tab w:val="left" w:pos="1247"/>
        <w:tab w:val="left" w:pos="1814"/>
        <w:tab w:val="left" w:pos="2381"/>
        <w:tab w:val="left" w:pos="2948"/>
        <w:tab w:val="left" w:pos="3515"/>
      </w:tabs>
      <w:suppressAutoHyphens/>
      <w:spacing w:before="240" w:after="120"/>
      <w:ind w:left="1247" w:right="284" w:hanging="1247"/>
      <w:jc w:val="left"/>
    </w:pPr>
    <w:rPr>
      <w:b/>
      <w:sz w:val="20"/>
      <w:szCs w:val="20"/>
      <w:lang w:val="en-GB"/>
    </w:rPr>
  </w:style>
  <w:style w:type="paragraph" w:customStyle="1" w:styleId="CH4">
    <w:name w:val="CH4"/>
    <w:basedOn w:val="Normal"/>
    <w:next w:val="Normal"/>
    <w:rsid w:val="00B91510"/>
    <w:pPr>
      <w:keepNext/>
      <w:keepLines/>
      <w:tabs>
        <w:tab w:val="right" w:pos="851"/>
        <w:tab w:val="left" w:pos="1247"/>
        <w:tab w:val="left" w:pos="1814"/>
        <w:tab w:val="left" w:pos="2381"/>
        <w:tab w:val="left" w:pos="2948"/>
        <w:tab w:val="left" w:pos="3515"/>
      </w:tabs>
      <w:suppressAutoHyphens/>
      <w:spacing w:after="120"/>
      <w:ind w:left="1247" w:right="284" w:hanging="1247"/>
      <w:jc w:val="left"/>
    </w:pPr>
    <w:rPr>
      <w:b/>
      <w:sz w:val="20"/>
      <w:szCs w:val="20"/>
      <w:lang w:val="en-GB"/>
    </w:rPr>
  </w:style>
  <w:style w:type="paragraph" w:customStyle="1" w:styleId="CH5">
    <w:name w:val="CH5"/>
    <w:basedOn w:val="Normal"/>
    <w:next w:val="Normal"/>
    <w:rsid w:val="00B91510"/>
    <w:pPr>
      <w:keepNext/>
      <w:keepLines/>
      <w:tabs>
        <w:tab w:val="right" w:pos="851"/>
        <w:tab w:val="left" w:pos="1247"/>
        <w:tab w:val="left" w:pos="1814"/>
        <w:tab w:val="left" w:pos="2381"/>
        <w:tab w:val="left" w:pos="2948"/>
        <w:tab w:val="left" w:pos="3515"/>
      </w:tabs>
      <w:suppressAutoHyphens/>
      <w:spacing w:after="120"/>
      <w:ind w:left="1247" w:right="284" w:hanging="1247"/>
      <w:jc w:val="left"/>
    </w:pPr>
    <w:rPr>
      <w:b/>
      <w:sz w:val="20"/>
      <w:szCs w:val="20"/>
      <w:lang w:val="en-GB"/>
    </w:rPr>
  </w:style>
  <w:style w:type="paragraph" w:customStyle="1" w:styleId="Footerpool">
    <w:name w:val="Footer_pool"/>
    <w:basedOn w:val="Normal"/>
    <w:next w:val="Normal"/>
    <w:semiHidden/>
    <w:rsid w:val="00B91510"/>
    <w:pPr>
      <w:tabs>
        <w:tab w:val="left" w:pos="1247"/>
        <w:tab w:val="left" w:pos="1814"/>
        <w:tab w:val="left" w:pos="2381"/>
        <w:tab w:val="left" w:pos="2948"/>
        <w:tab w:val="left" w:pos="3515"/>
        <w:tab w:val="left" w:pos="4321"/>
        <w:tab w:val="right" w:pos="8641"/>
      </w:tabs>
      <w:spacing w:before="60" w:after="120"/>
      <w:jc w:val="left"/>
    </w:pPr>
    <w:rPr>
      <w:b/>
      <w:sz w:val="18"/>
      <w:szCs w:val="20"/>
      <w:lang w:val="en-GB"/>
    </w:rPr>
  </w:style>
  <w:style w:type="paragraph" w:customStyle="1" w:styleId="Headerpool">
    <w:name w:val="Header_pool"/>
    <w:basedOn w:val="Normal"/>
    <w:next w:val="Normal"/>
    <w:semiHidden/>
    <w:rsid w:val="00B91510"/>
    <w:pPr>
      <w:pBdr>
        <w:bottom w:val="single" w:sz="4" w:space="1" w:color="auto"/>
      </w:pBdr>
      <w:tabs>
        <w:tab w:val="left" w:pos="1247"/>
        <w:tab w:val="center" w:pos="4536"/>
        <w:tab w:val="right" w:pos="9072"/>
      </w:tabs>
      <w:spacing w:after="120"/>
      <w:jc w:val="left"/>
    </w:pPr>
    <w:rPr>
      <w:b/>
      <w:sz w:val="18"/>
      <w:szCs w:val="20"/>
      <w:lang w:val="en-GB"/>
    </w:rPr>
  </w:style>
  <w:style w:type="character" w:customStyle="1" w:styleId="Normal-poolChar">
    <w:name w:val="Normal-pool Char"/>
    <w:link w:val="Normal-pool"/>
    <w:locked/>
    <w:rsid w:val="00B91510"/>
    <w:rPr>
      <w:lang w:val="en-GB"/>
    </w:rPr>
  </w:style>
  <w:style w:type="paragraph" w:customStyle="1" w:styleId="Normal-pool">
    <w:name w:val="Normal-pool"/>
    <w:link w:val="Normal-poolChar"/>
    <w:rsid w:val="00B91510"/>
    <w:pPr>
      <w:tabs>
        <w:tab w:val="left" w:pos="1247"/>
        <w:tab w:val="left" w:pos="1814"/>
        <w:tab w:val="left" w:pos="2381"/>
        <w:tab w:val="left" w:pos="2948"/>
        <w:tab w:val="left" w:pos="3515"/>
        <w:tab w:val="left" w:pos="4082"/>
      </w:tabs>
    </w:pPr>
    <w:rPr>
      <w:lang w:val="en-GB"/>
    </w:rPr>
  </w:style>
  <w:style w:type="paragraph" w:customStyle="1" w:styleId="AATitle">
    <w:name w:val="AA_Title"/>
    <w:basedOn w:val="Normal"/>
    <w:rsid w:val="00B91510"/>
    <w:pPr>
      <w:keepNext/>
      <w:keepLines/>
      <w:tabs>
        <w:tab w:val="left" w:pos="1247"/>
        <w:tab w:val="left" w:pos="1814"/>
        <w:tab w:val="left" w:pos="2381"/>
        <w:tab w:val="left" w:pos="2948"/>
        <w:tab w:val="left" w:pos="3515"/>
      </w:tabs>
      <w:suppressAutoHyphens/>
      <w:ind w:right="3402"/>
      <w:jc w:val="left"/>
    </w:pPr>
    <w:rPr>
      <w:b/>
      <w:sz w:val="20"/>
      <w:szCs w:val="20"/>
      <w:lang w:val="en-GB"/>
    </w:rPr>
  </w:style>
  <w:style w:type="paragraph" w:customStyle="1" w:styleId="AATitle2">
    <w:name w:val="AA_Title2"/>
    <w:basedOn w:val="AATitle"/>
    <w:rsid w:val="00B91510"/>
    <w:pPr>
      <w:tabs>
        <w:tab w:val="clear" w:pos="1247"/>
        <w:tab w:val="clear" w:pos="1814"/>
        <w:tab w:val="clear" w:pos="2381"/>
        <w:tab w:val="clear" w:pos="2948"/>
        <w:tab w:val="clear" w:pos="3515"/>
        <w:tab w:val="left" w:pos="624"/>
      </w:tabs>
      <w:spacing w:before="60"/>
      <w:ind w:right="1701"/>
    </w:pPr>
  </w:style>
  <w:style w:type="paragraph" w:customStyle="1" w:styleId="BBTitle">
    <w:name w:val="BB_Title"/>
    <w:basedOn w:val="Normal"/>
    <w:rsid w:val="00B91510"/>
    <w:pPr>
      <w:keepNext/>
      <w:keepLines/>
      <w:tabs>
        <w:tab w:val="left" w:pos="1247"/>
        <w:tab w:val="left" w:pos="1814"/>
        <w:tab w:val="left" w:pos="2381"/>
        <w:tab w:val="left" w:pos="2948"/>
        <w:tab w:val="left" w:pos="3515"/>
      </w:tabs>
      <w:suppressAutoHyphens/>
      <w:spacing w:before="320" w:after="240"/>
      <w:ind w:left="1247" w:right="567"/>
      <w:jc w:val="left"/>
    </w:pPr>
    <w:rPr>
      <w:b/>
      <w:sz w:val="28"/>
      <w:szCs w:val="28"/>
      <w:lang w:val="en-GB"/>
    </w:rPr>
  </w:style>
  <w:style w:type="paragraph" w:customStyle="1" w:styleId="NormalNonumber">
    <w:name w:val="Normal_No_number"/>
    <w:basedOn w:val="Normal"/>
    <w:rsid w:val="00B91510"/>
    <w:pPr>
      <w:tabs>
        <w:tab w:val="left" w:pos="1247"/>
        <w:tab w:val="left" w:pos="1814"/>
        <w:tab w:val="left" w:pos="2381"/>
        <w:tab w:val="left" w:pos="2948"/>
        <w:tab w:val="left" w:pos="3515"/>
      </w:tabs>
      <w:spacing w:after="120"/>
      <w:ind w:left="1247"/>
      <w:jc w:val="left"/>
    </w:pPr>
    <w:rPr>
      <w:sz w:val="20"/>
      <w:szCs w:val="20"/>
      <w:lang w:val="en-GB"/>
    </w:rPr>
  </w:style>
  <w:style w:type="character" w:customStyle="1" w:styleId="NormalnumberChar">
    <w:name w:val="Normal_number Char"/>
    <w:link w:val="Normalnumber"/>
    <w:locked/>
    <w:rsid w:val="00B91510"/>
    <w:rPr>
      <w:lang w:val="en-GB"/>
    </w:rPr>
  </w:style>
  <w:style w:type="paragraph" w:customStyle="1" w:styleId="Normalnumber">
    <w:name w:val="Normal_number"/>
    <w:basedOn w:val="Normal"/>
    <w:link w:val="NormalnumberChar"/>
    <w:rsid w:val="00B91510"/>
    <w:pPr>
      <w:numPr>
        <w:numId w:val="24"/>
      </w:numPr>
      <w:tabs>
        <w:tab w:val="clear" w:pos="567"/>
        <w:tab w:val="left" w:pos="624"/>
      </w:tabs>
      <w:spacing w:after="120"/>
      <w:jc w:val="left"/>
    </w:pPr>
    <w:rPr>
      <w:sz w:val="20"/>
      <w:szCs w:val="20"/>
      <w:lang w:val="en-GB"/>
    </w:rPr>
  </w:style>
  <w:style w:type="paragraph" w:customStyle="1" w:styleId="Titletable">
    <w:name w:val="Title_table"/>
    <w:basedOn w:val="Normal"/>
    <w:rsid w:val="00B91510"/>
    <w:pPr>
      <w:keepNext/>
      <w:keepLines/>
      <w:tabs>
        <w:tab w:val="left" w:pos="1247"/>
        <w:tab w:val="left" w:pos="1814"/>
        <w:tab w:val="left" w:pos="2381"/>
        <w:tab w:val="left" w:pos="2948"/>
        <w:tab w:val="left" w:pos="3515"/>
      </w:tabs>
      <w:suppressAutoHyphens/>
      <w:spacing w:after="60"/>
      <w:ind w:left="1247"/>
      <w:jc w:val="left"/>
    </w:pPr>
    <w:rPr>
      <w:b/>
      <w:bCs/>
      <w:sz w:val="20"/>
      <w:szCs w:val="20"/>
      <w:lang w:val="en-GB"/>
    </w:rPr>
  </w:style>
  <w:style w:type="paragraph" w:customStyle="1" w:styleId="ZZAnxheader">
    <w:name w:val="ZZ_Anx_header"/>
    <w:basedOn w:val="Normal"/>
    <w:rsid w:val="00B91510"/>
    <w:pPr>
      <w:tabs>
        <w:tab w:val="left" w:pos="1247"/>
        <w:tab w:val="left" w:pos="1814"/>
        <w:tab w:val="left" w:pos="2381"/>
        <w:tab w:val="left" w:pos="2948"/>
        <w:tab w:val="left" w:pos="3515"/>
      </w:tabs>
      <w:jc w:val="left"/>
    </w:pPr>
    <w:rPr>
      <w:b/>
      <w:bCs/>
      <w:sz w:val="28"/>
      <w:lang w:val="en-GB"/>
    </w:rPr>
  </w:style>
  <w:style w:type="paragraph" w:customStyle="1" w:styleId="ZZAnxtitle">
    <w:name w:val="ZZ_Anx_title"/>
    <w:basedOn w:val="Normal"/>
    <w:rsid w:val="00B91510"/>
    <w:pPr>
      <w:tabs>
        <w:tab w:val="left" w:pos="1247"/>
        <w:tab w:val="left" w:pos="1814"/>
        <w:tab w:val="left" w:pos="2381"/>
        <w:tab w:val="left" w:pos="2948"/>
        <w:tab w:val="left" w:pos="3515"/>
      </w:tabs>
      <w:spacing w:before="360" w:after="120"/>
      <w:ind w:left="1247"/>
      <w:jc w:val="left"/>
    </w:pPr>
    <w:rPr>
      <w:b/>
      <w:bCs/>
      <w:sz w:val="28"/>
      <w:szCs w:val="26"/>
      <w:lang w:val="en-GB"/>
    </w:rPr>
  </w:style>
  <w:style w:type="paragraph" w:customStyle="1" w:styleId="Title2">
    <w:name w:val="Title2"/>
    <w:rsid w:val="00B91510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xl65">
    <w:name w:val="xl65"/>
    <w:basedOn w:val="Normal"/>
    <w:rsid w:val="00B91510"/>
    <w:pPr>
      <w:spacing w:before="100" w:beforeAutospacing="1" w:after="100" w:afterAutospacing="1"/>
      <w:jc w:val="left"/>
    </w:pPr>
    <w:rPr>
      <w:sz w:val="16"/>
      <w:szCs w:val="16"/>
      <w:lang w:eastAsia="en-CA"/>
    </w:rPr>
  </w:style>
  <w:style w:type="paragraph" w:customStyle="1" w:styleId="xl66">
    <w:name w:val="xl66"/>
    <w:basedOn w:val="Normal"/>
    <w:rsid w:val="00B915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  <w:lang w:eastAsia="en-CA"/>
    </w:rPr>
  </w:style>
  <w:style w:type="paragraph" w:customStyle="1" w:styleId="xl67">
    <w:name w:val="xl67"/>
    <w:basedOn w:val="Normal"/>
    <w:rsid w:val="00B915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  <w:lang w:eastAsia="en-CA"/>
    </w:rPr>
  </w:style>
  <w:style w:type="paragraph" w:customStyle="1" w:styleId="xl68">
    <w:name w:val="xl68"/>
    <w:basedOn w:val="Normal"/>
    <w:rsid w:val="00B915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  <w:lang w:eastAsia="en-CA"/>
    </w:rPr>
  </w:style>
  <w:style w:type="paragraph" w:customStyle="1" w:styleId="xl69">
    <w:name w:val="xl69"/>
    <w:basedOn w:val="Normal"/>
    <w:rsid w:val="00B915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  <w:lang w:eastAsia="en-CA"/>
    </w:rPr>
  </w:style>
  <w:style w:type="paragraph" w:customStyle="1" w:styleId="xl70">
    <w:name w:val="xl70"/>
    <w:basedOn w:val="Normal"/>
    <w:rsid w:val="00B915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16"/>
      <w:szCs w:val="16"/>
      <w:lang w:eastAsia="en-CA"/>
    </w:rPr>
  </w:style>
  <w:style w:type="paragraph" w:customStyle="1" w:styleId="xl71">
    <w:name w:val="xl71"/>
    <w:basedOn w:val="Normal"/>
    <w:rsid w:val="00B915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  <w:lang w:eastAsia="en-CA"/>
    </w:rPr>
  </w:style>
  <w:style w:type="paragraph" w:customStyle="1" w:styleId="xl72">
    <w:name w:val="xl72"/>
    <w:basedOn w:val="Normal"/>
    <w:rsid w:val="00B915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  <w:lang w:eastAsia="en-CA"/>
    </w:rPr>
  </w:style>
  <w:style w:type="paragraph" w:customStyle="1" w:styleId="xl73">
    <w:name w:val="xl73"/>
    <w:basedOn w:val="Normal"/>
    <w:rsid w:val="00B915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6"/>
      <w:szCs w:val="16"/>
      <w:lang w:eastAsia="en-CA"/>
    </w:rPr>
  </w:style>
  <w:style w:type="paragraph" w:customStyle="1" w:styleId="xl74">
    <w:name w:val="xl74"/>
    <w:basedOn w:val="Normal"/>
    <w:rsid w:val="00B915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16"/>
      <w:szCs w:val="16"/>
      <w:lang w:eastAsia="en-CA"/>
    </w:rPr>
  </w:style>
  <w:style w:type="paragraph" w:customStyle="1" w:styleId="xl75">
    <w:name w:val="xl75"/>
    <w:basedOn w:val="Normal"/>
    <w:rsid w:val="00B915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16"/>
      <w:szCs w:val="16"/>
      <w:lang w:eastAsia="en-CA"/>
    </w:rPr>
  </w:style>
  <w:style w:type="paragraph" w:customStyle="1" w:styleId="xl76">
    <w:name w:val="xl76"/>
    <w:basedOn w:val="Normal"/>
    <w:rsid w:val="00B915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6"/>
      <w:szCs w:val="16"/>
      <w:lang w:eastAsia="en-CA"/>
    </w:rPr>
  </w:style>
  <w:style w:type="paragraph" w:customStyle="1" w:styleId="xl77">
    <w:name w:val="xl77"/>
    <w:basedOn w:val="Normal"/>
    <w:rsid w:val="00B915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16"/>
      <w:szCs w:val="16"/>
      <w:lang w:eastAsia="en-CA"/>
    </w:rPr>
  </w:style>
  <w:style w:type="paragraph" w:customStyle="1" w:styleId="xl78">
    <w:name w:val="xl78"/>
    <w:basedOn w:val="Normal"/>
    <w:rsid w:val="00B915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  <w:lang w:eastAsia="en-CA"/>
    </w:rPr>
  </w:style>
  <w:style w:type="paragraph" w:customStyle="1" w:styleId="xl79">
    <w:name w:val="xl79"/>
    <w:basedOn w:val="Normal"/>
    <w:rsid w:val="00B91510"/>
    <w:pPr>
      <w:spacing w:before="100" w:beforeAutospacing="1" w:after="100" w:afterAutospacing="1"/>
      <w:jc w:val="left"/>
    </w:pPr>
    <w:rPr>
      <w:sz w:val="16"/>
      <w:szCs w:val="16"/>
      <w:lang w:eastAsia="en-CA"/>
    </w:rPr>
  </w:style>
  <w:style w:type="paragraph" w:customStyle="1" w:styleId="xl80">
    <w:name w:val="xl80"/>
    <w:basedOn w:val="Normal"/>
    <w:rsid w:val="00B91510"/>
    <w:pPr>
      <w:spacing w:before="100" w:beforeAutospacing="1" w:after="100" w:afterAutospacing="1"/>
      <w:jc w:val="left"/>
    </w:pPr>
    <w:rPr>
      <w:sz w:val="16"/>
      <w:szCs w:val="16"/>
      <w:lang w:eastAsia="en-CA"/>
    </w:rPr>
  </w:style>
  <w:style w:type="paragraph" w:customStyle="1" w:styleId="xl81">
    <w:name w:val="xl81"/>
    <w:basedOn w:val="Normal"/>
    <w:rsid w:val="00B91510"/>
    <w:pPr>
      <w:spacing w:before="100" w:beforeAutospacing="1" w:after="100" w:afterAutospacing="1"/>
      <w:jc w:val="left"/>
    </w:pPr>
    <w:rPr>
      <w:sz w:val="16"/>
      <w:szCs w:val="16"/>
      <w:lang w:eastAsia="en-CA"/>
    </w:rPr>
  </w:style>
  <w:style w:type="paragraph" w:customStyle="1" w:styleId="xl82">
    <w:name w:val="xl82"/>
    <w:basedOn w:val="Normal"/>
    <w:rsid w:val="00B915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  <w:lang w:eastAsia="en-CA"/>
    </w:rPr>
  </w:style>
  <w:style w:type="paragraph" w:customStyle="1" w:styleId="xl83">
    <w:name w:val="xl83"/>
    <w:basedOn w:val="Normal"/>
    <w:rsid w:val="00B915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6"/>
      <w:szCs w:val="16"/>
      <w:lang w:eastAsia="en-CA"/>
    </w:rPr>
  </w:style>
  <w:style w:type="paragraph" w:customStyle="1" w:styleId="xl84">
    <w:name w:val="xl84"/>
    <w:basedOn w:val="Normal"/>
    <w:rsid w:val="00B915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16"/>
      <w:szCs w:val="16"/>
      <w:lang w:eastAsia="en-CA"/>
    </w:rPr>
  </w:style>
  <w:style w:type="paragraph" w:customStyle="1" w:styleId="xl85">
    <w:name w:val="xl85"/>
    <w:basedOn w:val="Normal"/>
    <w:rsid w:val="00B915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16"/>
      <w:szCs w:val="16"/>
      <w:lang w:eastAsia="en-CA"/>
    </w:rPr>
  </w:style>
  <w:style w:type="paragraph" w:customStyle="1" w:styleId="xl86">
    <w:name w:val="xl86"/>
    <w:basedOn w:val="Normal"/>
    <w:rsid w:val="00B915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16"/>
      <w:szCs w:val="16"/>
      <w:lang w:eastAsia="en-CA"/>
    </w:rPr>
  </w:style>
  <w:style w:type="paragraph" w:customStyle="1" w:styleId="xl87">
    <w:name w:val="xl87"/>
    <w:basedOn w:val="Normal"/>
    <w:rsid w:val="00B915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16"/>
      <w:szCs w:val="16"/>
      <w:lang w:eastAsia="en-CA"/>
    </w:rPr>
  </w:style>
  <w:style w:type="paragraph" w:customStyle="1" w:styleId="xl88">
    <w:name w:val="xl88"/>
    <w:basedOn w:val="Normal"/>
    <w:rsid w:val="00B915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6"/>
      <w:szCs w:val="16"/>
      <w:lang w:eastAsia="en-CA"/>
    </w:rPr>
  </w:style>
  <w:style w:type="paragraph" w:customStyle="1" w:styleId="xl89">
    <w:name w:val="xl89"/>
    <w:basedOn w:val="Normal"/>
    <w:rsid w:val="00B915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FF0000"/>
      <w:sz w:val="16"/>
      <w:szCs w:val="16"/>
      <w:lang w:eastAsia="en-CA"/>
    </w:rPr>
  </w:style>
  <w:style w:type="paragraph" w:customStyle="1" w:styleId="xl63">
    <w:name w:val="xl63"/>
    <w:basedOn w:val="Normal"/>
    <w:rsid w:val="00B91510"/>
    <w:pPr>
      <w:spacing w:before="100" w:beforeAutospacing="1" w:after="100" w:afterAutospacing="1"/>
      <w:jc w:val="left"/>
    </w:pPr>
    <w:rPr>
      <w:sz w:val="16"/>
      <w:szCs w:val="16"/>
      <w:lang w:eastAsia="en-CA"/>
    </w:rPr>
  </w:style>
  <w:style w:type="paragraph" w:customStyle="1" w:styleId="xl64">
    <w:name w:val="xl64"/>
    <w:basedOn w:val="Normal"/>
    <w:rsid w:val="00B91510"/>
    <w:pPr>
      <w:spacing w:before="100" w:beforeAutospacing="1" w:after="100" w:afterAutospacing="1"/>
      <w:jc w:val="left"/>
    </w:pPr>
    <w:rPr>
      <w:sz w:val="16"/>
      <w:szCs w:val="16"/>
      <w:lang w:eastAsia="en-CA"/>
    </w:rPr>
  </w:style>
  <w:style w:type="paragraph" w:customStyle="1" w:styleId="xl90">
    <w:name w:val="xl90"/>
    <w:basedOn w:val="Normal"/>
    <w:rsid w:val="00B91510"/>
    <w:pPr>
      <w:spacing w:before="100" w:beforeAutospacing="1" w:after="100" w:afterAutospacing="1"/>
      <w:jc w:val="right"/>
    </w:pPr>
    <w:rPr>
      <w:color w:val="000000"/>
      <w:sz w:val="24"/>
      <w:szCs w:val="24"/>
      <w:lang w:val="en-US"/>
    </w:rPr>
  </w:style>
  <w:style w:type="paragraph" w:customStyle="1" w:styleId="xl91">
    <w:name w:val="xl91"/>
    <w:basedOn w:val="Normal"/>
    <w:rsid w:val="00B91510"/>
    <w:pPr>
      <w:spacing w:before="100" w:beforeAutospacing="1" w:after="100" w:afterAutospacing="1"/>
      <w:jc w:val="right"/>
    </w:pPr>
    <w:rPr>
      <w:color w:val="000000"/>
      <w:sz w:val="24"/>
      <w:szCs w:val="24"/>
      <w:lang w:val="en-US"/>
    </w:rPr>
  </w:style>
  <w:style w:type="paragraph" w:customStyle="1" w:styleId="xl92">
    <w:name w:val="xl92"/>
    <w:basedOn w:val="Normal"/>
    <w:rsid w:val="00B91510"/>
    <w:pPr>
      <w:spacing w:before="100" w:beforeAutospacing="1" w:after="100" w:afterAutospacing="1"/>
      <w:jc w:val="right"/>
    </w:pPr>
    <w:rPr>
      <w:sz w:val="24"/>
      <w:szCs w:val="24"/>
      <w:lang w:val="en-US"/>
    </w:rPr>
  </w:style>
  <w:style w:type="paragraph" w:customStyle="1" w:styleId="xl93">
    <w:name w:val="xl93"/>
    <w:basedOn w:val="Normal"/>
    <w:rsid w:val="00B91510"/>
    <w:pPr>
      <w:spacing w:before="100" w:beforeAutospacing="1" w:after="100" w:afterAutospacing="1"/>
      <w:jc w:val="right"/>
    </w:pPr>
    <w:rPr>
      <w:sz w:val="24"/>
      <w:szCs w:val="24"/>
      <w:lang w:val="en-US"/>
    </w:rPr>
  </w:style>
  <w:style w:type="paragraph" w:customStyle="1" w:styleId="xl94">
    <w:name w:val="xl94"/>
    <w:basedOn w:val="Normal"/>
    <w:rsid w:val="00B91510"/>
    <w:pPr>
      <w:spacing w:before="100" w:beforeAutospacing="1" w:after="100" w:afterAutospacing="1"/>
      <w:jc w:val="left"/>
    </w:pPr>
    <w:rPr>
      <w:color w:val="FF0000"/>
      <w:sz w:val="24"/>
      <w:szCs w:val="24"/>
      <w:lang w:val="en-US"/>
    </w:rPr>
  </w:style>
  <w:style w:type="character" w:customStyle="1" w:styleId="NormalpoolChar">
    <w:name w:val="Normal_pool Char"/>
    <w:link w:val="Normalpool"/>
    <w:locked/>
    <w:rsid w:val="00B91510"/>
    <w:rPr>
      <w:lang w:val="en-GB"/>
    </w:rPr>
  </w:style>
  <w:style w:type="paragraph" w:customStyle="1" w:styleId="Normalpool">
    <w:name w:val="Normal_pool"/>
    <w:link w:val="NormalpoolChar"/>
    <w:rsid w:val="00B91510"/>
    <w:pPr>
      <w:tabs>
        <w:tab w:val="left" w:pos="1253"/>
        <w:tab w:val="left" w:pos="1814"/>
        <w:tab w:val="left" w:pos="2376"/>
        <w:tab w:val="left" w:pos="2952"/>
        <w:tab w:val="left" w:pos="3514"/>
      </w:tabs>
    </w:pPr>
    <w:rPr>
      <w:lang w:val="en-GB"/>
    </w:rPr>
  </w:style>
  <w:style w:type="paragraph" w:customStyle="1" w:styleId="Indent1">
    <w:name w:val="Indent 1"/>
    <w:basedOn w:val="Normal"/>
    <w:qFormat/>
    <w:rsid w:val="00B91510"/>
    <w:pPr>
      <w:spacing w:after="240" w:line="360" w:lineRule="auto"/>
      <w:ind w:left="1440" w:hanging="720"/>
      <w:jc w:val="left"/>
    </w:pPr>
    <w:rPr>
      <w:sz w:val="24"/>
      <w:szCs w:val="24"/>
      <w:lang w:val="en-US"/>
    </w:rPr>
  </w:style>
  <w:style w:type="paragraph" w:customStyle="1" w:styleId="Default">
    <w:name w:val="Default"/>
    <w:rsid w:val="00B91510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PageNumber">
    <w:name w:val="page number"/>
    <w:basedOn w:val="DefaultParagraphFont"/>
    <w:semiHidden/>
    <w:unhideWhenUsed/>
    <w:rsid w:val="00B91510"/>
    <w:rPr>
      <w:rFonts w:ascii="Times New Roman" w:hAnsi="Times New Roman" w:cs="Times New Roman" w:hint="default"/>
      <w:b/>
      <w:bCs w:val="0"/>
      <w:sz w:val="18"/>
    </w:rPr>
  </w:style>
  <w:style w:type="character" w:styleId="EndnoteReference">
    <w:name w:val="endnote reference"/>
    <w:basedOn w:val="DefaultParagraphFont"/>
    <w:uiPriority w:val="99"/>
    <w:semiHidden/>
    <w:unhideWhenUsed/>
    <w:rsid w:val="00B91510"/>
    <w:rPr>
      <w:vertAlign w:val="superscript"/>
    </w:rPr>
  </w:style>
  <w:style w:type="character" w:customStyle="1" w:styleId="UnresolvedMention1">
    <w:name w:val="Unresolved Mention1"/>
    <w:basedOn w:val="DefaultParagraphFont"/>
    <w:uiPriority w:val="99"/>
    <w:semiHidden/>
    <w:rsid w:val="00B91510"/>
    <w:rPr>
      <w:color w:val="605E5C"/>
      <w:shd w:val="clear" w:color="auto" w:fill="E1DFDD"/>
    </w:rPr>
  </w:style>
  <w:style w:type="table" w:customStyle="1" w:styleId="Tabledocright">
    <w:name w:val="Table_doc_right"/>
    <w:basedOn w:val="TableNormal"/>
    <w:rsid w:val="00B91510"/>
    <w:pPr>
      <w:spacing w:before="40" w:after="40"/>
    </w:pPr>
    <w:rPr>
      <w:sz w:val="18"/>
      <w:szCs w:val="18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17" w:type="dxa"/>
        <w:bottom w:w="28" w:type="dxa"/>
        <w:right w:w="17" w:type="dxa"/>
      </w:tblCellMar>
    </w:tblPr>
  </w:style>
  <w:style w:type="table" w:customStyle="1" w:styleId="Footertable">
    <w:name w:val="Footer_table"/>
    <w:basedOn w:val="TableNormal"/>
    <w:semiHidden/>
    <w:rsid w:val="00B91510"/>
    <w:rPr>
      <w:rFonts w:ascii="Arial" w:hAnsi="Arial"/>
      <w:sz w:val="16"/>
    </w:rPr>
    <w:tblPr>
      <w:tblInd w:w="0" w:type="nil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</w:tblBorders>
    </w:tblPr>
  </w:style>
  <w:style w:type="table" w:customStyle="1" w:styleId="AATable">
    <w:name w:val="AA_Table"/>
    <w:basedOn w:val="TableNormal"/>
    <w:rsid w:val="00B91510"/>
    <w:tblPr>
      <w:tblStyleRowBandSize w:val="1"/>
      <w:tblStyleColBandSize w:val="1"/>
      <w:tblInd w:w="0" w:type="nil"/>
    </w:tblPr>
    <w:tblStylePr w:type="firstRow">
      <w:pPr>
        <w:wordWrap/>
        <w:spacing w:beforeLines="0" w:before="100" w:beforeAutospacing="1" w:afterLines="0" w:after="100" w:afterAutospacing="1"/>
        <w:jc w:val="left"/>
      </w:pPr>
      <w:rPr>
        <w:rFonts w:ascii="Arial" w:hAnsi="Arial" w:cs="Arial" w:hint="default"/>
        <w:b/>
        <w:i w:val="0"/>
        <w:caps/>
        <w:smallCaps w:val="0"/>
        <w:color w:val="auto"/>
        <w:sz w:val="27"/>
        <w:szCs w:val="27"/>
      </w:rPr>
    </w:tblStylePr>
    <w:tblStylePr w:type="lastRow">
      <w:pPr>
        <w:wordWrap/>
        <w:ind w:rightChars="0" w:right="0"/>
      </w:pPr>
      <w:rPr>
        <w:rFonts w:ascii="Arial" w:hAnsi="Arial" w:cs="Arial" w:hint="default"/>
        <w:b/>
        <w:sz w:val="32"/>
        <w:szCs w:val="32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pPr>
        <w:wordWrap/>
        <w:ind w:rightChars="0" w:right="0"/>
      </w:pPr>
    </w:tblStylePr>
    <w:tblStylePr w:type="lastCol">
      <w:rPr>
        <w:rFonts w:ascii="Times New Roman" w:hAnsi="Times New Roman" w:cs="Times New Roman" w:hint="default"/>
        <w:sz w:val="20"/>
        <w:szCs w:val="20"/>
      </w:rPr>
    </w:tblStylePr>
    <w:tblStylePr w:type="band1Vert">
      <w:rPr>
        <w:rFonts w:ascii="Times New Roman" w:hAnsi="Times New Roman" w:cs="Times New Roman" w:hint="default"/>
      </w:rPr>
    </w:tblStylePr>
    <w:tblStylePr w:type="band2Vert">
      <w:pPr>
        <w:wordWrap/>
        <w:spacing w:beforeLines="0" w:before="100" w:beforeAutospacing="1" w:afterLines="0" w:after="100" w:afterAutospacing="1"/>
      </w:pPr>
      <w:rPr>
        <w:rFonts w:ascii="Times New Roman" w:hAnsi="Times New Roman" w:cs="Times New Roman" w:hint="default"/>
        <w:b/>
        <w:i w:val="0"/>
        <w:color w:val="auto"/>
        <w:sz w:val="20"/>
        <w:szCs w:val="32"/>
      </w:rPr>
    </w:tblStylePr>
    <w:tblStylePr w:type="band1Horz">
      <w:rPr>
        <w:rFonts w:ascii="Times New Roman" w:hAnsi="Times New Roman" w:cs="Times New Roman" w:hint="default"/>
        <w:sz w:val="20"/>
        <w:szCs w:val="20"/>
      </w:rPr>
      <w:tblPr/>
      <w:tcPr>
        <w:tcBorders>
          <w:bottom w:val="single" w:sz="4" w:space="0" w:color="auto"/>
        </w:tcBorders>
      </w:tcPr>
    </w:tblStylePr>
    <w:tblStylePr w:type="band2Horz">
      <w:rPr>
        <w:rFonts w:ascii="Times New Roman" w:hAnsi="Times New Roman" w:cs="Times New Roman" w:hint="default"/>
        <w:b w:val="0"/>
        <w:i w:val="0"/>
        <w:color w:val="auto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pPr>
        <w:wordWrap/>
        <w:spacing w:beforeLines="0" w:before="100" w:beforeAutospacing="1" w:afterLines="0" w:after="100" w:afterAutospacing="1"/>
        <w:jc w:val="right"/>
      </w:pPr>
      <w:rPr>
        <w:rFonts w:ascii="Arial" w:hAnsi="Arial" w:cs="Arial" w:hint="default"/>
        <w:b/>
        <w:i w:val="0"/>
        <w:color w:val="auto"/>
        <w:sz w:val="64"/>
        <w:szCs w:val="64"/>
      </w:rPr>
    </w:tblStylePr>
    <w:tblStylePr w:type="nwCell">
      <w:rPr>
        <w:rFonts w:ascii="Arial" w:hAnsi="Arial" w:cs="Arial" w:hint="default"/>
        <w:b/>
        <w:i w:val="0"/>
        <w:caps/>
        <w:smallCaps w:val="0"/>
        <w:color w:val="auto"/>
        <w:sz w:val="27"/>
        <w:szCs w:val="27"/>
      </w:rPr>
    </w:tblStylePr>
    <w:tblStylePr w:type="seCell">
      <w:pPr>
        <w:wordWrap/>
        <w:spacing w:beforeLines="0" w:before="100" w:beforeAutospacing="1" w:afterLines="0" w:after="100" w:afterAutospacing="1"/>
        <w:ind w:leftChars="0" w:left="0" w:rightChars="0" w:right="0"/>
      </w:pPr>
      <w:rPr>
        <w:rFonts w:ascii="Times New Roman" w:hAnsi="Times New Roman" w:cs="Times New Roman" w:hint="default"/>
        <w:b w:val="0"/>
        <w:sz w:val="20"/>
        <w:szCs w:val="20"/>
      </w:rPr>
    </w:tblStylePr>
    <w:tblStylePr w:type="swCell">
      <w:pPr>
        <w:wordWrap/>
        <w:spacing w:afterLines="0" w:after="100" w:afterAutospacing="1"/>
        <w:ind w:rightChars="0" w:right="0"/>
      </w:pPr>
      <w:rPr>
        <w:rFonts w:ascii="Times New Roman" w:hAnsi="Times New Roman" w:cs="Times New Roman" w:hint="default"/>
      </w:rPr>
    </w:tblStylePr>
  </w:style>
  <w:style w:type="paragraph" w:customStyle="1" w:styleId="Titlefigure">
    <w:name w:val="Title_figure"/>
    <w:basedOn w:val="Titletable"/>
    <w:next w:val="NormalNonumber"/>
    <w:rsid w:val="00B91510"/>
    <w:rPr>
      <w:bCs w:val="0"/>
    </w:rPr>
  </w:style>
  <w:style w:type="paragraph" w:customStyle="1" w:styleId="Header-pool">
    <w:name w:val="Header-pool"/>
    <w:basedOn w:val="Normal-pool"/>
    <w:next w:val="Normal-pool"/>
    <w:rsid w:val="00B91510"/>
    <w:pPr>
      <w:pBdr>
        <w:bottom w:val="single" w:sz="4" w:space="1" w:color="auto"/>
      </w:pBdr>
      <w:tabs>
        <w:tab w:val="clear" w:pos="1814"/>
        <w:tab w:val="clear" w:pos="2381"/>
        <w:tab w:val="clear" w:pos="2948"/>
        <w:tab w:val="clear" w:pos="3515"/>
        <w:tab w:val="center" w:pos="4536"/>
        <w:tab w:val="right" w:pos="9072"/>
      </w:tabs>
      <w:spacing w:after="120"/>
    </w:pPr>
    <w:rPr>
      <w:b/>
      <w:sz w:val="18"/>
    </w:rPr>
  </w:style>
  <w:style w:type="paragraph" w:customStyle="1" w:styleId="Footer-pool">
    <w:name w:val="Footer-pool"/>
    <w:basedOn w:val="Normal-pool"/>
    <w:next w:val="Normal-pool"/>
    <w:rsid w:val="00B91510"/>
    <w:pPr>
      <w:tabs>
        <w:tab w:val="left" w:pos="4321"/>
        <w:tab w:val="right" w:pos="8641"/>
      </w:tabs>
      <w:spacing w:before="60" w:after="120"/>
    </w:pPr>
    <w:rPr>
      <w:b/>
      <w:sz w:val="18"/>
    </w:rPr>
  </w:style>
  <w:style w:type="numbering" w:customStyle="1" w:styleId="Normallist24">
    <w:name w:val="Normal_list24"/>
    <w:rsid w:val="00B91510"/>
    <w:pPr>
      <w:numPr>
        <w:numId w:val="25"/>
      </w:numPr>
    </w:pPr>
  </w:style>
  <w:style w:type="numbering" w:customStyle="1" w:styleId="Normallist">
    <w:name w:val="Normal_list"/>
    <w:rsid w:val="00B91510"/>
    <w:pPr>
      <w:numPr>
        <w:numId w:val="26"/>
      </w:numPr>
    </w:pPr>
  </w:style>
  <w:style w:type="character" w:customStyle="1" w:styleId="cf01">
    <w:name w:val="cf01"/>
    <w:basedOn w:val="DefaultParagraphFont"/>
    <w:rsid w:val="00B91510"/>
    <w:rPr>
      <w:rFonts w:ascii="Segoe UI" w:hAnsi="Segoe UI" w:cs="Segoe UI" w:hint="default"/>
      <w:sz w:val="18"/>
      <w:szCs w:val="18"/>
    </w:rPr>
  </w:style>
  <w:style w:type="numbering" w:customStyle="1" w:styleId="NoList1">
    <w:name w:val="No List1"/>
    <w:next w:val="NoList"/>
    <w:uiPriority w:val="99"/>
    <w:semiHidden/>
    <w:unhideWhenUsed/>
    <w:rsid w:val="00B91510"/>
  </w:style>
  <w:style w:type="paragraph" w:customStyle="1" w:styleId="font5">
    <w:name w:val="font5"/>
    <w:basedOn w:val="Normal"/>
    <w:rsid w:val="00B91510"/>
    <w:pPr>
      <w:spacing w:before="100" w:beforeAutospacing="1" w:after="100" w:afterAutospacing="1"/>
      <w:jc w:val="left"/>
    </w:pPr>
    <w:rPr>
      <w:b/>
      <w:bCs/>
      <w:sz w:val="20"/>
      <w:szCs w:val="20"/>
      <w:lang w:eastAsia="en-CA"/>
    </w:rPr>
  </w:style>
  <w:style w:type="paragraph" w:customStyle="1" w:styleId="font6">
    <w:name w:val="font6"/>
    <w:basedOn w:val="Normal"/>
    <w:rsid w:val="00B91510"/>
    <w:pPr>
      <w:spacing w:before="100" w:beforeAutospacing="1" w:after="100" w:afterAutospacing="1"/>
      <w:jc w:val="left"/>
    </w:pPr>
    <w:rPr>
      <w:sz w:val="20"/>
      <w:szCs w:val="20"/>
      <w:lang w:eastAsia="en-CA"/>
    </w:rPr>
  </w:style>
  <w:style w:type="paragraph" w:customStyle="1" w:styleId="font7">
    <w:name w:val="font7"/>
    <w:basedOn w:val="Normal"/>
    <w:rsid w:val="00B91510"/>
    <w:pPr>
      <w:spacing w:before="100" w:beforeAutospacing="1" w:after="100" w:afterAutospacing="1"/>
      <w:jc w:val="left"/>
    </w:pPr>
    <w:rPr>
      <w:b/>
      <w:bCs/>
      <w:sz w:val="20"/>
      <w:szCs w:val="20"/>
      <w:lang w:eastAsia="en-CA"/>
    </w:rPr>
  </w:style>
  <w:style w:type="paragraph" w:customStyle="1" w:styleId="font8">
    <w:name w:val="font8"/>
    <w:basedOn w:val="Normal"/>
    <w:rsid w:val="00B91510"/>
    <w:pPr>
      <w:spacing w:before="100" w:beforeAutospacing="1" w:after="100" w:afterAutospacing="1"/>
      <w:jc w:val="left"/>
    </w:pPr>
    <w:rPr>
      <w:b/>
      <w:bCs/>
      <w:color w:val="DD0806"/>
      <w:sz w:val="20"/>
      <w:szCs w:val="20"/>
      <w:lang w:eastAsia="en-CA"/>
    </w:rPr>
  </w:style>
  <w:style w:type="paragraph" w:customStyle="1" w:styleId="font9">
    <w:name w:val="font9"/>
    <w:basedOn w:val="Normal"/>
    <w:rsid w:val="00B91510"/>
    <w:pPr>
      <w:spacing w:before="100" w:beforeAutospacing="1" w:after="100" w:afterAutospacing="1"/>
      <w:jc w:val="left"/>
    </w:pPr>
    <w:rPr>
      <w:color w:val="DD0806"/>
      <w:sz w:val="20"/>
      <w:szCs w:val="20"/>
      <w:lang w:eastAsia="en-CA"/>
    </w:rPr>
  </w:style>
  <w:style w:type="paragraph" w:customStyle="1" w:styleId="font10">
    <w:name w:val="font10"/>
    <w:basedOn w:val="Normal"/>
    <w:rsid w:val="00B91510"/>
    <w:pPr>
      <w:spacing w:before="100" w:beforeAutospacing="1" w:after="100" w:afterAutospacing="1"/>
      <w:jc w:val="left"/>
    </w:pPr>
    <w:rPr>
      <w:color w:val="DD0806"/>
      <w:sz w:val="20"/>
      <w:szCs w:val="20"/>
      <w:lang w:eastAsia="en-CA"/>
    </w:rPr>
  </w:style>
  <w:style w:type="paragraph" w:customStyle="1" w:styleId="xl95">
    <w:name w:val="xl95"/>
    <w:basedOn w:val="Normal"/>
    <w:rsid w:val="00B9151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sz w:val="24"/>
      <w:szCs w:val="24"/>
      <w:lang w:eastAsia="en-CA"/>
    </w:rPr>
  </w:style>
  <w:style w:type="paragraph" w:customStyle="1" w:styleId="xl96">
    <w:name w:val="xl96"/>
    <w:basedOn w:val="Normal"/>
    <w:rsid w:val="00B9151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sz w:val="24"/>
      <w:szCs w:val="24"/>
      <w:lang w:eastAsia="en-CA"/>
    </w:rPr>
  </w:style>
  <w:style w:type="paragraph" w:customStyle="1" w:styleId="xl97">
    <w:name w:val="xl97"/>
    <w:basedOn w:val="Normal"/>
    <w:rsid w:val="00B9151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4"/>
      <w:szCs w:val="24"/>
      <w:lang w:eastAsia="en-CA"/>
    </w:rPr>
  </w:style>
  <w:style w:type="paragraph" w:customStyle="1" w:styleId="xl98">
    <w:name w:val="xl98"/>
    <w:basedOn w:val="Normal"/>
    <w:rsid w:val="00B9151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A6A6A6"/>
      <w:spacing w:before="100" w:beforeAutospacing="1" w:after="100" w:afterAutospacing="1"/>
      <w:jc w:val="right"/>
      <w:textAlignment w:val="top"/>
    </w:pPr>
    <w:rPr>
      <w:sz w:val="24"/>
      <w:szCs w:val="24"/>
      <w:lang w:eastAsia="en-CA"/>
    </w:rPr>
  </w:style>
  <w:style w:type="paragraph" w:customStyle="1" w:styleId="xl99">
    <w:name w:val="xl99"/>
    <w:basedOn w:val="Normal"/>
    <w:rsid w:val="00B9151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A6A6A6"/>
      <w:spacing w:before="100" w:beforeAutospacing="1" w:after="100" w:afterAutospacing="1"/>
      <w:jc w:val="right"/>
      <w:textAlignment w:val="top"/>
    </w:pPr>
    <w:rPr>
      <w:sz w:val="24"/>
      <w:szCs w:val="24"/>
      <w:lang w:eastAsia="en-CA"/>
    </w:rPr>
  </w:style>
  <w:style w:type="paragraph" w:customStyle="1" w:styleId="xl100">
    <w:name w:val="xl100"/>
    <w:basedOn w:val="Normal"/>
    <w:rsid w:val="00B91510"/>
    <w:pPr>
      <w:spacing w:before="100" w:beforeAutospacing="1" w:after="100" w:afterAutospacing="1"/>
      <w:jc w:val="left"/>
      <w:textAlignment w:val="top"/>
    </w:pPr>
    <w:rPr>
      <w:b/>
      <w:bCs/>
      <w:sz w:val="24"/>
      <w:szCs w:val="24"/>
      <w:lang w:eastAsia="en-CA"/>
    </w:rPr>
  </w:style>
  <w:style w:type="paragraph" w:customStyle="1" w:styleId="xl101">
    <w:name w:val="xl101"/>
    <w:basedOn w:val="Normal"/>
    <w:rsid w:val="00B91510"/>
    <w:pPr>
      <w:spacing w:before="100" w:beforeAutospacing="1" w:after="100" w:afterAutospacing="1"/>
      <w:jc w:val="left"/>
      <w:textAlignment w:val="top"/>
    </w:pPr>
    <w:rPr>
      <w:sz w:val="24"/>
      <w:szCs w:val="24"/>
      <w:lang w:eastAsia="en-CA"/>
    </w:rPr>
  </w:style>
  <w:style w:type="paragraph" w:customStyle="1" w:styleId="xl102">
    <w:name w:val="xl102"/>
    <w:basedOn w:val="Normal"/>
    <w:rsid w:val="00B9151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top"/>
    </w:pPr>
    <w:rPr>
      <w:b/>
      <w:bCs/>
      <w:lang w:eastAsia="en-CA"/>
    </w:rPr>
  </w:style>
  <w:style w:type="paragraph" w:customStyle="1" w:styleId="xl103">
    <w:name w:val="xl103"/>
    <w:basedOn w:val="Normal"/>
    <w:rsid w:val="00B9151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top"/>
    </w:pPr>
    <w:rPr>
      <w:b/>
      <w:bCs/>
      <w:sz w:val="24"/>
      <w:szCs w:val="24"/>
      <w:lang w:eastAsia="en-CA"/>
    </w:rPr>
  </w:style>
  <w:style w:type="paragraph" w:customStyle="1" w:styleId="xl104">
    <w:name w:val="xl104"/>
    <w:basedOn w:val="Normal"/>
    <w:rsid w:val="00B9151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top"/>
    </w:pPr>
    <w:rPr>
      <w:sz w:val="24"/>
      <w:szCs w:val="24"/>
      <w:lang w:eastAsia="en-CA"/>
    </w:rPr>
  </w:style>
  <w:style w:type="paragraph" w:customStyle="1" w:styleId="xl105">
    <w:name w:val="xl105"/>
    <w:basedOn w:val="Normal"/>
    <w:rsid w:val="00B9151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sz w:val="24"/>
      <w:szCs w:val="24"/>
      <w:lang w:eastAsia="en-CA"/>
    </w:rPr>
  </w:style>
  <w:style w:type="paragraph" w:customStyle="1" w:styleId="xl106">
    <w:name w:val="xl106"/>
    <w:basedOn w:val="Normal"/>
    <w:rsid w:val="00B91510"/>
    <w:pPr>
      <w:pBdr>
        <w:top w:val="single" w:sz="8" w:space="0" w:color="auto"/>
        <w:left w:val="single" w:sz="8" w:space="0" w:color="auto"/>
        <w:right w:val="single" w:sz="4" w:space="0" w:color="auto"/>
      </w:pBdr>
      <w:shd w:val="thinDiagStripe" w:color="FFFFFF" w:fill="000000"/>
      <w:spacing w:before="100" w:beforeAutospacing="1" w:after="100" w:afterAutospacing="1"/>
      <w:jc w:val="left"/>
      <w:textAlignment w:val="top"/>
    </w:pPr>
    <w:rPr>
      <w:sz w:val="24"/>
      <w:szCs w:val="24"/>
      <w:lang w:eastAsia="en-CA"/>
    </w:rPr>
  </w:style>
  <w:style w:type="paragraph" w:customStyle="1" w:styleId="xl107">
    <w:name w:val="xl107"/>
    <w:basedOn w:val="Normal"/>
    <w:rsid w:val="00B91510"/>
    <w:pPr>
      <w:pBdr>
        <w:top w:val="single" w:sz="8" w:space="0" w:color="auto"/>
        <w:left w:val="single" w:sz="8" w:space="0" w:color="auto"/>
        <w:right w:val="single" w:sz="8" w:space="0" w:color="auto"/>
      </w:pBdr>
      <w:shd w:val="thinDiagStripe" w:color="FFFFFF" w:fill="000000"/>
      <w:spacing w:before="100" w:beforeAutospacing="1" w:after="100" w:afterAutospacing="1"/>
      <w:jc w:val="left"/>
      <w:textAlignment w:val="top"/>
    </w:pPr>
    <w:rPr>
      <w:sz w:val="24"/>
      <w:szCs w:val="24"/>
      <w:lang w:eastAsia="en-CA"/>
    </w:rPr>
  </w:style>
  <w:style w:type="paragraph" w:customStyle="1" w:styleId="xl108">
    <w:name w:val="xl108"/>
    <w:basedOn w:val="Normal"/>
    <w:rsid w:val="00B91510"/>
    <w:pPr>
      <w:pBdr>
        <w:top w:val="single" w:sz="8" w:space="0" w:color="auto"/>
        <w:left w:val="single" w:sz="4" w:space="0" w:color="auto"/>
        <w:right w:val="single" w:sz="4" w:space="0" w:color="auto"/>
      </w:pBdr>
      <w:shd w:val="thinDiagStripe" w:color="FFFFFF" w:fill="000000"/>
      <w:spacing w:before="100" w:beforeAutospacing="1" w:after="100" w:afterAutospacing="1"/>
      <w:jc w:val="left"/>
      <w:textAlignment w:val="top"/>
    </w:pPr>
    <w:rPr>
      <w:sz w:val="24"/>
      <w:szCs w:val="24"/>
      <w:lang w:eastAsia="en-CA"/>
    </w:rPr>
  </w:style>
  <w:style w:type="paragraph" w:customStyle="1" w:styleId="xl109">
    <w:name w:val="xl109"/>
    <w:basedOn w:val="Normal"/>
    <w:rsid w:val="00B91510"/>
    <w:pPr>
      <w:pBdr>
        <w:top w:val="single" w:sz="8" w:space="0" w:color="auto"/>
        <w:left w:val="single" w:sz="8" w:space="0" w:color="auto"/>
        <w:right w:val="single" w:sz="8" w:space="0" w:color="auto"/>
      </w:pBdr>
      <w:shd w:val="thinDiagStripe" w:color="FFFFFF" w:fill="000000"/>
      <w:spacing w:before="100" w:beforeAutospacing="1" w:after="100" w:afterAutospacing="1"/>
      <w:jc w:val="left"/>
      <w:textAlignment w:val="top"/>
    </w:pPr>
    <w:rPr>
      <w:sz w:val="24"/>
      <w:szCs w:val="24"/>
      <w:lang w:eastAsia="en-CA"/>
    </w:rPr>
  </w:style>
  <w:style w:type="paragraph" w:customStyle="1" w:styleId="xl110">
    <w:name w:val="xl110"/>
    <w:basedOn w:val="Normal"/>
    <w:rsid w:val="00B91510"/>
    <w:pPr>
      <w:pBdr>
        <w:top w:val="single" w:sz="8" w:space="0" w:color="auto"/>
        <w:left w:val="single" w:sz="8" w:space="0" w:color="auto"/>
        <w:right w:val="single" w:sz="4" w:space="0" w:color="auto"/>
      </w:pBdr>
      <w:shd w:val="thinDiagStripe" w:color="FFFFFF" w:fill="000000"/>
      <w:spacing w:before="100" w:beforeAutospacing="1" w:after="100" w:afterAutospacing="1"/>
      <w:jc w:val="right"/>
      <w:textAlignment w:val="top"/>
    </w:pPr>
    <w:rPr>
      <w:sz w:val="24"/>
      <w:szCs w:val="24"/>
      <w:lang w:eastAsia="en-CA"/>
    </w:rPr>
  </w:style>
  <w:style w:type="paragraph" w:customStyle="1" w:styleId="xl111">
    <w:name w:val="xl111"/>
    <w:basedOn w:val="Normal"/>
    <w:rsid w:val="00B91510"/>
    <w:pPr>
      <w:pBdr>
        <w:top w:val="single" w:sz="8" w:space="0" w:color="auto"/>
        <w:left w:val="single" w:sz="4" w:space="0" w:color="auto"/>
        <w:right w:val="single" w:sz="4" w:space="0" w:color="auto"/>
      </w:pBdr>
      <w:shd w:val="thinDiagStripe" w:color="FFFFFF" w:fill="000000"/>
      <w:spacing w:before="100" w:beforeAutospacing="1" w:after="100" w:afterAutospacing="1"/>
      <w:jc w:val="right"/>
      <w:textAlignment w:val="top"/>
    </w:pPr>
    <w:rPr>
      <w:sz w:val="24"/>
      <w:szCs w:val="24"/>
      <w:lang w:eastAsia="en-CA"/>
    </w:rPr>
  </w:style>
  <w:style w:type="paragraph" w:customStyle="1" w:styleId="xl112">
    <w:name w:val="xl112"/>
    <w:basedOn w:val="Normal"/>
    <w:rsid w:val="00B91510"/>
    <w:pPr>
      <w:pBdr>
        <w:top w:val="single" w:sz="8" w:space="0" w:color="auto"/>
        <w:left w:val="single" w:sz="4" w:space="0" w:color="auto"/>
        <w:right w:val="single" w:sz="8" w:space="0" w:color="auto"/>
      </w:pBdr>
      <w:shd w:val="thinDiagStripe" w:color="FFFFFF" w:fill="000000"/>
      <w:spacing w:before="100" w:beforeAutospacing="1" w:after="100" w:afterAutospacing="1"/>
      <w:jc w:val="right"/>
      <w:textAlignment w:val="top"/>
    </w:pPr>
    <w:rPr>
      <w:sz w:val="24"/>
      <w:szCs w:val="24"/>
      <w:lang w:eastAsia="en-CA"/>
    </w:rPr>
  </w:style>
  <w:style w:type="paragraph" w:customStyle="1" w:styleId="xl113">
    <w:name w:val="xl113"/>
    <w:basedOn w:val="Normal"/>
    <w:rsid w:val="00B91510"/>
    <w:pPr>
      <w:pBdr>
        <w:top w:val="single" w:sz="8" w:space="0" w:color="auto"/>
        <w:left w:val="single" w:sz="8" w:space="0" w:color="auto"/>
        <w:right w:val="single" w:sz="8" w:space="0" w:color="auto"/>
      </w:pBdr>
      <w:shd w:val="thinDiagStripe" w:color="FFFFFF" w:fill="000000"/>
      <w:spacing w:before="100" w:beforeAutospacing="1" w:after="100" w:afterAutospacing="1"/>
      <w:jc w:val="right"/>
      <w:textAlignment w:val="top"/>
    </w:pPr>
    <w:rPr>
      <w:sz w:val="24"/>
      <w:szCs w:val="24"/>
      <w:lang w:eastAsia="en-CA"/>
    </w:rPr>
  </w:style>
  <w:style w:type="paragraph" w:customStyle="1" w:styleId="xl114">
    <w:name w:val="xl114"/>
    <w:basedOn w:val="Normal"/>
    <w:rsid w:val="00B91510"/>
    <w:pPr>
      <w:pBdr>
        <w:top w:val="single" w:sz="8" w:space="0" w:color="auto"/>
        <w:right w:val="single" w:sz="8" w:space="0" w:color="auto"/>
      </w:pBdr>
      <w:shd w:val="thinDiagStripe" w:color="FFFFFF" w:fill="000000"/>
      <w:spacing w:before="100" w:beforeAutospacing="1" w:after="100" w:afterAutospacing="1"/>
      <w:jc w:val="right"/>
      <w:textAlignment w:val="top"/>
    </w:pPr>
    <w:rPr>
      <w:sz w:val="24"/>
      <w:szCs w:val="24"/>
      <w:lang w:eastAsia="en-CA"/>
    </w:rPr>
  </w:style>
  <w:style w:type="paragraph" w:customStyle="1" w:styleId="xl115">
    <w:name w:val="xl115"/>
    <w:basedOn w:val="Normal"/>
    <w:rsid w:val="00B9151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thinDiagStripe" w:color="FFFFFF" w:fill="000000"/>
      <w:spacing w:before="100" w:beforeAutospacing="1" w:after="100" w:afterAutospacing="1"/>
      <w:jc w:val="left"/>
      <w:textAlignment w:val="top"/>
    </w:pPr>
    <w:rPr>
      <w:sz w:val="24"/>
      <w:szCs w:val="24"/>
      <w:lang w:eastAsia="en-CA"/>
    </w:rPr>
  </w:style>
  <w:style w:type="paragraph" w:customStyle="1" w:styleId="xl116">
    <w:name w:val="xl116"/>
    <w:basedOn w:val="Normal"/>
    <w:rsid w:val="00B91510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thinDiagStripe" w:color="FFFFFF" w:fill="000000"/>
      <w:spacing w:before="100" w:beforeAutospacing="1" w:after="100" w:afterAutospacing="1"/>
      <w:jc w:val="left"/>
      <w:textAlignment w:val="top"/>
    </w:pPr>
    <w:rPr>
      <w:sz w:val="24"/>
      <w:szCs w:val="24"/>
      <w:lang w:eastAsia="en-CA"/>
    </w:rPr>
  </w:style>
  <w:style w:type="paragraph" w:customStyle="1" w:styleId="xl117">
    <w:name w:val="xl117"/>
    <w:basedOn w:val="Normal"/>
    <w:rsid w:val="00B9151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thinDiagStripe" w:color="FFFFFF" w:fill="000000"/>
      <w:spacing w:before="100" w:beforeAutospacing="1" w:after="100" w:afterAutospacing="1"/>
      <w:jc w:val="left"/>
      <w:textAlignment w:val="top"/>
    </w:pPr>
    <w:rPr>
      <w:sz w:val="24"/>
      <w:szCs w:val="24"/>
      <w:lang w:eastAsia="en-CA"/>
    </w:rPr>
  </w:style>
  <w:style w:type="paragraph" w:customStyle="1" w:styleId="xl118">
    <w:name w:val="xl118"/>
    <w:basedOn w:val="Normal"/>
    <w:rsid w:val="00B9151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thinDiagStripe" w:color="FFFFFF" w:fill="000000"/>
      <w:spacing w:before="100" w:beforeAutospacing="1" w:after="100" w:afterAutospacing="1"/>
      <w:jc w:val="left"/>
      <w:textAlignment w:val="top"/>
    </w:pPr>
    <w:rPr>
      <w:sz w:val="24"/>
      <w:szCs w:val="24"/>
      <w:lang w:eastAsia="en-CA"/>
    </w:rPr>
  </w:style>
  <w:style w:type="paragraph" w:customStyle="1" w:styleId="xl119">
    <w:name w:val="xl119"/>
    <w:basedOn w:val="Normal"/>
    <w:rsid w:val="00B91510"/>
    <w:pPr>
      <w:pBdr>
        <w:top w:val="single" w:sz="8" w:space="0" w:color="auto"/>
        <w:bottom w:val="single" w:sz="4" w:space="0" w:color="auto"/>
        <w:right w:val="single" w:sz="8" w:space="0" w:color="auto"/>
      </w:pBdr>
      <w:shd w:val="thinDiagStripe" w:color="FFFFFF" w:fill="000000"/>
      <w:spacing w:before="100" w:beforeAutospacing="1" w:after="100" w:afterAutospacing="1"/>
      <w:jc w:val="left"/>
      <w:textAlignment w:val="top"/>
    </w:pPr>
    <w:rPr>
      <w:sz w:val="24"/>
      <w:szCs w:val="24"/>
      <w:lang w:eastAsia="en-CA"/>
    </w:rPr>
  </w:style>
  <w:style w:type="paragraph" w:customStyle="1" w:styleId="xl120">
    <w:name w:val="xl120"/>
    <w:basedOn w:val="Normal"/>
    <w:rsid w:val="00B9151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sz w:val="24"/>
      <w:szCs w:val="24"/>
      <w:lang w:eastAsia="en-CA"/>
    </w:rPr>
  </w:style>
  <w:style w:type="paragraph" w:customStyle="1" w:styleId="xl121">
    <w:name w:val="xl121"/>
    <w:basedOn w:val="Normal"/>
    <w:rsid w:val="00B91510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4"/>
      <w:szCs w:val="24"/>
      <w:lang w:eastAsia="en-CA"/>
    </w:rPr>
  </w:style>
  <w:style w:type="paragraph" w:customStyle="1" w:styleId="xl122">
    <w:name w:val="xl122"/>
    <w:basedOn w:val="Normal"/>
    <w:rsid w:val="00B91510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4"/>
      <w:szCs w:val="24"/>
      <w:lang w:eastAsia="en-CA"/>
    </w:rPr>
  </w:style>
  <w:style w:type="paragraph" w:customStyle="1" w:styleId="xl123">
    <w:name w:val="xl123"/>
    <w:basedOn w:val="Normal"/>
    <w:rsid w:val="00B9151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4"/>
      <w:szCs w:val="24"/>
      <w:lang w:eastAsia="en-CA"/>
    </w:rPr>
  </w:style>
  <w:style w:type="paragraph" w:customStyle="1" w:styleId="xl124">
    <w:name w:val="xl124"/>
    <w:basedOn w:val="Normal"/>
    <w:rsid w:val="00B9151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sz w:val="24"/>
      <w:szCs w:val="24"/>
      <w:lang w:eastAsia="en-CA"/>
    </w:rPr>
  </w:style>
  <w:style w:type="paragraph" w:customStyle="1" w:styleId="xl125">
    <w:name w:val="xl125"/>
    <w:basedOn w:val="Normal"/>
    <w:rsid w:val="00B91510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  <w:textAlignment w:val="top"/>
    </w:pPr>
    <w:rPr>
      <w:b/>
      <w:bCs/>
      <w:sz w:val="24"/>
      <w:szCs w:val="24"/>
      <w:lang w:eastAsia="en-CA"/>
    </w:rPr>
  </w:style>
  <w:style w:type="paragraph" w:customStyle="1" w:styleId="xl126">
    <w:name w:val="xl126"/>
    <w:basedOn w:val="Normal"/>
    <w:rsid w:val="00B9151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sz w:val="24"/>
      <w:szCs w:val="24"/>
      <w:lang w:eastAsia="en-CA"/>
    </w:rPr>
  </w:style>
  <w:style w:type="paragraph" w:customStyle="1" w:styleId="xl127">
    <w:name w:val="xl127"/>
    <w:basedOn w:val="Normal"/>
    <w:rsid w:val="00B9151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sz w:val="24"/>
      <w:szCs w:val="24"/>
      <w:lang w:eastAsia="en-CA"/>
    </w:rPr>
  </w:style>
  <w:style w:type="paragraph" w:customStyle="1" w:styleId="xl128">
    <w:name w:val="xl128"/>
    <w:basedOn w:val="Normal"/>
    <w:rsid w:val="00B91510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sz w:val="24"/>
      <w:szCs w:val="24"/>
      <w:lang w:eastAsia="en-CA"/>
    </w:rPr>
  </w:style>
  <w:style w:type="paragraph" w:customStyle="1" w:styleId="xl129">
    <w:name w:val="xl129"/>
    <w:basedOn w:val="Normal"/>
    <w:rsid w:val="00B9151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4"/>
      <w:szCs w:val="24"/>
      <w:lang w:eastAsia="en-CA"/>
    </w:rPr>
  </w:style>
  <w:style w:type="paragraph" w:customStyle="1" w:styleId="xl130">
    <w:name w:val="xl130"/>
    <w:basedOn w:val="Normal"/>
    <w:rsid w:val="00B91510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4"/>
      <w:szCs w:val="24"/>
      <w:lang w:eastAsia="en-CA"/>
    </w:rPr>
  </w:style>
  <w:style w:type="paragraph" w:customStyle="1" w:styleId="xl131">
    <w:name w:val="xl131"/>
    <w:basedOn w:val="Normal"/>
    <w:rsid w:val="00B9151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4"/>
      <w:szCs w:val="24"/>
      <w:lang w:eastAsia="en-CA"/>
    </w:rPr>
  </w:style>
  <w:style w:type="paragraph" w:customStyle="1" w:styleId="xl132">
    <w:name w:val="xl132"/>
    <w:basedOn w:val="Normal"/>
    <w:rsid w:val="00B9151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4"/>
      <w:szCs w:val="24"/>
      <w:lang w:eastAsia="en-CA"/>
    </w:rPr>
  </w:style>
  <w:style w:type="paragraph" w:customStyle="1" w:styleId="xl133">
    <w:name w:val="xl133"/>
    <w:basedOn w:val="Normal"/>
    <w:rsid w:val="00B9151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A6A6A6"/>
      <w:spacing w:before="100" w:beforeAutospacing="1" w:after="100" w:afterAutospacing="1"/>
      <w:jc w:val="right"/>
      <w:textAlignment w:val="top"/>
    </w:pPr>
    <w:rPr>
      <w:b/>
      <w:bCs/>
      <w:sz w:val="24"/>
      <w:szCs w:val="24"/>
      <w:lang w:eastAsia="en-CA"/>
    </w:rPr>
  </w:style>
  <w:style w:type="paragraph" w:customStyle="1" w:styleId="xl134">
    <w:name w:val="xl134"/>
    <w:basedOn w:val="Normal"/>
    <w:rsid w:val="00B91510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4"/>
      <w:szCs w:val="24"/>
      <w:lang w:eastAsia="en-CA"/>
    </w:rPr>
  </w:style>
  <w:style w:type="paragraph" w:customStyle="1" w:styleId="xl135">
    <w:name w:val="xl135"/>
    <w:basedOn w:val="Normal"/>
    <w:rsid w:val="00B91510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sz w:val="24"/>
      <w:szCs w:val="24"/>
      <w:lang w:eastAsia="en-CA"/>
    </w:rPr>
  </w:style>
  <w:style w:type="paragraph" w:customStyle="1" w:styleId="xl136">
    <w:name w:val="xl136"/>
    <w:basedOn w:val="Normal"/>
    <w:rsid w:val="00B9151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top"/>
    </w:pPr>
    <w:rPr>
      <w:b/>
      <w:bCs/>
      <w:sz w:val="24"/>
      <w:szCs w:val="24"/>
      <w:lang w:eastAsia="en-CA"/>
    </w:rPr>
  </w:style>
  <w:style w:type="paragraph" w:customStyle="1" w:styleId="xl137">
    <w:name w:val="xl137"/>
    <w:basedOn w:val="Normal"/>
    <w:rsid w:val="00B91510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4"/>
      <w:szCs w:val="24"/>
      <w:lang w:eastAsia="en-CA"/>
    </w:rPr>
  </w:style>
  <w:style w:type="paragraph" w:customStyle="1" w:styleId="xl138">
    <w:name w:val="xl138"/>
    <w:basedOn w:val="Normal"/>
    <w:rsid w:val="00B9151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4"/>
      <w:szCs w:val="24"/>
      <w:lang w:eastAsia="en-CA"/>
    </w:rPr>
  </w:style>
  <w:style w:type="paragraph" w:customStyle="1" w:styleId="xl139">
    <w:name w:val="xl139"/>
    <w:basedOn w:val="Normal"/>
    <w:rsid w:val="00B9151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4"/>
      <w:szCs w:val="24"/>
      <w:lang w:eastAsia="en-CA"/>
    </w:rPr>
  </w:style>
  <w:style w:type="paragraph" w:customStyle="1" w:styleId="xl140">
    <w:name w:val="xl140"/>
    <w:basedOn w:val="Normal"/>
    <w:rsid w:val="00B91510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4"/>
      <w:szCs w:val="24"/>
      <w:lang w:eastAsia="en-CA"/>
    </w:rPr>
  </w:style>
  <w:style w:type="paragraph" w:customStyle="1" w:styleId="xl141">
    <w:name w:val="xl141"/>
    <w:basedOn w:val="Normal"/>
    <w:rsid w:val="00B9151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4"/>
      <w:szCs w:val="24"/>
      <w:lang w:eastAsia="en-CA"/>
    </w:rPr>
  </w:style>
  <w:style w:type="paragraph" w:customStyle="1" w:styleId="xl142">
    <w:name w:val="xl142"/>
    <w:basedOn w:val="Normal"/>
    <w:rsid w:val="00B91510"/>
    <w:pPr>
      <w:pBdr>
        <w:top w:val="single" w:sz="8" w:space="0" w:color="auto"/>
        <w:left w:val="single" w:sz="4" w:space="0" w:color="auto"/>
      </w:pBdr>
      <w:shd w:val="thinDiagStripe" w:color="FFFFFF" w:fill="000000"/>
      <w:spacing w:before="100" w:beforeAutospacing="1" w:after="100" w:afterAutospacing="1"/>
      <w:jc w:val="right"/>
      <w:textAlignment w:val="top"/>
    </w:pPr>
    <w:rPr>
      <w:sz w:val="24"/>
      <w:szCs w:val="24"/>
      <w:lang w:eastAsia="en-CA"/>
    </w:rPr>
  </w:style>
  <w:style w:type="paragraph" w:customStyle="1" w:styleId="xl143">
    <w:name w:val="xl143"/>
    <w:basedOn w:val="Normal"/>
    <w:rsid w:val="00B91510"/>
    <w:pPr>
      <w:pBdr>
        <w:top w:val="single" w:sz="8" w:space="0" w:color="auto"/>
        <w:left w:val="single" w:sz="4" w:space="0" w:color="auto"/>
        <w:bottom w:val="single" w:sz="4" w:space="0" w:color="auto"/>
      </w:pBdr>
      <w:shd w:val="thinDiagStripe" w:color="FFFFFF" w:fill="000000"/>
      <w:spacing w:before="100" w:beforeAutospacing="1" w:after="100" w:afterAutospacing="1"/>
      <w:jc w:val="left"/>
      <w:textAlignment w:val="top"/>
    </w:pPr>
    <w:rPr>
      <w:sz w:val="24"/>
      <w:szCs w:val="24"/>
      <w:lang w:eastAsia="en-CA"/>
    </w:rPr>
  </w:style>
  <w:style w:type="paragraph" w:customStyle="1" w:styleId="xl144">
    <w:name w:val="xl144"/>
    <w:basedOn w:val="Normal"/>
    <w:rsid w:val="00B9151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6A6A6"/>
      <w:spacing w:before="100" w:beforeAutospacing="1" w:after="100" w:afterAutospacing="1"/>
      <w:jc w:val="right"/>
      <w:textAlignment w:val="top"/>
    </w:pPr>
    <w:rPr>
      <w:sz w:val="24"/>
      <w:szCs w:val="24"/>
      <w:lang w:eastAsia="en-CA"/>
    </w:rPr>
  </w:style>
  <w:style w:type="paragraph" w:customStyle="1" w:styleId="xl145">
    <w:name w:val="xl145"/>
    <w:basedOn w:val="Normal"/>
    <w:rsid w:val="00B91510"/>
    <w:pPr>
      <w:pBdr>
        <w:left w:val="single" w:sz="4" w:space="0" w:color="auto"/>
        <w:bottom w:val="single" w:sz="8" w:space="0" w:color="auto"/>
      </w:pBdr>
      <w:shd w:val="clear" w:color="000000" w:fill="A6A6A6"/>
      <w:spacing w:before="100" w:beforeAutospacing="1" w:after="100" w:afterAutospacing="1"/>
      <w:jc w:val="right"/>
      <w:textAlignment w:val="top"/>
    </w:pPr>
    <w:rPr>
      <w:b/>
      <w:bCs/>
      <w:sz w:val="24"/>
      <w:szCs w:val="24"/>
      <w:lang w:eastAsia="en-CA"/>
    </w:rPr>
  </w:style>
  <w:style w:type="paragraph" w:customStyle="1" w:styleId="xl146">
    <w:name w:val="xl146"/>
    <w:basedOn w:val="Normal"/>
    <w:rsid w:val="00B9151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sz w:val="24"/>
      <w:szCs w:val="24"/>
      <w:lang w:eastAsia="en-CA"/>
    </w:rPr>
  </w:style>
  <w:style w:type="paragraph" w:customStyle="1" w:styleId="xl147">
    <w:name w:val="xl147"/>
    <w:basedOn w:val="Normal"/>
    <w:rsid w:val="00B91510"/>
    <w:pPr>
      <w:pBdr>
        <w:top w:val="single" w:sz="4" w:space="0" w:color="auto"/>
        <w:left w:val="single" w:sz="4" w:space="0" w:color="auto"/>
      </w:pBdr>
      <w:shd w:val="clear" w:color="000000" w:fill="A6A6A6"/>
      <w:spacing w:before="100" w:beforeAutospacing="1" w:after="100" w:afterAutospacing="1"/>
      <w:jc w:val="right"/>
      <w:textAlignment w:val="top"/>
    </w:pPr>
    <w:rPr>
      <w:sz w:val="24"/>
      <w:szCs w:val="24"/>
      <w:lang w:eastAsia="en-CA"/>
    </w:rPr>
  </w:style>
  <w:style w:type="paragraph" w:customStyle="1" w:styleId="xl148">
    <w:name w:val="xl148"/>
    <w:basedOn w:val="Normal"/>
    <w:rsid w:val="00B91510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A6A6A6"/>
      <w:spacing w:before="100" w:beforeAutospacing="1" w:after="100" w:afterAutospacing="1"/>
      <w:jc w:val="right"/>
      <w:textAlignment w:val="top"/>
    </w:pPr>
    <w:rPr>
      <w:b/>
      <w:bCs/>
      <w:sz w:val="24"/>
      <w:szCs w:val="24"/>
      <w:lang w:eastAsia="en-CA"/>
    </w:rPr>
  </w:style>
  <w:style w:type="paragraph" w:customStyle="1" w:styleId="xl149">
    <w:name w:val="xl149"/>
    <w:basedOn w:val="Normal"/>
    <w:rsid w:val="00B9151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FF0000"/>
      <w:sz w:val="24"/>
      <w:szCs w:val="24"/>
      <w:lang w:eastAsia="en-CA"/>
    </w:rPr>
  </w:style>
  <w:style w:type="paragraph" w:customStyle="1" w:styleId="xl150">
    <w:name w:val="xl150"/>
    <w:basedOn w:val="Normal"/>
    <w:rsid w:val="00B91510"/>
    <w:pPr>
      <w:spacing w:before="100" w:beforeAutospacing="1" w:after="100" w:afterAutospacing="1"/>
      <w:jc w:val="center"/>
      <w:textAlignment w:val="top"/>
    </w:pPr>
    <w:rPr>
      <w:b/>
      <w:bCs/>
      <w:color w:val="FF0000"/>
      <w:sz w:val="24"/>
      <w:szCs w:val="24"/>
      <w:lang w:eastAsia="en-CA"/>
    </w:rPr>
  </w:style>
  <w:style w:type="paragraph" w:customStyle="1" w:styleId="xl151">
    <w:name w:val="xl151"/>
    <w:basedOn w:val="Normal"/>
    <w:rsid w:val="00B91510"/>
    <w:pPr>
      <w:spacing w:before="100" w:beforeAutospacing="1" w:after="100" w:afterAutospacing="1"/>
      <w:jc w:val="left"/>
      <w:textAlignment w:val="top"/>
    </w:pPr>
    <w:rPr>
      <w:color w:val="FF0000"/>
      <w:sz w:val="24"/>
      <w:szCs w:val="24"/>
      <w:lang w:eastAsia="en-CA"/>
    </w:rPr>
  </w:style>
  <w:style w:type="paragraph" w:customStyle="1" w:styleId="xl152">
    <w:name w:val="xl152"/>
    <w:basedOn w:val="Normal"/>
    <w:rsid w:val="00B91510"/>
    <w:pPr>
      <w:pBdr>
        <w:top w:val="single" w:sz="8" w:space="0" w:color="auto"/>
        <w:right w:val="single" w:sz="4" w:space="0" w:color="auto"/>
      </w:pBdr>
      <w:shd w:val="thinDiagStripe" w:color="FFFFFF" w:fill="000000"/>
      <w:spacing w:before="100" w:beforeAutospacing="1" w:after="100" w:afterAutospacing="1"/>
      <w:jc w:val="left"/>
      <w:textAlignment w:val="top"/>
    </w:pPr>
    <w:rPr>
      <w:sz w:val="24"/>
      <w:szCs w:val="24"/>
      <w:lang w:eastAsia="en-CA"/>
    </w:rPr>
  </w:style>
  <w:style w:type="paragraph" w:customStyle="1" w:styleId="xl153">
    <w:name w:val="xl153"/>
    <w:basedOn w:val="Normal"/>
    <w:rsid w:val="00B91510"/>
    <w:pPr>
      <w:pBdr>
        <w:top w:val="single" w:sz="8" w:space="0" w:color="auto"/>
        <w:bottom w:val="single" w:sz="4" w:space="0" w:color="auto"/>
        <w:right w:val="single" w:sz="4" w:space="0" w:color="auto"/>
      </w:pBdr>
      <w:shd w:val="thinDiagStripe" w:color="FFFFFF" w:fill="000000"/>
      <w:spacing w:before="100" w:beforeAutospacing="1" w:after="100" w:afterAutospacing="1"/>
      <w:jc w:val="left"/>
      <w:textAlignment w:val="top"/>
    </w:pPr>
    <w:rPr>
      <w:sz w:val="24"/>
      <w:szCs w:val="24"/>
      <w:lang w:eastAsia="en-CA"/>
    </w:rPr>
  </w:style>
  <w:style w:type="paragraph" w:customStyle="1" w:styleId="xl154">
    <w:name w:val="xl154"/>
    <w:basedOn w:val="Normal"/>
    <w:rsid w:val="00B9151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en-CA"/>
    </w:rPr>
  </w:style>
  <w:style w:type="paragraph" w:customStyle="1" w:styleId="xl155">
    <w:name w:val="xl155"/>
    <w:basedOn w:val="Normal"/>
    <w:rsid w:val="00B9151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en-CA"/>
    </w:rPr>
  </w:style>
  <w:style w:type="paragraph" w:customStyle="1" w:styleId="xl156">
    <w:name w:val="xl156"/>
    <w:basedOn w:val="Normal"/>
    <w:rsid w:val="00B9151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en-CA"/>
    </w:rPr>
  </w:style>
  <w:style w:type="paragraph" w:customStyle="1" w:styleId="xl157">
    <w:name w:val="xl157"/>
    <w:basedOn w:val="Normal"/>
    <w:rsid w:val="00B915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en-CA"/>
    </w:rPr>
  </w:style>
  <w:style w:type="paragraph" w:customStyle="1" w:styleId="xl158">
    <w:name w:val="xl158"/>
    <w:basedOn w:val="Normal"/>
    <w:rsid w:val="00B91510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en-CA"/>
    </w:rPr>
  </w:style>
  <w:style w:type="paragraph" w:customStyle="1" w:styleId="xl159">
    <w:name w:val="xl159"/>
    <w:basedOn w:val="Normal"/>
    <w:rsid w:val="00B91510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en-CA"/>
    </w:rPr>
  </w:style>
  <w:style w:type="paragraph" w:customStyle="1" w:styleId="xl160">
    <w:name w:val="xl160"/>
    <w:basedOn w:val="Normal"/>
    <w:rsid w:val="00B91510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en-CA"/>
    </w:rPr>
  </w:style>
  <w:style w:type="paragraph" w:customStyle="1" w:styleId="xl161">
    <w:name w:val="xl161"/>
    <w:basedOn w:val="Normal"/>
    <w:rsid w:val="00B9151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en-CA"/>
    </w:rPr>
  </w:style>
  <w:style w:type="paragraph" w:customStyle="1" w:styleId="xl162">
    <w:name w:val="xl162"/>
    <w:basedOn w:val="Normal"/>
    <w:rsid w:val="00B9151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en-CA"/>
    </w:rPr>
  </w:style>
  <w:style w:type="paragraph" w:customStyle="1" w:styleId="xl163">
    <w:name w:val="xl163"/>
    <w:basedOn w:val="Normal"/>
    <w:rsid w:val="00B9151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en-CA"/>
    </w:rPr>
  </w:style>
  <w:style w:type="paragraph" w:customStyle="1" w:styleId="xl164">
    <w:name w:val="xl164"/>
    <w:basedOn w:val="Normal"/>
    <w:rsid w:val="00B91510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en-CA"/>
    </w:rPr>
  </w:style>
  <w:style w:type="paragraph" w:customStyle="1" w:styleId="xl165">
    <w:name w:val="xl165"/>
    <w:basedOn w:val="Normal"/>
    <w:rsid w:val="00B9151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en-CA"/>
    </w:rPr>
  </w:style>
  <w:style w:type="paragraph" w:customStyle="1" w:styleId="xl166">
    <w:name w:val="xl166"/>
    <w:basedOn w:val="Normal"/>
    <w:rsid w:val="00B9151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en-CA"/>
    </w:rPr>
  </w:style>
  <w:style w:type="paragraph" w:customStyle="1" w:styleId="xl167">
    <w:name w:val="xl167"/>
    <w:basedOn w:val="Normal"/>
    <w:rsid w:val="00B91510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en-CA"/>
    </w:rPr>
  </w:style>
  <w:style w:type="paragraph" w:customStyle="1" w:styleId="xl168">
    <w:name w:val="xl168"/>
    <w:basedOn w:val="Normal"/>
    <w:rsid w:val="00B9151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en-CA"/>
    </w:rPr>
  </w:style>
  <w:style w:type="paragraph" w:customStyle="1" w:styleId="xl169">
    <w:name w:val="xl169"/>
    <w:basedOn w:val="Normal"/>
    <w:rsid w:val="00B9151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en-CA"/>
    </w:rPr>
  </w:style>
  <w:style w:type="paragraph" w:customStyle="1" w:styleId="xl170">
    <w:name w:val="xl170"/>
    <w:basedOn w:val="Normal"/>
    <w:rsid w:val="00B91510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en-CA"/>
    </w:rPr>
  </w:style>
  <w:style w:type="paragraph" w:customStyle="1" w:styleId="xl171">
    <w:name w:val="xl171"/>
    <w:basedOn w:val="Normal"/>
    <w:rsid w:val="00B9151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en-CA"/>
    </w:rPr>
  </w:style>
  <w:style w:type="paragraph" w:customStyle="1" w:styleId="xl172">
    <w:name w:val="xl172"/>
    <w:basedOn w:val="Normal"/>
    <w:rsid w:val="00B9151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en-CA"/>
    </w:rPr>
  </w:style>
  <w:style w:type="paragraph" w:customStyle="1" w:styleId="xl173">
    <w:name w:val="xl173"/>
    <w:basedOn w:val="Normal"/>
    <w:rsid w:val="00B91510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en-CA"/>
    </w:rPr>
  </w:style>
  <w:style w:type="paragraph" w:customStyle="1" w:styleId="xl174">
    <w:name w:val="xl174"/>
    <w:basedOn w:val="Normal"/>
    <w:rsid w:val="00B9151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en-CA"/>
    </w:rPr>
  </w:style>
  <w:style w:type="paragraph" w:customStyle="1" w:styleId="xl175">
    <w:name w:val="xl175"/>
    <w:basedOn w:val="Normal"/>
    <w:rsid w:val="00B91510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en-CA"/>
    </w:rPr>
  </w:style>
  <w:style w:type="paragraph" w:customStyle="1" w:styleId="xl176">
    <w:name w:val="xl176"/>
    <w:basedOn w:val="Normal"/>
    <w:rsid w:val="00B91510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en-CA"/>
    </w:rPr>
  </w:style>
  <w:style w:type="paragraph" w:customStyle="1" w:styleId="xl177">
    <w:name w:val="xl177"/>
    <w:basedOn w:val="Normal"/>
    <w:rsid w:val="00B9151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en-CA"/>
    </w:rPr>
  </w:style>
  <w:style w:type="paragraph" w:customStyle="1" w:styleId="xl178">
    <w:name w:val="xl178"/>
    <w:basedOn w:val="Normal"/>
    <w:rsid w:val="00B91510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en-CA"/>
    </w:rPr>
  </w:style>
  <w:style w:type="paragraph" w:customStyle="1" w:styleId="xl179">
    <w:name w:val="xl179"/>
    <w:basedOn w:val="Normal"/>
    <w:rsid w:val="00B91510"/>
    <w:pPr>
      <w:spacing w:before="100" w:beforeAutospacing="1" w:after="100" w:afterAutospacing="1"/>
      <w:jc w:val="center"/>
      <w:textAlignment w:val="center"/>
    </w:pPr>
    <w:rPr>
      <w:b/>
      <w:bCs/>
      <w:sz w:val="28"/>
      <w:szCs w:val="28"/>
      <w:lang w:eastAsia="en-CA"/>
    </w:rPr>
  </w:style>
  <w:style w:type="paragraph" w:customStyle="1" w:styleId="xl180">
    <w:name w:val="xl180"/>
    <w:basedOn w:val="Normal"/>
    <w:rsid w:val="00B91510"/>
    <w:pPr>
      <w:pBdr>
        <w:top w:val="single" w:sz="8" w:space="0" w:color="auto"/>
      </w:pBdr>
      <w:spacing w:before="100" w:beforeAutospacing="1" w:after="100" w:afterAutospacing="1"/>
      <w:jc w:val="left"/>
      <w:textAlignment w:val="top"/>
    </w:pPr>
    <w:rPr>
      <w:sz w:val="24"/>
      <w:szCs w:val="24"/>
      <w:lang w:eastAsia="en-CA"/>
    </w:rPr>
  </w:style>
  <w:style w:type="paragraph" w:customStyle="1" w:styleId="xl181">
    <w:name w:val="xl181"/>
    <w:basedOn w:val="Normal"/>
    <w:rsid w:val="00B9151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en-CA"/>
    </w:rPr>
  </w:style>
  <w:style w:type="paragraph" w:customStyle="1" w:styleId="xl182">
    <w:name w:val="xl182"/>
    <w:basedOn w:val="Normal"/>
    <w:rsid w:val="00B9151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en-CA"/>
    </w:rPr>
  </w:style>
  <w:style w:type="character" w:customStyle="1" w:styleId="ui-provider">
    <w:name w:val="ui-provider"/>
    <w:basedOn w:val="DefaultParagraphFont"/>
    <w:rsid w:val="00B915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72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2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2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0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6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7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8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33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6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26" Type="http://schemas.openxmlformats.org/officeDocument/2006/relationships/header" Target="header7.xml"/><Relationship Id="rId39" Type="http://schemas.openxmlformats.org/officeDocument/2006/relationships/theme" Target="theme/theme1.xml"/><Relationship Id="rId21" Type="http://schemas.openxmlformats.org/officeDocument/2006/relationships/header" Target="header4.xml"/><Relationship Id="rId34" Type="http://schemas.openxmlformats.org/officeDocument/2006/relationships/image" Target="media/image5.emf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5" Type="http://schemas.openxmlformats.org/officeDocument/2006/relationships/header" Target="header6.xml"/><Relationship Id="rId33" Type="http://schemas.openxmlformats.org/officeDocument/2006/relationships/footer" Target="footer8.xml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header" Target="header3.xml"/><Relationship Id="rId29" Type="http://schemas.openxmlformats.org/officeDocument/2006/relationships/header" Target="header10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oter" Target="footer5.xml"/><Relationship Id="rId32" Type="http://schemas.openxmlformats.org/officeDocument/2006/relationships/header" Target="header11.xml"/><Relationship Id="rId37" Type="http://schemas.openxmlformats.org/officeDocument/2006/relationships/header" Target="header13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header" Target="header5.xml"/><Relationship Id="rId28" Type="http://schemas.openxmlformats.org/officeDocument/2006/relationships/header" Target="header9.xml"/><Relationship Id="rId36" Type="http://schemas.openxmlformats.org/officeDocument/2006/relationships/image" Target="media/image6.emf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31" Type="http://schemas.openxmlformats.org/officeDocument/2006/relationships/footer" Target="footer7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footer" Target="footer4.xml"/><Relationship Id="rId27" Type="http://schemas.openxmlformats.org/officeDocument/2006/relationships/header" Target="header8.xml"/><Relationship Id="rId30" Type="http://schemas.openxmlformats.org/officeDocument/2006/relationships/footer" Target="footer6.xml"/><Relationship Id="rId35" Type="http://schemas.openxmlformats.org/officeDocument/2006/relationships/header" Target="header12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GUIAR\United%20Nations\UNEP-UNMFS-Shared_drives%20-%20DRIVE%20J%20-%20Meeting\96th\Templates\Eec96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592A24F-4CE0-4842-8839-18C0B0D5F7D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CBFE289-C092-4056-BFF0-9E829EAA91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Eec96G</Template>
  <TotalTime>326</TotalTime>
  <Pages>4</Pages>
  <Words>10170</Words>
  <Characters>57971</Characters>
  <Application>Microsoft Office Word</Application>
  <DocSecurity>0</DocSecurity>
  <Lines>483</Lines>
  <Paragraphs>136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Country programme data and prospects for compliance</vt:lpstr>
      <vt:lpstr>Country programme data and prospects for compliance</vt:lpstr>
    </vt:vector>
  </TitlesOfParts>
  <Company>UNMFS</Company>
  <LinksUpToDate>false</LinksUpToDate>
  <CharactersWithSpaces>68005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Country programme data and prospects for compliance</dc:title>
  <dc:creator>A</dc:creator>
  <cp:lastModifiedBy>Angela Xue He Yan</cp:lastModifiedBy>
  <cp:revision>264</cp:revision>
  <cp:lastPrinted>2001-05-26T16:40:00Z</cp:lastPrinted>
  <dcterms:created xsi:type="dcterms:W3CDTF">2025-04-27T13:04:00Z</dcterms:created>
  <dcterms:modified xsi:type="dcterms:W3CDTF">2025-04-29T17:56:00Z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UNEP/OzL.Pro/ExCom/96/5</vt:lpwstr>
  </property>
  <property fmtid="{D5CDD505-2E9C-101B-9397-08002B2CF9AE}" pid="3" name="Revision date">
    <vt:lpwstr>4/24/2025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separator idQ="doc:sep1" visible="true"/>
      </mso:documentControls>
    </mso:qat>
  </mso:ribbon>
</mso:customUI>
</file>